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2867CEA5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18956899" w14:textId="77777777" w:rsidR="002D5AAC" w:rsidRDefault="002D5AAC" w:rsidP="00667A1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36DA76C5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760B3E74" w14:textId="6E571303" w:rsidR="002D5AAC" w:rsidRDefault="00667A1A" w:rsidP="00667A1A">
            <w:pPr>
              <w:jc w:val="right"/>
            </w:pPr>
            <w:r w:rsidRPr="00667A1A">
              <w:rPr>
                <w:sz w:val="40"/>
              </w:rPr>
              <w:t>ECE</w:t>
            </w:r>
            <w:r>
              <w:t>/TRANS/WP.29/2024/136</w:t>
            </w:r>
          </w:p>
        </w:tc>
      </w:tr>
      <w:tr w:rsidR="002D5AAC" w:rsidRPr="00996E49" w14:paraId="0123D6FB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16F5600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709AF2D3" wp14:editId="03627ED1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17431179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78E80420" w14:textId="77777777" w:rsidR="002D5AAC" w:rsidRDefault="00667A1A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1E51BA85" w14:textId="77777777" w:rsidR="00667A1A" w:rsidRDefault="00667A1A" w:rsidP="00667A1A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27 August 2024</w:t>
            </w:r>
          </w:p>
          <w:p w14:paraId="1FB59E53" w14:textId="77777777" w:rsidR="00667A1A" w:rsidRDefault="00667A1A" w:rsidP="00667A1A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03020FC6" w14:textId="0C363179" w:rsidR="00667A1A" w:rsidRPr="008D53B6" w:rsidRDefault="00667A1A" w:rsidP="00667A1A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56FB0991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0395440E" w14:textId="77777777" w:rsidR="00667A1A" w:rsidRPr="00CA524F" w:rsidRDefault="00667A1A" w:rsidP="00667A1A">
      <w:pPr>
        <w:spacing w:before="120"/>
        <w:rPr>
          <w:sz w:val="28"/>
          <w:szCs w:val="28"/>
        </w:rPr>
      </w:pPr>
      <w:r w:rsidRPr="00CA524F">
        <w:rPr>
          <w:sz w:val="28"/>
          <w:szCs w:val="28"/>
        </w:rPr>
        <w:t>Комитет по внутреннему транспорту</w:t>
      </w:r>
    </w:p>
    <w:p w14:paraId="5ED54124" w14:textId="747AF90F" w:rsidR="00667A1A" w:rsidRPr="002B7E8F" w:rsidRDefault="00667A1A" w:rsidP="00667A1A">
      <w:pPr>
        <w:spacing w:before="120"/>
        <w:rPr>
          <w:b/>
          <w:bCs/>
          <w:sz w:val="24"/>
          <w:szCs w:val="24"/>
        </w:rPr>
      </w:pPr>
      <w:r w:rsidRPr="002B7E8F">
        <w:rPr>
          <w:b/>
          <w:bCs/>
          <w:sz w:val="24"/>
          <w:szCs w:val="24"/>
        </w:rPr>
        <w:t xml:space="preserve">Всемирный форум для согласования правил </w:t>
      </w:r>
      <w:r w:rsidR="002B7E8F" w:rsidRPr="00996E49">
        <w:rPr>
          <w:b/>
          <w:bCs/>
          <w:sz w:val="24"/>
          <w:szCs w:val="24"/>
        </w:rPr>
        <w:br/>
      </w:r>
      <w:r w:rsidRPr="002B7E8F">
        <w:rPr>
          <w:b/>
          <w:bCs/>
          <w:sz w:val="24"/>
          <w:szCs w:val="24"/>
        </w:rPr>
        <w:t>в области транспортных средств</w:t>
      </w:r>
    </w:p>
    <w:p w14:paraId="3630F0E6" w14:textId="0CD9B710" w:rsidR="00667A1A" w:rsidRPr="00586276" w:rsidRDefault="00996E49" w:rsidP="00667A1A">
      <w:pPr>
        <w:spacing w:before="120"/>
        <w:rPr>
          <w:b/>
        </w:rPr>
      </w:pPr>
      <w:r>
        <w:rPr>
          <w:b/>
          <w:bCs/>
        </w:rPr>
        <w:t>Сто девяносто четвертая</w:t>
      </w:r>
      <w:r w:rsidR="00667A1A">
        <w:rPr>
          <w:b/>
          <w:bCs/>
        </w:rPr>
        <w:t xml:space="preserve"> сессия</w:t>
      </w:r>
    </w:p>
    <w:p w14:paraId="0E9673D6" w14:textId="2CB1ABA9" w:rsidR="00667A1A" w:rsidRPr="00996E49" w:rsidRDefault="00667A1A" w:rsidP="00667A1A">
      <w:pPr>
        <w:tabs>
          <w:tab w:val="left" w:pos="5560"/>
        </w:tabs>
      </w:pPr>
      <w:r>
        <w:t>Женева, 12–15 ноября 2024 года</w:t>
      </w:r>
    </w:p>
    <w:p w14:paraId="3CE688C6" w14:textId="77777777" w:rsidR="00667A1A" w:rsidRPr="00586276" w:rsidRDefault="00667A1A" w:rsidP="00667A1A">
      <w:r>
        <w:t>Пункт 4.8.19 предварительной повестки дня</w:t>
      </w:r>
    </w:p>
    <w:p w14:paraId="7319D7F6" w14:textId="77777777" w:rsidR="00667A1A" w:rsidRPr="00586276" w:rsidRDefault="00667A1A" w:rsidP="00667A1A">
      <w:pPr>
        <w:rPr>
          <w:b/>
        </w:rPr>
      </w:pPr>
      <w:r>
        <w:rPr>
          <w:b/>
          <w:bCs/>
        </w:rPr>
        <w:t>Соглашение 1958 года:</w:t>
      </w:r>
    </w:p>
    <w:p w14:paraId="417EF5DF" w14:textId="77777777" w:rsidR="00667A1A" w:rsidRPr="00586276" w:rsidRDefault="00667A1A" w:rsidP="00667A1A">
      <w:pPr>
        <w:rPr>
          <w:b/>
        </w:rPr>
      </w:pPr>
      <w:r>
        <w:rPr>
          <w:b/>
          <w:bCs/>
        </w:rPr>
        <w:t>Рассмотрение проектов поправок к существующим</w:t>
      </w:r>
    </w:p>
    <w:p w14:paraId="3EAB4F71" w14:textId="77777777" w:rsidR="00667A1A" w:rsidRPr="00586276" w:rsidRDefault="00667A1A" w:rsidP="00667A1A">
      <w:pPr>
        <w:rPr>
          <w:b/>
          <w:bCs/>
        </w:rPr>
      </w:pPr>
      <w:r>
        <w:rPr>
          <w:b/>
          <w:bCs/>
        </w:rPr>
        <w:t>правилам ООН, представленных GRSP</w:t>
      </w:r>
    </w:p>
    <w:p w14:paraId="4D137D50" w14:textId="7A54EBFC" w:rsidR="00667A1A" w:rsidRPr="00996E49" w:rsidRDefault="00667A1A" w:rsidP="00667A1A">
      <w:pPr>
        <w:pStyle w:val="HChG"/>
        <w:ind w:left="1124" w:right="1138" w:firstLine="0"/>
      </w:pPr>
      <w:r>
        <w:rPr>
          <w:bCs/>
        </w:rPr>
        <w:t xml:space="preserve">Дополнение 2 к поправкам серии 04 </w:t>
      </w:r>
      <w:r w:rsidR="002B7E8F" w:rsidRPr="00996E49">
        <w:rPr>
          <w:bCs/>
        </w:rPr>
        <w:br/>
      </w:r>
      <w:r>
        <w:rPr>
          <w:bCs/>
        </w:rPr>
        <w:t>к Правилам № 127 ООН (безопасность пешеходов)</w:t>
      </w:r>
    </w:p>
    <w:p w14:paraId="7FBB490A" w14:textId="26EE0C6C" w:rsidR="00667A1A" w:rsidRPr="00586276" w:rsidRDefault="00667A1A" w:rsidP="00667A1A">
      <w:pPr>
        <w:pStyle w:val="H1G"/>
        <w:rPr>
          <w:szCs w:val="24"/>
        </w:rPr>
      </w:pPr>
      <w:r>
        <w:tab/>
      </w:r>
      <w:r>
        <w:tab/>
      </w:r>
      <w:r>
        <w:rPr>
          <w:bCs/>
        </w:rPr>
        <w:t>Представлено Рабочей группой по пассивной безопасности</w:t>
      </w:r>
      <w:r w:rsidRPr="002B7E8F">
        <w:rPr>
          <w:b w:val="0"/>
          <w:sz w:val="20"/>
        </w:rPr>
        <w:t>*</w:t>
      </w:r>
    </w:p>
    <w:p w14:paraId="4EEE02D0" w14:textId="7852398F" w:rsidR="00667A1A" w:rsidRPr="00586276" w:rsidRDefault="00667A1A" w:rsidP="00667A1A">
      <w:pPr>
        <w:pStyle w:val="SingleTxtG"/>
        <w:rPr>
          <w:sz w:val="24"/>
          <w:szCs w:val="24"/>
        </w:rPr>
      </w:pPr>
      <w:r>
        <w:footnoteReference w:customMarkFollows="1" w:id="1"/>
        <w:tab/>
        <w:t xml:space="preserve">Воспроизведенный ниже текст был принят Рабочей группой по пассивной безопасности (GRSP) на ее семьдесят пятой сессии (ECE/TRANS/WP.29/GRSP/75, </w:t>
      </w:r>
      <w:r w:rsidR="005B527B">
        <w:br/>
      </w:r>
      <w:r>
        <w:t xml:space="preserve">п. 20). В его основу положен документ ECE/TRANS/WP.29/GRSP/2024/10 без поправок. Этот текст представлен Всемирному форуму для согласования правил в области транспортных средств (WP.29) и Административному комитету (AC.1) для рассмотрения на их сессиях в ноябре 2024 года.  </w:t>
      </w:r>
    </w:p>
    <w:p w14:paraId="1BEEBAE9" w14:textId="77777777" w:rsidR="00667A1A" w:rsidRPr="00586276" w:rsidRDefault="00667A1A" w:rsidP="00667A1A">
      <w:pPr>
        <w:pStyle w:val="SingleTxtG"/>
        <w:rPr>
          <w:sz w:val="24"/>
          <w:szCs w:val="24"/>
          <w:lang w:eastAsia="zh-CN"/>
        </w:rPr>
      </w:pPr>
      <w:r w:rsidRPr="00586276">
        <w:rPr>
          <w:sz w:val="24"/>
          <w:szCs w:val="24"/>
          <w:lang w:eastAsia="zh-CN"/>
        </w:rPr>
        <w:br w:type="page"/>
      </w:r>
    </w:p>
    <w:p w14:paraId="30852BDA" w14:textId="77777777" w:rsidR="00667A1A" w:rsidRDefault="00667A1A" w:rsidP="00667A1A">
      <w:pPr>
        <w:pStyle w:val="SingleTxtG"/>
      </w:pPr>
      <w:r>
        <w:rPr>
          <w:i/>
          <w:iCs/>
        </w:rPr>
        <w:lastRenderedPageBreak/>
        <w:t>Пункт 2.44, рис. 13</w:t>
      </w:r>
      <w:r>
        <w:t xml:space="preserve"> изменить следующим образом:</w:t>
      </w:r>
    </w:p>
    <w:p w14:paraId="3761A472" w14:textId="4B179927" w:rsidR="00667A1A" w:rsidRPr="00586276" w:rsidRDefault="00667A1A" w:rsidP="00667A1A">
      <w:pPr>
        <w:pStyle w:val="H23G"/>
        <w:keepNext w:val="0"/>
        <w:keepLines w:val="0"/>
      </w:pPr>
      <w:r w:rsidRPr="00586276">
        <w:rPr>
          <w:b w:val="0"/>
          <w:bCs/>
        </w:rPr>
        <w:tab/>
      </w:r>
      <w:r w:rsidRPr="00586276">
        <w:rPr>
          <w:b w:val="0"/>
          <w:bCs/>
        </w:rPr>
        <w:tab/>
        <w:t>«Рис. 13</w:t>
      </w:r>
      <w:r w:rsidRPr="00586276">
        <w:rPr>
          <w:b w:val="0"/>
          <w:bCs/>
        </w:rPr>
        <w:br/>
      </w:r>
      <w:r w:rsidRPr="00586276">
        <w:t xml:space="preserve">Определение верхнего угла с помощью </w:t>
      </w:r>
      <w:r w:rsidR="005B527B">
        <w:rPr>
          <w:lang w:eastAsia="zh-CN"/>
        </w:rPr>
        <w:t>"</w:t>
      </w:r>
      <w:r w:rsidRPr="00586276">
        <w:t>кратчайшего расстояния</w:t>
      </w:r>
      <w:r w:rsidR="005B527B">
        <w:t>"</w:t>
      </w:r>
    </w:p>
    <w:p w14:paraId="37EE88A6" w14:textId="77777777" w:rsidR="00667A1A" w:rsidRPr="00586276" w:rsidRDefault="00667A1A" w:rsidP="00667A1A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  <w:r w:rsidRPr="001153C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08A20F0" wp14:editId="0E1E61D2">
                <wp:simplePos x="0" y="0"/>
                <wp:positionH relativeFrom="column">
                  <wp:posOffset>78269</wp:posOffset>
                </wp:positionH>
                <wp:positionV relativeFrom="paragraph">
                  <wp:posOffset>36211</wp:posOffset>
                </wp:positionV>
                <wp:extent cx="2094253" cy="2608580"/>
                <wp:effectExtent l="0" t="38100" r="39370" b="0"/>
                <wp:wrapNone/>
                <wp:docPr id="248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53" cy="2608580"/>
                          <a:chOff x="-261844" y="0"/>
                          <a:chExt cx="3461702" cy="3215432"/>
                        </a:xfrm>
                      </wpg:grpSpPr>
                      <pic:pic xmlns:pic="http://schemas.openxmlformats.org/drawingml/2006/picture">
                        <pic:nvPicPr>
                          <pic:cNvPr id="24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9807" t="21443" r="16506" b="7374"/>
                          <a:stretch/>
                        </pic:blipFill>
                        <pic:spPr>
                          <a:xfrm>
                            <a:off x="1" y="0"/>
                            <a:ext cx="3154679" cy="25733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0" name="TextBox 10"/>
                        <wps:cNvSpPr txBox="1"/>
                        <wps:spPr>
                          <a:xfrm>
                            <a:off x="155314" y="2611526"/>
                            <a:ext cx="3044544" cy="6039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1CE525" w14:textId="77777777" w:rsidR="00667A1A" w:rsidRPr="00586276" w:rsidRDefault="00667A1A" w:rsidP="00667A1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86276">
                                <w:rPr>
                                  <w:sz w:val="18"/>
                                  <w:szCs w:val="18"/>
                                </w:rPr>
                                <w:t>Боковая ограничительная линия не доходит до задней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1" name="TextBox 19"/>
                        <wps:cNvSpPr txBox="1"/>
                        <wps:spPr>
                          <a:xfrm>
                            <a:off x="-261844" y="76048"/>
                            <a:ext cx="1967968" cy="4426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6A35EE" w14:textId="77777777" w:rsidR="00667A1A" w:rsidRPr="00241AE9" w:rsidRDefault="00667A1A" w:rsidP="00667A1A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Соединительная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2" name="Straight Arrow Connector 20"/>
                        <wps:cNvCnPr>
                          <a:cxnSpLocks/>
                        </wps:cNvCnPr>
                        <wps:spPr>
                          <a:xfrm>
                            <a:off x="693420" y="513917"/>
                            <a:ext cx="436748" cy="78243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TextBox 23"/>
                        <wps:cNvSpPr txBox="1"/>
                        <wps:spPr>
                          <a:xfrm>
                            <a:off x="1092656" y="774176"/>
                            <a:ext cx="584737" cy="498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3BE59B" w14:textId="77777777" w:rsidR="00667A1A" w:rsidRPr="005043EB" w:rsidRDefault="00667A1A" w:rsidP="00667A1A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5043EB"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Q</w:t>
                              </w:r>
                            </w:p>
                            <w:p w14:paraId="43E46405" w14:textId="77777777" w:rsidR="00667A1A" w:rsidRDefault="00667A1A" w:rsidP="00667A1A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4" name="TextBox 24"/>
                        <wps:cNvSpPr txBox="1"/>
                        <wps:spPr>
                          <a:xfrm>
                            <a:off x="792301" y="1344276"/>
                            <a:ext cx="411495" cy="4496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CB3088" w14:textId="77777777" w:rsidR="00667A1A" w:rsidRPr="00241AE9" w:rsidRDefault="00667A1A" w:rsidP="00667A1A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A20F0" id="Groupe 6" o:spid="_x0000_s1026" style="position:absolute;left:0;text-align:left;margin-left:6.15pt;margin-top:2.85pt;width:164.9pt;height:205.4pt;z-index:251696128;mso-width-relative:margin;mso-height-relative:margin" coordorigin="-2618" coordsize="34617,3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1546;height:2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">
                  <v:imagedata r:id="rId9" o:title="" croptop="14053f" cropbottom="4833f" cropleft="12981f" cropright="10817f"/>
                  <v:shadow on="t" color="black" opacity="26214f" origin="-.5,-.5" offset=".74836mm,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left:1553;top:26115;width:30445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791CE525" w14:textId="77777777" w:rsidR="00667A1A" w:rsidRPr="00586276" w:rsidRDefault="00667A1A" w:rsidP="00667A1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86276">
                          <w:rPr>
                            <w:sz w:val="18"/>
                            <w:szCs w:val="18"/>
                          </w:rPr>
                          <w:t>Боковая ограничительная линия не доходит до задней ограничительной линии</w:t>
                        </w:r>
                      </w:p>
                    </w:txbxContent>
                  </v:textbox>
                </v:shape>
                <v:shape id="TextBox 19" o:spid="_x0000_s1029" type="#_x0000_t202" style="position:absolute;left:-2618;top:760;width:19679;height:4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796A35EE" w14:textId="77777777" w:rsidR="00667A1A" w:rsidRPr="00241AE9" w:rsidRDefault="00667A1A" w:rsidP="00667A1A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Соединительная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sz w:val="18"/>
                            <w:szCs w:val="18"/>
                          </w:rPr>
                          <w:t>линия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" o:spid="_x0000_s1030" type="#_x0000_t32" style="position:absolute;left:6934;top:5139;width:4367;height:78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" strokecolor="#7030a0" strokeweight="3pt">
                  <v:stroke endarrow="block"/>
                  <o:lock v:ext="edit" shapetype="f"/>
                </v:shape>
                <v:shape id="TextBox 23" o:spid="_x0000_s1031" type="#_x0000_t202" style="position:absolute;left:10926;top:7741;width:5847;height:4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7B3BE59B" w14:textId="77777777" w:rsidR="00667A1A" w:rsidRPr="005043EB" w:rsidRDefault="00667A1A" w:rsidP="00667A1A">
                        <w:pP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 w:rsidRPr="005043EB"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Q</w:t>
                        </w:r>
                      </w:p>
                      <w:p w14:paraId="43E46405" w14:textId="77777777" w:rsidR="00667A1A" w:rsidRDefault="00667A1A" w:rsidP="00667A1A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Box 24" o:spid="_x0000_s1032" type="#_x0000_t202" style="position:absolute;left:7923;top:13442;width:4114;height: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79CB3088" w14:textId="77777777" w:rsidR="00667A1A" w:rsidRPr="00241AE9" w:rsidRDefault="00667A1A" w:rsidP="00667A1A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53C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E9B6578" wp14:editId="6A907E90">
                <wp:simplePos x="0" y="0"/>
                <wp:positionH relativeFrom="column">
                  <wp:posOffset>2327910</wp:posOffset>
                </wp:positionH>
                <wp:positionV relativeFrom="paragraph">
                  <wp:posOffset>36830</wp:posOffset>
                </wp:positionV>
                <wp:extent cx="2011680" cy="2663825"/>
                <wp:effectExtent l="38100" t="38100" r="83820" b="0"/>
                <wp:wrapNone/>
                <wp:docPr id="45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2663825"/>
                          <a:chOff x="3284220" y="1952"/>
                          <a:chExt cx="2934758" cy="3302677"/>
                        </a:xfrm>
                      </wpg:grpSpPr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2154" t="12330" r="12154" b="1297"/>
                          <a:stretch/>
                        </pic:blipFill>
                        <pic:spPr>
                          <a:xfrm>
                            <a:off x="3284220" y="1952"/>
                            <a:ext cx="2927815" cy="257339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" name="TextBox 11"/>
                        <wps:cNvSpPr txBox="1"/>
                        <wps:spPr>
                          <a:xfrm>
                            <a:off x="3324782" y="2628036"/>
                            <a:ext cx="2894196" cy="676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69F906" w14:textId="77777777" w:rsidR="00667A1A" w:rsidRPr="00586276" w:rsidRDefault="00667A1A" w:rsidP="00667A1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86276">
                                <w:rPr>
                                  <w:sz w:val="18"/>
                                  <w:szCs w:val="18"/>
                                </w:rPr>
                                <w:t xml:space="preserve">Боковая и задняя ограничительные линии не доходят </w:t>
                              </w:r>
                              <w:r w:rsidRPr="00586276">
                                <w:rPr>
                                  <w:sz w:val="18"/>
                                  <w:szCs w:val="18"/>
                                </w:rPr>
                                <w:br/>
                                <w:t>до пересечения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TextBox 13"/>
                        <wps:cNvSpPr txBox="1"/>
                        <wps:spPr>
                          <a:xfrm>
                            <a:off x="4037699" y="260375"/>
                            <a:ext cx="1615663" cy="520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1CAC65" w14:textId="77777777" w:rsidR="00667A1A" w:rsidRPr="00241AE9" w:rsidRDefault="00667A1A" w:rsidP="00667A1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Straight Arrow Connector 15"/>
                        <wps:cNvCnPr/>
                        <wps:spPr>
                          <a:xfrm flipH="1">
                            <a:off x="4626800" y="690432"/>
                            <a:ext cx="243840" cy="5764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TextBox 25"/>
                        <wps:cNvSpPr txBox="1"/>
                        <wps:spPr>
                          <a:xfrm>
                            <a:off x="4192757" y="764957"/>
                            <a:ext cx="399108" cy="381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CBA6C1" w14:textId="77777777" w:rsidR="00667A1A" w:rsidRPr="00665D97" w:rsidRDefault="00667A1A" w:rsidP="00667A1A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665D97"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Q</w:t>
                              </w:r>
                            </w:p>
                            <w:p w14:paraId="33C9130E" w14:textId="77777777" w:rsidR="00667A1A" w:rsidRPr="00241AE9" w:rsidRDefault="00667A1A" w:rsidP="00667A1A">
                              <w:pPr>
                                <w:rPr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TextBox 26"/>
                        <wps:cNvSpPr txBox="1"/>
                        <wps:spPr>
                          <a:xfrm>
                            <a:off x="4810168" y="1134323"/>
                            <a:ext cx="273050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2F64C3" w14:textId="77777777" w:rsidR="00667A1A" w:rsidRDefault="00667A1A" w:rsidP="00667A1A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B6578" id="Groupe 4" o:spid="_x0000_s1033" style="position:absolute;left:0;text-align:left;margin-left:183.3pt;margin-top:2.9pt;width:158.4pt;height:209.75pt;z-index:251697152;mso-width-relative:margin;mso-height-relative:margin" coordorigin="32842,19" coordsize="29347,33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">
                <v:shape id="Picture 7" o:spid="_x0000_s1034" type="#_x0000_t75" style="position:absolute;left:32842;top:19;width:29278;height:2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">
                  <v:imagedata r:id="rId11" o:title="" croptop="8081f" cropbottom="850f" cropleft="7965f" cropright="7965f"/>
                  <v:shadow on="t" color="black" opacity="26214f" origin="-.5,-.5" offset=".74836mm,.74836mm"/>
                </v:shape>
                <v:shape id="TextBox 11" o:spid="_x0000_s1035" type="#_x0000_t202" style="position:absolute;left:33247;top:26280;width:28942;height:6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5B69F906" w14:textId="77777777" w:rsidR="00667A1A" w:rsidRPr="00586276" w:rsidRDefault="00667A1A" w:rsidP="00667A1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86276">
                          <w:rPr>
                            <w:sz w:val="18"/>
                            <w:szCs w:val="18"/>
                          </w:rPr>
                          <w:t xml:space="preserve">Боковая и задняя ограничительные линии не доходят </w:t>
                        </w:r>
                        <w:r w:rsidRPr="00586276">
                          <w:rPr>
                            <w:sz w:val="18"/>
                            <w:szCs w:val="18"/>
                          </w:rPr>
                          <w:br/>
                          <w:t>до пересечения</w:t>
                        </w:r>
                      </w:p>
                    </w:txbxContent>
                  </v:textbox>
                </v:shape>
                <v:shape id="TextBox 13" o:spid="_x0000_s1036" type="#_x0000_t202" style="position:absolute;left:40376;top:2603;width:16157;height: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461CAC65" w14:textId="77777777" w:rsidR="00667A1A" w:rsidRPr="00241AE9" w:rsidRDefault="00667A1A" w:rsidP="00667A1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5" o:spid="_x0000_s1037" type="#_x0000_t32" style="position:absolute;left:46268;top:6904;width:2438;height:57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" strokecolor="#7030a0" strokeweight="3pt">
                  <v:stroke endarrow="block"/>
                </v:shape>
                <v:shape id="TextBox 25" o:spid="_x0000_s1038" type="#_x0000_t202" style="position:absolute;left:41927;top:7649;width:399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24CBA6C1" w14:textId="77777777" w:rsidR="00667A1A" w:rsidRPr="00665D97" w:rsidRDefault="00667A1A" w:rsidP="00667A1A">
                        <w:pP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 w:rsidRPr="00665D97"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Q</w:t>
                        </w:r>
                      </w:p>
                      <w:p w14:paraId="33C9130E" w14:textId="77777777" w:rsidR="00667A1A" w:rsidRPr="00241AE9" w:rsidRDefault="00667A1A" w:rsidP="00667A1A">
                        <w:pPr>
                          <w:rPr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Box 26" o:spid="_x0000_s1039" type="#_x0000_t202" style="position:absolute;left:48101;top:11343;width:273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6E2F64C3" w14:textId="77777777" w:rsidR="00667A1A" w:rsidRDefault="00667A1A" w:rsidP="00667A1A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53C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4544F93" wp14:editId="717D9E81">
                <wp:simplePos x="0" y="0"/>
                <wp:positionH relativeFrom="column">
                  <wp:posOffset>4476750</wp:posOffset>
                </wp:positionH>
                <wp:positionV relativeFrom="paragraph">
                  <wp:posOffset>36830</wp:posOffset>
                </wp:positionV>
                <wp:extent cx="2002155" cy="2615565"/>
                <wp:effectExtent l="38100" t="38100" r="74295" b="0"/>
                <wp:wrapNone/>
                <wp:docPr id="25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155" cy="2615565"/>
                          <a:chOff x="6341575" y="0"/>
                          <a:chExt cx="2887673" cy="3414870"/>
                        </a:xfrm>
                      </wpg:grpSpPr>
                      <pic:pic xmlns:pic="http://schemas.openxmlformats.org/drawingml/2006/picture">
                        <pic:nvPicPr>
                          <pic:cNvPr id="25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41575" y="0"/>
                            <a:ext cx="2864401" cy="27098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8" name="TextBox 12"/>
                        <wps:cNvSpPr txBox="1"/>
                        <wps:spPr>
                          <a:xfrm>
                            <a:off x="6341579" y="2747396"/>
                            <a:ext cx="2887669" cy="667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AAC79" w14:textId="77777777" w:rsidR="00667A1A" w:rsidRPr="00586276" w:rsidRDefault="00667A1A" w:rsidP="00667A1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86276">
                                <w:rPr>
                                  <w:sz w:val="18"/>
                                  <w:szCs w:val="18"/>
                                </w:rPr>
                                <w:t xml:space="preserve">Задняя ограничительная линия </w:t>
                              </w:r>
                              <w:r w:rsidRPr="00586276">
                                <w:rPr>
                                  <w:sz w:val="18"/>
                                  <w:szCs w:val="18"/>
                                </w:rPr>
                                <w:br/>
                                <w:t>не доходит до боковой ограничительной линии»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9" name="TextBox 16"/>
                        <wps:cNvSpPr txBox="1"/>
                        <wps:spPr>
                          <a:xfrm>
                            <a:off x="6475469" y="250945"/>
                            <a:ext cx="1596794" cy="5024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773939" w14:textId="77777777" w:rsidR="00667A1A" w:rsidRPr="00241AE9" w:rsidRDefault="00667A1A" w:rsidP="00667A1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0" name="Straight Arrow Connector 17"/>
                        <wps:cNvCnPr>
                          <a:cxnSpLocks/>
                        </wps:cNvCnPr>
                        <wps:spPr>
                          <a:xfrm>
                            <a:off x="7273866" y="753361"/>
                            <a:ext cx="614603" cy="63916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TextBox 27"/>
                        <wps:cNvSpPr txBox="1"/>
                        <wps:spPr>
                          <a:xfrm>
                            <a:off x="7292478" y="1082313"/>
                            <a:ext cx="351791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CF6B4D" w14:textId="77777777" w:rsidR="00667A1A" w:rsidRPr="00665D97" w:rsidRDefault="00667A1A" w:rsidP="00667A1A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665D97"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Q</w:t>
                              </w:r>
                            </w:p>
                            <w:p w14:paraId="53545D1C" w14:textId="77777777" w:rsidR="00667A1A" w:rsidRPr="00241AE9" w:rsidRDefault="00667A1A" w:rsidP="00667A1A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2" name="TextBox 28"/>
                        <wps:cNvSpPr txBox="1"/>
                        <wps:spPr>
                          <a:xfrm>
                            <a:off x="8124586" y="1118634"/>
                            <a:ext cx="366355" cy="426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11818E" w14:textId="77777777" w:rsidR="00667A1A" w:rsidRPr="00241AE9" w:rsidRDefault="00667A1A" w:rsidP="00667A1A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44F93" id="Groupe 3" o:spid="_x0000_s1040" style="position:absolute;left:0;text-align:left;margin-left:352.5pt;margin-top:2.9pt;width:157.65pt;height:205.95pt;z-index:251698176;mso-width-relative:margin;mso-height-relative:margin" coordorigin="63415" coordsize="28876,34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">
                <v:shape id="Picture 9" o:spid="_x0000_s1041" type="#_x0000_t75" style="position:absolute;left:63415;width:28644;height:27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">
                  <v:imagedata r:id="rId13" o:title=""/>
                  <v:shadow on="t" color="black" opacity="26214f" origin="-.5,-.5" offset=".74836mm,.74836mm"/>
                </v:shape>
                <v:shape id="TextBox 12" o:spid="_x0000_s1042" type="#_x0000_t202" style="position:absolute;left:63415;top:27473;width:28877;height: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577AAC79" w14:textId="77777777" w:rsidR="00667A1A" w:rsidRPr="00586276" w:rsidRDefault="00667A1A" w:rsidP="00667A1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86276">
                          <w:rPr>
                            <w:sz w:val="18"/>
                            <w:szCs w:val="18"/>
                          </w:rPr>
                          <w:t xml:space="preserve">Задняя ограничительная линия </w:t>
                        </w:r>
                        <w:r w:rsidRPr="00586276">
                          <w:rPr>
                            <w:sz w:val="18"/>
                            <w:szCs w:val="18"/>
                          </w:rPr>
                          <w:br/>
                          <w:t>не доходит до боковой ограничительной линии»</w:t>
                        </w:r>
                      </w:p>
                    </w:txbxContent>
                  </v:textbox>
                </v:shape>
                <v:shape id="TextBox 16" o:spid="_x0000_s1043" type="#_x0000_t202" style="position:absolute;left:64754;top:2509;width:15968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23773939" w14:textId="77777777" w:rsidR="00667A1A" w:rsidRPr="00241AE9" w:rsidRDefault="00667A1A" w:rsidP="00667A1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7" o:spid="_x0000_s1044" type="#_x0000_t32" style="position:absolute;left:72738;top:7533;width:6146;height:63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" strokecolor="#7030a0" strokeweight="3pt">
                  <v:stroke endarrow="block"/>
                  <o:lock v:ext="edit" shapetype="f"/>
                </v:shape>
                <v:shape id="TextBox 27" o:spid="_x0000_s1045" type="#_x0000_t202" style="position:absolute;left:72924;top:10823;width:351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<v:textbox>
                    <w:txbxContent>
                      <w:p w14:paraId="7FCF6B4D" w14:textId="77777777" w:rsidR="00667A1A" w:rsidRPr="00665D97" w:rsidRDefault="00667A1A" w:rsidP="00667A1A">
                        <w:pP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 w:rsidRPr="00665D97"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Q</w:t>
                        </w:r>
                      </w:p>
                      <w:p w14:paraId="53545D1C" w14:textId="77777777" w:rsidR="00667A1A" w:rsidRPr="00241AE9" w:rsidRDefault="00667A1A" w:rsidP="00667A1A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Box 28" o:spid="_x0000_s1046" type="#_x0000_t202" style="position:absolute;left:81245;top:11186;width:3664;height:4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1411818E" w14:textId="77777777" w:rsidR="00667A1A" w:rsidRPr="00241AE9" w:rsidRDefault="00667A1A" w:rsidP="00667A1A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FD1CF9" w14:textId="77777777" w:rsidR="00667A1A" w:rsidRPr="00586276" w:rsidRDefault="00667A1A" w:rsidP="00667A1A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</w:p>
    <w:p w14:paraId="0D4D600A" w14:textId="77777777" w:rsidR="00667A1A" w:rsidRPr="00586276" w:rsidRDefault="00667A1A" w:rsidP="00667A1A">
      <w:pPr>
        <w:pStyle w:val="SingleTxtG"/>
        <w:ind w:firstLine="567"/>
        <w:rPr>
          <w:b/>
          <w:bCs/>
        </w:rPr>
      </w:pPr>
    </w:p>
    <w:p w14:paraId="6C6A2277" w14:textId="77777777" w:rsidR="00667A1A" w:rsidRPr="00586276" w:rsidRDefault="00667A1A" w:rsidP="00667A1A">
      <w:pPr>
        <w:pStyle w:val="SingleTxtG"/>
        <w:ind w:firstLine="567"/>
        <w:rPr>
          <w:b/>
          <w:bCs/>
        </w:rPr>
      </w:pPr>
    </w:p>
    <w:p w14:paraId="3EB93055" w14:textId="77777777" w:rsidR="00667A1A" w:rsidRPr="00586276" w:rsidRDefault="00667A1A" w:rsidP="00667A1A">
      <w:pPr>
        <w:pStyle w:val="SingleTxtG"/>
        <w:ind w:firstLine="567"/>
        <w:rPr>
          <w:b/>
          <w:bCs/>
        </w:rPr>
      </w:pPr>
    </w:p>
    <w:p w14:paraId="61800584" w14:textId="77777777" w:rsidR="00667A1A" w:rsidRPr="00586276" w:rsidRDefault="00667A1A" w:rsidP="00667A1A">
      <w:pPr>
        <w:pStyle w:val="SingleTxtG"/>
        <w:ind w:firstLine="567"/>
        <w:rPr>
          <w:b/>
          <w:bCs/>
        </w:rPr>
      </w:pPr>
    </w:p>
    <w:p w14:paraId="07609497" w14:textId="77777777" w:rsidR="00667A1A" w:rsidRPr="00586276" w:rsidRDefault="00667A1A" w:rsidP="00667A1A">
      <w:pPr>
        <w:pStyle w:val="SingleTxtG"/>
        <w:ind w:firstLine="567"/>
        <w:rPr>
          <w:b/>
          <w:bCs/>
        </w:rPr>
      </w:pPr>
    </w:p>
    <w:p w14:paraId="1F310D18" w14:textId="77777777" w:rsidR="00667A1A" w:rsidRPr="00586276" w:rsidRDefault="00667A1A" w:rsidP="00667A1A">
      <w:pPr>
        <w:pStyle w:val="SingleTxtG"/>
        <w:ind w:firstLine="567"/>
        <w:rPr>
          <w:b/>
          <w:bCs/>
        </w:rPr>
      </w:pPr>
    </w:p>
    <w:p w14:paraId="37D019F3" w14:textId="77777777" w:rsidR="00667A1A" w:rsidRPr="00586276" w:rsidRDefault="00667A1A" w:rsidP="00667A1A">
      <w:pPr>
        <w:pStyle w:val="SingleTxtG"/>
        <w:spacing w:before="240"/>
        <w:jc w:val="left"/>
      </w:pPr>
    </w:p>
    <w:p w14:paraId="45805D03" w14:textId="77777777" w:rsidR="00667A1A" w:rsidRPr="00586276" w:rsidRDefault="00667A1A" w:rsidP="00667A1A">
      <w:pPr>
        <w:pStyle w:val="SingleTxtG"/>
        <w:spacing w:before="240"/>
        <w:jc w:val="left"/>
      </w:pPr>
    </w:p>
    <w:p w14:paraId="687D1ED8" w14:textId="77777777" w:rsidR="00667A1A" w:rsidRPr="00586276" w:rsidRDefault="00667A1A" w:rsidP="00667A1A"/>
    <w:p w14:paraId="23152DBF" w14:textId="77777777" w:rsidR="00667A1A" w:rsidRPr="00586276" w:rsidRDefault="00667A1A" w:rsidP="00667A1A"/>
    <w:p w14:paraId="7E88B3BA" w14:textId="77777777" w:rsidR="00667A1A" w:rsidRPr="00586276" w:rsidRDefault="00667A1A" w:rsidP="00667A1A">
      <w:pPr>
        <w:ind w:left="1134"/>
      </w:pPr>
      <w:r w:rsidRPr="00586276">
        <w:rPr>
          <w:bCs/>
          <w:i/>
          <w:iCs/>
        </w:rPr>
        <w:t xml:space="preserve">Пункт </w:t>
      </w:r>
      <w:r w:rsidRPr="00586276">
        <w:rPr>
          <w:i/>
        </w:rPr>
        <w:t>2.45</w:t>
      </w:r>
      <w:r w:rsidRPr="00586276">
        <w:t xml:space="preserve">, </w:t>
      </w:r>
      <w:r w:rsidRPr="00586276">
        <w:rPr>
          <w:i/>
          <w:iCs/>
        </w:rPr>
        <w:t>рис. 14</w:t>
      </w:r>
      <w:r w:rsidRPr="00586276">
        <w:t xml:space="preserve"> </w:t>
      </w:r>
      <w:r w:rsidRPr="00586276">
        <w:rPr>
          <w:iCs/>
        </w:rPr>
        <w:t>изменить следующим образом</w:t>
      </w:r>
      <w:r w:rsidRPr="00586276">
        <w:t>:</w:t>
      </w:r>
    </w:p>
    <w:p w14:paraId="5D63E160" w14:textId="77777777" w:rsidR="00667A1A" w:rsidRPr="001153CF" w:rsidRDefault="00667A1A" w:rsidP="00667A1A">
      <w:pPr>
        <w:pStyle w:val="af3"/>
        <w:spacing w:before="120" w:after="120"/>
        <w:ind w:left="1138" w:right="1134"/>
        <w:jc w:val="both"/>
        <w:rPr>
          <w:rFonts w:asciiTheme="majorBidi" w:hAnsiTheme="majorBidi" w:cstheme="majorBidi"/>
          <w:bCs/>
          <w:sz w:val="20"/>
          <w:szCs w:val="20"/>
          <w:lang w:val="ru-RU"/>
        </w:rPr>
      </w:pPr>
      <w:r w:rsidRPr="001153CF">
        <w:rPr>
          <w:rFonts w:asciiTheme="majorBidi" w:hAnsiTheme="majorBidi" w:cstheme="majorBidi"/>
          <w:bCs/>
          <w:sz w:val="20"/>
          <w:szCs w:val="20"/>
          <w:lang w:val="ru-RU"/>
        </w:rPr>
        <w:t>«Рис. 14</w:t>
      </w:r>
    </w:p>
    <w:p w14:paraId="5BCA14FD" w14:textId="77777777" w:rsidR="00667A1A" w:rsidRPr="001153CF" w:rsidRDefault="00667A1A" w:rsidP="00667A1A">
      <w:pPr>
        <w:pStyle w:val="af3"/>
        <w:spacing w:before="120" w:after="120"/>
        <w:ind w:left="1138"/>
        <w:rPr>
          <w:rFonts w:asciiTheme="majorBidi" w:hAnsiTheme="majorBidi" w:cstheme="majorBidi"/>
          <w:b/>
          <w:sz w:val="20"/>
          <w:szCs w:val="20"/>
          <w:lang w:val="ru-RU"/>
        </w:rPr>
      </w:pPr>
      <w:r w:rsidRPr="001153CF">
        <w:rPr>
          <w:rFonts w:asciiTheme="majorBidi" w:hAnsiTheme="majorBidi" w:cstheme="majorBidi"/>
          <w:b/>
          <w:sz w:val="20"/>
          <w:szCs w:val="20"/>
          <w:lang w:val="ru-RU"/>
        </w:rPr>
        <w:t>Боковые границы зоны контрольного испытания накладки рамы</w:t>
      </w:r>
    </w:p>
    <w:p w14:paraId="72940413" w14:textId="03985197" w:rsidR="00667A1A" w:rsidRPr="00586276" w:rsidRDefault="00667A1A" w:rsidP="00667A1A">
      <w:pPr>
        <w:jc w:val="center"/>
      </w:pPr>
      <w:r w:rsidRPr="001153CF">
        <w:rPr>
          <w:noProof/>
        </w:rPr>
        <w:drawing>
          <wp:inline distT="0" distB="0" distL="0" distR="0" wp14:anchorId="7B36AE79" wp14:editId="7BD062A5">
            <wp:extent cx="2400300" cy="27834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8287" cy="27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BFA">
        <w:tab/>
      </w:r>
      <w:r w:rsidR="00205BFA">
        <w:tab/>
      </w:r>
      <w:r w:rsidRPr="00586276">
        <w:t>»</w:t>
      </w:r>
    </w:p>
    <w:p w14:paraId="336D48C3" w14:textId="77777777" w:rsidR="00667A1A" w:rsidRPr="00586276" w:rsidRDefault="00667A1A" w:rsidP="00667A1A">
      <w:pPr>
        <w:pStyle w:val="SingleTxtG"/>
        <w:spacing w:before="240"/>
      </w:pPr>
      <w:r w:rsidRPr="00586276">
        <w:rPr>
          <w:bCs/>
          <w:i/>
          <w:iCs/>
        </w:rPr>
        <w:t xml:space="preserve">Пункт </w:t>
      </w:r>
      <w:r w:rsidRPr="00586276">
        <w:rPr>
          <w:i/>
        </w:rPr>
        <w:t>2.49</w:t>
      </w:r>
      <w:r w:rsidRPr="00586276">
        <w:t xml:space="preserve"> </w:t>
      </w:r>
      <w:r w:rsidRPr="00586276">
        <w:rPr>
          <w:iCs/>
        </w:rPr>
        <w:t>изменить следующим образом</w:t>
      </w:r>
      <w:r w:rsidRPr="00586276">
        <w:t>:</w:t>
      </w:r>
    </w:p>
    <w:p w14:paraId="028D1E0F" w14:textId="70656AF9" w:rsidR="00667A1A" w:rsidRPr="00CA524F" w:rsidRDefault="00667A1A" w:rsidP="00667A1A">
      <w:pPr>
        <w:spacing w:after="120"/>
        <w:ind w:left="2268" w:right="1134" w:hanging="1134"/>
        <w:jc w:val="both"/>
        <w:rPr>
          <w:shd w:val="clear" w:color="auto" w:fill="FFFFFF"/>
        </w:rPr>
      </w:pPr>
      <w:r w:rsidRPr="00586276">
        <w:t xml:space="preserve">«2.49 </w:t>
      </w:r>
      <w:r w:rsidRPr="00586276">
        <w:tab/>
      </w:r>
      <w:r w:rsidR="002B7E8F">
        <w:rPr>
          <w:rFonts w:cs="Times New Roman"/>
        </w:rPr>
        <w:t>"</w:t>
      </w:r>
      <w:r w:rsidRPr="00CA524F">
        <w:t>Одна треть зоны испытания ветрового стекла</w:t>
      </w:r>
      <w:r w:rsidR="002B7E8F">
        <w:rPr>
          <w:rFonts w:cs="Times New Roman"/>
        </w:rPr>
        <w:t>"</w:t>
      </w:r>
      <w:r w:rsidRPr="00CA524F">
        <w:t xml:space="preserve"> означает зону между боковыми границами зоны испытания ветрового стекла согласно определению в пункте 2.44 c), </w:t>
      </w:r>
      <w:r w:rsidRPr="00CA524F">
        <w:rPr>
          <w:shd w:val="clear" w:color="auto" w:fill="FFFFFF"/>
        </w:rPr>
        <w:t>разделенной линиями, проходящими через отметки третей на линиях P–P' и Q–Q' (последние — это верхние угловые точки зоны испытания ветрового стекла), как это показано на рис. 17. Проводят все линии и измеряют три равные части при помощи гибкой ленты по внешнему контуру ветрового стекла. Если Q и Q' совпадают с P и P', то Q и Q' откладывают на линиях, соответствующих боковой границе, как определено в пункте 2.44 c), позади P и P', соответственно.</w:t>
      </w:r>
    </w:p>
    <w:p w14:paraId="7AC6E848" w14:textId="70E8E41B" w:rsidR="00667A1A" w:rsidRPr="00CA524F" w:rsidRDefault="00667A1A" w:rsidP="00667A1A">
      <w:pPr>
        <w:spacing w:after="120"/>
        <w:ind w:left="2268" w:right="1134"/>
        <w:jc w:val="both"/>
      </w:pPr>
      <w:r w:rsidRPr="00CA524F">
        <w:rPr>
          <w:shd w:val="clear" w:color="auto" w:fill="FFFFFF"/>
        </w:rPr>
        <w:lastRenderedPageBreak/>
        <w:t xml:space="preserve">Если отсутствует четкая </w:t>
      </w:r>
      <w:r w:rsidR="005B527B">
        <w:rPr>
          <w:rFonts w:cs="Times New Roman"/>
          <w:sz w:val="24"/>
          <w:szCs w:val="24"/>
          <w:lang w:eastAsia="zh-CN"/>
        </w:rPr>
        <w:t>"</w:t>
      </w:r>
      <w:r w:rsidRPr="00CA524F">
        <w:rPr>
          <w:shd w:val="clear" w:color="auto" w:fill="FFFFFF"/>
        </w:rPr>
        <w:t xml:space="preserve">точка </w:t>
      </w:r>
      <w:r w:rsidRPr="00CA524F">
        <w:t>Q</w:t>
      </w:r>
      <w:r w:rsidR="005B527B">
        <w:rPr>
          <w:rFonts w:cs="Times New Roman"/>
        </w:rPr>
        <w:t>"</w:t>
      </w:r>
      <w:r w:rsidRPr="00CA524F">
        <w:rPr>
          <w:shd w:val="clear" w:color="auto" w:fill="FFFFFF"/>
        </w:rPr>
        <w:t>, где пересекались бы</w:t>
      </w:r>
      <w:r w:rsidRPr="00CA524F">
        <w:rPr>
          <w:lang w:eastAsia="zh-CN"/>
        </w:rPr>
        <w:t xml:space="preserve"> линии </w:t>
      </w:r>
      <w:r w:rsidRPr="00CA524F">
        <w:rPr>
          <w:lang w:val="en-US" w:eastAsia="zh-CN"/>
        </w:rPr>
        <w:t>b</w:t>
      </w:r>
      <w:r w:rsidRPr="00CA524F">
        <w:rPr>
          <w:lang w:eastAsia="zh-CN"/>
        </w:rPr>
        <w:t>) и</w:t>
      </w:r>
      <w:r w:rsidRPr="00CA524F">
        <w:rPr>
          <w:lang w:val="en-US"/>
        </w:rPr>
        <w:t> </w:t>
      </w:r>
      <w:r w:rsidRPr="00CA524F">
        <w:rPr>
          <w:lang w:val="en-US" w:eastAsia="zh-CN"/>
        </w:rPr>
        <w:t>c</w:t>
      </w:r>
      <w:r w:rsidRPr="00CA524F">
        <w:rPr>
          <w:lang w:eastAsia="zh-CN"/>
        </w:rPr>
        <w:t>)</w:t>
      </w:r>
      <w:r w:rsidRPr="00CA524F">
        <w:rPr>
          <w:shd w:val="clear" w:color="auto" w:fill="FFFFFF"/>
        </w:rPr>
        <w:t xml:space="preserve">, определенные в пункте 2.44, то искомая </w:t>
      </w:r>
      <w:r w:rsidR="005B527B">
        <w:rPr>
          <w:rFonts w:cs="Times New Roman"/>
          <w:lang w:eastAsia="zh-CN"/>
        </w:rPr>
        <w:t>"</w:t>
      </w:r>
      <w:r w:rsidRPr="00CA524F">
        <w:rPr>
          <w:shd w:val="clear" w:color="auto" w:fill="FFFFFF"/>
        </w:rPr>
        <w:t xml:space="preserve">точка </w:t>
      </w:r>
      <w:r w:rsidRPr="00CA524F">
        <w:t>Q</w:t>
      </w:r>
      <w:r w:rsidR="005B527B">
        <w:rPr>
          <w:rFonts w:cs="Times New Roman"/>
        </w:rPr>
        <w:t>"</w:t>
      </w:r>
      <w:r w:rsidRPr="00CA524F">
        <w:rPr>
          <w:shd w:val="clear" w:color="auto" w:fill="FFFFFF"/>
        </w:rPr>
        <w:t xml:space="preserve"> определяется в точке первичного касания вертикальной плоскости </w:t>
      </w:r>
      <w:r w:rsidRPr="00CA524F">
        <w:t>V</w:t>
      </w:r>
      <w:r w:rsidRPr="00CA524F">
        <w:rPr>
          <w:vertAlign w:val="subscript"/>
        </w:rPr>
        <w:t>45</w:t>
      </w:r>
      <w:r w:rsidRPr="00CA524F">
        <w:rPr>
          <w:shd w:val="clear" w:color="auto" w:fill="FFFFFF"/>
        </w:rPr>
        <w:t xml:space="preserve">, пересекающей вертикальную продольную центральную плоскость транспортного средства под углом 45°, с соединительной линией </w:t>
      </w:r>
      <w:r w:rsidRPr="00CA524F">
        <w:t>b</w:t>
      </w:r>
      <w:r w:rsidRPr="00CA524F">
        <w:rPr>
          <w:shd w:val="clear" w:color="auto" w:fill="FFFFFF"/>
        </w:rPr>
        <w:t>)–с) границы зоны испытания ветрового стекла.</w:t>
      </w:r>
    </w:p>
    <w:p w14:paraId="3BCA1343" w14:textId="427CCCDC" w:rsidR="00667A1A" w:rsidRPr="00CA524F" w:rsidRDefault="00667A1A" w:rsidP="00667A1A">
      <w:pPr>
        <w:spacing w:after="120"/>
        <w:ind w:left="2268" w:right="1134"/>
        <w:jc w:val="both"/>
        <w:rPr>
          <w:shd w:val="clear" w:color="auto" w:fill="FFFFFF"/>
        </w:rPr>
      </w:pPr>
      <w:r w:rsidRPr="00CA524F">
        <w:rPr>
          <w:shd w:val="clear" w:color="auto" w:fill="FFFFFF"/>
        </w:rPr>
        <w:t xml:space="preserve">Если b) и c) не пересекаются, а открытая зона испытания закрыта соединительной линией, как это показано на рис. 13, то </w:t>
      </w:r>
      <w:r w:rsidR="005B527B">
        <w:rPr>
          <w:rFonts w:cs="Times New Roman"/>
          <w:lang w:eastAsia="zh-CN"/>
        </w:rPr>
        <w:t>"</w:t>
      </w:r>
      <w:r w:rsidRPr="00CA524F">
        <w:rPr>
          <w:shd w:val="clear" w:color="auto" w:fill="FFFFFF"/>
        </w:rPr>
        <w:t xml:space="preserve">точка </w:t>
      </w:r>
      <w:r w:rsidRPr="00CA524F">
        <w:t>Q</w:t>
      </w:r>
      <w:r w:rsidR="005B527B">
        <w:rPr>
          <w:rFonts w:cs="Times New Roman"/>
        </w:rPr>
        <w:t>"</w:t>
      </w:r>
      <w:r w:rsidRPr="00CA524F">
        <w:rPr>
          <w:shd w:val="clear" w:color="auto" w:fill="FFFFFF"/>
        </w:rPr>
        <w:t xml:space="preserve"> определяется центром этой соединительной линии.</w:t>
      </w:r>
    </w:p>
    <w:p w14:paraId="5251BA8B" w14:textId="77777777" w:rsidR="00667A1A" w:rsidRPr="001153CF" w:rsidRDefault="00667A1A" w:rsidP="00667A1A">
      <w:pPr>
        <w:pStyle w:val="af4"/>
        <w:spacing w:before="240" w:beforeAutospacing="0" w:after="0" w:afterAutospacing="0"/>
        <w:ind w:left="1134"/>
        <w:rPr>
          <w:b/>
          <w:bCs/>
          <w:sz w:val="20"/>
          <w:szCs w:val="20"/>
          <w:lang w:val="ru-RU"/>
        </w:rPr>
      </w:pPr>
      <w:r w:rsidRPr="001153CF">
        <w:rPr>
          <w:sz w:val="20"/>
          <w:szCs w:val="20"/>
          <w:lang w:val="ru-RU"/>
        </w:rPr>
        <w:t>Рис. 17</w:t>
      </w:r>
      <w:r w:rsidRPr="001153CF">
        <w:rPr>
          <w:b/>
          <w:bCs/>
          <w:sz w:val="20"/>
          <w:szCs w:val="20"/>
          <w:lang w:val="ru-RU"/>
        </w:rPr>
        <w:br/>
        <w:t>Трети зоны испытания ветрового стекла</w:t>
      </w:r>
    </w:p>
    <w:p w14:paraId="246E5218" w14:textId="77777777" w:rsidR="00667A1A" w:rsidRPr="001153CF" w:rsidRDefault="00667A1A" w:rsidP="00667A1A">
      <w:pPr>
        <w:pStyle w:val="af4"/>
        <w:spacing w:before="0" w:beforeAutospacing="0" w:after="0" w:afterAutospacing="0"/>
        <w:ind w:left="1134"/>
        <w:rPr>
          <w:b/>
          <w:bCs/>
          <w:sz w:val="22"/>
          <w:szCs w:val="22"/>
          <w:lang w:val="ru-RU"/>
        </w:rPr>
      </w:pPr>
    </w:p>
    <w:tbl>
      <w:tblPr>
        <w:tblStyle w:val="ac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5"/>
      </w:tblGrid>
      <w:tr w:rsidR="00667A1A" w:rsidRPr="001153CF" w14:paraId="0DDB909B" w14:textId="77777777" w:rsidTr="002B7E8F">
        <w:trPr>
          <w:jc w:val="right"/>
        </w:trPr>
        <w:tc>
          <w:tcPr>
            <w:tcW w:w="8275" w:type="dxa"/>
          </w:tcPr>
          <w:p w14:paraId="37503644" w14:textId="77777777" w:rsidR="00667A1A" w:rsidRPr="001153CF" w:rsidRDefault="00667A1A" w:rsidP="00D24A6E">
            <w:pPr>
              <w:pStyle w:val="af4"/>
              <w:spacing w:before="0" w:beforeAutospacing="0" w:after="0" w:afterAutospacing="0" w:line="240" w:lineRule="atLeast"/>
              <w:ind w:right="55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1153CF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04655C8A" wp14:editId="3F9BD2B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295275</wp:posOffset>
                  </wp:positionV>
                  <wp:extent cx="3426460" cy="1791335"/>
                  <wp:effectExtent l="0" t="0" r="2540" b="0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460" cy="17913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EF228C" wp14:editId="0C0D48ED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1555115</wp:posOffset>
                      </wp:positionV>
                      <wp:extent cx="164465" cy="300990"/>
                      <wp:effectExtent l="0" t="0" r="15875" b="12700"/>
                      <wp:wrapNone/>
                      <wp:docPr id="1841676113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57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6E20756E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F228C" id="Text Box 2" o:spid="_x0000_s1047" type="#_x0000_t202" style="position:absolute;left:0;text-align:left;margin-left:18.1pt;margin-top:122.45pt;width:12.95pt;height:23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" fillcolor="white [3212]" strokecolor="black [3213]">
                      <v:textbox style="mso-fit-shape-to-text:t" inset="0,0,0,0">
                        <w:txbxContent>
                          <w:p w14:paraId="6E20756E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B36D6F" wp14:editId="227A2427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1751965</wp:posOffset>
                      </wp:positionV>
                      <wp:extent cx="40005" cy="374650"/>
                      <wp:effectExtent l="19050" t="19050" r="36195" b="25400"/>
                      <wp:wrapNone/>
                      <wp:docPr id="9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40005" cy="374650"/>
                              </a:xfrm>
                              <a:prstGeom prst="line">
                                <a:avLst/>
                              </a:prstGeom>
                              <a:ln w="412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F9458A" id="Straight Connector 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137.95pt" to="35.3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" strokecolor="#00b050" strokeweight="3.25pt"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C9A424" wp14:editId="4CAAC6DA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1751965</wp:posOffset>
                      </wp:positionV>
                      <wp:extent cx="14605" cy="374650"/>
                      <wp:effectExtent l="19050" t="19050" r="23495" b="25400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605" cy="374650"/>
                              </a:xfrm>
                              <a:prstGeom prst="line">
                                <a:avLst/>
                              </a:prstGeom>
                              <a:ln w="412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9910BF" id="Straight Connector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pt,137.95pt" to="236.7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" strokecolor="#00b050" strokeweight="3.25pt"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9B87DD" wp14:editId="3FB80DFD">
                      <wp:simplePos x="0" y="0"/>
                      <wp:positionH relativeFrom="column">
                        <wp:posOffset>3087370</wp:posOffset>
                      </wp:positionH>
                      <wp:positionV relativeFrom="paragraph">
                        <wp:posOffset>1574165</wp:posOffset>
                      </wp:positionV>
                      <wp:extent cx="234950" cy="300990"/>
                      <wp:effectExtent l="0" t="0" r="21590" b="1270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0DA68AAA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  <w:t>P'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B87DD" id="Text Box 13" o:spid="_x0000_s1048" type="#_x0000_t202" style="position:absolute;left:0;text-align:left;margin-left:243.1pt;margin-top:123.95pt;width:18.5pt;height:23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" fillcolor="white [3212]" strokecolor="black [3213]">
                      <v:textbox style="mso-fit-shape-to-text:t" inset="0,0,0,0">
                        <w:txbxContent>
                          <w:p w14:paraId="0DA68AAA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  <w:t>P'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FD818C" wp14:editId="225F9B26">
                      <wp:simplePos x="0" y="0"/>
                      <wp:positionH relativeFrom="column">
                        <wp:posOffset>2932430</wp:posOffset>
                      </wp:positionH>
                      <wp:positionV relativeFrom="paragraph">
                        <wp:posOffset>342900</wp:posOffset>
                      </wp:positionV>
                      <wp:extent cx="277495" cy="300990"/>
                      <wp:effectExtent l="0" t="0" r="17145" b="1270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60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447FFFE2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  <w:t>Q'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D818C" id="Text Box 14" o:spid="_x0000_s1049" type="#_x0000_t202" style="position:absolute;left:0;text-align:left;margin-left:230.9pt;margin-top:27pt;width:21.85pt;height:23.7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" fillcolor="white [3212]" strokecolor="black [3213]">
                      <v:textbox style="mso-fit-shape-to-text:t" inset="0,0,0,0">
                        <w:txbxContent>
                          <w:p w14:paraId="447FFFE2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  <w:t>Q'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CFB8A0" wp14:editId="63EAB853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1708785</wp:posOffset>
                      </wp:positionV>
                      <wp:extent cx="2524760" cy="0"/>
                      <wp:effectExtent l="0" t="0" r="0" b="0"/>
                      <wp:wrapNone/>
                      <wp:docPr id="22" name="Straight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24125" cy="0"/>
                              </a:xfrm>
                              <a:prstGeom prst="line">
                                <a:avLst/>
                              </a:prstGeom>
                              <a:ln w="22225"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39D92A" id="Straight Connector 2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35pt,134.55pt" to="234.15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" strokecolor="black [3040]" strokeweight="1.75pt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AE3F10" wp14:editId="3DB62CC4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527685</wp:posOffset>
                      </wp:positionV>
                      <wp:extent cx="2143760" cy="1270"/>
                      <wp:effectExtent l="0" t="0" r="27940" b="36830"/>
                      <wp:wrapNone/>
                      <wp:docPr id="23" name="Straight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143125" cy="1270"/>
                              </a:xfrm>
                              <a:prstGeom prst="line">
                                <a:avLst/>
                              </a:prstGeom>
                              <a:ln w="22225"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1F7AEA" id="Straight Connector 2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05pt,41.55pt" to="220.8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" strokecolor="black [3040]" strokeweight="1.75pt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E040E2" wp14:editId="0625E43D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550545</wp:posOffset>
                      </wp:positionV>
                      <wp:extent cx="120015" cy="1411605"/>
                      <wp:effectExtent l="0" t="0" r="32385" b="17145"/>
                      <wp:wrapNone/>
                      <wp:docPr id="24" name="Straight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20015" cy="141097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9235E4" id="Straight Connector 2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35pt,43.35pt" to="107.8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" strokecolor="black [3213]" strokeweight="1pt">
                      <v:stroke dashstyle="1 1"/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B1AC3B" wp14:editId="19295CDB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504825</wp:posOffset>
                      </wp:positionV>
                      <wp:extent cx="45720" cy="1436370"/>
                      <wp:effectExtent l="0" t="0" r="30480" b="30480"/>
                      <wp:wrapNone/>
                      <wp:docPr id="25" name="Straight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5085" cy="143637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86FBC6" id="Straight Connector 2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2pt,39.75pt" to="167.8pt,1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" strokecolor="black [3213]" strokeweight="1pt">
                      <v:stroke dashstyle="1 1"/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DBF621" wp14:editId="2B7E2F26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645160</wp:posOffset>
                      </wp:positionV>
                      <wp:extent cx="112395" cy="1341755"/>
                      <wp:effectExtent l="0" t="0" r="20955" b="29845"/>
                      <wp:wrapNone/>
                      <wp:docPr id="27" name="Straight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2395" cy="134175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1A1A34" id="Straight Connector 2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95pt,50.8pt" to="106.8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" strokecolor="black [3213]" strokeweight="1.75pt"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E39282" wp14:editId="0F784691">
                      <wp:simplePos x="0" y="0"/>
                      <wp:positionH relativeFrom="column">
                        <wp:posOffset>2087880</wp:posOffset>
                      </wp:positionH>
                      <wp:positionV relativeFrom="paragraph">
                        <wp:posOffset>640080</wp:posOffset>
                      </wp:positionV>
                      <wp:extent cx="44450" cy="1346835"/>
                      <wp:effectExtent l="0" t="0" r="31750" b="24765"/>
                      <wp:wrapNone/>
                      <wp:docPr id="28" name="Straight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4450" cy="134620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746C9E" id="Straight Connector 2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4pt,50.4pt" to="167.9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" strokecolor="black [3213]" strokeweight="1.75pt"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37EB24" wp14:editId="40447BFA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504825</wp:posOffset>
                      </wp:positionV>
                      <wp:extent cx="45720" cy="45720"/>
                      <wp:effectExtent l="0" t="0" r="11430" b="11430"/>
                      <wp:wrapNone/>
                      <wp:docPr id="224" name="Oval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21C65A" id="Oval 224" o:spid="_x0000_s1026" style="position:absolute;margin-left:106pt;margin-top:39.75pt;width:3.6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E54ECA1" wp14:editId="3B06A8EA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1682115</wp:posOffset>
                      </wp:positionV>
                      <wp:extent cx="45720" cy="45720"/>
                      <wp:effectExtent l="0" t="0" r="11430" b="11430"/>
                      <wp:wrapNone/>
                      <wp:docPr id="225" name="Oval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CB84A9" id="Oval 225" o:spid="_x0000_s1026" style="position:absolute;margin-left:98.35pt;margin-top:132.45pt;width:3.6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98AFD57" wp14:editId="3425AE66">
                      <wp:simplePos x="0" y="0"/>
                      <wp:positionH relativeFrom="column">
                        <wp:posOffset>2062480</wp:posOffset>
                      </wp:positionH>
                      <wp:positionV relativeFrom="paragraph">
                        <wp:posOffset>504825</wp:posOffset>
                      </wp:positionV>
                      <wp:extent cx="45720" cy="45720"/>
                      <wp:effectExtent l="0" t="0" r="11430" b="11430"/>
                      <wp:wrapNone/>
                      <wp:docPr id="226" name="Oval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3F8E77" id="Oval 226" o:spid="_x0000_s1026" style="position:absolute;margin-left:162.4pt;margin-top:39.75pt;width:3.6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4A056F3" wp14:editId="36345E3A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1682750</wp:posOffset>
                      </wp:positionV>
                      <wp:extent cx="45720" cy="45720"/>
                      <wp:effectExtent l="0" t="0" r="11430" b="11430"/>
                      <wp:wrapNone/>
                      <wp:docPr id="227" name="Oval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B0FAE0" id="Oval 227" o:spid="_x0000_s1026" style="position:absolute;margin-left:166pt;margin-top:132.5pt;width:3.6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0FA885" wp14:editId="7DC0BACC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279400</wp:posOffset>
                      </wp:positionV>
                      <wp:extent cx="345440" cy="245110"/>
                      <wp:effectExtent l="0" t="0" r="0" b="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229EBD3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FA885" id="Text Box 228" o:spid="_x0000_s1050" type="#_x0000_t202" style="position:absolute;left:0;text-align:left;margin-left:64.4pt;margin-top:22pt;width:27.2pt;height:19.3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" filled="f" stroked="f">
                      <v:textbox style="mso-fit-shape-to-text:t">
                        <w:txbxContent>
                          <w:p w14:paraId="7229EBD3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5CB250F" wp14:editId="3D59A184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279400</wp:posOffset>
                      </wp:positionV>
                      <wp:extent cx="345440" cy="245110"/>
                      <wp:effectExtent l="0" t="0" r="0" b="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31499C2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B250F" id="Text Box 229" o:spid="_x0000_s1051" type="#_x0000_t202" style="position:absolute;left:0;text-align:left;margin-left:117.6pt;margin-top:22pt;width:27.2pt;height:19.3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" filled="f" stroked="f">
                      <v:textbox style="mso-fit-shape-to-text:t">
                        <w:txbxContent>
                          <w:p w14:paraId="031499C2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2962277" wp14:editId="44B4FD15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281940</wp:posOffset>
                      </wp:positionV>
                      <wp:extent cx="345440" cy="245110"/>
                      <wp:effectExtent l="0" t="0" r="0" b="0"/>
                      <wp:wrapNone/>
                      <wp:docPr id="230" name="Text Box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5B41DAE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62277" id="Text Box 230" o:spid="_x0000_s1052" type="#_x0000_t202" style="position:absolute;left:0;text-align:left;margin-left:172.95pt;margin-top:22.2pt;width:27.2pt;height:19.3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" filled="f" stroked="f">
                      <v:textbox style="mso-fit-shape-to-text:t">
                        <w:txbxContent>
                          <w:p w14:paraId="75B41DAE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E5DDDE7" wp14:editId="2216C78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1475105</wp:posOffset>
                      </wp:positionV>
                      <wp:extent cx="345440" cy="245110"/>
                      <wp:effectExtent l="0" t="0" r="0" b="0"/>
                      <wp:wrapNone/>
                      <wp:docPr id="231" name="Text Box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ABDEE39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highlight w:val="lightGray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DDDE7" id="Text Box 231" o:spid="_x0000_s1053" type="#_x0000_t202" style="position:absolute;left:0;text-align:left;margin-left:52pt;margin-top:116.15pt;width:27.2pt;height:19.3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" filled="f" stroked="f">
                      <v:textbox style="mso-fit-shape-to-text:t">
                        <w:txbxContent>
                          <w:p w14:paraId="4ABDEE39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highlight w:val="lightGray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EF05895" wp14:editId="45833939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1475105</wp:posOffset>
                      </wp:positionV>
                      <wp:extent cx="345440" cy="245110"/>
                      <wp:effectExtent l="0" t="0" r="0" b="0"/>
                      <wp:wrapNone/>
                      <wp:docPr id="246" name="Text Box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744ADAA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highlight w:val="lightGray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05895" id="Text Box 246" o:spid="_x0000_s1054" type="#_x0000_t202" style="position:absolute;left:0;text-align:left;margin-left:117.25pt;margin-top:116.15pt;width:27.2pt;height:19.3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" filled="f" stroked="f">
                      <v:textbox style="mso-fit-shape-to-text:t">
                        <w:txbxContent>
                          <w:p w14:paraId="1744ADAA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highlight w:val="lightGray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6372B87" wp14:editId="1D8DC27F">
                      <wp:simplePos x="0" y="0"/>
                      <wp:positionH relativeFrom="column">
                        <wp:posOffset>2348865</wp:posOffset>
                      </wp:positionH>
                      <wp:positionV relativeFrom="paragraph">
                        <wp:posOffset>1477010</wp:posOffset>
                      </wp:positionV>
                      <wp:extent cx="345440" cy="245110"/>
                      <wp:effectExtent l="0" t="0" r="0" b="0"/>
                      <wp:wrapNone/>
                      <wp:docPr id="247" name="Text Box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17D187C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highlight w:val="lightGray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72B87" id="Text Box 247" o:spid="_x0000_s1055" type="#_x0000_t202" style="position:absolute;left:0;text-align:left;margin-left:184.95pt;margin-top:116.3pt;width:27.2pt;height:19.3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" filled="f" stroked="f">
                      <v:textbox style="mso-fit-shape-to-text:t">
                        <w:txbxContent>
                          <w:p w14:paraId="317D187C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highlight w:val="lightGray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26B3D8E" wp14:editId="47254C00">
                      <wp:simplePos x="0" y="0"/>
                      <wp:positionH relativeFrom="column">
                        <wp:posOffset>2961005</wp:posOffset>
                      </wp:positionH>
                      <wp:positionV relativeFrom="paragraph">
                        <wp:posOffset>1680210</wp:posOffset>
                      </wp:positionV>
                      <wp:extent cx="45720" cy="45720"/>
                      <wp:effectExtent l="0" t="0" r="11430" b="11430"/>
                      <wp:wrapNone/>
                      <wp:docPr id="263" name="Oval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463702" id="Oval 263" o:spid="_x0000_s1026" style="position:absolute;margin-left:233.15pt;margin-top:132.3pt;width:3.6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CE1668D" wp14:editId="6E282528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1685290</wp:posOffset>
                      </wp:positionV>
                      <wp:extent cx="45720" cy="45720"/>
                      <wp:effectExtent l="0" t="0" r="11430" b="11430"/>
                      <wp:wrapNone/>
                      <wp:docPr id="264" name="Oval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B5246F" id="Oval 264" o:spid="_x0000_s1026" style="position:absolute;margin-left:34.7pt;margin-top:132.7pt;width:3.6pt;height: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5266C24" wp14:editId="7E0F573F">
                      <wp:simplePos x="0" y="0"/>
                      <wp:positionH relativeFrom="column">
                        <wp:posOffset>2793365</wp:posOffset>
                      </wp:positionH>
                      <wp:positionV relativeFrom="paragraph">
                        <wp:posOffset>504825</wp:posOffset>
                      </wp:positionV>
                      <wp:extent cx="45720" cy="45720"/>
                      <wp:effectExtent l="0" t="0" r="11430" b="11430"/>
                      <wp:wrapNone/>
                      <wp:docPr id="265" name="Oval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6AFF92" id="Oval 265" o:spid="_x0000_s1026" style="position:absolute;margin-left:219.95pt;margin-top:39.75pt;width:3.6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D93189A" wp14:editId="7F23AA94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504825</wp:posOffset>
                      </wp:positionV>
                      <wp:extent cx="45720" cy="45720"/>
                      <wp:effectExtent l="0" t="0" r="11430" b="11430"/>
                      <wp:wrapNone/>
                      <wp:docPr id="266" name="Oval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299D4D" id="Oval 266" o:spid="_x0000_s1026" style="position:absolute;margin-left:47.35pt;margin-top:39.75pt;width:3.6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" fillcolor="white [3212]" strokecolor="#243f60 [1604]" strokeweight="2pt"/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653D96B" wp14:editId="29C895D8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680085</wp:posOffset>
                      </wp:positionV>
                      <wp:extent cx="462280" cy="354965"/>
                      <wp:effectExtent l="0" t="0" r="0" b="0"/>
                      <wp:wrapNone/>
                      <wp:docPr id="26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9A4D4C4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  <w:lang w:val="de-DE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3D96B" id="_x0000_s1056" type="#_x0000_t202" style="position:absolute;left:0;text-align:left;margin-left:118.2pt;margin-top:53.55pt;width:36.4pt;height:27.9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" filled="f" stroked="f">
                      <v:textbox style="mso-fit-shape-to-text:t">
                        <w:txbxContent>
                          <w:p w14:paraId="39A4D4C4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F294D3F" wp14:editId="3E853231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1066800</wp:posOffset>
                      </wp:positionV>
                      <wp:extent cx="436880" cy="354965"/>
                      <wp:effectExtent l="0" t="0" r="0" b="0"/>
                      <wp:wrapNone/>
                      <wp:docPr id="268" name="Text Box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688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93789CB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  <w:lang w:val="de-DE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94D3F" id="Text Box 268" o:spid="_x0000_s1057" type="#_x0000_t202" style="position:absolute;left:0;text-align:left;margin-left:37.8pt;margin-top:84pt;width:34.4pt;height:27.9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" filled="f" stroked="f">
                      <v:textbox style="mso-fit-shape-to-text:t">
                        <w:txbxContent>
                          <w:p w14:paraId="593789CB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6E36682" wp14:editId="2CE04180">
                      <wp:simplePos x="0" y="0"/>
                      <wp:positionH relativeFrom="column">
                        <wp:posOffset>2993390</wp:posOffset>
                      </wp:positionH>
                      <wp:positionV relativeFrom="paragraph">
                        <wp:posOffset>193040</wp:posOffset>
                      </wp:positionV>
                      <wp:extent cx="0" cy="1015365"/>
                      <wp:effectExtent l="419100" t="0" r="400050" b="0"/>
                      <wp:wrapNone/>
                      <wp:docPr id="269" name="Straight Connector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5365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  <a:scene3d>
                                <a:camera prst="orthographicFront">
                                  <a:rot lat="0" lon="0" rev="2700000"/>
                                </a:camera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227AC2" id="Straight Connector 26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7pt,15.2pt" to="235.7pt,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" strokecolor="black [3213]" strokeweight="1.25pt">
                      <v:stroke dashstyle="1 1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23D8EC9" wp14:editId="7E9B9333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209550</wp:posOffset>
                      </wp:positionV>
                      <wp:extent cx="0" cy="1015365"/>
                      <wp:effectExtent l="342900" t="0" r="342900" b="0"/>
                      <wp:wrapNone/>
                      <wp:docPr id="270" name="Straight Connector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5365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  <a:scene3d>
                                <a:camera prst="orthographicFront">
                                  <a:rot lat="0" lon="0" rev="8700000"/>
                                </a:camera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E295FC" id="Straight Connector 27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15pt,16.5pt" to="38.15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" strokecolor="black [3213]" strokeweight="1.25pt">
                      <v:stroke dashstyle="1 1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16B1818" wp14:editId="74882144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370205</wp:posOffset>
                      </wp:positionV>
                      <wp:extent cx="198120" cy="300990"/>
                      <wp:effectExtent l="0" t="0" r="11430" b="12700"/>
                      <wp:wrapNone/>
                      <wp:docPr id="271" name="Text Box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2AB36456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vertOverflow="clip" horzOverflow="clip" wrap="squar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B1818" id="Text Box 271" o:spid="_x0000_s1058" type="#_x0000_t202" style="position:absolute;left:0;text-align:left;margin-left:31.75pt;margin-top:29.15pt;width:15.6pt;height:2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" fillcolor="white [3212]" strokecolor="black [3213]">
                      <v:textbox style="mso-fit-shape-to-text:t" inset="0,0,0,0">
                        <w:txbxContent>
                          <w:p w14:paraId="2AB36456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57111A9" wp14:editId="7DBF3FDB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1093470</wp:posOffset>
                      </wp:positionV>
                      <wp:extent cx="184150" cy="201295"/>
                      <wp:effectExtent l="0" t="0" r="15875" b="25400"/>
                      <wp:wrapNone/>
                      <wp:docPr id="272" name="Text Box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25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58226FF0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6"/>
                                      <w:vertAlign w:val="subscript"/>
                                      <w:lang w:val="de-DE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111A9" id="Text Box 272" o:spid="_x0000_s1059" type="#_x0000_t202" style="position:absolute;left:0;text-align:left;margin-left:12.45pt;margin-top:86.1pt;width:14.5pt;height:15.8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" fillcolor="white [3212]" strokecolor="black [3213]">
                      <v:textbox style="mso-fit-shape-to-text:t" inset="0,0,0,0">
                        <w:txbxContent>
                          <w:p w14:paraId="58226FF0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de-DE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D01AEFE" wp14:editId="34A3189F">
                      <wp:simplePos x="0" y="0"/>
                      <wp:positionH relativeFrom="column">
                        <wp:posOffset>3198495</wp:posOffset>
                      </wp:positionH>
                      <wp:positionV relativeFrom="paragraph">
                        <wp:posOffset>1079500</wp:posOffset>
                      </wp:positionV>
                      <wp:extent cx="184150" cy="201295"/>
                      <wp:effectExtent l="0" t="0" r="15875" b="25400"/>
                      <wp:wrapNone/>
                      <wp:docPr id="273" name="Text Box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25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2E91C6C3" w14:textId="77777777" w:rsidR="00667A1A" w:rsidRDefault="00667A1A" w:rsidP="00667A1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6"/>
                                      <w:vertAlign w:val="subscript"/>
                                      <w:lang w:val="de-DE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1AEFE" id="Text Box 273" o:spid="_x0000_s1060" type="#_x0000_t202" style="position:absolute;left:0;text-align:left;margin-left:251.85pt;margin-top:85pt;width:14.5pt;height:15.8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" fillcolor="white [3212]" strokecolor="black [3213]">
                      <v:textbox style="mso-fit-shape-to-text:t" inset="0,0,0,0">
                        <w:txbxContent>
                          <w:p w14:paraId="2E91C6C3" w14:textId="77777777" w:rsidR="00667A1A" w:rsidRDefault="00667A1A" w:rsidP="00667A1A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de-DE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FF45723" wp14:editId="0BBFCF95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5080</wp:posOffset>
                      </wp:positionV>
                      <wp:extent cx="1061720" cy="245110"/>
                      <wp:effectExtent l="0" t="0" r="0" b="0"/>
                      <wp:wrapNone/>
                      <wp:docPr id="274" name="Text Box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1720" cy="2451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22ABDE" w14:textId="77777777" w:rsidR="00667A1A" w:rsidRPr="002C4B2C" w:rsidRDefault="00667A1A" w:rsidP="00667A1A">
                                  <w:pPr>
                                    <w:rPr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5A01B0">
                                    <w:rPr>
                                      <w:b/>
                                      <w:bCs/>
                                      <w:kern w:val="24"/>
                                    </w:rPr>
                                    <w:t>Отметки третей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45723" id="Text Box 274" o:spid="_x0000_s1061" type="#_x0000_t202" style="position:absolute;left:0;text-align:left;margin-left:87.85pt;margin-top:.4pt;width:83.6pt;height:19.3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" filled="f" stroked="f">
                      <v:textbox style="mso-fit-shape-to-text:t">
                        <w:txbxContent>
                          <w:p w14:paraId="2122ABDE" w14:textId="77777777" w:rsidR="00667A1A" w:rsidRPr="002C4B2C" w:rsidRDefault="00667A1A" w:rsidP="00667A1A">
                            <w:pPr>
                              <w:rPr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A01B0">
                              <w:rPr>
                                <w:b/>
                                <w:bCs/>
                                <w:kern w:val="24"/>
                              </w:rPr>
                              <w:t>Отметки третей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88B2FF7" wp14:editId="6EBBF058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241935</wp:posOffset>
                      </wp:positionV>
                      <wp:extent cx="105410" cy="250190"/>
                      <wp:effectExtent l="38100" t="0" r="27940" b="54610"/>
                      <wp:wrapNone/>
                      <wp:docPr id="275" name="Straight Connector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5410" cy="24955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612F07" id="Straight Connector 275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9pt,19.05pt" to="118.2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" strokecolor="black [3213]" strokeweight="1pt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1153C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B004319" wp14:editId="141AFBEA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250190</wp:posOffset>
                      </wp:positionV>
                      <wp:extent cx="73660" cy="231775"/>
                      <wp:effectExtent l="0" t="0" r="78740" b="53975"/>
                      <wp:wrapNone/>
                      <wp:docPr id="276" name="Straight Connector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025" cy="2317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19AFBA" id="Straight Connector 27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7pt,19.7pt" to="164.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" strokecolor="black [3213]" strokeweight="1pt">
                      <v:stroke endarrow="block"/>
                      <o:lock v:ext="edit" shapetype="f"/>
                    </v:line>
                  </w:pict>
                </mc:Fallback>
              </mc:AlternateContent>
            </w:r>
          </w:p>
          <w:p w14:paraId="1B3E967D" w14:textId="77777777" w:rsidR="00667A1A" w:rsidRPr="001153CF" w:rsidRDefault="00667A1A" w:rsidP="00D24A6E">
            <w:pPr>
              <w:pStyle w:val="af4"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4B1FED56" w14:textId="77777777" w:rsidR="00667A1A" w:rsidRPr="001153CF" w:rsidRDefault="00667A1A" w:rsidP="00D24A6E">
            <w:pPr>
              <w:pStyle w:val="af4"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22E0D15D" w14:textId="77777777" w:rsidR="00667A1A" w:rsidRPr="001153CF" w:rsidRDefault="00667A1A" w:rsidP="00D24A6E">
            <w:pPr>
              <w:pStyle w:val="af4"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25CC9D73" w14:textId="77777777" w:rsidR="00667A1A" w:rsidRPr="001153CF" w:rsidRDefault="00667A1A" w:rsidP="00D24A6E">
            <w:pPr>
              <w:pStyle w:val="af4"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35C11540" w14:textId="77777777" w:rsidR="00667A1A" w:rsidRPr="001153CF" w:rsidRDefault="00667A1A" w:rsidP="00D24A6E">
            <w:pPr>
              <w:pStyle w:val="af4"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4B59153C" w14:textId="77777777" w:rsidR="00667A1A" w:rsidRPr="001153CF" w:rsidRDefault="00667A1A" w:rsidP="00D24A6E">
            <w:pPr>
              <w:pStyle w:val="af4"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33908899" w14:textId="77777777" w:rsidR="00667A1A" w:rsidRPr="001153CF" w:rsidRDefault="00667A1A" w:rsidP="00D24A6E">
            <w:pPr>
              <w:pStyle w:val="af4"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4AD51B57" w14:textId="77777777" w:rsidR="00667A1A" w:rsidRPr="001153CF" w:rsidRDefault="00667A1A" w:rsidP="00D24A6E">
            <w:pPr>
              <w:pStyle w:val="af4"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6C86B690" w14:textId="77777777" w:rsidR="00667A1A" w:rsidRPr="001153CF" w:rsidRDefault="00667A1A" w:rsidP="00D24A6E">
            <w:pPr>
              <w:pStyle w:val="af4"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0716A9FA" w14:textId="77777777" w:rsidR="00667A1A" w:rsidRPr="001153CF" w:rsidRDefault="00667A1A" w:rsidP="00D24A6E">
            <w:pPr>
              <w:pStyle w:val="af4"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0B839272" w14:textId="77777777" w:rsidR="00667A1A" w:rsidRPr="001153CF" w:rsidRDefault="00667A1A" w:rsidP="00D24A6E">
            <w:pPr>
              <w:pStyle w:val="af4"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5195E2D9" w14:textId="77777777" w:rsidR="00667A1A" w:rsidRPr="001153CF" w:rsidRDefault="00667A1A" w:rsidP="00D24A6E">
            <w:pPr>
              <w:pStyle w:val="af4"/>
              <w:spacing w:before="0" w:beforeAutospacing="0" w:after="0" w:afterAutospacing="0" w:line="240" w:lineRule="atLeast"/>
              <w:rPr>
                <w:b/>
                <w:bCs/>
                <w:sz w:val="22"/>
                <w:szCs w:val="22"/>
                <w:lang w:val="ru-RU"/>
              </w:rPr>
            </w:pPr>
          </w:p>
          <w:p w14:paraId="7E2C8AF3" w14:textId="77777777" w:rsidR="00667A1A" w:rsidRPr="00996E49" w:rsidRDefault="00667A1A" w:rsidP="00D24A6E">
            <w:pPr>
              <w:pStyle w:val="af4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  <w:lang w:val="ru-RU"/>
              </w:rPr>
            </w:pP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1153CF">
              <w:rPr>
                <w:b/>
                <w:bCs/>
                <w:sz w:val="20"/>
                <w:szCs w:val="20"/>
                <w:lang w:val="ru-RU"/>
              </w:rPr>
              <w:tab/>
            </w:r>
            <w:r w:rsidRPr="00996E49">
              <w:rPr>
                <w:sz w:val="20"/>
                <w:szCs w:val="20"/>
                <w:lang w:val="ru-RU"/>
              </w:rPr>
              <w:t>»</w:t>
            </w:r>
          </w:p>
        </w:tc>
      </w:tr>
    </w:tbl>
    <w:p w14:paraId="3B473565" w14:textId="77777777" w:rsidR="00667A1A" w:rsidRPr="00586276" w:rsidRDefault="00667A1A" w:rsidP="00667A1A">
      <w:pPr>
        <w:pStyle w:val="SingleTxtG"/>
        <w:rPr>
          <w:i/>
        </w:rPr>
      </w:pPr>
    </w:p>
    <w:p w14:paraId="35D8282D" w14:textId="77777777" w:rsidR="00667A1A" w:rsidRPr="007303F4" w:rsidRDefault="00667A1A" w:rsidP="00667A1A">
      <w:pPr>
        <w:spacing w:before="240"/>
        <w:jc w:val="center"/>
        <w:rPr>
          <w:bCs/>
          <w:u w:val="single"/>
        </w:rPr>
      </w:pPr>
      <w:r w:rsidRPr="007303F4">
        <w:rPr>
          <w:bCs/>
          <w:u w:val="single"/>
        </w:rPr>
        <w:tab/>
      </w:r>
      <w:r w:rsidRPr="007303F4">
        <w:rPr>
          <w:bCs/>
          <w:u w:val="single"/>
        </w:rPr>
        <w:tab/>
      </w:r>
      <w:r w:rsidRPr="007303F4">
        <w:rPr>
          <w:bCs/>
          <w:u w:val="single"/>
        </w:rPr>
        <w:tab/>
      </w:r>
    </w:p>
    <w:p w14:paraId="5C647E5C" w14:textId="77777777" w:rsidR="00E12C5F" w:rsidRPr="008D53B6" w:rsidRDefault="00E12C5F" w:rsidP="00D9145B"/>
    <w:sectPr w:rsidR="00E12C5F" w:rsidRPr="008D53B6" w:rsidSect="00667A1A">
      <w:headerReference w:type="even" r:id="rId16"/>
      <w:headerReference w:type="default" r:id="rId17"/>
      <w:footerReference w:type="even" r:id="rId18"/>
      <w:footerReference w:type="default" r:id="rId19"/>
      <w:footerReference w:type="first" r:id="rId20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94DA9" w14:textId="77777777" w:rsidR="00955FDB" w:rsidRPr="00A312BC" w:rsidRDefault="00955FDB" w:rsidP="00A312BC"/>
  </w:endnote>
  <w:endnote w:type="continuationSeparator" w:id="0">
    <w:p w14:paraId="3AA138D4" w14:textId="77777777" w:rsidR="00955FDB" w:rsidRPr="00A312BC" w:rsidRDefault="00955FDB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6EFB2" w14:textId="3900D90B" w:rsidR="00667A1A" w:rsidRPr="00667A1A" w:rsidRDefault="00667A1A">
    <w:pPr>
      <w:pStyle w:val="a8"/>
    </w:pPr>
    <w:r w:rsidRPr="00667A1A">
      <w:rPr>
        <w:b/>
        <w:sz w:val="18"/>
      </w:rPr>
      <w:fldChar w:fldCharType="begin"/>
    </w:r>
    <w:r w:rsidRPr="00667A1A">
      <w:rPr>
        <w:b/>
        <w:sz w:val="18"/>
      </w:rPr>
      <w:instrText xml:space="preserve"> PAGE  \* MERGEFORMAT </w:instrText>
    </w:r>
    <w:r w:rsidRPr="00667A1A">
      <w:rPr>
        <w:b/>
        <w:sz w:val="18"/>
      </w:rPr>
      <w:fldChar w:fldCharType="separate"/>
    </w:r>
    <w:r w:rsidRPr="00667A1A">
      <w:rPr>
        <w:b/>
        <w:noProof/>
        <w:sz w:val="18"/>
      </w:rPr>
      <w:t>2</w:t>
    </w:r>
    <w:r w:rsidRPr="00667A1A">
      <w:rPr>
        <w:b/>
        <w:sz w:val="18"/>
      </w:rPr>
      <w:fldChar w:fldCharType="end"/>
    </w:r>
    <w:r>
      <w:rPr>
        <w:b/>
        <w:sz w:val="18"/>
      </w:rPr>
      <w:tab/>
    </w:r>
    <w:r>
      <w:t>GE.24-15373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13C35" w14:textId="300BEF82" w:rsidR="00667A1A" w:rsidRPr="00667A1A" w:rsidRDefault="00667A1A" w:rsidP="00667A1A">
    <w:pPr>
      <w:pStyle w:val="a8"/>
      <w:tabs>
        <w:tab w:val="clear" w:pos="9639"/>
        <w:tab w:val="right" w:pos="9638"/>
      </w:tabs>
      <w:rPr>
        <w:b/>
        <w:sz w:val="18"/>
      </w:rPr>
    </w:pPr>
    <w:r>
      <w:t>GE.24-15373</w:t>
    </w:r>
    <w:r>
      <w:tab/>
    </w:r>
    <w:r w:rsidRPr="00667A1A">
      <w:rPr>
        <w:b/>
        <w:sz w:val="18"/>
      </w:rPr>
      <w:fldChar w:fldCharType="begin"/>
    </w:r>
    <w:r w:rsidRPr="00667A1A">
      <w:rPr>
        <w:b/>
        <w:sz w:val="18"/>
      </w:rPr>
      <w:instrText xml:space="preserve"> PAGE  \* MERGEFORMAT </w:instrText>
    </w:r>
    <w:r w:rsidRPr="00667A1A">
      <w:rPr>
        <w:b/>
        <w:sz w:val="18"/>
      </w:rPr>
      <w:fldChar w:fldCharType="separate"/>
    </w:r>
    <w:r w:rsidRPr="00667A1A">
      <w:rPr>
        <w:b/>
        <w:noProof/>
        <w:sz w:val="18"/>
      </w:rPr>
      <w:t>3</w:t>
    </w:r>
    <w:r w:rsidRPr="00667A1A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60DB3" w14:textId="32A36C41" w:rsidR="00042B72" w:rsidRPr="00667A1A" w:rsidRDefault="00667A1A" w:rsidP="00667A1A">
    <w:pPr>
      <w:spacing w:before="120" w:line="240" w:lineRule="auto"/>
      <w:rPr>
        <w:lang w:val="en-US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39CBFD36" wp14:editId="5B7D13C7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24-15373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5D13C7FD" wp14:editId="547F4C50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28650" cy="62865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300824  0</w:t>
    </w:r>
    <w:r w:rsidR="00996E49">
      <w:t>9</w:t>
    </w:r>
    <w:r>
      <w:rPr>
        <w:lang w:val="en-US"/>
      </w:rPr>
      <w:t>0924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7DCA2" w14:textId="77777777" w:rsidR="00955FDB" w:rsidRPr="001075E9" w:rsidRDefault="00955FDB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26DA6E99" w14:textId="77777777" w:rsidR="00955FDB" w:rsidRDefault="00955FDB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6A3EEDB6" w14:textId="4CA07A56" w:rsidR="00667A1A" w:rsidRDefault="00667A1A" w:rsidP="002B7E8F">
      <w:pPr>
        <w:pStyle w:val="ad"/>
      </w:pPr>
      <w:r>
        <w:tab/>
      </w:r>
      <w:r w:rsidRPr="002B7E8F">
        <w:rPr>
          <w:sz w:val="20"/>
        </w:rPr>
        <w:t>*</w:t>
      </w:r>
      <w:r>
        <w:tab/>
        <w:t>В соответствии с программой работы Комитета по внутреннему транспорту на 2024 год, изложенной в предлагаемом бюджете по программам на 2024 год (A/78/6 (разд. 20), таблица</w:t>
      </w:r>
      <w:r w:rsidR="002B7E8F">
        <w:t> </w:t>
      </w:r>
      <w:r>
        <w:t>20.5), Всемирный форум будет разрабатывать, согласовывать и обновлять правила ООН в целях улучшения характеристик транспортных средств. Настоящий документ представлен в соответствии с этим мандатом.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F87F5" w14:textId="2FD1A94A" w:rsidR="00667A1A" w:rsidRPr="00667A1A" w:rsidRDefault="00A94C17">
    <w:pPr>
      <w:pStyle w:val="a5"/>
    </w:pPr>
    <w:r>
      <w:fldChar w:fldCharType="begin"/>
    </w:r>
    <w:r>
      <w:instrText xml:space="preserve"> TITLE  \* MERGEFORMAT </w:instrText>
    </w:r>
    <w:r>
      <w:fldChar w:fldCharType="separate"/>
    </w:r>
    <w:r>
      <w:t>ECE/TRANS/WP.29/2024/136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C6DE0" w14:textId="6B060116" w:rsidR="00667A1A" w:rsidRPr="00667A1A" w:rsidRDefault="00A94C17" w:rsidP="00667A1A">
    <w:pPr>
      <w:pStyle w:val="a5"/>
      <w:jc w:val="right"/>
    </w:pPr>
    <w:r>
      <w:fldChar w:fldCharType="begin"/>
    </w:r>
    <w:r>
      <w:instrText xml:space="preserve"> TITLE  \* MERGEFORMAT </w:instrText>
    </w:r>
    <w:r>
      <w:fldChar w:fldCharType="separate"/>
    </w:r>
    <w:r>
      <w:t>ECE/TRANS/WP.29/2024/136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056733885">
    <w:abstractNumId w:val="16"/>
  </w:num>
  <w:num w:numId="2" w16cid:durableId="966817556">
    <w:abstractNumId w:val="11"/>
  </w:num>
  <w:num w:numId="3" w16cid:durableId="1816291531">
    <w:abstractNumId w:val="10"/>
  </w:num>
  <w:num w:numId="4" w16cid:durableId="1492480875">
    <w:abstractNumId w:val="17"/>
  </w:num>
  <w:num w:numId="5" w16cid:durableId="1298685170">
    <w:abstractNumId w:val="13"/>
  </w:num>
  <w:num w:numId="6" w16cid:durableId="1283070902">
    <w:abstractNumId w:val="8"/>
  </w:num>
  <w:num w:numId="7" w16cid:durableId="1699626965">
    <w:abstractNumId w:val="3"/>
  </w:num>
  <w:num w:numId="8" w16cid:durableId="1329138966">
    <w:abstractNumId w:val="2"/>
  </w:num>
  <w:num w:numId="9" w16cid:durableId="972639926">
    <w:abstractNumId w:val="1"/>
  </w:num>
  <w:num w:numId="10" w16cid:durableId="1379890997">
    <w:abstractNumId w:val="0"/>
  </w:num>
  <w:num w:numId="11" w16cid:durableId="395789326">
    <w:abstractNumId w:val="9"/>
  </w:num>
  <w:num w:numId="12" w16cid:durableId="767236370">
    <w:abstractNumId w:val="7"/>
  </w:num>
  <w:num w:numId="13" w16cid:durableId="1427002435">
    <w:abstractNumId w:val="6"/>
  </w:num>
  <w:num w:numId="14" w16cid:durableId="731152056">
    <w:abstractNumId w:val="5"/>
  </w:num>
  <w:num w:numId="15" w16cid:durableId="2099473488">
    <w:abstractNumId w:val="4"/>
  </w:num>
  <w:num w:numId="16" w16cid:durableId="746810400">
    <w:abstractNumId w:val="15"/>
  </w:num>
  <w:num w:numId="17" w16cid:durableId="53941411">
    <w:abstractNumId w:val="12"/>
  </w:num>
  <w:num w:numId="18" w16cid:durableId="961153681">
    <w:abstractNumId w:val="14"/>
  </w:num>
  <w:num w:numId="19" w16cid:durableId="1272468768">
    <w:abstractNumId w:val="15"/>
  </w:num>
  <w:num w:numId="20" w16cid:durableId="807743971">
    <w:abstractNumId w:val="12"/>
  </w:num>
  <w:num w:numId="21" w16cid:durableId="159116218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FDB"/>
    <w:rsid w:val="00033EE1"/>
    <w:rsid w:val="00042B72"/>
    <w:rsid w:val="000558BD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05BFA"/>
    <w:rsid w:val="00255343"/>
    <w:rsid w:val="0027151D"/>
    <w:rsid w:val="002A2EFC"/>
    <w:rsid w:val="002B0106"/>
    <w:rsid w:val="002B74B1"/>
    <w:rsid w:val="002B7E8F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E0B46"/>
    <w:rsid w:val="00407B78"/>
    <w:rsid w:val="00424203"/>
    <w:rsid w:val="00452493"/>
    <w:rsid w:val="00453318"/>
    <w:rsid w:val="00454AF2"/>
    <w:rsid w:val="00454E07"/>
    <w:rsid w:val="00472C5C"/>
    <w:rsid w:val="00485F8A"/>
    <w:rsid w:val="004E05B7"/>
    <w:rsid w:val="0050108D"/>
    <w:rsid w:val="00513081"/>
    <w:rsid w:val="00517901"/>
    <w:rsid w:val="00526683"/>
    <w:rsid w:val="00526DB8"/>
    <w:rsid w:val="005639C1"/>
    <w:rsid w:val="005709E0"/>
    <w:rsid w:val="00572E19"/>
    <w:rsid w:val="005961C8"/>
    <w:rsid w:val="005966F1"/>
    <w:rsid w:val="005B527B"/>
    <w:rsid w:val="005D7914"/>
    <w:rsid w:val="005E2B41"/>
    <w:rsid w:val="005F0B42"/>
    <w:rsid w:val="0061519C"/>
    <w:rsid w:val="00615E2E"/>
    <w:rsid w:val="00617A43"/>
    <w:rsid w:val="006345DB"/>
    <w:rsid w:val="00640F49"/>
    <w:rsid w:val="00667A1A"/>
    <w:rsid w:val="00680D03"/>
    <w:rsid w:val="00681A10"/>
    <w:rsid w:val="006A1ED8"/>
    <w:rsid w:val="006C2031"/>
    <w:rsid w:val="006D461A"/>
    <w:rsid w:val="006F35EE"/>
    <w:rsid w:val="007021FF"/>
    <w:rsid w:val="00712895"/>
    <w:rsid w:val="00734ACB"/>
    <w:rsid w:val="00757357"/>
    <w:rsid w:val="00792497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55FDB"/>
    <w:rsid w:val="009608F3"/>
    <w:rsid w:val="00996E49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94C17"/>
    <w:rsid w:val="00AB4B51"/>
    <w:rsid w:val="00B10CC7"/>
    <w:rsid w:val="00B36DF7"/>
    <w:rsid w:val="00B539E7"/>
    <w:rsid w:val="00B62458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E5A1A"/>
    <w:rsid w:val="00CF55F6"/>
    <w:rsid w:val="00D33D63"/>
    <w:rsid w:val="00D5253A"/>
    <w:rsid w:val="00D873A8"/>
    <w:rsid w:val="00D90028"/>
    <w:rsid w:val="00D90138"/>
    <w:rsid w:val="00D9145B"/>
    <w:rsid w:val="00DD78D1"/>
    <w:rsid w:val="00DE32CD"/>
    <w:rsid w:val="00DF5767"/>
    <w:rsid w:val="00DF71B9"/>
    <w:rsid w:val="00E12C5F"/>
    <w:rsid w:val="00E73F76"/>
    <w:rsid w:val="00E91A4A"/>
    <w:rsid w:val="00EA2C9F"/>
    <w:rsid w:val="00EA420E"/>
    <w:rsid w:val="00ED0BDA"/>
    <w:rsid w:val="00EE142A"/>
    <w:rsid w:val="00EF1360"/>
    <w:rsid w:val="00EF3220"/>
    <w:rsid w:val="00F2523A"/>
    <w:rsid w:val="00F43903"/>
    <w:rsid w:val="00F73C9D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0201C1"/>
  <w15:docId w15:val="{74C25C22-2D0D-4790-B3FD-E09564538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,5_GR,-E Fußnotentext,footnote text,Fußnotentext Ursprung,Footnote Text Char Char Char Char,Footnote Text1,Footnote Text Char Char Char,Fußnotentext Char1,Fußnotentext Char Char,Fußnotentext Char2,Fußn,Fußnotentext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,5_GR Знак,-E Fußnotentext Знак,footnote text Знак,Fußnotentext Ursprung Знак,Footnote Text Char Char Char Char Знак,Footnote Text1 Знак,Footnote Text Char Char Char Знак,Fußnotentext Char1 Знак,Fußn Знак"/>
    <w:basedOn w:val="a0"/>
    <w:link w:val="ad"/>
    <w:qFormat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SingleTxtGChar">
    <w:name w:val="_ Single Txt_G Char"/>
    <w:link w:val="SingleTxtG"/>
    <w:qFormat/>
    <w:locked/>
    <w:rsid w:val="00667A1A"/>
    <w:rPr>
      <w:lang w:val="ru-RU" w:eastAsia="en-US"/>
    </w:rPr>
  </w:style>
  <w:style w:type="character" w:customStyle="1" w:styleId="HChGChar">
    <w:name w:val="_ H _Ch_G Char"/>
    <w:link w:val="HChG"/>
    <w:qFormat/>
    <w:locked/>
    <w:rsid w:val="00667A1A"/>
    <w:rPr>
      <w:b/>
      <w:sz w:val="28"/>
      <w:lang w:val="ru-RU" w:eastAsia="ru-RU"/>
    </w:rPr>
  </w:style>
  <w:style w:type="character" w:customStyle="1" w:styleId="H1GChar">
    <w:name w:val="_ H_1_G Char"/>
    <w:link w:val="H1G"/>
    <w:locked/>
    <w:rsid w:val="00667A1A"/>
    <w:rPr>
      <w:b/>
      <w:sz w:val="24"/>
      <w:lang w:val="ru-RU" w:eastAsia="ru-RU"/>
    </w:rPr>
  </w:style>
  <w:style w:type="paragraph" w:styleId="af3">
    <w:name w:val="List Paragraph"/>
    <w:basedOn w:val="a"/>
    <w:uiPriority w:val="34"/>
    <w:qFormat/>
    <w:rsid w:val="00667A1A"/>
    <w:pPr>
      <w:suppressAutoHyphens w:val="0"/>
      <w:spacing w:after="200" w:line="276" w:lineRule="auto"/>
      <w:ind w:left="720"/>
      <w:contextualSpacing/>
    </w:pPr>
    <w:rPr>
      <w:rFonts w:asciiTheme="minorHAnsi" w:eastAsia="SimSun" w:hAnsiTheme="minorHAnsi"/>
      <w:sz w:val="22"/>
      <w:lang w:val="fr-FR"/>
    </w:rPr>
  </w:style>
  <w:style w:type="paragraph" w:styleId="af4">
    <w:name w:val="Normal (Web)"/>
    <w:basedOn w:val="a"/>
    <w:uiPriority w:val="99"/>
    <w:semiHidden/>
    <w:unhideWhenUsed/>
    <w:rsid w:val="00667A1A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0FAC40-1EFA-418D-B8EB-C448E072FE31}"/>
</file>

<file path=customXml/itemProps2.xml><?xml version="1.0" encoding="utf-8"?>
<ds:datastoreItem xmlns:ds="http://schemas.openxmlformats.org/officeDocument/2006/customXml" ds:itemID="{F214BBCF-F3E2-409C-8CC9-809E5E6E5BF3}"/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2</TotalTime>
  <Pages>3</Pages>
  <Words>263</Words>
  <Characters>2349</Characters>
  <Application>Microsoft Office Word</Application>
  <DocSecurity>0</DocSecurity>
  <Lines>213</Lines>
  <Paragraphs>87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A/</vt:lpstr>
      <vt:lpstr>A/</vt:lpstr>
      <vt:lpstr>A/</vt:lpstr>
    </vt:vector>
  </TitlesOfParts>
  <Company>DCM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ECE/TRANS/WP.29/2024/136</dc:title>
  <dc:subject/>
  <dc:creator>Sharkina</dc:creator>
  <cp:keywords/>
  <cp:lastModifiedBy>Sharkina</cp:lastModifiedBy>
  <cp:revision>3</cp:revision>
  <cp:lastPrinted>2024-09-09T09:15:00Z</cp:lastPrinted>
  <dcterms:created xsi:type="dcterms:W3CDTF">2024-09-09T09:15:00Z</dcterms:created>
  <dcterms:modified xsi:type="dcterms:W3CDTF">2024-09-09T09:16:00Z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