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12.xml" ContentType="application/vnd.openxmlformats-officedocument.wordprocessingml.header+xml"/>
  <Override PartName="/word/header8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709"/>
        <w:gridCol w:w="429"/>
        <w:gridCol w:w="5540"/>
        <w:gridCol w:w="2819"/>
      </w:tblGrid>
      <w:tr w:rsidR="002D5AAC" w:rsidRPr="00F13B41" w14:paraId="5676FF57" w14:textId="77777777" w:rsidTr="002A7B4A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14D73160" w14:textId="77777777" w:rsidR="002D5AAC" w:rsidRPr="008C1A9B" w:rsidRDefault="002D5AAC" w:rsidP="00A21CD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lang w:val="fr-CH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14:paraId="1E8DEDC5" w14:textId="77777777" w:rsidR="002D5AAC" w:rsidRPr="00BD33EE" w:rsidRDefault="002D5AAC" w:rsidP="002A7B4A"/>
        </w:tc>
        <w:tc>
          <w:tcPr>
            <w:tcW w:w="8788" w:type="dxa"/>
            <w:gridSpan w:val="3"/>
            <w:tcBorders>
              <w:bottom w:val="single" w:sz="4" w:space="0" w:color="auto"/>
            </w:tcBorders>
            <w:vAlign w:val="bottom"/>
          </w:tcPr>
          <w:p w14:paraId="45E75364" w14:textId="57A496CA" w:rsidR="00A21CD6" w:rsidRPr="00A21CD6" w:rsidRDefault="00A21CD6" w:rsidP="00A21CD6">
            <w:pPr>
              <w:jc w:val="right"/>
              <w:rPr>
                <w:lang w:val="en-US"/>
              </w:rPr>
            </w:pPr>
            <w:r w:rsidRPr="00A21CD6">
              <w:rPr>
                <w:sz w:val="40"/>
                <w:lang w:val="en-US"/>
              </w:rPr>
              <w:t>E</w:t>
            </w:r>
            <w:r w:rsidRPr="00A21CD6">
              <w:rPr>
                <w:lang w:val="en-US"/>
              </w:rPr>
              <w:t>/ECE/324/Rev.2/Add.124/Rev.3</w:t>
            </w:r>
            <w:r w:rsidRPr="00A21CD6">
              <w:rPr>
                <w:rFonts w:cs="Times New Roman"/>
                <w:lang w:val="en-US"/>
              </w:rPr>
              <w:t>−</w:t>
            </w:r>
            <w:r w:rsidRPr="00A21CD6">
              <w:rPr>
                <w:sz w:val="40"/>
                <w:lang w:val="en-US"/>
              </w:rPr>
              <w:t>E</w:t>
            </w:r>
            <w:r w:rsidRPr="00A21CD6">
              <w:rPr>
                <w:lang w:val="en-US"/>
              </w:rPr>
              <w:t>/ECE/TRANS/505/Rev.2/Add.124/Rev.3</w:t>
            </w:r>
          </w:p>
        </w:tc>
      </w:tr>
      <w:tr w:rsidR="002D5AAC" w:rsidRPr="009D084C" w14:paraId="1A6DB182" w14:textId="77777777" w:rsidTr="00A21CD6">
        <w:trPr>
          <w:trHeight w:hRule="exact" w:val="2281"/>
        </w:trPr>
        <w:tc>
          <w:tcPr>
            <w:tcW w:w="128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14:paraId="2E2E888B" w14:textId="77777777" w:rsidR="002D5AAC" w:rsidRPr="00A21CD6" w:rsidRDefault="002D5AAC" w:rsidP="002A7B4A">
            <w:pPr>
              <w:spacing w:before="120"/>
              <w:rPr>
                <w:szCs w:val="20"/>
                <w:lang w:val="en-US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12" w:space="0" w:color="auto"/>
            </w:tcBorders>
          </w:tcPr>
          <w:p w14:paraId="4A391177" w14:textId="77777777" w:rsidR="002D5AAC" w:rsidRPr="00A21CD6" w:rsidRDefault="002D5AAC" w:rsidP="002A7B4A">
            <w:pPr>
              <w:spacing w:before="120" w:line="360" w:lineRule="exact"/>
              <w:rPr>
                <w:b/>
                <w:szCs w:val="20"/>
                <w:lang w:val="en-US"/>
              </w:rPr>
            </w:pP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14:paraId="24CFA500" w14:textId="3B4A32C3" w:rsidR="002D5AAC" w:rsidRDefault="002D5AAC" w:rsidP="002A7B4A">
            <w:pPr>
              <w:spacing w:before="240"/>
              <w:rPr>
                <w:szCs w:val="20"/>
                <w:lang w:val="en-US"/>
              </w:rPr>
            </w:pPr>
          </w:p>
          <w:p w14:paraId="0050738C" w14:textId="6CF67737" w:rsidR="00A21CD6" w:rsidRDefault="00A21CD6" w:rsidP="00A21CD6">
            <w:pPr>
              <w:spacing w:line="240" w:lineRule="exact"/>
              <w:rPr>
                <w:szCs w:val="20"/>
                <w:lang w:val="en-US"/>
              </w:rPr>
            </w:pPr>
          </w:p>
          <w:p w14:paraId="0A5FDB53" w14:textId="2362EF75" w:rsidR="00A21CD6" w:rsidRPr="00C34CC4" w:rsidRDefault="00C34CC4" w:rsidP="00A21CD6">
            <w:pPr>
              <w:spacing w:line="240" w:lineRule="exact"/>
              <w:rPr>
                <w:szCs w:val="20"/>
                <w:lang w:val="fr-CH"/>
              </w:rPr>
            </w:pPr>
            <w:r>
              <w:rPr>
                <w:szCs w:val="20"/>
              </w:rPr>
              <w:t xml:space="preserve">8 </w:t>
            </w:r>
            <w:r>
              <w:rPr>
                <w:szCs w:val="20"/>
                <w:lang w:val="fr-CH"/>
              </w:rPr>
              <w:t>September 2023</w:t>
            </w:r>
          </w:p>
        </w:tc>
      </w:tr>
    </w:tbl>
    <w:p w14:paraId="14F083BD" w14:textId="7E09833B" w:rsidR="00A21CD6" w:rsidRDefault="00A21CD6" w:rsidP="00A21CD6">
      <w:pPr>
        <w:pStyle w:val="HChG"/>
        <w:spacing w:before="120"/>
        <w:rPr>
          <w:bCs/>
        </w:rPr>
      </w:pPr>
      <w:r>
        <w:tab/>
      </w:r>
      <w:r>
        <w:tab/>
      </w:r>
      <w:r>
        <w:rPr>
          <w:bCs/>
        </w:rPr>
        <w:t>Соглашение</w:t>
      </w:r>
    </w:p>
    <w:p w14:paraId="49B679F9" w14:textId="77777777" w:rsidR="00A21CD6" w:rsidRPr="003E7C0B" w:rsidRDefault="00A21CD6" w:rsidP="00A21CD6">
      <w:pPr>
        <w:pStyle w:val="H1G"/>
        <w:spacing w:before="0" w:after="120"/>
      </w:pPr>
      <w:r>
        <w:tab/>
      </w:r>
      <w:r>
        <w:tab/>
      </w:r>
      <w:r>
        <w:rPr>
          <w:bCs/>
        </w:rPr>
        <w:t>О принятии согласованных технических правил Организации Объединенных Наций для колесных транспортных средств, предметов оборудования и частей, которые могут быть установлены и/или использованы на колесных транспортных средствах, и об условиях взаимного признания официальных утверждений, выдаваемых на основе этих правил Организации Объединенных Наций</w:t>
      </w:r>
      <w:r w:rsidRPr="00A21CD6">
        <w:rPr>
          <w:b w:val="0"/>
          <w:sz w:val="20"/>
        </w:rPr>
        <w:t>*</w:t>
      </w:r>
      <w:r>
        <w:t xml:space="preserve"> </w:t>
      </w:r>
    </w:p>
    <w:p w14:paraId="78720F7C" w14:textId="66115F5C" w:rsidR="00A21CD6" w:rsidRPr="003E7C0B" w:rsidRDefault="00A21CD6" w:rsidP="00A21CD6">
      <w:pPr>
        <w:pStyle w:val="SingleTxtG"/>
      </w:pPr>
      <w:r>
        <w:footnoteReference w:customMarkFollows="1" w:id="1"/>
        <w:t>(Пересмотр 3, включающий поправки, вступившие в силу 14 сентября 2017</w:t>
      </w:r>
      <w:r w:rsidR="00C3789F">
        <w:t> год</w:t>
      </w:r>
      <w:r>
        <w:t>а)</w:t>
      </w:r>
    </w:p>
    <w:p w14:paraId="4AC8F392" w14:textId="77777777" w:rsidR="00A21CD6" w:rsidRPr="003E7C0B" w:rsidRDefault="00A21CD6" w:rsidP="00A21CD6">
      <w:pPr>
        <w:suppressAutoHyphens w:val="0"/>
        <w:spacing w:line="240" w:lineRule="auto"/>
        <w:jc w:val="center"/>
      </w:pPr>
      <w:r>
        <w:rPr>
          <w:b/>
          <w:bCs/>
        </w:rPr>
        <w:t>_________</w:t>
      </w:r>
    </w:p>
    <w:p w14:paraId="1A34F4B1" w14:textId="53590119" w:rsidR="00A21CD6" w:rsidRPr="003E7C0B" w:rsidRDefault="00A21CD6" w:rsidP="00A21CD6">
      <w:pPr>
        <w:pStyle w:val="HChG"/>
        <w:spacing w:before="200"/>
      </w:pPr>
      <w:r>
        <w:tab/>
      </w:r>
      <w:r>
        <w:tab/>
      </w:r>
      <w:r>
        <w:rPr>
          <w:bCs/>
        </w:rPr>
        <w:t>Добавление 124 — Правила № 125 ООН</w:t>
      </w:r>
    </w:p>
    <w:p w14:paraId="7C9BFD2B" w14:textId="77777777" w:rsidR="00A21CD6" w:rsidRPr="003E7C0B" w:rsidRDefault="00A21CD6" w:rsidP="00A21CD6">
      <w:pPr>
        <w:pStyle w:val="H1G"/>
        <w:spacing w:before="120" w:after="120"/>
      </w:pPr>
      <w:r>
        <w:tab/>
      </w:r>
      <w:r>
        <w:tab/>
      </w:r>
      <w:r>
        <w:rPr>
          <w:bCs/>
        </w:rPr>
        <w:t>Пересмотр 3</w:t>
      </w:r>
      <w:r>
        <w:t xml:space="preserve"> </w:t>
      </w:r>
    </w:p>
    <w:p w14:paraId="074C56C8" w14:textId="77777777" w:rsidR="00A21CD6" w:rsidRPr="004468F3" w:rsidRDefault="00A21CD6" w:rsidP="00A21CD6">
      <w:pPr>
        <w:pStyle w:val="SingleTxtG"/>
        <w:rPr>
          <w:bCs/>
        </w:rPr>
      </w:pPr>
      <w:r>
        <w:t>Включает все тексты, действующие на настоящий момент:</w:t>
      </w:r>
    </w:p>
    <w:p w14:paraId="16A9E963" w14:textId="165B255F" w:rsidR="00A21CD6" w:rsidRDefault="00A21CD6" w:rsidP="00A21CD6">
      <w:pPr>
        <w:pStyle w:val="SingleTxtG"/>
        <w:spacing w:after="360"/>
        <w:contextualSpacing/>
      </w:pPr>
      <w:r>
        <w:t>Дополнение 1 к поправкам серии 01 — Дата вступления в силу: 8 октября 2016</w:t>
      </w:r>
      <w:r w:rsidR="00C3789F">
        <w:t> год</w:t>
      </w:r>
      <w:r>
        <w:t>а</w:t>
      </w:r>
      <w:r w:rsidR="00F13B41">
        <w:br/>
      </w:r>
      <w:r>
        <w:t>Дополнение 2 к поправкам серии 01 — Дата вступления в силу: 30 сентября 2021</w:t>
      </w:r>
      <w:r w:rsidR="00C3789F">
        <w:t> год</w:t>
      </w:r>
      <w:r>
        <w:t>а</w:t>
      </w:r>
    </w:p>
    <w:p w14:paraId="0F6B2D52" w14:textId="6B260E49" w:rsidR="00A21CD6" w:rsidRPr="00272880" w:rsidRDefault="00A21CD6" w:rsidP="00C31B79">
      <w:pPr>
        <w:pStyle w:val="SingleTxtG"/>
        <w:contextualSpacing/>
        <w:rPr>
          <w:spacing w:val="-2"/>
        </w:rPr>
      </w:pPr>
      <w:r>
        <w:t>Поправки серии 02 — Дата вступления в силу: 22 июня 2022</w:t>
      </w:r>
      <w:r w:rsidR="00C3789F">
        <w:t> год</w:t>
      </w:r>
      <w:r>
        <w:t>а</w:t>
      </w:r>
    </w:p>
    <w:p w14:paraId="1DB658AA" w14:textId="77777777" w:rsidR="00A21CD6" w:rsidRDefault="00A21CD6" w:rsidP="00A21CD6">
      <w:pPr>
        <w:pStyle w:val="H1G"/>
        <w:spacing w:before="120" w:after="120"/>
      </w:pPr>
      <w:r>
        <w:tab/>
      </w:r>
      <w:r>
        <w:tab/>
      </w:r>
      <w:r>
        <w:rPr>
          <w:bCs/>
        </w:rPr>
        <w:t>Единообразные предписания, касающиеся официального утверждения автотранспортных средств в отношении поля обзора водителя спереди</w:t>
      </w:r>
    </w:p>
    <w:p w14:paraId="77743C3C" w14:textId="77777777" w:rsidR="00A21CD6" w:rsidRDefault="00A21CD6" w:rsidP="00A21CD6">
      <w:pPr>
        <w:pStyle w:val="SingleTxtG"/>
        <w:spacing w:after="40"/>
      </w:pPr>
      <w:r>
        <w:t>Настоящий документ опубликован исключительно в информационных целях. Аутентичным и юридически обязательным текстом являются документы ECE/TRANS/WP.29/2016/15,</w:t>
      </w:r>
    </w:p>
    <w:p w14:paraId="4137B8C4" w14:textId="77777777" w:rsidR="00A21CD6" w:rsidRPr="00A21CD6" w:rsidRDefault="00A21CD6" w:rsidP="00A21CD6">
      <w:pPr>
        <w:pStyle w:val="SingleTxtG"/>
        <w:spacing w:after="40"/>
        <w:rPr>
          <w:lang w:val="en-US"/>
        </w:rPr>
      </w:pPr>
      <w:r w:rsidRPr="00A21CD6">
        <w:rPr>
          <w:lang w:val="en-US"/>
        </w:rPr>
        <w:t>ECE/TRANS/WP.29/2021/22,</w:t>
      </w:r>
    </w:p>
    <w:p w14:paraId="5D83E3E4" w14:textId="0F62CA6C" w:rsidR="00A21CD6" w:rsidRPr="00A21CD6" w:rsidRDefault="00A21CD6" w:rsidP="00A21CD6">
      <w:pPr>
        <w:pStyle w:val="SingleTxtG"/>
        <w:spacing w:after="40"/>
        <w:rPr>
          <w:spacing w:val="-6"/>
          <w:lang w:val="en-US" w:eastAsia="en-GB"/>
        </w:rPr>
      </w:pPr>
      <w:r w:rsidRPr="00A21CD6">
        <w:rPr>
          <w:lang w:val="en-US"/>
        </w:rPr>
        <w:t>ECE/TRANS/WP.29/2021/100.</w:t>
      </w:r>
    </w:p>
    <w:p w14:paraId="27CA88DB" w14:textId="16F856E8" w:rsidR="00A21CD6" w:rsidRPr="00A21CD6" w:rsidRDefault="00A21CD6" w:rsidP="00A21CD6">
      <w:pPr>
        <w:spacing w:after="120" w:line="180" w:lineRule="atLeast"/>
        <w:ind w:left="1134" w:right="1134"/>
        <w:jc w:val="center"/>
        <w:rPr>
          <w:u w:val="single"/>
          <w:lang w:val="en-US"/>
        </w:rPr>
      </w:pPr>
      <w:r>
        <w:rPr>
          <w:noProof/>
        </w:rPr>
        <w:drawing>
          <wp:anchor distT="0" distB="137160" distL="114300" distR="114300" simplePos="0" relativeHeight="251659264" behindDoc="0" locked="0" layoutInCell="1" allowOverlap="1" wp14:anchorId="1E0A55D2" wp14:editId="4FA8BA1A">
            <wp:simplePos x="0" y="0"/>
            <wp:positionH relativeFrom="column">
              <wp:posOffset>2661285</wp:posOffset>
            </wp:positionH>
            <wp:positionV relativeFrom="paragraph">
              <wp:posOffset>203835</wp:posOffset>
            </wp:positionV>
            <wp:extent cx="810260" cy="679450"/>
            <wp:effectExtent l="0" t="0" r="8890" b="63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03" r="-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CD6">
        <w:rPr>
          <w:u w:val="single"/>
          <w:lang w:val="en-US"/>
        </w:rPr>
        <w:tab/>
      </w:r>
      <w:r w:rsidRPr="00A21CD6">
        <w:rPr>
          <w:u w:val="single"/>
          <w:lang w:val="en-US"/>
        </w:rPr>
        <w:tab/>
      </w:r>
      <w:r w:rsidRPr="00A21CD6">
        <w:rPr>
          <w:u w:val="single"/>
          <w:lang w:val="en-US"/>
        </w:rPr>
        <w:tab/>
      </w:r>
    </w:p>
    <w:p w14:paraId="1FF10A09" w14:textId="77777777" w:rsidR="00A21CD6" w:rsidRPr="00A21CD6" w:rsidRDefault="00A21CD6" w:rsidP="00A21CD6">
      <w:pPr>
        <w:suppressAutoHyphens w:val="0"/>
        <w:spacing w:line="240" w:lineRule="auto"/>
        <w:jc w:val="center"/>
        <w:rPr>
          <w:bCs/>
          <w:noProof/>
          <w:sz w:val="22"/>
          <w:szCs w:val="24"/>
          <w:lang w:val="en-US" w:eastAsia="en-GB"/>
        </w:rPr>
      </w:pPr>
    </w:p>
    <w:p w14:paraId="7D1AB1E4" w14:textId="77777777" w:rsidR="00A21CD6" w:rsidRPr="00A21CD6" w:rsidRDefault="00A21CD6" w:rsidP="00A21CD6">
      <w:pPr>
        <w:suppressAutoHyphens w:val="0"/>
        <w:spacing w:line="240" w:lineRule="auto"/>
        <w:jc w:val="center"/>
        <w:rPr>
          <w:bCs/>
          <w:noProof/>
          <w:sz w:val="22"/>
          <w:szCs w:val="24"/>
          <w:lang w:val="en-US" w:eastAsia="en-GB"/>
        </w:rPr>
      </w:pPr>
    </w:p>
    <w:p w14:paraId="042761A1" w14:textId="77777777" w:rsidR="00A21CD6" w:rsidRPr="00A21CD6" w:rsidRDefault="00A21CD6" w:rsidP="00A21CD6">
      <w:pPr>
        <w:suppressAutoHyphens w:val="0"/>
        <w:spacing w:line="240" w:lineRule="auto"/>
        <w:jc w:val="center"/>
        <w:rPr>
          <w:bCs/>
          <w:noProof/>
          <w:sz w:val="22"/>
          <w:szCs w:val="24"/>
          <w:lang w:val="en-US" w:eastAsia="en-GB"/>
        </w:rPr>
      </w:pPr>
    </w:p>
    <w:p w14:paraId="75D9233E" w14:textId="77777777" w:rsidR="00A21CD6" w:rsidRPr="00A21CD6" w:rsidRDefault="00A21CD6" w:rsidP="00A21CD6">
      <w:pPr>
        <w:suppressAutoHyphens w:val="0"/>
        <w:spacing w:line="240" w:lineRule="auto"/>
        <w:jc w:val="center"/>
        <w:rPr>
          <w:bCs/>
          <w:noProof/>
          <w:sz w:val="22"/>
          <w:szCs w:val="24"/>
          <w:lang w:val="en-US" w:eastAsia="en-GB"/>
        </w:rPr>
      </w:pPr>
    </w:p>
    <w:p w14:paraId="352F2748" w14:textId="77777777" w:rsidR="00A21CD6" w:rsidRPr="00A21CD6" w:rsidRDefault="00A21CD6" w:rsidP="000E5E26">
      <w:pPr>
        <w:pStyle w:val="HChG"/>
        <w:keepNext w:val="0"/>
        <w:keepLines w:val="0"/>
        <w:spacing w:before="120" w:after="0"/>
        <w:ind w:firstLine="0"/>
        <w:jc w:val="center"/>
        <w:rPr>
          <w:bCs/>
          <w:sz w:val="20"/>
        </w:rPr>
      </w:pPr>
      <w:r w:rsidRPr="00A21CD6">
        <w:rPr>
          <w:bCs/>
          <w:sz w:val="20"/>
        </w:rPr>
        <w:t>ОРГАНИЗАЦИЯ ОБЪЕДИНЕННЫХ НАЦИЙ</w:t>
      </w:r>
    </w:p>
    <w:p w14:paraId="1B4380B1" w14:textId="77777777" w:rsidR="00C31B79" w:rsidRPr="00FE604C" w:rsidRDefault="00A21CD6" w:rsidP="00C31B79">
      <w:pPr>
        <w:pStyle w:val="HChG"/>
        <w:ind w:firstLine="0"/>
      </w:pPr>
      <w:r>
        <w:br w:type="page"/>
      </w:r>
      <w:r w:rsidR="00C31B79">
        <w:rPr>
          <w:bCs/>
        </w:rPr>
        <w:lastRenderedPageBreak/>
        <w:t>Правила № 125</w:t>
      </w:r>
    </w:p>
    <w:p w14:paraId="07ACD79A" w14:textId="77777777" w:rsidR="00C31B79" w:rsidRPr="00FE604C" w:rsidRDefault="00C31B79" w:rsidP="00C31B79">
      <w:pPr>
        <w:pStyle w:val="HChG"/>
      </w:pPr>
      <w:r>
        <w:tab/>
      </w:r>
      <w:r>
        <w:tab/>
      </w:r>
      <w:r>
        <w:rPr>
          <w:bCs/>
        </w:rPr>
        <w:t>Единообразные предписания, касающиеся официального утверждения автотранспортных средств в отношении поля обзора водителя спереди</w:t>
      </w:r>
    </w:p>
    <w:p w14:paraId="0CD7E57F" w14:textId="77777777" w:rsidR="00C31B79" w:rsidRPr="000A7DAC" w:rsidRDefault="00C31B79" w:rsidP="00C31B79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rPr>
          <w:sz w:val="28"/>
        </w:rPr>
      </w:pPr>
      <w:r w:rsidRPr="000A7DAC">
        <w:rPr>
          <w:sz w:val="28"/>
        </w:rPr>
        <w:t>Содержание</w:t>
      </w:r>
    </w:p>
    <w:p w14:paraId="518BF59A" w14:textId="77777777" w:rsidR="00C31B79" w:rsidRPr="00C367D4" w:rsidRDefault="00C31B79" w:rsidP="00C31B79">
      <w:pPr>
        <w:tabs>
          <w:tab w:val="right" w:pos="9638"/>
        </w:tabs>
        <w:spacing w:after="120"/>
        <w:ind w:left="283"/>
        <w:rPr>
          <w:sz w:val="18"/>
        </w:rPr>
      </w:pPr>
      <w:r w:rsidRPr="00DA2725">
        <w:rPr>
          <w:i/>
          <w:spacing w:val="4"/>
          <w:w w:val="103"/>
          <w:kern w:val="14"/>
          <w:sz w:val="18"/>
        </w:rPr>
        <w:tab/>
      </w:r>
      <w:r w:rsidRPr="00C367D4">
        <w:rPr>
          <w:i/>
          <w:sz w:val="18"/>
        </w:rPr>
        <w:t>Стр.</w:t>
      </w:r>
    </w:p>
    <w:p w14:paraId="015A0531" w14:textId="77777777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</w:pPr>
      <w:r w:rsidRPr="00C31B79">
        <w:t>Правила</w:t>
      </w:r>
    </w:p>
    <w:p w14:paraId="7585E005" w14:textId="1A6BC6B0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</w:pPr>
      <w:r w:rsidRPr="00C31B79">
        <w:tab/>
        <w:t>1.</w:t>
      </w:r>
      <w:r w:rsidRPr="00C31B79">
        <w:tab/>
        <w:t>Область применения</w:t>
      </w:r>
      <w:r w:rsidRPr="00C31B79">
        <w:tab/>
      </w:r>
      <w:r w:rsidRPr="00C31B79">
        <w:tab/>
      </w:r>
      <w:r w:rsidR="003E127E">
        <w:t>3</w:t>
      </w:r>
    </w:p>
    <w:p w14:paraId="2BF01B00" w14:textId="33B203AA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</w:pPr>
      <w:r w:rsidRPr="00C31B79">
        <w:tab/>
        <w:t>2.</w:t>
      </w:r>
      <w:r w:rsidRPr="00C31B79">
        <w:tab/>
        <w:t>Определения для целей настоящих Правил</w:t>
      </w:r>
      <w:r w:rsidRPr="00C31B79">
        <w:tab/>
      </w:r>
      <w:r w:rsidRPr="00C31B79">
        <w:tab/>
      </w:r>
      <w:r w:rsidR="003E127E">
        <w:t>3</w:t>
      </w:r>
    </w:p>
    <w:p w14:paraId="3548A5B1" w14:textId="4F434D4D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</w:pPr>
      <w:r w:rsidRPr="00C31B79">
        <w:tab/>
        <w:t>3.</w:t>
      </w:r>
      <w:r w:rsidRPr="00C31B79">
        <w:tab/>
        <w:t>Заявка на официальное утверждение</w:t>
      </w:r>
      <w:r w:rsidRPr="00C31B79">
        <w:tab/>
      </w:r>
      <w:r w:rsidRPr="00C31B79">
        <w:tab/>
      </w:r>
      <w:r w:rsidR="003E127E">
        <w:t>5</w:t>
      </w:r>
    </w:p>
    <w:p w14:paraId="3F095736" w14:textId="63F953D2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</w:pPr>
      <w:r w:rsidRPr="00C31B79">
        <w:tab/>
        <w:t>4.</w:t>
      </w:r>
      <w:r w:rsidRPr="00C31B79">
        <w:tab/>
        <w:t>Официальное утверждение</w:t>
      </w:r>
      <w:r w:rsidRPr="00C31B79">
        <w:tab/>
      </w:r>
      <w:r w:rsidRPr="00C31B79">
        <w:tab/>
      </w:r>
      <w:r w:rsidR="003E127E">
        <w:t>5</w:t>
      </w:r>
    </w:p>
    <w:p w14:paraId="64637946" w14:textId="6F1178C0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</w:pPr>
      <w:r w:rsidRPr="00C31B79">
        <w:tab/>
        <w:t>5.</w:t>
      </w:r>
      <w:r w:rsidRPr="00C31B79">
        <w:tab/>
        <w:t>Технические требования</w:t>
      </w:r>
      <w:r w:rsidRPr="00C31B79">
        <w:tab/>
      </w:r>
      <w:r w:rsidRPr="00C31B79">
        <w:tab/>
      </w:r>
      <w:r w:rsidR="003E127E">
        <w:t>6</w:t>
      </w:r>
    </w:p>
    <w:p w14:paraId="57305748" w14:textId="0C52594F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</w:pPr>
      <w:r w:rsidRPr="00C31B79">
        <w:tab/>
        <w:t>6.</w:t>
      </w:r>
      <w:r w:rsidRPr="00C31B79">
        <w:tab/>
        <w:t>Процедура испытания</w:t>
      </w:r>
      <w:r w:rsidRPr="00C31B79">
        <w:tab/>
      </w:r>
      <w:r w:rsidRPr="00C31B79">
        <w:tab/>
      </w:r>
      <w:r w:rsidR="003E127E">
        <w:t>12</w:t>
      </w:r>
    </w:p>
    <w:p w14:paraId="749151B9" w14:textId="4E38F368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  <w:ind w:left="1134" w:hanging="1134"/>
      </w:pPr>
      <w:r w:rsidRPr="00C31B79">
        <w:tab/>
        <w:t>7.</w:t>
      </w:r>
      <w:r w:rsidRPr="00C31B79">
        <w:tab/>
        <w:t>Модификация типа транспортного средства и распространение официального</w:t>
      </w:r>
      <w:r w:rsidRPr="00C31B79">
        <w:br/>
        <w:t>утверждения</w:t>
      </w:r>
      <w:r w:rsidRPr="00C31B79">
        <w:tab/>
      </w:r>
      <w:r w:rsidRPr="00C31B79">
        <w:tab/>
      </w:r>
      <w:r w:rsidR="003E127E">
        <w:t>13</w:t>
      </w:r>
    </w:p>
    <w:p w14:paraId="05F92DFB" w14:textId="79DEB019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</w:pPr>
      <w:r w:rsidRPr="00C31B79">
        <w:tab/>
        <w:t>8.</w:t>
      </w:r>
      <w:r w:rsidRPr="00C31B79">
        <w:tab/>
        <w:t>Соответствие производства</w:t>
      </w:r>
      <w:r w:rsidRPr="00C31B79">
        <w:tab/>
      </w:r>
      <w:r w:rsidRPr="00C31B79">
        <w:tab/>
      </w:r>
      <w:r w:rsidR="003E127E">
        <w:t>14</w:t>
      </w:r>
    </w:p>
    <w:p w14:paraId="4365AEC1" w14:textId="6F16AEAF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</w:pPr>
      <w:r w:rsidRPr="00C31B79">
        <w:tab/>
        <w:t>9.</w:t>
      </w:r>
      <w:r w:rsidRPr="00C31B79">
        <w:tab/>
        <w:t>Санкции, налагаемые за несоответствие производства</w:t>
      </w:r>
      <w:r w:rsidRPr="00C31B79">
        <w:tab/>
      </w:r>
      <w:r w:rsidRPr="00C31B79">
        <w:tab/>
      </w:r>
      <w:r w:rsidR="003E127E">
        <w:t>14</w:t>
      </w:r>
    </w:p>
    <w:p w14:paraId="2EEE0146" w14:textId="5438564D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</w:pPr>
      <w:r w:rsidRPr="00C31B79">
        <w:tab/>
        <w:t>10.</w:t>
      </w:r>
      <w:r w:rsidRPr="00C31B79">
        <w:tab/>
        <w:t>Окончательное прекращение производства</w:t>
      </w:r>
      <w:r w:rsidRPr="00C31B79">
        <w:tab/>
      </w:r>
      <w:r w:rsidRPr="00C31B79">
        <w:tab/>
      </w:r>
      <w:r w:rsidR="003E127E">
        <w:t>14</w:t>
      </w:r>
    </w:p>
    <w:p w14:paraId="7BB3A821" w14:textId="1053A304" w:rsidR="00C31B79" w:rsidRPr="00C31B79" w:rsidRDefault="00C31B79" w:rsidP="00C31B79">
      <w:pPr>
        <w:tabs>
          <w:tab w:val="right" w:pos="850"/>
          <w:tab w:val="left" w:pos="1134"/>
          <w:tab w:val="left" w:leader="dot" w:pos="8787"/>
          <w:tab w:val="right" w:pos="9638"/>
        </w:tabs>
        <w:spacing w:after="120"/>
        <w:ind w:left="1134" w:hanging="1134"/>
      </w:pPr>
      <w:r w:rsidRPr="00C31B79">
        <w:tab/>
        <w:t>11.</w:t>
      </w:r>
      <w:r w:rsidRPr="00C31B79">
        <w:tab/>
        <w:t xml:space="preserve">Названия и адреса технических служб, уполномоченных проводить испытания </w:t>
      </w:r>
      <w:r w:rsidRPr="00C31B79">
        <w:br/>
        <w:t>для официального утверждения, и органов по официальному утверждению</w:t>
      </w:r>
      <w:r w:rsidRPr="00C31B79">
        <w:br/>
        <w:t>типа</w:t>
      </w:r>
      <w:r w:rsidRPr="00C31B79">
        <w:tab/>
      </w:r>
      <w:r w:rsidRPr="00C31B79">
        <w:tab/>
      </w:r>
      <w:r w:rsidR="00C960B1">
        <w:t>14</w:t>
      </w:r>
    </w:p>
    <w:p w14:paraId="3645E1B1" w14:textId="73A1782A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</w:pPr>
      <w:r w:rsidRPr="00C31B79">
        <w:tab/>
        <w:t>12.</w:t>
      </w:r>
      <w:r w:rsidRPr="00C31B79">
        <w:tab/>
        <w:t>Переходные положения</w:t>
      </w:r>
      <w:r w:rsidRPr="00C31B79">
        <w:tab/>
      </w:r>
      <w:r w:rsidRPr="00C31B79">
        <w:tab/>
      </w:r>
      <w:r w:rsidR="00C960B1">
        <w:t>15</w:t>
      </w:r>
    </w:p>
    <w:p w14:paraId="31F005C3" w14:textId="77777777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</w:pPr>
      <w:r w:rsidRPr="00C31B79">
        <w:t>Приложения</w:t>
      </w:r>
    </w:p>
    <w:p w14:paraId="6019E819" w14:textId="148BC771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</w:pPr>
      <w:r w:rsidRPr="00C31B79">
        <w:tab/>
        <w:t>1</w:t>
      </w:r>
      <w:r w:rsidRPr="00C31B79">
        <w:tab/>
        <w:t>Сообщение</w:t>
      </w:r>
      <w:r w:rsidRPr="00C31B79">
        <w:tab/>
      </w:r>
      <w:r w:rsidRPr="00C31B79">
        <w:tab/>
      </w:r>
      <w:r w:rsidR="00C960B1">
        <w:t>17</w:t>
      </w:r>
    </w:p>
    <w:p w14:paraId="5CE9F440" w14:textId="516EE7FB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</w:pPr>
      <w:r w:rsidRPr="00C31B79">
        <w:tab/>
        <w:t>2</w:t>
      </w:r>
      <w:r w:rsidRPr="00C31B79">
        <w:tab/>
        <w:t>Схема знаков официального утверждения</w:t>
      </w:r>
      <w:r w:rsidRPr="00C31B79">
        <w:tab/>
      </w:r>
      <w:r w:rsidRPr="00C31B79">
        <w:tab/>
      </w:r>
      <w:r w:rsidR="00C960B1">
        <w:t>19</w:t>
      </w:r>
    </w:p>
    <w:p w14:paraId="164C2E0B" w14:textId="26C66F49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  <w:ind w:left="1134" w:hanging="1134"/>
      </w:pPr>
      <w:r w:rsidRPr="00C31B79">
        <w:tab/>
        <w:t>3</w:t>
      </w:r>
      <w:r w:rsidRPr="00C31B79">
        <w:tab/>
        <w:t xml:space="preserve">Процедура определения точки </w:t>
      </w:r>
      <w:r w:rsidR="00C3789F">
        <w:t>«</w:t>
      </w:r>
      <w:r w:rsidRPr="00C31B79">
        <w:t>Н</w:t>
      </w:r>
      <w:r w:rsidR="00C3789F">
        <w:t>»</w:t>
      </w:r>
      <w:r w:rsidRPr="00C31B79">
        <w:t xml:space="preserve"> и фактического угла наклона туловища </w:t>
      </w:r>
      <w:r w:rsidRPr="00C31B79">
        <w:br/>
        <w:t>сидящего в автомобиле водителя или пассажира</w:t>
      </w:r>
      <w:r w:rsidRPr="00C31B79">
        <w:tab/>
      </w:r>
      <w:r w:rsidRPr="00C31B79">
        <w:tab/>
      </w:r>
      <w:r w:rsidR="00C960B1">
        <w:t>20</w:t>
      </w:r>
    </w:p>
    <w:p w14:paraId="038F19F7" w14:textId="25A81AF6" w:rsidR="00C31B79" w:rsidRPr="00C31B79" w:rsidRDefault="00C31B79" w:rsidP="001C0247">
      <w:pPr>
        <w:tabs>
          <w:tab w:val="right" w:pos="850"/>
          <w:tab w:val="left" w:pos="1134"/>
          <w:tab w:val="left" w:pos="1559"/>
          <w:tab w:val="left" w:pos="1984"/>
          <w:tab w:val="left" w:pos="2394"/>
          <w:tab w:val="left" w:pos="2702"/>
          <w:tab w:val="left" w:leader="dot" w:pos="8787"/>
          <w:tab w:val="right" w:pos="9638"/>
        </w:tabs>
        <w:spacing w:after="120"/>
        <w:ind w:left="2702" w:hanging="2702"/>
      </w:pPr>
      <w:r w:rsidRPr="00C31B79">
        <w:tab/>
      </w:r>
      <w:r w:rsidRPr="00C31B79">
        <w:tab/>
        <w:t>Добавление 1</w:t>
      </w:r>
      <w:r w:rsidRPr="00C31B79">
        <w:tab/>
      </w:r>
      <w:r w:rsidR="00E55FDC">
        <w:t>—</w:t>
      </w:r>
      <w:r w:rsidRPr="00C31B79">
        <w:tab/>
        <w:t xml:space="preserve">Описание объемного механизма определения точки </w:t>
      </w:r>
      <w:r w:rsidR="00C3789F">
        <w:t>«</w:t>
      </w:r>
      <w:r w:rsidRPr="00C31B79">
        <w:t>Н</w:t>
      </w:r>
      <w:r w:rsidR="00C3789F">
        <w:t>»</w:t>
      </w:r>
      <w:r w:rsidRPr="00C31B79">
        <w:t xml:space="preserve"> </w:t>
      </w:r>
      <w:r w:rsidRPr="00C31B79">
        <w:br/>
        <w:t xml:space="preserve">(Механизм 3-D </w:t>
      </w:r>
      <w:r w:rsidR="00C3789F">
        <w:t>«</w:t>
      </w:r>
      <w:r w:rsidRPr="00C31B79">
        <w:t>Н</w:t>
      </w:r>
      <w:r w:rsidR="00C3789F">
        <w:t>»</w:t>
      </w:r>
      <w:r w:rsidRPr="00C31B79">
        <w:t>)</w:t>
      </w:r>
      <w:r w:rsidRPr="00C31B79">
        <w:tab/>
      </w:r>
      <w:r w:rsidRPr="00C31B79">
        <w:tab/>
      </w:r>
      <w:r w:rsidR="00C960B1">
        <w:t>20</w:t>
      </w:r>
    </w:p>
    <w:p w14:paraId="23E3D486" w14:textId="3D1F283C" w:rsidR="00C31B79" w:rsidRPr="00C31B79" w:rsidRDefault="00C31B79" w:rsidP="00E5683B">
      <w:pPr>
        <w:tabs>
          <w:tab w:val="right" w:pos="850"/>
          <w:tab w:val="left" w:pos="1134"/>
          <w:tab w:val="left" w:pos="1559"/>
          <w:tab w:val="left" w:pos="1984"/>
          <w:tab w:val="left" w:pos="2394"/>
          <w:tab w:val="left" w:pos="2702"/>
          <w:tab w:val="left" w:leader="dot" w:pos="8787"/>
          <w:tab w:val="right" w:pos="9638"/>
        </w:tabs>
        <w:spacing w:after="120"/>
        <w:ind w:left="2702" w:hanging="2702"/>
      </w:pPr>
      <w:r w:rsidRPr="00C31B79">
        <w:tab/>
      </w:r>
      <w:r w:rsidRPr="00C31B79">
        <w:tab/>
        <w:t>Добавление 2</w:t>
      </w:r>
      <w:r w:rsidRPr="00C31B79">
        <w:tab/>
      </w:r>
      <w:r w:rsidR="00E55FDC">
        <w:t>—</w:t>
      </w:r>
      <w:r w:rsidRPr="00C31B79">
        <w:tab/>
        <w:t>Трехмерная система координат</w:t>
      </w:r>
      <w:r w:rsidRPr="00C31B79">
        <w:tab/>
      </w:r>
      <w:r w:rsidRPr="00C31B79">
        <w:tab/>
      </w:r>
      <w:r w:rsidR="00C960B1">
        <w:t>20</w:t>
      </w:r>
    </w:p>
    <w:p w14:paraId="765CF091" w14:textId="6F57499B" w:rsidR="00C31B79" w:rsidRPr="00C31B79" w:rsidRDefault="00C31B79" w:rsidP="00E5683B">
      <w:pPr>
        <w:tabs>
          <w:tab w:val="right" w:pos="850"/>
          <w:tab w:val="left" w:pos="1134"/>
          <w:tab w:val="left" w:pos="1559"/>
          <w:tab w:val="left" w:pos="1984"/>
          <w:tab w:val="left" w:pos="2394"/>
          <w:tab w:val="left" w:pos="2702"/>
          <w:tab w:val="left" w:leader="dot" w:pos="8787"/>
          <w:tab w:val="right" w:pos="9638"/>
        </w:tabs>
        <w:spacing w:after="120"/>
        <w:ind w:left="2702" w:hanging="2702"/>
      </w:pPr>
      <w:r w:rsidRPr="00C31B79">
        <w:tab/>
      </w:r>
      <w:r w:rsidRPr="00C31B79">
        <w:tab/>
        <w:t>Добавление 3</w:t>
      </w:r>
      <w:r w:rsidRPr="00C31B79">
        <w:tab/>
      </w:r>
      <w:r w:rsidR="00E55FDC">
        <w:t>—</w:t>
      </w:r>
      <w:r w:rsidRPr="00C31B79">
        <w:tab/>
        <w:t>Исходные данные, касающиеся мест для сидения</w:t>
      </w:r>
      <w:r w:rsidRPr="00C31B79">
        <w:tab/>
      </w:r>
      <w:r w:rsidRPr="00C31B79">
        <w:tab/>
      </w:r>
      <w:r w:rsidR="00C960B1">
        <w:t>20</w:t>
      </w:r>
    </w:p>
    <w:p w14:paraId="6685ED59" w14:textId="02AFA7EA" w:rsid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  <w:ind w:left="1134" w:hanging="1134"/>
      </w:pPr>
      <w:r w:rsidRPr="00C31B79">
        <w:tab/>
        <w:t>4</w:t>
      </w:r>
      <w:r w:rsidRPr="00C31B79">
        <w:tab/>
        <w:t xml:space="preserve">Метод определения пространственных соотношений между основными </w:t>
      </w:r>
      <w:r w:rsidRPr="00C31B79">
        <w:br/>
        <w:t>исходными точками транспортного средства и трехмерной системой</w:t>
      </w:r>
      <w:r w:rsidRPr="00C31B79">
        <w:br/>
        <w:t>координат</w:t>
      </w:r>
      <w:r w:rsidRPr="00C31B79">
        <w:tab/>
      </w:r>
      <w:r w:rsidRPr="00C31B79">
        <w:tab/>
      </w:r>
      <w:r w:rsidR="00C960B1">
        <w:t>21</w:t>
      </w:r>
    </w:p>
    <w:p w14:paraId="2549F841" w14:textId="2ACBA378" w:rsidR="00825D1E" w:rsidRPr="00C31B79" w:rsidRDefault="00825D1E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  <w:ind w:left="1134" w:hanging="1134"/>
      </w:pPr>
      <w:r>
        <w:tab/>
      </w:r>
      <w:r>
        <w:tab/>
        <w:t>Добавление</w:t>
      </w:r>
      <w:r>
        <w:tab/>
      </w:r>
      <w:r>
        <w:tab/>
        <w:t>23</w:t>
      </w:r>
    </w:p>
    <w:p w14:paraId="3AEF6725" w14:textId="142C3266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</w:pPr>
      <w:r w:rsidRPr="00C31B79">
        <w:tab/>
        <w:t>5</w:t>
      </w:r>
      <w:r w:rsidRPr="00C31B79">
        <w:tab/>
        <w:t>Виртуальный ассистент по полю обзора</w:t>
      </w:r>
      <w:r w:rsidRPr="00C31B79">
        <w:tab/>
      </w:r>
      <w:r w:rsidRPr="00C31B79">
        <w:tab/>
      </w:r>
      <w:r w:rsidR="00825D1E">
        <w:t>30</w:t>
      </w:r>
    </w:p>
    <w:p w14:paraId="0D54BAEE" w14:textId="77777777" w:rsidR="00C31B79" w:rsidRPr="00C31B79" w:rsidRDefault="00C31B79" w:rsidP="00C31B79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pacing w:after="120"/>
        <w:ind w:left="1134" w:hanging="1134"/>
      </w:pPr>
    </w:p>
    <w:p w14:paraId="0693F0B1" w14:textId="77777777" w:rsidR="00C31B79" w:rsidRPr="00C31B79" w:rsidRDefault="00C31B79" w:rsidP="00C31B79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C31B79">
        <w:rPr>
          <w:b/>
          <w:sz w:val="28"/>
          <w:lang w:eastAsia="ru-RU"/>
        </w:rPr>
        <w:tab/>
      </w:r>
      <w:r w:rsidRPr="00C31B79">
        <w:rPr>
          <w:b/>
          <w:sz w:val="28"/>
          <w:lang w:eastAsia="ru-RU"/>
        </w:rPr>
        <w:tab/>
        <w:t>1.</w:t>
      </w:r>
      <w:r w:rsidRPr="00C31B79">
        <w:rPr>
          <w:b/>
          <w:sz w:val="28"/>
          <w:lang w:eastAsia="ru-RU"/>
        </w:rPr>
        <w:tab/>
      </w:r>
      <w:r w:rsidRPr="00C31B79">
        <w:rPr>
          <w:b/>
          <w:sz w:val="28"/>
          <w:lang w:eastAsia="ru-RU"/>
        </w:rPr>
        <w:tab/>
        <w:t xml:space="preserve">Область применения </w:t>
      </w:r>
    </w:p>
    <w:p w14:paraId="74855A90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1.1</w:t>
      </w:r>
      <w:r w:rsidRPr="00C31B79">
        <w:tab/>
        <w:t>Настоящие Правила применяются к полю обзора водителей транспортных средств категории М</w:t>
      </w:r>
      <w:r w:rsidRPr="00C31B79">
        <w:rPr>
          <w:vertAlign w:val="subscript"/>
        </w:rPr>
        <w:t>1</w:t>
      </w:r>
      <w:r w:rsidRPr="00C31B79">
        <w:rPr>
          <w:sz w:val="18"/>
          <w:vertAlign w:val="superscript"/>
        </w:rPr>
        <w:footnoteReference w:id="2"/>
      </w:r>
      <w:r w:rsidRPr="00C31B79">
        <w:t xml:space="preserve"> спереди в пределах 180°.</w:t>
      </w:r>
    </w:p>
    <w:p w14:paraId="3AF04338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1.2</w:t>
      </w:r>
      <w:r w:rsidRPr="00C31B79">
        <w:tab/>
        <w:t xml:space="preserve">Их цель состоит в обеспечении надлежащего поля обзора, когда ветровое стекло и другие остекленные поверхности являются сухими и чистыми. </w:t>
      </w:r>
    </w:p>
    <w:p w14:paraId="2E4F8D64" w14:textId="2593DA4C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1.3</w:t>
      </w:r>
      <w:r w:rsidRPr="00C31B79">
        <w:tab/>
        <w:t>Требования настоящих Правил сформулированы таким образом, что они применяются к транспортным средствам категории М</w:t>
      </w:r>
      <w:r w:rsidRPr="00C31B79">
        <w:rPr>
          <w:vertAlign w:val="subscript"/>
        </w:rPr>
        <w:t>1</w:t>
      </w:r>
      <w:r w:rsidRPr="00C31B79">
        <w:t>, в которых водитель находится слева. На транспортных средствах категории М</w:t>
      </w:r>
      <w:r w:rsidRPr="00C31B79">
        <w:rPr>
          <w:vertAlign w:val="subscript"/>
        </w:rPr>
        <w:t>1</w:t>
      </w:r>
      <w:r w:rsidRPr="00C31B79">
        <w:t>, в</w:t>
      </w:r>
      <w:r w:rsidR="006E445F">
        <w:t> </w:t>
      </w:r>
      <w:r w:rsidRPr="00C31B79">
        <w:t xml:space="preserve">которых водитель находится справа, эти требования применяются таким образом, что в соответствующих случаях используются диаметрально противоположные критерии. </w:t>
      </w:r>
    </w:p>
    <w:p w14:paraId="3CF00B32" w14:textId="77777777" w:rsidR="00C31B79" w:rsidRPr="00C31B79" w:rsidRDefault="00C31B79" w:rsidP="00C31B79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C31B79">
        <w:rPr>
          <w:b/>
          <w:sz w:val="28"/>
          <w:lang w:eastAsia="ru-RU"/>
        </w:rPr>
        <w:tab/>
      </w:r>
      <w:r w:rsidRPr="00C31B79">
        <w:rPr>
          <w:b/>
          <w:sz w:val="28"/>
          <w:lang w:eastAsia="ru-RU"/>
        </w:rPr>
        <w:tab/>
        <w:t>2.</w:t>
      </w:r>
      <w:r w:rsidRPr="00C31B79">
        <w:rPr>
          <w:b/>
          <w:sz w:val="28"/>
          <w:lang w:eastAsia="ru-RU"/>
        </w:rPr>
        <w:tab/>
      </w:r>
      <w:r w:rsidRPr="00C31B79">
        <w:rPr>
          <w:b/>
          <w:sz w:val="28"/>
          <w:lang w:eastAsia="ru-RU"/>
        </w:rPr>
        <w:tab/>
        <w:t>Определения для целей настоящих Правил</w:t>
      </w:r>
    </w:p>
    <w:p w14:paraId="5FEA5D25" w14:textId="0E087F19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2.1</w:t>
      </w:r>
      <w:r w:rsidRPr="00C31B79">
        <w:tab/>
      </w:r>
      <w:r w:rsidR="00C3789F">
        <w:t>«</w:t>
      </w:r>
      <w:r w:rsidRPr="00C31B79">
        <w:rPr>
          <w:i/>
        </w:rPr>
        <w:t>Официальное утверждение типа транспортного средства</w:t>
      </w:r>
      <w:r w:rsidR="00C3789F">
        <w:t>»</w:t>
      </w:r>
      <w:r w:rsidRPr="00C31B79">
        <w:t xml:space="preserve"> означает полную процедуру, посредством которой Договаривающаяся сторона Соглашения удостоверяет, что определенный тип транспортного средства удовлетворяет техническим требованиям настоящих Правил.</w:t>
      </w:r>
    </w:p>
    <w:p w14:paraId="3D04486E" w14:textId="332AE8B0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2.2</w:t>
      </w:r>
      <w:r w:rsidRPr="00C31B79">
        <w:tab/>
      </w:r>
      <w:r w:rsidR="00C3789F">
        <w:t>«</w:t>
      </w:r>
      <w:r w:rsidRPr="00C31B79">
        <w:rPr>
          <w:i/>
        </w:rPr>
        <w:t>Тип транспортного средства в отношении поля обзора</w:t>
      </w:r>
      <w:r w:rsidR="00C3789F">
        <w:t>»</w:t>
      </w:r>
      <w:r w:rsidRPr="00C31B79">
        <w:t xml:space="preserve"> означает транспортные средства, не различающиеся между собой в таких важных аспектах, как:</w:t>
      </w:r>
    </w:p>
    <w:p w14:paraId="685B84B1" w14:textId="1924D061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2.2.1</w:t>
      </w:r>
      <w:r w:rsidRPr="00C31B79">
        <w:tab/>
        <w:t>внешние и внутренние формы и элементы в зоне, указанной в пункте</w:t>
      </w:r>
      <w:r w:rsidR="00C3789F">
        <w:t> </w:t>
      </w:r>
      <w:r w:rsidRPr="00C31B79">
        <w:t>1 выше, которые могут влиять на видимость; и</w:t>
      </w:r>
    </w:p>
    <w:p w14:paraId="19FE6740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2.2.2</w:t>
      </w:r>
      <w:r w:rsidRPr="00C31B79">
        <w:tab/>
        <w:t>форма и размеры ветрового стекла и его рамы.</w:t>
      </w:r>
    </w:p>
    <w:p w14:paraId="4FCBB9C5" w14:textId="5E7FD0ED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2.3</w:t>
      </w:r>
      <w:r w:rsidRPr="00C31B79">
        <w:tab/>
      </w:r>
      <w:r w:rsidR="00C3789F">
        <w:t>«</w:t>
      </w:r>
      <w:r w:rsidRPr="00C31B79">
        <w:rPr>
          <w:i/>
        </w:rPr>
        <w:t>Трехмерная система координат</w:t>
      </w:r>
      <w:r w:rsidR="00C3789F">
        <w:t>»</w:t>
      </w:r>
      <w:r w:rsidRPr="00C31B79">
        <w:t xml:space="preserve"> означает систему координат, которая состоит из вертикальной продольной плоскости XZ, горизонтальной плоскости XY и вертикальной поперечной плоскости YZ (см. рис.</w:t>
      </w:r>
      <w:r w:rsidR="007D321E">
        <w:t> </w:t>
      </w:r>
      <w:r w:rsidRPr="00C31B79">
        <w:t>6 добавления к приложению 4); система координат используется для соотнесения расстояний между структурными точками на чертежах и на реальном транспортном средстве. Процедура размещения транспортного средства относительно системы координат указана в приложении 4; все координаты относительно нулевого уровня должны рассчитываться для транспортного средства в снаряженном состоянии</w:t>
      </w:r>
      <w:r w:rsidRPr="00C31B79">
        <w:rPr>
          <w:sz w:val="18"/>
          <w:vertAlign w:val="superscript"/>
        </w:rPr>
        <w:footnoteReference w:id="3"/>
      </w:r>
      <w:r w:rsidRPr="00C31B79">
        <w:t xml:space="preserve"> с одним пассажиром на переднем сиденье, масса которого составляет 75 кг</w:t>
      </w:r>
      <w:r w:rsidR="009F3F6D" w:rsidRPr="009F3F6D">
        <w:t xml:space="preserve"> </w:t>
      </w:r>
      <w:r w:rsidRPr="00C31B79">
        <w:t>± 1</w:t>
      </w:r>
      <w:r w:rsidR="00966C79">
        <w:t> %</w:t>
      </w:r>
      <w:r w:rsidRPr="00C31B79">
        <w:t>.</w:t>
      </w:r>
    </w:p>
    <w:p w14:paraId="55A2AB42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2.3.1</w:t>
      </w:r>
      <w:r w:rsidRPr="00C31B79">
        <w:tab/>
        <w:t>Транспортные средства с подвеской, позволяющей регулировать их дорожный просвет, подвергают испытанию при нормальных условиях эксплуатации, определенных изготовителем транспортного средства.</w:t>
      </w:r>
    </w:p>
    <w:p w14:paraId="5C90E402" w14:textId="797DDBC3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2.4</w:t>
      </w:r>
      <w:r w:rsidRPr="00C31B79">
        <w:tab/>
      </w:r>
      <w:r w:rsidR="00C3789F">
        <w:t>«</w:t>
      </w:r>
      <w:r w:rsidRPr="00C31B79">
        <w:rPr>
          <w:i/>
        </w:rPr>
        <w:t>Основные исходные точки</w:t>
      </w:r>
      <w:r w:rsidR="00C3789F">
        <w:t>»</w:t>
      </w:r>
      <w:r w:rsidRPr="00C31B79">
        <w:t xml:space="preserve"> означают отверстия, плоскости, метки и обозначения на корпусе транспортного средства. Тип используемой исходной точки и положение каждой точки относительно координат Х, Y и Z трехмерной системы координат и конструктивной опорной плоскости должны указываться изготовителем транспортного средства. Этими точками могут быть контрольные точки, используемые для целей сборки кузова.</w:t>
      </w:r>
    </w:p>
    <w:p w14:paraId="3D88032F" w14:textId="2CC305D8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2.5</w:t>
      </w:r>
      <w:r w:rsidRPr="00C31B79">
        <w:tab/>
      </w:r>
      <w:r w:rsidR="00C3789F">
        <w:t>«</w:t>
      </w:r>
      <w:r w:rsidRPr="00C31B79">
        <w:rPr>
          <w:i/>
        </w:rPr>
        <w:t>Угол наклона спинки сиденья</w:t>
      </w:r>
      <w:r w:rsidR="00C3789F">
        <w:t>»</w:t>
      </w:r>
      <w:r w:rsidRPr="00C31B79">
        <w:t xml:space="preserve"> означает угол, определенный в пункте</w:t>
      </w:r>
      <w:r w:rsidR="00C3789F">
        <w:t> </w:t>
      </w:r>
      <w:r w:rsidRPr="00C31B79">
        <w:t>2.6 или 2.7 приложения 1 к пересмотренной Сводной резолюции о конструкции транспортных средств (СР.3)</w:t>
      </w:r>
      <w:r w:rsidRPr="00C31B79">
        <w:rPr>
          <w:sz w:val="18"/>
          <w:vertAlign w:val="superscript"/>
        </w:rPr>
        <w:footnoteReference w:id="4"/>
      </w:r>
      <w:r w:rsidRPr="00C31B79">
        <w:t>.</w:t>
      </w:r>
    </w:p>
    <w:p w14:paraId="25EEEF7A" w14:textId="1B03C4F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2.6</w:t>
      </w:r>
      <w:r w:rsidRPr="00C31B79">
        <w:tab/>
      </w:r>
      <w:r w:rsidR="00C3789F">
        <w:t>«</w:t>
      </w:r>
      <w:r w:rsidRPr="00C31B79">
        <w:rPr>
          <w:i/>
        </w:rPr>
        <w:t>Фактический угол наклона спинки сиденья</w:t>
      </w:r>
      <w:r w:rsidR="00C3789F">
        <w:t>»</w:t>
      </w:r>
      <w:r w:rsidRPr="00C31B79">
        <w:t xml:space="preserve"> означает угол, определенный в пункте 2.6 приложения 1 к пересмотренной СР.3.</w:t>
      </w:r>
    </w:p>
    <w:p w14:paraId="5A65E725" w14:textId="3BBB79D4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2.7</w:t>
      </w:r>
      <w:r w:rsidRPr="00C31B79">
        <w:tab/>
      </w:r>
      <w:r w:rsidR="00C3789F">
        <w:t>«</w:t>
      </w:r>
      <w:r w:rsidRPr="00C31B79">
        <w:rPr>
          <w:i/>
        </w:rPr>
        <w:t>Конструктивный угол наклона спинки сиденья</w:t>
      </w:r>
      <w:r w:rsidR="00C3789F">
        <w:t>»</w:t>
      </w:r>
      <w:r w:rsidRPr="00C31B79">
        <w:t xml:space="preserve"> означает угол, определенный в пункте 2.7 приложения 1 к пересмотренной СР.3.</w:t>
      </w:r>
    </w:p>
    <w:p w14:paraId="12616FC1" w14:textId="5CA5DFAE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2.8</w:t>
      </w:r>
      <w:r w:rsidRPr="00C31B79">
        <w:tab/>
      </w:r>
      <w:r w:rsidR="00C3789F">
        <w:t>«</w:t>
      </w:r>
      <w:r w:rsidRPr="00C31B79">
        <w:rPr>
          <w:i/>
        </w:rPr>
        <w:t>Точки V</w:t>
      </w:r>
      <w:r w:rsidR="00C3789F">
        <w:t>»</w:t>
      </w:r>
      <w:r w:rsidRPr="00C31B79">
        <w:t xml:space="preserve"> означают точки, положение которых в пассажирском салоне определяется в зависимости от вертикальных продольных плоскостей, проходящих через центры самых крайних расчетных мест для сидения на переднем сиденье, и по отношению к точке </w:t>
      </w:r>
      <w:r w:rsidR="00C3789F">
        <w:t>«</w:t>
      </w:r>
      <w:r w:rsidRPr="00C31B79">
        <w:t>R</w:t>
      </w:r>
      <w:r w:rsidR="00C3789F">
        <w:t>»</w:t>
      </w:r>
      <w:r w:rsidRPr="00C31B79">
        <w:t xml:space="preserve"> и конструктивному углу наклона спинки сиденья; эти точки используются для проверки соблюдения требований, касающихся поля обзора.</w:t>
      </w:r>
    </w:p>
    <w:p w14:paraId="3F08F583" w14:textId="0B20893F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2.9</w:t>
      </w:r>
      <w:r w:rsidRPr="00C31B79">
        <w:tab/>
      </w:r>
      <w:r w:rsidR="00C3789F">
        <w:t>«</w:t>
      </w:r>
      <w:r w:rsidRPr="00C31B79">
        <w:rPr>
          <w:i/>
        </w:rPr>
        <w:t xml:space="preserve">Точка </w:t>
      </w:r>
      <w:r w:rsidR="00C367D4" w:rsidRPr="00C367D4">
        <w:rPr>
          <w:i/>
        </w:rPr>
        <w:t>“</w:t>
      </w:r>
      <w:r w:rsidRPr="00C31B79">
        <w:rPr>
          <w:i/>
        </w:rPr>
        <w:t>R</w:t>
      </w:r>
      <w:r w:rsidR="00C367D4" w:rsidRPr="00C367D4">
        <w:t>”</w:t>
      </w:r>
      <w:r w:rsidRPr="00C31B79">
        <w:t xml:space="preserve"> </w:t>
      </w:r>
      <w:r w:rsidRPr="00C31B79">
        <w:rPr>
          <w:i/>
        </w:rPr>
        <w:t xml:space="preserve">или </w:t>
      </w:r>
      <w:r w:rsidR="00C3789F">
        <w:rPr>
          <w:i/>
        </w:rPr>
        <w:t>«</w:t>
      </w:r>
      <w:r w:rsidRPr="00C31B79">
        <w:rPr>
          <w:i/>
        </w:rPr>
        <w:t>контрольная точка места для сидения</w:t>
      </w:r>
      <w:r w:rsidR="00C3789F">
        <w:t>»</w:t>
      </w:r>
      <w:r w:rsidRPr="00C31B79">
        <w:t xml:space="preserve"> означает точку, определенную в пункте 2.4 приложения 1 к пересмотренной СР.3.</w:t>
      </w:r>
    </w:p>
    <w:p w14:paraId="55BF777C" w14:textId="688AEFF0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2.10</w:t>
      </w:r>
      <w:r w:rsidRPr="00C31B79">
        <w:tab/>
      </w:r>
      <w:r w:rsidR="00C3789F">
        <w:t>«</w:t>
      </w:r>
      <w:r w:rsidRPr="00C31B79">
        <w:rPr>
          <w:i/>
        </w:rPr>
        <w:t xml:space="preserve">Точка </w:t>
      </w:r>
      <w:r w:rsidR="00C367D4" w:rsidRPr="00C367D4">
        <w:rPr>
          <w:i/>
        </w:rPr>
        <w:t>“</w:t>
      </w:r>
      <w:r w:rsidRPr="00C31B79">
        <w:rPr>
          <w:i/>
        </w:rPr>
        <w:t>H</w:t>
      </w:r>
      <w:r w:rsidR="00C367D4" w:rsidRPr="00AD6ECD">
        <w:rPr>
          <w:i/>
        </w:rPr>
        <w:t>”</w:t>
      </w:r>
      <w:r w:rsidRPr="00C31B79">
        <w:t xml:space="preserve"> означает точку, определенную в пункте 2.3 приложения 1 к пересмотренной СР.3.</w:t>
      </w:r>
    </w:p>
    <w:p w14:paraId="2D57A22B" w14:textId="68821CBB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2.11</w:t>
      </w:r>
      <w:r w:rsidRPr="00C31B79">
        <w:tab/>
      </w:r>
      <w:r w:rsidR="00C3789F">
        <w:t>«</w:t>
      </w:r>
      <w:r w:rsidRPr="00C31B79">
        <w:rPr>
          <w:i/>
        </w:rPr>
        <w:t>Контрольные точки ветрового стекла</w:t>
      </w:r>
      <w:r w:rsidR="00C3789F">
        <w:t>»</w:t>
      </w:r>
      <w:r w:rsidRPr="00C31B79">
        <w:t xml:space="preserve"> означают точки, расположенные на пересечении линий, исходящих из точек V вперед к наружной поверхности ветрового стекла, с ветровым стеклом.</w:t>
      </w:r>
    </w:p>
    <w:p w14:paraId="15F52876" w14:textId="1E91ECFA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2.12</w:t>
      </w:r>
      <w:r w:rsidRPr="00C31B79">
        <w:tab/>
      </w:r>
      <w:r w:rsidR="00C3789F">
        <w:t>«</w:t>
      </w:r>
      <w:r w:rsidRPr="00C31B79">
        <w:rPr>
          <w:i/>
        </w:rPr>
        <w:t>Бронированное транспортное средство</w:t>
      </w:r>
      <w:r w:rsidR="00C3789F">
        <w:t>»</w:t>
      </w:r>
      <w:r w:rsidRPr="00C31B79">
        <w:t xml:space="preserve"> означает транспортное средство, предназначенное для защиты перевозимых пассажиров и/или грузов и отвечающее соответствующим требованиям относительно пуленепробиваемой броневой обшивки. </w:t>
      </w:r>
    </w:p>
    <w:p w14:paraId="791DEC5D" w14:textId="3530C741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2.13</w:t>
      </w:r>
      <w:r w:rsidRPr="00C31B79">
        <w:tab/>
      </w:r>
      <w:r w:rsidR="00C3789F">
        <w:t>«</w:t>
      </w:r>
      <w:r w:rsidRPr="00C31B79">
        <w:rPr>
          <w:i/>
        </w:rPr>
        <w:t>Прозрачная поверхность</w:t>
      </w:r>
      <w:r w:rsidR="00C3789F">
        <w:t>»</w:t>
      </w:r>
      <w:r w:rsidRPr="00C31B79">
        <w:t xml:space="preserve"> означает часть ветрового стекла транспортного средства или другой остекленной поверхности, имеющую коэффициент пропускания света, измеренный под прямыми углами к поверхности, не менее 70</w:t>
      </w:r>
      <w:r w:rsidR="00966C79">
        <w:t> %</w:t>
      </w:r>
      <w:r w:rsidRPr="00C31B79">
        <w:t>. В случае бронированных транспортных средств коэффициент пропускания света составляет не менее 60</w:t>
      </w:r>
      <w:r w:rsidR="00966C79">
        <w:t> %</w:t>
      </w:r>
      <w:r w:rsidRPr="00C31B79">
        <w:t>.</w:t>
      </w:r>
    </w:p>
    <w:p w14:paraId="0C01A027" w14:textId="55E6DB2F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2.14</w:t>
      </w:r>
      <w:r w:rsidRPr="00C31B79">
        <w:tab/>
      </w:r>
      <w:r w:rsidR="00C3789F">
        <w:t>«</w:t>
      </w:r>
      <w:r w:rsidRPr="00C31B79">
        <w:rPr>
          <w:i/>
        </w:rPr>
        <w:t>Точки Р</w:t>
      </w:r>
      <w:r w:rsidR="00C3789F">
        <w:t>»</w:t>
      </w:r>
      <w:r w:rsidRPr="00C31B79">
        <w:t xml:space="preserve"> означают точки, вокруг которых поворачивается голова водителя, когда он рассматривает объекты, находящиеся в горизонтальной плоскости на уровне его глаз.</w:t>
      </w:r>
    </w:p>
    <w:p w14:paraId="3569AF17" w14:textId="3B4ADB5B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2.15</w:t>
      </w:r>
      <w:r w:rsidRPr="00C31B79">
        <w:tab/>
      </w:r>
      <w:r w:rsidR="00C3789F">
        <w:t>«</w:t>
      </w:r>
      <w:r w:rsidRPr="00C31B79">
        <w:rPr>
          <w:i/>
        </w:rPr>
        <w:t>Точки Е</w:t>
      </w:r>
      <w:r w:rsidR="00C3789F">
        <w:t>»</w:t>
      </w:r>
      <w:r w:rsidRPr="00C31B79">
        <w:t xml:space="preserve"> означают точки, представляющие собой центры глаз водителя и используемые для оценки того, в какой степени передние стойки кузова ограничивают поле обзора.</w:t>
      </w:r>
    </w:p>
    <w:p w14:paraId="326EE4AA" w14:textId="7ED081EA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2.16</w:t>
      </w:r>
      <w:r w:rsidRPr="00C31B79">
        <w:tab/>
      </w:r>
      <w:r w:rsidR="00C3789F">
        <w:t>«</w:t>
      </w:r>
      <w:r w:rsidRPr="00C31B79">
        <w:rPr>
          <w:i/>
        </w:rPr>
        <w:t>Передняя стойка кузова</w:t>
      </w:r>
      <w:r w:rsidR="00C3789F">
        <w:t>»</w:t>
      </w:r>
      <w:r w:rsidRPr="00C31B79">
        <w:t xml:space="preserve"> означает любую опору крыши, расположенную спереди от вертикальной поперечной плоскости, проходящей в 68</w:t>
      </w:r>
      <w:r w:rsidR="00966C79">
        <w:t> мм</w:t>
      </w:r>
      <w:r w:rsidRPr="00C31B79">
        <w:t xml:space="preserve"> перед точками V, и включающую такие непрозрачные элементы, как крепления ветрового стекла и дверные рамы, прикрепленные или прилегающие к такой опоре.</w:t>
      </w:r>
    </w:p>
    <w:p w14:paraId="63472965" w14:textId="12D4897A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2.17</w:t>
      </w:r>
      <w:r w:rsidRPr="00C31B79">
        <w:tab/>
      </w:r>
      <w:r w:rsidR="00C3789F">
        <w:t>«</w:t>
      </w:r>
      <w:r w:rsidRPr="00C31B79">
        <w:rPr>
          <w:i/>
        </w:rPr>
        <w:t>Диапазон горизонтальной регулировки сиденья</w:t>
      </w:r>
      <w:r w:rsidR="00C3789F">
        <w:t>»</w:t>
      </w:r>
      <w:r w:rsidRPr="00C31B79">
        <w:t xml:space="preserve"> означает диапазон нормальных положений для управления транспортным средством, определенных изготовителем транспортного средства для регулировки сиденья водителя в направлении оси Х (см. пункт 2.3 выше).</w:t>
      </w:r>
    </w:p>
    <w:p w14:paraId="3C0BE727" w14:textId="0D25C4B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2.18</w:t>
      </w:r>
      <w:r w:rsidRPr="00C31B79">
        <w:tab/>
      </w:r>
      <w:r w:rsidR="00C3789F">
        <w:t>«</w:t>
      </w:r>
      <w:r w:rsidRPr="00C31B79">
        <w:rPr>
          <w:i/>
        </w:rPr>
        <w:t>Дополнительный диапазон регулировки сиденья</w:t>
      </w:r>
      <w:r w:rsidR="00C3789F">
        <w:t>»</w:t>
      </w:r>
      <w:r w:rsidRPr="00C31B79">
        <w:t xml:space="preserve"> означает диапазон, определенный изготовителем транспортного средства для регулировки сиденья в направлении оси Х (см. пункт 2.3 выше) за пределами диапазона нормальных положений для управления транспортным средством, указанного в пункте 2.17 выше, и используемый для преобразования сидений в спальные места или облегчения посадки в транспортное средство.</w:t>
      </w:r>
    </w:p>
    <w:p w14:paraId="2FAF8661" w14:textId="0F74A91F" w:rsidR="00C31B79" w:rsidRPr="00C31B79" w:rsidRDefault="00C31B79" w:rsidP="00C31B79">
      <w:pPr>
        <w:widowControl w:val="0"/>
        <w:spacing w:after="120"/>
        <w:ind w:left="2268" w:right="1134" w:hanging="1134"/>
        <w:jc w:val="both"/>
      </w:pPr>
      <w:r w:rsidRPr="00C31B79">
        <w:t>2.19</w:t>
      </w:r>
      <w:r w:rsidRPr="00C31B79">
        <w:tab/>
      </w:r>
      <w:r w:rsidR="00C3789F">
        <w:t>«</w:t>
      </w:r>
      <w:r w:rsidRPr="00C31B79">
        <w:rPr>
          <w:i/>
          <w:iCs/>
        </w:rPr>
        <w:t>Помеха</w:t>
      </w:r>
      <w:r w:rsidR="00C3789F">
        <w:t>»</w:t>
      </w:r>
      <w:r w:rsidRPr="00C31B79">
        <w:t xml:space="preserve"> означает наличие в поле обзора физических элементов или препятствий, ухудшающих восприятие пропускаемого света, к числу которых не относится рассеянный свет (например, свет, отраженный из салона транспортного средства, или блики солнечного света).</w:t>
      </w:r>
    </w:p>
    <w:p w14:paraId="7BC30E74" w14:textId="260CD91B" w:rsidR="00C31B79" w:rsidRPr="00C31B79" w:rsidRDefault="00C31B79" w:rsidP="00C31B79">
      <w:pPr>
        <w:widowControl w:val="0"/>
        <w:spacing w:after="120"/>
        <w:ind w:left="2268" w:right="1134" w:hanging="1134"/>
        <w:jc w:val="both"/>
      </w:pPr>
      <w:r w:rsidRPr="00C31B79">
        <w:t>2.20</w:t>
      </w:r>
      <w:r w:rsidRPr="00C31B79">
        <w:tab/>
      </w:r>
      <w:r w:rsidR="00C3789F">
        <w:t>«</w:t>
      </w:r>
      <w:r w:rsidRPr="00C31B79">
        <w:rPr>
          <w:i/>
          <w:iCs/>
        </w:rPr>
        <w:t>Виртуальный ассистент по полю обзора (АПО)</w:t>
      </w:r>
      <w:r w:rsidR="00C3789F">
        <w:t>»</w:t>
      </w:r>
      <w:r w:rsidRPr="00C31B79">
        <w:t xml:space="preserve"> означает визуальную информацию, отображаемую на ветровом стекле транспортного средства или на другой стеклянной поверхности для поддержания информированности водителя.</w:t>
      </w:r>
    </w:p>
    <w:p w14:paraId="050E6278" w14:textId="77777777" w:rsidR="00C31B79" w:rsidRPr="00C31B79" w:rsidRDefault="00C31B79" w:rsidP="00C31B79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C31B79">
        <w:rPr>
          <w:b/>
          <w:sz w:val="28"/>
          <w:lang w:eastAsia="ru-RU"/>
        </w:rPr>
        <w:tab/>
      </w:r>
      <w:r w:rsidRPr="00C31B79">
        <w:rPr>
          <w:b/>
          <w:sz w:val="28"/>
          <w:lang w:eastAsia="ru-RU"/>
        </w:rPr>
        <w:tab/>
        <w:t>3.</w:t>
      </w:r>
      <w:r w:rsidRPr="00C31B79">
        <w:rPr>
          <w:b/>
          <w:sz w:val="28"/>
          <w:lang w:eastAsia="ru-RU"/>
        </w:rPr>
        <w:tab/>
      </w:r>
      <w:r w:rsidRPr="00C31B79">
        <w:rPr>
          <w:b/>
          <w:sz w:val="28"/>
          <w:lang w:eastAsia="ru-RU"/>
        </w:rPr>
        <w:tab/>
        <w:t>Заявка на официальное утверждение</w:t>
      </w:r>
    </w:p>
    <w:p w14:paraId="13E43F7B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3.1</w:t>
      </w:r>
      <w:r w:rsidRPr="00C31B79">
        <w:tab/>
        <w:t>Заявка на официальное утверждение типа транспортного средства в отношении поля обзора водителя подается изготовителем транспортного средства или его надлежащим образом уполномоченным представителем.</w:t>
      </w:r>
    </w:p>
    <w:p w14:paraId="366419C4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3.2</w:t>
      </w:r>
      <w:r w:rsidRPr="00C31B79">
        <w:tab/>
        <w:t>К ней прилагаются упомянутые ниже документы в трех экземплярах с указанием следующих подробных сведений:</w:t>
      </w:r>
    </w:p>
    <w:p w14:paraId="393D4401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3.2.1</w:t>
      </w:r>
      <w:r w:rsidRPr="00C31B79">
        <w:tab/>
        <w:t>описание типа транспортного средства в отношении элементов, упомянутых в пункте 2.2 выше, вместе с чертежами в масштабе и либо фотографией, либо объемным изображением пассажирского салона. Должны быть указаны цифры и/или знаки, обозначающие тип транспортного средства; и</w:t>
      </w:r>
    </w:p>
    <w:p w14:paraId="7E669EFE" w14:textId="2473C49B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3.2.2</w:t>
      </w:r>
      <w:r w:rsidRPr="00C31B79">
        <w:tab/>
        <w:t xml:space="preserve">достаточно подробные сведения об основных исходных точках, чтобы можно было легко определить эти точки и проверить положение каждой из них относительно других точек и точки </w:t>
      </w:r>
      <w:r w:rsidR="00C3789F">
        <w:t>«</w:t>
      </w:r>
      <w:r w:rsidRPr="00C31B79">
        <w:t>R</w:t>
      </w:r>
      <w:r w:rsidR="00C3789F">
        <w:t>»</w:t>
      </w:r>
      <w:r w:rsidRPr="00C31B79">
        <w:t>.</w:t>
      </w:r>
    </w:p>
    <w:p w14:paraId="41EE8529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3.3</w:t>
      </w:r>
      <w:r w:rsidRPr="00C31B79">
        <w:tab/>
        <w:t>Технической службе, проводящей испытания для официального утверждения, предоставляется транспортное средство, являющееся репрезентативным для типа транспортного средства, подлежащего официальному утверждению.</w:t>
      </w:r>
    </w:p>
    <w:p w14:paraId="76775EB7" w14:textId="77777777" w:rsidR="00C31B79" w:rsidRPr="00C31B79" w:rsidRDefault="00C31B79" w:rsidP="00C31B79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C31B79">
        <w:rPr>
          <w:b/>
          <w:sz w:val="28"/>
          <w:lang w:eastAsia="ru-RU"/>
        </w:rPr>
        <w:tab/>
      </w:r>
      <w:r w:rsidRPr="00C31B79">
        <w:rPr>
          <w:b/>
          <w:sz w:val="28"/>
          <w:lang w:eastAsia="ru-RU"/>
        </w:rPr>
        <w:tab/>
        <w:t>4.</w:t>
      </w:r>
      <w:r w:rsidRPr="00C31B79">
        <w:rPr>
          <w:b/>
          <w:sz w:val="28"/>
          <w:lang w:eastAsia="ru-RU"/>
        </w:rPr>
        <w:tab/>
      </w:r>
      <w:r w:rsidRPr="00C31B79">
        <w:rPr>
          <w:b/>
          <w:sz w:val="28"/>
          <w:lang w:eastAsia="ru-RU"/>
        </w:rPr>
        <w:tab/>
        <w:t>Официальное утверждение</w:t>
      </w:r>
    </w:p>
    <w:p w14:paraId="5C79971A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4.1</w:t>
      </w:r>
      <w:r w:rsidRPr="00C31B79">
        <w:tab/>
        <w:t>Если тип транспортного средства, представленный для официального утверждения на основании настоящих Правил, соответствует требованиям пункта 5 ниже, то в отношении данного транспортного средства предоставляется официальное утверждение.</w:t>
      </w:r>
    </w:p>
    <w:p w14:paraId="3FA6ADC4" w14:textId="44D4AFA2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4.2</w:t>
      </w:r>
      <w:r w:rsidRPr="00C31B79">
        <w:tab/>
        <w:t>Каждому официально утвержденному типу присваивается номер официального утверждения. Первые две цифры этого номера (в</w:t>
      </w:r>
      <w:r w:rsidR="00966C79">
        <w:t> </w:t>
      </w:r>
      <w:r w:rsidRPr="00C31B79">
        <w:t>настоящее время 01 для Правил в их нынешнем варианте) указывают на серию поправок, включающих самые последние существенные технические изменения, внесенные в Правила к моменту выдачи официального утверждения. Одна и та же Договаривающая сторона не может присвоить этот номер такому же типу транспортного средства, имеющему другой тип поля обзора, или другому типу транспортного средства.</w:t>
      </w:r>
    </w:p>
    <w:p w14:paraId="78651290" w14:textId="31AD8500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4.3</w:t>
      </w:r>
      <w:r w:rsidRPr="00C31B79">
        <w:tab/>
        <w:t xml:space="preserve">Стороны Соглашения, применяющие настоящие Правила, уведомляются об официальном утверждении, отказе в официальном утверждении или об отмене официального утверждения на основании настоящих Правил посредством карточки сообщения, соответствующей образцу, приведенному в приложении 1, и фотографий и/или чертежей соответствующего масштаба, представленных подателем заявки на официальное утверждение, в формате, не превышающем А4 </w:t>
      </w:r>
      <w:r w:rsidR="00C3789F">
        <w:br/>
      </w:r>
      <w:r w:rsidRPr="00C31B79">
        <w:t>(210 х 297</w:t>
      </w:r>
      <w:r w:rsidR="00966C79">
        <w:t> мм</w:t>
      </w:r>
      <w:r w:rsidRPr="00C31B79">
        <w:t>), или кратном ему формате.</w:t>
      </w:r>
    </w:p>
    <w:p w14:paraId="588620C3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4.4</w:t>
      </w:r>
      <w:r w:rsidRPr="00C31B79">
        <w:tab/>
        <w:t>На каждом транспортном средстве, соответствующем типу транспортного средства, официально утвержденному на основании настоящих Правил, в видимом и легко доступном месте, указанном в карточке официального утверждения, проставляется международный знак официального утверждения, соответствующий образцу, приведенному в приложении 2 к настоящим Правилам, и состоящий из:</w:t>
      </w:r>
    </w:p>
    <w:p w14:paraId="2CA3BBD2" w14:textId="2957BBF0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4.4.1</w:t>
      </w:r>
      <w:r w:rsidRPr="00C31B79">
        <w:tab/>
        <w:t xml:space="preserve">круга, в котором проставлена буква </w:t>
      </w:r>
      <w:r w:rsidR="00C3789F">
        <w:t>«</w:t>
      </w:r>
      <w:r w:rsidRPr="00C31B79">
        <w:t>Е</w:t>
      </w:r>
      <w:r w:rsidR="00C3789F">
        <w:t>»</w:t>
      </w:r>
      <w:r w:rsidRPr="00C31B79">
        <w:t>, за которой следует отличительный номер страны, предоставившей официальное утверждение</w:t>
      </w:r>
      <w:r w:rsidRPr="00C31B79">
        <w:rPr>
          <w:sz w:val="18"/>
          <w:vertAlign w:val="superscript"/>
        </w:rPr>
        <w:footnoteReference w:id="5"/>
      </w:r>
      <w:r w:rsidRPr="00C31B79">
        <w:t>;</w:t>
      </w:r>
    </w:p>
    <w:p w14:paraId="20693F1B" w14:textId="46995020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4.4.2</w:t>
      </w:r>
      <w:r w:rsidRPr="00C31B79">
        <w:tab/>
        <w:t xml:space="preserve">номера настоящих Правил, за которым следуют буква </w:t>
      </w:r>
      <w:r w:rsidR="00C3789F">
        <w:t>«</w:t>
      </w:r>
      <w:r w:rsidRPr="00C31B79">
        <w:t>R</w:t>
      </w:r>
      <w:r w:rsidR="00C3789F">
        <w:t>»</w:t>
      </w:r>
      <w:r w:rsidRPr="00C31B79">
        <w:t>, тире и номер официального утверждения, проставленные справа от круга, предусмотренного в пункте 4.4.1 выше.</w:t>
      </w:r>
    </w:p>
    <w:p w14:paraId="00A6C428" w14:textId="57D7C4EB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4.5</w:t>
      </w:r>
      <w:r w:rsidRPr="00C31B79">
        <w:tab/>
        <w:t>Если транспортное средство соответствует типу транспортного средства, официально утвержденному на основании одних или нескольких других приложенных к Соглашению Правил в той же стране, которая предоставила официальное утверждение на основании настоящих Правил, то обозначение, предписанное в пункте 4.4.1 выше, повторять не следует; в этом случае номера Правил и официального утверждения, а</w:t>
      </w:r>
      <w:r w:rsidR="006E445F">
        <w:t> </w:t>
      </w:r>
      <w:r w:rsidRPr="00C31B79">
        <w:t>также дополнительные обозначения должны быть расположены в вертикальных колонках, помещаемых справа от обозначения, предписанного в пункте 4.4.1 выше.</w:t>
      </w:r>
    </w:p>
    <w:p w14:paraId="18BFE1BD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4.6</w:t>
      </w:r>
      <w:r w:rsidRPr="00C31B79">
        <w:tab/>
        <w:t>Знак официального утверждения должен быть четким и нестираемым.</w:t>
      </w:r>
    </w:p>
    <w:p w14:paraId="1443D3C6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4.7</w:t>
      </w:r>
      <w:r w:rsidRPr="00C31B79">
        <w:tab/>
        <w:t>Знак официального утверждения помещается рядом с табличкой, на которой приводятся характеристики транспортного средства, или на ней.</w:t>
      </w:r>
    </w:p>
    <w:p w14:paraId="0920162E" w14:textId="77777777" w:rsidR="00C31B79" w:rsidRPr="00C31B79" w:rsidRDefault="00C31B79" w:rsidP="00C31B79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C31B79">
        <w:rPr>
          <w:b/>
          <w:sz w:val="28"/>
          <w:lang w:eastAsia="ru-RU"/>
        </w:rPr>
        <w:tab/>
      </w:r>
      <w:r w:rsidRPr="00C31B79">
        <w:rPr>
          <w:b/>
          <w:sz w:val="28"/>
          <w:lang w:eastAsia="ru-RU"/>
        </w:rPr>
        <w:tab/>
        <w:t>5.</w:t>
      </w:r>
      <w:r w:rsidRPr="00C31B79">
        <w:rPr>
          <w:b/>
          <w:sz w:val="28"/>
          <w:lang w:eastAsia="ru-RU"/>
        </w:rPr>
        <w:tab/>
      </w:r>
      <w:r w:rsidRPr="00C31B79">
        <w:rPr>
          <w:b/>
          <w:sz w:val="28"/>
          <w:lang w:eastAsia="ru-RU"/>
        </w:rPr>
        <w:tab/>
        <w:t>Технические требования</w:t>
      </w:r>
    </w:p>
    <w:p w14:paraId="2EFFAA3B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5.1</w:t>
      </w:r>
      <w:r w:rsidRPr="00C31B79">
        <w:tab/>
        <w:t>Поле обзора водителя</w:t>
      </w:r>
    </w:p>
    <w:p w14:paraId="21326E84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5.1.1</w:t>
      </w:r>
      <w:r w:rsidRPr="00C31B79">
        <w:tab/>
        <w:t>Прозрачная поверхность ветрового стекла должна включать по крайней мере следующие контрольные точки ветрового стекла</w:t>
      </w:r>
      <w:r w:rsidRPr="00C31B79">
        <w:br/>
        <w:t>(см. рис. 1 добавления к приложению 4):</w:t>
      </w:r>
    </w:p>
    <w:p w14:paraId="26C68E51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5.1.1.1</w:t>
      </w:r>
      <w:r w:rsidRPr="00C31B79">
        <w:tab/>
        <w:t>горизонтальную контрольную точку, находящуюся перед точкой V</w:t>
      </w:r>
      <w:r w:rsidRPr="00C31B79">
        <w:rPr>
          <w:vertAlign w:val="subscript"/>
        </w:rPr>
        <w:t>1</w:t>
      </w:r>
      <w:r w:rsidRPr="00C31B79">
        <w:t xml:space="preserve"> слева под углом 17° (см. рис. 1 добавления к приложению 4);</w:t>
      </w:r>
    </w:p>
    <w:p w14:paraId="2A4E78C8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5.1.1.2</w:t>
      </w:r>
      <w:r w:rsidRPr="00C31B79">
        <w:tab/>
        <w:t>верхнюю вертикальную контрольную точку, находящуюся перед точкой V</w:t>
      </w:r>
      <w:r w:rsidRPr="00C31B79">
        <w:rPr>
          <w:vertAlign w:val="subscript"/>
        </w:rPr>
        <w:t>1</w:t>
      </w:r>
      <w:r w:rsidRPr="00C31B79">
        <w:t xml:space="preserve"> под углом 7° выше горизонтальной линии;</w:t>
      </w:r>
    </w:p>
    <w:p w14:paraId="1F7C4718" w14:textId="3F05B404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5.1.1.3</w:t>
      </w:r>
      <w:r w:rsidRPr="00C31B79">
        <w:tab/>
        <w:t>нижнюю вертикальную контрольную точку, находящуюся перед точкой</w:t>
      </w:r>
      <w:r w:rsidR="00AD6ECD">
        <w:rPr>
          <w:lang w:val="en-US"/>
        </w:rPr>
        <w:t> </w:t>
      </w:r>
      <w:r w:rsidRPr="00C31B79">
        <w:t>V</w:t>
      </w:r>
      <w:r w:rsidRPr="00C31B79">
        <w:rPr>
          <w:vertAlign w:val="subscript"/>
        </w:rPr>
        <w:t>2</w:t>
      </w:r>
      <w:r w:rsidRPr="00C31B79">
        <w:t xml:space="preserve"> под углом 5° ниже горизонтальной линии;</w:t>
      </w:r>
    </w:p>
    <w:p w14:paraId="7DC028E9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5.1.1.4</w:t>
      </w:r>
      <w:r w:rsidRPr="00C31B79">
        <w:tab/>
        <w:t>для проверки соблюдения требования, касающегося обзора спереди, на противоположной половине ветрового стекла определяются три дополнительные контрольные точки, симметричные точкам, определенным в пунктах 5.1.1.1–5.1.1.3 выше, относительно средней продольной плоскости транспортного средства.</w:t>
      </w:r>
    </w:p>
    <w:p w14:paraId="4FEE7C40" w14:textId="7C556756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5.1.2</w:t>
      </w:r>
      <w:r w:rsidRPr="00C31B79">
        <w:tab/>
        <w:t>Угол, закрываемый каждой передней стойкой кузова, в соответствии с описанием в пункте 5.1.2.1 ниже не должен превышать 6° (см. рис.</w:t>
      </w:r>
      <w:r w:rsidR="00C3789F">
        <w:t> </w:t>
      </w:r>
      <w:r w:rsidRPr="00C31B79">
        <w:t>3 добавления к приложению 4). В случае бронированных транспортных средств этот угол не должен превышать 10°.</w:t>
      </w:r>
    </w:p>
    <w:p w14:paraId="0B218064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ab/>
        <w:t>Угол, закрываемый передней стойкой кузова со стороны пассажира, как определено в пункте 5.1.2.1.2 ниже, определять не требуется, если две передние стойки кузова расположены симметрично относительно средней вертикальной продольной плоскости транспортного средства.</w:t>
      </w:r>
    </w:p>
    <w:p w14:paraId="1F472757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5.1.2.1</w:t>
      </w:r>
      <w:r w:rsidRPr="00C31B79">
        <w:tab/>
        <w:t>Угол, закрываемый каждой передней стойкой кузова, должен измеряться посредством взаимного наложения в одной плоскости следующих двух горизонтальных сечений:</w:t>
      </w:r>
    </w:p>
    <w:p w14:paraId="07BCF220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3402" w:right="1134" w:hanging="2268"/>
        <w:jc w:val="both"/>
      </w:pPr>
      <w:r w:rsidRPr="00C31B79">
        <w:tab/>
        <w:t>Сечение 1:</w:t>
      </w:r>
      <w:r w:rsidRPr="00C31B79">
        <w:tab/>
        <w:t>Начиная из точки Pm, местоположение которой определено в пункте 5.3.1.1 ниже, проводится плоскость, образующая угол в 2° вверх с горизонтальной плоскостью, проходящей через точку Pm в направлении вперед. Определяется горизонтальное сечение передней стойки кузова начиная из самой передней точки пересечения передней стойки кузова и указанной наклонной плоскости (см. рис. 2 добавления к приложению 4).</w:t>
      </w:r>
    </w:p>
    <w:p w14:paraId="76A16DF8" w14:textId="75E374B5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3402" w:right="1134" w:hanging="2268"/>
        <w:jc w:val="both"/>
      </w:pPr>
      <w:r w:rsidRPr="00C31B79">
        <w:tab/>
        <w:t>Сечение 2:</w:t>
      </w:r>
      <w:r w:rsidRPr="00C31B79">
        <w:tab/>
        <w:t>Повторяется та же процедура, для которой берется плоскость, наклоненная под углом 5° вниз по отношению к горизонтальной плоскости, проходящей через точку Pm в направлении вперед (см. рис.</w:t>
      </w:r>
      <w:r w:rsidR="00AD6ECD">
        <w:rPr>
          <w:lang w:val="en-US"/>
        </w:rPr>
        <w:t> </w:t>
      </w:r>
      <w:r w:rsidRPr="00C31B79">
        <w:t>2 добавления к приложению</w:t>
      </w:r>
      <w:r w:rsidR="00AD6ECD">
        <w:rPr>
          <w:lang w:val="en-US"/>
        </w:rPr>
        <w:t> </w:t>
      </w:r>
      <w:r w:rsidRPr="00C31B79">
        <w:t>4).</w:t>
      </w:r>
    </w:p>
    <w:p w14:paraId="2A04B3B6" w14:textId="56B25E78" w:rsidR="00C31B79" w:rsidRPr="00636C6D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  <w:rPr>
          <w:color w:val="000000" w:themeColor="text1"/>
        </w:rPr>
      </w:pPr>
      <w:r w:rsidRPr="00636C6D">
        <w:rPr>
          <w:color w:val="000000" w:themeColor="text1"/>
        </w:rPr>
        <w:t>5.1.2.1.1</w:t>
      </w:r>
      <w:r w:rsidRPr="00636C6D">
        <w:rPr>
          <w:color w:val="000000" w:themeColor="text1"/>
        </w:rPr>
        <w:tab/>
        <w:t>Угол, закрываемый передней стойкой кузова со стороны водителя, </w:t>
      </w:r>
      <w:r w:rsidR="00E55FDC" w:rsidRPr="00636C6D">
        <w:rPr>
          <w:color w:val="000000" w:themeColor="text1"/>
        </w:rPr>
        <w:t>—</w:t>
      </w:r>
      <w:r w:rsidRPr="00636C6D">
        <w:rPr>
          <w:color w:val="000000" w:themeColor="text1"/>
        </w:rPr>
        <w:t xml:space="preserve"> это угол, образуемый в горизонтальной проекции линией, исходящей из точки E</w:t>
      </w:r>
      <w:r w:rsidRPr="00636C6D">
        <w:rPr>
          <w:color w:val="000000" w:themeColor="text1"/>
          <w:vertAlign w:val="subscript"/>
        </w:rPr>
        <w:t>2</w:t>
      </w:r>
      <w:r w:rsidRPr="00636C6D">
        <w:rPr>
          <w:color w:val="000000" w:themeColor="text1"/>
        </w:rPr>
        <w:t xml:space="preserve"> параллельно касательной, соединяющей точку E</w:t>
      </w:r>
      <w:r w:rsidRPr="00636C6D">
        <w:rPr>
          <w:color w:val="000000" w:themeColor="text1"/>
          <w:vertAlign w:val="subscript"/>
        </w:rPr>
        <w:t>1</w:t>
      </w:r>
      <w:r w:rsidRPr="00636C6D">
        <w:rPr>
          <w:color w:val="000000" w:themeColor="text1"/>
        </w:rPr>
        <w:t xml:space="preserve"> с внешним краем сечения S</w:t>
      </w:r>
      <w:r w:rsidRPr="00636C6D">
        <w:rPr>
          <w:color w:val="000000" w:themeColor="text1"/>
          <w:vertAlign w:val="subscript"/>
        </w:rPr>
        <w:t>2</w:t>
      </w:r>
      <w:r w:rsidRPr="00636C6D">
        <w:rPr>
          <w:color w:val="000000" w:themeColor="text1"/>
        </w:rPr>
        <w:t>, и касательной, соединяющей точку E</w:t>
      </w:r>
      <w:r w:rsidRPr="00636C6D">
        <w:rPr>
          <w:color w:val="000000" w:themeColor="text1"/>
          <w:vertAlign w:val="subscript"/>
        </w:rPr>
        <w:t>2</w:t>
      </w:r>
      <w:r w:rsidRPr="00636C6D">
        <w:rPr>
          <w:color w:val="000000" w:themeColor="text1"/>
        </w:rPr>
        <w:t xml:space="preserve"> с внутренним краем сечения S</w:t>
      </w:r>
      <w:r w:rsidRPr="00636C6D">
        <w:rPr>
          <w:color w:val="000000" w:themeColor="text1"/>
          <w:vertAlign w:val="subscript"/>
        </w:rPr>
        <w:t>1</w:t>
      </w:r>
      <w:r w:rsidRPr="00636C6D">
        <w:rPr>
          <w:color w:val="000000" w:themeColor="text1"/>
        </w:rPr>
        <w:t xml:space="preserve"> (см. рис. 3 добавления к приложению 4).</w:t>
      </w:r>
    </w:p>
    <w:p w14:paraId="116F2742" w14:textId="70B35134" w:rsidR="00C31B79" w:rsidRPr="00636C6D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  <w:rPr>
          <w:color w:val="000000" w:themeColor="text1"/>
        </w:rPr>
      </w:pPr>
      <w:r w:rsidRPr="00636C6D">
        <w:rPr>
          <w:color w:val="000000" w:themeColor="text1"/>
        </w:rPr>
        <w:t>5.1.2.1.2</w:t>
      </w:r>
      <w:r w:rsidRPr="00636C6D">
        <w:rPr>
          <w:color w:val="000000" w:themeColor="text1"/>
        </w:rPr>
        <w:tab/>
        <w:t>Угол, закрываемый передней стойкой кузова со стороны пассажира, </w:t>
      </w:r>
      <w:r w:rsidR="00E55FDC" w:rsidRPr="00636C6D">
        <w:rPr>
          <w:color w:val="000000" w:themeColor="text1"/>
        </w:rPr>
        <w:t>—</w:t>
      </w:r>
      <w:r w:rsidRPr="00636C6D">
        <w:rPr>
          <w:color w:val="000000" w:themeColor="text1"/>
        </w:rPr>
        <w:t xml:space="preserve"> это угол, образуемый в горизонтальной проекции касательной, соединяющей точку E</w:t>
      </w:r>
      <w:r w:rsidRPr="00636C6D">
        <w:rPr>
          <w:color w:val="000000" w:themeColor="text1"/>
          <w:vertAlign w:val="subscript"/>
        </w:rPr>
        <w:t>3</w:t>
      </w:r>
      <w:r w:rsidRPr="00636C6D">
        <w:rPr>
          <w:color w:val="000000" w:themeColor="text1"/>
        </w:rPr>
        <w:t xml:space="preserve"> с внутренним краем сечения S</w:t>
      </w:r>
      <w:r w:rsidRPr="00636C6D">
        <w:rPr>
          <w:color w:val="000000" w:themeColor="text1"/>
          <w:vertAlign w:val="subscript"/>
        </w:rPr>
        <w:t>1</w:t>
      </w:r>
      <w:r w:rsidRPr="00636C6D">
        <w:rPr>
          <w:color w:val="000000" w:themeColor="text1"/>
        </w:rPr>
        <w:t>, и линией, исходящей из точки E</w:t>
      </w:r>
      <w:r w:rsidRPr="00636C6D">
        <w:rPr>
          <w:color w:val="000000" w:themeColor="text1"/>
          <w:vertAlign w:val="subscript"/>
        </w:rPr>
        <w:t>3</w:t>
      </w:r>
      <w:r w:rsidRPr="00636C6D">
        <w:rPr>
          <w:color w:val="000000" w:themeColor="text1"/>
        </w:rPr>
        <w:t xml:space="preserve"> параллельно касательной, соединяющей точку E</w:t>
      </w:r>
      <w:r w:rsidRPr="00636C6D">
        <w:rPr>
          <w:color w:val="000000" w:themeColor="text1"/>
          <w:vertAlign w:val="subscript"/>
        </w:rPr>
        <w:t>4</w:t>
      </w:r>
      <w:r w:rsidRPr="00636C6D">
        <w:rPr>
          <w:color w:val="000000" w:themeColor="text1"/>
        </w:rPr>
        <w:t xml:space="preserve"> с внешним краем сечения S</w:t>
      </w:r>
      <w:r w:rsidRPr="00636C6D">
        <w:rPr>
          <w:color w:val="000000" w:themeColor="text1"/>
          <w:vertAlign w:val="subscript"/>
        </w:rPr>
        <w:t>2</w:t>
      </w:r>
      <w:r w:rsidRPr="00636C6D">
        <w:rPr>
          <w:color w:val="000000" w:themeColor="text1"/>
        </w:rPr>
        <w:t xml:space="preserve"> (см. рис. 3 добавления к приложению 4).</w:t>
      </w:r>
    </w:p>
    <w:p w14:paraId="7041D628" w14:textId="77777777" w:rsidR="00C31B79" w:rsidRPr="00636C6D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  <w:rPr>
          <w:color w:val="000000" w:themeColor="text1"/>
        </w:rPr>
      </w:pPr>
      <w:r w:rsidRPr="00636C6D">
        <w:rPr>
          <w:color w:val="000000" w:themeColor="text1"/>
        </w:rPr>
        <w:t>5.1.2.2</w:t>
      </w:r>
      <w:r w:rsidRPr="00636C6D">
        <w:rPr>
          <w:color w:val="000000" w:themeColor="text1"/>
        </w:rPr>
        <w:tab/>
        <w:t>Ни одно транспортное средство не должно иметь больше двух передних стоек кузова.</w:t>
      </w:r>
    </w:p>
    <w:p w14:paraId="28C1ABCD" w14:textId="195E1874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bookmarkStart w:id="0" w:name="_Hlk148997170"/>
      <w:r w:rsidRPr="00636C6D">
        <w:rPr>
          <w:color w:val="000000" w:themeColor="text1"/>
        </w:rPr>
        <w:t>5.1.3</w:t>
      </w:r>
      <w:r w:rsidRPr="00636C6D">
        <w:rPr>
          <w:color w:val="000000" w:themeColor="text1"/>
        </w:rPr>
        <w:tab/>
        <w:t>За исключением предусмотренного в пунктах 5.1.3.3, 5.1.3.4 или</w:t>
      </w:r>
      <w:r w:rsidRPr="00636C6D">
        <w:rPr>
          <w:bCs/>
          <w:color w:val="000000" w:themeColor="text1"/>
        </w:rPr>
        <w:t xml:space="preserve"> 5.1.3.5</w:t>
      </w:r>
      <w:r w:rsidRPr="00636C6D">
        <w:rPr>
          <w:color w:val="000000" w:themeColor="text1"/>
        </w:rPr>
        <w:t xml:space="preserve"> ниже, помимо помех, создаваемых передними стойками кузова, </w:t>
      </w:r>
      <w:r w:rsidRPr="00C31B79">
        <w:t>разделительными стойками неподвижных или подвижных форточек или секций боковых окон, внешними радиоантеннами, зеркалами заднего вида и стеклоочистителями, в поле прямого обзора водителя спереди в пределах 180° не должно быть никаких помех ниже горизонтальной плоскости, проходящей через точку V</w:t>
      </w:r>
      <w:r w:rsidRPr="00C31B79">
        <w:rPr>
          <w:vertAlign w:val="subscript"/>
        </w:rPr>
        <w:t>1</w:t>
      </w:r>
      <w:r w:rsidRPr="00C31B79">
        <w:t xml:space="preserve"> над тремя плоскостями, проходящими через точку V</w:t>
      </w:r>
      <w:r w:rsidRPr="00C31B79">
        <w:rPr>
          <w:vertAlign w:val="subscript"/>
        </w:rPr>
        <w:t>2</w:t>
      </w:r>
      <w:r w:rsidRPr="00C31B79">
        <w:t>, одна из которых перпендикулярна плоскости X–Z и отклоняется от горизонтальной плоскости на 4° вниз в направлении вперед, а две другие перпендикулярны плоскости Y–Z и отклоняются от горизонтальной плоскости на 4° вниз (см. рис.</w:t>
      </w:r>
      <w:r w:rsidR="00966C79">
        <w:t> </w:t>
      </w:r>
      <w:r w:rsidRPr="00C31B79">
        <w:t>4 добавления к приложению 4).</w:t>
      </w:r>
    </w:p>
    <w:p w14:paraId="28E8A746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ab/>
        <w:t>Помехами для поля обзора не считаются следующие элементы:</w:t>
      </w:r>
    </w:p>
    <w:p w14:paraId="0065ED11" w14:textId="400D731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835" w:right="1134" w:hanging="1701"/>
        <w:jc w:val="both"/>
      </w:pPr>
      <w:r w:rsidRPr="00C31B79">
        <w:tab/>
        <w:t>a)</w:t>
      </w:r>
      <w:r w:rsidRPr="00C31B79">
        <w:tab/>
        <w:t xml:space="preserve">вмонтированные или запрессованные проводники </w:t>
      </w:r>
      <w:r w:rsidR="00C3789F">
        <w:t>«</w:t>
      </w:r>
      <w:r w:rsidRPr="00C31B79">
        <w:t>радиоантенны</w:t>
      </w:r>
      <w:r w:rsidR="00C3789F">
        <w:t>»</w:t>
      </w:r>
      <w:r w:rsidRPr="00C31B79">
        <w:t xml:space="preserve"> толщиной не более:</w:t>
      </w:r>
    </w:p>
    <w:p w14:paraId="61446756" w14:textId="2C996181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3402" w:right="1134" w:hanging="2268"/>
        <w:jc w:val="both"/>
      </w:pPr>
      <w:r w:rsidRPr="00C31B79">
        <w:tab/>
      </w:r>
      <w:r w:rsidRPr="00C31B79">
        <w:tab/>
        <w:t>i)</w:t>
      </w:r>
      <w:r w:rsidRPr="00C31B79">
        <w:tab/>
        <w:t>вмонтированные проводники: 0,5</w:t>
      </w:r>
      <w:r w:rsidR="00966C79">
        <w:t> мм</w:t>
      </w:r>
      <w:r w:rsidRPr="00C31B79">
        <w:t xml:space="preserve">, </w:t>
      </w:r>
    </w:p>
    <w:p w14:paraId="183D36FF" w14:textId="6B4399C3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3402" w:right="1134" w:hanging="2268"/>
        <w:jc w:val="both"/>
      </w:pPr>
      <w:r w:rsidRPr="00C31B79">
        <w:tab/>
      </w:r>
      <w:r w:rsidRPr="00C31B79">
        <w:tab/>
        <w:t>ii)</w:t>
      </w:r>
      <w:r w:rsidRPr="00C31B79">
        <w:tab/>
        <w:t>запрессованные проводники: 1,0</w:t>
      </w:r>
      <w:r w:rsidR="00966C79">
        <w:t> мм</w:t>
      </w:r>
      <w:r w:rsidRPr="00C31B79">
        <w:t xml:space="preserve">. Эти проводники </w:t>
      </w:r>
      <w:r w:rsidR="00C3789F">
        <w:t>«</w:t>
      </w:r>
      <w:r w:rsidRPr="00C31B79">
        <w:t>радиоантенны</w:t>
      </w:r>
      <w:r w:rsidR="00C3789F">
        <w:t>»</w:t>
      </w:r>
      <w:r w:rsidRPr="00C31B79">
        <w:t xml:space="preserve"> не должны пересекать зону A</w:t>
      </w:r>
      <w:r w:rsidRPr="00C31B79">
        <w:rPr>
          <w:sz w:val="18"/>
          <w:vertAlign w:val="superscript"/>
        </w:rPr>
        <w:footnoteReference w:id="6"/>
      </w:r>
      <w:r w:rsidRPr="00C31B79">
        <w:t xml:space="preserve">. Однако зону А могут пересекать три проводника </w:t>
      </w:r>
      <w:r w:rsidR="00C3789F">
        <w:t>«</w:t>
      </w:r>
      <w:r w:rsidRPr="00C31B79">
        <w:t>радиоантенны</w:t>
      </w:r>
      <w:r w:rsidR="00C3789F">
        <w:t>»</w:t>
      </w:r>
      <w:r w:rsidRPr="00C31B79">
        <w:t>, если их толщина не превышает 0,5</w:t>
      </w:r>
      <w:r w:rsidR="00966C79">
        <w:t> мм</w:t>
      </w:r>
      <w:r w:rsidRPr="00C31B79">
        <w:t>.</w:t>
      </w:r>
    </w:p>
    <w:p w14:paraId="7F7393F3" w14:textId="77944BCB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835" w:right="1134" w:hanging="1701"/>
        <w:jc w:val="both"/>
      </w:pPr>
      <w:r w:rsidRPr="00C31B79">
        <w:tab/>
        <w:t>b)</w:t>
      </w:r>
      <w:r w:rsidRPr="00C31B79">
        <w:tab/>
        <w:t>находящиеся в зоне</w:t>
      </w:r>
      <w:r w:rsidR="001F654A">
        <w:rPr>
          <w:lang w:val="en-US"/>
        </w:rPr>
        <w:t> </w:t>
      </w:r>
      <w:r w:rsidRPr="00C31B79">
        <w:t xml:space="preserve">А проводники системы </w:t>
      </w:r>
      <w:r w:rsidR="00C3789F">
        <w:t>«</w:t>
      </w:r>
      <w:r w:rsidRPr="00C31B79">
        <w:t>антиобледенения/</w:t>
      </w:r>
      <w:r w:rsidR="001F654A">
        <w:br/>
      </w:r>
      <w:r w:rsidRPr="00C31B79">
        <w:t>антизапотевания</w:t>
      </w:r>
      <w:r w:rsidR="00C3789F">
        <w:t>»</w:t>
      </w:r>
      <w:r w:rsidRPr="00C31B79">
        <w:t>, как правило, зигзагообразной или синусоидальной формы, имеющие следующие размеры:</w:t>
      </w:r>
    </w:p>
    <w:p w14:paraId="0FFFBDC7" w14:textId="04C68F0A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ab/>
      </w:r>
      <w:r w:rsidRPr="00C31B79">
        <w:tab/>
        <w:t>i)</w:t>
      </w:r>
      <w:r w:rsidRPr="00C31B79">
        <w:tab/>
        <w:t>максимальная видимая толщина: 0,030</w:t>
      </w:r>
      <w:r w:rsidR="00966C79">
        <w:t> мм</w:t>
      </w:r>
      <w:r w:rsidRPr="00C31B79">
        <w:t>;</w:t>
      </w:r>
    </w:p>
    <w:p w14:paraId="61202F5E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ab/>
      </w:r>
      <w:r w:rsidRPr="00C31B79">
        <w:tab/>
        <w:t>ii)</w:t>
      </w:r>
      <w:r w:rsidRPr="00C31B79">
        <w:tab/>
        <w:t>максимальная плотность расположения проводников:</w:t>
      </w:r>
    </w:p>
    <w:p w14:paraId="2AC60C35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ab/>
      </w:r>
      <w:r w:rsidRPr="00C31B79">
        <w:tab/>
      </w:r>
      <w:r w:rsidRPr="00C31B79">
        <w:tab/>
        <w:t>а.</w:t>
      </w:r>
      <w:r w:rsidRPr="00C31B79">
        <w:tab/>
        <w:t>для вертикальных проводников: 8/см;</w:t>
      </w:r>
    </w:p>
    <w:p w14:paraId="0ACF05AE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ab/>
      </w:r>
      <w:r w:rsidRPr="00C31B79">
        <w:tab/>
      </w:r>
      <w:r w:rsidRPr="00C31B79">
        <w:tab/>
        <w:t>b.</w:t>
      </w:r>
      <w:r w:rsidRPr="00C31B79">
        <w:tab/>
        <w:t>для горизонтальных проводников: 5/см.</w:t>
      </w:r>
    </w:p>
    <w:p w14:paraId="43198F12" w14:textId="0BBDB6D7" w:rsidR="00C31B79" w:rsidRPr="00C31B79" w:rsidRDefault="00C31B79" w:rsidP="00C31B79">
      <w:pPr>
        <w:pStyle w:val="SingleTxtGR"/>
        <w:ind w:left="2268" w:hanging="1134"/>
        <w:rPr>
          <w:spacing w:val="0"/>
          <w:w w:val="100"/>
          <w:kern w:val="0"/>
        </w:rPr>
      </w:pPr>
      <w:r w:rsidRPr="00C31B79">
        <w:rPr>
          <w:spacing w:val="0"/>
          <w:w w:val="100"/>
          <w:kern w:val="0"/>
        </w:rPr>
        <w:t>5.1.3.1</w:t>
      </w:r>
      <w:r w:rsidRPr="00C31B79">
        <w:rPr>
          <w:spacing w:val="0"/>
          <w:w w:val="100"/>
          <w:kern w:val="0"/>
        </w:rPr>
        <w:tab/>
      </w:r>
      <w:r w:rsidR="003E127E">
        <w:rPr>
          <w:spacing w:val="0"/>
          <w:w w:val="100"/>
          <w:kern w:val="0"/>
        </w:rPr>
        <w:tab/>
      </w:r>
      <w:r w:rsidRPr="00C31B79">
        <w:rPr>
          <w:spacing w:val="0"/>
          <w:w w:val="100"/>
          <w:kern w:val="0"/>
        </w:rPr>
        <w:t>В случае устройств видеокамеры/видеомонитора исключения, указанные в пункте 5.1.3, применяются к видеокамерам, в том числе к их держателям и кожухам, которые установлены с внешней стороны транспортного средства. На систему видеокамеры/видео-монитора, заменяющей зеркало заднего вида класса I, распространяется то же исключение.</w:t>
      </w:r>
    </w:p>
    <w:p w14:paraId="46927B7B" w14:textId="081C1054" w:rsidR="00C31B79" w:rsidRPr="00C31B79" w:rsidRDefault="00C31B79" w:rsidP="00C31B79">
      <w:pPr>
        <w:pStyle w:val="SingleTxtGR"/>
        <w:ind w:left="2268" w:hanging="1134"/>
        <w:rPr>
          <w:spacing w:val="0"/>
          <w:w w:val="100"/>
          <w:kern w:val="0"/>
        </w:rPr>
      </w:pPr>
      <w:r w:rsidRPr="00C31B79">
        <w:rPr>
          <w:spacing w:val="0"/>
          <w:w w:val="100"/>
          <w:kern w:val="0"/>
        </w:rPr>
        <w:t>5.1.3.2</w:t>
      </w:r>
      <w:r w:rsidRPr="00C31B79">
        <w:rPr>
          <w:spacing w:val="0"/>
          <w:w w:val="100"/>
          <w:kern w:val="0"/>
        </w:rPr>
        <w:tab/>
      </w:r>
      <w:r w:rsidR="003E127E">
        <w:rPr>
          <w:spacing w:val="0"/>
          <w:w w:val="100"/>
          <w:kern w:val="0"/>
        </w:rPr>
        <w:tab/>
      </w:r>
      <w:r w:rsidRPr="00C31B79">
        <w:rPr>
          <w:spacing w:val="0"/>
          <w:w w:val="100"/>
          <w:kern w:val="0"/>
        </w:rPr>
        <w:t>В случае транспортных средств, которые оснащены стандартным оборудованием и официально утверждены с зеркалами заднего вида, которые могут быть в факультативном порядке заменены устройствами видеокамеры/видеомонитора, исключения, указанные в пункте</w:t>
      </w:r>
      <w:r w:rsidR="00C3789F">
        <w:rPr>
          <w:spacing w:val="0"/>
          <w:w w:val="100"/>
          <w:kern w:val="0"/>
        </w:rPr>
        <w:t> </w:t>
      </w:r>
      <w:r w:rsidRPr="00C31B79">
        <w:rPr>
          <w:spacing w:val="0"/>
          <w:w w:val="100"/>
          <w:kern w:val="0"/>
        </w:rPr>
        <w:t>5.1.3, применяются также к мониторам при условии, что</w:t>
      </w:r>
      <w:r w:rsidRPr="00C31B79">
        <w:rPr>
          <w:rStyle w:val="aa"/>
          <w:rFonts w:eastAsia="MS Mincho"/>
          <w:spacing w:val="0"/>
          <w:w w:val="100"/>
          <w:kern w:val="0"/>
          <w:lang w:val="en-US" w:eastAsia="ja-JP"/>
        </w:rPr>
        <w:footnoteReference w:id="7"/>
      </w:r>
      <w:r w:rsidRPr="00C31B79">
        <w:rPr>
          <w:spacing w:val="0"/>
          <w:w w:val="100"/>
          <w:kern w:val="0"/>
        </w:rPr>
        <w:t>:</w:t>
      </w:r>
    </w:p>
    <w:p w14:paraId="7C9804A2" w14:textId="77777777" w:rsidR="00C31B79" w:rsidRPr="00C31B79" w:rsidRDefault="00C31B79" w:rsidP="00C31B79">
      <w:pPr>
        <w:pStyle w:val="SingleTxtGR"/>
        <w:tabs>
          <w:tab w:val="clear" w:pos="2268"/>
          <w:tab w:val="clear" w:pos="2835"/>
          <w:tab w:val="left" w:pos="2842"/>
        </w:tabs>
        <w:ind w:left="2835" w:hanging="567"/>
        <w:rPr>
          <w:spacing w:val="0"/>
          <w:w w:val="100"/>
          <w:kern w:val="0"/>
        </w:rPr>
      </w:pPr>
      <w:r w:rsidRPr="00C31B79">
        <w:rPr>
          <w:spacing w:val="0"/>
          <w:w w:val="100"/>
          <w:kern w:val="0"/>
        </w:rPr>
        <w:t>а)</w:t>
      </w:r>
      <w:r w:rsidRPr="00C31B79">
        <w:rPr>
          <w:spacing w:val="0"/>
          <w:w w:val="100"/>
          <w:kern w:val="0"/>
        </w:rPr>
        <w:tab/>
        <w:t>создаваемые ими помехи в поле обзора водителя спереди не превышают уровня помех, создаваемых соответствующим зеркалом заднего вида, в том числе его кожухом и держателем;</w:t>
      </w:r>
    </w:p>
    <w:p w14:paraId="6EF6AAB8" w14:textId="77777777" w:rsidR="00C31B79" w:rsidRPr="00C31B79" w:rsidRDefault="00C31B79" w:rsidP="00C31B79">
      <w:pPr>
        <w:pStyle w:val="SingleTxtGR"/>
        <w:ind w:left="2835" w:hanging="567"/>
        <w:rPr>
          <w:spacing w:val="0"/>
          <w:w w:val="100"/>
          <w:kern w:val="0"/>
        </w:rPr>
      </w:pPr>
      <w:r w:rsidRPr="00C31B79">
        <w:rPr>
          <w:spacing w:val="0"/>
          <w:w w:val="100"/>
          <w:kern w:val="0"/>
          <w:lang w:val="en-US"/>
        </w:rPr>
        <w:t>b</w:t>
      </w:r>
      <w:r w:rsidRPr="00C31B79">
        <w:rPr>
          <w:spacing w:val="0"/>
          <w:w w:val="100"/>
          <w:kern w:val="0"/>
        </w:rPr>
        <w:t>)</w:t>
      </w:r>
      <w:r w:rsidRPr="00C31B79">
        <w:rPr>
          <w:spacing w:val="0"/>
          <w:w w:val="100"/>
          <w:kern w:val="0"/>
        </w:rPr>
        <w:tab/>
        <w:t>монитор установлен как можно ближе к положению зеркала заднего вида, которое он заменяет.</w:t>
      </w:r>
    </w:p>
    <w:p w14:paraId="08003608" w14:textId="3AD74E06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5.1.3.3</w:t>
      </w:r>
      <w:r w:rsidRPr="00C31B79">
        <w:tab/>
        <w:t>Помеха, создаваемая ободом рулевого колеса и приборной доской внутри рулевого колеса, допускается, если плоскость, проходящая через точку</w:t>
      </w:r>
      <w:r w:rsidR="003E127E">
        <w:t> </w:t>
      </w:r>
      <w:r w:rsidRPr="00C31B79">
        <w:t>V</w:t>
      </w:r>
      <w:r w:rsidRPr="00C31B79">
        <w:rPr>
          <w:vertAlign w:val="subscript"/>
        </w:rPr>
        <w:t>2</w:t>
      </w:r>
      <w:r w:rsidRPr="00C31B79">
        <w:t xml:space="preserve"> перпендикулярно плоскости x–z и по касательной к самой верхней части обода рулевого колеса, отклоняется не менее чем на 1° от горизонтальной плоскости вниз. </w:t>
      </w:r>
    </w:p>
    <w:p w14:paraId="0B2574A7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ab/>
        <w:t xml:space="preserve">Рулевое колесо, если оно регулируемое, устанавливается в обычное положение, указанное изготовителем, или в противном случае в среднее положение диапазона (диапазонов) его регулировки. </w:t>
      </w:r>
    </w:p>
    <w:p w14:paraId="36F8D06F" w14:textId="1FCBE7AB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5.1.3.4</w:t>
      </w:r>
      <w:r w:rsidRPr="00C31B79">
        <w:tab/>
        <w:t>Допускается помеха между плоскостью, проходящей через точку V</w:t>
      </w:r>
      <w:r w:rsidRPr="00C31B79">
        <w:rPr>
          <w:vertAlign w:val="subscript"/>
        </w:rPr>
        <w:t>2</w:t>
      </w:r>
      <w:r w:rsidRPr="00C31B79">
        <w:t>, и</w:t>
      </w:r>
      <w:r w:rsidR="006E445F">
        <w:t> </w:t>
      </w:r>
      <w:r w:rsidRPr="00C31B79">
        <w:t>отклоняющейся не менее чем на 1° от горизонтальной плоскости вниз, и плоскостью, проходящей через точку V</w:t>
      </w:r>
      <w:r w:rsidRPr="00C31B79">
        <w:rPr>
          <w:vertAlign w:val="subscript"/>
        </w:rPr>
        <w:t>2</w:t>
      </w:r>
      <w:r w:rsidRPr="00C31B79">
        <w:t xml:space="preserve"> и отклоняющейся от горизонтальной плоскости на 4° вниз, если коническая проекция этой помехи, исходящая из точки V</w:t>
      </w:r>
      <w:r w:rsidRPr="00C31B79">
        <w:rPr>
          <w:vertAlign w:val="subscript"/>
        </w:rPr>
        <w:t>2</w:t>
      </w:r>
      <w:r w:rsidRPr="00C31B79">
        <w:t xml:space="preserve"> , на зону </w:t>
      </w:r>
      <w:r w:rsidR="00C3789F">
        <w:t>«</w:t>
      </w:r>
      <w:r w:rsidRPr="00C31B79">
        <w:t>S</w:t>
      </w:r>
      <w:r w:rsidR="00C3789F">
        <w:t>»</w:t>
      </w:r>
      <w:r w:rsidRPr="00C31B79">
        <w:t>, как она определена в пункте</w:t>
      </w:r>
      <w:r w:rsidR="00C3789F">
        <w:t> </w:t>
      </w:r>
      <w:r w:rsidRPr="00C31B79">
        <w:t>5.1.3.2.1 ниже, не превышает 20</w:t>
      </w:r>
      <w:r w:rsidR="00966C79">
        <w:t> %</w:t>
      </w:r>
      <w:r w:rsidRPr="00C31B79">
        <w:t xml:space="preserve"> данной зоны.</w:t>
      </w:r>
    </w:p>
    <w:bookmarkEnd w:id="0"/>
    <w:p w14:paraId="0260FAC9" w14:textId="4CCBEE38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5.1.3.4.1</w:t>
      </w:r>
      <w:r w:rsidRPr="00C31B79">
        <w:tab/>
        <w:t xml:space="preserve">Зона </w:t>
      </w:r>
      <w:r w:rsidR="00C3789F">
        <w:t>«</w:t>
      </w:r>
      <w:r w:rsidRPr="00C31B79">
        <w:t>S</w:t>
      </w:r>
      <w:r w:rsidR="00C3789F">
        <w:t>»</w:t>
      </w:r>
      <w:r w:rsidRPr="00C31B79">
        <w:t xml:space="preserve"> (см. рис. 7 добавления к приложению 4) представляет собой вертикальный прямоугольник, очерченный в плоскости, перпендикулярной оси координат Х, и отстоящий на расстоянии 1500</w:t>
      </w:r>
      <w:r w:rsidR="00966C79">
        <w:t> мм</w:t>
      </w:r>
      <w:r w:rsidRPr="00C31B79">
        <w:t xml:space="preserve"> от точки V</w:t>
      </w:r>
      <w:r w:rsidRPr="00C31B79">
        <w:rPr>
          <w:vertAlign w:val="subscript"/>
        </w:rPr>
        <w:t>2</w:t>
      </w:r>
      <w:r w:rsidRPr="00C31B79">
        <w:t xml:space="preserve"> в направлении вперед. Верхний край зоны </w:t>
      </w:r>
      <w:r w:rsidR="00C3789F">
        <w:t>«</w:t>
      </w:r>
      <w:r w:rsidRPr="00C31B79">
        <w:t>S</w:t>
      </w:r>
      <w:r w:rsidR="00C3789F">
        <w:t>»</w:t>
      </w:r>
      <w:r w:rsidRPr="00C31B79">
        <w:t xml:space="preserve"> определяется плоскостью, проходящей через точку V</w:t>
      </w:r>
      <w:r w:rsidRPr="00C31B79">
        <w:rPr>
          <w:vertAlign w:val="subscript"/>
        </w:rPr>
        <w:t>2</w:t>
      </w:r>
      <w:r w:rsidRPr="00C31B79">
        <w:t xml:space="preserve"> и отклоняющейся от горизонтальной плоскости на 1° вниз в направлении вперед. Нижний край зоны </w:t>
      </w:r>
      <w:r w:rsidR="00C3789F">
        <w:t>«</w:t>
      </w:r>
      <w:r w:rsidRPr="00C31B79">
        <w:t>S</w:t>
      </w:r>
      <w:r w:rsidR="00C3789F">
        <w:t>»</w:t>
      </w:r>
      <w:r w:rsidRPr="00C31B79">
        <w:t xml:space="preserve"> определяется плоскостью, проходящей через точку V</w:t>
      </w:r>
      <w:r w:rsidRPr="00C31B79">
        <w:rPr>
          <w:vertAlign w:val="subscript"/>
        </w:rPr>
        <w:t>2</w:t>
      </w:r>
      <w:r w:rsidRPr="00C31B79">
        <w:t xml:space="preserve"> и отклоняющейся от горизонтальной плоскости на 4° вниз в направлении вперед. Левый и правый края зоны </w:t>
      </w:r>
      <w:r w:rsidR="00C3789F">
        <w:t>«</w:t>
      </w:r>
      <w:r w:rsidRPr="00C31B79">
        <w:t>S</w:t>
      </w:r>
      <w:r w:rsidR="00C3789F">
        <w:t>»</w:t>
      </w:r>
      <w:r w:rsidRPr="00C31B79">
        <w:t xml:space="preserve"> являются вертикальными и образуются линиями пересечения трех плоскостей с наклоном под углом</w:t>
      </w:r>
      <w:r w:rsidR="00C3789F">
        <w:t> </w:t>
      </w:r>
      <w:r w:rsidRPr="00C31B79">
        <w:t xml:space="preserve">4°, как определено в пункте 5.1.2.2 выше. </w:t>
      </w:r>
    </w:p>
    <w:p w14:paraId="5D8196EF" w14:textId="08F25CCC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5.1.3.4.2</w:t>
      </w:r>
      <w:r w:rsidRPr="00C31B79">
        <w:tab/>
        <w:t>В случае ветрового стекла, отстоящего от точки V</w:t>
      </w:r>
      <w:r w:rsidRPr="00C31B79">
        <w:rPr>
          <w:vertAlign w:val="subscript"/>
        </w:rPr>
        <w:t>2</w:t>
      </w:r>
      <w:r w:rsidRPr="00C31B79">
        <w:t xml:space="preserve"> по направлению вперед более чем на 1500</w:t>
      </w:r>
      <w:r w:rsidR="00966C79">
        <w:t> мм</w:t>
      </w:r>
      <w:r w:rsidRPr="00C31B79">
        <w:t xml:space="preserve">, соответственно может увеличиваться и расстояние между зоной </w:t>
      </w:r>
      <w:r w:rsidR="00C3789F">
        <w:t>«</w:t>
      </w:r>
      <w:r w:rsidRPr="00C31B79">
        <w:t>S</w:t>
      </w:r>
      <w:r w:rsidR="00C3789F">
        <w:t>»</w:t>
      </w:r>
      <w:r w:rsidRPr="00C31B79">
        <w:t xml:space="preserve"> и точкой V</w:t>
      </w:r>
      <w:r w:rsidRPr="00C31B79">
        <w:rPr>
          <w:vertAlign w:val="subscript"/>
        </w:rPr>
        <w:t>2</w:t>
      </w:r>
      <w:r w:rsidRPr="00C31B79">
        <w:t>.</w:t>
      </w:r>
    </w:p>
    <w:p w14:paraId="4F882538" w14:textId="2FFD8FE8" w:rsidR="00C31B79" w:rsidRPr="00C31B79" w:rsidRDefault="00C31B79" w:rsidP="00C31B79">
      <w:pPr>
        <w:pStyle w:val="Para"/>
        <w:rPr>
          <w:lang w:val="ru-RU"/>
        </w:rPr>
      </w:pPr>
      <w:r w:rsidRPr="00C31B79">
        <w:rPr>
          <w:lang w:val="ru-RU"/>
        </w:rPr>
        <w:t>5.1.3.5</w:t>
      </w:r>
      <w:r w:rsidRPr="00C31B79">
        <w:rPr>
          <w:lang w:val="ru-RU"/>
        </w:rPr>
        <w:tab/>
        <w:t>На прозрачное поле обзора, определенное в пункте</w:t>
      </w:r>
      <w:r w:rsidR="00C3789F">
        <w:rPr>
          <w:lang w:val="ru-RU"/>
        </w:rPr>
        <w:t> </w:t>
      </w:r>
      <w:r w:rsidRPr="00C31B79">
        <w:rPr>
          <w:lang w:val="ru-RU"/>
        </w:rPr>
        <w:t xml:space="preserve">5.1.1, может накладываться информация виртуального ассистента по полю обзора. Положения пунктов 5.1.3.5.1‒5.1.3.5.5 и пункта 5.1.3.6 применяются к информации АПО, если она накладывается на прозрачное поле обзора и за пределами зоны </w:t>
      </w:r>
      <w:r w:rsidR="000B497E">
        <w:rPr>
          <w:lang w:val="ru-RU"/>
        </w:rPr>
        <w:t>«</w:t>
      </w:r>
      <w:r w:rsidRPr="00C31B79">
        <w:rPr>
          <w:lang w:val="ru-RU"/>
        </w:rPr>
        <w:t>S</w:t>
      </w:r>
      <w:r w:rsidR="000B497E">
        <w:rPr>
          <w:lang w:val="ru-RU"/>
        </w:rPr>
        <w:t>»</w:t>
      </w:r>
      <w:r w:rsidRPr="00C31B79">
        <w:rPr>
          <w:lang w:val="ru-RU"/>
        </w:rPr>
        <w:t>.</w:t>
      </w:r>
    </w:p>
    <w:p w14:paraId="3508B062" w14:textId="77777777" w:rsidR="00C31B79" w:rsidRPr="00C31B79" w:rsidRDefault="00C31B79" w:rsidP="00C31B79">
      <w:pPr>
        <w:pStyle w:val="Para"/>
        <w:ind w:firstLine="0"/>
        <w:rPr>
          <w:lang w:val="ru-RU"/>
        </w:rPr>
      </w:pPr>
      <w:r w:rsidRPr="00C31B79">
        <w:rPr>
          <w:lang w:val="ru-RU"/>
        </w:rPr>
        <w:t xml:space="preserve">Информация, отображаемая АПО, может не касаться управления транспортным средством и, следовательно, отличаться от информации, указанной в пункте 5.1.3.5.1, и не подпадать под действие пунктов 5.1.3.5.1‒5.1.3.5.5, при условии что она подается до отключения парковочной передачи/стояночного тормоза в первый раз после включения центрального управления транспортным средством. </w:t>
      </w:r>
    </w:p>
    <w:p w14:paraId="29636DAE" w14:textId="77777777" w:rsidR="00C31B79" w:rsidRPr="00C31B79" w:rsidRDefault="00C31B79" w:rsidP="00C31B79">
      <w:pPr>
        <w:pStyle w:val="Para"/>
        <w:rPr>
          <w:bCs/>
          <w:lang w:val="ru-RU"/>
        </w:rPr>
      </w:pPr>
      <w:r w:rsidRPr="00C31B79">
        <w:rPr>
          <w:lang w:val="ru-RU"/>
        </w:rPr>
        <w:t>5.1.3.5.1</w:t>
      </w:r>
      <w:r w:rsidRPr="00C31B79">
        <w:rPr>
          <w:lang w:val="ru-RU"/>
        </w:rPr>
        <w:tab/>
        <w:t xml:space="preserve">При включенном зажигании или приведенном в действие переключателе управления транспортным средством (в зависимости от того, что применимо) информация АПО должна касаться только управления транспортным средством и ограничиваться: </w:t>
      </w:r>
    </w:p>
    <w:p w14:paraId="66736A06" w14:textId="77777777" w:rsidR="00C31B79" w:rsidRPr="00C31B79" w:rsidRDefault="00C31B79" w:rsidP="00C31B79">
      <w:pPr>
        <w:pStyle w:val="Para"/>
        <w:ind w:left="2835" w:hanging="567"/>
        <w:rPr>
          <w:bCs/>
          <w:lang w:val="ru-RU"/>
        </w:rPr>
      </w:pPr>
      <w:r w:rsidRPr="00C31B79">
        <w:rPr>
          <w:lang w:val="ru-RU"/>
        </w:rPr>
        <w:t>a)</w:t>
      </w:r>
      <w:r w:rsidRPr="00C31B79">
        <w:rPr>
          <w:lang w:val="ru-RU"/>
        </w:rPr>
        <w:tab/>
        <w:t>предупреждениями/указаниями, касающимися опасной ситуации на дороге;</w:t>
      </w:r>
    </w:p>
    <w:p w14:paraId="74B762C2" w14:textId="77777777" w:rsidR="00C31B79" w:rsidRPr="00C31B79" w:rsidRDefault="00C31B79" w:rsidP="00C31B79">
      <w:pPr>
        <w:pStyle w:val="Para"/>
        <w:ind w:left="2835" w:hanging="567"/>
        <w:rPr>
          <w:bCs/>
          <w:lang w:val="ru-RU"/>
        </w:rPr>
      </w:pPr>
      <w:r w:rsidRPr="00C31B79">
        <w:rPr>
          <w:lang w:val="ru-RU"/>
        </w:rPr>
        <w:t>b)</w:t>
      </w:r>
      <w:r w:rsidRPr="00C31B79">
        <w:rPr>
          <w:lang w:val="ru-RU"/>
        </w:rPr>
        <w:tab/>
        <w:t>предупреждениями/указаниями, касающимися присутствия уязвимых участников дорожного движения или других участников дорожного движения, которых можно не заметить;</w:t>
      </w:r>
    </w:p>
    <w:p w14:paraId="3A54B2F9" w14:textId="77777777" w:rsidR="00C31B79" w:rsidRPr="00C31B79" w:rsidRDefault="00C31B79" w:rsidP="00C31B79">
      <w:pPr>
        <w:pStyle w:val="Para"/>
        <w:ind w:left="2835" w:hanging="567"/>
        <w:rPr>
          <w:bCs/>
          <w:lang w:val="ru-RU"/>
        </w:rPr>
      </w:pPr>
      <w:r w:rsidRPr="00C31B79">
        <w:rPr>
          <w:lang w:val="ru-RU"/>
        </w:rPr>
        <w:t>c)</w:t>
      </w:r>
      <w:r w:rsidRPr="00C31B79">
        <w:rPr>
          <w:lang w:val="ru-RU"/>
        </w:rPr>
        <w:tab/>
        <w:t xml:space="preserve">информацией, необходимой для сохранения дистанции до ближайших участников дорожного движения; </w:t>
      </w:r>
    </w:p>
    <w:p w14:paraId="5E62D618" w14:textId="77777777" w:rsidR="00C31B79" w:rsidRPr="00C31B79" w:rsidRDefault="00C31B79" w:rsidP="00C31B79">
      <w:pPr>
        <w:pStyle w:val="Para"/>
        <w:ind w:left="2835" w:hanging="567"/>
        <w:rPr>
          <w:bCs/>
          <w:lang w:val="ru-RU"/>
        </w:rPr>
      </w:pPr>
      <w:r w:rsidRPr="00C31B79">
        <w:rPr>
          <w:lang w:val="ru-RU"/>
        </w:rPr>
        <w:t>d)</w:t>
      </w:r>
      <w:r w:rsidRPr="00C31B79">
        <w:rPr>
          <w:lang w:val="ru-RU"/>
        </w:rPr>
        <w:tab/>
        <w:t>информацией, помогающей определять правильную проезжую часть и придерживаться ее.</w:t>
      </w:r>
    </w:p>
    <w:p w14:paraId="10BC362E" w14:textId="77777777" w:rsidR="00C31B79" w:rsidRPr="00C31B79" w:rsidRDefault="00C31B79" w:rsidP="00C31B79">
      <w:pPr>
        <w:pStyle w:val="Para"/>
        <w:ind w:firstLine="0"/>
        <w:rPr>
          <w:bCs/>
          <w:lang w:val="ru-RU"/>
        </w:rPr>
      </w:pPr>
      <w:r w:rsidRPr="00C31B79">
        <w:rPr>
          <w:lang w:val="ru-RU"/>
        </w:rPr>
        <w:t>Примеры перечисленных выше предупреждений/указаний/ информационных сообщений приведены в приложении 5.</w:t>
      </w:r>
    </w:p>
    <w:p w14:paraId="1F7745ED" w14:textId="6C835286" w:rsidR="00C31B79" w:rsidRPr="00C31B79" w:rsidRDefault="00C31B79" w:rsidP="00C31B79">
      <w:pPr>
        <w:pStyle w:val="Para"/>
        <w:ind w:firstLine="0"/>
        <w:rPr>
          <w:bCs/>
          <w:lang w:val="ru-RU"/>
        </w:rPr>
      </w:pPr>
      <w:r w:rsidRPr="00C31B79">
        <w:rPr>
          <w:lang w:val="ru-RU"/>
        </w:rPr>
        <w:t xml:space="preserve">Если АПО отображает информацию, полученную из внешних источников, не охватываемых официальным утверждением типа в отношении АПО (например, от внешнего портативного устройства ГНСС), то она должна отображаться с учетом заданного содержания </w:t>
      </w:r>
      <w:r w:rsidR="006E445F">
        <w:rPr>
          <w:lang w:val="ru-RU"/>
        </w:rPr>
        <w:br/>
      </w:r>
      <w:r w:rsidRPr="00C31B79">
        <w:rPr>
          <w:lang w:val="ru-RU"/>
        </w:rPr>
        <w:t>(в частности, применительно к типу, времени, внешнему виду, размеру и цвету), указанного изготовителем в документации, касающейся официального утверждения типа. Изготовитель должен продемонстрировать технической службе выполнение положений настоящего пункта в ходе проверки подхода к обеспечению безопасности.</w:t>
      </w:r>
    </w:p>
    <w:p w14:paraId="3DC245F4" w14:textId="77777777" w:rsidR="00C31B79" w:rsidRPr="00C31B79" w:rsidRDefault="00C31B79" w:rsidP="00C31B79">
      <w:pPr>
        <w:pStyle w:val="Para"/>
        <w:rPr>
          <w:bCs/>
          <w:lang w:val="ru-RU"/>
        </w:rPr>
      </w:pPr>
      <w:r w:rsidRPr="00C31B79">
        <w:rPr>
          <w:lang w:val="ru-RU"/>
        </w:rPr>
        <w:t>5.1.3.5.2</w:t>
      </w:r>
      <w:r w:rsidRPr="00C31B79">
        <w:rPr>
          <w:lang w:val="ru-RU"/>
        </w:rPr>
        <w:tab/>
        <w:t>Символы и графические данные, отображаемые АПО, должны исчезать после прекращения действия базового условия для их отображения.</w:t>
      </w:r>
    </w:p>
    <w:p w14:paraId="61026599" w14:textId="77777777" w:rsidR="00C31B79" w:rsidRPr="00C31B79" w:rsidRDefault="00C31B79" w:rsidP="00C31B79">
      <w:pPr>
        <w:pStyle w:val="Para"/>
        <w:rPr>
          <w:bCs/>
          <w:lang w:val="ru-RU"/>
        </w:rPr>
      </w:pPr>
      <w:r w:rsidRPr="00C31B79">
        <w:rPr>
          <w:lang w:val="ru-RU"/>
        </w:rPr>
        <w:t>5.1.3.5.3</w:t>
      </w:r>
      <w:r w:rsidRPr="00C31B79">
        <w:rPr>
          <w:lang w:val="ru-RU"/>
        </w:rPr>
        <w:tab/>
        <w:t>АПО должен минимизировать маскировку объектов.</w:t>
      </w:r>
    </w:p>
    <w:p w14:paraId="3400951F" w14:textId="77777777" w:rsidR="00C31B79" w:rsidRPr="00C31B79" w:rsidRDefault="00C31B79" w:rsidP="00C31B79">
      <w:pPr>
        <w:pStyle w:val="Para"/>
        <w:rPr>
          <w:bCs/>
          <w:lang w:val="ru-RU"/>
        </w:rPr>
      </w:pPr>
      <w:r w:rsidRPr="00C31B79">
        <w:rPr>
          <w:lang w:val="ru-RU"/>
        </w:rPr>
        <w:t>5.1.3.5.4</w:t>
      </w:r>
      <w:r w:rsidRPr="00C31B79">
        <w:rPr>
          <w:lang w:val="ru-RU"/>
        </w:rPr>
        <w:tab/>
        <w:t>Водитель должен иметь возможность регулировать силу света АПО.</w:t>
      </w:r>
    </w:p>
    <w:p w14:paraId="15658761" w14:textId="77777777" w:rsidR="00C31B79" w:rsidRPr="00C31B79" w:rsidRDefault="00C31B79" w:rsidP="00C31B79">
      <w:pPr>
        <w:pStyle w:val="Para"/>
        <w:rPr>
          <w:bCs/>
          <w:lang w:val="ru-RU"/>
        </w:rPr>
      </w:pPr>
      <w:r w:rsidRPr="00C31B79">
        <w:rPr>
          <w:lang w:val="ru-RU"/>
        </w:rPr>
        <w:t>5.1.3.5.5</w:t>
      </w:r>
      <w:r w:rsidRPr="00C31B79">
        <w:rPr>
          <w:lang w:val="ru-RU"/>
        </w:rPr>
        <w:tab/>
        <w:t>Водитель должен иметь возможность отключить систему АПО с помощью преднамеренного действия, по крайней мере одним из вариантов которого должна быть ручная регулировка с не более чем двумя последовательными шагами. Интуитивное действие (например, двойное нажатие, проведение пальцем (свайп) и нажатие) считается одним шагом.</w:t>
      </w:r>
    </w:p>
    <w:p w14:paraId="730741CB" w14:textId="77777777" w:rsidR="00C31B79" w:rsidRPr="00C31B79" w:rsidRDefault="00C31B79" w:rsidP="00C31B79">
      <w:pPr>
        <w:pStyle w:val="Para"/>
        <w:rPr>
          <w:bCs/>
          <w:lang w:val="ru-RU"/>
        </w:rPr>
      </w:pPr>
      <w:r w:rsidRPr="00C31B79">
        <w:rPr>
          <w:lang w:val="ru-RU"/>
        </w:rPr>
        <w:t>5.1.3.6</w:t>
      </w:r>
      <w:r w:rsidRPr="00C31B79">
        <w:rPr>
          <w:lang w:val="ru-RU"/>
        </w:rPr>
        <w:tab/>
        <w:t>АПО должен автоматически выключаться в случае обнаруживаемого электронным способом сбоя в его работе, влияющего на визуальную информацию, поскольку речь идет о выявленном факторе риска, принятом во внимание в рамках подхода к обеспечению безопасности</w:t>
      </w:r>
      <w:r w:rsidRPr="00C31B79">
        <w:rPr>
          <w:bCs/>
          <w:lang w:val="ru-RU"/>
        </w:rPr>
        <w:t>.</w:t>
      </w:r>
    </w:p>
    <w:p w14:paraId="7873F35E" w14:textId="7F0790E2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5.1.4</w:t>
      </w:r>
      <w:r w:rsidRPr="00C31B79">
        <w:tab/>
        <w:t>В случае, если высота V</w:t>
      </w:r>
      <w:r w:rsidRPr="00C31B79">
        <w:rPr>
          <w:vertAlign w:val="subscript"/>
        </w:rPr>
        <w:t>2</w:t>
      </w:r>
      <w:r w:rsidRPr="00C31B79">
        <w:t xml:space="preserve"> над уровнем грунта превышает 1650</w:t>
      </w:r>
      <w:r w:rsidR="00966C79">
        <w:t> мм</w:t>
      </w:r>
      <w:r w:rsidRPr="00C31B79">
        <w:t>, должно быть выполнено следующее требование:</w:t>
      </w:r>
    </w:p>
    <w:p w14:paraId="134C4946" w14:textId="18CD6F3D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ab/>
        <w:t>Предмет цилиндрической формы высотой 1200</w:t>
      </w:r>
      <w:r w:rsidR="00966C79">
        <w:t> мм</w:t>
      </w:r>
      <w:r w:rsidRPr="00C31B79">
        <w:t xml:space="preserve"> и диаметром 300</w:t>
      </w:r>
      <w:r w:rsidR="00966C79">
        <w:t> мм</w:t>
      </w:r>
      <w:r w:rsidRPr="00C31B79">
        <w:t>, находящийся в пространстве, которое ограничено вертикальной плоскостью на расстоянии 2000</w:t>
      </w:r>
      <w:r w:rsidR="00966C79">
        <w:t> мм</w:t>
      </w:r>
      <w:r w:rsidRPr="00C31B79">
        <w:t xml:space="preserve"> от передней части транспортного средства, вертикальной плоскостью на расстоянии 2300</w:t>
      </w:r>
      <w:r w:rsidR="00966C79">
        <w:t> мм</w:t>
      </w:r>
      <w:r w:rsidRPr="00C31B79">
        <w:t xml:space="preserve"> от передней части транспортного средства, вертикальной плоскостью на расстоянии 400</w:t>
      </w:r>
      <w:r w:rsidR="00966C79">
        <w:t> мм</w:t>
      </w:r>
      <w:r w:rsidRPr="00C31B79">
        <w:t xml:space="preserve"> от транспортного средства со стороны водителя и вертикальной плоскостью на расстоянии 600</w:t>
      </w:r>
      <w:r w:rsidR="00966C79">
        <w:t> мм</w:t>
      </w:r>
      <w:r w:rsidRPr="00C31B79">
        <w:t xml:space="preserve"> от противоположной стороны транспортного средства, должен быть по крайней мере частично виден непосредственно из точки V</w:t>
      </w:r>
      <w:r w:rsidRPr="00C31B79">
        <w:rPr>
          <w:vertAlign w:val="subscript"/>
        </w:rPr>
        <w:t>2</w:t>
      </w:r>
      <w:r w:rsidRPr="00C31B79">
        <w:t xml:space="preserve"> (см. рис. 1) независимо от места нахождения объекта в этом пространстве, за исключением случая, когда он оказывается невидимым по причине </w:t>
      </w:r>
      <w:r w:rsidR="00C3789F">
        <w:t>«</w:t>
      </w:r>
      <w:r w:rsidRPr="00C31B79">
        <w:t>мертвой(ых) зоны (зон)</w:t>
      </w:r>
      <w:r w:rsidR="00C3789F">
        <w:t>»</w:t>
      </w:r>
      <w:r w:rsidRPr="00C31B79">
        <w:t>, возникшей(их) из-за передних стоек кузова, стеклоочистителей или рулевого колеса.</w:t>
      </w:r>
    </w:p>
    <w:p w14:paraId="70A3BA19" w14:textId="51DF6C8A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ab/>
        <w:t>Если сиденье водителя расположено по центру транспортного средства, то предмет цилиндрической формы высотой 1200</w:t>
      </w:r>
      <w:r w:rsidR="00966C79">
        <w:t> мм</w:t>
      </w:r>
      <w:r w:rsidRPr="00C31B79">
        <w:t xml:space="preserve"> должен находиться внутри пространства, которое ограничено вертикальной плоскостью на расстоянии 2000</w:t>
      </w:r>
      <w:r w:rsidR="00966C79">
        <w:t> мм</w:t>
      </w:r>
      <w:r w:rsidRPr="00C31B79">
        <w:t xml:space="preserve"> от передней части транспортного средства и вертикальной плоскостью на расстоянии 2300</w:t>
      </w:r>
      <w:r w:rsidR="00966C79">
        <w:t> мм</w:t>
      </w:r>
      <w:r w:rsidRPr="00C31B79">
        <w:t xml:space="preserve"> от передней части транспортного средства и вертикальной плоскостью на расстоянии 500</w:t>
      </w:r>
      <w:r w:rsidR="00966C79">
        <w:t> мм</w:t>
      </w:r>
      <w:r w:rsidRPr="00C31B79">
        <w:t xml:space="preserve"> от боковой стороны транспортного средства (см. рис. 2).</w:t>
      </w:r>
    </w:p>
    <w:p w14:paraId="54274FB6" w14:textId="7CF812AF" w:rsidR="00C31B79" w:rsidRPr="00C31B79" w:rsidRDefault="00C31B79" w:rsidP="00C31B79">
      <w:pPr>
        <w:suppressAutoHyphens w:val="0"/>
        <w:spacing w:after="120"/>
        <w:ind w:left="2268" w:right="1134"/>
        <w:jc w:val="both"/>
        <w:rPr>
          <w:lang w:eastAsia="ru-RU"/>
        </w:rPr>
      </w:pPr>
      <w:r w:rsidRPr="00C31B7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E73721D" wp14:editId="166006F8">
                <wp:simplePos x="0" y="0"/>
                <wp:positionH relativeFrom="column">
                  <wp:posOffset>3100070</wp:posOffset>
                </wp:positionH>
                <wp:positionV relativeFrom="paragraph">
                  <wp:posOffset>135255</wp:posOffset>
                </wp:positionV>
                <wp:extent cx="2880360" cy="2487295"/>
                <wp:effectExtent l="635" t="13335" r="0" b="0"/>
                <wp:wrapNone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87295"/>
                          <a:chOff x="6016" y="1914"/>
                          <a:chExt cx="4536" cy="3917"/>
                        </a:xfrm>
                      </wpg:grpSpPr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6" y="1914"/>
                            <a:ext cx="4536" cy="3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413" y="2895"/>
                            <a:ext cx="817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9BCFC" w14:textId="5E315D4B" w:rsidR="00C31B79" w:rsidRPr="0098288A" w:rsidRDefault="00C31B79" w:rsidP="00C31B79">
                              <w:pPr>
                                <w:spacing w:line="240" w:lineRule="auto"/>
                                <w:ind w:left="-142" w:right="17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2000</w:t>
                              </w:r>
                              <w:r w:rsidR="00966C79">
                                <w:rPr>
                                  <w:sz w:val="14"/>
                                </w:rPr>
                                <w:t> мм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413" y="2445"/>
                            <a:ext cx="645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03C5CB" w14:textId="523D7FCA" w:rsidR="00C31B79" w:rsidRPr="0098288A" w:rsidRDefault="00C31B79" w:rsidP="00C31B79">
                              <w:pPr>
                                <w:spacing w:line="240" w:lineRule="auto"/>
                                <w:ind w:left="-142" w:right="17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300</w:t>
                              </w:r>
                              <w:r w:rsidR="00966C79">
                                <w:rPr>
                                  <w:sz w:val="14"/>
                                </w:rPr>
                                <w:t> мм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75" y="1914"/>
                            <a:ext cx="645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7EA11" w14:textId="1B652ADF" w:rsidR="00C31B79" w:rsidRPr="0098288A" w:rsidRDefault="00C31B79" w:rsidP="00C31B79">
                              <w:pPr>
                                <w:spacing w:line="240" w:lineRule="auto"/>
                                <w:ind w:left="-142" w:right="17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500</w:t>
                              </w:r>
                              <w:r w:rsidR="00966C79">
                                <w:rPr>
                                  <w:sz w:val="14"/>
                                </w:rPr>
                                <w:t> мм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705" y="1980"/>
                            <a:ext cx="645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B689E" w14:textId="5E39F0C2" w:rsidR="00C31B79" w:rsidRPr="0098288A" w:rsidRDefault="00C31B79" w:rsidP="00C31B79">
                              <w:pPr>
                                <w:spacing w:line="240" w:lineRule="auto"/>
                                <w:ind w:left="-142" w:right="17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500</w:t>
                              </w:r>
                              <w:r w:rsidR="00966C79">
                                <w:rPr>
                                  <w:sz w:val="14"/>
                                </w:rPr>
                                <w:t> мм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3721D" id="Группа 26" o:spid="_x0000_s1026" style="position:absolute;left:0;text-align:left;margin-left:244.1pt;margin-top:10.65pt;width:226.8pt;height:195.85pt;z-index:251662336" coordorigin="6016,1914" coordsize="4536,3917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ek+AE9ADAABvEAAADgAAAGRycy9lMm9Eb2MueG1s7Fjbbts4EH0v0H8g&#10;+N7Ylu9C7KJNmqBAdzfYdj+AoiiJqESyJG05+/U7Q0q+JEGbzUMWC9hABF5HZ86cGVK5fL9rarIV&#10;1kmtVnR0MaREKK5zqcoV/evbzbsFJc4zlbNaK7Gi98LR9+u3by5bk4pEV7rOhSVgRLm0NStaeW/S&#10;wcDxSjTMXWgjFEwW2jbMQ9eWg9yyFqw39SAZDmeDVtvcWM2FczB6HSfpOtgvCsH9H0XhhCf1igI2&#10;H542PDN8DtaXLC0tM5XkHQz2AhQNkwpeujd1zTwjGysfmWokt9rpwl9w3Qx0UUgugg/gzWj4wJtb&#10;qzcm+FKmbWn2NAG1D3h6sVn++/bWmq/mzkb00Pyi+XcHvAxaU6bH89gv42KStb/pHOLJNl4Hx3eF&#10;bdAEuER2gd/7Pb9i5wmHwWSxGI5nEAYOc8lkMU+W0xgBXkGYcN9sOJpRAtOj5WjSz33q9k+mY5jE&#10;zePlaI6zA5bGFwewHbj1pZE8hb+OMGg9IuzXwoJdfmMF7Yw0z7LRMPt9Y95BbA3zMpO19PdBp8AR&#10;glLbO8mRa+wAt3eWyBy4mFOiWAN8wjS+lYyW6F6/Ku5h6FOIDlH6qmKqFB+cAYkDW7C/H7JWt5Vg&#10;ucNh5OjUSuie4MhqaW5kXWP4sN15DFnyQGVPkBYVfK35phHKx5S0ogbntXKVNI4Sm4omE+Cl/ZwH&#10;QCx1lv8JuAEctL0VnlfYLABENw6B3U8ExAeQ6I4Dwf5Sg09oqVfiT5QELFvnb4VuCDYANiANEmfb&#10;Lw4xA7Z+CaJWGsnriUZkHecAFOsQFDbXcwq9R6z+q9z9WjEjAA2aPdIPVNmon2/o4Ue9I0mobd0y&#10;zG/idzCOmgisxzT/iWqOtsbXPYvz5WQ0DvmbLPrc7jlfQMrG5B2FrN/n7oHOZzLudC3zXrHOltlV&#10;bcmWQYm/Cb+uMpwsqxVpV3Q5TabR/xeYaKSHs6qWzYouhvjD97AUc+2TykPbM1nHNnhXKxAC0hg1&#10;gS2/y3awEJuZzu8hKlaDxKAkwhkKjUrbvylp4TxaUfdjw7D+1J8ViAbK4QQPsNCZTOcQX2KPZ7Lj&#10;GaY4mFpRT0lsXvl46G2MlWUFb4oyUPoDFPBCBlkfUHW4QbevJeDlYwGHWoGYQOf/hYAnk+5w6gU8&#10;g4GzgLNdOLL20Tnr+KgQjyErHxbiBMvEq+sYqi2o9eQiddbxaSGOV68+OmcdH+sYL5ThQnq4UIx7&#10;pl61Hs/mw17Hi+7APev4CR3vo/N/0XH4YoOv2nCf7r7A8bP5uB/uIYf/E6z/AQAA//8DAFBLAwQU&#10;AAYACAAAACEAV8xqAIwEAgD+xBMAFAAAAGRycy9tZWRpYS9pbWFnZTEud21m7J1LrCzLlZYjK7Me&#10;uWtX7To77z33mAZzbakbJERLboRg6Ja7jVpuS7Zpy8Com7egQY1lkGBkjyzxHloI0fKsBQwZMfOE&#10;EUieMQEJI+Z+tt9u8/0r8hH5qKqsx96nqnbEvWdXZGRkZMSKP9ZasWJF5P/8H//t3zkLn03+a/K3&#10;LfaVzyUudy79wv/N3b37G7+Zkfp649wvzR7ch9//3Cc//rHE8iXuzZ9X5LP6875zX/+dO/f1L905&#10;3f1d/i2J/D1+/+Pcub9/R6QMv/Eh5375z/DIr3/y447ceuYLj84tqgzl7//7k879H/79Ncr5qyo0&#10;DB+fur/461P3mrR7/r3hn16x4V8VaINd/2/e/+e4+YtcK+/auS+GcV5t6XqFylEewuQz/Pk9EpX+&#10;Bz//+c+VWIV/W9Yn+6h7/Jj7W+4fui+4f+w+7/5pleGg30f3X/75o9X1zb9+dF/5F4/uFz7927+i&#10;+Ib4hrK++C8f3U//1aP73U816e+T/vv/6Jc/ojzKq2uq+fP/9eFvuD/2+V/+yNJlXCdf1L9/Y7+0&#10;4ZtUXIQuiV02w/2ViXPvkvwXPqiWTbJZNp1OJ2n2ZdLD8PvlRdhmJX38M7/9K1W+v0t9/g71/zV+&#10;//2f/VMfmXFD7/ki1/q3+Ge/aGl/QFx1/Zv/xNem6hPl3Rb/EPdU9Q/yT31VhaqPP0yC+k902FZG&#10;mP5b5NW/Kug5BdXhP/2HL3/0E5/48kc/wwv/AfhR2m/yT+OhCtV7P0XC++4vu0/wC6jdn+bfH+ff&#10;X/q13/hYRcL3uf40Zf1uORaG8undalv1TqJW3jv88qiVl5Zp3XdkvOhH3Eymvr5kcxW9/jpx0UVt&#10;eLeMqx1h/NNc//QrCzelnB9Tzs/JoHFbXXPbwhe5/3vc/xRX/5l/P1Uqzym87/67+wn3P0+nq35V&#10;3qQCnOXyf1S3KtBsl6ap+6M/+iP305/+1P3kJz9xSZK4yWTiQKL72c9+5ubzufvxj3/sfvCDH7jZ&#10;bOayLHOLxcL96Ec/cnmeu+9///vuhz/8ofve977n7u7u3B/+4R+67373u265XLrvfOc7br1eu29/&#10;+9vuW9/6llutVu7+/t49PDy4b37zm3pXDJECkQKRApECkQKRApECkQKRApECkQKRApECkQKRApEC&#10;kQKRApECF0KB7ELqYdXIL6kysS5PT4EsSZ/+JaPfMB2dM2a8FQpcFP+7FaKepR3DvgJ+pe+z+nkf&#10;X4FfLX0FzvLGCy9k+VS8cprcw/ryLEsYDWmWcFFkydKTY5n7xAsnTqzeU1Pg/gjtLEs2SPg0uc+K&#10;BHAB4F4hyiIm7IUv6CvzEGE13rJza5mkSwPmU7cyln+xFEg9RMbUL00NeAKf4GQPFsLhtANAw5fP&#10;rGypbt/zf7rRaygmoSAFuGEPunYj/nkhFGiJ3zSHacGdAAi/okC2FMz4P00yIONZ3TTJiIAqZQeA&#10;XOuBgVACkXKtkCmAy/WoHkyJC4GvSYjh5VKgAY6HGfAwvORgw7A3Ff8yJHGdl5wLHIEb6XalRjdM&#10;QB5MPXxB9VQxoGfYtj+R/w2T7eWkVsh6OS2OLb0kCqS7+dclVTXW5RYpUNxio2KbroUCj5H/XUtX&#10;3WQ9zTp8AS2TPTqGF0gB2UMuIfgJ9iXUJNbhBVJgpxXnBdLj5TT5rPzvhMKwDV5YGOUr8KEX5Cvw&#10;lvtHa76XEGw97xIqEuvwrBS4DPRpJc+vHj9r4+PL3j4FLmWOylzl8qT12++em6/BpTBAjDVxunzz&#10;aOs18ABXrd6z50wQG44S+JwUvY6yLkXvx2fiUjSB6+i4W6llcSENiczvQjrieauBD+rzvnDL26hF&#10;HiG4hTg3nPy0+zrHT27waL2MgXDDfX2RTTty0jnysfEmFfYtjSzzIskYK3UcBS5ljTZumTuu/679&#10;qWN9pUcxtnI/3TgaRfE7jk4x12gKHCJREb5dbXGUr0ASfQVG98eVZ0wzNvw+XXhvbNEbVuoitxxL&#10;rZhvFAVej8rlMx2S94BiY9bLpsCxc5Ud89qAjR1iCM/svIXLplas3dkp0FXQzvmCw8oOcHvOSsSy&#10;XjAFRmMqv0/yQ7jlC6ZpbPpYChwyVx5bZswXKTCaAhwhMzJsoqfgSErFbKMpcCmOYKMrHDPeFgXG&#10;G1V2zKdviySxNc9JgdHy9zkrFd8VKRApcOUU4PBJZNZSxxLlHDeppdbOER24E+imjp6UR6odx3uY&#10;Ra4kEd90VjiNYDzOvpS+mB3l9HDaq+PT56eATmsGVwCMXhU0HgW0YLuj7+sSNoV6X8egTg9Z7xjl&#10;K/CN3H39S3fu/C1sSjT060/EakOUa4otdaq4TlCVOjbFJT7NxRmrfhVT0k5J3X3ktGeup3kyfu7w&#10;xKTQ6IrhiikgfG2SzQYU2nxAAOy4xuc6qfwiwnY5fyk1vAgyXVclcIQvTAJfV7VjbW+DAnET2m30&#10;45W2IsLvSjsuVjtSIFIgUiBSIFIgUiBS4NopoE8dyiWLY4miTnrtnXmF9ccGZHbwS/mYxBWS8Faq&#10;PLS6kaWPT9s8+yhihql75zeJn7YOsfS3SgEWEVhbe74QrjfnOErwHVixQFvJ1TeJH+Oa7vN1xhO+&#10;aZSvwNcO8BXQR1gF1BBAT1h/im4vAaIiSl3Uqg0L0rm+XxzF9tN2wEWVDl/K6PejeaU7a5i7tVvP&#10;3HwEicBr5Kkj6PTMWXB2ETthS5pizEB1SqCxOO3SWNrlUJVGT1TPirejCqP61XNDLanTGFP6Krec&#10;IkGquU2Kv3J59Giry46RYQr4b3HIg670F7yXPCOAr9xOKW0xjdo3y/IMF1n19bX8lq3IpnbSAq1f&#10;4pJLq4Hdo4BofrrDTY2pJ1MAAtthQOJnCKjSFHfPlLSEWCi1zFBirww5wpmBNtik3N25lXOLM7/L&#10;FzdzM2dvZZ6fa7u7cbxl6TcuOuwYboPVjYljKWAS9hHcif/J1xSqI4WB5d1MvTN3EzebTNa+g6bp&#10;+QAwtoZlPjwVk4xqHRBG1nUxo41AEL0WOhBkbuJVxPXSJHknHG3KEMO5KCDyGo3Vs4xyddkKXkOH&#10;OLfW38n8RKYzVNXKxXr0rwrZ7oI69IrdaWpeGNbOPbgZI86kQAElpP4SjEDl391FxrvHUMB4XSE1&#10;EBYA3iZIuZlbwPYmDyBxbRgMe2pn/JgajHoGhQB2lKKiKYx6ZGwmp10IDDb9D583Xih+mJDOQemS&#10;yZ4tji0w5juEApr5kt+9elAXiAH4INGr/z0r3Im6uVshpOdkrh4+/tcDrPeXArt7A45/R+9JmJzR&#10;wJr8YE1+Q4vvFEMnieK3R7FzJYjszDCM5ALbGRB0rqo9ZznTKcwOzVdaCCPJJMEaNKJ6TNzatrQ+&#10;Z3Ve0rsY3Mb4XjydzarO8gq6nynCE+P+KwBojB2pf9js5yWB6Pi2sp4mthfljJGwlLTSMJcYBJj4&#10;OwSxbACICVAZJfHxSNv2JFrfbBX17IA8oEynnmN+hx2K+63dTFvpxx8bFxR2PdFRvgJfPcBX4NxN&#10;f4eOmLviKWwS0kONveDX4OPnrvxTlbcsP2tm4jnFlI3ddO1ow3U146nIc8ZyNU2xhQKmi+e2ybLQ&#10;qjUvqVhP7Gwogpx3Rgs59EE7pi86S0fazHw+l1EnhrNSIEVSr/x3QSC3lPRzBoRepgXnARVrg114&#10;Aeed2XR0cdxbG5OO1+PG4WNa6G37h0R7aiIMRv53XD9tfwrhOxM6oPXZ1+TVY2j52N4GwsrsIfBe&#10;ZcE+vr2KO+7M6kAxeWn13JFftzxLZlAYCvdkDm5jwlmdl8cGhb/YKHq4FoizPT5JDV/0zlzb9aDg&#10;DpIdKzYIs7XYNgaZfnIDYzDrE3ZnJwc0mLYL6F7NZ3OWeJpUO6arqXarg3WU2P2hpheNk+NGSevd&#10;8cJTgKFMN6i/uGZmiLOCoBPAp0Up7ksc1bcxrNG5LQmV5fg5kQGdSc4nE2Sr/YetzazgDTYOiE1s&#10;+cwWcZqnzIbcXCoGmI2NzvwCB1eWooVvTbDkhlEGawatpf2t6lf3t/7ykomzQxgHFYqtz8UbAxQA&#10;J0WSfID+gRMYqtLlVEnb+wQf+dBBXxs7prUChpquHjaYThOZN+AWcxb/+X96vGc1eBazqsGjESBc&#10;98PdAgCutdb7ykNx5RazmUl5GaOkBQBFRhvzCUJhbaH0JAsbNUCpOmkpx2yqsswaMNc3Y+QwCnBK&#10;FqYveNT8HR6c5lMxA/7fIrGSbAMGtJxVBrKWHNO/V13Ckhab3XQNAvzMQvB7UMHVc4f+Uh95TVGO&#10;D0K13Fq6QUMHAApVG+K0S44XpXMhVwZLIVcglOWZCYgNNXPJ0uW+kElYLJxelKSojzGcSAEoP0da&#10;CX1WUg7EcBKEGarnHibQuLAuKt/zWpCt37nURiH2DZVBPEqMBEVyWSSSlyBwQgJdfoqTlc6SS5a4&#10;7pRh4dZ1vErT7yrNYXZy874Xh6NqOEGuTB981/JJB2VTCSkl/1wvkqzw+53qRtkQDK7a0QzOOoM8&#10;Yxlm++l41aIA0nSa0ZVGTSTwe/KNyzWwMQnO6UvueFzaYzLRpMFXs3RLu3tbQUXQOXkuPkFJWaZt&#10;mCsgHpTUemLEBYwZAFX8T+rdK3Yn9YJBTfi3YHvoYFXixu/wb23eZ2KDgFCKQfh80Iog6gtq/r5O&#10;cumzgJv/iiY9xo6hgHlizmF0WptHrloZEsq+f+gp68mAzrZ/qeaHME+QFnCCgh6VPU9BfynQRDHS&#10;cI7LoaUf80dKl/MsTI+vDDv+NWFxzDGQqmA1Xy5RJmTdM9Ux3eggWGrrdVDNZtBM4aJSE8Pgibja&#10;PVDcbC0GWK6OHEP3+IynACSUWX82AyRwKk0tcMM3t5C1eIy7E35KbsIjdB/ZwpDDJoMOfJBsg63Q&#10;wXhas3mSjT78ETvUe4KcB0VnQu6r5k0LwDPvQMcKFP/jhb7GstPZ+/3A0gevGTnMNMTCaXiOYWhA&#10;iXTUlDCf4Kc6GDSpTpbAezdMB5+NiS0KyOIHLkCeOg2MwAslX0rDhRegdtc/5vWuGkdaDxUXqeQi&#10;qhU9BwjEXOaaJvIs0xEVXjPNVgXGXeTJTBOJ+r16BzaZ4Nogo5cyy9A7QTyvlapq2Od7FByzLtBp&#10;pmE/6LvAFF1RI6PPmTVb2VI5SW7x/GLL/dOSR/kKfOkt+gqc1rzjn9Z4p8f9t0UMqUAC7MnGYsAT&#10;56MjgSDOTesKkwKjksRQeJwsmgRUPLXPQsApaDkhWHX4o6DhUAXDmB8hpGvg8FPmU56JAFrWC7OS&#10;zeWlXMDxUZNtAMFR6wpXxVa/gzUWPbSwbmNwMEdMHEkBsQ5NVYytmC05KcCTOtDmkuhkdxjb6Fax&#10;Jf0rg6wg6tb3bFZtxeiVZiSsezOshFiUaY1h4uh45icZqpXmTs0bWOvgQjUp+R0gbK/JwGMB5Ywm&#10;2gBAwiKsecYeQ6v055OENanaWP2G9yxulFDspCHVK/YlJtALkBmdLk2ZAPCjlYAHCSn4hu8AmJyt&#10;NLSobUf/ybULRmJ+dgUggKMgBSUbK9tN9YvDifqbf8cGpLOmtuI7siPVIdOHUDKxOKr+IKgRzBxd&#10;xlgnJIZyiWI4MfVPdWGKhcpoqjKl9dQIswhaAfrzpn6bjzBg7+amcnZuxMsDKUAPZFLYWVfDEIdv&#10;tVgcOpC2GT/KWIO6Tv9wsADeSoFtQksicLNpKqkK4DKBgF7kahBjGd/BKSS3jg+aKPvVubtAAM/X&#10;mmzM5lTRT4ZMTw3eIkWC7VY8MrE5PBFhuAQd1YabSu/rBCkM3tXcypo4s1ZWmZQ2gNrqdvwdSwGZ&#10;G+bidxK5yWbxoL4RuNQl4n8T1oLzey4l58QufDCe59WqzFa5kGrGEsmHntgLuCIgsQdu9HIOJ3id&#10;Trpmw9p8TqkJZrdmP7BeYIvDDUCZsAt8TOH1ctIXkuREbEEFpcCYd2/MqL1JhiSYC9UEcfeaqKgb&#10;NKd4orlK/ZqXEEGHhiFki7tJ9qi1XYkiqUdS11gsma/4keYk8pfn/YksPCYpOIXneReEdx2cSJyU&#10;jjEmar3W/FlrY9AJBJWEzIWVNq+ydW3Dk1/6mL0Rxuxf+W6bO5mn2B0IZAIlbqnRhkrLYKM4WLhK&#10;D4OUCNonsOfKqvFYNBlAIsU21zF2LAVgbcIf1KQLjKR0CEYM6+W8kOEXOcvnDul6OqDW62AO8Az6&#10;QVwF0GE38RE6S6pYrz7gGRj3+Ewv35YEaWue3VLPtJnHmAbXsCbcdKZyk/GVoUZCW2n05ApZTMK7&#10;DQ8lnzco9V5LTaUDYquSSsnQa2G0WGo0hUft9AqICSMpYByL5Vy6BpobeAQf/SNpPTfgcYGe1MDH&#10;zGympDPZLLmH3AdR7AFll53wNOWeaq6oatVaGjTrs0YLTMwAKuzV8FPULvhzZ7Z36YCwP7FBszSW&#10;pk4K6AZKI5OUkLX4P7qHla9sep+bm4joPhWvD6IANBXfAn6M9JJvmTgyGWaWC+8W0i2VFRCARi/Q&#10;vwPsrpv9ua5zhgz8qrZTVvZK9E8gKNFchZmYPoojk2qmzWi1gpUg7gPyV+oIrQOqmoRJU26CFq61&#10;ItikxNhRFMinD9A4R2qtpPGIzPAXesp/C5gu4kSLfiAtgztoYUK4vaBgXqQVyJpfKuuh6ZNYaZm7&#10;d4GkNy5N1tIypOWWwTic5uuvMN9g/8S0jg9lEGg6V0OkCTLF6AgKCGIwMqZzFugCfLfskB/MMOYs&#10;Y6eKtkti/E/m8zfko2OKpt/auZ7/Cha25ZPHDCrgVAfWweGTBNZOSDf9IORwzDdmi9l8nftMa/eO&#10;0CaWbyEFuvDLFiSre/H3AApgfpF+bRhEAgl92GBSzRS0p7sQf5M7fjdIlkkPCh0ZunnexjVmooHa&#10;MndCL0Vg1kEniG2S9UJe1ezmNyQF83vJWgam6b5LKY4L5IAMnFVgLdJWUarr+HsUBdLkNesdMyxd&#10;DG85BW6kD1KUPFI1Y5DTy0DJU4ldrzOBQkmrCwkF1Z7e1/P0xl6pqVFTUeFryq6WR1r4LsKVljOr&#10;9u0Y5SvwO4GvQH6PeVEExISVLmWMXKExNrIZdZTDGfTKGE6gAL2jWSTKoXZu05sZCwuUp2MvpLoX&#10;4hi247P9EhlxCvRF8dOwW9q5nv8KgFRGndbLNa1QmyrspnauNg3UiuR6veHsLRrSGANkKJwtvH+F&#10;CkxNNgRFoj5Cu4i/gCTHRVMmi8YfkV2ywbm5xxX2QWGL037x4ezRGRuuZwY46CEcAyF2XC3O9RQ6&#10;BpVmy1EngEs0Wo2VOqRTM+4w6kw42Fpk0E7pkkj4TIZJ+e66V9Cpvp9yd/7U36Sqq3rDEfMkVA/A&#10;IeAGoM27rtItcBLJN6nzPQLMtOgPLOkQ5bmcwGR/0COCVjXC00aWmTZJyzhTwvv4BPwMsiwYYmag&#10;kT1fdPDWg7KpUAWxcEktv5w+OKgmmgxilC2ZHWgDVS12lrHMKjrDPAL+4VhEvQnyAyIpynVQG2k/&#10;8nYStJfGbjSn03Db0HCbQd9E++uGv60INtvibgKzk6kQ3xiv0pW1kWhF956I6Hyco65jphlMAMf6&#10;xpVFmD4vl25F63xgrzCbW5Nig0dDsyKoe3kindemO9yI+CsJduIP2o1f5Nc8GREs8wR6Ehd1YDVl&#10;4bqOzhLLtwBA4UmmwlZgY6stAQWJzKahwxvZdyCQGRR4qhmPQdYYPYwCOteRdc9kyWrBZBXMAa0Y&#10;Poxzz2KVXN5hEqzQVYFvddyEABaWJHB9gN9Lqy3ApDa3Nhwe4uCXoSbjmhbxV9Hr5N9iDantQwdS&#10;+2xMY4mo+Z+5AkjawCdCHxVgygpfne3karytAuRrNpMlpQkb6ICP1lopLQaHpvxQmrv9Ckr7dlNC&#10;jB1AAWkyrxy6H6N6Cc74kVWsCuqNDQtTdAdM4nWVTAZJ5eryin+nMm/WfM4MgswuZqsPoPLVbDHh&#10;cP4keSXysEG+0IAkRPydod8Z6njAqwuwUMzuCsjuz7e0sjf0jKVD+dbaFM75bnEDHXDvFoWZkUpS&#10;0n7ptgKXNb1MJp6xPrRgxCmZKZllOQP9X3YR2Lm0X9c0oJRJLTCDvg0/gNbmO4NPCR3T8DsxSPxk&#10;boB4anITDHPmRN0SvVAEzpizp8F+vfkl8r+GbsfGpPKBuok4mZ/TDpckzwQYYANAmw/OxCNMMA8/&#10;dcGpWooDVexTpd2KVoFlZvbVVVf1L7jL2IzHX41OrVlCEWt9nSVGjqCAFpLE9vbgz8SNMpUhNeTJ&#10;bK2T4NqWsirPsb+jfAV+NfAVOPZFI5/LxfdxasCnAx24oYEMAp4u7YLEQ3UAwFrGHVRq7Q6YS8GO&#10;4SQKyAAhF7l9WE3wVBazrANLDFrkcpq+FHXqFUVSLIJs3Fww0Fow0j46eWt0A+Mxl/eMrKbzxQcN&#10;pK0Huw/E6xEUwCqLGL6zVc9dshrtaL4IcFZ6MtgqMr0g1fGqgiEnlW3Admc2k2K/DNdrDzadVF5u&#10;ct8S9GwzoQnuq2r2BVZWru3YYOmQXfhLcvZlaKZYByyKS+aME2bZ0/PK6voVTxjhoH7M0pwAIhka&#10;NusxudPJYd0gzzUENVvj9amgP4GCo7Xkd7rZ4vWBFMg3KN1a992HP1z8J+uiLh1eYDzDdkO15tZ1&#10;lsuOwOHyzI7l1ISjtoHyeXoGJMTohUfN1GTXYkODXytZB1yzlz0mjKKARAp7fPbyP0jNmnIggdVF&#10;wPF+cTf1bp+jXnc5mbR1miOQNKvAUbUOaeHecF5TH4CwP8yjC53qkLKUDue8EW+NuulvJ1Kwu1ZM&#10;DIrvlL9m1iBfGeR5Z0t6mrtcY2CuP5VjhnkGeZOTmpFxSI0Ro9MmyANK5bahG2kmc2J5Pm0nZ7w8&#10;hAJ5zoiWGNJCCOqcl6p9w4IUcs2Udb/wC8j2GsOswHhlgWYwm20YH02Cm2u3oE1+e+3RcoqcW0Gn&#10;jVStXhJvCriy9l9OdTWTW8sUxsRujlpXfpajV0FMgsKf8QG6qgosYD1cowEm26QLndVaBZokMNkQ&#10;a1KruxpgGzlTVvgT/BacRhbDaRTIcg4cWIiORbKED0oZx8TaG/+iPcYyyF8EnYZEKj2YTqvFW3n6&#10;zrELLniz35i14ICd0iEmuId8MCbPN8X1DP/LbDCJ/K9Fo2Mu7KQfjKqywsohJuOQPYGwE9gDlCeP&#10;+JDMoXnLaWGa+wNWOw9c+mU6W7BAWeNP0xG8wtkBp/MJEQOdYNaXQhNgj7+caTInK/THaee5eLmH&#10;AnjKVTRF+OzIbBvNlBd4Fk0+uAVpV6cHaY1ce/frUGjUWfM6W+qqHL6JFa0yM5tW9+LvsRRY2pHR&#10;jxDfNkDsKAbt+z5br+bsIAuCJpDojUHKlURtrDX8T7VmQrJa08gh/l+1qsKfHRJypyW8GE6igM6b&#10;upMax7G95WbEUb4CH9rlK2ALCuyxeyV1se4jIikHOLCOfF2BqUbA8LXYWLBzuLS+WFOH21NhlTbr&#10;zOSeTB9+KqZuo4A85GbG/tCQIO62AKHpL9CGaG/l0ak109aO29btS71QK3DVauHHtjfQRBraSg/b&#10;UOFPXuWzCTljOIkCqUyuK20FZzV03ZO5/VkLeLXzufQ9D7ppo4llhuYkbPL/0cGrYvtLENwNIke/&#10;SW1idRwtw6pvHxfTWU7Wsn2lNvjDWhgdC/eRa/99+cDYKVuMZc2Vg9DZ3253tEo6n+k4fsBnZ9fb&#10;YgOfKeH03VMASIHsIeicxjF0Kfjth2nQjHZ0wyUWF7E/m2Fhg1FbNonOz5anYDtwrxUa/M3XMz5x&#10;H8OJFNDiuz5mo7VQ9UoYrGvCBMVzjLRwPtvhySZwsaMCMw/T7EJ9emSAj6qr93eoPsVgh4Ud+SJV&#10;U9tXKUd191YZLPUpXjD7387oM7gmqXbeuQGb6tHVepkPTiec8eZ9QySBRhBhA/Owg7b0QWBEGEF2&#10;RHinvkNydGBTn/XsEMsL08CPf+mRb8JFq5jw6XgPdZSHjXmF8w1Yxzdg94YKf9oNihyI4UQKwM04&#10;QApxCvvJVlo0DoOm0J1AH+nwZmy7PCOGAQeRmde8VkOvk85zey5VEodh7eefH9ArTXLuKXHb7XyK&#10;kZmG2WmtVn3c9pl6cU5gX/z2Cqnwx1kgeCto8hXDKRTgGMEHPFXxWIKTibPtKQycLHXSm7JL9MLz&#10;+AqcBC8r/yf0BmVQtBW6swa27/cE+BW8w06E4GUwcK8DKm3ttHtEw2BbWOozTxX+OIF7wrwthlMp&#10;AObKpY736JiVm/VZXvgK+zqJvieLg6C4lbEi5HDCvhG2Xezqv7CYXhwDMcsXEoK7wxxPvR3muV65&#10;vYRURyJoxzqM3CZMWGE2Ormfkddag+w9qbZqsZxBIpZvLkZHt7df+stMwVUBXxdhDlKCKnVOEHoM&#10;iVygTkYb5SJKN1q3lRI4ePagqHCsHc7VNxu2/Zq7zuBq9sjXwahtN6oNJCpvPJvmAD8bTtuLwUUV&#10;+JX4gxNigNmeOd4ZSQHbw23D2ByRIHBrwRh5h2JonWQFwvXM3id1zzS/8jUCKv1hX0OiV3u43V+b&#10;nG8cagqu02raa2j2LFXQF0MEgWNKN1W1XO5u8U+02ET7+St74NaK8pR8hSr8MQa3fs59axnxRo8C&#10;2ion5Q8xxDIGkwooHAYM0xingy7z9j4xQB6qc8q9ie2zYAdGtluE18+EEXmBatukW6FUDdl9NERw&#10;VUyXMtMF1QkL2RUvOA9GrNoYaEtPyDjYzfvdB/XuvQFfIlbcZKJibEkLBYodUu16fbw3TAEE7gyP&#10;ddCXvJdpO7C5vnTzNjiji7y9D3NtZ7Zab7KVUS00mYyJg17NaVK+hoRtZNN7nvdi+sbuU3rMjikz&#10;zIPI1kjCNbI9vKRMclwWqPL2wG7Lg2s717fCH+MFby1z3A+y3EZ0lK8ACsjXv/TM664cQK+5ig7c&#10;k38McPlApzvVATXrMCGMoW3GZijS7VIZpviIptqTZns/AeuhgXeLC+tjhzxqykO7CCl5usWh7JPA&#10;Ib+dafuV+P2Sj6LJF3UZjjIDv7lN8vC2eiMWVLHXkiTk4X99xnPV9nfY/vJ4ZxsFJHBW4kD0D7La&#10;NggP4C943DREm9fOGlii6FOEQcRK1J/DgpYJ+X4Is2V9HH5g0qyPZN99QB5ogEALtYcFLCv+AcnZ&#10;IMhCb9tpStthcCuIZgm14rqo8Mdh8a9W1+jPFjTqEqJ8dgiSCn74Ksz5ZF2SLeW8vi1UtkFt8wx1&#10;NlChIghyIjkMGsr9io+O6XmOGdJVvwBeVy5lU4Vj3sBRs+jF4p8aKFUgJviJv3vbYXWj88vbC1nu&#10;K/ylsNL9ltVOIfGyRwHraOlmWqmocVdHevnFKsmOuNXHf0M5WwiAAjJAsoXk3rO7EjB4CwPSWZHj&#10;FNELr7mLMwOvZ0rTYmG9rMMJKd9n0rMCX61PgCi+FymT9UZa8HC597B7v5+z2VeCkZ//VJsYTqCA&#10;PERs5Vf8i9kC/a+wHYB0U2kbhAk1fMSkml3SiSUn9EWN/AuwMHh76A7gQH400rv4w1d3ipGFNtmo&#10;ml7AgAEywmEZbM6reGU7rG60f/mCnwCq3FU9JLZhpzEcRwGO2pPA81S0lfvcLeBqZWn7SEtn6FGE&#10;JeJ2xeLdlQSkJgfDaNAx8rCNs6dV4w9abAsyP2kzA6ND7F7mBOiG/scOeH2HJYbjKADHgk/h8Qbk&#10;QBM8AcxtxuIvude6lXpP4Y39vYo/TNwZMfrEg5ztWZuk1RXXHyZkusGUUwcE8XRjcppy2r6VdZ4Y&#10;GU0BEyIMa6RSyidRm8NH9zBAEHudgblHoPztbwOqLAOtyacpjFxbNVyf2VTWVOJ2Ym7C3iPxP3pF&#10;Qql2/3gMiT7QXvOT9umHzzYGynuupB2SdqgK2Ltb5m32KIlYmsTAOu1AgKHHYto4CqQs0C6YVprP&#10;0h2n5ml0l8HphIHqovsrragfwtWJy4xrufgA/qf2m9W7aqusVfZBiCnGduOF1Z34ewQFtJVW1i/W&#10;iDUXOc6iVRzx4rf3yGG1ZZ4B4ppnGK6yuWgS7RiuwmcMx1NgNWEO6Ndmzfuo0f+sTLfV/XSQ/aHI&#10;X3pA1TgIM6wJseu62UOI0MUGCROVhwNebjGcRAEmHAgR5n/qFLhfKH8tZRhn3AqE2EEdelJ1T3+4&#10;3CPSLWhLEyAMFAlpwKSXZ8UC5XUTaCvdEk+4HuUr8I3F8/sKnNCmMzyKucUUHnWH1mk71O9eD79x&#10;S0cPZ76mVBRihEdrKiZeqYHN/xAn2mpO7E7O/2DB3a9tDOBPnGJ/uFn8abtqmwASJwY+PBuwOrZv&#10;7qdUzNGhAOo2wmdj0mgIfwDQ5FLnsfbljeKPvSf4TrebWuNPLrhdzaadNV6NoADjezJB7cMRYEj+&#10;mpDZW8yN4o/Gz7ujL8TfxL2520ubmGEnBebIX46JYe63BX8wwL3w2pthZxUu9+Z01cyRy1rW+GPF&#10;xbzcLrf2V1EztjPqdABD0KD8FQfch69996+CEv1KTgcsMTX+yO7Pju8/F1PGU0A7iWX82jL/tYL2&#10;qoA3ir+hleAafxDMltnHkzrmHKCA3F1s4ZN7W/jffg54i/gzjaRHMEwujf0FD67O7KSXPyb0KMBi&#10;RpBW05O0En/GC4Msw/izGXOZK4y3HrzAi+G6khpShStML73apzqEp8QfT/Cp436e3kMxoUUB80lv&#10;Ump6kmT4U0f0+miIzsF+i6a4K4jZ6V1lPQMm17Uy5QOHxuBNJO9cj1X577+J+Du4x9uE7uGPLxG1&#10;c9gL+gD0Wy72vX3ryvHQg1szn/OGbWXpv7075LRvYSCwOtfIX7hhXP8YINLupNaZLDiCVOO55n+b&#10;oef7AAxzDT4SZriceMDyhgZaXdEeZ2M5HW8i7QP0/A93fUyndf4YGUeBNlSmOiHL07PCH0eMhn1U&#10;ldoF4FCeKu9F/xZdVme1xf2+CaN8Bb5W+wpMXjWPWkyuNDo9rqJt6QfXyRUv91KgreOxqaeDVc4C&#10;GSqji9Vwb9pQ/ktNC9yBwip2hl7LlZp8qC/sOs4TtjKV9OIBMnGYa1hKjI+ggJ1GVebDeb+DPztf&#10;l33DnTmNJsztsgdZTjvL9Vx14Fd9uKVqgNEDEbK8b8ZrutTJXav2FLt6IP5uo0CHXj38aY+JmXPs&#10;T1hKF4DhvRuL46IQ0smTwjhdo9twqX2hfcPCjdHizM2xQwKrMuW1Cf/DJU6OrRhid2GsfbNVTlXe&#10;lf62rKe0QedLbGHvzXgFoIjf8izkquFbnqpux18dDRCE91c6gRXJolML9uAPz7iOCA4Kuuboa+Rq&#10;UH9OrVnPOwK5vl3jTybHBeff4KfdqJRbnLbrp2ME+AUac4Yr8CudmAG59+IPO8Vt4q+LCtS6UPq2&#10;btf4s9UULDd2zk2VpTxRvbqMv30KhPTiaI+Sp43C363yvw6v49jCPtmqlBp/YnpMPzgMMTyjsGGF&#10;1QPxdycFJuzqxFMaDWgv/2vvr91aariwsTUTN8J8vbnOrgef4F4gEjSr2PGGGn/aXKdDQVoi1w5N&#10;2vF0vNXaD8eBzvA0ER95sx9/y/UOxnArpPX75ra2psafJDST4RlfAQv4ZwvIWwt5yTfC6Qe2PlwF&#10;be4xhv+hLI5QADt8zV9WFB+8+ZyJVUVavzrSuAp7lIwafzlm1A3HI7UPOQwKqgqMvzsooLU6buug&#10;wP38L1ne5tpoa7Kxx/+qxp8GbMJXwOB4jdJniTvIHW8FxDLCabib8B2Dv+z2N4fhu9uCYxcxgW8v&#10;+WQ8ZewGTwTR7qPxukMBjpDWl0zH4W/KKM+z57EBjvIV+GrtK9Bp1rNd7hHVmh6LuvL99VjtfMol&#10;VIWerdLX+iLkzGG8cjm/YW7p8aTz4HcEZHW1D8znl/CphbV9SmjH0/GWnTZYkkFy5QD8PTLkcQ8x&#10;3nqLhKzwF7St/+UpnXtZ7oMt8Sc+GMMRFOCAwdSmvxDQ/gdb0HZb0Bn5dkxcLdtvjPIlnoLDFYs+&#10;LYJzAHz+FINDYKzpPxFTWhQIaJrf65MuI3VFK2Q61VQSwtf/t8rmghvXGqi65h6h48Km1xxMidU5&#10;KD4/a5+9TNdKgeetN1pLm5/t5n84bDIpDPE6BLYr7guPp5CZaXrW6RPJ3/IcqDK/n4l0ssXLbRQI&#10;ZAWG1cIOdbO8e22F6g2z1kD4+v/ua7hxraHEU1N9SBWaYexGcA6ez39LPmtN058uFgIEAjcKX6qP&#10;eslxemdo+F8A5OCJLr8Ibl1uFAnKWOzhb6jCkhEzT8NR+YfKiGmeAkuOVm6OzcNvBtejfbRp8Gef&#10;6+plD+Hdu3mxCWZyGYWniL+zdSJDPvw2cZ7PAeBO4xcPNPjbl/Ns9Xz6gmgK/0f8PT2l/ddGyvcU&#10;mxB/cv3guO89ocEfqlGf2V2j+LU605SIvz19f57bgbEe+Wsf1rWCcVF/tcNJuHx5jT/tpQs93P39&#10;4jx1fPpSAu5dfXs44u/pyc4bmnkD7A9fweql+gTTxD50WqUM/db4680Mh3JfR1r57eGIv+formDg&#10;63UN/pLNZGGuRxzyu3Hul2YP7sPvf+6TH/+YdD6y2V/nPqvf9x3fH9jrK0BGCTX+x6GTv+3AJ4/b&#10;CRd71YxYTZPt+7RUfZStIM6Vz9OrnLVVbStRgdgKR/itNvhDVezgXobda8FfSEK0F5u3RfyFVHmG&#10;uF/6qF/k92zXl4ORBn+Dt685cTf/Q7HBEyaj/ZH/nauXhb/gFLOIv53y1xyxIv7OBT7KifwvJOZu&#10;/oeuMU0Ko1hcKwnJdkI84i8k3m78mWLLJs4of0OanRaP+Avptxt/5rewTKYRfyHNTosLf8HqcNT/&#10;duh/GaZ58cCIv9MwFz4d+V+bGrvsf3YeD+cLRvyFNDstHvEX0m+P/MVEqO3XEX8hzU6Lt/A35dBa&#10;fbp9d4D8sjFLEt1a2IO/srl9/FVrzbdGj6dvTwd/kLZeOd728oi/jv25uwa0jXAxvU+BFv6SzD2s&#10;XLAu2s9PSsRfB3/Q5J2GUrchF0b5CvzOXl+BhixniLWwutH5Cusoq/fQFSK1bNUp262bAX4bWN1D&#10;grPdbuEvnbj1ZLJP9ERe2cFfcKoC/RLxdwg4W/jTlrlml922YiL+OvjjQzvBmI342wacofQW/vgW&#10;1p7zz1RExF8HfyJKg7ompvQYdlOgjb+VPka5j4ARfx38cYRooDPvI9/u/nhpd9v4A1p7TTWR/0Ek&#10;P0gL0NLz7o34O2QMRfyF1AI7O9aKq5w1/pLXSbruHnMX8VfRacxvxF9IpcPwZx+KBK9tkRHxF1J0&#10;XzziL6TQYfizI2dmbh3xF9LwsHjEX0ivw/Cn7XWZexP5X0jCA+MRfyHBDsOfnpzytbDI/0IaHhaP&#10;+AvpdRj+bO+IPoIdFhFYAlvJ8WKQAhF/IVkOw5+glve+CkTiGcIoX4FffV5fgTM066Qi2liddxXv&#10;obIlnOiQ8/TJ0AveXhptOsRWY1SIsvqU/mrjjxPg1nuBFfFX2aoj/k6Bnj0r/NWnvm3carYOv306&#10;WHzEX8TfIDCOSRT+mlO38FRwOhpmZ4j4i/jbCZBDbnbk78zNi32PR/xF/O3DyLj7Xf2lGHECdfTV&#10;krOG91Xo0s+oTmIM4yhQ0q/Z1z55aNu9BouJ/C/ibxAYByf2xu/+A4B5x4vHHxTwRoIe/dQDkf+N&#10;xmGXfpuJq4+n3j4LebH4q0liq3NcdelnhI/4OxR/zfz3rhG/bNXeUs6LxR++MX5LnPhfQTTibwtE&#10;Rib36Ofmm/rRJlYn+ciLxV/9OUTjfxCjRz8RaNuw9cSLfwMKdOm3XNSm6B1kfLH4qykH/ji+3T7A&#10;0rZfKUfEX02nfZEu/vgEU/PI1u+avgj8jfIV+NB2X4GiImTklRUlTvstsVrbarLZvDkfYGvRLwKr&#10;Q62vuaB0xRxdpjvW7aE611ARMa1DAcmaGn8yQuwPLxZ/NWmgACizD7BEWV1T5aiIpx9cj+/ZcLpy&#10;A8XtpUX8QQE3jbaa7RA54E64L2zacREeLmYL/m5B7tCGEb6CstYzW4nydxgfh6WG+EtF/L0aYMSf&#10;8KfvawPXKH8Pg1svdxt/YwRwxJ/wJ0JG/PXgdHBCgL9p0jskYKi4iD/hT/pyxN8QPg5LC/CH8rMO&#10;rYVbCor4E/7k0hvxtwUiBySH+FtOViMsMBF/wl/Gl8Yj/g4A2pasIf5sYrfXBLgFf1vKv6pkAAU9&#10;9lWZ7+QyTDeR/+0j1Jj7Af6wRIuy++ivHDbyxxR/XXnG4c+IlOPVFvnf6d1r+JMxNdHXsO2b7K1C&#10;dacdXjj+jPsx/wB9EX9tZBx8VY13fYudhzlVujAQ7izoWfA3ylcg2e4rsLMFZ7lZ0W5rYQzqSqDE&#10;ucpWKo2+4ek9LTjDW8fYSgM3fVHA3RqeBatb3/6kN4bxV1vvJTdglfMMsaKP15E92qpP6ZCK3ujd&#10;SbKBTybMAMGXFgK2hheHv4YSfGzEsfc/WdpIjfhrKHNcrMTfY8oKHbo3GhDIA187pysvDn+gzgdW&#10;59wDxMmgVFwrrqhywm/F/xKOs+VERwPeRgyw2d/UL/3F4a8hQZrzlSpd+r9R/jakOSrm8Wce1PqO&#10;i87Tw11d+NtR3IvDX2Mu2MzLbwSJQHGuvAMk425V/A/BAu7E/xYOQbwbgC8Ofw0tEb5+ZEb8NUQ5&#10;IVbhryyiZns7Afii8Nc+ZaymS8TfCahrHm3jD6tCeUv22CZXJ/aS8IdUCILg1/C/uFYSkOa4aBt/&#10;pVZNUdgXtgNQt3iw1TPHvf7inurQo1s/UWVj1kBRJ+4V6dLn4OsOvRvM3YvUW4rTnReLv5ImnjhG&#10;hS6hSIxhJAW24W/nHPjF4o+GV2NSkcj/RqJse7Y2/pj/1lk1F26u6mRFdMNGfiv1Ji7a9Og0KaBI&#10;SSmjQpdOJMYwkgIdegeIG+Ur8I25+/qX7lg0Drqm/eZ9WA2+Hd1+8PKvOrRrVzgA5dS5dyKvbJPn&#10;mKs2vZu5MmWxxzOAblj4HvxdMfwkAnCFCRvbxGl2dUdW/VJcRF+FhkKHx0p6Z8z/smTKqG6KwCmp&#10;IXiTTEzJPMj/tRNJ6/4VX3h6bNS2bmhRA1ltmiJUWHa/cD/wbLeseF1SwNObi9TWo0L8cdBCi+QN&#10;zWr8bZq0G4lV9Bjg4Wp1FXLhDwBOWd9MytW76t4Qdut7MdKmgKf3NLlP+PSznBRaR7Duw1+J2naR&#10;V31V0aPfiA4tajDi2tbZikgZMYykgKc3A7s0wIZDnCKM6JluNsv1Lfl7a7T29Oi3Sh/lbGjD+h1X&#10;WYpfJaThXova/adbt+NFQAFPbz4890oEVghuLrONpchxdRB/cq++reDp0R5utFBkCCmjFGt4ljxm&#10;886EJeJvPCZK/Im8c7eyHTvlw/fiiNIAJzmxjVwJK8KqL4jrshj/qqvISZuY/2Y0NwjoJevwm+yP&#10;5tXGHy8X4vdiA1odGPX01mFufHl8w/xXwZeRLVM2brsZzlucvTxlelxxO2XhQf4vDnzdxWf39NA2&#10;kDC4xdyxn6YKczdjzgvbM6kcv9de0eW4X433JM/KfXVTbIAlAFVcmszkPYjzQlB4jb+8JZaDHFcb&#10;9fgTu1/SNq78DgY7xrIiAc233a+CH9+sWnU/m6unYhhNgVmjviBu9VgFQNuwVCCUoag3NfhCa/yN&#10;fsfVZCzxV9ZXDF8evOz2FxZRRIQ9hZJGIozSWuOQxBjGU4CjtOrMJfJE0QRTDLtHTB+6QwDDH/vy&#10;t37wViJt/DHFRcWTpFX7ClOHaxIpqcafLqoQ8VdRYtTv0LHSNsIf/MQjnczcRApRrRPprlF+VPlX&#10;lamDP+rulyE38P8EXaQeqj5W4m/eauNt4G+Ur8DXvK9Aq/lPeeGCbzSFfbFiNargxZrBaKb4nrcn&#10;kvJisJqx22YCq0wx5WuoNt+1asvq9sHdt4HVp4Rcq2wTzGVKgz8IPIEFSFpr0fgBML5AWa2xNhMn&#10;zP2cpSFci1fWHNTuR/w1ZBoRc7Nm+Lbwt9EkRSf9YCtDSmGtKcOL4X+0906NhfVJZ1wHMnkb/gBf&#10;xF8FlFG/s8AMG+BPvI87tneWOfTkYeHdGSjz5eBvihDQAQo5CHRzqYtViPirKHHib4bBqy4ixB9U&#10;B2mI35Rpss4mDHK9lLnKQrOTd8T8XkOCmgBEWvhrBMitzuHCpp83noZL7QHI9JZ8zjdJJIExkvl5&#10;olgAUFTqLYYlugYHd2CW2qh5rIisabuWxM2NMpCsolS9rySQy1H+HoqLbfxP5Txqpc7EzkbLAlZ0&#10;yoR5pblIfdrPoW+84PwccIfbhkYXa5fOveuwVwHFNFusppoE16HN/0LJHPW/mkgjIi1Xc9bpgiFe&#10;WmelCIrb4czAot693NRNYyxGlH5lWWyGJUbP0mVSLFglYsjpwDH8oTsMv4W/lmSO+Duo16fzh5p8&#10;XfyJ9ak34Abgku6QVybSd+6dVFuj/qCXXmxmlszNHsrEf6b2yiGQAajl8mWSsX5ctbmFv1lr1LYu&#10;Lralb7NiAKoOm2CrQxd/Mr88rphsIHrS6XTl+EIEQR+qk04YFlOXd90RmVnQ+UCZjTYup0z7IQGh&#10;xNV7aratqmOeVioUaTU64q9Fjp0X98xxPXWVrYs/ZI46ZCIcooZv5KA0nz0gizasi9wene+lakyY&#10;ar2rYYaWkRciiwCWpnIgtL0h4O+RNDzZGvyF0vn26CIiPFXgBJlJVXYXf4DMND83BXDwBD8NZrSb&#10;Rlj7DlaPX/8vkw7gNsck8ErmFiEpyyoDgcYgTpMFg1Fzk+Bc6VXLaTzibx8QasHJEE4CX60e/qT2&#10;5bLCiPIcMVWtgSjZLNP73nRd9025M4csOz2VVpo8nkkLhGZCJ9iDDyqPouR4Kvk7ylfgq8/sK/BW&#10;uxNiI5qqKpiEgjWgDYpByJeQzmKpzi2IE4U/3CBEq+Y3vzTSfNr4hRjGCafa11AkKDegNiVZUqTE&#10;6kyCpA4kxjCSAm38MW2BSbwRDDUvdtruaYEr8UYjt75TdOuBb3FaW5eZm68gwpKxZ2ibzta4uWmI&#10;stuhtlXPlLsOYbxOjJFBCkCrNv+bIZgXazdZLbBZTCZFikY4TXGumyTLNDXzdL1mPFjiLSRKRWFC&#10;Ag/EVSEpsFfzf7aZ6fx9zAUT/cp5qOJ/CBADqG97xJ+nw5i/bfzJPKanoC6+rIxyGaVfk5DWM5p7&#10;P2sZU/b15tHUzFg/rK7YqB1cubv5KyiCak2ACWrGBvmkK85aG6Ei/sb3fBt/0HXNQIa+KDmchC5S&#10;z5mVaHAz7mF8fKLk9tmfn4hhmFbrpfQKZN5MOpO0mLKIPG/bagL2J1DGMJICbfw92CKcSIxuI8JP&#10;YIjyVcIuuJGziJE21LVHvubaslkT8RBao+ym6LsYEKHKAyYa7DgStjBGzUagh/E/rx+WrYz4G9/d&#10;bfxpmqGFKZGchSl2EgPAtUddJicSXEjaZ9KPf9N15cQ4s4H9yWuGiudrOVSmU8283GqOEHCzdWCr&#10;ro2t1siIv/F93cYf27U5Lcqx9MmPhSmzYDFATX2LuT/AJ5Q14990VTmtiSwMib3leSqdz0ggvkg0&#10;KZDGahBUEf8r5UXZxIi/khAjfnr4Q+mxfez+WeitGZ/f4V0QRxv0kvkm7YDi+1PboGUNB2KIg1wu&#10;gyxXGtYMbyiFcqHmZo2/kNQRfyE1dsfb+IPOMjYHBGRxAJV7Dj/AS2QpEUx5+mQYfEHS6LYCaLM5&#10;LW01ZwRaKAJhEl1yg4G38cskWipZP/FayW1Rdltr2vjjDI/ELQJtBjvsNGWsr1MoL7yxkC+z663a&#10;Af1ysBqKl6Bpuvk9Y24G+qSEZFgETQBnD2+klUT+tw1XY9Pb+MOqIKW71P0geYqxRYNdmpBcE+6J&#10;PxgQb9IOKH5XiHRMdhl5SfILQhvzfqBm6ZALzGHvg0o+rkuvC9Yk140YxlEAWom+ZcDiXCxWofzV&#10;jSnWBiOxtPJsgeS5VTsg2gagu8+0P3iUr8CXSl8Bv045MbcPcU+dQgZoGbrMmyVREB+QOmJVeDo2&#10;tLHq7maMfDGJMixhEShOC5anPKDJj+4ougvDtxY0+WBAztwKhYQFYjuFe77GcCPLlW81eRjcplWX&#10;85fIK4/HQQd/oEwLT1XQKUgchS6HkTf4Fuo/aH67NkOwh9sg8BPvg73ldw77FE02QqT8CIbZbJa+&#10;8sMU8kX+V6HlmN8O/hbz3JanqqLQ3UEg//tlY00XtW5/szZDOF1K42zLgq3V2R4Gu+QzGdy0z3di&#10;TJUzOmSJ+KuQcuRvB3/G/waKQulBD/Juch6OmjVmN7hsXLr2mhzGeVp7HrznTEAVUYl/hIi/gCzH&#10;REfizzZScA6uZina4WRGaxlrTSAd8+KLfAYDKNyvEJPX7Fgeu2Cs0UfKSkf8na33xuEPk8VrZiB+&#10;EcW6Q/NrnLhkQrylMF3N2cJgAytfyjtmsHERf4NkOSZxHP7E6PCOU3+wQoIVQidVm4buTWjHvPki&#10;n9HpHTpJR8OK1i7MSF10GWDE39k6byT+pml6z5KJn3eYdJrM8JuxbY5nq8sFFISN0CYb2JzMIV+c&#10;EBJ1QsRfhyDHX47EnwwTOthjMcc+AXNgIWEik7ZcCG8o5NosBwBheMw95CDzWuuSTLVaIeKvRY5T&#10;Lsbhz3eA5K8+F6H36cg3/twU+vQ1L002Nv+fvTPBchw3tjYpiqSYSilVqa7q9v/O63e8FC/FS+ml&#10;eCnegbfgnfzfDXCAZg5SKiUFujo5iBMuLiICgQCgbNHyZUCIHYUcRyg7/yIwpu3245+1cjWhEXNr&#10;0f7FD0bgYIGz7IhymvY99707WZE3m0hLVc1CBal6++JPVY+f9amGQL3ffjonPfVEoCf/6qdJJTGn&#10;keE+fyvkkX2mVCD+sPcwNjYaoxDNFribS+ffLh4Tjobxj64pAvm5B+bJU3ZL/vWKFfjnXeYVIKTh&#10;fc2oBmAguIE6ycoEZpUcKQjn6hFQxp0axtUcqpay5FUyCv9/Gln5TpawDdPtb4Yjw0YsmOs4qM6/&#10;47iMODuMfxrmTYThUnNwLa0fYcQrv+ktmmc7CDzCxi2Y0OXf7YtqGP/wUDNBrjWQM422eB75JwuR&#10;oHKqlVpgKe1k6eITyeXfCWCGnx7Gv1TT4lpvseKMEYAqq6dJTO1J1VJTOV8j5p1/X1Cyw/iXs3ox&#10;I58IGs6RFHQdPw3/NLmbGscECWrNAeY0IWvbEwXg8u8EMMNPD+MfdhFCQjOy8kfdxU/Ev6wyzm1C&#10;2wpdrLDU48n5dxyXEWeH8k+B+iRuk5EetiNe+w1vkUHbfhaewjNVy/nXAjV1x/kXEKQ/5HPROaed&#10;f1OJ1fN+518NFAYtYq1Jzr8GiRtvnX8GcBg93WHt/OuwuOme8y/AS6O3sCjpcOj8uynruoc7/wIW&#10;YZRIi4vzr4Xitjun+dcrVuAfZ2IFCKx5yrYyTZUq+dF5p52rt6Vo+/TTXG0viXeelX+atCNqqrDv&#10;vpq43G+3TxOx85EBOyEwZ172tPzD90lUYZvzgfzbXS/xtJO7fb7v1Ahobnnnn8CYwr+olaO+vk6P&#10;O88uIjBn7pTmIpd/NRID5V8LoN3u8q/hU48tqwwp6C8k518HRKeMG3Ta7WFfHUvktOnMje01vtMh&#10;oJi/Ojn/OiDO0OiAfzsmc6Ypkj31Q4DYdGYsaq51/tVIDNS/TLjTprB4YnvoOxcQYFkXl39gNKn9&#10;0Y39RPZ58+MC5eIQPw1Qb81nl381cgPlXzQVqIbFR8bgpZLw35lV3+UfNJgi/84F9jvDziPAsBy3&#10;/ybyr63A56H2X2sEYg8Vo49c/07kXwvgEzGsV6zA38/EClwJi9ia1rwyzWPdVqyRGGgruqxsGDR8&#10;G+ZZDvc5/8bx72047K99R+RNfavDrwSI86+mhcu/L6sfQL1oXub8c/41XLjpNvLtz0qGCnewe6yW&#10;sHD511Di5tvClnkJrxkj/27+gV/0gjG+QswYVqVK1m0D7ou+9ZlewxqJk+Tfs2Axhn+wbyth+Yy+&#10;mq8qVxZ6aauvy78a9Z7611Znylmr5KsK6wnfk3xMi1V4FkhGyb/0c5vNXPxN4QBTOLbqw+VfjWRP&#10;+Wd9TnS2T8H/1e9dL6bFSj8LfqPkH60PLd3+LBjcIx/A1+Kn3bO1+chYuXt88y3eOYp/GbOwJiuX&#10;fxMKBM7NmtudfzUSABF1ETXwNFvVUqu0Cgq8VfOjV6wAc9H95y9WAHjm1AUrvE+Nq3kWmEbJSkUI&#10;R3GZz4LFrfMRj7xZabmDOrms7IDoIyuJhnX+NeQZuYVz3lYGO5d/Iwk04jaWem3T6qe3VQSG86+l&#10;xO13IuWC/Fs1L3T9WyMBEBFEDTzNtm2ruP5tIBm27Zof6ul0+0/oufwbxqEpV0d1m2k9po2rm/Id&#10;3+le5999SgP3wQv6CqMaWMPu/LsH/6qq0LJedXL7rwPikKENSpgsta/a7b8Wk7E7+cL7Sgw7l39j&#10;KTTlPqazXXmslhB0/k3h0dh7K3ob1y9o/x3i5fw7xOT2Z6qUUEu3/wB6n3+9YgX+W1isgNuKt2dq&#10;Op+z6mbpfXVHuOr8+wL+MV9eUXhbWUjvy0rn3xfwj8C4JlRVb3NfTY2599V9Afl4xTzN3kS6DvYX&#10;ias+lG4u/xoWfOF2ns4TCNi88XXkn/OvKfP7brfo3NV4/t334ye83fk3Abzr3crAxAUTCzYPHCz/&#10;mhsfbuv8+x5Fls3hXDsuzPlXlwpAHDK0LTHvK26hmLjDOuV/dup3ePt34uvvd/shu7z9cYfSkP8l&#10;Kds1C1z+1WXg8u+ryJiV3RJMLv8a1J1/DRI330rmNcnlX42E86+hxM2335V/vWIF/h1iBW4O0t4L&#10;3FbcA+SLDr8rV78o++1rnH8tFF+64/wLcDv/vpR27cucf86/lgx32HH+Of/uQLv2lc4/519Lhjvs&#10;OP+cf3egXftK55/zryXDHXacf86/O9CufaXzz/nXkuEOO84/598daNe+0vnn/GvJcIcd55/z7w60&#10;a195in+9YgX+dSZWoBkESlgoC3V0ATntmx93x/vq7lN2p7h69Gucf4LF4/qPkmPcSedfwM3l3zj+&#10;TL3L+ef8m8qhKfc7/5x/U/gz9V7nn/NvKoem3O/8c/5N4c/Ue51/zr+pHJpyv/PP+TeFP6PujaYV&#10;cP45/0ZxaMpNzr8YPUPD/X8xJF+3P03+RUT+uk++9pucf9dGdMDznH9ayNrnld6nTK9Ygb/OxArs&#10;P/AKx87VAKLr6iuQacQjnH/OvxG0udotzj/n39XINOJBzj/n3wjaXO0W55/z72pkGvGgKfzLnsJV&#10;4/wbQZur3TKFfywh9jTJ27/3Kcop/Jun7/f56Bu81fl3A1B7PHIK/7K8xwse5BLn330Kagr/0idS&#10;wM6/x+PfEzU/fA3Y+9DP1n1oXi1Z2K3I1JyNtvtjNb39YYvoRgj57kAEpujfdvGcge/8jpd/N/3b&#10;K1bgn18bK3DvchvC1WqBsNQHo6RPzauQpfOHVOHfjav35sVXvX8I/1hccVFmaX6GfxuWQP6qT7/q&#10;e5x/V4Wz98OG8A/DEvmHf/CM/Eu3j0lA519vylz1wiH8+/X2ZzK7xL906fr3qiX03A8bwj/k3zrJ&#10;cRCeln/L+YO2n13+3Yfnw/j3Flw5p/mH8q1c/t2nKB/yrUP4V7G4Me3f7Iz8+z19TPPPfdV3Yu8Q&#10;/qWlib9z/BM1H7IB7Pr3PgTc5d86XycYcBaDcCQScJ2sM9l3Z/TvfXIx/a27/CuL6kg1WlrbKscH&#10;kJRFwMj7SiZCv8O/RZLMkrckeftM8aMcJJofRZYun55/2w/NWXwEALI+n0O+qixK+52KWLvkD8Dy&#10;E70QiPlXFD8KjotkQTsXW6/YS0kRuj+eX/4lyfKI/EvTZbVcLiT/1mYHCwjnXy+enboo5p+4V/JH&#10;qWj3wrH+Ih7TfMOTgP1U/9up93z387H+nScLq2nZXqJzB76R1mXyYUaK829quYJm+whjGLon+UAN&#10;k/bEn8pEVs/y2fmXQ7JesQL/CLECyaw4wAorBms5KJOAsHO1JdrInZirqwQ/dA4d8UeLlHuigmZK&#10;ni71+5PLSgnERaiuqrJRWuOsKgp4mJTzFK3h/BtJu/Y2oOz2F1JG2yx4m7HK95I4aV0hz86/XJZI&#10;Y7V09IOTJeJvDTXXZfYLNJx/exQZfBjzTwb4xoKt1N9Ll9xewnyHfvhwnp1/5C83s2QXTtMMNJez&#10;FBZaTXT+7SI0/CjmH6Aas848Ra4asTBLK8IWnijFbZXL2QpIufy7jNSlK4bwD18tYhGKWqr9Npde&#10;8CC/O//uU1BD+Jd+puoqkf6lfVK4/JO6cF/hJOIO4Z9Jvk1aWcPkPWq4TPqC73Gzy7/7lMMQ/tE6&#10;2dbtY3wPSXmfL77NW51/t8H10lOH8C+DfdbsY5PP3f7z9scldl3+fQj/KjV8lxneMcaLlIvOcXj5&#10;Nd/+Cpd/9ymiIfxT930l3xc9AHhnXf96+2MyadeEnyLXYFYOs/Q4WriINw0JsT/0DJvcS1Y4/uM+&#10;AYVNP0vKiMCyJKFeKQxLbS019kEmo90PHBwwEIamP6NVCdUSPs6/iQTYpKuE0Udgib8/S2YZCGso&#10;sPXxUgTZZkPBrGZlUq5EPvrkhbkS/fNh5zZ/e8UK/P0e8wqA1LqgNhLQVoCJ4trmAIZrVP2T2lFl&#10;hqfVlv4j9SVzUli6r2YaVTJIKIzx/9E/umaLYOSY8XFVSrzIaqY+e6INJUdtzNKcQtnMNyl3Tnv1&#10;t7qbzNqIafj0M0QplOVbskIevmMbV+akN+koFD5tph457Z1/E0tx/jNJ6H+TNk43KCq6ilHOUG5V&#10;UAyKcq0Hauo8xWDWIqiDfNDsE9//bW7Pkh9AkG3MUIGMyrpZJotyVs6pkXWg/29S4J/lbKlzzr/J&#10;5UcQobhHvHodqQrus+SHoS+Bl6a/kITzOZH+Ql7mEpbkJ4FKz+SrJmdJkcO+DOkuYSd9a7rXSEhA&#10;b5GgIHI7rYvr0Tcu/4BpQkLtMFIdUwbIl+p2Iv3UX56JkY40tMLYcmglM2fvnf8ogs1NTcUJeRpx&#10;6zLdVGuZE+RLYi2negX1KqEvK7qcLQi2FhkNEMl+sdT5NwLt6JasognCMTwEWpoftEXeAZW2IwJP&#10;GOdMVKTOYYVmmsoRF00dSQQ8SyJDyZo/iHZySsZofUgCVunGnAZLdEBW4aVSvPksXTK0Sdxz/k0m&#10;gKycAiFoQ5mKuUYu0mC20P02WBWkqxAis5UbYw47YSZF8ERpg0gjnyIVSfVNEh9zkJzKXbNESSjD&#10;WMZQsJhhNdt1HqsgHMamDUPVwVNN3Df0b1wEeiSAi2/Yf2EPrdvEag3rWxj7fV93325+1B6zBgfZ&#10;P6xmeK7MKWAsDcbK133oM7ypruVkJce0hn/U83c8Knv8QwAgBqxtbFpIOvm3ujx2y+vxQTnIjzzW&#10;UM80wl72stRaaKiNcpPKfeppGAIt/7D7irf63s0B/8Q9RkRs4F2WvSMew30mEA7Ka9gXfLur4/zM&#10;MTZk/VErf9XVbfd7iVOTCWLjRlz+7WLT56jlX0r1pR1BGwPn/oH+xSAXzHpiwXQLpaLzgx2IcYRD&#10;os+rHuWanfxYxmmLkHUA4Gg/FfBvIwGpEca0hT0NQqBlDiNo5UqwvqTt9kD/pkRn5RVyMZiIbJB9&#10;wR7aKa9BL/+eF8f5wemCW2BGgyNn5GDTJum+u1qClBol/MkZPdf94nu9EGj5l+bq89Qh3pUD+ScB&#10;UBXWK8rgWSQloxRhnwnEuLx6vfObX7SbH/KKtKcTyHreDj69WhVLpN9WoH08VT/kQVZvcqLjH5Y0&#10;88fQ0NCpWP71ihVALf/nrzer/79Sm0lAghKdZDM0MJwxvGi3bG+Soy99aJyfLFkzfwJ8pXImbzKX&#10;d5PVajuFPpd71dMwBDqubpOZuoR1u3XX80v3o0gX7HG5JkAauWrNaa6Oy2vYy7/n1XF+NA1ZzT6y&#10;X673v5hezZkiZqQ1VDn3f/fjCwh0FAM/SEawVkaYAjzkF/yCppChW1BYyAAgzuaUBanmZ1xeF972&#10;ED/H+QkZDT5UzeNhFVSeagt4Uy9JwlIYJHWvO/+Gl2/Lv9BXR123GC3awvYL68CC6mIxEzf/4Cw2&#10;O+gb/V6Bf8kCo5jOEeLUiuRPqqdiFehFYn1S2Y5ELFANbeIF9IN5EIYXwUvf0fIvxCoQHye/WA6q&#10;WHcYjopiVZL2SegeASx6TWUCvoT8K8k4Rl2FUiDDCzAo/lDOlcxxk0khvIfWXehst9/8T08EWv5J&#10;qH3oD7pkSWvD5B9dUaBNpOYbmodLgRyPhYKzlIKIfG77T6TbgqWMPClY7MG28m0EgOjJ9v1thigM&#10;xOwJvV9myDUwWKxq9Yb+FaofmH411CvrxOMseG9Cp73R7yX4t6a9lTKkQXWvqhjBigOAnrm2Pr4v&#10;iq15rMokc19Nw6X+W7hWJ4vVX6oBQgA+8s98Lclipepu7b6gbxSzoK4pkohKiu31+lkPvYnzg/ZN&#10;VmhX2R0hBQI29gg1lQA3HIVcJa3QXOXbngi0/KvHNUnNQrQk+ZOqrqlDaZGsUbq1vb1EN1MYRr9X&#10;4J+GEJZLDZlRWK4CV4njKDSdINWS9thc7Q81g1dMVW3OgZ64+2UBgZZ/KSM+kH3AKRWL1oF5iwr8&#10;yxTygTB/wkAdJruUS+w55J+YtZdi+RfySd7pKAaqDOGfEdSGRWIdKGw0plW2CmagIPE0DIGIfwaf&#10;hX4g4DQwDqhrSNuriE3F1rYu4+fg3xG0DvnXZp/MwzZNTD1L5mv5YviPkwLK+XcEy4unOmiNa1mB&#10;d0stD6vK+psxnJvK3yQONpKSSlYaCIUnjpWJ8xkgwPkMZiBQblG41haWP9r51zBk2HaPf3lJCALT&#10;KqxwNW/p/1UHiAWm10+dc5Z/ViwvyT9qI1Ez/MMGpIMIIOQAtOByq8DD0H+Iq3vFCvw3b2MFbpap&#10;Pa6CNxV/Ky5a/ZeUzKOIEjVVzDFrV4SbX0lWblQQ9oe1wgQVrTkLYXBZKWSGpz3+zVn8gaiPguHE&#10;sn/ot/t975nVfLmFcS/KP6Qi1rINNCSMK5mDF8EKQOT82+NJz8N9/mnmn/nG2CVIUdXopq5Bid5G&#10;JNbTBL2irQgUqpGQkCBf2scYizgLQ8gWqPVE3S9rENjjH+a34vrXb8l6yT9mjsEuCkMrwh2w73c4&#10;KIK+oq1o3kJzXmnA9SLZqCtdlVTUc/41rOq/3eNfVpYBTTw19D6ZrWND6uonQj+741X5R5+x+iwN&#10;FzxapTg3k0pw/vXnXHzlHv+s612WH3hKvZxKGoJcKoKE9MztD3z2CkCNUKoR4YxgAqQAk/PvFFXO&#10;n4+QFed684++As1+ofTM/INe8Ou3kNH4r/MvRmP8/lj+MYRiFhwRT82/VfKx3nXW70Ht8m8PkIGH&#10;I/mnPgLeZBLwmeUf4k/jB08n599pbPr8MpJ/hIvgdnh++y9Z2Fj17UkonX8noen1w0j+ye//CvMq&#10;KCYwfT8jAZ1/vWh28qLR/DP9q8n3ntr+Y3QcQaj4V04l598pZPqdH8m/uULYa7Hw3PYf/tAz4u8r&#10;/C+9YgX+/QWxAv0YdburWq5mrLpJ5zthmsy/fNFXqCuaWx+aq00mIoTj/CAK5RQ8nWpZWek6GnCn&#10;L/RfjiLQYatgQqaTLhUN8zr8OwLKGP6pY2me/K/z7wieZ0+1/HtPGTBrfU6bilgZ9s/1lTyL/GOK&#10;44PUi3/gFveVVERsCZODh/mJ8wi0/COYuky2eGAUue/yr0btpP7d41/+M3lPf/i8MufJduTXln/b&#10;sM6S5vOYy5J5Dfln0+vvwTJG/lFjkX8+B+EelJcPW/6lzKWgBrANIXP5VyPXV/5pJBi1Fv+9p0EI&#10;RPyDdIU63yzy6EXkX+NvijEbI/+ySkGrGmriaRACHf8qRstCPkaDzHMNK36J9kcUBt7CNop/Gt9Q&#10;ygnjaRACHf/i5lt//asFEcPUwYNe+60vNqUbvrC3/mX4oYV1feuMfcOPm8g/rUH3K0w78w0zd/mT&#10;tJLefqJCtXZcX/7xDM120t63/0w/PoHARP4xsG6L3X3i4Q96Gk988+V9+acxJBrt39zn254ITOVf&#10;GCZxrje154fc6bIw7HL35axG0Jzoyz8AYDYAl38Nbr23U/nHi0C9jtrv/dZvfmHXjhX/esUK/KuO&#10;FYjwbDPJubivJN3+xmBDXy+nxafvToRtpGr6t1XMRDoT99T3O+503bFKprlPms/pKysJcIOOzr8G&#10;t97bq/DvcVV1hNOm2+/6PPryj3s3xMscrBHRPdP3jiIwkX+KrUZXP64A7EBpKxGN3pZHvfmnZYYi&#10;BdI91vfOInCSf4sNUuCYegqPk1/CSsysoLOveLgfLfCvzqZUcYRRmxfOBfuPKWq1aLguMrK2V/hO&#10;HwQibKPqm7A0HdU5+nHvWXOtR8QKinUp7P36iIdRXm1C1ZCHS/KPSloS4UtNdP6NKvUI9ph/7OdJ&#10;eUatsjZMGG9xTv5FDx/1cfe6qfP5XeJfRptjZuPenX+jSiuiSMw/Oj6rVTNw/diDk4JVIhToeY5/&#10;x278/ucG2X/WQef6d3SpnuAfYUeaXf500nRSNrvPOf6dNh9PP/j+v6jTrfmKS/JvS4AH8wqCosu/&#10;BrNB2xP8S97y7G0RWhjHnjdXYI0Wdj8v/zbH7v325yBV842X+EeAZRkazs6/BrNB2xP8o9lHj+kZ&#10;+68oanaek3+DvuTbXKwVD5uPucS/jS7QqpEu/xrIhm1P8I9ZExT9G6r2kScCu3Dn7nP8C/N+HLn9&#10;W5/K8iH+52SxNfIBhZH1W2ft+33cCf7Brqg5cvjZGkwX5rs8x7/D+x7hTJwjsqm1Hw8TJ+06Lgi/&#10;89f5d4jTpTMRuBHhtBsdHj6EH1cN7p21fnjdNc70ihX46w7zCgCAc/UaJdzzGaO5WjIbrtrCcWn1&#10;fOd3vsz597WlM5J/s2QlR6HZ6LeWlbcEZB7l397j/Lsl3IfPjvCPlHMPXc0yivzn8s9txUNSDTgz&#10;ln8/1VTW4mGPrX9tErsYLjIV54iK6G2VGJ9r74/k3yz5UXeExKXVftxJH097xXfZ2Z9Xxvn3tSUz&#10;kn9hDPLJWBnn39eW4uO+7RT/Zlqy+HS2zC2me5GCj9z+MBM2zmYj/ywQY6MJxui3O1KdmutQ0AFC&#10;/rqvMEay334Az67daX/MCFV421dO3SNb/qWbrJgdWFHdhd99L8q/fSrHsihsra88JWpVi0E6/25W&#10;jBH+Mf/orZpRCEeAD1/S8E8M7SLbb/aVX/fgmn+8MHtPNwrJ0KKkhzg017n8m1Y2J/iH7l2v02aW&#10;/cNXNPwjXDBnStHD8jm85THO1LzKyZgtw75Q7ToSc+b8u055nuAftZ5/p2NlWv6laYgavM7X3P8p&#10;Na8s/B4ZqAkWbSjI/pc5//YRGXd8gn/Iv/KjWka/7j6+4R+TsBItN386+ZdmNhAmZ/zvT/zshzg4&#10;/3YJMfYoQja2/1jfHvkXaNUrVuCfp2MFGq5SjO0Iu7Gf+63uqzmIm2AuFU1jBaf8karoXL1OsZ3i&#10;6iKfsVxs9Ovu61r+bdDpR4pn9+oHOmr4N4d+Wpk4eKwOc+j8u06hRgzblZV4vs68oeXfg7sKD7K4&#10;VAMtmky6bQvvXen82wNk5KHzbwe4MFZQSrdOzr8GidtsnX+7uOL8XKZlFNjf9IXsXibLxHrJW35y&#10;wpTC3nV+eB4B598ePiLWriUSQdRdq8vkznL+dZiM2YvA3UX9Ne2/jEYHHtKum7zl1x64zr89QEYe&#10;Ov92gKtssPTS7b8dVG544PzbBRdPS5bm3QSVLv928bn2kfNvB9E5Lj+Sy78dVG54MJR/jJBTETX+&#10;vxxj/c2K7IbfeMtHR/nXa6yPmB4697/cEvTo2RH+fdofFkOXZnnDP55EWW2jBz7YbpR/+/JtWm1S&#10;1qBqsuH6t0HiNtsI/z78U5/o73xJw798bpNgPK4EjPIfAKYu5ThgGrSdf/3WIPjH6ViBBsrJ26is&#10;enFVE39kny1Xeb9mCj4dgD35A2/8gCj/epMihLA/XFbeGPb28RH+ffhnQpE/jazUfH2HHfnt07//&#10;TpR/+9i5Yrjeo0UgvK/kpoUY4d+Hf2mlEKZtayvOpdYeV/rJMbObiMvaGarlunoXn2sfRfj34p8C&#10;57inkX9pLrPqWDDdtT/0Rs+L8q83INoZqSCjok7OvwaJ22wj/PvwT5dX8mXUayMs6daqY+Bv8323&#10;fmqUf3sVHXVbKpTz79bA18+P8O/DP8mGtCLm2qb10IhHQgrDBDNf9MFXfk2U//jJGtmZLiEjNS0+&#10;3+5zn8cqtGiM34nw78O/nOYvo01a/qXzGU3GB26BRPmPQWQ0nRoiWf4zYa2BAyvRzjj/YsRG7kf4&#10;9+Efb0EwbG0EhRWCzL9nan/UMLIEM80sDFsDBatwP4mcVEPVxAAhf80o2b/Qj88iMJB/DDeTsOvk&#10;37pgdsvoIWdf9g1/PPHpSWHNLMyLtTWwDr6c+5x/B6gMPxHh31P+ZdUy1WwDVgLztQyl52n/NgCW&#10;JUJdveLFiel1nH8NVNO2A/mXLeWe0GjvwD/G3W6eUf/SAGbKVcnARGvcHFoYzr9pvGvuHsg/NT9Q&#10;v5pLwUogX29qIjYPfLBtlP/4y+crzLp5RQs4eUuOTW/i/IvhGr8f4d9L/+KSyDXbWc0/dZTKJfOw&#10;Kcr/Th7qZoXkHw6Ywwb+F/Kv17wCf/+CWIEdgO5wEJVVL64Sq1DBVXOgSWrKqXtYknfIyMhXRvnf&#10;eYIqI1EZS3K41kiT/fSFXN1/9VMdR/j34p8yz4VMjIYDY56WhWYIovfkUVOU/zgL2x+qWVQw1i5m&#10;3bTDq5x/MVzj9yNk+/APP/X7vAyhJFiJVfHA1DPQovzvgPhZah3EueySLnArusL5F4ExYTfCvw//&#10;pGuzpKCDZLtMP2k0q2t1eaQtOeGTvvTWKP/xeyXZN2oh01gp1ttDC8P5F8M1fj/Cvw//iGTKC3ST&#10;LCJNwFKieVVMD5ui/O/kYZmwyIp+zHEMMA3mfnL+7SMy7jjCvw//oFvovnqXSFCgoOafzh+XglH+&#10;dwDUfGHqFWece1LIcb2XnH97gIw8jPDvw7+UjpKkXGMXqYfE+rFSpkB73BTlP84EfmqMXJpYqm+a&#10;4W4/Of/2ERl3HOHfh39cnjDoW95bBGBSzAncStNf4979He6K8r/zObL7kH78t6WWHRKQ++RH5J/H&#10;KuwAN/Agwr8P/xB12EO8g515MaMAmlCtfRfMp5zYFT1eRPd3iauly6K31r/NeeJXxhyaRq3jEbrP&#10;0x6hZzqvqd2xAKlpWVIWdROra4c4/3ZRG3sUMaEP/9LlZoE0IDzGxB/OsbW5J+DYvhDEMLQ5gihQ&#10;PDV10mcendmaiBu0XVe+Y/PT9z7y/YkYl4jbSXkui1YOP/Kmz8G/qcg06g1VqbvU+ddhMWVvIP+k&#10;c95KlQZ8Y30iyMgJLHR1E+ylLaTMKlPV7VsoXc5yci+pXSPb8lZp73V8z5wZVPmU/eV7AiHVxkrW&#10;CwIGRVGrY1s+LTOD0L6RJ7j+vUJptcygwlPN66TdI0aP1C7ql2ITXTawjyWKiqSEf+o+FhHbR9iD&#10;VV6UM2VVJ+2+H/PYLLeSRLcjYJ2xZqMXybibp/gxo4Szmdwka4IxqF0IQER3uqWWkZ2dC51/EWoT&#10;dgfyL8Ru5rlEG2UF2xBaFrxf0izGIKRrmHLTlp4SUS96gT5T6s6GQx755j1VeOSK651C379L1kEq&#10;hr5QkahAi0JBQCsczuyXRKn+aSOHe8UK4Cf8z19vCXOyFok4C2vbj3WutlBM2omohHRoHqXdo7JS&#10;FhRiz5oqdjn3QzFjGQoOnb3Gsuf2stQuggcaJF2x6coD/vLWvJL+bl5/+y3VRa0jvo2EoUEtM/Go&#10;A2UOQ1Ls5VutMzIhfFyKovtC9lxXX6GcOkR76Wou+gNBgGK1iaow5N8zKyEawVY6bLZ4c0xaiodI&#10;zlLHdVpjnBkFj3w6n8LdX5S2iwXVg+9cY2HMqCxvEvHhC9DQ9iHWCsMszqy1ssRt3X2f8+86BTWQ&#10;f4qolrBDRNCZxV+aIsizuSJmaCzjtmadNzWkZVipfCX+sL6apFNISG12klS8hM11MnX4lJ2X6QA7&#10;A+NC24VEnnJBVqhV8rybhGZHEt4ayOatsRHHzaOdfw0S07Y9+WfEwCqUTtoa71gdZtd6P/4dW8kO&#10;FfZugo/iZkNLHYkO7TNUvPBYOhKxczRh7cF2PkyGWfgkSTTeRZPpUoLu9gFcy8Oh3H7Sqc0C289a&#10;KBXaeaepole6/t0HbcRxVLgUXvMA7e7af1Um54YpIpl/yAtNqHAxmTDJNwfX5ehkMw95k1JRlGrf&#10;tGlFga9Nd3PZh4ncnWe09/8/8xOJduFu6PdDIvZSMk80j6TXkW888oFq0QNB7SNMGF5MbejQcv7t&#10;lMfogw5RqcvmMdrd4d9G1225ZFYG9bTRxdvm+tPbOYahnCIHCb0W2VOiCw2WjoFlMasPUNaH8lOn&#10;pMVnotpajdsP/ryVJd8EmXZl1cG7a3GJLSoxV8/7e3AV1CSTymO2wYjV7x1a7Ln8O4Bs+IkO0bP8&#10;48GUaYZfkFIxl621aqO7j7+62hpLD66jGw/7KqKl7ca0YVDAamHG2VFxJgmnxvUCns54SYqzMd2q&#10;a21z4H8+8mlIvVp6b4+NmpM3XZYtoeCBzDS7IGD0fZx3/h0BdugpcGwSJRrv7si/LWhTtJS5HGwo&#10;rGqx6Ocv+Y2yjHjWvEFFqSlC6qTpMv8WyUPEjrxt76yZznX7HRrcqy4XMY1mg4hk2cBAqEmFj+98&#10;klj7xIrYbPQCnrKX9Dxy3Pn9BA73tIkLnH8tGuN3BHSdzvHPPH5ZsS5niC1JjKRQaRwhVvO0sKVN&#10;rPLN99mgO3+P7pbYYmRQexmRDhS/SFrxCHb3EqfSX2KN6XYsMzp+zdbM8mqpRsmFtGnCfbj0aN+N&#10;+M3DW7/fYlbwuZ0AdP5dQLjnzz35h7FGQCoM/VutTyUdxazLCRYdXkjpWlk2tOKSOZowSpVRUDxD&#10;FHblXl+BT24rXiqpblg7VRpTtEFiNs89tc2xSpmeGAHMo4NItxubP3oMv8yReub3y1gWB8u3S7za&#10;5V8Hx+i9UIR2+zn5Z7pnSfeGvLEUMuOVKJ7Lcibd2jVHLmR+hkiB6zOQL9F1Zh3qtHwwR1J9mq/g&#10;Pl0nqcyV7PaQf2IXTxD7jne84AlUOINl0zJPcyj+PF7j/DtSLENPqeTqdJZ/4oF5X7StonJp7n7O&#10;7Zw+EFU3c6ZH9UU0d/5docz78m/Lu/AYqySIj5ZjYrc/6gqfcuoRvWIF/ju3WIFTz/iK89VKHd0Y&#10;ErjmiWfrkGXPuXqFEugQveSrMXFBQZgSbW34K3zCt35Esqgs3FHRrZpttknOvwaJadsO0bP8w59b&#10;Eem+phtflv36IHZp2ld827uRe2po/U6XiXkL2w91/rVQTNrpyT84R+dc08GFp4b7sPOfP2WzBYNj&#10;grLtgnZ17Pr3GqXfk39wbU7PhLoj2P2kh3/L26M492t8yzd8huJlFD2TMo7a8t98o/OvQWLatif/&#10;KvhGf6yJvCyDiHUf/rSXP8Dd0A7xpy7HfBV7C51/1ym8nvyTsiE2QI5jfGvrNobpOh/xjZ+iiY2k&#10;f/FiJusQsGBf6/y7TqH15J/gJziQ3gjdICK+SNIiPyIf2VbMhK1LIj+28+86BOjJv026/KkoaQuU&#10;yRfXefdDPIVpPRRVpqyvkxmSUDaIRQ26/+8KBdiTf5rCyLTPFvDVDnmVRH4TXDCa+d0aYIg+i90B&#10;N+ffFUjQl38a+4j65fLlMjKDrvAF3/oR5Hcra4MwsCyluxi/kxCzv86/KxRdT/5VSwbd2rWoHzOI&#10;rvDuh3gErf1FpQ44IhfQAehiwlilkV3+XaP8evIP26f8qfAp9I/aIdd49SM8Q+qWFc+Qf+p2VANE&#10;Q/pJzj+DYfKfHvzrFSvw7y5WYM6wIY3Y3MBWG247+SMf5QHkWH0kFZGIGw18gbbv3la+Wun14Kq9&#10;C0cFwoIoejSWtq+SyCnhlDYJP7tEFsFH+Q5dVo5kgMZp28hgegBk9HTpWFyhnBLy1DKATcOIK2Ls&#10;wnj27rbn3rOxLpjJiDxwYAAqiKnz+DL/QpxtrTS4h/HRUWV/btTO506Bgdkvun25LCLgMf6ZwAM3&#10;89MG+BSwEN11/lUP/+s7c4bhp4I7mi9pNkuWYXnSi/yjTUfzWkjBW4LRAfGGc9w9DM6oDzlb9X+V&#10;fu7w6Bj/bPjjJ/xbaOY3qvCWlvKRYW4Pk/+hHyrBxzo4GhwNf9C/tpC2cfCCr0aKBt8WFV3ikmYe&#10;hzt4D/2UZ7ge001z7BF1ST0WIlGmjvFvE4ZKEib4xi7/bWZrG+gW3ffku3gI6KZkyjjqbM5Y+4Da&#10;RfnHZULMeCsSU2s3OnjxJPKp22OxZiwkIG47PI7xDwQzFq2kn07XmfhjOqMXqsZa3kIBW1CHyTtx&#10;Wa1kM/fwFW5AFguHCh/UMCrYxZ8saObPI+qlYCqzvep4lH+yXtRdsKIm24yR5d9sSGVH26few1zR&#10;oNEE5xO7Wa75ROS1luK4oH/FUkud7ezib4nPmQosBmpKPURZh8lR/v0yoce0jwFL1v8ylfLUpNvL&#10;HD2UJQagWr0g9ydIQKyL/JPiyPI5SJea247uFs199/KJSaqwhoFCFGRylpmQDOko//hZ9VyLlmty&#10;A3Yh7OsASY5J6iWRCxBlCmSAJ6+K4SJo7BKdwLKpobRNpQ4mGm780YBs0uvgFuMQ72uyXbXK6Pqc&#10;v2nWU2Yqan5vhZy0dD2vlqq8liNaz5GaNh99mOC2uedVtqAm+mWVZi0W9S7xD6oxWTCmNjN/cVfo&#10;3wxMfRXMjuVT80laowNa5WrYRXVWINWp5Z+gzpeAiPdK5gy8lMZ+OSCTN83WoGwnb1ggF9sfORJP&#10;hjaTL8rJz9as7c7YaZB+sW2CB5V6vA3TeqNTkkKzm0IwE3oNr1r+UeWzlMU4wJy0Td/emPBHzsMX&#10;S7igqbC11tAQLZA61/6Ab4AmqHH8YTVi6zws93rFCvyrixW4FjV+mJOGp9H1Dtya/hEcMSB/YFZ3&#10;S960XA3iwYZxbvUNKjK5vV4uLWx8MaO5MBaF22muztQ0kY7GKMe3akhpCkMdPSxfr1beGIg8Szgw&#10;aaQ4uFXINNQrRMTGmGYXKcpFshSZ22It+VjluCpwfG3MUr/aFz3Eg2ij0FCBdOlvQvC0rYgAVSNQ&#10;HZogFvTK7xXzw4Km+wo1i+VapLLoOHhkQg2xRm1l1MQRWxFHteoyiKsmo30+2QXXF0vZFmcpucZf&#10;iiw73VbObB5jmzSbWRHNqBFWjUn++4vBdphdOQhFQBOBiEH6AviLN5ZeADxa9Q2t/NOlco/lMHX5&#10;P1zFtc1Fhw9/5jM0ec3Zx+qdOK6phPyTltj11cgxMyu2GdXUdAxXSgbirVlnBytKPjNcJ/Im9KSA&#10;5XnRhv8UUyQ4MWzaASMt/4gnRj0znYwlneZK66kPZ17mrw3mAgaabiB4Uv/W8EI6OjSlMVAwQGwq&#10;xA5eBrATGX2nCWf+aapnpEVVWaWEcdfQuCAcurb/mMYIuGEsOKY5RuKrpl9vctLDvmwuc4Q6CLsw&#10;6mgScx7bkOWb+eHAJy27Jaw4i8nzmppjlzKMkoBPcj0DYMxAVVNUMBpWNk7Dv3SOXFyhUMRAEfFF&#10;E6tDzmT6Yn2gJ3BYAd0STn7g67dVevDMyIbe65NTlEy2/KElTADO7MEXBTBke6P22aKQHMONJalX&#10;J01tzm807rTuMDwM7d/0N+BW9whNDnWUNpe/2pa6itTjLwmR94MNc80YStRJBr0ziqRc1O5sjuO0&#10;ZEnxNdTjrBMQMSY3ahBk1v1hUKl2ZvgHtEh0siUms+GfwU11R/EwnYy08GumDMuZ6D/Nr5gSZmRr&#10;t1csuSNLBWatEX3iJw5CkOr0rHzV/EKjD5+1HF4vnqzpIAcpwR87IX/zubhlxjWAdvZfphXdQFgK&#10;55XmU9jnyZJ4SbN+iTCnfwkioRRmCU77RNXW+tzDYk4HMakss8jKLbreE2rDhhshAwGjW14waIwt&#10;Qq6Yaf23Vv6xDExiRMXeSVaRvfhaWILPJvnIZc4tU/W302OuFflg3g+GkJSoWCgJfog5qNbKuaXC&#10;FD7oO6nUZ+QUFIE0cIYet1CdBZclW8VDw7flhpGPP/yez34gD9G/QKpxYq+bqIlkXmFGknbyWi2L&#10;VfqWlBuNfhBIOOZNzsVjkmTr8Bu8Vdy0J0W6KOpSuCj+r050v3MgpynVW7ZMzT+msMTuMW6+2Bj1&#10;BpmwVdctvhXrgQO8YgbZlvIJyrZDX4RIBOrn3phMURW1TcNENX8cAXvFCvx1/ViBXQTud0SzmMTs&#10;ZlCUAmhCNfkgDuQzpBRmahvi/6JYrJcA0Dty3+/T7/Rmsm4CkddvqMBsZCLKcQ1ZzYrUhzV1XtAJ&#10;PXFVmHraRYBaKyUCgFqGWC5YqCiRSF3Pl39ozelkhXnzrq4V6R6uaHtSdh/1Ekc2ul99mXlYxzh0&#10;a7J4rgj2U1MTNqm2eTRmFjVTaLbuICibC3wbEAgikNpp9NMGXW045zmxHXIXzlNiu7iCZIa5KZxw&#10;94v9RQe858lPy7XWMV5DuWVOD7DZgki6OgVtvLVegJmZ3LagY/Ozb2sEEHe4X5IfBMjQutOi1oah&#10;FIWBFxQHqwTiDtMMaEjHpJh3OL8ckKCCxqCLKaxjnPzYAIYMQVtBvIOj8XnlILhQoDq6xSzM7hLf&#10;AwGYRsP4F+3ixU+QVNDWVvSicuuXlJia1XKTMvMgMUec2tAVKin4sonQSrotgU2miI1TYryD4vVx&#10;xHQhWAJIPv98xdrxiUWEAKiNa39Z5I5lHJ/+u8UOyXq2VcmF3JbKCvvUbRcMZ/4WYqNCCzGyX5h+&#10;BiIO1nodY1nOMknM5yqruUl1nye9c1yhmkwHibXemgt8awgg76DZfJkvGCi2SnIGwYKiTEH5a7AN&#10;GYCyyTUwTNdxi1Zq1/ZFE1JMIRzmawU6sSurEIMJwZY7/NIgiGSlWp0xrFhddADofcR7tEFDUGcD&#10;LFRVhnuqDotpWnGIXWo2faPyHghyaGmeWu2/ZjLfdEpcDETUbMAK+c2xngOKLS6yXizmDfBUXdXF&#10;+YqhlX1JgtDDT4CUo8Liupb8o19JNZ0eTrGwnscxm8v78sLyTx0hFbNK0L25gWRUTyZ6QvzNsO20&#10;8DfnFE7ETP3YfXJaqX6/MmD9GGgxbx+04cTBD8bYmOFSlsR+0B+lEZ8ISeaxrd7Wn9iLqt4vmdAU&#10;0gvmAsV2TrMFjr33GXA1JJPlIpefJTBSZX5JqMZlukgWrLGG0gU/hhqTWHySDuUwqkkVftxzn+iu&#10;3xTmJpuFljAhCACCd8piteYYeihoobbC68LIwpyR27vBSE8ExC2yYt56lDBxRfx5w3OFix86Yk3b&#10;zACceOUaXXtQQKQeZoPrpcipp8x490MBlmjdD+kQJfOlblRK9ucWxfUsz2xVRLWxTnUbkikMgXLx&#10;kayaNV+qVfGiY+TStFeswD/jWAH8ClDPhngRo5WrQ524Qv5qIJ2xtJzRwWnjFgOTvIk8qEZhLyIO&#10;0TFbIrhs7igYa9bh/D2o6ldu9NFfJNEnWYnBjJsfhcLcwBAQoanWCb4tWny70vFlTevexGtlpbyD&#10;tTloVo/NW9atDwjuXNq6JHo//1kulKtGIw419B8jkGzJql4posjCFvCvLlco7h3lvHndtl3fcpdD&#10;oU712C9oJrsRWFWhm/VRg8+wZWtzzwttrTed2dxUDxV/YLLPfFwWZwSQmh8lwhMH6yvjNZgaWIft&#10;PdInZjAa2NR3M9FfurMkYJMVDDuk0Ub8mjz8apxo1CGJvxy+sIoIAI3+Wy2YZ7qpvgKWYK0PUzuE&#10;yCzU7e5NP1gGxWTVZZqXOqRd/o3G/zVvbAhH7pF4rX0H/3DXrBQa8qngSws6Uq/Ty6dkBQiaBJ1A&#10;QVypJOffBFLQBdUknDPqJ7akThKOpU4ENY4GdZL6yBwgkJVCT7vtafyh868h0KhtzL9unBOw0l1H&#10;mDmhgwrONMtwIy6+eiI+ho4RWxEiDHbY5Z8jNIwgjcDjLsm/Bj4GjkHBP6SdcTow8TexXHK/uALG&#10;76fOOvUDW5i+y79hhNu7Orb/orFIUiv0PZnTlZYHRnfd6tu7/eUO8QSou9jCJ4ORsiv/Xg6QiRnu&#10;1G+l8LeGjubXMqWLgcjMgkUIx2x+nvjSR76dLpAQFYNhcsT/4gpidOHKe6Whrrj3NXUe/+pHLavX&#10;nlBhF9HNG14BNT8wS2h/AFSIiZFC1nQLnkYiYPyre5fAdZZ88CDaH5/Zz4aJI5888bZesQL/iGMF&#10;Jr7wWrdbbJe8pljZIQpurd3WV32t97zec4yr6BpWM6mn4mJAp+YFCabi6wFyLMcgwnwf1OCtPDYM&#10;yUFecg4jJsjKY/f4uV4IGP9M19ATJWNRd9FC3s5n7bQVvR70zBdpxngBQzy6jX4gYIEjTUrh/JtY&#10;7rWuxgthIKtJqDnisMy7aVMmvuIpbrfY1o016xTNWm5CfJbzb2LpGv/oF36XDNyqPiP8MlQNVRwV&#10;4ykgoE5i8xwoeAab2iQfZovzbyJDjH/qhQJXuRzy320EmZbNmfjkJ7rdfNTMuj/PrJczxHLIGHT+&#10;TS3loH+RdJomwOL7Q63G4DZlM/X5z3G/bOMZECHu4CC0w/Yz7eDyb2IBE/omVHeTmNg6DXd/es0j&#10;bJJcIRwHyfl3AMmwE/QVA+5h2rzw1NOHaOiMdV3u/+T820dk4PEfwHrQGZfPq9nMegYGPu1ZL5fj&#10;pVurNMql8y8CY8yuPH5H9AqDcl55PsE9JBUynjNE6TA5/w4xGXSG+BgzpPdvkvkHuJ4CAgQKaozc&#10;QXL+HUAy7ARjb8zvsnsXPq4ZU5d5CgioxasgwUM8nH+HmAw6o+CYAzmnOMFesQJ/D7EC5eEjBn3E&#10;c12MA4tW3WGenKuHmAw6E7o992/ZakqfYybk/oWvcQzLIGAUAdxm2/nXQjFuB1sRomnsMFO+mdC0&#10;VXhRTDaMx2aLs0768PiteggYCGVu23FvfMS7AAZlja6m0ULWNcTYaifd6qwneUSHP2Im7/LN60LL&#10;sn8GQmXMOwi/ABi7SBNQEfAKL9WPzBGToHEqXGDl8DrGZM0/zUtmw/wJZaPDjnpYMUm8pq31NBIB&#10;fDVLphGFdZVWtFO13lC9tbKnqvoSjoU9NrBP63u+g71kJYXwKokMm/wTAgAhDm5VF0k2z0zY9b/D&#10;EWAqfm5iGN2GjWb2ZqPp0TWOosre6RqVDET0CXcxkYVJ3ruOUk68Qqr5Z+sPE8wm6c//70RUpkub&#10;NvkVQLhJHhnKzuoPWjJRVVzVWZPkKRoJMSjZl7AgCcwE7g3U41rV/y1qWIR9ldTyTziRcYMGECQI&#10;ZUF7GovAjHllZPyhTzVaB2Pmg2E6zO/Bep1ag0T4wsc1MTU/WAGLy2wYsiQhwf2vkhr+2YzdBU0z&#10;cCC2DeMkI3KfSY88jURAPQBSJ4yAiKJj4FtpSwxh/201mZ5RE3ZqylaaJPXaJSPf+Xi31fzDVAEB&#10;ZlbQas7BYsFUZl50T2MR0AhFCDgDV/MohOfAOIVKq49Uko75RLmAGfp1Xqleu2TsSx/uvkb+tR9O&#10;uD6yzxADufa07/RDYNNeBqc0RslkX92i4zeNR1RT2PwMGILsVqnYR923cd0IS5UA5OQnfq9vRSHV&#10;e6go+cg2/Cwf4iV/YTCrmq+6fH1z5cDt1mqT/dGdatzbAlSXH0MeqXfdddgkKzXIcvwvPqirw6XX&#10;nrlSwpUsOrJcayo3TZzcppJmybrSrDK2uK6ARuXmc0hXamIf/l/Dw0IkDFYgDKw0yElFAuWCRyc8&#10;j5a0hpXZk9o37O7wojT9LTxJu5eu1zXjEnnqKt9SOZSH80KiEskrUHarDmMJa3otsgUWzr8L+O3/&#10;HIVhGZcgEfXbUA6XrhJmi2d3a4e52ruSdUrWHGE2zGSlMbMkU8n1z6FbwASfEXGbLiVyINYFf2Em&#10;xyKiqE4Xrw/fMvTvr9poa1/Dt2l160tJrS6meYrlH5+7LJMf28/Vk+rfXrECKIX//HVr+7cmHtTD&#10;AjSWUF7tSTFSJjgcwx0mDm8oG9rGCETKjV7TVQFT8eJozjjaLxTjmpUWYZvWOKb0Q2+W/nLEOZNP&#10;etzxRFWR361JF69vLhy8/Y0MdKJxE0ZnRvk+8UAZzcy6z3C6NtkIp2T1BoBheY3TuWvv8Z2AQAQV&#10;q75ooc6GZw1CtswBS8WKGJJzJNhllmCVoZOXm6Rk7Q2kZdDZ8m5jcLKCTFHi+OYKLMxtGASErNzy&#10;/E5FNi9ptzCPd0hBh3Tp+ua6odtK32Giu7mTOnVZVFKbNAsXUpGbQ4LEqlzv8tSwvJC+vKs+zUW+&#10;PYFAJwG0+B/lHnDtTm+LH7kMwkaHfxo5IGOGulOvSWZar1bUbN6QiPJicM+qhIu0gLhEYQ8aghZE&#10;K2V9MqHRd2w23XPu+pMPOv+DlqjXVPp1EmVoTzWHJ7fzTHp5xymzqflGtfO28kngLv8AftKX/NuR&#10;A5pGQDU+tGFCgwX6QAvKTP5DuvGUcGXTZsHhs2bywkXyvyYS2ZEZyf8foRPwkm+RtpCcke3XXrq+&#10;vXDgjuRsmkd8o4XFuejEqQdqau7oA1W55AxAUFt77dRtfv4oAhHgcAWx1vhkmqsZ1kkDEMRbH470&#10;VHChcDM0RIZg8RsdaZr8EFfVaDEfjvw4ms5L/gxjYg/fot3NA0K6lS9SdCFPbTIzW1LwfNI6I9TH&#10;uE1MDZQCtrU6PVbmPHwHv0aIwz/puoNEMaFtrWWhAd21hjZBqLsRI/FtnJIv0RKrcJtexjyUDMQ+&#10;7JJm8oPG9n7NY8MBTRYTwPXcpt210V5ZHpdRfCHPij8k5MOkE8YnP/Mji8Wx0pm+qqkXRsIj95FR&#10;boValsMM6cbty8DZCvMiPL37K6NBlnJ3xvcGIkC5tObQzq2yahB6ateiWsUaNVM0+4LoKO5s2+sb&#10;X6IVB4WrnuXaNqTUjYjGJh4FO1dS02HhImvTiCgI4E3NX7ty/89MC4oW+8ket38pxzyJD1jQv6Pm&#10;gZK9+a21C0RnazS0WbAdMliDod/JzYboDG5lDTANdTgCFHVpxyzcfZ4fXUQABwo4H6atTSQlJ5nK&#10;kUJUz5SCF1RC/JtvjIrhRrVXRUyF0tDcYDZXW6pDQTezFW1io4DRAFmkLj/7o9Or8NsMUspqPJFY&#10;GYWfZYHtJs7wtI7f3a+sKKwncyNP1Xrgyf/ZjyG3Nq37kXHTrLJJJsgBupWs0tjSI96S+TxfJosD&#10;8aeKOOfZhz8EWPzvZQTwSp+4iHWzARiI86VatIvkDQEobYdD0PrmRLgm1f5BThFKQ+wrBafyt7Cv&#10;QDEVv1w2/Cs4XapgJSU5O2NZmcAXOz76R5cW5V6S+5EfYNduUneOVrXmzeG5qyJBlJGV2i9EbSFj&#10;cQaajIh6JhpxrhQI3UUyC0vmHh3Wzl3e/mihG7NDM+GIWrEnzVcsB5YpUD/f0DcPZfgTZt3aKz8T&#10;oOjSd6OeyvWTdrGxS117HQFZr7L4/+ydD6wsV33fZ//fvXvvvn133z/7GeNnhwSJ4uAopEYGLX8i&#10;N+VfYtpEtgMtRI6MSoODU2hBfpZdxTWIh2oBjdQAz6VqBMhK5QcIqU7Bz1ITQWQkq1hQBQlqpESB&#10;QptIWIBC636+vzOzOzN7Znbm7t779r57zntzd+bMmd/5nd/5nt8553f+yWQtZcbcB6BH/ITD78g8&#10;jGagArTz2o/PMH13fS8At2EQ4k01G6yzzomZqHoN5MyXHye6DtYlmAeCrY66Tkq02ZlH3Kg5kndj&#10;9nszA37+RXiuJgFGfzX5yuOohQAOytF1F1B6aj3RCG+OqIatEp59F9sHlc82jKFvWnEX2DUGDUsc&#10;cy60CGw0J+kVj3nSqefW1y6ux6SBOH5awM04Q3jGxz0QySZxtGwgDi41cm2lTMY+uk7cZ9oPSfLN&#10;BOm0N6zi1DdilHwE/gGvHuacEjATxNzr4FEuAY4S91ZDGpCg/jKNp2Y4dRJqwVSCJhVm2+9T+6D1&#10;STpUwVTCshAKblKdM9eVjRqWZDwjPyGMCW7sbHDe/BX7qvepL02LpZOjbgbU5+pfU34O6cRlC/T5&#10;nP+UIuJSgoEgd3Ou0x8diZi/MaRx4F6KqSO2dIY05xxNyA5JK2rB5EKHx3kJ2KH23uJLHWQDm2p2&#10;kfXkGTURf0e0pazNZdk4pWj2QfLKFnPGmayqi4GrFP427V5/3FJkEKXKzjRwIfqIA+jEM/OmEepG&#10;H0I+FUEMdFqX8hQ6+RUSm/zTJ3TVBb+c/UhvcO2GM6Ur4UoxgYnZ0KwkzXMInvXWfb3av5XmCjzT&#10;2oe5AqtN1xLUgJ0hxUdCB7dTZRNE268op6RxACCzFGhH0RAzBMlmrV406sdwIE3Jo/rSzh4yoNoW&#10;vlkvZbYT2od6RGeqXlT0nE8hUnZHiXBIEkAVrcIUOF7JRimqrMTnMkMl5NVQlQrFWGMx86MIE6cQ&#10;qTZygnnSJFI2OE6ilABSj9XKGi145Jx9p/fB7VYCZEwx/vSK/ajbbj6rhRuBCADWbtPdtVbgkLpe&#10;OcOlWXqsxONhBwShBW1AH0+9I2sNBL2rAYGDCs/cAF1Na2hcISIjG5TWFzZJkSaevi1KnPCh+Y5C&#10;ipSi9cSjU2YBAmKyL4JANTIBkDRm7KRBuxvqLCXO9L9RcCUCktLigiyb4Wnmb8drLu83KIrEHtwu&#10;JVCOvzF5b7nfcbrDckXNfVffmSmDLFZG4qOsE9osOxgE4dEsJPxi41FHwOZ2NV33tulGUTC1sVCI&#10;XQ+hCbjJ635/pOznExsH0X2BS2yU4Jx4NfhC5W8ol8oGTg56cBfbJGO4del7OLw6jyY2ILuTKhPQ&#10;hHsdpWb1u2nBzLTLKTtAH4gq3cHtTgKl+GNtHfXiCU1MQMZkGToEcJlGa42lmbQiRXknVUidZ8hT&#10;9hEEADrF1W/TGeF7/ghQhKUjoEZZlwYdFXNXK1Ygokp8Bra2sGSGyXFJypyNUtG2zajCFy7SeOhF&#10;TUQ0nYFLFuvEMccvMVUmXmIo6kmZSt8RWCNEZtVptUZdJSimrADOqbyAbSUuuBoSmOWytEWSY3ME&#10;XCN8GpgZyNaGIl/YBwRv8sTQaZlANm4AIhpQm5rTqZOc1Hp0LUAUIT1jdBzZy6RuKRZh1vRSUgvi&#10;qaYXs/A6zHgVpFqa/23LSOdYcx4GCKljjDl8wNRT0gKKdVKNYYKCYz2VxCYZY83wmB7D2XCjMbwm&#10;WVsWSvMC+9brF8q66s/PO9q4R9CZc8CcDxl8/BIoxd8GxmflrFvPbivdjwmxgEyZg7YyyQtryiTl&#10;W9zKwtahpw2hAh2CTZe6siNU8YUpEtW7m4RGQ2kExH1Lw6w5dO0pWZb1MbVycfbGNkpAQztBwVrT&#10;MZCd2LRj5r7YJqlIzB11RqfkkSJAzCoIQxKwzVrrMfBVb1mO1NsJTElRcr72l1Ca7BsAmJJJhdtU&#10;hpbijyoRag5lMvCaygM91q2kbWTToU9K+jvSU1I5VJpkoYZ9damRReW6QW/Z+seqf0Fqq3GCTI1z&#10;X50D1d30jSPNYjDgAkzNM3QHQilir5vZKNXfoatCvwcm4JSRbGJhHk5HPWFous5SHKXNqbUXsQct&#10;AGJ0Q5JYqJVUU+6jwdiKVr/nhldyXGivJ1qxyarC3NvwWEECC/BHdgp+Vp2ZJUQZbZmjTDULjHIc&#10;BDK2qtpVGstUJnVtjCWaVWb6MB1HxxMsAi0c+aYXRwGgZjyZTqLVRVtSmNErFC3Za4EL/piNkggN&#10;dlKv1u2xRiYkNFqMs2ZBoprNhwgZBXa3/FUzUZ3iobVgMY1bmkxbg0PaDTYckiq2CTeciOhaKYlH&#10;+K0ngUX4K6UmiJjlAj1A5nRUBZL/YJasE055wKJCHskUos4Gf8hkHPE6bMQPeEpdsgrKUVRoGUks&#10;pLrCwpXARj2rO0Ed9cMtsQjw+swRFV2bomARiX40FKA03qJmghS1mDNu+XVswRv3fseMQGLwOk1j&#10;9b4InpUksBT+hIiWcLTdpfYEIZ0ta61pOYYUUkvZ7iqwgdphqtNUyYFb1X5TAA6ZwyAsx+N6aCYH&#10;HRcAwyHfUbNilqF5t0OXmzr6FF+wKaLwicIUtrtmPBZwgSJdmVm7UWizLZmgIiJWWKSgTQOi/Lrw&#10;ahWuAnqcthmTmXLeBfzNy6SOz3L4MxMJUNsRdrpMKmx2N+IOaGw4bI3RTjbIZ+NeLI6UeXAsdcI3&#10;MwfUHOY2XScaWLHDUm9jZiVGNbJaUnNn+Sv0uualZsXwZK7bE+pF3VSiVKU5G43WKKIUKDGLB+lI&#10;q/XprDOFQQ1Hg6lXeNs9KU2fCgz48wqs3DMlyOXwRzTqBpPr/EeDOBgAJFSYrCHJQrQTWEjQHtY7&#10;0IgF36lmTjm6u321yKz3YXUxtEw9SU8OaSTKUSMLebygmypbyTGgJtgQPU6Yp0usO0A/Nj/9ccBy&#10;M1H5Wg5tq72zaSi0SIE+cX90M+e2ok0mPKSkNgsR488IzHzDXVUJLIe/Vhv79BgkHSOTyR81z6TY&#10;0Fxc6lioqxnXbGoY4gx92GNcf9nxSU+E3qs0EAqyMUTHqQ+NO6L2oDrPDmCjxg70BeOxPmS4zlBM&#10;BPiAEIOBzIaGlVmN2tH2u27aKk1RUadPoW8xrBOKe/VhMwWi0lyBJzxzBcStKXmXtNTfgNWUMKre&#10;Wpa6wMthlUxGKwlfgEU1stQmk0OPATuwh/JDrzVp+akjQWcUiAkTY74T4KZ1qRDOf1NaDLEAHw24&#10;aE7sNtoTbUij4AQVqkDlVB7dFD0AOTVMWU9AxOqKyLBnTQPpTKFdjhFpYZXanm+2WlKQKjP6ls/o&#10;TamUaHvPItfttk8ah3MBAv7mRFLLYzn8obpo+mulrlNUqtAclNQTxYYNHk+AuC1m7tNHoe6lPYka&#10;pTZHpbgqVOy2GyeFBMHsmAABQapa9YfRxYYLoU3AMjWY9IHwA8YCHPFbMMZGZPjBmarVDU4RURxs&#10;CNEixaZoNTh2Tzso3AFxplt5m3YD6mqB1OMC/jxCqeG1FP7IEptwqjYaHU/7AQlCIQPMhhizqWg1&#10;h564OigjWms2UOZabQ4imt3tBpfVv2anBxceQCrbnanFoGNAQBHKBoSOlF7Tf1F11j6hD3WXlYFY&#10;4kuIqmUI0PhrhK2c4G2dlew3qSfsMcTmcwF/Pqks8EvJcin8paNpdXcxvV2bymnWQuJQWrI9Fiyv&#10;m3qrQuUS0jIuzc+i+xxAS4PbDF9/CMOfzD/BVZfA2uCPatGNCSe8S4+m1WIGXqkHau8ls3yV+FuW&#10;lyT1h+V3XfBHX9fGjqdyT2yPU4+CGypQutxWHxeEWOi9UvylBLow4hAg3Za5tPWvdTq1T/DMyfY4&#10;eyq4cx2QpTTgKvG3FCMFSbycvVPF9dLib6yeRSr3YttjYpcp+h2ph6JZWUu4VeIvnYQlWDo0n64N&#10;/qTqsKAkOFM+0kcFXgscxh3SwNyIrFvwVeb1KvG3XEnIsHUoHtYFf/BB/2OckrmzJ2ZR5XmSzTml&#10;NlMEKt+uEn9LslKZ58sl4LrgDytcpu2X2BMXyhm1ycjHUtm+SvxVaLEuTNJhCrA2+LtkQmdsLoP8&#10;ckYW2f/SHbpySuGtJHAQ8FdprsAnPXMFVpzFGlDsVmiSJtEGrCaSWM3vQcDqalJaQIWhOzuPquB1&#10;3jvgLy+R5Z4PO/5kjlxpWzEl0OVy5nB8nRLXpbUVXipx60gRzzr1InaC/iuSzNL+hxJ/GHqadTbu&#10;DfhbGmdFBA4l/phN1o1Ys18klLx/wF9eIit7Ppz407KmeBVAFUkG/FWR0q7CHE78ae1LDXEF/NUQ&#10;Vr2gAX8V5BXwV0FIuwsS8FdBbgF/FYS0uyABfxXkFvBXQUi7CxLwV0FuAX8VhLS7IAF/FeQW8FdB&#10;SLsLUoi/SnMF7p/OFajXn9zNurrdpW8VX9VLmw6Q8Du3rrPorf+b4DuTQCFWCVIvjwL+ZlINd1Ul&#10;EPBXQVK2r4I/XNB/frlU9Q34qyIpzgBiX3ZfyIA/n1Sq+wX8VZEV59UVLGMO+Ksiv+IwAX/Fspm9&#10;KT4SMeBvJqXd3AX8VZFa1OyP2eHL4wL+PEKp4RXwV0FYrW0tgvIaWQL+KsivJEjAX4lwpq/oftiO&#10;nFOP6U3A31QUu7oJ+KsiNrasYymzTwEG/FWRX3GYleDPlqdHPa+BojjqS/eGtZraKbq6c4ED/qpL&#10;rGrIleCPWe+tHU79ODBOp9GygVdlF/BXWVQ1A64KfxxTuX1wtvcZNXpFG0V75XcI8VdprsDbpnMF&#10;vGJbsedKsEol3afRtGLW9pJcu9viqIDK7hBitbJslgu4Evy5nYyGB0ZXss8ciKpRWQf8LYey4q9X&#10;gj/6kZzrcZD0X4dl7TW6VgF/xQha7s1K8EdOcsRH4Xy65Tjcg691Og49FYpNRRfwV1FQtYOtBH/k&#10;JIfdHCD9N9Jh3z7TS4H8Av4KBLO0dwH+2Bq13Y50TmslLaHTa6jSDo6js1QDfi0dXuY37QRb9XKZ&#10;XoA/O5wtGm7Z0VoL6yl3LKcdtbUcN/v2dT38NbocTjHyIjbgb7k8K8AfWm9MK+kIVmh3SFt5LPR8&#10;r2jU2SmonNzev62JP1R7wdbsAX/LZVYR/iTwPhUwtZSOUl3grHa6fOtfmrYDnf/pcQF/HqHU8CrA&#10;H1ODB43Ohm2+t7ihJMNfq7NdI9pLHbSe/uv3xC8Hds67gL95mdTxKcCfq3XdFGEdo7nAYUsbNS7f&#10;9l/UHHMwvFcGAX9esVT2LMAfkOMAYSaUpE9VLyZqR9JYb7k4zFq9qaf/NLHGaoT5NAT8zcukjk8B&#10;/uxQ60Y0ROqZQ7qKSbf79aY/FVPajzf18BdFtP78DcA9w1+luQKv2te5AvuRMWVxFGJVH7kc9TWR&#10;ciQJovGHnO8aP9bFqvpsXjnsGVbXWHirZC3gr4I0S8phwF8F+ZUECfgrEU7yKuAvkcTKfwP+Kog0&#10;4K+CkHYXJOCvgtwC/ioIaXdBAv4qyC3gr4KQdhck4K+C3AL+Kghpd0EC/irILeCvgpB2FySDv7yF&#10;q0Tu2dgOov2vwPicTZh7KpHD1P6Sl52PTvCbk0AGf/npmCVyzxI6aPjrMK5YAzAlcgj4yyKh7lMG&#10;f/n5wCVyz8ZzwPBnp7VvVZoFbukskUPAXxYJdZ8OJf4agw2tFPHPfvFIMODPI5TVeGXwl1++UyL3&#10;bOwHTP+xrcegcXqUTUPuqdJcgTPzcwVKZBZ0ZU7GNR8zWM23n0rkno3mgGGVOZDif5xNRPFTiRwC&#10;/orFVuVNBn/AKONK5J4J52aSEPqguEGPdajVXYkcAv6qi9EXMoO/fOOpRO5ZWgdM/9FX0UKEbBpK&#10;nkrkEPBXIrcKrzL423X9a5sU2CE4o+o9gArc7VGQVqNbi82Avz3KCHZuc7KN6ecq4BK5ZxlqM/+/&#10;EbGwifW3gzyKs0HX4imKWq12dT5L5BD033IZuhL8tQYswmswr5/up1vjvhxTe/71dk/rZfLNjcJo&#10;A/4KRbPsi5XgDyZa/QEL20eNgXf147Jcrvj7rWizM6gOv7I1C0H/LZc3K8EfG9RLl0ROoXRytfhy&#10;DO7J11qCNWJ3wYou6L+KgqofbCX4I1o6k+Nu1GD97UFw3W77ZI3R4gR/no07g/5bLr9Xgj/tgjTA&#10;qKFd+OkKe7JpOSZX/bWdqUkHpKpL8OcJH/DnEUoNr5Xgz0b9+316lSy+rZGvNfhcbVAHqMo0A/4q&#10;i6puwNXgz8VKNh0QB6csVF/MLP159VNUsNwYz9wnQf/NiaSWx9rir9Jcgcb8XIFaqa8QeFSxVPVV&#10;CbAXiiuD3k0IA1YryLskyNpitYTn5V9tb4xoUixsLLZH8V5QNIS96KO/EwnLNla5PFuHkMKhxN9I&#10;tpqF6BMa3F5425pWwz7bHnwE/HmEUsPrUOKPEcr2oO3FU0Z0ZvTUXqCoPxDocwF/PqlU9zuc+GNY&#10;G2wt1IAoPLcXsoA4MjTmJRvwl5dIvedDib92kzkVi+FHGLcXfJP6FwOor3Md8FcPb/nQhxJ/TBX0&#10;KrO8cOhz2FkYrrVIW3DeBfzNy6SOTxZ/qRqpxSITunbI3Cd2bxQVrRreb/fVs+RMER8fZekK+PNJ&#10;rLpfIf7M7nWZ4q/kTBGf5AL+fFJZjV8Gf5rzN3OsPrtc8UeFWnCmyCz5s7uAv5ksVn2XwV+W+OBy&#10;xl/RmSJZEbingD+fVFbjl8Efc/7STsNUl2X7r+RMkXT6k/uAv0QSq//N4C9DnnNFLlf8lZwpkhFB&#10;/BDw55PKavwy+DNrV0y30lyBZ5rRU/dv0pqqsQe/o1+WpzEH6/GjobqC80d8DJalK/SVfRKr7pfB&#10;am70CtlennV1yfkjPskF/Pmkshq/LP5yNCvjj8VM/b7gejBc5XS55JSlK+i/5bJ8JfjDwoOV++Ac&#10;2BTwtxxoVvj1SvAnfo6N1bU5GC7gb23yaSX4i7do6R8S/KUN+qH+XQ7KK8Ef48ntAYN7hwR/aYkH&#10;/KWlUf9+Nfgbqf0X8Fdf/If+i5XgT4e7a0ujoP8OPZ7qCmAl+ItH/luHBH/pNSOh/q2LuGz4cvw1&#10;WU9baQGuIypzdZ3B5Swr+/FkM2RaUVeW9tTEyPKoy/r1Dn81iJVHdejeluPPdiqqnE9aAqTp7b45&#10;7Wsh2KSdsI2i1sZuFV0Of5m5u4Y/dYjTneKKdEOw/L6WOYk0u9qlozqctrfJ1PSAc47eJX9M+kk9&#10;uBywALiaW4i/fnUsV4txDUJVmivwxGyuwD6wvEBXtqX5RlX5IFP7HdXWa+ucTWmjMfAuEilgeyFW&#10;G61Buv1YQCZ4eyRQij91futsKt1ja1PWP1auBD387KlX2qbeb4yrFpSF+GuFinq3+VaKv05kTfrK&#10;+q/XbbWOqeO8xk5jit2xmrSV3UL8sf9iZRlVjvVwBCzFX6NJZVqjIURG0bRcW/Wn/gTMaU4FGqvC&#10;vgoxBBbiL6i/XReWUvzVNf4NOYZrrZt/yZwytkqsoQEX4q8GrV1n1OX4YavR6fU4OrXQoc/82/n4&#10;v+hGIynMqu0qP5G9983hqSRCM+70tbdxKlBKv2vpw5BGcrrQmbk0FTzcFkqANhDi0x4Xftfq2kEd&#10;ldtzZBTbBVUO7o90730r489S0m6oFZxyKfw12keiqEl5Sxe50BRMCav8trW1HfWOpgWaDW/2lOpN&#10;9WhITo3VxlprVxl/6v03Ov0h8EqBKmVj1NLXXo/0pvG31mlfJ+Y6bcp21O0WNp8HQ7FbHU6mCqrD&#10;9VLJojL+bNgHGUlAPq1Oaet2UfoBf7vOSvAn+RU423zZK3rvB72ocxDOwKmMPxuB63O2Tz/dRknZ&#10;DTvsqmonD3jFETwXSIAy3Y16qjT9brCtzomv5PvDy15Ni3HdK6PK+EPv0f0a96h8ObJk3jE7stus&#10;TG3++0PuQ8Xa7pbrv+GODIBVHZP1j9Wpr6vSXXG46oih999uHGdb1UyRmpXX/rC8/lgx45cbuVaj&#10;vY0BISPcdBpt9VuF/b+n36D/QGt1wE4/3NebyvjTeF2/TfCMSSkFv0bUHFqna/X8V5or8Ml9nSuw&#10;+kTWoxhFG1ETdFEtUSPlHBPwCnGcC+oea9oWvTT20FMn1FFBVD/Xh9TbToxFPFlTUQNEwe1CAmNa&#10;dT1VNh2zSczruLr4q2tb3AXPS30C/AbYkpqVzzVbgL8WltZetF2vjC6VgsvqY8kN9DF7kGK+1RjN&#10;FeO6+KOvwlytNTbWtKTjmYpa9VzHBfhrDOmpdMsGmy4rvKw+MaNWL9poov84ZN3TwquLv7q2xdUn&#10;aCFFJrW0qp9ruwB/bRqK272Y3MKoQ4CcBDiKbTQ8ShsmXjoyV4/UxZ+1rNa4r2Lj3uPGNs2NajbN&#10;BfhrRHT16J8FtzsJcMYV8msyFjVWpTnrBMbk6uKvtm1xd2zv/is7ymsQqbnb9vS35ggvxB/Nv6Nb&#10;8x23OULBo0AC0bA5UhH2zJzDQla7/1vPtljA0955O6SQXMY+aHIsjGgB/kBfbxtLYnD1JDBTdLT/&#10;InQgg8adzHi86NXHX23bYj22VxBaM8kwv1RdgrAAfz36v6H+XSpbaMEwF65g7mZd/Vc3/FKc7+bj&#10;BXiaI+kLb43l6fpk+r9zXwWPyhLQYBM2wIK563XxVDd8ZTZXFdCHpzLanvCscaJmwFyvfUyicXSc&#10;2jy4ehI4MQsecRxg4dqduniqG37Gxj7defBUGrMv/JgvRhryGDXYfZuhzlIK4WW5BIZMNbfZWr61&#10;i3XxVDd8OWt78NaHp7JovOG1GCvex074C/qvTILedzszX6a6NXpFa7fr4qlu+Bkb+3TnxZM/7kpz&#10;Be5PzRXw0G6xbHq6PjlqNIdNf1zBt5IENqKNVge8evfEqIu9uuErcbjKQB48lZL3hY/n2Gh9crO/&#10;FXRlqQALXiLX2EXRZqdRtCdQXTzVDZ8wsW+/PjyVRe4Jr0lFXNTXZpna0HkmwdWUwGxWQo+GYr9o&#10;T7S6eKobvibXywf34KmU6Hz4sUEvXp/c67QwV08peEbbp+/CjV8CDNVhc9hAoD4HMP0vfIFpwXc3&#10;sDrW+cJPZy9926a2qsVgGzC2mnOjIfE4X9QdQGxmKxxVoxpCpSTQO8KqMZVhtu+YB06z12IOzUxb&#10;pj703lrHkYPu1tXZBP0ZYBayqZT3NZdjNrpk35BC9gQ4AqWoOdN/C8mFAFkJALiesEdBtumq2bc8&#10;CU9tGWYrOsJb1lQMvu/BKBpMz8iBqYQLK5TdZn4gHTwiuoEG/dLLmqrTLYnycL3qsK8MBi8KMriZ&#10;lx+G2DrL1FsjDLe+SYdrIlQVpFZnuzI3I6TS0bqSXM3QAn6oxuaQcefuxpRcLtTUP9wUSADADVWB&#10;UIi59VSz8q+xryUmCfJgffcVdIWpRoVpaWctiM2xTgtRyVTJ3U7rv3SAcF9BAkyPYa4++g9rtRTg&#10;nOsOMbV6cDkXMPEAf+kl4In3uvyiAK9gmXpVZ0NybK44Jxro0GpmS55mtNEzAXnXOlSN59CGO0kL&#10;7wjNmyiSTUvVU9aBTV+1nA2Ueup0+x3bCinlt0a3rt9avf2nPZpo4lE1ZBFoSwttiDNqqv1ctNZr&#10;jZK+nqz0MS6oeaNO3Dz6aOHYNP6s8EtSwjZnLO6cb0aWfLK/r/qsDuzUqH+NO2tTZPlklQNrOIfa&#10;1s1akwVrXbMfhSePBLQvXsuKsg9lGxtMTKrTrBaYPbGskVerKzxVdCwuoXIgcPYTmy5o3d8wVbCi&#10;JP3BUFXsS9bob8rGOsoKWV9ocKQx1/j20zLf1eGv0lyBt6XmCpRwtdtXdbBK8aVT7FvbP6Lbo0Ie&#10;sLrbfHDf9ZlUHbVb0XZz5CPEjOtaXRXyI6dWfFQvqV8d/FGU6adoGVS2IrFzLhBcwN+SWQnooqOU&#10;bzUY8wZZkWbROxOIx9Vjubzw58rekJZhTgJj7FHsXhbwl5NLzUe2N+qwMhYQ0lnx7Z0f6VSHOkQv&#10;L/wBOy2Doq883/9i+0E2/w31bx105MMO6CBHm9F4R41CXyeXTRd2fGPIeULT58sLf6b3uttzR9tZ&#10;u7rZQ2QBf9Os380NkjXVpwo4s89oTOyoCj/Nn8russNfa4eFD5ofnXEn1MeLqBoC/jJyqfvAuK5N&#10;dqMX0vN9iyWnnZe9L9zU7/LCn22/6NnjlwYhk7S0NXrA3zTrd3Gj5cTW9WhZK3CeAuKt0/yzWdc2&#10;jD9Pai18NPRhy9qrc+PtLw9abW0IIOENa5XP6vEejpBYYo+qii2Y8lYTf9AZ2jSmNRZey86sqc6g&#10;D3+aJ6NJCiNtKxhvClWdYgiZSAA5sgk1A8Ut5nwknunfuvhjXmetseV0XPtwv6MTUqLtXGOuPGIf&#10;/hqn6bBpWlp0BAPVsXIC4W2hBNTljba7mq0vQ9+8q4s/tqmByGie0Pr4jPwlrZBBL/4kMA0SU3i7&#10;9Qz0hfEcyhc07jRYTC3sP4quLv46vWhA33BtXYvxSFnaazg//nqYrVCm2pTb5v/XIBiCTiVgXYVo&#10;cxsrjCrOeVcTf/FElPxowTzdS+Rj08hqjhD68Ye8JLBNT+f4EqXtIEZr00o5xYUpq3P4qzRX4FWp&#10;uQI1sSrT9xof167spK1If7mG82OVzac3Gu2RDnupc6BLjXgPRdARA3QyN8iC4UtwXfy1+0eoCGvl&#10;ry/avfKTbUrTL+o4P/40UGcNHSa+rW9666Tz0oTtNHY0M5iM8QKQtng92wsnNtXL3n1OdlFB87Oh&#10;sjRSp3jOsXWPKn430DT3NnhUk4BNpaavota7F38NVk14Fzz56fd1fupaL2yvhz/Kkj7w6HMKpmS2&#10;KalhAQpulxIYj1obGqZDaXkBiOeoBmlq8+ZaV0f18Nfn9G+M+R78RdFR1gigBb3NlhoSO9RBW1KA&#10;fVn92VPBiz+Tr2/FiV9una1eV1uUrq0rSGYJvwPvKLrObdEemOjGUT3bT0lUh+9Vi/0UbH2sIOMD&#10;4JDqdH6eXJGgNIVkY63ro3r4aw+oF3y2bWwLkgFakNqhevEsktth9XcT8ZkQbYfD+PAnvxodCiwS&#10;0WWEP3Cxg71m3kXbfYB3rIn5JT+Pfz5w8CmSgEquugxD5mzpXFTs/jmnA9aQdEXX7veHwzrny1ak&#10;u7pg9fSf9jufx5+WdDYplEiuScmtdJjO6lJwmVFi16L4FFirh2lvZxzqTAfUVXRFvZiKn+9DsHr4&#10;gyF6VHNsDVRhUFQx8Nc0Zs+ROuweGug0MUoQtiwiKxEzPthORWjIxRUxKqFbp77ORrYfT6yNqc4g&#10;Jj7Ek2//umXYQqbwt85zg/ZDoEvFcQL4jRvd4fYWh7dSlcwO1MCOgtz78QG7yoJ8Nngibje26nVY&#10;PDT21It5pVGvur0OHTfo5ycRqfblzD4zmW43tjQMEtxuJaD6dqxi7HTbFruU0dwz2cr00un2qGkQ&#10;sapgz4KxfLQnyN4KajL/2b49gxUWWFZ3JLud039qJyMZ5MXEyN4xaM1ve1Q9gvUNWWmuwJnUXIG9&#10;TgpjAZhjj29Qw24Jjxqy09BUf4ABkcMAeTQWaLRXazCyJ7MD9l5zvjv6g7GafnXQ2s8fhz04SiFG&#10;GK3Ohs3tujyRujvx1v0KO4N0JEtkmaRpRkFMEyyYwHK9QSelyQaPUgtaOcGMkMWVNVsBbUSDOtlb&#10;l+PlwzPGtrjNG0ejeW+9aNRguu4QswxCaLECrKV9xnRamANivU16lk/A5URBe5vt0PbWqXU4kINH&#10;dIrxtmjY0bwmJq5jrQGAWgJfIeXswm9kKgS9FEHYAFid/8oOYyrFMdrQ4ocNNN0xbZms9g2ionhi&#10;KRQSK+O5cryHJCD9X9UkQK57ZESaTQW6PiDFvcOKiT6792jN3Q6ZVknMY9qKa6sASUS0WWdsDS3X&#10;63a7mo3dpKwCwyMIbAf9xxhKN+ryHrmtbXrXHcaaboQo+4ONpvSdJCkYakJdjyEqzRRRlnWR+yZH&#10;GlvBt/cFf8iI1vY6z5XBLmCKvoD/vDfzODQbVQWvGYE3LAd03UwMMvFvG/Jq1Od5+uHZSUAmPreV&#10;rSTqBMoULqtq2PtDvZKjdEb0AuHroHPXGIynCVv5Fzz18RHf/jTrI2gSlXKpMuUSYeWRBAM5+v1Y&#10;8S3FpIwKWMYDkqhdPmjoAkzfJMIU8XBbXQKIN9oSuHS+H50SOhFbRxlEdiLHuw0c0QbkC1kkhdDu&#10;gEHpTD2MbUYrb5jaqc7h+roM/sAcyR3DbYtpFvBt6cGWqKr2KCJR2uQGdD+Qhfbh0e6rGqDjrUIH&#10;twIJ0LVghfZx4NdW4w382QAds7ioc6xO7qujHA1B4DadQGdicdpvQCvRNCa5oewiV0yVrICtvSCR&#10;wZ8BThou5rivyWski7KG447HsWsPIwbEs2MnXMi+jyAymnQveD1ENDHBUMFY0W5cpXSrlgF56v01&#10;e2PJftQY0Xw6QouIJhGNINSA5YgykTxsmx45wdS6tVYLWfyRMJUdNRnoycphiqa/pVBsKIZ9qt1g&#10;LYM69SqVBlM8WQdGi9m0pX0U/iwnAXrBHcS+DYRMxNj/VNyRP8dz0u5hTqYTvnScdGKExUbaTtUR&#10;ZgkFbHPPD1axdVZ/6K2MqDQZGuS548/6amHwXyZCkqJ0KPWgr904xhMVM0WwMabOxkwfG2Iy5MLD&#10;7iQglaU9Kijn4xHlutMXnMiXvjWyMTuQDVsd6um4RUSH2HCoZ3UITSm43vK00bQ7Vvb4qwz+2F17&#10;esKPShVtPIpVa6QqmfQLez1kwo53Uo70u0CfSWBb8Ks+5rzHaTrw5FWZyqBAqTZ8OclahYQ6k9DZ&#10;cD7a7G50UQunCYzdS80itCAG2aayRoeyAUU1JNdaHBn8OY4t5Vicuuwhpn49yp/9ITZJmCtlhOr3&#10;0ZBWUzNgqbcaFzIFudaJPTjMWZcC+NG0a3Pf1+RVG4RXfkn0OMbmKfbx+AbqgX5Im3E6ECjbWI9a&#10;SzimFl/nBmAWf23YZl0/3GuTVDeSRudWitDKFUKINsEj6ee/1CJ/6J1gikFCVuT2Ko8rzRXALPnU&#10;/dph5PA5lINlA2Az3UDGmMl6KgmyjjCykqk1qQk36qlopons2QweCM5prEIJ9WPHySibY0dPXMBW&#10;KWBmmUFgbF2dWYAM3l00IIb+wpQIYR2JNGSEKswusUN1G3/JM79Rk4EPouSINOGUizLmkChdyLoY&#10;kmCTEKCufwK3K7bEoyBK4xFsWRkOUzGE211LYGADc5glyEPyAgkz9msDeDFJWWwYbx3yT3sXJnWb&#10;qVFyUlkDPq2zqWwkZ/W1MtjMbFPG0LSaMy+jY9s2eR3xykyQ0yDCLAA3p1spZ4JvWQ99GgoOpvcw&#10;LHrGd+IphtMhgJcBL7pS/JE4lQDBmrQwLqfWxwbankYxdDSqR6+YF7wkIW0d0wn4uphpVPTEUnAr&#10;lYDmymGcUJaBPure7jCVf1boyRpqZLAGBgGb2vbKKLx46vQ35R+7bgJFGyFTDifOsq6teRJ8aRjY&#10;0RlcCd7UVU2doNxX47Q/sq6S4krCtTqEg6nkGcXWSR/YMGiNpLESdqTu1P1wz9bcs2TKVEMnGfbd&#10;vN4tnokF2mO92FHHhVTLN2KmlgwHWAeyxSVJWPhdQgKqvSx7jmi9mOElonsyBQ6w1EpHnIGwpcpK&#10;9RV6j56jfjYZ1JoGJxM7G10MPV364QZPl/NRV9gmE2UR7/MlUYjs7EOpPnnETiA6pmh14wzleuJB&#10;Km9W38qDMHEsNAV6Q43wzgoE+OvS+tMkNDSfTl2hKHVJA21gVbSae2BcjC0WIhvbHoPQhSEMqjSm&#10;ezQ+eKZuVmzBrVQCKuRkBdlhKutkg1o2hQtJXBZq0wcWsdl20QkbQxpN1nZKH0e9AyIIC2z4yM7m&#10;dthA1WgWmPW/RU/5mVJcGMlB6JgrdgaKcX+ss8usURf774AYNO7UuRbo9DEiWohM6XRozjo0tsHS&#10;UQqGGIF7K2RWBmjYjaTQUX5wBV9NOsdWP1MTU3VjGQB34/YWUpmVl4TP8LuUBJRROgqiqXqT/fVo&#10;+tCdGE9pAiYqNFkSlalkTzy2pbwQAqPhNrlqKwGc5pKaaDHoIArp1pJyTvCT2zYUAALpSOcIm9Jy&#10;9qkZ71QU0toM4GymIcfxoiBGhSRxRI/GnulRixRLX0+gdZOdxR1JxD4FV0hAn3PZ3PEOw5Vu2LLR&#10;tMJFkzYmPzWbJlGF36UlQJVEuaamGWODkTaTepCuSxz55B6YqSA9YIB1OdemzQaiAG6SQ4CvJX0K&#10;WsfySwPQdUeknXgBSPg0hqMQaGY63SSuS7tN793lkKB3oEHMTh1PDOdOH3XSo/V2E58dTTt1pIiW&#10;4kNhA+n0YgipJBEQr4ErV2qBAlXeWOlQtQC7sEy0e2ypSRg+ZL9AxPAlK6DL7aNWD0/FYMYU0w9k&#10;NXC1/gNf2X8NKUTDtLGaQFq6J4hRv05xbCpE9a06rIZh4SiFT53MIxte7AQ1Tkd38TqUGEfgxniY&#10;sudOSzJ1Kz9eqv6fPssqDYRBlDotBJAKN/4gGsOWH6GPGbdKmzbdEV6b6MsePvrSSgzF1FKhaIJb&#10;sQQsaxgQHVLuVauS82pzW/eXDNPdWNkgWHEf55yyk4+sTYXWFJ5QcPbSwjAijZZJG2LIc2taSaFA&#10;LZOhKdjMUhfXwjMPd0ccUkhTnOkmE1R1qPoabSUn/7UFplVJQQCuooXPWBRgG+SrEmAur7UCPd8G&#10;rz2QgKEN3UWxJ8eYOI3OwGZMW47cMRWAsuPOjCRT3ABHAVD5ZR8C3ybtyEFbfYwTZrRAh0yDG9/9&#10;xkl+8WZdc+LAI+2A2XPiLzRbvFOP+OZkjqhVw+l4aDfCjLUOcjg3CrRqpf/4P1KxUcyaKIM1enub&#10;FoWOrSe1we2XBAAAczjJBipJrK3WH0ELgiL0wgmpEgMHf6jByLDYkX/kEn+p1gZqDdr4Alswq+Mo&#10;I4dG+rAgJ+FtyRkfjF3ezux/wjHqLOk3JL8CiaCcPE9/RdBNKHCkodfvw3biTIlbWYgbGAkHSXB4&#10;bqs8Ub5UFuhnaainScFTIjBUKmVKWHD7IAGqSWkCBM5EhQ7HoG5HPQ1q9OgMmqPxYxMWWHuLzxSA&#10;ghFDzfH6MYHAMpNnAZGJDRrzkh5K3NBW5Ikktdsse235mfRPztnEFjNG515QLDo0PNMu3aGx+lgK&#10;ztqOKUUbk1Ej8QpFRxCzA9GONS1ubQ/8TSDx33zU4Xn1ErCZqjvCFlkHvLYwyWyCQI7cII87Y8Vo&#10;gx78TrWZ+clyIi9ZrUEn32K1w6FU9MJej6Y4kQ3Q0XQjf/GLDWsp6rN5RwU56//G4dGwEJrZb0xT&#10;p+EL9owtGPN2G4zFDgVHieFYquYwqjRX4JmGzRVgBi9wV6VgKWfHt7miM5+Q4LMaCSByteCkXBiJ&#10;MK3FFENTPyjNbndzrJ5uq8N0f9VsiQOgerI+sC0HaLSPmYIyoFiHZJBpcwkaKglYGI90aVXGjjE+&#10;gJdWqvELvI4QfxIu+cW8gnPE7Bblh4qHG+dQdTQGre8hVZji2ELzhzLk4GUk6W4pcvzNlqNApm51&#10;E9zeS8AN07Y6NPiQO81B2dIEH82IMYflZNg0RsjMmWLggWY/DTp6FZbdalwaFctzI9ZyaElSscPX&#10;hNDEZVcj8gIvYJ9q68WxapkVL2bxJUQafTXypg4kKqoUIGV30T8+9RuZgesIzB1VL4v5CnZMqQgw&#10;2mMalK63B7bTGMPNSiWA2jA0kF1j5SXIkJdysDFQH0Rz8dSKx5IoeCbO5Tj5RjjXhrRP0ES8UZPS&#10;WoTT8NzEJhnCA9SEjBuRntdTpqNSfaNpeOJTq2D6DEjVNEwcLBKBmGtp3DDxnv6qX6KjN53GPa4R&#10;FyUACw+tUyXbhDD/3ZRAuNlfCch8ocyi5ch/dp+xTon0nlplqD5VflbRuY6B04kpRMTstsClYFnk&#10;hF5Rom9kWC0IR4TONChspmLhY0qOmq1qF8Aao7zQ4R4sMlfaMEs3ijQIftq+o9L6/QI2gve+SYDJ&#10;7Q0ZpbeVdwytHbdtB6gebdDVmk2W5QKX6R1ppyky4maZPRPClKWXdWIBQOhTgtoAmjeUIiWkthuS&#10;S7Uw8QBv1rvG1+nxMUFQw2NmgIM6ZmWQglOUJbU+q+9fYjGFP5dQAmoRjpne6fQgf8lH1cr0ZIdR&#10;q6N5ndJtDoEn7D6NO8d5h24O6Cpw0lJmixwI0dKxfieQUTfTTxoM+kSchELjMTSTwN5GA0fG81Gb&#10;tw+f2+hudb276mqozco/lZfgDooE0IGapqVKuKfpT5y8DRCHzaZMJ1TMlutO04ES5xJ8uMafEFrg&#10;YlukPmT6FKqwwLXa9D/GgMfcNB6eABORmw+KWtMNxJ1Ycy0INfwI5kZw+J6bgD8nxgP2V40+8hWn&#10;qS6xPQ8jNzWzeiw63nwuRZqBrAHmMmdvsY+MywIBMeumbqm1N8WfGpfwomVw/BxHVw85PFNOhQOd&#10;5xw1s9XwsjNhWAruIEuAzB/3MWujCtW6MgM3S0LJbt07l6RPTcL5Xm7yFuWV2BedXTxWb7P30zur&#10;neOl9WoTJA7kG/Q0UIN+hgtcl/X7LFSffmzqcSA+TFeHCjglmQN9u6XmIJcGMsj1WCUaBtwfgDJE&#10;FZXqP9WeVLxot2L4CTnsKAwxwd5pOMWQ3Km+ZX9emndymiAmnTulpz462psqXJyUcqPvgzswEhAE&#10;lO0dM1xP9VIyB9C0Ew8OjfN/p/ZFQWU2PDIfEGgrrA2hJKCzUOrcdrt8jqLlb2KfAYGpxoA0n9Sf&#10;bDxUwfZzYES8Toxei8y3uJ7D3czvMS5pnX/wy//wNWqbye+FXFfFfsqqD7Nq4q+Zw/m4tjbSql/c&#10;GS5991tcosfr6GfiK4ruewW3sZvdi9Y/5bqRS/f6lUt+IxYzjcxn/s8L8FI8+u7nuE5xxW1J7pxL&#10;wsh/zJWEv4n7Da7TXCOui7dH0V0k4Jfi58d43oTjW3n+Ra7ESUZyAv9jt//8Kz5++xte8a9uf/0r&#10;/hHXS3l+6e2br0ho3BTTLKNx0+2vPXPb7X/vzFmu/8h1keeLt991RsJK83f3bVH0Q/jjx2Sa50cy&#10;uPf2p69+/28+O/ftv/7NKHrg5eXf/svb/9Pkd277/Zcn8RLc4p/we4rr35HP/4sMfYzfnyLMRJbK&#10;40TG3N6X3KM07kvl/at4F7v7pvfi+YVcSZ5cG99LvsLcMS7JoAyH/4/3r+X6zxD7Dr9yvm/P4C9a&#10;V3MpPc9x3cL1x3z3TX53uMRHg+tNXL/LDa+iP4YXfqbuIQXAtV8Z7bwm+u3ondG/iN4d3R2913lX&#10;myvwhJsrEH9S8Wcnuuf3dwyr//PBneitD+xEp2956y/o/n/E/r/yb3ai/8bzP/+1mf81UH/4Xdff&#10;oDAKq2fJ9+NXPxNdeff1NwwovM8917hP17+1X9L7f0ikhKULFyc5uhWBHOf5718tKTTb3Xan02m2&#10;2g9KUCn3cHyflo95/fXbOx/4D2/9hde/4Krfu4f473j1f4+2SMfHX/xzN3QJoHh+hWddG+97gfn9&#10;rt4r7HscNwm+FGXR/T/mna6XQPCf8fsWfr/Kr+g/cv7BV77udQ++Uu/+a+z3en7bXHlM/Bp+L+W6&#10;nqsorrS/4ryV65/E8f4XT7x6p3jFf1m8L4leYvHWiVvxPxbH3SKCfJr1rkqafwc6KlPptBXdK05d&#10;beKTrN/oiVfvqsb7uprx/moc77/3xKt3VeK9hjgV77VcW1wqH9IhL+S6ikv6B1LRi5Dfj9F9LwKs&#10;/5dfuTNcKia/xaVvCVKrzmsT/kYuueS3Sp2n75I8ESuJPhafN3GJp9NcI64nd6Lonsmsbvtq/Hwr&#10;736RK3FKt5zK4rd37pn8750Pcp3nenTy7Z3HJ1/l+iXejbhE83FoltF4jPCP8O0j0HgEWo9B80mu&#10;pI5J+HsTzJ9N8Zc8l9G+Y3x28nvjD3Kd53p0csf48cmbuBL+RGMRfxPC38C3N0DjBmhNoPkmrjx/&#10;38jxlzyX8fc96PwEmj+B9k+I43vE9Y0Uf6KxiL8/JfwX+PYL0PgCtP4Umt/w8PeWY1n5Jc9l/N11&#10;7Ozk3mPnuM5zPTq569jjk7dwJfITjUX8vZbwN/HtTdC4CVqvheZbuPLy+06Ov+S5jL9nodM6fo7r&#10;PNejk2eJ6zsp/kRjEX9PEf4J+HsC/p6Av6eg+R0Pf3cez8rv7fFzGX/vO3528gH4+wD8fQD+3nf8&#10;8cnbuRL5ieYi/n6d8Dfz7c3QuBlavw7NO7ny8vtBjr/kuYy/56AzPHGO6zzXo5PniOsHKf5EYxF/&#10;f0H4J+HvSfh7Ev7+Apo/8PB394ms/JLnMv4eOHF28lH4+yj8ffTEhckDJx6f3M2VyE80FvH3VsLf&#10;wre3QOMWaL0Vmndz5eX34xx/yXMZf5snz06uOHmO6zzXhcnmyccnP07xJxqL+PtLwn8d/r4Of1+H&#10;v7+Etx97+Dt7Miu/5LmMv4fg7zz8nYe/8/D30MmLk7NcifxE4+IC/fwOwr+Zb98MjTdD6x3QPMuV&#10;l1/zVJa/Vvxcxt/xU2cnP3PqHNd5rguT46cuTlpcCX+iuYi/v4G/Z+DvGfh7Bv7+Bt6a0M3z9/4c&#10;f8lzGX9/CJ3PwN9n4O8z8PeH8Pb+FH+isYi/dxP+Tr69Exp3Quvd0Hy/h7/tK7LyS57L+LvmirOT&#10;n7/iHNd5rguTa664ONnmSuQnGov4+zv4+z78fR/+vg9/fwdv29DNy+8jOf6S5zL+/gg6n4e/z8Pf&#10;5+Hvj+DtIyn+RGMRf/cR/l18+y5ovAta90HzIx7+Tl2ZlV/yXMbfi648O3nZlee4znNdmLzoyouT&#10;U1yJ/ERjEX9dwv8I/n4Efz+Cvy40T3Hl5feJHH/n4+cy/h6FzuPw9zj8PQ5/jxLX+RR/ormIvw8S&#10;/h6+vQca90Drg9D8hIe/62hopdtXyXMZfy89fXbyy6fPcZ3nujB56emLk+u4EvmJxiL+RoRv8m0T&#10;Gk1ojaB5HVdefp/O8Zc8l/H3J9D5c2j++emHuS5M/oS4Pp3iTzQW8fcHhH+Qbx+ExoPQ+gNoftrD&#10;3/V0AtLyS57L+HvlVWcnv3rVOa6HuS5MXnnVxcn1XIn8RGMRf6cJv8W3W9DYgtZpaF7PlZff53L8&#10;Jc9l/P0ZdJ6G5tPQfpo4/oy4PpfiTzQW8fdJwn+Ybz8MjQ9D65PQ/JyHvxufl5Xfy+LnMv5e97yz&#10;k9ufd47rYa4Lk9c97+LkZVyJ/ERzEX8/S/iTfHsSGieh9bPQvJErL78v5fhLnsv4ewo634bmt6H9&#10;beJ4iri+lOJPNBbx9wjhP8G3n4DGJ6D1CDS/5OHvNRit0vhLnsv4+42rz05+++pzXA9zXZj8xtUX&#10;J6/hSuQnGov4u4Hw1/LttdC4Flo3QPM1XHn5fSXHX/Jcxt83ofM9aH4P2t8jjm8S11dS/InGIv6+&#10;QPhP8e2noPEpaH0Bml/x8PfG52fllzyX8fe255+d3PX8c1wPc12YvO35Fydv5ErkJxqL+Hs54V/M&#10;ty+Gxouh9XJovpErL7+vQete2moJ7afj5zL+/ur5906eheaz0H6WOP6KuJ5O8Seai/h7gvCf5dvP&#10;QuOz0HoCml/jyvN32zVZ/pLnMv7ecc29k/dd8yGuh7kuTN5xzcXJbVxJGkVjEX83E/5Gvr0RGjdC&#10;62Zo3saV5+9bOf6S5zL+/hY60ZkPcT3MdWHyt8T1rRR/orGIvycJ/0X4+yL8fRH+noTmtzz83YGR&#10;KJ2/yXMZf+85c+/kAfh7AP4egL/3nLk4uYMrkZ9oLOLvFsK/mm9fDY1XQ+sWaN7BlZffd3P8Jc9l&#10;/P0UOpvXfojrYa4Lk58S13dT/InGIv6+Qfgvw9+X4e/L8PcNaH7Xw987r83K7674uYy/+6+9d/IQ&#10;/D0Efw9d+9nJ/ddenNzFlchPNBfx92bCv4Fv3wCNN0DrzdB8J1defj/M8Zc8l/HXve7eyfHrPsT1&#10;MNdnJ93rLk5+mOJPNBbx9wzhvwZ/X4O/r8HfM/D2Qw9/770uK7/kuYy/c/D3Mfj7GPx9DP7OXffE&#10;5L1cifxE44lJuf3vTsLfyre3QuNWaN0Jzfdy5eX3XI6/5LmMv6P/n7dzj+uyvP+/WVq6bFo2Xbo0&#10;L8QDiuIRFb1QFBQVxfMxNS1Lm5VNl80DHio7CKily2aCIiddOhFQKwsUw0Nl62ADpXLZ/MCHlWnp&#10;sq9+n9f0qvu+f/f3uvrr5+Pxmrzwej+v5/0WCTfWJ2SxbB6yimwiu2SDkCJ51eGnGDa/IOdP4XcK&#10;v1P4BXG76uO3IsS9P91Nfuvx24rfVvy24rcevxVE708xbH5zOT+d2ekwpsOaC3MF8e6vTku3X93r&#10;3eTXtOViGdZyFdlEdsmmLYtkXaL9FNPmdxG/s/idxe8sfhdxqwPX65fi8dPd5JcOZyd+O/HbiV86&#10;bikOP8Ww+S3k/Bxm58CYA2shzBQfv4ah7v3pbvJrFbpYdgtdRTaRXbJVaJFsSPT+FMPmV5Pz5/E7&#10;j995/GrCbEi8+9vg8dPd5Lcdzuv4vY7f6/ht564NDj/FsPk9w/knmH0CxhOwnoG5wcevGf/ju/Of&#10;b7qb/Dq1WiyjW60im8gu2alVkWxG9P4Uw+ZXj/NX8LuC3xX86sFsRrz7y/D4bb3eTX6FcA7hd6hV&#10;GtklC7lrq8NPMW1+azi/nNnlMJbDWgMzw8evbWv3/nQ3+UW1XiwHt15F0sguGdW6SLYlen+KYfNr&#10;xPk6zNaBUQdWI5htiXd/Ozx+upv8iuF8APMD2B9wRzF37XD4KYbNbyPnk5lNhpEMayPMHT5+Xdu4&#10;96e7yS+uzWI5ps0qkkZ2ybg2RbIr0ftTDJtfC87fwewdMO6A1QJmV+Ld3z6Pn+6/6N8rkH7tewVM&#10;z/Iud5Zzfzke5fi8i9c+x7Oo+2zPks35l5l9GcbLsLJh7vN5FtnWvevo693kN6LtYjmt7SqSRnbJ&#10;EW2LZDTRu1ZMm197zt/N7N0w7obVHqYk3l2XePx0N/mdgPMVzK9gf8UdJ7irxOGnGDa/XZzPYDYD&#10;RgasXTBLfPziw9z7093kNzlssXw4bBVJI7vk5LAiGU/0/hTD5hfJ+TbMtoHRBlYkzHji3d9xWEv4&#10;uk6zdTf5nQ5bIs/BPAf7HHec5q7jDj/FsPm9yfnXmH0Nxmuw3oR5nHj9Rrdz++lu8nuw3RI5v90q&#10;kkZ2yQfbFcnRRD+jYtj8YjjfhdkuMLrAioE5mnj9yjx+5de7ya8azo/tkkka2SWruavc4aeYNr9S&#10;zu9ldi+MvbBKYZb5+E1t796f7ia/ue2XyKXtk0ka2SXnti+SU4nen2LY/IZyXjIrYUhYQ2FOJd79&#10;nfH46W7yuwTn5vBkkkZ2yUvcdcbhpxg2vw85fxC/g/gdxO9DmGd8/GaHu/enu8lvUfgS+QJ+L+D3&#10;An6LwovkbKL3pxg2v3GcH8TsIBiDYI2DOZt49/eNx093k9+NHZbIBh2SSRrJkzd2KJLfOPwUw+ZX&#10;wfn3w/NIGkmWFbh94+M3r4N7f/Ovd5PfSvzW47cev/X4rcRvPtH7U0yb33TOj2J2FIxRsKbDnEe8&#10;+7vs8dPd5Fev4xLZtGMySSN5sl7HYnm5Q/FPfopRLM1/Vz7L+TL8yvArw+8sbpd9/JI6uvenu8lv&#10;LX6b8duM32b81uKXRPT+FMPmN4fzU5idAmMKrDkwk4h3f7Uj3H66m/waRyyRrSKSSRrJk40jimVt&#10;ov0Uw+Z3Hr8v8fsSvy/xO49bbbhev+c9frqb/F6Fsx2/7fhtx+9V3J53+CmGzW8B52cxOwvGLFgL&#10;YD7v41e/k3t/Da53k5/otER26pRM0kieFJ2KZQOi96eYNr8r+H2N39f4fY3fFdzqw/Xub53HT3eT&#10;XzacQvwK8SvELxu3dQ4/xbD5Lef8PGbnwZgHaznMdT5+TTq796e7yS+8M8/ZOZmkkTwZ3rlYNiF6&#10;f4ph86vD+R/w+wG/H/CrA7OJ4tZwfy9eusdPd5NfHpxi/Io7p5M8mcdd6Q4/xbD5JXN+CbNLYCyB&#10;lQwz3ccvtIt7f7qb/Hp0WSLjuiSTdJIne3QplqFE708xbH4NOV+L2VowasFqCDOUePe3zeO3/Xo3&#10;+e2H8y7Md2G/yx37uWu7w08xbX4vc/45Zp+D8Rysl2Fu8/GL6Oren+4mv5iuS+SIrskkneTJmK7F&#10;MoLo/SmGze9uztdntj6M+rDuhhlBvPsr8PjpbvI7DOdTmJ/C/pQ7DnNXgcNPMWx+GZx/idmXYLwE&#10;KwNmgY9fFA/t/PuH7ia/hG5L5ORuySSd5MmEbsUyiuj9KYbNrw3n72L2Lhh3wWoDM4p491fk8dPd&#10;5PcRnNMwT8M+zR0fcVeRw08xbH47OJ/GbBqMNFg7YBb5+MV2r+HaX9z1bvIb332JfLB7MkkneXJ8&#10;92IZR/T+FNPm14XzLZltCaMlrC4wY4l3f8dgJfG1kGbrbvKr6J4kq2FWw67mjgruOubwUwyb317O&#10;b2N2G4xtsPbCPEa8fomRbj/dTX4zIpPk45EpJJ3kyRmRxTKR6GdUDJuf5HxHZjvC6AhLwkwkXr8T&#10;Hj/dTX4BOJdgXoJ9iTsC3HXC4acYNr+DnM9nNh9GPqyDME/4+E3q4d6f7ia/R3okyUU9Ukg6yZOP&#10;9CiWk4jen2LY/OI534vZXjB6wYqHOYl49/eFx+/09W7yuwDnxp4pJJ3kyQvcddrhp5g2v/c5/zZ+&#10;b+P3Nn7vw/zCx29mT/f+dDf5LeiZJFfitxK/lfgt6FksZxK9P8Ww+Y3ifCyzsTBiYY2COZN49xf0&#10;+Olu8rsK57ZeKSSd7JZXuSvo8FMMm18Z54/23E3SSYosgxn08Zvby70/3U1+K3olybX4rcVvLX4r&#10;eh2Qc4nen2IcsPz9bQrnhzM7HMZwWFNgziXe/V30+Olu8qsblSQbR6WQdLJb1o06IC86/BTD5neG&#10;85/g9wl+n+B3BreLPn4Lo9z7W3S9m/xS8HsVv1fxexW/FPwWEb0/xbT5zeL8RGYnwpgIaxbMhcS7&#10;v5q8w/nPD91Nfg17J0nRO4Wkk92yYe8DsibRfoph8/savy/w+wK/L/D7GreacL1+z3j8dDf5bYCT&#10;g18Ofjn4bcDtGYefYtj85nH+AWYfgPEArHkwn/Hxq9fHvT/dTX7N+iTJ8D4pJJ3sls36HJD1iN6f&#10;Ytj8fsCvCr8q/Krw+wG3enC9+1vj8dPd5LcVTh5+efjl4bcVtzUOP8Ww+SVx/jFmH4PxGKwkmGt8&#10;/BrxecD58df4ejf5tZVJsodMIelkt2wrD8jGRO9PMW1+tTj/PX7f4/c9frVgNiLe/W30+Olu8tsB&#10;Zz9+++Vmslvu4K6NDj/FsPk9x/mFzC6EsRDWczA3+vi1iHbvT3eTX9foJNk/OoVsJrtl1+gDsgXR&#10;+1MMm199zt/A7A0wboBVH2YL4t1ftsdPd5PfPjiHYR6GfZg79nFXtsNPMWx+L3H+aWafhvE0rJdg&#10;Zvv4te/r3p/uJr/ovkkyoW8K2Ux2y+i+B2R7ovenGDa/Jpy/ldlbYdwKqwnM9sS7v10ev7zr3eRX&#10;AucjmB/B/og7Srgrz+GnmDa/NM6vZnY1jNWw0mDu8vGL7Ofen+4mv/h+SXJ8vxSymeyW8f0OyEii&#10;96cYNr+WnG/EbCMYjWC1hBlJvPt70+Onu8nvOJzPYH4G+zPuOM5dbzr8FMPmt43zf2H2LzD+Amsb&#10;zDd9/GJi3PvT3eQ3OiZJzohJIZvJbjk65oCMIXp/imHz68j5e5i9B8Y9sDrCjCHe/ZXCWsrnK83W&#10;3eRXHrNUBmAGYAe4o5y7Sh1+imHzK+B8FrNZMLJgFcAsJV6/of3dfgnXu8lvav+l8hd9r8DSa98r&#10;8Ej/VPlI/81kt5za/4BMIHof6n7bs/TifDtm28FoB6sX9w8l3mf50PMsupue5QycCzAvwL7AHWe4&#10;60OHn2LY/N7m/C5md8HYBettmB/6+I0b4N617ia/2QOWyicHpJLNZLecPeCAHEf0/hTD5hfL+e7M&#10;dofRHVYszHHEu78Kj5/uJr9v4FyFeRX2Ve74hrsqHH6KYfM7yvk3mH0DxhuwjsKs8PGbHuven+4m&#10;v/mxS+WK2FSymeTL+bEH5HSi96cYNr9Ezvdjth+MfrASYU4n3v2d9fgFrneT32U4deNSyWaSLy9z&#10;V8Dhp5g2v084/w5+7+D3Dn6fwDzr4zcnzr0/3U1+SXFLZQp+Kfil4JcUd1DOId1qXPv/3SvGQT6/&#10;mRgTOT+U2aEwhsKaCHMO8e7vvMdPdxO79sCl8s6BqWQzyZe1Bx6U5x1+imHz+4Lzf8fv7/j9Hb8v&#10;cDvv47dgoHt/upv8nsdvA34b8NuA3/P4LSB6f4ph83uA82OZHQtjLKwHYC4g3v1d8fjpbvJrMGip&#10;bDYolWwm+bLBoIPyisNPMWx+Qc6fwu8UfqfwC+J2xcdvxSD3/nQ3+a3Dbyt+W/Hbit86/FYQvT/F&#10;sPk9xvn7mL0Pxn2wHoO5gnj3Vyfe7ae7ya9J/FLZNj6VbCb5skn8QVmHaD/FsPl9j99Z/M7idxa/&#10;73GrA9frl+zx093klw5nJ3478duJXzpuyQ4/xbD5LeT875n9PYzfw1oIM9nHr+Fg9/50N/mFDl4q&#10;uw5OJZtJvgwdfFA2JHp/imHzu4Hz3+L3LX7f4ncDzIbEu7+XPX66m/y2w3kdv9cHbyH5cjt3vezw&#10;Uwyb3zOcf4LZJ2A8AesZmC/7+DUb4t6f7ia/iCFLZfSQVLKF5MuIIQdlM6L3pxg2v1s5/z/4/Q9+&#10;/4PfrTCbEe/+Mjx+upv8CuCU4FeCXwl+BdyV4fBTDJvfGs4vZ3Y5jOWw1sDM8PFrM9S9P91NflFD&#10;l8rBQ1PJFpIvo4YelG2I3p9i2Pwacf4WZm+BcQusRjDbEO/+dnj8dDf5FcE5DvM47OPcUcRdOxx+&#10;imHz+wvnVzG7CsYqWH+BucPHr0uCe3+6m/ziEpbKMQmpZAvJl3EJB2UXovenGDa/Fpy/g9k7YNwB&#10;qwXMLsS7v30eP91NfsfglMMsh13OHce4a5/DTzFsflmc/zOzf4bxZ1hZMPf5+MlhNWosc/xdT3eT&#10;X+KwZXLqsFSyheTLxGEHpSR6f4ph82vP+buZvRvG3bDaw5TEu7+DHj/dTX4n4HwF8yvYX3HHCe46&#10;6PBTDJvfLs5vYXYLjC2wdsE86OMXP9y9P91NfpOGL5Ozh68mW0i+nDT8oIwnen+KYfPrzvnWzLaG&#10;0RpWd5jxxLu/9z1+upv8TsM5B/Mc7HPccZq73nf4KYbN703Ov8bsazBeg/UmzPd9/EYnuvenu8lv&#10;ZuIyOT9xNdlC8uXMxINyNNH7UwybXz/Od2a2M4zOsPrBHE28+yvz+Olu8gvCuQzzMuzL3BHkrjKH&#10;n2LY/Eo5v5fZvTD2wiqFWebjN2WEe3+6m/zmjlgml45YTbaQAjl3xEE5hej9KYbNbyjn+zDbB0Yf&#10;WENhTiHe/Z3x+Olu8rsIp/bI1WQLKZAXueuMw08xbH5/5/wB/A7gdwC/v8M84+M3a6R7f7qb/BaN&#10;XCZfwO8F/F7Ab9HIEjmL6P0pRgmfU02McZwfxOwgGINgjYM5i3j3943HT3cTu+aoZbLBqNVkCymQ&#10;NUeVyG8cfoph8zvF+ffwew+/9/A7hds3Pn7zRrn3p7vJ7xn81uG3Dr91+D2D3zyi96cYNr/pnB/F&#10;7CgYo2BNhzmPePf3g8dPd5NfvdHLZNPRq8kWUiDrjS6RPzj8FMPmd5bz/8DvH/j9A7+zuP3g45c0&#10;2r0/3U1+a/BLxy8dv3T81uCXRPT+FMPm93vO38vsvTDuhfV7mEnEu79aY9x+upv8Go9ZJluNWU22&#10;kALZeEyJrEW0n2LY/M7j9yV+X+L3JX7ncasF1+v3vMdPd5PfRjjb8duO33b8NuL2vMNPMWx+T3D+&#10;IWYfgvEQrCdgPu/jV3+se3+6m/xajF0mI8auJhmkQLYYWyLrE70/xbD5XcHva/y+HpNBVssruNWH&#10;693fSx4/3U1+2XAK8SvErxC/bNxecvgphs1vOef/wOwfYPwB1nKYL/n4NUHE+fWp7ia/9uOWyahx&#10;q0kGKZDtx5XIJkTvTzFsfrdw/j/4/Qe//+B3C8wmxLu/NI+f7ia/PDjF+BXjV4xfHnelOfwUw+aX&#10;zPklzC6BsQRWMsw0H7/Q8e796W7yixy/TMaNX00ySIGMHF8iQ4nen2LY/O7g/E3M3gTjJlh3wAwl&#10;3v1t8/jpbvJ7E84xmMdgH+OON7lrm8NPMWx+L3P+OWafg/EcrJdhbvPx6zjBvT/dTX4xE5bJERNW&#10;kwxSIGMmlMiORO9PMWx+d3P+18z+GsavYd0NsyPx7q/A46e7ya8UzgmYJ2Cf4I5S7ipw+CmGzW8L&#10;519k9kUYL8LaArPAx6/XxBo1lvO1kH523U1+CROXy8kTV5MMUiATJpbIXsTJsPm14fxdzN4F4y5Y&#10;bWD2It79FXn8dDf5fQjnNMzTsE9zx4fcVeTwUwyb32uc38TsJhibYL0Gs8jHL3aSe3+6m/zGTVou&#10;Z05aQzJIgRw3qUTGEr0/xbD5deF8S2ZbwmgJqwvMWOLd31GPn+4mvwo41TCrYVdzRwV3HXX4KYbN&#10;by/nc5nNhZELay/Moz5+iZPd+9Pd5Dd98nI5d/IakkEK5PTJJTKR6P0phs2vD+c7MNsBRgdYfWAm&#10;Eu/+PvH46W7yC8C5BPMS7EvcEeCuTxx+imHzO8j5fGbzYeTDOgjzEx+/Sfe696e7yW/OvcvlonvX&#10;kAxSKOfcWyInEb0/xbD5DeJ8T2Z7wugJaxDMScS7vy88frqb/M7DqTllDckghfI8d33h8FOMX/S9&#10;AtOufa+A7Vneh/02z/I2z/I2z/I+93/h8ywPTHHvWnfTsyyYslyu5FlW8iwreZYFUw7JB4jetWIc&#10;svxddBTnBzA7AMYAWKNgPkC8uw56/HQ3+V2BU2/qGpJBCuUV7go6/BTD5vcPzh/B7wh+R/D7B8yg&#10;j99jU937093kt2LqcrkWv7X4rcVvxdRD8jGi96cYNr8pnB/O7HAYw2FNgfkY8e7vosdPd5NfnWnL&#10;ZeNpa0gGKZR1ph2SFx1+imHz+5LzH+P3MX4f4/clbhd9/BZOc+9Pd5NfCn4b8duI30b8UvBbSPT+&#10;FMPmN4vzE5mdCGMirFkwFxLv/m64z+1X83o3+TW8b7kU960hGaRQNrzvkKxJtJ9i2vy+xu9z/D7H&#10;73P8vsbtBrjaL6rGtf9/In/M/vu6KG1uqFHj+xt5DYPaNWpc4ec7eP+thHf/9HoDvJnU8vr7b+bt&#10;EN5W4c2+//3J83ZNemuiODeRFtffVq81EMvbDcktxPQ6L08B2Y9THk4LuVT98Ju9h/cr1t2kMXma&#10;uRLm/sbcPOZu533e53E+m/dtxVDn+VFzFP+hUgCzDOb3/BwDU83o1xVRvxZx/X1DeL96Xq/DcN43&#10;hkSTEeRRAOrcIfbBTz/9SFVgftz0f7zWzLVf/aX/eXuNnUnXXj+mIa8F8+LSa68fo96+lbfrg1m4&#10;7PYal5Zfe/0Y/f7mvF+9fow6o96nuvp9uzX0///rx8SOmNqJ6//7YwY+M3n9m2h+dr5+zEK6in79&#10;mAzeVq7e149R+9Yfw963R/FrKur390d+n+/kY6ev5/dZ/VrXX/D7rISbE32X+i39v97W9/6G+9TH&#10;11R+9n58qV/7JR9f6k7+p/L/589aa97XlOjXNOnJc5yjR/PzH2rxBj/uIerP0H1E/1kJ4W0V/oyr&#10;Tx3Xf/z8NuM1+Mfhf1/DRGEir5/QP/+S1zRRc3o3POZPn3sUuxdRTk1IfZIp+Lwx9ue/m+k+jl/r&#10;QvQP9bGqfrBOZmqOzRfnx7xDyshZ+lnRcGw3fq0+OXudaWKcFa3GloluY98h+SSTnglDfz51+qWM&#10;cfupbmJnikVj8sUc/ObgN2dMgB4QKWO0XwA/GyMg0pndCWMnrJ1jMumZMPz86nr8VDf7XRydL86O&#10;foeUkYC4SOq6/GyMgGiKXxh+YfiF4daU1PX1WzHavT/VzX5z8ZuO33T8puM2l6wY7dyfjREQ65nN&#10;hJEJK3N0Jj0Tht/+rvIHVrPVx5/qZr/gqHxxatQ7pIwERJBcHaUZ6vfXxgiIBvg1x685fs1xa0Cu&#10;jvLzW+DxU93sNxO/cfiNw28cbjPJApefjREQLzD7CoxXYL0yKpOeCcPP78JI9/5UN/udHpkvPhz5&#10;DikjAXGaXBjp3J+NERC18bsTvzvxuxO32uTCSD+/Rzx+qpv9JuE3FL+h+A3FbRJ5xOVnYwTEUmZT&#10;YaTCSh2ZSc+E4ecXGOHen+pmvxMj8kXpiFJSRgLiBAmMcO7PxgiIH5n91chSkk8y6Zkw/PxmePxU&#10;N/sl4tcPv37c0Q+3RDLD5WdjBMR8Zp+C8RSsp3CbT2b4+lUkuvenutnvWGK+eDOxlJSRgDhGKhKd&#10;+7MxAuIcszXwq4FfDdzOJWbC8NvfeI+f6ma/OPwi8Yvkjkjc4sh4l5+NERCzmX0SxpOwnsRtNhnv&#10;6/fRcPf+VDf7FQ3PF7uGl5IyEhBF5KPhzv3ZGAHxFbPfwfgO1nfDM+mZMPz2l+DxU93sFwWzPez2&#10;3NEetyiS4PKzMQJiGrOPwngU1qO4TSMJvn6Hh7n3p7rZr2BYvsgaVkrKSEAUkMPDnPuzMQKinNlK&#10;GJWwKodl0jNhePeXJfja0+Gnu8kvS0TAbAG7BXe0wC2CxLj8FNPECIgxzN4P435Y9w/LomfB8PPb&#10;n/Dz/pSf6iZ2ltiekC82JpSSMhKgB8T+BOf+bIyAOM7sZzA+g/VZQhY9C4afXw+Pn+pmv9CEAtEI&#10;diPuaIRbKOnh8rMxAmIwsxNgTIA1AbfBpIevX95Q9/5UN/ulDy0Qa4aWkjLC15okb6hzfzZGQBxi&#10;9mMYH8P6eGgWPQuG3/7CPX6qm/2awLwV9q3ccStuTUi4y8/GCIhoZofBGAZrGG7RJNzXL5u/4Otn&#10;Vx9/qpv91g0pEM8MKSXlJCDWkewhmqG+/rMxAuJ1Zo/AOALryJAsehYMv/0Jj5/qZr8GMGvCrskd&#10;NXFrQITLz8YIiK7M9ofRH1Z/3LoS4ev3Kn9B1c+u9qe62e/5wQVi4eBSUk4qxfPk1cGaUfkLGJVi&#10;J7NvwXgL1luDs+hZMPz219jjp7rZrzbMi/GlpJxUitr4NXb52RiVIgy/nvj1hNUTtzDS2Ndvbbx7&#10;f6qb/ZLiC8Rj+D2G32P4JZG18c792RiVYiuzu2HshrU7PoueBcNvf/U8fqqb/S4PKhDBQaWknFSK&#10;y6Sey8/GqBTN8euAXwf8OuDWnNTz9Vs5yL0/1c1+8/Gbid9M/GbiNp+sHOTcn41RKTYwmwMjB1bO&#10;oCx6Fgy//d3o8VPd7PfNwALxxcBSUk4qxTfkRpefjVEp7sQvBL8Q/EJwu5Pc6Ou3aKB7f6qb/Wbj&#10;Nwm/SfhNwm02WTTQuT8bo1KkMrsJxiZYmwZm0bNg+O3vUpzbT3Wz35m4AvFJ3GFSTirFGXIpzuln&#10;Y1SKuvj9duBhUkCy6Fkw/PzmevxUN/tNxS8Rv0T8EnGbSua6/GyMSvEUsy/CeBHWi3FZ9CwYfn7V&#10;se79qW72K48tEMdiD5NyUinKSXWsc382RqW4yuxt+N2G3224XY3NguHn96DHT3Wz32j8YvGL5Y5Y&#10;3EaTB11+NkaleJLZZ2E8C+tZ3J4kD/r6nR7g3p/qZr/jAwpE0YDDpJxUiuPk9ADn/myMSvEdszfh&#10;dxN+N+H23YAsGH77m+zxU93sF49fL/x6cUcv3OLJZJefjVEpHmF2MYzFsBbj9giZ7Ot3or97f6qb&#10;/Ur6F4iC/odJOakUJeREf+f+bIxKUcnsf2D8B9Z/+mfRs2B495fN1xojHH66m/yyRTTMCNgR3BGB&#10;WzQZ4fJTTBOjUsxg9nEYj8N6vH82PRuGn9+7MT/vT/mp7mX/ou8V6HvtewWu/Tfp1/679GyxL6ZA&#10;bIs5TMpJJb1SvBvj3LXffU5GpfiM2X/D+Desf8dk07Nh+D1LnOdZVPc+i5OdLbrGFIpQ2KHcEYpb&#10;VxLn8rMxKsUEZh+C8RCsh3CbQOJ8/Yr7uXetutlvR79CkdbvMCknlWIHKe7n3J+NUSk+YvafMP4J&#10;65/9sunZMPz2F+XxU93s1xZmE9hNuKMJbm1JlMvPxqgUw5i9F8a9sO7FbRiJ8vUr7Oven+pmv4y+&#10;hWJd38PkJKkUGaSwr3N/NkalOMzspzA+hfVp32x6Ngy//XXy+Klu9msGsz7s+txRH7dmpJPLz8ao&#10;FP2ZHQljJKyRuPUnnXz9tke796e62W9DdKF4PvowOUmqxAayPVrvr4rPFzZGlXiL2fdgvAfrvehs&#10;ejYMv/218vipbvZrCLMW7FrcUQu3hqSVy8/GqBI9mB0IYyCsgbj1IK18/dKle3+qm/1SZKHg3/tE&#10;TpIqkULSf/reDLU/G6NK7Gb2AIwDsPh3RtGzYfjtr6nHT3WzXx2Yl/scJidJlaiDX1OXn41RJcLx&#10;641fb1i9cQsnTX391vdx728d3ey3ok+hmIffPPzm4beCrOvj/PhTTBOjSuQwuwfGHlh7+mTTs8X6&#10;Pn77a+DxU93EzhZXexeKb3ofJidJFb1KNHD52RhVIgS/Tvh1wq8TbiGkga/fC0jrZ1f/rFbd7LcA&#10;v1n4zcJvFm4LyAu9NUN9/NkYVeJVZv8K46+w/to7m54Nw29/tT1+qpv9LkQVijNRR8hJUiUukNou&#10;PxujSvwWv9a9j5BCkk3PhuHntzTKvT/VzX5z8JuK31T8puI2hyyNcu7PxqgSa5ndDGMzrM1R2fRs&#10;GH5+P/Zy+12mm/0CvQpFWa8j5CSpEgFyuZfTTzFNjCpxG36/w+93+P0Ot9vIj738/OZ7/FQ3sfm6&#10;E7/R+I3GbzRuM8h8l5+NUSWeZXY9jPWw1vfKpmfD8PM719O9P9XNfhU9C8X7PY+Qk6RKVJBzPZ37&#10;szGqxI343Y7f7fjdjtuN5FxPP7/ZHj/VzX7j8YvHLx6/eNzGk9kuPxujSixmdhWMVbBW9cymZ8Pw&#10;8/uqh3t/qpv9PuxRKEp6HCEnSZX4kHzVw7k/G6NKXGL2Zvxuxu9m3C71yIbh9cvhc9U0h5/qUy1+&#10;OSIBP4mf5A6JWwKZ6vJTTNMzVonHmV0GYxmsZT1y6Dlimq9feeTP+1N+qpvYOeJw5B6xL/IIOUmq&#10;6FWiPNK5PxujSvyb2R9h/Ajrx8gceg4Mv/2N8fipbvaLgdkFdhfu6IJbDBnj8rMxqsSDzP4Rxh9h&#10;/RG3B8kYX7/j3d37U93st7/7HrGj+xFyklSJ/eR4d+f+bIwq8U9mv4XxLaxvu+fQc2D47W+wx091&#10;s18kzLaw23JHW9wiyWCXn41RJSYz+zCMh2E9jNtkMtjX7xAPrp9dffyVUMx+ed32iIxuR8gpUiXy&#10;SEk3zVBfHyimiVElPmX2XzD+Betf3XLoOeJQN7/9qS/MNVv5qW5i54hwmM1gN+OOZriFk2iXn41R&#10;JUYyOw3GNFjTcBtJon39Xu/q9lPd7JfddY94uesRcooERTZ5vat+xiDPaGMExbvMnoRxEtbJrjn0&#10;HBh+++vq8VPd7CdgNoTdkDsa4iZIV5efjREUA5kdC2MsrLG4DSRdff12dnHvT3Wz38Yue0RKlyPk&#10;FAmKjWRnF+f+bIygKGb2AxgfwPqgSw49B4bf/sI8fm2tfo1h1oFdhzvq4NaYtHX5KabpGYOiN7ND&#10;YAyBNQS33iTM129rZ/f+VDexc8TaznvEis5HyCkSpAfF1s7O/dkYQbGH2UMwDsE61DmHngPDb3/N&#10;PX6qm/3qwbzS6Qg5RYKiHn7NXX42RlB0wq8vfn1h9cWtE2nu67ehk3t/qpv9VnbaIxbgtwC/Bfit&#10;JBs6OfdnYwTFX5l9A8YbsN7olEPPgeG3vzs9fqqb/WrCvBBxlJwiQVETvztdfjZGULTCr1uno2QP&#10;yaHnwPDzS41w7y+FbvZbFLFHzMFvDn5z8FtEUiKc+1NMEyMoNjP7Nxh/g/W3iBx6jkiN8POr6/FT&#10;3cTOEZc67hGBjkfJKRKkB0Vdl5+NERS/wy8MvzD8wnD7Hanr6/dUR/f+VDf7zcVvOn7T8ZuO21zy&#10;VEfn/myMoFjPbCaMTFiZHXPoOTD89ne1g9tPdbNfdYc9oqLDUXKKBEU1udrB6WdjBMXt+N2D3z34&#10;3YPb7eRqBz+/Jz1+qpv9ZuI3Hr/x+I3HbSZ50uVnYwTFC8y+AuMVWK90yKHnwPDz+y7cvb8LdLPf&#10;6fA94sPwo+QUCYrT5EK4c3+KaWIExc34/Qa/3+D3G9xuJt+Fe/1yRY0ajzj8dDexc8Vk/BLwS8Av&#10;AbfJ5BGXn2KaGEGxjNlUGKmwUsNz6bkw/Pwq2/+8P+WnuomdK0603ytK2x8lp0iQHhSV7Z37szGC&#10;4kdmf4Xfr8L3klx6Lgw/vxkeP9XNfiPwi8EvhjticBtBZrj8bIyg+COzT8N4GtbTuP2RzPD1+6yd&#10;e3+qm/2Otdsr9rc7Sk6RoDhGPmvn3J+NERTnmK2BXw38auB2rl0uDL/9TfD4jbf6xeEXiV8kd0Ti&#10;FkfGu/wU0/SMQfEws3+C8SdYf8LtYTLB1++jMPf+VDexc0Vx2F6RF3aUVBC+1iQfhTn3Z2MExb+Y&#10;/Q7Gd7C+C8ul58Lw298wj5/qZr8omO1ht+eO9mHVIooM+8mvmj9jNka1mMbsozAehfUobtPIMF+/&#10;w23d+1Pd7FfYdq/IbnuUVJBqUUgOt9X7U342RrU4yWwVjCpYVW1z6bkw/PbX3+OnutkvAqaALbhD&#10;4BZB+rv8bIxqMYbZ+2HcD+t+3MaQ/r5+b7Vx728/3ey3vc1esbHNUVJBqsV2sr+Nc3+KaWJUiw+Y&#10;/RzG57A+b5NLzxVvtfHbXw+Pn+omdq5oBbMx7Mbc0Ri3Vm1+0fcK3HPtewWqRQ/Xs9juqxZDuGcC&#10;903g3gk8xxDSw/dZdrd271p187Okt94r1rQ+SipItUgnu1s7d21jVItDzH4M42NYH7fOpefC8Nt1&#10;uMdPdbNfU5j1YNfjjnq4NSXhLj8bo1r0ZXY4jOGwhuPWl4T7+uW0cu9PdbPfulZ7xcpWx0gFqRbr&#10;SE4r5/5sjGrxOrNHYByBdaRVLj0Xht/+Qjx+wurXAGZN2DW5oyZuDYhw+Smm6RmrRTdmB8AYAGsA&#10;bt1IiK/fq6Hu/aluYueKF0L3ikWhx0gFqaZXi1dDnfuzMarF35h9C8ZbsN4KzaXnwvDb3289fqqb&#10;/WrDvNjyGKkg1aI2fr91+dkY1SIMv5749YTVE7cw8ltfv7Ut3ftT3ey3tOVeMRe/ufjNxW8pWdvS&#10;uT8bo1pkMpsPIx9Wfstcei4Mv/3d5vFT3ex3OWSvqA45RipItbhMbnP52RjVojl+HfDrgF8H3JqT&#10;23z9ng1x728l3ew3H7+Z+M3EbyZu88nKEOf+FNPEqBavMJsLIxdWbkguPVc8G+Ld3zb+uX+jw093&#10;E3ubOCf2itPiGKkg1fRqcaPLTzFNjGrxG/xC8AvBLyRkG30bDD+/xTjqZ1d+qpvY28Rs/CbhNwm/&#10;SbjNJouFZqivdWyMapHK7CYYm2BtEtvo22D4+V1q4fZT3ez3VYt94kSLY6SCVIuvyKUWTj8bo1r8&#10;Cr+78LtL7CPb6Ntg+Pk97vFT3ew3Fb8R+I3AbwRuU8njLj8bo1o8xeyLMF6E9b/MnXd0VWXa9lNI&#10;CIH0dk56stN7J+W+SQIhCQlFURgYRVFQURRmVFAYHcGKFXtB5VUHRnkTBUEBE0GKNCF0qULoNTkJ&#10;EGoC+a5n5t3nnH3O+Z49a33vHx9r/Va4Mz7X/t0XKWdvWJn3Y+sw1yHDkZ8pRttfK2a538GYBmVL&#10;zBZwGLQqB0FrjHV/IlOWgY8B+PnAzwd+PnBzAqYYR34TbPzELMuuU0bCrwp+VTHNAK9LwQSNn15G&#10;q/I3nH0VGa8i69WYOsx1yHDkdzxa25+Y5X7boxuU1dFbQDNoVbaD49HW/elltCqXcbYH/HrArwfc&#10;LkfXIcOR3xgbPzHL/WrhR/AjXIOiTUotGGP2M+HzVy/DpPwFZ59DxnPIeg5ufwFjHPrti9L2J2a5&#10;37qoBmVZ1BbQDEzKOrAvSu1P+OllmJRzOHsdGdeRdT2qDnMdMhz1d4eN33BdvzJkZiM7G9fIhlsZ&#10;GK7xE5myHU3KAzj7JDKeRNaTcHsA3OHQrylS25+YZdl1SmNkg1IfuQU0AxNmk9IUad2fXoZJOYKz&#10;JmSYkGWKrMNchwxH/VXb+IlZ7pePzARkJ+AaCXDLB9UaP70Mk/JnnH0YGQ8j62G4/RlUO/RbE6Ht&#10;T8xyv0URDcqXEVtAMzApi8CaCOv+9DJMyu84ewIZJ5B1IqIOcx0yHPXHNn5ilvulIDMc2eG4Rjjc&#10;UgBr/PQyTMownL0HGfcg6x64DQPs0G95uLa/ZZjlfvPDG5QPw5tAMzAp88GycOv+RKYsw6T8hrP7&#10;kbEfWfvD6zDXKcvDHfWXY+MnZll2nRKNTD9k++EafnCLBjkaP70MkzIQZ+9Axh3IugNuA0GOQ79v&#10;w7T9iVnuNyesQXk9rAk0A5MyB3wbZt2fXoZJ+QVntyJjK7K2htVhrkOGo/4SbfzELPcLQqY7st1x&#10;DXe4BYFEjZ9ehkkpxtlByBiErEFwKwaJDv2+CtX2J2a53+zQBmVmaBNoBiZlNvgq1Lo/vQyT8gPO&#10;rkXGWmStDa3DXIcMR/1F2PiF6/p5IrPT2ASagUnxhF+4xk9kynY0KZnw6we/fsjqB7dMEOHQ7yOj&#10;tj8xy7LxWtLYoEyF31T4TYXfS+Ajo3V/ehkm5b9xdjkyliNrubEOcx0ybPurx/dyfys/dZb51Svd&#10;hgal3dAEmoEJs0nx1/iJTFmGSYmDXy78cuGXa6zHXI8MR35vGCz9CT8xy7LrlemGRmUi/CbCbyLc&#10;poM3DNb96WWYlP/C2e+Q8R2yvjPUY65HhiO/njZ+Ypb7dYQ0KqdCmkAzMCkdoKfGTy/DpBjhlwS/&#10;JPglwc0Iejr0ez5E299MzHK/yfAbC7+x8BsLt8lgZoh1fyJTlmFS3sfZfyDjH8j6R0g95nrl+RBH&#10;/XUFa/3ELMuuV84FNyoHg5tAM8BrTdAVbO2nl2FSfOAXAb8I+EXAzQd0BTvye8rGT8xyv/HwGwG/&#10;EcFHgEkZD57S+OllmJRXcfZjZHyMrI+D6zHXI8OR34UgbX9ilvs1BzUq24OawBHQpjSDC0Fqf234&#10;HNPLaFN6wC8AfgHwC4BbD3AhyJHfozZ+Ypb7jYZfLfxq4VcLt9HgUY2fXkab8necfRMZbyLrzaB6&#10;zPXIcOR3OlDb3ynMcr/dgY3KusAmcAS0KbvBqUDr/kSmLKNNuY6zHvDzgJ8H3K4H1iunAx353Wfj&#10;J2ZZdr0yDH5l8CvDNcrgNgzcp/HTy2hTnsTZ55HxPLKeh9uT4D6Hfn8EaPsTs9xvU0Cj0hDQBI6A&#10;NmUT+CPAuj+9jDbFhLM3kXETWTcD6jHXI8NRfyNt/MQs96tAZj6y83GNfLhVgJEaP72MNuVhnH0a&#10;GU8j62m4PQxGOvTb4a/tT8xyv5X+jcoi/yZwBLQpK8EOf+v+9DLalOM4exEZF5F10b8ecz0yHPU3&#10;2MavVtevCJkp/lvBEdCmFIFajZ/IlO3YptyDs48h4zFkPQa3e8Bgh37r/bT9iVmWXa/84NeozPfb&#10;Co6ANsxtyno/6/70MtqU/Th7GhmnkXXarx5zPTIc9Vdu4ydmuV8GMqOQHYVrRMEtA5Rr/PQy2pQ7&#10;cPZ+ZNyPrPvhdgcod+jX6KvtT8xyvwW+jcoc363gCGhTFoBGX+v+9DLalK04ewgZh5B1yLcecz0y&#10;HPVXYOMnZrmfgswgZAfhGkFwU0CBxk8vo02pxtk/IeNPyPoT3KpBgUO/7320/S3CLPeb69OozPbZ&#10;Co6ANmUuWORj3Z/IlGW0KWtxdicydiJrp0895nrlex+1P3L698+nLcVbAyh0cXK6irfleDvFzfKz&#10;bJ3xvnjQB+DXDPX3PfH7OLxDgN+W/+uNze8RZf452oi0+9m++Dal+3O0N7viWSL+uz1420OE4FcM&#10;8AD3A+ElHK1cxIr/82uG+ffC5V5QCESMeCt+qW//o38r4Pzvfyvwv/2zgT1h6XWb5WNEnUfBL09I&#10;/s8v658X4Mk3hhn4PP5xzPlhDAZjHsx9blM/RgYjs89t8o+RIRx5Wz/OuC0NGIEnRwGv20RpHgCP&#10;Gf71c4Z74R2zhln8xPwKZplfL54CvweHpQDiB4bV8pPwe2WYtZ9exmD+BLt9gx2/QdaCYb14Dpg1&#10;zNbPA+9wsfJTZ5mfB7cPDeGjQ5P5yFACtdwGnM1+tch01tmxlgPhp2BHBX4K3IKGebCLQ79nh1r6&#10;E35ilvn15EeGBvNdQ5NACajhh8EzQ9X+apDxjE5GLb+F3T7HjnOx69yhHjwbPDsURzV/vj3xjqtD&#10;LH7qLPc7OSSI9wxJ4t+HFINBfGJIDV8ZYu13BZmyjBruhd0M8DNgV8PQnuwJrg6x9XPHOx638lNn&#10;WbY73wu/24YkgiIwCPMg/qvZbxAy/4pMWcYgfgG7vYcd3xsSDNz5RfC4nZ8bsloHW/oTcwtmWbYb&#10;HxgcyJsHJ4Ai/m1wNe8HLYPV/qr/g4xqvjW4mL2woxd29YZb92A3bhWf+po/X+HzkI2fmGV+PXjE&#10;4ACuhN/AwYWgiu8ED5r9qpD5oE5GNU/DbrOQMQu7zoLbdPCQnV8PZB2rtfSnznK/bbX+vKo2HvQF&#10;lby1toqP1qr9Cb+jyJRlVPGl2kJ2gZ8rdnUd3IM7anvwMfGpr+nPFe+428pPnWXZrlwDv5LaOC6u&#10;LQCVPAjcZfarROZdOn6VPAm7PYsdn60NAK48Gdxt5+eCrL01lv7UWebnwr/W+PGPNQooAAMxD+Q9&#10;NWp/A5G5B5myjIF8pqYvX6uJA/7Alc/WuPBe8aVJ05/wGW7jd7tOtjOX1vhyFvyyavI5s6aC+4Hb&#10;zX4VyNTLGMjjsNvj8Hscuz4Bt/FguJ2fM7K2DLL0p86y3Z25YZAP1w2K5f8elAcG8E+DKnjzILU/&#10;4bcZmbKMCj48KJ9bBynAFzhzM9givjRp+nPCO6qs/NRZlu3EefCLHxQD8sAAzgWVZr8ByKzU8RvA&#10;o3D2Iew4AX4T4DZ6kBNXOfRbXW3pT/iJWebXTQurvfmL6mj+r+pc0J+/A6uq1f76I2OVTkZ/3lWd&#10;x8eqY4APcOLdYLX40qnpr5ucnMjKT53lfsnVXhwKv9DqHFDOyaDE7FeOi5To+g3BbmPgNwa7jqnu&#10;pqGA7PxuwW9ZlaU/MS/FLPO7RfOqvPiDqiiQze9XlfE/qsp5aZXan/DTyyjnjVU5vLcqGnjxvqpb&#10;tAksE186Nf3dhE+2lZ86y/xuUlRVH/atimQf+PnALxJkmf3KcJEsnR3LeAD8hmPH4fAbDreKqpuU&#10;7dCvvtLSn/ATs8yviz6p7M2vVUaALFDKH4O6SrW/UvjV6WSU8YrKbN5SGclNlX3ATVoJ6sWXdk1/&#10;XfBJsPJTZ7lfYKUnu8GvR2Um6McB8IvX+MXr+JVyIXargl8Vdq2q7KIikGDn1wm/Lwda+lNnmV8n&#10;vTXQk58bGA4yQD9+C3wxUO2vH0r4ApmyjH68eGAmrxkYAXqDTloCvhTfejT93YBfuJWfmMN0sm9Q&#10;r4G9+EZFGMjg6xXMHgOZw8x+jIvoZTCnw4+wI2FXhlvGwBsU7tDvwwpLf8JPzLLdr9OLFR48BX5P&#10;VqQD4hfABxVqfwS/D3QycG+E3ZYhY1lFL3CDFoAPxbceTX/X4eNn5afOcr9bA3py24BQkAZK+OYA&#10;Yl+Nn6+OH3EsdsuGXw52zam4Tgrws/O7Br/XB1j6U2eZ3zWaBr9HBhj54QGpoISfBq8NUPsrQQmv&#10;IVOWUcKfY7d67Fg/wANco7ngdfGtUdPfVfi5W/mpsyz7Kl3q784n+htAKijmS8DN7FeMi7jp+BVz&#10;CPwSsWMidk2Em2HAVXJ36Dezv6U/4TcDs8zvCk3q78b3wu/e/il8T/8ifgzM6K/2VwQ/vYxifhe7&#10;fdnfCNz5q/5X6T0wU3zr1vR3BT6deEKkZquz3O9seQ8+UB7C+8uTQSGfKS/iG+VqhvC7gUxZRhF7&#10;Ybdw7BiOXcP7XyFv0Cm+NWr8LsNvqpWfOsuyL9M4+N1ZHgySQSHfD6aY/QpxkSk6foX8Cs5+iB0/&#10;KncDV2hW+WWa6tCvvczSn/ATs8yvgw6XufK2siDeWpYE+vIh0Fam9tcXfm06GX3ZBX5+2NEPu/rB&#10;zRW0i2/dmv464DPRyk+d5X6jylx4EPwGlSWCAh4FHjH7FeAij+j6PYPd3igLBq6gg54FE+38LsHv&#10;VKmlPzGfxCzzu0S7SnGPVBoIEnhtaT7vLC3gk6Vqf8JPL6OAr5Ymsjt2dMeuPcsu0bXSS3RKvLTQ&#10;9HcRPmOt/NRZ5neRhpbiHqk0gPvBrx/8hoB7zX75uMi9Ojvm8+Pwm4kdZ2LXmXB7ovQijXXod7Cf&#10;pT/hJ2aZ3wXa2M+Jf+rnD+JBHm8AB/qp/eXB74BORj639Evgzn4B3NXPGVykVnBQvLTQ9HcBPiOs&#10;/NRZ7jegXzflwS+3XxzI5f7wu1Pjd6eOH+6NsNtU+E3FrlP7XaAJYISdXzv8tkNa3V2dZX7ttIK7&#10;6Tv24+9YAbm8AmxjNSMXeduALCOXj3IcX2B/4ATa6RjYLl76aPprg594qKBmi1ncJMuy26iQb1Ey&#10;+3Iy/JI4h/uCGrNfDs7rZeTw3fCbiB0nYtdH4TaG26jWod86OFn7iVnmZ6IldJPmkS//g2JBNi8G&#10;v5KakQ2/X3UycG9ECp9Cxim6RaeojfaBdeKlmaY/E3LKrPzUWe6XTl0UST4cSTEgi9PgV6rxK9Xx&#10;y+bbsdtY+N2HXe8jEw0HZXZ+rchpKLH0p84yv1b6pgT3SCXe/HFJNMjir8FPJWp/WSjhJ2TKMrJ4&#10;S0kMHyzxATfpYEkrNYEG8dJM018L/PKt/NRZlt1CsSWdFFDixQHwCyjJ5FiQZ/bLxEXydPwyuRJ+&#10;I7HjSOw6Em5VJS2U79BvUbGlP+G3ELPM7zx9XnyD3ir24reKo/jN4gz+DCwsVvvLgJ9eRiavLo7m&#10;7cXeoJN2FLfQGrBIvHTU9HcePilWfuos9zMUX6dexX3YozgSpHMI/JI1fsk6O2YwYbda7FiLXWuL&#10;zxODFDu/c/CbX2TpT51lfufo3aLr9EJRb36hKBKk8ztgXpHaXzpKmIdMWUY6L8XZdUV9eH3RDVpf&#10;dJ6WFZ2j+eKlo6Y/4RNl4ydmWfZZ8iq6RrcKPflmYQRI4z5FaRxp9kvDRSJ1MtI4G35l2LEMu5bB&#10;LQdE2fmdhd+cQkt/6iz3e6XwKj0Nv6cLw0EqvwI+KVT7S4XfJ8iUZaRxHXZrLOwNrlFj4VmqB3PE&#10;S1tNf2fgF2TlJ+ZAnewz5AK/S3178aW+YXyxbwo7wy9Q46eXkcoJ2C0fO+Yjq6DwDCWCIDu/0/CZ&#10;3dfSnzrLdj9Nz/bFPVJfD34Mfo/B7xnwVl+1vxSU8BYyZRkp/GXfcF6EHRf1vUqL+p6hr/qeptni&#10;pbemP+HjaeMnZln2KbpacJnOFPTkMwWhIJmvgF5mv2RcpJdORgqHYbcU7JiKXVPhFg487fxOwe9F&#10;LK7urs5yv8cLOmgc/O4vMIIk/iv8XihQM4TfCxhkGbg3wm7zCzzAZZpfcIo+Ai+Kl96a/k7Crzvf&#10;4qfOsuyT1JLfQYfy3flQvgEkcQu4la/6JeEit5DpKOM/+rcCR/Gab6bnv/6/p93hm8S+6CEafURj&#10;l+iCk+QHusXLdM0uJ7DLdKtdxDzt/+Ih/j2AyD5BD+VfolH5bjwKu/wpP5EfBNPMuyTiInoZifx6&#10;vpHnoI856OXT/JP0Rv4Jmu7QryPP0rXwE7OjnlS/43Qs7yLtynPjnXkhIIGPgkt5atcJ8Lukk4H7&#10;KOwWhB2DsGsQ3HqCDnEboenvOHwmW/mps9zv7rwLNCSvBw/JCwbxfBf8Jmn8Jun4JfAM7DYbO76N&#10;Xd/OO04zwWQ7v2PwO5tr6U+dZX7HaG8u7qdyXXlDbhCI5z3gTK7aXzxKOINMWUY8d+YGsyd29ISf&#10;Z94x6so9RmfFbYSmv6PwG2/lp86y7KN0e2479c914f7w658bx7eDcWa/OFxknI5fHE+B30vY8SXs&#10;+hLcpuYepfEO/ZpzLP0Jv8OYZX5HaEtOG63IceEVOYH8c47Cm8HhHLU/BX56GXHcnhPE3TmuAPdv&#10;cLuQc5SaxW2Opr8j8Blt5afOcr+qHBMV5jhz35wAEMuV8Bul8Ruls6PCE7HbdOw4HbtOzzlCj4LR&#10;dn7N8NudbelPnWV+zbQ620SLs514cXYAiOVVYFe22l8sStiFTFlGLJ/MDuSObGe+nN1Gl7OP0Kns&#10;ZtotbsM0/QmfoTZ+YpZlHybKbqX07G5Ky/bntOwYLgFDzH4xuMgQnYwYHovdJmPHydh1MtzuA0Pt&#10;/A7Db1OWpT91lvstzWqhr7O6gR9/nRXNS8HGLLW/aPhtRKYsI4YPZPnzuSwn0Ernsg7TQbBJ3IZp&#10;+jsEvworP3WWZR+ibPjFZt0CvhyTFcVZ8Bug8Rug4xfNI7DbeOw4HlkPZB2ikaDCzu8P+K3MtPSn&#10;zjK/P6g+E/dTmTfps0xf/iwziuvAiky1vyiUsAKZsowo3p7px82Zt6g5swUcoh2Zf9BKcZuo6U/4&#10;FNn4iVmWfZASMs9RSGYX8OGQzEiOB4Vmv0hcpFAnI4prsNto7Phn7PpnuNWCIju/g/BbkmHpT53l&#10;fl9mnKV3M7ronQxvficjgr/IiOTFGWp/wm8xMmUZuI/K8OHdGTdpd8Y5cJDWgyXiNlbT3wH4ZVj5&#10;qbMs+wCFwa9PRifw4j7wCwPpZr8IXCRdxy+CS7HbMOw4DH7DMg5QGciw89sPvwXplv7UWea3nz5M&#10;P0OvpN8AXvxyejh/AL5JV/sLh983yJRlhHNDujdvSu+kTeln6bf0A9SYvp8WiNtYTX/CR7HxE7Ms&#10;ex/5pZ8mF/g5p/dh5/Qw9gWxZr8wXCRWJwP3UditAn4V2LUCbgVAsfPbB7+5aZb+1Fnu93raKXom&#10;7Trozc+khfJraWH8eZran/D7HJmyjDBemNaHV6bdoF/SToN9tAjMFbfZmv72ws9g5afOsuy95A6/&#10;q6nX6EqqJ19JDWU3OIaY/UJxkRAdv1BOwW5F2LEIfkVpeykVGOz89sDvvVRLf+os89tDM1NP0l9T&#10;rwJP/muqkWeAd1PV/ozwexeZsgwjz0vtzT9gxx9ST4G9ND91D70nHgNo+hM+3jZ+YpZl/06dKSeo&#10;JeUq6MXnUwx8A3iZ/Qy4iJdOhpGjsFsG/DKwaybcooG3nd/v8JuVYulPneV+U1OO00MpV+jBFA9+&#10;MCWEp8DvlRS1P+H3CjJlGQaeg90WYMcF2HVByu/0KZglHgNo+tsNP1crP3WWZe+m9uTjdDT5MvDg&#10;o8kh3AZczH4huIiLjl8IB8JPwY5x8IuDW1DKbnJ16PdssqU/4Sdmmd8umph8jO5O7gA9+a7kYH4E&#10;PJOs9hcMv2d0MoJ5Nnabix3nYte5ybvpbfCseAyg6W8XfK4lWfzUWe53Kuko7UnqAO68JymIT4Kr&#10;SapfEC5yFZmyjGDuhd2M8DNiV2PyLvIE18RjAI3fTvg9YeWnzrLsnTQWfrcnXQJufFtSIN8Lv8c1&#10;fo/r+AXxi9jtPez4XtIxej9pJ70EnrDz2wG/1kRLf+os89tBBxNxj5R4kTYnuvHmxEA+AFoS1f4C&#10;UUILMmUZgdyd6M7e2NEbu3rDzSlpB7WKRw+a/oTPBBs/Mcuyt9OIxGaqTLwAenBlYgDfCR4y+wXg&#10;Ig/pZATyNOw2Czu+il1fTdxB08EEO7/t8DuWYOlPneV+2xMO0+qEC8CVVyX487aEAD6aoPYn/I4i&#10;U5YRwB0JPdgVfq7YtUfidrqcsJ2OiUcjmv62wW+MlZ86y7K3US38ShLagQuXwK8G3G3288dF7tbx&#10;8+dJ2O3v2PHvCc1gG00GY+z8tsJvX7ylP3WW+W2ldfGHaGl8G3DhH+P9+FewN17tzw9+e5Epy/Dj&#10;s/GufC2+na7FH6br8dvoXPxW2icejWj6Ez7DbfzELMtuorL4PygbflnxzpwV78ul4Hazny8ucrtO&#10;Bu6NsNsT8HsCuz4BtwfAcDu/Jvg1xVn6U2e5X0PcQaqLMwEnrovz4Z/ifHlLnNqf8NuCTFmGLx+O&#10;c+bWuDYyxf0BmqgZNIlHN5r+tsCvyspPnWXZWygffglxraCb4uGXByrNfj64SKWOnw+Pxm4TsOME&#10;+D0Mtz/HbaEqh35rFEt/wk/MMr/NtEg5QF8oLaAbePNCsFpR+/OG32qdDG/epTjxcaWVjisHwRba&#10;DdaIR0ua/jbDh6381Fnul6LspzD4hSm3KFTx4mRAZj8vXIR0/YZitzHwG4Nd71E20zCAv7q38fsN&#10;fstiLf2ps8zvN5ofu48+jD1PH8TeBH14XqwXL41V+xN+S5Epy/DiTbG3aF9sC9gPfqPfwDLxaEnT&#10;3yb45Vj5qbMsexNFwc839hy4CfpwJMg2+/XBRbJ1/PrwAPgNx453wO8OuFXEbiI8qnPgVx9j6U/4&#10;iVnmt5HmxOyl12POgi56LaY3fwLqYtT+euMidToZuDeKuUlNMefAPtoas4l+AfXi0Zemv43wSbTy&#10;U2e5X1DMHnKDn1tMJ/DkQPglaPwSdPx6cyF2q4ZfNXatjtlIRSDRzm8D/L6KtvSnzjK/DTQ7eg/N&#10;iD4DbtBz0Z78FvgyWu3PEyV8iUxZhicvie6kNdFnwV5aG72BfgBfRdv2tx5+4VZ+6izLXk+e0bhH&#10;ijpNN6JugF7cK7oXh5n9euEiYTp+vTgDfowdGbsy3DKj11O4Q7+Poiz9CT8xy/zW0YtRu2lK1Clw&#10;HXjwC+DDKLU/D/h9qJPRi7/Bbsuw4/Ko38F6WgA+Eo/mNB9/6+DjZ+WnznK/7shd1B55Clyjtsie&#10;fCvSg301fr46fh6sYLcc+OVg19yodRQH/Oz8foXfG5GW/tRZ5vcrTYffI5EnwVXQk6eB1yPV/nqi&#10;hNeRKcvoyZ9jt2+x47eRu8GvNBe8IR7NafpbC7+eVn7qLMteSx0RO+lkxAlwlU5EuPMl4G72c8dF&#10;3HX83NkAv0TsmIhdk+BmjFxLPR36zYyw9Cf8xCzzW0OTI3bQWPjdG3EFuPEkMCNC7c8NfjN0MnBv&#10;hN2+ijgJdoK19D6YGYGjmv7WwKcr3OKnznK/s+Hb6UD4cXAZ9OAz4W7cGW7t14lMWYYbe2G3cOwY&#10;gV0jItaQN+gSjw41fqvhN9XKT51l2atpPPxGhB8Dl+lO+I0DU8x+PXCRKTp+PXgWzn6EHT8K30Ef&#10;h6+hV8NX01SHfhfCLP0JPzHL/FZRc9g22hZ2FHQAVz4M2sPU/lzh166T4cou8PPHjv7Y1R9uruCC&#10;eHSo6W8VfB618lNnud/osK1UA7+asEs0KMyFR4GJZj8XXGSirt+z2O2NsGNgG70Ztor+Dh4N+4/+&#10;rcDqf/9bAdtdfsEup0ItXauzbJdfaHdoE60LPUK/hl4Ezrwr1IVPhqpdi11OIlOW4cLXQi9RT/TR&#10;E730DPuFrof+QqfEY1BN1yvhd5+VnzrLslfSUPiVhjaDi8CZh4CxZj9nXGSsjp8zPw6/mdjx+dCt&#10;4Bd6InQl3efQ76DR0p/wE7PMbwVtMm6hBuNhcIF+MjrxRnDAqPbnBL8DOhm4jzJepC5jM2iim8aV&#10;ZAIHxWNaTX8r4DPSyk+d5X4Vxs2UB788YzvopgHwG6HxG6Hj58QPYben4PcUdn3KuIImgJF2fj/D&#10;b4fB0p86y/x+ppWGzbTQcAi00XeGbloBthvU/rqRuR2ZsoxuOmZopwuGw2ALXTT8TMfBDvGYVtNf&#10;I7JqrfzUWZbdSEWG3yjF8Aclwy/ZcIsKQY3Z7xYya3T8btEY+D2KHR/Fro/C7R5DI9U69FsfYulP&#10;+IlZ5tdAS0I20byQP4AJ3KTFYF2I2t9NZKzTybhFe0Pa6BQyTof8BhppH1gvHiNr+mtAVpmVnzrL&#10;/TJCNlJUyEHQSpEhXZQOv1KNX6mO300ajt3ug9992PX+kAa6A5TZ+f0Ev8ZgS3/qLPP7iRYEb6RP&#10;gg+AFtBF34CGYLW/LmQ2IFOW0UVbglvpj+CDYBP4iZpAo3jMrelvObIKrPzUWZa9nJTgDRQYvB+0&#10;gE6KBflmv05k5uv4dVIV/EZix5HY9U9wqw5eTgUO/RYFWfoTfmKW+S2juUHraXbQfnor6Dy4QZ+D&#10;hUFqfzeQsVAnA/dRQS20I+gA2ACW01qwSDyG1/S3DFmpVn7qLPczBK2jXkH7wDlwnULgl6LxS9Hx&#10;u0GE3Wqx42DsOjhoGTFItfNbCr/5gZb+1Fnmt5TeC8T9VOBecI5eCLxO74J5gWp/15E5D5myjOu0&#10;LPA8rQ/cB9bThsBltDxwKc0PtO1P+ETb+IlZlv0jeQf+SrcC9oCz4Bp5BV6jKLPfNWRG6WRco2zs&#10;Vo4dy7FrOdxyQLSd34/I+jTA0p86y/1mBaylafCbFnAGXKVXwJwAtb+ryJyDTFnGNarHbo0Be+nn&#10;gF/Bj/Qt+FQ8htd8/P2ArCArP3WWZf9ArvDr8P+dLvmfBlfIBX6BGr9AHb+rlIjdCrBjAbIKAn6g&#10;JBBk57cEfm/7W/pTZ5nfEnrWfw1N8t8NToMr9AyY7a/2dwWZs5Epy7hCX/qfoUXY8Xv/teAH+sp/&#10;Cb3tb9uf8PG08ROzLHsxXfNbTWf9doFTdMbvMl0Fvcx+l/8nU5aB+yjsloodU7FrGtwigKed32Jk&#10;veRn6U+dZdmL6Qm/VTQOfuP8ToIOehx+L/qp/Qm/F5Epy8B9FHb7p99usBosxryYXvKz7e97ZDlZ&#10;+amzLPt7avVdRYd9d4IToINaQLev6teBzG5fuV8H+WG3aOwYA78Yv+/JHzjZ+S1C1nRkqdnqLPNb&#10;RBN8f6HRvjtoFPxG+V6ih8A0s98lZE7T8btEb/iepE+x46fY9VPf7+lN30U03de2P+Fz2UfrJ2aZ&#10;30I65rOSdvnsAMfBRToKOnzUHS8is0Mn4xK5Y7cg+AVj12C49QSXxV9jaL6+LETWZCs/dZb7jfFZ&#10;QUN9toNjNMTnAt0Nv0kaP5Epy7hIM7Hb29jxbez6js9Ceh5MtvP7Dn7nvC39qbMs+zva572CNnpv&#10;A0fBBdoLznqr/V1A5llkyjIuUJf3MeqNHXvDrzfcury/o3Pir1k0/QmfB2z8xCzL/paGe/9MA7y3&#10;gqOgnW4H481+7cgcr5PRTlPh9xJ2fBm7vgy3p8ADdn7fIqvZy9KfOsv9mrwaaaXXVlrhdQS00RZw&#10;2Evtrw2Zh5Epy8C9kddRcoKfE3Z18v6WLnp9S83ir1n+1R8i/vW2FG8NYJMr7lnxdi/eurn9//Oz&#10;HWc7//tnTr6Pt7NcIIhfMcAD3A/6APxP/88/2/F/++c1ZuD++l2rz2t1lv2ZZRjn+UQZl/j0ATcM&#10;S3zOG+aBd82f1+fxByUyZRnnDc/h7F+Q8Rdk/cUnw/gceNfu81r4hPhaPi7VWZadYUzxjTIW+XqB&#10;G4Yi3/OGFBBi/rot/ESmLOO8wQ1nr/h4Ga/A7wrc3HwzjCF2X7eFz+c2fmKWZWcYF8JvJfxW4hor&#10;4bYQfK7x08s4b3gNZ/+GjL8h629wew187tAv1k/bn5jlfnl+UcYBfl7ghmGAX4shD8SaXze0oD+9&#10;jBaDL846I8MZWc5+GUZfEGv3fVn097WNn5jlfg3I3ITsTX6dhk1wawBfa/z0MloMH+Dsy8h4GVkv&#10;w+0D8LWdXyb80q1eF6qzzC/TWOofbRzq7wU6DUP9WwylIN38ulD0JzJlGS2GUJztjYzeyOrtn2kM&#10;Bel2rwuFz2IbPzHLsjON65C5G9m7cY3dcFsHFmv89DJaDF/g7DvIeAdZ78DtC7DYoV+h1X2J8BWz&#10;3K8mINo4OsALdBpGB7QYakCh+b5E9KeX0WKIx9lgZAQjKzgg0xgPCu3uS4TPChs/Mcv9tiHzcIA3&#10;6DQchts2sELjp5fRYqjD2c+Q8RmyPoNbHVjh0K+/1X2x8BWz3G9EYLRxfKA36DSMD2wxjAD9zffF&#10;oj+9jBZDFs7GICMGWTGBmcYs0N/uvlj4bLTxE7Pc7wAyzyL7LK5xNrDVcABsNPu1wk8vo9XwI87+&#10;Exn/RNY/4fYj2OjQb4jVcxnhK2a539igaOPkIG/QZZgc1GoYC4aYn8sIP72MVkMJzqYhIw1ZaUGZ&#10;xhKAH23qpH1dKHx22fiJWe53MijG2IHsDlyjA24nwS6Nn15Gq2EVzn6PjO+R9T3cVoFddn5Z8BsV&#10;bPn+oc4yvyzjI8ExxmnB3qDLMC241fAIGGV+Lij6E5myjFZDJc72RUZfZPUNzjJWglF2zwWFzyEb&#10;PzHLsrOM7cjsRnY3rtENt3ZwSOOnl9Fq2IyzPyPjZ2T9DLfN4JBDv3FWz6WFr5jlflNCYowvhviA&#10;LsOLIa2GKWCc+bm06E8vo9VwG86WI6McWeUhWcbbwDi759LC54yNn5jlfp3I9DT4gC6Dp6HV0Am/&#10;Mxo/vYxWwx74bYDfBmRtgNsecMah3yTsW4DPG7yschK+Ypb7zTDEGGfDbzb8ZhtMhhlgkvnvRUw4&#10;r5dhMtyFs4ORMRhZgw1ZxrvAJLu/FxE+l2z8xCz3czPGGAONPuDm/6HuTOCjKu+9P6xaZckELM+Q&#10;5WQnLkUSlqqgBMEDhH2HsAhc3ECvqBdUBAQ3xIAbFiFkASyVHRWqln0p7YuVRYtLDRAWwesWArdY&#10;FAP3+4c8kzMnx+ekfe9723f6+XnmP/M83+d7/ufMZDnToBqHSlUd8l8Rfn6MUnVElasP8fsQvw9x&#10;O0L+y9PvERyd/ZPa7JcbSgrl4ZeHXx5uueSR8HU56Z8fo1TdydxBMAbBGhRqEbqTPFLlulwGLucd&#10;fro2+WWEopomhaymDUm5spqWqihyPsJPmCZGqfoavwP4HcDvQCgj9DU57+n3pOO6sPhJbWJnhObi&#10;twS/JfgtwW0ueTJ8XVj658coVQ8wdzSM0bBGN80IPUCerHJdWHx+5viMgK7NfjExSaFrYqJIubom&#10;plTFkJ+FPyMgfsI0MUrVd/h90TQq9AV+X+D2HflZ+DMM1fqswKJLnxVgqYuvbXF/3rUvUps8MkIL&#10;2Zc17Msa9mUN+7GQPB+xL36MUjWZuffBuA/WfTEZocnk+fC+OP0axVa+lsRXarNfWmxSqHVsFClX&#10;rWNLVRppFKtfj9JrP0apqsHc0/idxu80bjViM0KNqnyeRXzmu/ykNvutwG89futjz6v1sSfVCjI/&#10;7HcSPz/GSfUMcx+G8TCsh3F7hsz39IuPi+yf1Ga/jLjkUFZcFDmvsuJOqgwSH/48lfj5MU6qeswt&#10;x688NplkhOrFZYTiq3yeKpP+/drhp2uTX2bobfx24reTNXbi9jb5dYSfME2Mk+ol5j4B4wlYT8Rl&#10;hl4iv/b0uzq+sn/iJ7WJnRlqG58cyo6PIudVdvxJ1ZZcHf68nPTPj3FSNWHu5TAuh3V5fGaoCbm6&#10;yuflxGe1y09qs982mPvig+S82ofbNrI6ws+PcVLlM3c2jNmwZuOWT1Z7+rWyIvsntdnPtpJDA6wg&#10;Oa8GWCeVTVqFP68p/fNjnFSJzI2GEQ0r2soMJZJW1s28711O9PuL9O93Lj+pzX7vwyyGXcwaxbi9&#10;T34X4efHOKleZ+48GPNgzcPtdfI7T7/2CZH9k9rs1ychOTQyIUguqJEJZaoPaZ+g3//K6J8fo0xd&#10;x9w4GHGw4hIyQ9eR9gle/fu9y09qs9/HCSmh47CPs8Zx3D4mv4/w82OUqbeY+xqM12C9httb5PdV&#10;/FpyfLsmVvZP1ya/lqFhiSmhcYlBckGNSyxTw0jX8OfVpX/CNDHK1C+Zmw4jHVZ6YsvQLwl/Tj8Q&#10;ef6Jz16Xn9QmdsvQEZhlsMtYowy3I2RvhJ8fo0xtZO4qGKtgrcJtI9nr6dc/KbJ/Upv97kpKCU1M&#10;iiYX1MSkMnUX6Z/kPP/8GGXqVua2hNESVsuklqFbSf8kr/595vKT2uz3DcxzsM+xxjncviGfRfj5&#10;McrUH5n7Lox3Yb2L2x/JZ55+tydH9k9qs98D/Gu10/jXaqfxL99O41/AfYDcnuzsnx+jTPVg7i0w&#10;boF1C/8Cbg9ye7JX/z53+Ult9vsbzLop0SRATqm/JZ9Sn4f9Tin+ppQP45T6MDkQ2oHfDlg7cPuQ&#10;fO7pNzYlsn9Sm/0mp6SEcvHLxS8Xv8lkbIrun/j5MU6pQcztAqMLrC4pLUODyNgUd/9a8fo96fDT&#10;tcmvVahmamoomBpNAuSUqklORvgJ08Q4pQ7itwe/PSmppFXoIDnp6TchtbJ/4ie1id0qNAO/ufjN&#10;xW8ubjPIhFRn//wYp9Ro5vaD0Q9Wv9RWodFkQqpX/35w+Ult9quXlhqKSYsmAXJK1SM/RPj5MU6p&#10;/8TvL/j9Bb+/4Paf5AdPv8fTIvsntdnvZfwWpTUiAXJKvUweT3P2z49xSt3H3BEwRsAakdYqdB95&#10;PM2rf3WaRfpJbfZr0iw1lNasEQmQU6oJqdPM6efHOKVO43cMv2P4HcPtNKnTzMvvOZef1Ga/AvxW&#10;4reyWQ1yWhWQ58J+pxV/m9+HcVo9wtx7YNwD655mrUKPkOc8/aLSI/sntdkvKT01lJHeiNQgp1US&#10;iUrX/RM/P8ZpVY5fKX6l+JXiVk6i0nX/2lV8n9CeLbjA7Bp8VoXtr9g+XfNf5xr82Nr8vQC87me7&#10;HC+58e3Lv/w1+GI7EDjdoPK469p03Ivt2g3ftxs1XE9eJ/Oo59mnw58NmVfBNDHm2SUNXrf3NVhP&#10;3ifF1MUw9HHXP5eIz8MNI/2kNrGL7efwm4/f/IZLyXzq+fbD4c8IzK9gmhjz7TuYOxDGQFgDGxZT&#10;F8Pw8it3+UltYhfbDaP4126i1pOlZD71fLs8ws+PMd/+Cr9i/IrxK8btK1Jexe8A+/pEVGX/dG3y&#10;O2C/ErXbfg2/1/B7DbdXyBNRbTifQQWkf8I0Mebb45k7CsYoWKOiDlAfgOHun/hcFoz0k9rEPmA3&#10;De62rw6uJ0vJfOr59mXha/Di58eYb5/B7wR+J/A7gdsZclmVa/DiN9vlJ7XZrwi/1fitxm81bkVk&#10;doSfH2O+PYm542CMgzUueID6AAyv/kVHR/ZParNfavRuu1X0BrKUzLdTSXT4Grz0z4/BGOaeCm4g&#10;uwl9ij4Aw8tvnstParPfcvx+h9/vWON3uC0n8yL8/Bjz7aeZOxHGRFgTcXuazPP0i2sU2T+pzX7X&#10;N9pt39JoA1lK5tvXk7jwNXjpnx+DfzWLuT/i9yN+P+J2ZaMDMLz6t9jlJ7XZ77f4/R6/3zdaRvLs&#10;35LFYb88/PwYefaLzJ0OYzqs6bi9SBZ7+qU3juyf1Ga/mxrvtrs23kCWkTz7JpIevgYvfn6MPPsq&#10;5taFURdW3cYHqA/AcPfvIKxVDj9dm/wO2lsb77H3wt7LGntx20pWRfgJ08TIsxcwdxaMWbBmNT5I&#10;fRCGl1/Lqyr7J35Sm9gH7duu2mP3v2oDWUbyqPPsluFr8NI/P0aencDcIIwgrOBVB6kPwvDye9fl&#10;J7XZ7z2Yf4H9F9b4C27vkXcj/PwYefZvmPsqjFdhvYrbb8i7nn43/zyyf1Kb/Xr/fI99+883kmUk&#10;z+5Nbg5fg5f++THy7GuZGwsjFlbszw9SH4Th1b8dLj+pzX4fwfwc9ues8TluH5EdEX5+jDz7DeYu&#10;grEI1iLc3iA7PP26NInsn9Rmv6FN9thjm2wky0iePZR0CV+Dl/75MfLsNsxtBqMZrGZNDlIfhOHV&#10;vz0uP6nNfodhnoR9sslyssA+TPaE/Rbg58dYYG9g7koYK2GtxG0D2ePp109F9k9qs98dao/9H2oj&#10;WU4W2HeQfuFr8OLnx1hgd2BuJoxMWJnqIPVBGO7+HYL1qcNP1ya/Q/bXaq/9A+wfWOMH3L4mn0b4&#10;CdPEWGD/gbnvwHgH1jvqEPUhGF5+I/hdTJuK7y3FT2oT+5A9PrTXfjy0kSwnC6gX2CPC1+Clf36M&#10;BXY35raD0Q5Wu9Ah6kMwvPyOufykNvt9B7NO041kOVlgf4ffsQg/P8YC+wP8tuO3HdZ23D4gxzz9&#10;7nF8RkD6J7XZ77Gme+3nmm4iy8kC+zFyT/gzAtI/P8YCeyBzO8PoDKtz00PUh2B49a/U5Se12S8Q&#10;s9duGLOJLCf4kNIIPz/GAvsAfrvx243fbtwOkNIqftX6rMD0S58VkN4+xA+mbRznqtTmfXmGffkV&#10;+/Ir9uVX7Mcz5KHwZwSk136MBfYo5vaF0RdW35hD1IdgePX6e5ef1Ga/K2P32k1jN5EVJN++knwf&#10;9svHz4+Rb5+IWWF/gt8n+H2C2wnyvaffVMdnBKSfUpv9XsJvIX4L8VuI20tkavgzAuLnx8i372Xu&#10;cBjDYQ2PPUR9CIa7fyWwasdVHl9dm/xK7J/H7bNT4zaRFSSfOt+uHb4GL37CNDHy7VP4HcXvaOw+&#10;UkJdAsPLb6bLT2oTu8RegN9y/Jbjtxy3BWRmhJ8fI99+mLl3w7gb1t1xJdQlMLz8GsRH9k9qs19i&#10;/D67RfwmsoLk24mkQfgavPTPj5Fv/4jft/h9i9+3uP1IGlS5Bi/H8xWXn9Rmv9/g99v4zWQFybd/&#10;Q16J8PNj5NvTmfsgjAdhPRhfQl0Cw6t/ISuyf1Kb/a6z9tltrc1kBcm3ryOh8DV46Z8fI9++jLln&#10;8TuL31ncLrNKYHj5Fbn8pDb7vYnfVvy2ssZWq8B+kxSF/Qrw82MU2LOYOwXGFFhTcJtFijz9UhIi&#10;+ye12a9Nwj77toTNZCUpsNuQlPA1ePHzYxTY0cytBaMWrFoJJdQlMLz6t8zlJ7XZbyPMP8H+E2v8&#10;CbeNZFmEnx+jwH6Vuc/CeBbWs7i9SpZV8TvMvl6fWNk/XZv8DtsdEj+weyduJitJAXWBfX34Grz0&#10;T5gmRoEdy9z6MOrDqp94mPowDHf/xGedy09qE/uw/UeYH8P+mDU+xu2PZF2Enx+jwF7M3Dkw5sCa&#10;g9tiss7T76akyP5JbfbrnvSBPTRpM1lJCuzu5KakNoFLv2uV/vkxCuxmzFUwFCyVdJj6MAyv/m1x&#10;+Ult9vsA5uGkLWQlKbA/IFsi/PwYBfYq5hbCKIRViNsqssXTr1NyZP+kNvsNSv7AvjN5C1lJCuxB&#10;pFOys39+jAL+mZiVdjKMZFjJyYepD8Pw6t97Lj+pzX4HYH4N+2vW+Dq50D5A3gv7FXJ8/RiF9jvM&#10;XQpjKayluL1D3vP065US2T+pzX6jUz6wH0jZQlaRQns06RW+Bi9+foxC+2bmNofRHFbzlMPUh2F4&#10;9e8jl5/UZr8vUj60v4P9HWt8h9sX5KMIPz9Gob2duWthrIW1Frft5KMqfkfY15zUyv7p2uR3xL43&#10;9UP7sdQtZBUppC60c8LX4KV/wjQxCu0uzL0Rxo2wbkw9Qn0Ehrt/4lPi8pPaxD5in4ZZI20LWUUK&#10;qQvtkgg/P0ahvRu/zfhthrUZt92kxNPvjrTI/klt9ns47UP7Gfyewe8Z/B4md4Q/IyD982MU2n2Z&#10;2xFGR1gd045QH4Hh1b+vXH5Sm/3KYdZrtpWsIoV2OX5fRfj5MQrtT/HblbaVfEiOUB+B4eU3vllk&#10;/6Q2+z3R7EP7Jfxewu8l/J4g48OfEZD++TEK7eHM7QmjJ6yezY5QH4Hh5XfG5Se12e+y9A/tn6dv&#10;JatIkX0ZORP2K8LPj1FkH8NvP3778duP2zFyxtNvUnpk/6Q2+83GLx+//PTVpMieTSaFP8Mgfn6M&#10;Ivtu5g6BMQTWkPQj1EdgePUvcHWkn9Rmv+ir/2wnXr2VrCZFdjQJXN2m4vsD8fNjFNnf4ncIv0Pp&#10;fyZHqHkvudrtdxTW0w4/XZv8jtrz8Hsdv9fxex23eeTpCD9hmhhF9kPMHQNjDKwxVx+lPgrDy+/K&#10;ayr7J35Sm9hH7bhr/mxfd81WspoUURfZV17j7J8fo8g+i9+X+H2J35e4nSVXXqP93J9Rubt2IPA1&#10;h2U82yU1/3U+o/J+rUDgB7ym4nVLDe5w49vnf/nPqOxoz7/1E6w87u914ve71KbjfrLT8GCD2x4N&#10;Rt1WGAzetiN4ptPR4L5On4evwf8fmCrazHitfSj6qfblwSfbfxqc3n5tsLD9K8Ed7edUuQY/NIu/&#10;tdmIf6+QXqYQfZN/t1NunAKBa28uC96UlVXl8w83sC/y9yBMc+/q/ExwcKc24Wuv7vPtA47rBdZ4&#10;hON6A8cVlfDf/ODbg4v32UzT9y/jvnhecp3WgbsVt8r74pxO6pE6JKnivuyPvOU0JpeTzp26dmT5&#10;gDwm42MrHpP5s3kim+2TAI6ylZvX3EQeFxa/irn4Ga/nmdeH+9OZV8w2mogHuxbQ+yD8n7qvKsaz&#10;qdmf/0i2wBzL9hu2u9kKa0XhjKxu3WZkyXMbKx7rzrY2cTv05rHWpDn5qXWdj8uaI8m3Feu+DNS9&#10;rjwn67IJ/NS6wmnB/+5jK2tLpKfOtX7qvsyVzGFt2feDbN0O8lx19l3W70Z+ai3n47Km5BBsWTe9&#10;TtV15bnqrJvAfFk3idQj+vxzn2uf8dxRDuomMklODm7VOdfk/PqSORvIQ8yLppZ1KAN9yXjuoB/I&#10;Z2E24duLMoBb7axAdMfAHYF/D/xHYELgwcCjlx7+O/8bHZj8VPTFz1YdnhEdGPl0dCCmz8hMuf9p&#10;xeNdnokO/J763t6VjyewStEDzTNkjIyVWvoz+RdHAk0fbJ5xJWfyhQs1pkleuLhlH04iLi82CbeK&#10;3QgMZt+vov5lvOxZzdp1a9epU6dmrdozeNx5K6oonPssD9l9R2bqcS3wvwv/emzzf9Esoy5PyDpd&#10;qCWXT0q9+Nh47ovrmImXbPQ5JP3+qfter+0rgZ8lfcn9+Mpa+rUtz+VUPNadxzntLr6nOI95bx7r&#10;S7pUbMczR5w3/T8+5m9Mu3TMG3P8Xpl+6ZjL/Xrcj2L9yU9EB84+eemY68cTeFyOuYyRx6SWY74x&#10;4597zMfgcxfHPIut85hPppboY/5r7our+5hLv/Uxd9+X9xJJP45LAsfyYbbu4yzPja7Gcc6oWEev&#10;ZTrX9LqPwJbzaz1xryvPVef8SmDd6ryPdeIELYfZDLFfsT9ys0ljIi9Z/fU2saLWXzNvY15txqcy&#10;73m20Tyv38eqs69er6uJMBvB2sT2ObZohV9X8tyEisf068rt0JvxfYm8rrSD+9g6H+/POMlm2G1h&#10;H2XrXleem1KNdTMr1nTyf+q+rCk5BlvWTalTdV15rjrrJsCpznGWv9U2i8jnxk9JY7klEjnGo4k+&#10;djdV3JfHUyrCt283c7fiVnkf9cDt5AbC93gXt2zC20BCjcAYecDjpnsj8/R92jBtIPV1ZCKO/05m&#10;4NuAhdgExodOq/GhPfHDbMlppefJ95f6PsP+ru81ZX29z1dwP4lIL+Q9zut1II+lk1girw3pwbN4&#10;lrPtRNGe+3JLJO7e/r39rNZnBUZd+qyAHAO56W11/naes/fyPWEjIvsu+9SWiH8MiSLjubMiWPkz&#10;UXt28FnqwTzXiuib9E1u8robkzgj+ETikuCTibuCTyWWBu9KrB99a2KD6DY8F0XkcwgZ0WZGz5jM&#10;6BYxjaOvjykLNo/5U7BbzMrg+JgVVX4mkgPyGDtg+rnmE3U++G3M0Co/E72VwM+nCJnmFidvCO5M&#10;GPGTPxPl1qBvJIvm3cRW95K74fObu+HzVM5Zx/nQgecqbtPC9+U4pBM5JnKskiruS3+re27mISCv&#10;+zrAvmYrN82sxf1EIsd5NJF1ZIjD6ydf980Yp4gw5IbSxa1+Hcrjzh7o82kAj/e+OPLSf2Rf5Faf&#10;8q+xp1XbmNNqf+japvtDq2P2h1rEtY0ZG//X2LHxq+PHxjdOaBHXOGF1TOOEa5uujj+tZHw75on/&#10;LUR8CtgB+fuUNdnfL9g6HbQbw6rV++r0wfj+RzfHsJjXTbs4X4N18NL9mY+7nFN1K47bP9ofxzrh&#10;cw+fau1/OgP/b869C5wEz7MPF/+/SmzllkjkeP2955vej3/kvGrXsVHoyQ6NQrFZPZrGZu2Nic3q&#10;G/dkh9z4dh1z47/rlMvXkr5xw+y9McPsHk2/69QoJOPd51WN2oHAS+zDnWzle/n/X8+rcho4G399&#10;TOS8+kf6o4+HvI/p+6D+V86rlrwmXmMfbmFfjrKVmz5X5fxIJP/IOaZfy8K4gchNb6vz9VTm6fdF&#10;eV07b7pH8ngjIq8rdqPK11krjc/P8nVRf4080oJ/g5Z6MGNbEX279K556ets3YwjMckZF0hKbHJG&#10;19g6GXfGHm5xZ/gza8IcHmtm/JA6PPZAanvSNPZg6ncx51I/jbHSPq3ymbrXYK2IM3+tfCpZxf4m&#10;LbfKZx+HteB3Q03Ncx9rmRab02Jt+LNe+nXYnh1XpA1Ne51jfhPNPshW91JOA91j7obPSTk/U3hA&#10;wt0OFzeu+3Ic0okcEzmGSRX3pcc29xuTy4n+WUgek/G0NPw94Ot12DdA3Rk4WiDcvOYm8riw9M9R&#10;S5n3FvO68eCtzIvmOfFw7g9Ph/fNfV9VjGcT/t3j5zD/xMBgXX5/B1NY+vcT8lxcxWPdebw2cTv0&#10;5rFMIr/7SyXi417X+Xh/nh9PollP1m1M093rynOyLpvw7x7d6w7muesu/vaxRSCB30A2oRaH6yu2&#10;UmcT59o/dV+cJFfhIk63ezjJc9XpxX1wuv2d646sWHe5x7ryXHXWTahYN4mtHAN9PqZzP5bonz+u&#10;pK/HOMhjOJi7pcHcEgmn1N/9ddb4HliN72dQCR+fOrzgBlGnkJ/xhLxXa0c5nw63eO7es7eNjdfH&#10;kLZM0/d5+n/ldbsQp09IXfz+VXtXhN/HDkfpnaJ3NzRdHKf79c/o3SwO8KN4bWAr32/LLZH8j593&#10;0TUu/rx4cQHXf/T+O887ehH+uiBa+mcPvoxe5Nybw8+ufB1qU1FPoE7ia5q8/7Qi+ub8Gjshp3Pc&#10;4Jw74lrm3BnXgJQN6UpSwp9r/oIfHmfCNDFODBnTtHaO3TSd9Mi5rem9Of9Gnq3ydTIBVhBZ08+j&#10;CTmlTdoMvaLK1+e2Q/l3dnhzMM1tm7PZShuyKPx59HbssBwz/TX2RY7nFI7r22zPs23Ec/L+w93w&#10;a5u74deqnHvyGpdwt8PFjeu+HId0Ihw5VkkV9/V7WmNqcTB9jf232pd+13IWL/keVm6JROaNJtrR&#10;4XIzD1fcvH9vJS43VIzQ2+p+r6fPPb/zbaDNNSJVeb7pejDrtqpYWzbO8+1ue5J62J5JFpDV6m57&#10;oxpI9DkrjI0wTYyOjG/F3FYwWsHqCHMgkaZcTvTrodjlp2sTuxROOcxy2OWsUWpvUsVE+wljk4/f&#10;Lsbz/1knC8hMtQtmsYffqM6R/dO1ye+hzpPUE51nkgVktXqo8yY1img/Yfj59WR8e+a2h9EeVk+Y&#10;o4i7fydcfro2+Z2Fc1mXmSSfrFZnWeuEw08Yfn77Gb8Tv52d88lMtR/mCQ+/cV0i+6drk9/ULpPU&#10;bPxm4zcbv6ldNqlxRPdPGH5+QxifzdxsGNmwhsAcR9z9O+Xy07XJr1bXSSq660yST1arWl03qVMO&#10;P2H4+R1i/F789uK3F79DuJ3y8JvYld8tqsrXr65NfjO7PqbmdX2O5JPVaiZ+E4nunzD8/MYwfgBz&#10;B8AYAGsMzInE3b8fXX66Nvk1yH5MxWU/R/LJGtUge5P60eEnDD+/Lxn/Wdc1JJ88p77E7UcPv+nZ&#10;kf3TtclvDn6L8VuM32L85mRvVtOJ7p8wNnNMTIz7GT+SuSNhjIR1P8zpxN2/ut0i/XRtYoe6PabS&#10;uz1H8skaFeq2WdUl2k8Yfn5/xe84fsfxO47fX3GrC9ftN8vlp2uTXyGcVfit6lZA1qhC3GY5/ITh&#10;5/co48cydyyMsbAehTnLwy/YPbJ/ujb5pXR/TLXs/hwpIGtUSvfNKkh0/4Th53cBvzL8yvArw+8C&#10;bkG47v696vLTtclvGZx38XsXv3fxW4bbqw4/Yfj5PcX4CcydAGMCrKdgvurhF9uDa++q8v1F1ya/&#10;5j0mq5t75JICskY177FZxRLdP2H4+V3B+HP4ncPvXPdcdQXMWOG6vj9Y5PLTtclvHZwd+O3Abwd+&#10;61hrkcNPGH5+LzB+GnOnwZgG6wWYizz8mvWM7J+uTX439pysuvTMJQXkDXVjzy2qGdH9E8YWjomJ&#10;0ZjxdZhbB0YdWI1hNiPu/q10+enaxN4CZw/MPbD3sMYW1lrp8BOGn18e43OZmwsjF1YezJUefpm9&#10;Ivuna5Nfp16TVb9euaSAvKE69dqiMonunzD8/CzGRzE3CkYULAtmJnH37x2Xn65NfrvgfArz016F&#10;5A21i7XecfgJw89vCePnMncujLmwlsB8x8OvXe/I/una5Ner92Q1oncuKSRvqF69t6h2RPdPGH5+&#10;1zA+hrkxMGJgXQOzHXH3bzusKary/UXXJr/9vaeoYzCPwT7GGvtZa7vDTxh+fmsYv5C5C2EshLUG&#10;5nbi9uvcJ9JP1ya/nD5T1D19ZpFC8obK6bNFdSa6f8Lw82vN+DTmpsFIg9UaZmfi9tvt8tO1ya8E&#10;TinMUtilfd5UJX22qt1E+wljK8fExFjP+BXMXQFjBaz1MHd7+PXtGwhU67MCHS59VsB5LshcqU0e&#10;Y/pOUQ/1nUUKyZtqTN+tqi/R+yIMv33JYnwGczNgZMDKgtmXuHv9SYWPZuva5PcVnO9hfg/7e9b4&#10;irU+cfgJw89vJ+PfZu7bMN6GtRPmJx5+w/tFnqu6Nvnd32+KmtpvFikib6r7+21Vw4neR2H4+WUz&#10;vi1z28JoCysb5nDi7t9Rl5+uTX5n4NTuP4sUkTfVGdY66vAThp/fPsZvw28bftvw2wfzqIff3f35&#10;/wOoyvciXZv8JvWfqmbiNxO/mfhN6r9V3U10/4Th5zeA8TZzbRg2rAEw7ybu/n3r8tO1ye8CnAYD&#10;ZpMi8qa6wFrfOvyE4edXzPj38Xsfv/f7z1bFML/18HtwQGT/dG3ye3rAVPUKfq/g98qAt9TTA7aq&#10;B4nunzD8/EYyvg9z+8DoA2skzAeJu39nXX66NvldMXCqCg2cTYrIW+qKgdvU2QHbwn7C2KbM71HH&#10;Gf8xfh/j9zF+x3E76+E3ZWBk/3Rt8nsRvyL8ivArwu9F/KYQ3T9h+PmNY/ww5g6DMQzWOJhTiLt/&#10;tQZF+una5HfVoKkqZdBsspC8pa4atE3VItpPGH5+Zfgdwe/IwIVktirDrRZct9+zLj9dm/zy4CzD&#10;bxl+y/DLw+1Zh58w/PwmMv4u5t4F4y5YE2E+6+FXH5HHVeX7i65NfgmDH1fXD55NFpK3VMLgbao+&#10;0f0Thp/fOfy+we8b/L7B79ygx2E8XqV/c1x+ujb5LYGzbvDzZCF5Sy3BbY7DTxh+ftMY/wBzH4Dx&#10;AKxpMOd4+Kkhkf3Ttcnv2iGPq5uGPE8WkrXq2iHblCK6f8Lw86vL+L8NXksWkudVXZiKuM+/Qpef&#10;rk1+b8DZgt8W/Lbg98aQ7aqQaD9hbFfm95dcxk9m7mQYk2Hlwiz08EvmWpLz/NO1ya91zuOqU87z&#10;ZCFZq1rnbFfJRPsJw88vyPiazK0JoyasIMxk4u7fUpefrk1+G+C8B/O9nEVkrdrAWksdfsLw85vL&#10;+BnMnQFjBqy5MJd6+DUfGtk/XZv8soY+rnoNfZ4sImtV1tDtqjnR/ROGn18M4+sxtx6MerBiYDYn&#10;7v6tdfnp2uT3BzgfwfwI9kes8QfWWuvwE4af3yLGv8zcl2G8DGsRzLUefjcO4wqcqnz/07XJr9uw&#10;aSpn2AtkEVmrug3brm4kun/C8PNLY3wT5jaB0QRWGswbibt/m11+ujb57YNTArMEdsmwdWofa212&#10;+AnDz28l4wuYWwCjANZKmJs9/DoOj+yfrk1+A4dPU3cMf4EsIuvUwOE7VEei+yeMHRwTEyOD8UnM&#10;TYKRBCsDZkfi7t8ul5+uTexiOF/B/Ar2V6xRzFq7HH7C8PN7m/GvM/d1GK/DehvmLg+/niMi+6dr&#10;k9+oEdPU+BEvkMVknRo1YofqSXT/hOHn147xv2DuL2D8AlY7mD2Ju3/7XX66NvmdgHMG5hnYZ1jj&#10;BGvtd/gJw89vG+PfYu5bMN6CtQ3mfodfu0DkNfhRtQOBZ2rw/9Woc+kztI14vh7hoX/qNfh78SpD&#10;okZd/o6CyHBLJJeT0UQ7pnBfwtkgh6DiVnm/Jo/cTm4gtSq2bC7Wsv2fvgYv16N/jK98X9S16biX&#10;2j/Gl9tXWuV2PGlhldrtrWKiz0thtLfMr+tdjF/PXP72PrnS2gWzmLjPS7keXe7w07XJ76HO5fFP&#10;dK5nPdE5nrSwHurc3hpFtJ8w/Px6Mr49c9vDaA+rJ8xRxO0n16Odfro2+Z2Fc1mXetZlXeJJC+ss&#10;a51w+AnDz28/43fitxO/nfjth3nCw0+uRzv9dG3ym9qlPH42frPxm90lw5raJcsaR3T/hJHlc3yH&#10;MD6budkwsmENgTmOuPsn16Odfro2+dXqWh4f3bWeFd01nmRYtbpmWaccfsLw8zvE+L347cVvL36H&#10;cDvl4SfXo51+ujb5zcRvHn7z8JuH30z8JhLdP2H4+Y1h/ADmDoAxANYYmBOJu39yPdrpp2uTX4Ps&#10;8vi47HpWXLZFMqwG2VnWjw4/Yfj5fcn4z/D7rKtF6llf4vajh59cj3b66drkNwe/xfgtxm8xfnPw&#10;m050/4Th53c/40cydySMkbDuhzmduPsn16PPO95fdG3yC3U7H5/erb6V3s0iGVaoW5ZVl2g/Yfj5&#10;/RW/4/gdx+94dn3rr9nn4+vCdfvJ9Winn65NfoVwVuG3Cr9V+BXiNsvhJww/v0cZP5a5Y2GMhfUo&#10;zFkefnI92umna5NfSvfz8S2717dadrdIppXSvYMVJLp/wujg8/5yoVsHq6xbJrFIfesCbkG47v7J&#10;9Winn65NfsvgvIvfu/i9i98y3F51+AnDz+8pxk9g7gQYE2A9BfNVDz+5Hu3007XJr3kP9rNHfevm&#10;HhbJtJr36GDFEt0/Yfj5XcH4c/idw+8cflfAjBUu32JcTmJIFJHr0U4/XZv81sHZgd+OHgkk01rH&#10;WoscfsLw83uB8dOYOw3GNFgvwFzk4SfXo51+ujb53djzfHyXnvWtLj0TSKZ1Y88OVjOi+ycMP7/G&#10;jK/D3Dow6sBqDLMZcfdPrkdfcLy/6Nrkt6Xnhfg9MPfA3sMaW1hrpcNPGH5+eYzPZW4ujFxYeTBX&#10;ErefXI92+una5Nep14X4fr0aWP16JZBMq1OvDlYm0f0Thp+fxfgo5kbBiIJlwcwkbj+5Hu3007XJ&#10;bxecT2F+CvvTXi2tXaz1jsNPGH5+Sxg/l7lzYcyFtQTmOx5+cj3a6adrk1+v3hfiR/RuYI3onUBa&#10;Wr1632q1I7p/wrjVMn//fA3jY5gbAyMG1jUw2xF3/+R6tNNP1ya//XCOwTwG+xhr7Get7Q4/Yfj5&#10;rWH8QuYuhLEQ1hqY2z385Hq000/XJr+cPhfi7+nTwLqnTyJpaeX0udXqTHT/hOHn15rxacxNg5EG&#10;qzXMzsTdP7ke7fTTtcmvBE4pzFLYpaxRwlq7HX7C8PNbz/gVzF0BYwWs9TB3e/jJNeYA54red12b&#10;/Mb0DVgP9W1AEklLa0zfW62+xMnw88tifAZzM2BkwMqCydpV/ha0XGN2+una5PcVnO/7NiSJpKX1&#10;FWt94vAThp/fTsa/zdy3YbwNaydM5lXxk2vM2q9anxVIvPRZgSim6bmmfbm/X8Ca2q8hSSStrPv7&#10;3WoNJ7rXwvDbl2zGt2VuWxhtYWXDZF6VfZHr0XpfxE/XJr8zcGr3b0gSSSvrTL+O1lGi/YTR0ee9&#10;aB/jt+G3Db9t+O2DybwqfnI92umna5PfpP4BayZ+M/Gbid+k/h2tu4n2E4af3wDG28y1YdiwBsBk&#10;XhU/uR7t9NO1ye8CnAYDGpIk0sq6wFrfOvyE4edXzPj38Xu/fxJpaBXDZF4VP7ke7fTTtcnv6QEB&#10;6xX8XsHvFfyeHtDRepDo/gnDz28k4/swtw+MPrBGwmReFT+5Hu3007XJ74qBASs0sCFJIq2sKwZ2&#10;tM46/ITh53ec8R/j9zF+H+N3HDfmVfGT69E1HO+Vujb5vTiwhlU0MIokkVbWi/hNIbp/wvDzG8f4&#10;YcwdBmMYrHEwpxD31xq5Hu3007XJ76pBNayUQVEkibS2rhrU0apFtJ8w/PzK8DsysDVJIlFWGW61&#10;4Lr95Hq000/XJr88OMvwW4bfMvzyBnWyniXaTxidfN5fJjL+LubeBeMuWBNhPuvhJ9ejnX66Nvkl&#10;DK5hXT84iiSR1lbC4E5WfaL9hOHndw6/b/D7Br9v8DuHW3247v7Ncfnp2uS3BM46/NYNTiatrSW4&#10;zXH4CcPPbxrjH2DuAzAegDUN5hwPP7ke7eyfrk1+1w6pYd00JIokk9bWtUM6WYro/gnDz68u4/+G&#10;39/w+xt+dWEq4u6fXI92+una5PcGnC34bcFvC35vsFahw08Yfn65jJ/M3MkwJsPKhVno4SfXo2s6&#10;3l90bfJrnVPT6pQTJMmktdU6p5OVTHT/hOHnF2R8TebWhFETVhBmMnH3T65HO/10bfLbAOc9mO/B&#10;fo81NrDWUoefMPz85jJ+BnNnwJgBay7MpR5+cj3a6adrk1/W0JpWr6FBkkzaWFlDb7OaE90/Ydzm&#10;8/4Sw/h6zK0Hox6sGJjNibt/cj3a6adrk98f4HwE8yPYH7HGH1hrrcNPGH5+ixj/MnNfhvEyrEUw&#10;13r4yfVop5+uTX7dhtW0coYFSTJpY3Ubdpt1I9H9E4afXxrjmzC3CYwmsNJg3kjc/ZPr0U4/XZv8&#10;9sEpgVkyLIW0sfax1maHnzD8/FYyvoC5BTAKYK2EudnDT65HO/10bfIbOLzmf7N3JnBWVHe+r9t3&#10;69u3+3bTF/HgAooooIAiq4ogIMjqLoiyuICiKG6guIMo4hINiomJRk2MGh0djVlMdF7mOZnMZ/LJ&#10;TJ6f2fLezJv1k1kyMy/GJJrFmLzv71TVrbp1b1ff7gbshjrw71v/qnN+9T//86//WevU8LUrB0Ej&#10;oSnDl66cO3wO5OtPGN3JN4H4I0g7AowRYE0Acw4U1Z/mo9Mh/+LzcfL93cr08P9c2QmNhKYM/zvu&#10;9d2QfMLoTr6vE/8F0r4AxgtgfR3M70JR+TQfHZbP5+Pku3hVevi1qzqhkdCU4Revmjv8dMjXnzC6&#10;k2868ceRdhwY48CaDubpUFQ+zUeH5fP5OPn+DZz3wXwf7PdXTR3+b6vmDf8ryJdPGPO68S9vE/91&#10;0r4OxutgvQ3mX9WRb/nqavl8Pk6+9avTw29Z3QmNhKYOX7963vDlkC+fMLqT7zTiTyPtNDCmgXUa&#10;mMshX3/TadY3QzMhA2mPpB+n2MM86zgf8FvmXCvE4cc6B/+HyHMpQvyPPPvgaCKdMA8aDEl+/x36&#10;wz1+GL/Kz/8k3ZWk+wPSHU+6Ts5F8yO4I73z0WNhKD6hsteM1idsA3NYznH+jV/+V/aa0bW/9s4t&#10;5jzqrJHhTM5NhMZDXd03fJ5upnMRNJz76b5/XOe+uqb7ponX1X2F09d9rr/jydCOPqN517VG8n41&#10;ciyCwnns6lgyizq4n/J+QZ376loj9z0MHN13BKQy9fdhGM3xIZC/t8xWjOAR7vX/+H2PXwXFURpu&#10;1eu1H6NIK3sShgL3t79+3nU+/LydBN8MnQedCfnB3zOhjRPrjlk69NUxS4fOH/3wQfNHdx4yf/Su&#10;Q18d8/1h6475/rAR474/bMf4XYfuGN95yI7xDx80YtzSoYo/nXTCnQFJnrvJ52Pk80f8/j9+wzL4&#10;shGtof0uRhJR1Os1MDxNa2z62j++LLJx/zjLjc6DPxPagvw7Q+XWW/342JTHFv9Y8KG8zYL3QrD3&#10;B7ev2IlkHAGF7WwwvPTu+6p5HI+GwraXIeF2zhl+f1zggKA4jdmeLVKbhj8qXhskF1WFXWckG5tm&#10;zwa/WnckueoFP/9KNwoykPIWDn4cnS9DklX39O33YI47oHNJvDgTjGefB6/9h8/n2iTID759406c&#10;88y7mYXmw8x0aDx0hPkJ9C+ZKVzrgEZ4mHEYI8yMzDgzMXMStAA6F/5cszjj14G+fEvBeikbyOfz&#10;cdhLzTeyi8y3sydDx0Ij4Ueal7K+fCM9zDiMkeZJ0u4EYydYO7NL4ZeCEZVvGVjXoxQf+3z4Zgom&#10;Dvt8MyS/xByenwlNgI6CP8o0532MIz3MOIwjzZrccWZ5bga0GFoGv8xcn4vKtxysd5DHx/b5OOzl&#10;5h/yp5sf5U+BjodGwY8y71TkG+VhxmGMMn9E2jfAeAOsN/LL4ZeDEZXvArAebw7kuxB+PM9YHPaF&#10;ZnrhTHNaYTY0CRoDP8aML/h5HO1hxmGMNvc3TzR3Ns+CzoAugL/APN4clW8FWB8gj4/t83HYK0ym&#10;5SzT3jIHmgwdDX+0+aAi39EeZhzG0eY/CpPN3xfmQGdBK+BXgBGVbyVY32oJ5FsFf24xXn+rzCXF&#10;c8zVxbnQVGgs/FhzbtHP4zEeZpx8x5jXWqaY51pOhc6GVsKvNN9qicq3GqxDcD4+ts/HYa82R7ee&#10;aya3zoOmQePgx5lDWn2McR5mHMY4UyJtGow0WOnW1fCrwYjKdxFYPwzJdzH8LW3x+rvY7Ghbah5t&#10;mw+dCB0Lf6y5pc2Xb7yHGSffePM3rSeY77WeBp0HXQR/kflhjXyXgDW7FOjP5+OwLzFnlpaZC0sL&#10;oJOg4+CPM7NLvnzHeZhxGMeZSaQdA8YYsMaULoG/BIyo/i4Fq6U9kG8N/DPwcdhrzO+3LzffbF8E&#10;nQwdD3+8eabdl2+ChxmHMcH8pjTdvFdaCJ0PXQp/qWlpj8q3Fqx1VEo+ts/HYa81N3ZcYLZ2LIZm&#10;QBPhJ5p1HT7GRA8zDmOiuYC0Z4BxBlhndKyFXwtGVL7LwDpuUCDf5fB/Ah+Hfbn5q0ErzD8OOh06&#10;BZoMP9n8SeUbT5M8zDiMSWbEoJnmwEFLoAuhy+AvM8fV7Ge+DqyHOgP5fD4Oe515snOleaHzDGgW&#10;NAV+inmost/6FA8zDmOK2ULaTWBsAmtT5zr4dWBE9XcFWEtp4PhlcyX8f8PHYV9pfl1ebbKDz4Lm&#10;QNPgp5n/LvsYUz3MOIypZn55tjm5fCa0CroC/gqztLIvu99+WQ/WV2lk+tg+H4e93vzR4IvMnw8+&#10;GzoVOgH+BPPVwT7GCR5mHMYJ5nnSPgHGE2A9MXg9/Howovq7CqzbDgjkuxq+c0i8/q42hw25xBwz&#10;5FxoHnQS/Emmc4gv34keZpx8J5oNB8w1lx5wDnQRdBX8Vea2A6LybQDrb5GnobUC9DPe2dpS0bWf&#10;Nk6ODeY/hlxqfjbkPOg0aDr8dPO3lbxM9+4fhzHd/Blp3wbjbbDeHrIBfgMY0bxcA9YXDgx0fS38&#10;NCgO+1ozz6w1Z5ll0AJoBvwMM63yTsrJHmYcxsnmsQPnm/sOXApdCl1jdkFfODAq33VgOUMD+Xw+&#10;Dvs6Uxq61gwdej60EJoJP9M4Q31b4NhixmHMND81C82/m/OhtdB18Nx7aFS+68H605B8N8CvOihe&#10;fzeYqw663Nx00AXQYmgW/Cyz6iBfvlM8zDj5TjFvDV1kXh26HLoMut68Cf1pjXwbwTqKB9/H9vk4&#10;7I1m0sHrzMyDL4SWQLPhZ5ujDvYxZnuYcRizjSFtGxhtYLUdvBF+IxhR/W0C68ch+cTffUi8/m40&#10;jxxypfncISuhM6BT4eeYuyt7es/xMOPkm2P++eDTzV8fvAK6Atpk/gn6cY18N4G1+NBAfz4fh32T&#10;ueDQ9WbtoaugM6G58HPN4sp+qHM9zDiMuWYGaSeCMRGsiYfeBH8TGFH9bQZr8LBAPvEvwcdh32y+&#10;Mexq8+1hF0FnQ6fBzzMvDfPLd56HGYcxz+SHnWU+PHQ1dBW02eSGbTaDa9bO3QLW9cMD+Xw+DvsW&#10;s2X4BvPA8Iuhc6D58PPN9ZXx7PkeZhzGfLOGtMvBWA7W8uG3wN8CRlR/t4J14mGBfOLfgY/DvtX8&#10;w2HXmh8ddil0HrQAfoF55zBffws8zDiMBWbcYeeaww+7GLoGutWMhU48LCrfbWA9fnggn8/HYd9m&#10;nj/8OvPlwy+FlkIL4Reaxw/35VvoYcZhLDQPkPZOMO4E687Db4O/DYyofHeAdREDWD62+A/g47Dv&#10;MJkjbjDtR1wGnQ8thl9sflH5jv1iMC7uBmOROWfEMnPaiDXQ9RA75oy4w1xU8x37O8H61hGBfD4f&#10;J9+d5s+O2Gh+gHw/OGI5tAR+iflW5TvxSzzMOIwl5sukfQ6M58B67og74e8EI6q/rWBtHxnIJ/4Q&#10;BsrisLeao4+80Uw+ch10IXQG/Bnm0Mp3xM8A414w4zBONzePvMBsGHm5uXrkJmiL2Txyq9le8x32&#10;u8D6IfL45evzcdh3mZ8eeZP56MgroBXQmfBnmh9W5DvTw4zDONP8gLTfA+N7YH3vyLvg7wIjqr9t&#10;YL18VCDf3fCzGYCMw77bnDnqZnPhqPXQKrNi1NnwZ5s5le9gnwXGK2DGYZxlnj5qpdl11JXm0aM2&#10;Q9vgt5mXa74jfg9YLaMD+cQX4c+nCdLVWOY9xoy+xYwcfRW0GjoH/hxTHO2XwTlgCDMO4xzz0ajV&#10;5r1RV0Hs3DrqHvh7TMvoqP62g/UXYPnY98KvGxOPfa+5ccxtZuuYDeauMRdD58GfZ64Y42OcC8Zf&#10;gnl+TB7PNd8ZfZF5c/TV0K3mm6O3w283f1Ej3w6wJhwdyOfzcdg7zIyjbzcLj74GugRaCr/UTKh8&#10;Z3qphxmHsdQcQVoDhgHLHL0DfgcYUf3dB9YvQ/LdD//QMfF5v988ecyd5oVjrjNfOmYNdD78+ebh&#10;Y3z9LQPjV2DGybfM/Bfy/dPR10J3mH88+j74+8wva+R7AKxlYwP9+Xwc9gNmzVjeOh97PbQGWg6/&#10;3Cwb68u33MOMw1huFpB2BhgzwJox9gH4B8CI6u9BsIaNC+T7BPxX4eOwP2H+aNxd5vvjNkKXQxea&#10;b0NfG+fLdwEYw7vBuMAMGrfW5MbdAG2FHoR/0AwbF5XvIbBuHx/I5/Nx8j1k7h+/zXxq/CbocmgF&#10;/Apz+3hfvhUeZhzGCnMNadeAsQasNeMfgn8IjKh8D4M199hAvk/C/y18HPYnzX8ce4/5+bE3QVdA&#10;q8yPoL871pdvpYcZh7HSTD12nRl77I3Q3dDD8A+bucdG5dsJ1rPHBfL5fBz2TvPacdvNHxy3GboS&#10;Wg2/2jx7nC/fag8zDmO1eYy094NxP1j3H7cTficYUfkeAWv9hEC+R+FTx8fr71FTOn6HOej4W6Cr&#10;oItNO5Q63pfvIg8zTr6LzMoJ683ZE26G7oUegX/ErJ8QlW8XWN9FHh/b5+Owd5kfHH+f+Zfjb4Wu&#10;hi6Bv8R8tyLfJR5mHMYl5i3SvgbGa2C9dvwu+F1gROV7DKydEwP5PgU/iootDvtTZtKkB8wpk26H&#10;roHWmMnQqEl+Hi/1MOMwLjXbJm4wmyfeBt0PPQb/mNk5MSrfp8F6F3l8bJ+Pw/60+WjSg6Z58h3Q&#10;tdBa+LXm3Yp8az3MOIy15p8nXWv+ZtId0IPQp+E/DUZUvsfBemNyIN9n4JcgbBz2Z8wFUx4yl03Z&#10;Al0PXW4uhJZM8fN4mYcZh3GZeXHydeapyezUNPkT0OPwj5s3Jkfl+yxYB0wN5PP5OOzPmiOmPmzG&#10;T90K3QCtg19nDpjqy7fOw4zDWGfypP3NlK3Qw9Bn4T8LRlS+J8D6+5B8T8LfMC1ef0+aLdN2mgen&#10;bYM2QVeardAN03z5rvAwz49pv1xh/tfUjeaPp94FfRJ6Av4J8/c18n0OrJNOCPTn83HYnzMLTnjE&#10;nHvC3dCN0Hr49eakE3z51nuYcRjrzTjSjgBjBFgjTvgc/OfAiOrvKbDSJwbyPQ3/Gfg47KfNCyfu&#10;Mq+fuB3aDF0Nf7X5zIm+fFd5mHEYV5n3T7jJ/OcJ90CPQk/BP2XSJ0blewasi08K5PP5OOxnzDUn&#10;PWZuOele6GZoA/wGc/FJvnwbPMw4jA3mHNLOB2M+WPNPegb+GTCi8n0erDHTA/m+AP+H8HHYXzB/&#10;Pv3T5n9Pvw+6FboW/lrzh9N9+a7xMOMwrjEHT7/FdEzfAX0K+jz8582Y6VH5ngXrXk762D4fh/2s&#10;eezkx80zJ98P3QZdB3+dufdkH+M6DzMO4zpzM2k3gLEBrA0nPwv/LBhR+b4I1hkzAvmeg/9X+Djs&#10;58zPZnzW/HbGg9Ad0A3wN5h/neHLd72HGYdxvZk143YzZcYD0GegL8J/0ZwxIyrf82C9MjOQz+fj&#10;sJ83b818wvzJzE9Ad0Ib4TeaV2b68m30MOMwNpqnSbsLjF1g7Zr5PPzzYETlewGsTacE8n0Jvjgr&#10;Xn9fMkNnfc6MnPUwtBW6Ef5GU5zly7fJw4yTb5O5/JQtZsUpD0FPQi/Av2A2nRKV70Ww/hJ5fGyf&#10;j8N+0fzzrKfMf8/6JHQXdBP8TeYvK/Ld5GHGYdxkvkPaN8F4E6w3Z70I/yIYUfleAuuJ2YF8vwc/&#10;YU68/n7PzJzzjFk45xHobuhm+JvNhDl+Hjd7mHHybTafmL3N3DV7J/Q09BL8S+aJ2VH5XgbrV8jj&#10;Y/t8HPbLJn/q503nqY9C90B8TQf6VUW+WzzMOIxbzH/Nucf805xHoc9DL8O/DEZUvlfAevvUQL7f&#10;h182N15/v2/Wzn3WXDv3Mehe6Db428yyuX4eb/Uw4+S71Xzl1O3mS6fugr4AvQL/inn71Kh8r4I1&#10;fF4gn8/HYb9qxs37opk271PQDuh2+NvN8Hm+fLd7mHEYt5tBpM2BkQMrN+9V+FfBiMr3Glj/HpLv&#10;y/C3nxavvy+bB0573nzqtMeh+6E74e80t5/my3eHhxkn3x3m//BVqe/P+zT0HPQa/Gvm32vkex2s&#10;ufMD/fl8HPbr5pz5L5hV8z8DsYv//C3wW8zc+b58WzzMOIwtZippx4IxFqyx81+Hfx2MqP6+Albb&#10;gkC+r8I/Cx+H/VXz5QUvmj9Y8AT0Cegu+LvMswt8+bZ6mHEYW83v5j9ofj7/s9CXoK/Af8W0LYjK&#10;9zWw1i8M5PP5OOyvmZsXvmTuXvgk9BC0DX6bWb/Ql2+bhxmHsc2sJO3ZYJwN1tkLvwb/NTCi8n0d&#10;rImLAvnegP8ufBz2G+YHi142/7LoKeiT0D3w95jvLvLlu9vDjMO42xy16GFzEF+nOWjRS9DXzZHQ&#10;xEVR+b4B1s7FgXw+H4f9DfP04lfMS4ufhnZC2+G3m52Lffm2e5hxGNvNNtJuBmMzWJsXfwP+G2BE&#10;5fsmWMuXBPK9Cf8ufBT7t/Qljsq1Oz9NLVsyb04Kzn0fQL/nQe+4p+xagfC61jfNR0teNc2nfx56&#10;FNoBv8O8qy6iXdd6r3f/6P3CGPeaxUseMacseQZ6BfqmWQQtXxLNy1tgvXF6kBefj8N+y3zn9FfN&#10;O6d/AdoF3Qd/n3njdF+++zzMOIz7zIukfQqMp8B66vS34N8Cw5eP5rRdd0wzzAHOaUozR8zvUH7/&#10;byFYSywVMlVh1xXzU1mTna9ak+3QGqmEynETp0ZDrRDxu12T7d+nFLqPjiH7rgk/tnwG85uB0qlm&#10;J8tvUTeyR61Nb6bOS+na+JSxa7s/JGOuGXxSP1tSTU1N59x8w8a1VytN/aD044gd/m1KpewdCrpX&#10;0yH8+bDpvd+56S2ykznF6ZyzdsPGTdff7J6u89dFTHnIwS9K5wvNujqW+0pXQzLKiSB0dlTqd7/r&#10;Km0b149v+XbqCiRUHGw/9WbqMKfNrhV3UfPoRNf0eynLwGcVD3P+zLk2rVX7jnNgaqvzMk+Xykpn&#10;rkWceqvSD1dkL/AsOOl02vntb3/r/OY3v3E+/PBDJ4UEqNfJZrPORx995OTzeefXv/6184tf/MLJ&#10;5XJOJpNxmpubnV/96ldOoVBwPvjgA+eXv/yl8/Of/9xpaWlx3n//fednP/uZUywWnZ/+9KdOqVRy&#10;3nvvPecnP/mJ09bW5rS2tjrt7e3Ou+++q3slIdFAooFEA4kGEg0kGkg0kGgg0UCigUQDiQYSDSQa&#10;SDSQaCDRQKKBRAP9RAOZfiKHFaPQn4RJZNnzGsik0nv+Jg3fIdtwzCTivqKBfuX/9hWlJvloVAPF&#10;PeX/sqlW3Fkhk0lh4elMCqacSRVduYoF92SjUibx9lENtPaixZVJdVBrp1OtmXIK48KAa0AURY7V&#10;rVCxPi8OB8yw2+hcKqbSRWuY+6hyk2x1r4G0ayLdR8SJpa3hyfhkTjZhWXaYjRigtS83sqKldbmV&#10;/+kO3QaYFEAKeMMa07UXkj/7iQaqqt90AaeFd8JA+JUGMkWZGf/TqQwm47q6bCrDAVal6BggvBLU&#10;CZ4hgmtBshhcQUmVMM2xLHAIJ5Kw/2ogMBzXzDAPay8FbMPaXlb+y1oSfMHzXNgRdqO2ndeiq69A&#10;EqZd88WqszrC9Kxt2z+J/6uvtv3nrG9Z+0+Ok5z2Jw2k4/1XfxI1kWVf1EB5X8xUkqeBooHOxP8N&#10;lKLaJ+W0o8P9IGcaj07CfqgBjYf0h+B2sPuDJIkM+6EGYkdx9kN97D9Z3q3+rw9gjA0mYb/TgOZx&#10;+0Owc3T9QZBEhr2qgf5hfZqdc2eE92rmk5t9/BroL/1O+h9JDfzxm8Nel6C/OEAGYJIu8F4v/Y/9&#10;hj1YfrVHZZUbTmrgParifgneX9r9rIPoLy2BfllO+6xQ5X6Ss8T59ZOC2LtisK50796wi7shRSEx&#10;wS6Usw+f3rPvXzbeuWGVav94EPbhsu6XWetlp7PBZI0PqfAuUoOY/VKNiVC900B/mXdNXoPrXfkN&#10;9FS9Xf/ckGPz3pFrTEdJ9duYnpJYDWugJzUqlW/jrcWGJUgi9nMNpDO8mLvnwoGNQncw+5Z4wEa1&#10;lcRrSANDGorlRupJ3B7AJlH7twZ62/+I6auG3FhPBrczdl+E/q2tRLrdroE92ejqGXbIbnd7LhPA&#10;/VMDDdtUoTVV6Im33D/VmeS6RxroSf+3R8BJ5EQDjWiArV4aDB3J6r8GNZVEa1gD/WVxV8MCJxH3&#10;LQ00PqgS05/et1SS5GZvaqDh+ndvCpXcK9FAooEBrgE2iaTOKmr7oALbQmr6NLKVBksEdFFbRGqV&#10;qd02t2cjcp6K+J6yQt8URnLeNamtZhtayNC3Wyepd78GtKsydoWBUaoyjU4ZWugVRresPbMpq/S1&#10;XWm2t/MduzsH1qL1J7G/3a3avYNX1I7e2r1UTawsS9fTBXk7v1zlaPRGo652stMyfLaQarw/sIcz&#10;oScmCQNYA7KvjlRHB1Zo2/gywMgS9oJ2Ce8Xoeu6u79I2C/UNLCEYMF62daqA0vsRNp9QwPJy2L7&#10;RjkO0Fwk5jdACy4RO9FAooFEA4kGEg0kGkg0MNA1oM8MapkV2wclbdKBXpgDUH7GgOw4eH/5kMMA&#10;VOG+InK92Y1MunPPZs9+kDDDUHfs94D3rAwJ+seqASYRmFvbeyE8h1xg8QPfYJULtDO5+h5wZzKn&#10;u/cK4+O+kz5qKuMLG8Welal6Wo9mn5qAmolhkrmg7wEnVfGeLYB+hY6vyVDuvfZ/zm4NeafklHJO&#10;vgEVYa+Jn2xAT3s5CgtY5E54dUxH9Cq1Q591cXqbomjZeiI13PncrfbWKzDE99PVy0nlHM+UvnKt&#10;xYtYql3eKP8K2+unrYKdHNTXgPsdDK2K89b1tao+I2BfBbtDaJXTqKy3snHqQ/plPVB+vVxksnZH&#10;BHJfZOksucbsOmWIdj1t/awmZ/usARRsN+2RP6OC8obXWulmeiYWrrXs4Ie9Zdgj7GZDq5ulgtPi&#10;tDlO826+lwuXc3KOvSt994JeS7cer+it75YeYh63uuImJxvVgK1hO7E7+T+tH0Xr1MKYZUtOpZN3&#10;mpxcU1PJLaBsevcZQKMSevFYfZjKIFYPQoOyNufIIyZIuxY9EDSExK041k1TqcHhp00RkrC7NCD1&#10;Wh2rZHnKVWRt+BoKxHFK+tuU76PTqSeqv2y64V+BdL2stN4t4s8pe+FQcpx2J8cTZ2uBMppQ85dg&#10;FeT9jYdMrvZGA9bXldUMxAVgb03UcjmnGbfX1I4llqwNhksq9rg3EjSUhgYB7ihNE02hoSSNRnL0&#10;ZgEPm/7j560vlD9McZ5NylUnu26xUcAkXk80oJ4v8Z1B7SoCOQA3qOrVf9cVxlpd3mmjks4T2U/c&#10;+1/XwGr+Ahhd79/7e9SkxMlZHdgst9ssG3LcoiPaJEn1W6Ox3XVCaqeHYVUuY9sNFrS7RNubONks&#10;zo6Wr1ohPEm2JihhjTQ9mpySffV0b4qzP92Lh9s6vv1ez3ZUnekV2n62IdxkvX8bBmgdO7V+z3o/&#10;+5MR9T6vzKfJ7SX1jFWhV9OqhVlkQICOv0NFrDEAqgmsMqmJe29pXaWk1ZdrS9rZIfVgZdqdnOF3&#10;3KG8X8nJtWCBjW/vFgJLDmM1MBjl5p3ynhhnUNvSugzWKrjHsZL0o4tF7zNhtspNMzzNWGjJIQ8D&#10;Kxv9SKNdiaKuhx38pwu4u8dZmTzVPJaaTXt4UaByt3t7qahDH4ijS6J9bNRCyefzGqhJwm7VQJra&#10;t839JgfqVsN7dwYqsowmkes0mzoY623G8+ZsF7O5d3cNhmnctllj9pEt627dPxLV3Q3ZYOL/eldO&#10;Xaei8s3JOtD1bp9nV4nRcmc8rU5os2Mc+F5FYcy7axFjruQqAZiCN5IZE1+XXJfMQ2GtsJvIocsM&#10;y7TtXh8bAt9vD2lba9I30806o8Avugu0um4Hha5QszMyjYXZ+dVqG6RLyQUGeJlzsFdiPaA102qA&#10;KJfP5Zm2Cc6qv9CVO9c2Xq09HU7Rc9K7p2S/Na64jPMoUwwqL2LR22MBgkwnZD5Vqbmu6qhymcEy&#10;bLKqhsoUWLtEBNpMWlDSRN1q/zF+Zke2A9vowVGTnRKzEzNBKjsuHLA6wpitG825kxZw9owms9XB&#10;0tIKL9hskFvyXyW+f73LX27S5NgNEOs2KLpMl1yoowHspJxKDaV88ATWqtLFrE51XSasew8vutcL&#10;GNlKA4xmukrYmmk2pSELvEWeCX3+Z3u/Whp7lrOqGI+eANl1bWhpxgBLmr8d5Jpim9Ocy9laXgNM&#10;agVgijxt9CcIZZsX0FOZcKbqaKpyqqjF1ohSzATGXLmYHPRMA+xmxXAWPio/mITZQlbOgP9BRVuN&#10;l+nABjRF5QWieh7TjaciYZqKl9LEYwFuz0Lm1y5gP11Pf5FHK6HAcYOsWktVokGPDgYoq+rgmHxp&#10;MYW3YBDOmqUsV0ao0WQ6IPZRs8usxHYXMqosmh3dKJXu6C52cr1bDaD5PLWVrM/GLWBiLPzDGark&#10;2pvQcdkWkYc0RCZbQS3q5R/eBfKCfJQcCQ3JYjml+hILbOIERd6XhVPa8y1VZDmOF5qdUuXYP6ff&#10;tnQBZ6el263ycIjGwsY22x48wMZTG5QXRTjj+c9ScypTdt9hqmTKPoIhrvowg2fNoZ5GHWZ16oSr&#10;0gC1aTZDUVptUgMfqPVuBT3YDAnmKUuuuHZpk2mIJh36YpUu6S3cqiAICqdQkJ8AKZPR65JtmHgI&#10;qSpFAwyOGQPy/Z+ad4N446gmWFOT/dtg34vDVckbD4ZKdkWZ3CBGqIZBOH0oF6FDFyj4OyRVUHsW&#10;4+ZfOTifHPVGA3Z1ZR5Hp/l26lWLoUrZLR9KypZkSM/2naSKP8R5YmkhT1CmRDWep6C/ANqqmNow&#10;zzJCe743f9ToclwXpuRt1nbc24Th6GNQq2KrhWKRxoRG92zTMd2hDVuR1m2DqjdDyxQvqmZiOLhK&#10;bIt/UJxcSQ7Qmx3pjd6TNK4GUKGG9XM5jARPpa4FS+vtUo+SfIzTIvvxvAlJKD6ihUMBNxkqwHbV&#10;bbgVCpjV07wQycs7/JE71H1CMXt0mJPlDgru1Izx5COmYwHl/7ihK7HG6ez93QdLH5vmyaGnIRdO&#10;xgsMDNVpRDpISsg3sfa0blCnOlXEvOPNtG7a5GSVBjTih11geSo0bARfqPrFG7hwK1B71U3mtrsq&#10;dqT5UHkRv16kaUXJYQRyLnl1E0lLd0TgFadZJUBjTCGVU0eicl/dgzGZEG9NRjell6F7YvHcVk1V&#10;a/t8C4Lt0GV06mnYH9q7mCltRT0ZtZ5ZvZUuhFPNLZ9f7uJ6crphDegZphTdb3VY66OYsSeNm1hj&#10;kjejcDArFiGVfDuTgemUnATJiaKGve8na90CtocF9CFYcfijIBP3g7Ub1+o5r4eBHy+e4jTJ6Dy5&#10;GCqy/XM1GPDiNH3tQ4GXrAjsw/q/dSWWPjRZbp+rujGSkw1qQO5A3Q/rKuz4cKqMPakAbf+QdlYL&#10;A2gUq1yNyAsa2VCxHmh7yhZGt7QDf5XSDAsht2NbguGTDR9n3I6DpFJ/KLgD8xcwksTzYRhh9TwL&#10;fhOjzJFF+wBQa1IBk8Ymo6Xo7iMSlsTPo/8bvmaPrSZ01KdHqgZ2fzxBKaBm2mnpNI16fjS6366K&#10;B7/hFgBOzs4eVGnbbrun5Vo4ErserowR4FGo2VTf+eMx/i+LSFTeUG8DNa66q/I7GhuqhIw+QpKR&#10;i0P0dpkawQ4xe0fM/XFEg5HGXpNt0kkWuk00A23zF7SapoEd5bMA+mMqd3MPeGBb8rYZGbmQsD3U&#10;ACWQUSOcuTIG11gDLRdHu0avA3dqAIYmOOXDBgCsQAqNN2iaA2+WTatWxeAyMgJKEa6ujWX4Bk1Z&#10;9Vbvgzq/7oxbS6gCzpfUgcjlEdHt4Ni2Z+guakjwWhRJmmy/nAPZsGd0iI03VVsuEtRgcJeEW6wm&#10;x45A+pF0ro7V+peT30Y1oCGEvPydqtxUR3O7ykbGpSKR/2tifpeP1GtIRs11359Zn+c2qzJ25opa&#10;zbpE4tFOrAksL6DGrnOhJmb9E26bTm3NwLW5MdVMsGPRvLerG9gJ38BA6YTL+OiW6+acb1ZNzoGd&#10;JKFRYJ13zTOj/KYy1AR5WTVB3r2iVJobZKec9D8qGun1AW1oHEKmuaUp06n5WlVFah6pucYESL6N&#10;H7WcpH5vrz3di2SqBbP4PHdZwQEOnkielIKxTtSWWvCnpBd4ei2l62sKspVqX2Xnqq09udMZOSMb&#10;s+Td2/ad7OqvFiyQDpS8pZ42mrQ8bMDhwqP1rxoR5E/GXlBUPY/lQHosEdiAT456qwFcm+wPbVIE&#10;VqUUCAMTtpQLZQ3mUs/y+UCKngKotOtwDvgMykFeBaNjLMQ9oLDUFKuRB3vGjGv8TE28Lk6otea6&#10;W+RMB/0Y24ILXBNLb7Ja+uIKg0SyNm8gE466mBMHBD6UeO4gUc1tkVRtQMaf1KTk0auy0XJRT1N4&#10;S5wagOREgxqwHospWooGnVvjkfmIOFXKW8ODoZ0UmI8dOrONdDqbnvfQkkAa9hhl1J2QGty+Dlf4&#10;UlVN99kRZT0tODFroLK9ivnp0DL8abHj6WoD4v7kBu3ooTd8CUA0gEYkNUJK8v+0PSy+oul+Tt5W&#10;EdFUCd8jDaBT+S3Mjyfd81u2OrJ1mB25cJd6RFGZ1cDQKAXKt467i0bfW3yBRwZ/VRmn9McraX9i&#10;gqqa/ZCT06fhSKeabjPtWpmVTNwN1L9qjpA7TFWdMLWUg6DJaM3yBWeSo15poJBtR8cFaq02tXik&#10;ZvwLJWUXDqPlEjtP1AbOZfAOmmyQ3fajYFeG+kYW/CKsa5ruKWZP8s4BmKQ7uNRUUitDrVwvWA+n&#10;/voghm8Y/2RonXWRoUDW4eqpJhQpOWxAAzIxHBndORsoAtZj2c14GIaxC2Ds7p/VSDz/Tfm8IR4F&#10;Uw7KrTrW3udwYV18bpiHCnOqBOa28ZME5k44b9sHYQ9HfyPXnMuXCm6kkjNY1iaXb0Ma08VfVpmk&#10;fy357YEGGH5R+9raIDWQrI8xmLR6Cnr3uiz/piX20aC6TO2g8OKEaJyPg2eYqI609J1ol1JhVoJ2&#10;+upIlZq1Upq37q0lhfr3qmt5MG3bt6iGYzP1gAY4/cBcpJ1F8fnkt1caSKeGMN+RY6SLx1sL/TpQ&#10;u2pUrTJVj0ELWeogZ1Xtum0mrFC1VT8JZcTOtlb66cF4pbpGgaCyryxvqnSSwwOoXMk5vepQPgqt&#10;DBlKKQxLpYsaYGyjFRjUtzQx2RhBMEnogwbQuHqGNPj0hjUllGGyADxtOaHmeFlewL6ZWX0TDcyU&#10;aQPKR4aLpTrW3ucwEH+gpurm6iooT749pu2e1mRQs4ylUgf7XpGRoIOvwb9cs7tmQoBp6+9DkDQJ&#10;0V1ifyGV9O4wTQfQ+jzqI42rOXnXrhjzk22x0y5rLWv0zLis6wxYSEeFF6qYeifF7kpFuwGheTUo&#10;ErBLWql6ViohnbUDNjx11uHb+cVQPtU+pNbOaLBRa2ydQeipcj3N1fye/sZTRdR9+MCu+FMJ4CHw&#10;Blibu8SUYsGTqM5SE71GATlN5GOWFIji9J9AB77uKgdyFVSe9smyw5Wcy7D3g7tuJ+TPUEszj5gd&#10;dNEYvfTgjgh4WUUrVAv9Kef9pwx6JIk6eAy0es4Oa8OqqtxZhqlT6RnnEfIfDhOj+4T6MSI1fitB&#10;eST/1LdNofyS2Q710/S4dZBx2yveJ/JfyfjHdcA4bLmlCWen4T/Wu7hNOk8aVa20vZukdD6MUZEx&#10;o15JyBwrFwbYAV3iYtFpI3du4J1eXkJNlTtYpRDM8ulaIaU2r+3CcCGxP09hffyhdeNO3KvvSxWs&#10;IQfaSTCVwAxJsxNdvKxqeV8wQNmThv+qAi+g2mmd0El6yOjBaMwGBdlBAlIFz2MoanLYMw1oT0Xm&#10;MlNFZgCa2kJ9QAvDR2lamYDSMnacBLNufuA7GftEBSxbUoXrBvy9WrVlbFIvoQYeHuWw1kJZZrlZ&#10;Yn++vvr8Wy6havuRATX77DPNSETF/9npfdU2+InwuhPMlFm7SrQ+i/FxAWj9WE4jKUHoQA+suyrp&#10;TJWDo6Xc7g1hu7Mi1ZcDhOSoBxpQS2aQQ9uPp7qInfGjUTE/qDQ6mGyiOHASQ/zTRFCt7LMD+Der&#10;4c2Kn7MDgvQucm1DafJV3GKKjfFTqUFSDy+yl/VAEhL72w3lzqPOqnYVASMUuZYyanf3obTYHZSM&#10;PY/mq+abWHDvNO8DBdDqNJftMJKnSvKvtq2My2bdO81xhjmfZp44naZLZqPsBv3v3xCMc+m9WtsC&#10;StOpxczQb+AP0LVdD8M6EQom8HdykKx92QeUpywHwdqcXRhdVfWiETxjgfcU7K87/JL4v0BvvT1S&#10;kw+ra5Inc/u09ZG02gAHGBig7Q/m5CNsxVw/VT8+q6k4rIp3T8m3Dv3A1DHvyvlc5Re7y/CCHX/1&#10;dGrOEo3Y3FeiJAe90IAmkuT2urE/W90okhfS1vI0bK0d26pHyvw4/fm3IF/O4gPWXtCuDfKlTr6b&#10;12rp5Rf1on5JAzY0k7WKP69GcxL6pAENKmgpW3f2l2JFsRxgJTBtoIkrR12ScuXsADpIM8rHC5bN&#10;PDxVZqT33bQCIxp4xgpaEaOR0HzzMGukVQmjCRK+AQ0w0krV2mJnMuPqX1o8+eaQnXmrE+zMMKWg&#10;5uCACtZy0urv27cog46uO7VWkx/GadJajaYlWTI9+9KfrYwHVLb7obBags64KgUSZ3+pAu9PqPdX&#10;CYwSFukHNtFzzg7E+lerdtipQ3VoOFudqRbt2hUNWo1GRc0r7PpMz6E0WjQ/PDgaLeF7qIFCBw1p&#10;zeV2Z38sxW8qlSvo+ALrM+xbS1X95UqU/n2Ahytk7JaY6kRUxjX53DsPJMqoCZ3qfWmsihcP3PmP&#10;Ushr1kRPTjSkAVUpvIvTrf9D1cwTh2pgFRHm2NrcknWXcjZ0u/4TSa84s1WRehUsPq2EdNkx7KtU&#10;a4C4P4Y8m7X7QprpcTznPrICo5L1j+egzFuwcmJoPLb+tUMVxPOCVtPZaTr1XQZioP+e1WILu9rH&#10;HUZSNjJsJmOVEckT6sFKtRRDF9IZDRF6e8NGYiZsTzRQKPBEqxrS5AbNObdWrR1YUINcPWVdL7uT&#10;wvY21mZljAMskA16s4HjI0t4c73VZzu/NfnRFIkWrGKd9knVjCTHAcAAy3//EVc9uZKGwujY5WnW&#10;eZ/EqBGQYT7Zn/UDFJUfmJRqH4gDMJmOdLP2SfUDWZIx2UcsOOtf1QPWoQWSvv3J/JrZNSwJfdNA&#10;psDGAM3SYzlVxA+qMc4Qa83zL90zWIb6y6FCo0byViX1TYqPJXWLw5ttoTu7L1s1sxGOt8gldI36&#10;wTp5vtGtNPzXsEFT4v+qdNQbxu7Iw6CqRmG1yCXDZngywkjgvZ5CqpN1IXl0XrUQIVtwN0KNJOjv&#10;bDrXzKRjxf7UHWGlN2+1aR9BqoFIsKMvZXWAXfsr0E1mB4Ta5zSSLmG70QCr33ydUvnERLYvjyku&#10;5lkO4uEtODfg2kGa99Y79pVQ1lNnsxd5Tc6P4WbR11XGDpv615Lf3mqgaLd27kT59qWGGBha362Z&#10;Uluet8JCQR1I2o2hMwPk0D5rgf+T1HRI2kpksp7/93Pl25/dzKNFU3hJ6JMGtC9Ui5pxbK9b9YJh&#10;FNVOEvAu3CA1ASt65yDN5gnMDQ+sQPch5MQ1gVjmDV9vRMVmtX5+fPsjz9qvuKaerp8qOduVBrSS&#10;LWddGq0elNtVQNGUF9ZGdV0VRzvGZGMNtyp6f2GUC5ZUVdmPfQ2BLJLRqvNhmX370+rvXBMxk9An&#10;DaQ1jNqmV7aZ4SzV1KO1PRHs1e6NpW9pUEwd6ixmaA3JNvnf6+A2r7pHkLlbE+n1nZQnZrxpOVjx&#10;7ce6tI+SzVl3qIH9MQKYLADsTl3dX9e6FrvDFc+y+r+hEHkP3V7RzGc+p63wMT67b7ydQOATIex8&#10;2xcDBJC1/pFdM+qxMr/uzTSUjerDDlhGUeT+bK+JcRXlpSOlvau1+q86cK0qBPaXL+X4ZHwS+qgB&#10;TajrQzKa31SphIMtmvAJHRcYeMXz2TcxeVlb7qjM0A1d57LKtJcBP6qi7r5A9RkEu1FXL28kMfWa&#10;KTiS3R1pYfQ9zcqW7u/O02fNNZXWG3JOnXHSXou1fybMNrG/mrveQzVQA0rowHnYDbH0gV2qMILG&#10;BvGd+gZIrwMv39mSrefywuewH/emvbwTy67KTXyK3TV1Gg8ddvU231R1+KZqt8G3P721ST2QhD5q&#10;AG/GRk9Up7ifTJsmgsNB3eJIoIy0cTLjtaSRw8CDaOjWrkQNrySJpOuGFRKbVnXvP4fqlrbm7Aax&#10;q8uFLAPHZMzulGrFZyk+XS/286utfmtAfPtjzw5WIKjzlYS+aIDt/tpZfcoqJDyZPFs3YNhJUTuy&#10;KbqqXnweX2BTxctsfh9KAwygLWisBPb93D6YX5l72J0buBkO3G0D6lzJ0Rshegy6CkV9Ysm3P3a/&#10;bqLfloS+agCb86YvDqRg2pxcrcsL38J+GUTfZ2XRn7yVdUXUwyneBeFVirjyC8PUHDPoy5SEKsH4&#10;kGf1XczwXA1uzYm0ti7Qm+U4ctthYhSmQ7vm8+RVzSvWpFReNQHOQyKXb5cN9Tq/tej75xmWH7B+&#10;RTaHKrEqFU4o1DgkYmF1GrRRLA4pRltsXg0cStujQ9mx3kT2v5fQ1a9dglN3hrrB2+Go7Vuj9kFC&#10;eOuzyQ7mZx+nrmFYdor5efaHJ2QApuvIyZUGNWDftbaPsV1chIKrJoGp72gY2kKygHg9O96n5p5t&#10;+Xm3kaFSHvZLRJRqjd12L02B7wuqC65dZarnxWxaRNDXOmQCvUG3TVVvCrvKf9KKTem9e388sEtB&#10;SaX1P7798Qx2+Xn0LjGSCzUa0OtvavxRDTGNQacCDYcDA9MMToeKzB3vkwMkUSWmlizxSiy2gyOL&#10;r8IracIHWtmpVyGdNhpV9cZ99Iiw/DBd1DBdSJwwSNxxmX1b5KqtA61qJ2TYgM1dSx+Su+YOrA9i&#10;xk1DVDxbaoViihFVxd0+uVZfA1S4OVahY32pAzN6xdcuZ4nGDeyMInLH+xiujfRWKy/OalAtPGTS&#10;yDHWqz5Nmi8RMTbSUZOe+zL0zbiPtwq2EcxwHKpsPUksd6x+vNSYZFsrrModD4zmPMTb/Xd9++N5&#10;YQWWXYwfipIc9lgDbP6u/oc2u9M6FkxgaKSIBFlxB7ZiZfAsx0tLnLesImRZy5nWu2P2HU0MsKeB&#10;e8uz6uOBJLUNgmoINdx0iQ3Rm0IL56sjdc3Jhxf5yJjWjBbDT441aLu8kcRdyY2rl2BDVDsQh//6&#10;LGZb9RqGrm+eXOlKA6pE2uRVKB/qX/sibx37CyW3rT7bV80FZknjHQhrIhZRf3oWNPXH9zjoAetj&#10;63U6wvrodMtQrRTDCDT52rPAaImbQHVnKGjU3b724o0Hhi6FDjMppIIv+/bHRu2D2gbiurNQpvrD&#10;IZ/xQaUyP9Yf5PkEXCpT1CLzroI/3qfXMcPtMKxCEAQtDOmZaSj2ID7ipfRs8SOuFoDbedPTiNCb&#10;O7DNK21d+U89KH7gSOYn/+6OB/5/9s6FTVUc6NYgINq2tns7s2fOOc83z/f/f+V5V3ELFxWwtRUr&#10;s6flEgJZWalUKpWkutH55e0nWeMr/iWI0uvW0k4iftpDwApa+pZGH2re1Qe9+BKVRKe51Wa6YTt7&#10;EgFFZIhkg8O9Zy9dwIgtDkgPpR0niV74w10cFHg93ZSWCOtFHb6QsN+RnhX5an0CRrH/oszQR2m2&#10;w+l+Iu6LeZfN/A8M9/ynr/FwAwLy+rDRXMkvegCUv8J5AlJMpb0PIdTIEWvV7JRCLCVhkdTIvxAL&#10;I3ZB3QEeyDdGehd/2PHmNDLRJhqfphdQYaCMeFgG68fquLIHVjfav+yIJ4IqdvUdarYRpx7mIcAy&#10;d2rwChRtNH4bbZBqZWrXoKUw9CiNJc3tngG5Fwm0mizgokpHzcPezdxT1T+wOBdkUtKkA2qHxL1M&#10;BOCG/sdMde2B4mEeAkgs5BRebFAONiET4NxxLP/iT41FqfQU/rW/L/GHjjs1RtsryIGe8UZyXUn9&#10;YSCTI+aZOtAQZ0drp0mn7S9Zx/GD0QhYI0K1plVK2GK0WfjzigCEsa8Z6HsEyt/1PKDKUtGaeOrC&#10;yF1V1fX1ph00+XiSo2jFfCLJP0pFjVLt0vE7BH3gY833ubg+vbcxkN6jLl1oaYc+ARt2y2TNvCOB&#10;pU4MotMm7g895tfGIZAw6LqhW2l+SB+sbqfaXYZIKwFUJ91faUX9EI44POexhoAnyD/l36zeVV5l&#10;rbLNGDKM7SYLqzv+OwMBTXmV9YtxX/VF5lm0TjNe/HOPTPta+hkwrnmG6iqbizrREdVV/PQwH4H9&#10;ij5gMd5qHkWN/mdpRmddSgfFH4r8swdUjUmcYUyI2dHNvEAaXWyQCFF5LeC55uEmBOhw0IjQ/1Oh&#10;IP3C9teuDPOMW0EjNqlAb/rc2x8u5310EzqTBYABkRADOr08KxEoT5pAW+mm6OdjEMCEYkqMINbY&#10;awfR7vlwkmcKbzjyK11FyaVBaHWvJP9UWfkHOG5/ubE4WXuDQfRivGKAf6r918Ni+adppW0A1EQY&#10;+fBWwJLYvnkdKY/RQQAVmgblaC3MEP8goLU1ncfapwvlH3NE8HFuZ7Xmn1xlu9pKO6qfjUCA+r1a&#10;ocoxuD/U/lojczWZhfKPzOfd2hfybxX9+3EVG49wEYGc9pflXOjPneEfAvAqva5GuPgJz3sz2zf9&#10;3vIra/4ximKea8/79S/xZUw71Cx+Y9Bg+ysJeI1f1+6/BBL9j8wGrCs1/4herNvef86vjEdAM35l&#10;0DrT/7WErqqAC+Xf0OhuzT8As6Hz8VB7zAEE5MJig5ncOyP/rkvAJfLPNJIeYJhcGvsLXlmd3kkv&#10;vl/oIcAARXCtxpNrJf9MFgZRhvlnPeYyVnjcevAJT4a/lashKpxheul9faLFckr+8QRbB/fj9B7y&#10;Cy0EzM+8uVLjySXjnwqiV0ZDOAdzKJrkXuDIVtkqvzMQcl0r03ZgcRc8hORxW3BVPvn/Ov8ml3gb&#10;6B7/2AWoHcNe0CdgMY3i2tvPjgYPPXg28nfesOkp/bd3q5zmIgwERtya9hdp6OMfAyBdvtRaOwXn&#10;jqo+1/LvOPR8n4BhrMFHwgjPcxyIvKGKVn9oT7IxRI6HkOb2FfIPF3xMp3V8PxiHQJsqmVayKvCs&#10;+MdSoGEZVal2CTgUp4r71L+nrqizr8WlvhVWv1qneByQYa3cVuFV+qt1YvnpVQTaehuTbzr8Yx2O&#10;oTS6/AvnkA3Ff9ZrgdtO+Imd6tRyeSYeKgmzg7cxU45KvHiASCykGqbixyMQsJWgyng42Xf4Z2vb&#10;Mr+3009RJ7id9qAYaUd5nbMO/boboRgeNAu7z6a+JjutmrVvd5tfJ8c/9aUdvHr801wQM9HYn/Ar&#10;uwQM7y3sGLeDEKcCCpN0jb7CqeZv9o0FC8Pim7NjC/RVacq7EvmHm5scUDGuXuJY+2YrnSq9F/1t&#10;WUTJg9aBOCPem/oKQWl+y3WIq4yfeaq67b+awh+E/91r9VNaFq0ucIV/eLt1muAgoVc+/EO7Gnw/&#10;q8sc8k6DXN+u+Scz4oZ1avCnblTKM87V9dN+AP0CjTnFvfeXVrYA7qv8w/awTP51WYFaF7a+rds1&#10;/2yEBGuMrUdTRSlXM69O/bePQIgXS3CUMm0U/5Yq/zqyjuUF+7BVV2r+SejR/WDRwnAtwUYUVg/4&#10;70UEVsy+xPsZDeiq/GvPgz2bajhYcTYSN8J4vb7OpQfvcC9oEtSruPCGmn+aBKfFO1pNri1udOFp&#10;v9Wat8Ziysg0gU97c51/u8MFwbAUaIv5bWdzU/NPLTSd4TU7cAXys0Xks4m8842w+4GtD/c/63uM&#10;kX8oiyMUwI5cK04rxAdvPvJi9SGtXy09XIUrSkbNvy1m1CPLGLUXIwwSqhL03wsIaPyN21rQ77r8&#10;i3fLHO9sdTau+FTV/FOFjdmBC4nXKH128QLcfisAy4BTdbfGdwz/0uVP+MIft0XHLmMCf13iyXhK&#10;3Q2eCA67j/p5BwGWetYuouP4l1HLt+libYAVNFeaX3V5hZh8dAv+dbZGCdWbKk3/PYMAbcc0+bfL&#10;FywBCz5pLfYLgfa3mq9VxFeDUjfAtjXPhaf9lq30V8KgtmIC/35T5XH5MHm5RCAr/gV56+/kpDUn&#10;y/mqJf8kBz3MQIDF/RLr0gKg/YNbYHsuaH16W6Ktbq8XhnzJp2Bhw1Mfi2C+fhE/wYgQGGD6T/iV&#10;FgIBpttPbacyUv+zRLJM3UOAr/+10uaEG68a+HT1J0JnhGMvO5gHq/VKiviMZ/YivSoCj/1utJa2&#10;PLss/3DCpKMX8nWIbC9cFgWfQmGmLlenTNT+lus1lfGLnkgnmp+eQyBoKzCWnmzxNYt71f6n0jAL&#10;DMDX/7qv4carhpJPzecDVWhasRvBenVF/CX5oTVZv99RSBAAbhS+RBtqyRn6YmjkX0Dk4ImuvAhu&#10;Pe8hLSh1sce/oQ9WG7EuMBwVfygNv1YgsGNZ42Z5O3xhcCe6hk3DP9sqqxc9pHfv5tNeMJPLKD45&#10;/76tEKny4V6/220OAS8av3ig4d+1mN/2nfdPiKzwz/l3f6SLnT7K95yOIf/kzsFS21dCwz9Uo76w&#10;e8Xm176ZrDj/rpT999wOjPW0v7aprSWM2/mvC46/5ctr/ml+XOi1Xtw/fc833j+VQHpX+/46/+4P&#10;O29o+g2IP/z/qpdq+6PV1f3ka/71eoZVOq/3W+776/x7RNEFFV+va/gXH1cbcye6+BU1/2IcLymx&#10;dmAL4faFpz1raqG6vrbfq/PvsaXFOlfV9A+9GPvfCP/Shn+ofx0uy1j7KvwLoUYjsb5YMf4R3ukf&#10;k3+3v/RhmXelGM6ony3mVtengwcN/wZvv/LFy/IPZQXvltT5941FLP4FK4g5/y7a3825yvn3zfyr&#10;+x82nSY4G37P28o/dI0sPlmL4eMfw9yYfNXb3xCyy+2vKbZMtqQCOv9C2G44dv6F4F3mn/ki7OLM&#10;+Rdidtux+BeM+Lr+d0H/SzG3SwY6/27jXPi0y782GuZ/Gl4Kjm3dHNYBdP4FoNx46PwLAbzS/mIi&#10;1DRp51+I2W3HLf5lLC6rrdAvB+CXjVkt0dLCFf6V2e3zrxo/Xhoe989Ph39A6/aXa6h3+dcdA7r2&#10;vN9vEGjxL06jr30UjIs28YIjUdTlnwFSy8u/GnyW2C40ufvuoxb/jlrb4ODt7xWQu/IvYVp0U2md&#10;f1fga91u8S9ZRYfV6lpz4vKvZ3+uHSrB1vnXItiVkxb/NLWtmQ137knnX4d/bFwT1Fnn3zniDF1v&#10;8Y+9pa6sPaYknH8d/gmUhnXNka57uIxAm397be54DUDnX4d/LN8Z6MzX4LtcHu92t80/qHXV/OLy&#10;D5CKSnqCLT2PXefflDrk/AvRgjsXxn+rmDX/4j9xcuguR+f8q3Aa8+v8C1Gaxj/bpBG+tpsM51+I&#10;6LVj51+I0DT+2dIw6+jg/AsxnHbs/AvxmsY/TZlLo39d/oUQTjx2/oWATeOfnszYqcvlX4jhtGPn&#10;X4jXNP7ZfBBtQB0mEVgCW5f9ZBAB518IyzT+iWrb3o48XPQwGoE2//KuMj2UjhocQF4izuRpiv3F&#10;UPD2d4gkY6+1+cfqa4erxHL+VfZn599Ymp2NJ/7VK64do/36EO4lOviY88/5N0iMORfFv2bFK7wP&#10;zm47X6fu/HP+1WS49aDT/q6j/HQtSeef8+8aR8bd7+ovpxGrP7v/lRwwCv+DLn6GOhc9jEOgxK+Z&#10;f776atuyBpNx+ef8GyTG5Iu9+nt98V3e8fb8A4HCSNDDTyXg8m80D7v4HVdRPZMh8KjspPe2/Ksh&#10;sRE3zrr4GVDOvw5fzp+W+DX934+m+WVK9ZkH35Z/+LsU09wk/04cOv/OUGTk5R5+UX6sH22O6kvF&#10;wdvyr96K0OQfYPTwE0Dnqm0Bnv8NEOjit9vUpugLML4t/2rk4B/LrNvmJ237lWI4/2qcrh10+cf2&#10;R80jZ/cUfVv+nSpwXP5VSNz2W/Kvtr+k67yZx3826bflXy3ZpP9t0U+69dcgq2OdBdBvNAio/aj5&#10;J8PC9fC2/KuhAQFYZpufePtbozLroMAPqcdeMqxs3FDxfGrOPxCIMre/nKfIhDvh/K2s48o7nMwZ&#10;/i2h3SEPI/z/ZIGnB+Lt7zA/pl0N+ZcI/KsaoPNP/NN+1dDV299pdOvFbvNvTAPs/BP/BKTzr0en&#10;yRcC/mVxbzL/UHLOP/FP+rLzb4gf064F/EP5OYQWwDMJOf/EP7q/zr8zDJlyOeTfbrUfYYFx/ol/&#10;KTt3u/ybwrThuCH/rGN31QR4hn/Dyb/WVQgFHte+mT1qqaZHl3/XgBpzP+Aflmghew1/xbCaPyb5&#10;14ozjn8G0hZPNZd/txev8U/G1Fg7UUcSga1EdacdFOON+WfSj/4HGDj/2syYfFbVd+2DzsOs/nwy&#10;El5M6J35R0WtGgnvf1xkyaibBf+yE+tnawlZadWmA4qMZ8Pb8a+2yKstQPzlKU2FNoMDJrc/n+XJ&#10;iBsF/2Lp0vxB9sX06uCXjPtnw9vxr0GCjT4i5ujHO6upzr8GmXlHJf9+J4y6oU+j1cA8+NVWATtp&#10;vx3/YF0RGHGLvgAnBSkf/61QueG3kn8xS8mymqIR7ygB2MxD6qf+dvxrIEi27BCl0+Kvt78NNLOO&#10;Cv6Zp7P2UNFadriVi38Xkns7/jUmgGNe7s8jgLz/e4Ek425V8o+GBd5J/m0iGuLLBHw7/jVY0vgW&#10;NdP514Byw1HFvzKJWuxdJOBb8a+9GliNi/PvBtY1j7b5h1WhvCUbaxOrc/RO/KNVCILo18g/H/8I&#10;oJl32OZfqVWTFPaF8wTULR5slcy81z/dUx08ut8nVI5mDRQ6Pv+ji8/k8w7eDec+BfWZ5HTnbflX&#10;YlKAYyh0geKih5EInOPfxT7w2/KPjFd1Ugcu/0ay7Hy0Nv/o/9ZR1RduzurLOtANq/mtq4s4aePR&#10;yVKASImUodDFiYseRiLQwTtgnEz8wWmYnq4b8uHF4DjYizm4+hKHHTza3xzgkUXRXy7/2vDMOWvj&#10;3fR/SYu5mPP498L0U7XCvWUYSeCo7shSX1ZB9z8YRmvc1RLvlD5dGmfU6uYxHI0awJvLHOkyD/Kv&#10;dgxp3X/hkwKPo/LWDS00aH9N+wOFXXfH+IFnu2n5eYlAgTcniY0xhfxjQYQW5A1mNf+OzbWFHFV4&#10;DMhw5boKW/EPAmaMWcbliFx1b4i79T0/aCNQ4J3FnzFbKcvxoLX86TX+laxtJ/nSZxUe/Ux0sKjJ&#10;iLtaZ8ogaXgYiUCBNxW7NKqGVZwkDPRUN5sh+Fb7uzSsCzz6udImlw02jMlxlib4SgIN91po959u&#10;3faTAIECbzZ9+yWAFYKbu/RoV+SMOsg/uUwvKxR4tKsbORQMITK6YhlP499p3umwOP/Gc6Lkn+DN&#10;o73NrCkf/pRElAa42nJ0lHtgBazKgmOdnsa/6iVikif6vynZDQJ6ySHc4/y3earxp2gXfP/VAKuJ&#10;hwXeWnSNnbyP9H8VijTSXcIE62iNQxbrHmd0jytppyg8yL/TxNc9ffQCD03tCEO0ySPmyFQhj9b0&#10;eRF71ir7/ucVLvN+Vd/jbVrOf8uwAZYEVHJJvJZHIA4JQeI1/7atZjmI8bKHBf8k7nfkjbNiVoIt&#10;N1lBQPZtlqrox35R++6WtXrKw2gE1o36QnOrxyoC2iSkE40yiBamhiLRmn+j3/EyEUv+ld8rgS+v&#10;XGbli4soIuKeQomRgNG1Vj3koofxCLDkVR25ZJ4QjTHFMCPE9KEPGmDkY7/9rR9cykGbf3RxUfHU&#10;0ip/J1OHa4h0qeafTqrg/KuQGPU7tPyz1fCvouORrNbRSgpRrRPpriE/Kv2XitThH99eDEMekf8x&#10;ukhdVYujkn95K4/OvxYc106iYM+jEN89I0wnHlavRL2/fwobIVfehn8ps2JWiL8E87yqX7NPVLv9&#10;bS+a7fy7RrnWfWtsyysN/wB4RbVWC6yB4C/I+Ibtr+raWtJtW/RDGuBa8q+Winbf+dfANOIoWjfV&#10;t8W/ozoeWmUH+xctDxaYMryN/CO/H8osok964CFoZ8/xD/I5/yqijPpdB6bVgH+SfdyxOa70i1df&#10;m8JFgTTfh38ZjYAWOtjCwCiXClgF51+FxI2/KUasOomQf6AO02h+E7q+WhcwiPUu/Y+Nehx/Sfj9&#10;AYIaAA5a/GsakKX2y8Ksf+9xEg6fByTTW7Y5+4GoBcbwVfT9JAKgoq4uMezQNVhgA1PTUdljlONA&#10;3jXMba6RQcsqpOr5H0G77O3vVF6ck39K57dG36zZOcrUb0kndJj36ovUq/JMfeMTx2chOlwxVLsY&#10;j4yivyNsUFAxSTf7TJ3gOrTlX9gyu/5XgzTioOU+zthbUMVLi6sUQUk7HBQYqPuU67lpjKcRqb9Y&#10;FOthSdAzHBmfNoz8UOW0MBg+zh2B3+Jfq2V2/k0q9Sz/quHr8k+iT6WBNICXFIc8LWl988LxtFXr&#10;J730aSMzDG72UDr+a+VXTn5UQA2B7+KUMeEqzy3+rVu1tnXytDn9yQ+DUHU4BtMXuvyT+eX3ns4G&#10;TU+SZfuI3RkI2iROOmGYTJ3eax/IzILOB8ustnGa0e0HAkLJq3+UbRspxzytqyDSyrTzrwXHxZNP&#10;+rgFuorW5R9tjgpkJR6ihh/ldJSvv2iLjoyLLA/nT6kaK7paf6uaoWVsT4JFBEsSOQXafA/495tr&#10;eKc1/Atb5+XhIhDuFVjpZVWl3eUfJDPNL8ogHDKh6AZT200jrP0Bq8df/5dOB3TLMQn8krlFTErT&#10;ykCgOogj5InKqL5JsP7zvuUI7vy7RoS64aQKx4H/VY9/Uvu2ssIIeZaCqsZAdNks09fe9Fr3Tbkz&#10;Jytb5ZRcWnu8lhYIZmIn3EMOKo4OieHt7y1lDIA0N1UK1upQ3dHwVOnl80cBMPwWbTjmkDq/QNpV&#10;2W9+yaT5nvELGCbdMs0/OMUoLDAx4bJahpJ/azUOdeCih5EItPlHV4SK/69oqL5upGmZFjiTvDO4&#10;te/P0gN7W1ped2mU7wFhR90ztmXrA+5oqqLMSqjtz2vFrkN4XF/0g0EEwKot/9Y0tptDtNpvsEOs&#10;VqcELS9LcIJbxbskMZNzPQ48mOISLkrtoJOBDMT9ID5hg+Zfelxr7XtMACv9yiGokn80IEbQIu/O&#10;vwKHMX/b/JPJS0+BLj6n1HIZmv9wIal7KZ9FT2RM2q8bR90tE/2IutNR+eAs+sh/gQjqMgEhqF4Y&#10;8En/W7cmLDn/xpd8m3/geqAigy9KDquQC+qcnoYqN/Uewcf2IMsXf0XnCmOzci+lVyQrTJ9rtRYZ&#10;A8N52/4SiD+R0sNIBNr8+7KBNUGMbiPgVwhE+R9h6zvKAcSgDXXtka95tWiWRbx+Dii7CfouRkFQ&#10;+cLsgm1GjS2CUb0R8DD5V+iHZS6df+OLu80/dTM02CTIGWxixi8EPBSsS+UYgltIez348W96rZgY&#10;XI6IP3nC8OHbg5wkk0w9r2if0whE60Ngf64NqJZJ59/4sm7zj2nVrOoUMZzJj4WMXrAEoLq+p7xY&#10;aCdsa8a/6aViWhYZ7JF4224T6XwGgeQih/GJ1lgZAhXJv7K9KLPo/CuBGPHT4x9Kj803L54Fb/X4&#10;ipnYJ47RBouWeZF2QMn9zCZdWcahGM3BVm6ADEEa14xvKIVyi+Zmzb8QaudfiMbl4zb/wFnG5gBA&#10;DP6o3DnyAM+PnZpg0tN2XcgFtUbLCrDN+rTk1RwMyKEAwiS64wYV71gMfWj44+DjH99Q+G3+sdZG&#10;HG0CbQY7bJZQ1w8JyItvDM7L7LpUO2AxxKuM4vlnmu72kzq3hn1SQlIsgtYAp1//Sitx+XcrBdv8&#10;w6ogpbvU/YA8wdiiyi5NSO4Gnxx/GREXaQeUvDsJUjq71Lw4/n9iG/1+qGbXgQvOYe8DpeJYp4Uu&#10;WBeFbngYhwBYCd8yYHE+bfZh+6sbGdYGg1haebqh5VmqHRBtA9J9pjbntxh7XJl7hiSiVgCDiFRH&#10;+sJqJWgSgM/5J47MDW3+RR9rarMqfhl2VHuUoQ1DTgVJiY8+KNzFy6UFdSioZOtoj5LBoK+tgJ0f&#10;MMbIGlXkmjhUWNOUyz6Jy7/5POjwD5ZpMKkKWoGIZcjlBPIvPoD6D8yXaweEe7j3QT/JPsTb9iPC&#10;5kSWDYiEH9EwXa+TX0U1BT6XfxVb5vx2+LfJtzbkVCWFPg4D+VcMBasLqLH4xdoBkXQJmbOpBTb+&#10;ZnMN7JQtKrhp22FiIJXTOLA4/yqmzPzt8M/k30BSKD3oQYXrW0FH9QTTBQ4Fly641g7j5Ky5CYU3&#10;TICKUOJ/gvMvgGXO4Uj+2YQH1qBVz0MzkcwQLQOsNUhzXvyUz2DURPqdJOTV45UXLhxr9JHyo51/&#10;31Z64/iHGeIPPZBiYMSKQ31mHLNkFlxSyPY5Uw2sYm138ngZzJzzbxCWORfH8U+CDo83lQejHlgh&#10;tEq0aeiFWWzOm5/yGa2yoRVvVK3I7cYMz6euAHT+fVvhjeRfliSfDIMU/Q5rnVZrfGFsOuK3fcsT&#10;JMRaf9bZwOZkTvaShEDUCc6/DiDzT0fyT4YJLcCxybFPIBwYHFjJTC23wAWFrSa1QUAEHn0POb38&#10;0VgjXa1WcP614LjlZBz/igJQ+6utGvQ+Lc3Gn0WxTztpqbNxVLbo+TLJw86KHAcoO/8CMG47HMc/&#10;6+Vq4SHWwKL/ix0MZ8A1xrKBxum27/nZp6M9ebMFr1TVzP2PqtcVf6p63NanGgLlcf3pXPQwEoGR&#10;/CtTU5PE2kOGe/qxlkV2SWGN+EPfQ9k4at5BsKpfO5fOvzYeN5xN4x9DUzjn8wzMk6VsQfzD9eDz&#10;wOwDsoYTAvWMXQFM0xgA1/k3AMq8S9P4l0G/XNq5SkZu+ouRf59kCX0vPv1lODK9w5yuhkF1/g3j&#10;MuPqNP5pOjaegDutf7WzsYEZr3zSR7TGdSHwcO82pz+Xf/cvqmn8w+rM4rTW6U00K2I58k9aH87f&#10;VCv1qmL6vmqLzwSXf2eAmX55Gv9iLUlrI8DyB0YAqqwWE1hWk6ql7m92QMw7/x5QstP4l7EbMDOU&#10;cATOkBQMBy+Gf1pYTR1eHP+03j9rj5C105kCcPl3Bpjpl6fxD70IIaHVUPmjIeAF8S/ZGueORd+K&#10;tliupsPB+TeMy4yrU/kn53sCj0lJL35nvPYJH5FCW38W1r8LVcv5VwN164Hzr0CQMY7fm8bg7Py7&#10;lVgjn3f+lUCh0CLWquD8q5C486/zzwAuZjk3WDv/GizueuT8K+Cl07s2z+fi1Pl3V9Y1iTv/CiyK&#10;mR81Ls6/Gor7Hjj/DF+6H9voV2Nxdv7dl3Z16s6/AgoW1wi6Hxy7/aXmyF0P6PY1di9gx63lwvtw&#10;AFys/Q/vvzrnE/nX3n/wvOG6Tt8PSgS0rrvzT2DQ/5jNv6DnovG7ph13nl1FIGWNkyqSy78SiYny&#10;rwbQHnf5V/FpxC87/MiRrwjOvwaIRhhW6NS//fE3tqepw4UH6zh+0CAgP74yOP8aIC7QqMe/lsqc&#10;aHliD+MQwN+clYWquM6/EomJ7S8L49Sh2LiwPvWDKwiwpYrLPzC6qf/RzNFE9nn34wrlQrc9TSSv&#10;1WeXfyVyE+VfsGSnpq8HyuC1kvD72m6+QsH5N5N/LvMqCk3+ZaqN63+gdlv7Oxn2t34gtFAxo8jb&#10;3xv5VwP41qwan/lQQ9aaLtWT3v6WSEzU/2oFpgLSf0cjUKxxXER3/pWwTeTfx2i0PaIhEFhIP0qX&#10;Al13/pX8mMg/l38lbjN+gHpTPeb8c/5VXLjrb2CvX+VM6W1gd/8rYeHyr6LE3X/XtsVK8Zo58u/u&#10;H/igF8yxv6DGsCNUdKg7cA/61iW9hj0Hb5J/S8FiDv9g30nC0u0v81nAJit19XX5V+I4sv21nZEy&#10;9gmZD//bPxl93eZ/sBQAZ8m/+PcpWbn4u4UDLLVYNx8u/0okR8o/G0diAP0W/N/92cPmNv/npeA3&#10;S/7R+9BW6EvB4CfyAXw1fjq8WJsH5r/9xDff452z+JewWmq0d/l3Q4HAuVX1uPOvRAIggiGiCp7q&#10;V7XUKq0c/bz7UcEy4bdxQPi81f9lwlufOuos+SdP3sB/8qkz+EQfF86Q2WurgTK4/GuAGCP/tAqn&#10;869iz7xfOOf9X6Bz+TePP3OeYuvUOuz/9v6HwHD+1ZS4/0HQuCD/9tULvf0tkQCIAKIKnuq37n94&#10;+1tBMu236X5o9NL1P6Hn8m8ah26JHdRtlt+4bf7bLd/xTM86/36mNDAfvKH9L6iBJezOv5/g33a7&#10;1pZaZXD9rwGiz9AKJVSW0v7s+l+NydyDbOPjH4ady7+5FLrlOZad3bv/lRB0/t3Co7nPbtl16vCG&#10;+l8fL+dfH5P7X9nGuE+6/gfQzr/7s633hjRlF8vcx9+cfz1qPObCNl6vvf8rrF3+PYZxrbfgwFa5&#10;lOq6219KdHz8rUWTu52kcfIh0jWwv4n/c9+65/KvYsEDf9M4jSBg9cb3kX/Ov6rMf/b3RJu7n8+/&#10;n/34G97u/LsBvO97lAmEGxYArBKcLP+qB1/u1/n3HEWWpHCunr/l/CtLBSD6DK1LzMd/ayhuPGDf&#10;7/+a5nd6//fG1//c4312ef/jB0pD9pcor/cLcPlXloHLv0eRMcmb7Y9c/lWoO/8qJO7+K5lXBZd/&#10;JRLOv4oSd/99T/71YXX9r4/JI644/wqUnX+PYFv/Hc4/51+fFY+74vxz/j2Obf03Of+cf31WPO6K&#10;88/59zi29d/k/HP+9VnxuCvOP+ff49jWf5Pzz/nXZ8Xjrjj/nH+PY1v/Tc4/51+fFY+74vxz/j2O&#10;bf03Of+cf31WPO6K88/59zi29d/k/HP+9VnxuCvOP+ff49jWf5Pzz/nXZ8Xjrjj/nH+PY1v/Tc4/&#10;51+fFY+74vxz/j2Obf03Of+cf31WPO6K88/59zi2lW8Kpv87/5x/zr+HIxC+0Gqjz38LIXnc8W3y&#10;LxCkj/vk736T8++7EZ2QnvNPm0j7+s8TKPOtUZ1/BZze/n4rrUYn5vxz/o0myx0iOv+cf3eg1egk&#10;nX/Ov9FkuUNE55/z7w60Gp3kLfxLFmF+cf6NJssdIt7Cv3h7hw/6oSS9//szwN/CvzT+/JmPvsNb&#10;nX93AHVEkrfwL8lGvOBFojj/fqagbuFfvKAG2Pn3evxbUPfD91/9GfrZngvVqyULm92QqqvBb7VZ&#10;K8RLeHJB4s/5FxTzIw9vaX/rjWse+cF3epe3v3cC9kqyU/i33SAAlV4l/wbSTuL0JZtl599AYT7g&#10;0hT+sVnhJk/i7AL/jmwp/ICv/v5XOP++H9MxKU7hHyof8g+b3wX5F59ek4DOvzFs+f44U/j35+O/&#10;aHWNf/HO29/vL6bFpjiFf8i/Q5TR6z0v/3bpi47Jufz7GYpP499HYZ45zz8a363Lv58pypd86xT+&#10;bdksmP5vckH+/RO/pvrn9r8fYu8U/sW5ib9L/BM1X7ID7O3vzxCwzb9DdohQ4MyvYMC77xAdEul3&#10;F9rfn8nF7W9t8y9fbweq0c76Vhk2gChfFxixgXxhEr39C94zhRb/NlG0ij6i6ON3jB2lF+h+rJN4&#10;t3j+nb60KfcAAGQ9TSHfNl/ndp+K6Pzr8WTKhZB/6/WvNefraEM/F11v3QnRuqzri5d/UbQbkH9x&#10;vNvudhvJv4PpwWoInH9T6NaLG/JP3Mv5o7Cuj4pz/UU8xtmRJBbOvzTaWE1LOoHBHfhGOOTRlykp&#10;zr8eoSZeAM36CWMYbU/0RTNM6Ig/lYm0nt3S+ZeJZKt1L/9oJmjARQNRoOb8q8kz8wCk6yf38qjK&#10;oBg2ZhGtU/3pemTxTvcXLv8k5DZFFVQ1DMIBA9R6DQ+jPI1pCZx/NXlmHgBl/WS0UQNzSgoLMpp2&#10;J4iTNryxdP5l8m6sNJGGfnAyR/wdoOYhT/6AhvOvQ5HJpyH/pFQfzYFKY7gMs3UCKjn0wy6zdP6R&#10;v8xUjTac1jLQBU5iWGg10fnXRmj6Wcg/QDVmXUhF5hexMIm3uCIsKLTsf1fzVSDl8u8qUFcjTOEf&#10;9lfEIhS1sCy7q/PvKlXuEmEK/+LfsYY/1P7SP1m7/FNz4fa/m3g5hX8m+Y7x1jomn0HH5aYveI6H&#10;Xf79TDlM4R+9k1PZP8b2EOU/88X3eavz7z64Xkt1Cv8S2GfdPn6y1PU/739cY9f1+1P4t1XHd5dg&#10;HWMOSL5pDIfXX/P0MVz+/UwRTeGfhuS3sn0xAoB11ttf73/cTNoDLqXINZiVwSwlRw8X8aZpHvaH&#10;0V6Te9Eew384JiBX6KWEBK8qCxLqW7lWqa+lzj7IJPT7gYMTJrfQ9WcGKu5Xwsf5dyMBjvE+YkYR&#10;WGLvT6JVAsKa3mtjvBRBcjxSMPtVHuV7kY8xeWGuwPh8cbCEv+T+sKaG4Xi2Jp/yP0sBAXOnxhx1&#10;oAoK97YnxoQ0PsxF4eP2l9uKP4FYwhibHmOeB34Rdpwzj20b4wOyX2kcHq9AyUabW5RSKMf0GPPk&#10;ba9+qqfJrM1shk9/F54Hef4R7ZFxn+i7WzO8m8QTCr8x+lFnnX+3F2H6dxQxpqYWNj7S+DD8S4ML&#10;5fZrikHeqOWESl2nGEwDBHiIWrTWt3/Cc6SQRL+AIDma8gEZlXXTNjb5Kk+pkaVD/l9qlH/nq52u&#10;ufy7ufBw9hP38Cu3Fa3UtEC8X4a+BF4c/0ESpike+UJeKhDa4W+cj5ZkfyZn0TqDfQnSXcJO7a21&#10;vUZCHG/XEQ1EZpcVuZwl4+0vMN0QaHaYUY4qA+Q7DSUR/tZf0kTxRhpaYZw4tZJJOfrkP4rguCD1&#10;bxcftwepE+RLYi2jehXNq4S+NON8tcEpWmQ0QCT7xVLnHyDcEJIt3Qqeh4dAS5cCxeYTUOkPIvCE&#10;ccaCQhrwlbulNTniojVHEgFLCWQoOvAH0U5OyRi9D0nAbXw0Q8CONiDZYnmSX/gq3jEFSdxz/t1M&#10;AGk5a4SgTTlap5phSCfYXOxrB1SQ3hZuLyeZJlLYCTMpggWFIyKNfIpUBNU3SXzUQXIqE8yORkIZ&#10;RjOGgusVWrPFc/8D4TA3HJlSDp7q4n7Q/oZFoCQBXHxD/yuOaHUr/6tp4wVzv+9xz7Xzo/6YdTjI&#10;fr+aYY0yo4CxtFBWHvehS3hTWcvJSoZqDf+o559YVDr8QwAgBqxvbK2Q2uS/yvJol9frg9LLj6zQ&#10;UM9ahE72kth6aDQb+TGWSdTDNARq/qH3rT/KZ489/ol7zHI4wrsk+UQ8Fs+ZQOiV17QveLrYYX5S&#10;lA1pf9TKP2V1a38vvmdSQWwuiMu/NjZjzmr+xVRf+hH0MTDu99pfFHLBrBTXLIuQy+O+0ANRjjBI&#10;jHnVq8Rp5ccyTl+ErAMAZ92whn9HCUjNBKYv7GESAjVzmOkqU4KNJZ1OvfY3xuMq2yIXCxWRH2Rf&#10;oQ+1ymvSy58zcpgfjC6YBVZ0ODJmA1Z9kua7tzuQUqeEPxkz4po7fjQKgZp/caYxT51iXenJPwmA&#10;7dpGRZkQi6Rk5iHsM4EYlteodz55pHZ+yCvSnkEgG3nrffp2v94h/U4C7WtR45C9rN7lQsM/NGnW&#10;eaGjoUtd+fcnthn/En60M7Y6AtMOi4fb5XWXr3xoomF+kujAOgdwkAoXfUgFbgerqXaJNlomUw/T&#10;EGj4d4pWGubV4zYEz53mpkhX6NgyN4A0stK6yMQOy2vay58zdpgfLQFWso/s54fuFzNSuZIXjFoC&#10;Vc7ufT+/gkBDMfCDZDhVJbgewEPuYOuzRha6FY0QMgCIk5SyIJT8DMvrytte4naYnyKjhV1U621Y&#10;BZX12RzTNPIRsQ0FQUPmzr/p5Vvzrxh/o66b3xX9W7vDvqqgutmsxM1/uYoeDvpGv3fgX7RB0WXA&#10;A9+zdfQf1VP+B4wMsd+n9EG8EKiGtkAC7YNZBaYXwVs/UfOv8D/A5022rgxU0e5QBuVtqqDWJ2LI&#10;A7AYCZUK+BbyLyfjKHVbGgUyvAGD9b/KuYIZYxI1CJ9Fj60YQLd7/mckAjX/JNS+9Ie2ZEdvw+Qf&#10;w0ugjfflBy0PUYEcK4QcrhQKEbls/U+kO4GllDw1sOiDdeU7CgDRk9/PjxWisCDmSOg9miFXwWD+&#10;p9sP2l+h+oXqV0K9t4E5roL3sRiIN/q9Bf8O9Ldiph6o7m23zDTFAMBoW10fPzfrk1mh8ihx+0vF&#10;pfG/cK0M5n+/UwcEp3rkn9laos1e1d36fUV7Iz8EDTcRRFRCqK+Xab30T5gfWt9oT+sqvaMIBQEr&#10;fYSaitMaxj9iqVWoYvnvSARq/pXzj9TMQrQo+o+qriU+6ZEcaHRLfXtH20xhGP3egX+a6pfvNA1G&#10;rrZyRsU3Y61l/6iW9MdS9T/UDd6zTLQZB0bi7tEKBGr+xcziQPYBp5pYWh2Yt9mCfx5DPhDmTzH5&#10;hkUpZRJbhvwTszohlH9FPsk7g79AlSD8ExzV0EhsUIQfzT2VroIaKEg8TEMg4J/BZ+4cCDhNdgPq&#10;EtI6Fv6m6No2DLwM/g2g1edfnX0yD9u0KPQqSg+yxfAfFwWU828Ay6uXGmiNa8ka65Z6HlaV9Tdh&#10;2jWVvwqcHCUlFaw0EAoL9n8J81lAgPEZzEAgP9HgWl9Y9mjnX8WQab8d/mU5bgUsf7DH1HzC1UoD&#10;IOZsXqaacpV/VixvyT9qI54w/EMHZIAIIGQANIdxq8DT0PfYHf6BIZX5JH5ZnZbkywLPD3U/zNhq&#10;MYqH30n+HcUY+8PeW4KKHpq5Jbj8EzLTQ4d/KRsv4MmxZtqvdBrG4v7ppLlNdycY96b8Q9KhAduE&#10;QNytohS8cEAAIudfhycjT7v806o76dHYJUhpfmlvmk4ibTEisVyi5x31P6BQjYSEOOPS50UBxABY&#10;uGGB2kjUPVqFQId/qNTyvz98RIcd/1jhBV2nmAJRPAH7/oGDIug76n9mATSDlCZGb6KjhsdVSUU9&#10;51/FqvG/Hf4leV6gifWFESXTdWzqW5ki9LMn3pV/jANrHNJwwUqVi3MrNQnOv/GcC2N2+GfD6dL8&#10;wFPNy7mgqcK5vEIIS+5/YIeXU2mAUokIVwQTIBUwOf/OUeXy9QBZcW40/7D/a5UKhSXzD3rBr7+K&#10;jIZ/nX8hGvOP5/KPaRGrwhCxaP7to69D2wDfgdrlXweQiacz+Se7P28yCbhk+Yf40zy/88H5dx6b&#10;MXdm8g8XEMwOy9f/oo3NKT+dhdL5dxaaUTdm8k92/3dY/0B+fvHnBQno/BtFs7ORZvPP2l8tkrdo&#10;/Y8ZbziWYl85F5x/55AZd30m/1K5pZdiYdn6H/bQC+LP7S/jaHY2Vs2/hF0sGVDHnZK1j6/a/xSj&#10;evSl+VdlIgAozA/iTYa+86GUf1vFo1N2PqLfGUSgwVZOfyzlnMvD5X34NwDKHP5psCiN/sf5N4Dn&#10;xUs1/z5jJrbaONJxq6XYLo9/LEX+sbxwL4ziH7iF4x9bvLCESS8xv3AZgZp/OD3n0QmrijzsXf6V&#10;qJ1tfzv8y/6OPuNfvv7LZbIN3K35dyr2ONK6G6k0mfeQf7a0fQeWOfKPGov88/X/OlBeP635F7Pm&#10;gTq1NtXL5V+J3Fj5pxlb1Fps8h4mIRDwD9KtNaBm3kRvIv8qG1KI2Rz5l2zliKopIR4mIdDwb8us&#10;VsjHDI800/Tfi/5XS+l/BK7dNWyz+Kc5C7mMMB4mIdDwL+y+jW9/tRlhsWzvpNc+dWRrdIsvHN3+&#10;Mk3QXLWeOmNP+HE38k/7v/0plod5wsxd/yTtYtcNVKhajxvLP9LQqiT1c900/fwMAjfyj8lyJ/Tu&#10;M4m/6GUs8dWXj+Wf5oVoVn71nP+OROBW/hVTHy6NkI78kB+KVkylbL+cnQCqC2P5BwDM2nf5V+E2&#10;+vdW/vEiUC898Ue/9ckjNv3YsfyLT38xKdD3n5lcsDfzT2rPBf+kyR/02AeGKo7WHam+Yiz/cERj&#10;1Mj5V+E2+vdb+Pe6zW+A07E5bsYxxvKPZ4/4wPT2Z2jS9KNBBG7kn3ygaX9fVwA2oNSVCIle82g0&#10;/7Rtj/c/GjTHHp3l3+aIFBhqnoqUZWuwEhPsY1/2IvHMma/M5jn/P3CznMO5gzbh5ky+qC+Sw+f5&#10;zDP8Y6s3eBXc7Hxxqr2A2JGwLIXO3Vc8DfJqi5kWebgm/6ikOV671ETn36xSD2APmg8OoyzKLzSr&#10;7MtSzIu4JP+CxGd93E891Ej0a/xL6HOsbH66829WaQUUCfnHYOZ2X00wH0o4WrNDg5w3L/Fv6MHn&#10;vzZJ/7NBN29/Z5fqGf7hSqSV3c8HLftkq/Bc4t959fF8wj9/Rxal6iuuyb8TThus/weKLv8qzCb9&#10;nuFf9JElH5uihzGUXipnGW2Ufln+HYeeffprkKr6xmv8w2kyLzrOzr8Ks0m/Z/hHT45R0Av633pd&#10;svOS/Jv0JU8TWbsNVh9zjX9HRdCOjS7/Ksim/Z7hH6sbyKO3qNoDKQK7cOfpS/wr1ucYePypLyXZ&#10;FPtztDkZ+YDCyPrUWXu+jzvDP9gVdEf6n60JcsW6lJf413/uFa6EOSKb2nexH7ho8YhQ3Oev86+P&#10;07UrAbgB4XQYnPYT4ea+wr3R1vvxXu4KmXL+PbDUZvMvZyVa9W/D0nrgd9/rVc6/eyE7nO5M/q2i&#10;vYx/pne/svxLg/wbQM6/YZ7c62qAf9Dgjmh/2ZaQ/1z+uf53EzXn8u9vdX+1Gddrt7+2gFwIIJkK&#10;c0RF9P5HiM93H8/k3yr6VQ5uhKVVf9xZu00d41kOuuu/OP8eWzIz+VfMFT7r/+L8e2wpvu7bzvFv&#10;pS2Az2fLTF16Fin4yv0PU2HDbFbyz5wrjloIjLG4gepUxaOBLiDkr9v/QiTHHRfgWdxW/2OF+8FH&#10;t3Fqkqz5Fx+T9aqnRTURn/0oyL99KufSKGyfrSzGE1UbMTr/7laMAf4h/xiBWlEIA8AXX1LxTwxt&#10;vNXv9pWPS7jkHy9MPuOj3Cy0IWgfhyqey7/byuYM/2h7D4e4WuG+/4qKf7gAZiz92S+f/iOvcaXk&#10;VUbGbFvzjWrXgB+Z8+97yvMM/6j1/Dvv/1LzL44LT8Dv+ZqfT6XklbnUIwO1EKJN7+h+mfOvi8i8&#10;8zP8Q/7lX9tdcLedfMU/FkvFAy5dnPyLE5vckjGn92/s7H0cnH9tQsw9C5AN9T/2lkf+nadVxT+K&#10;pp4JN/cTnuq5kld0/VM1u3RAMLQP4OD8+55iO8e/TbZi+9Xgbvt1Nf+OtNMDxdOO/UJnFf9S6Ked&#10;fgsrVD+Hzr/vKdSAYW35hzXrwhtq/r24+a+XxZ06XcFCznX/thPT+dcBZOap868FXDGnT41uGZx/&#10;FRL3+XX+tXHFoLmL88ABvxrfaEeTZmIj3zU/uWCNQieen15GwPnXwUfEamsiAURNXEWTicr512Ay&#10;5ygAt436e+p/CZ0OrJ7N0HfNrw64zr8OIDNPnX8t4LY2qXnn+l8LlTueOP/a4GJpSeKsWUjS5V8b&#10;n+8+c/61EE0x+RFc/rVQuePJVP4x601FVNn/MpT1DyuyO37jPZMO8q/X2Lgvo25uf7kn6EHaAf5j&#10;+h/mFxcnWcU/UqKsTkGCL3YY5N++/BRvjzH7P1XZ8Pa3QuI+vwH+Y/inMdF/+JKKf1lqi1W8rgQM&#10;8l8ATF3KMMBUaDv/KiTu8xvgP4p/WnQj+V3zj4/SKr3nHaXv89Xfl2qQfyUqTx50Cpd/34fw5ZQC&#10;/MfwzwQdfyr5p7Xy+oPzl1/5VHeD/Nt3pfK1+mwWcnb5d9/iCvAfw794K7ekU63/pWqqXlf6ydjS&#10;DvhataZUOf/a+Hz3WYD/KP7JGY5nKvkXZ1KVhhzkvvtD75RekH+9AdHOjAIpFWVw/lVI3Oc3wH8M&#10;/xR9K/uEWihOdgxVlb7q9/m+e6ca5N9exeDbiZw5/+4NfJl+gP8Y/kk2xFt8o235Dc1MxE2wWAjm&#10;QR/8za8J8h+mrBmY8Q4yUtPC6/Uxz7n/QY3G/IMA/zH8y+j+Miuk5l+crugyvnAPJMh/CCKz3tQR&#10;SbK/I9b5l6TvBN0EBiFR3OSvNQqdeH56GYEA2TH8IzEEw8lmRVixSP1bUv+jRIstjelmodgaKMc+&#10;hs6/PiZzrkzkH9PCJOwa+XdYswplkMicb/jJZ858erS2bhbqxcE6WL1PdP71IJl1IcB/pPxLtmxQ&#10;X+l/6UGK0nL6vxWGeY5Q10j3+swyOM6/CqrbfifyL9nJPKFZ2RJ6/Iu+jktsf+kAszSqZGCk/WX6&#10;Gobz7zbeVU9P5J+6H5BOax5YCWSHY0nEKsEX+w3yH355uqdbkW7pAUcf0dAyJM6/EK75xwH+o9pf&#10;TBKZViUr+aeBUplkXjYE+W/loezWSv5hgOl38J1/LbhmnwT4j+If/gdb+GdGMUlCGWr7pTP7cx7+&#10;YJD/1rtVwfC02JHDg2aEdIPzr4vIvPMA/1H801uIyKJkGCXSOF9rdR5GRF41BPkPs3D6pZpFBWMv&#10;YPYh68dy/oVwzT8OkB3DP2zPn2leuIeg+W3XL0w9Ay3IfwvE37n2FUylazTOWEEM518Axg2HAf5j&#10;+Ke2NonWDHqcdvFvOsIaLt0N9A9v+KSHPhrkP3yvJPtRvV46IOvDqa9hOP9CuOYfB/iP4R/eSdma&#10;tkkakRZKyWl5VUwvG4L8t/Kwi9jgRDczOvssQdkNzr8uIvPOA/zH8A+6FUNSnxIJcv7T2s/Z61Iw&#10;yH8LQK3rpZFu5qNHaxmjO8H51wFk5mmA/xj+xQx+RPkBvQj2bW1sKmapstcNQf7DTGB7Rsmli6X6&#10;ppXousH510Vk3nmA/xj+ET1icrYssgjAaJ3ijBXHf+a9+xmeCvLf+hzpfUg//jtRy/oE5DnZBvnn&#10;/i8t4CaeBPiP4R+iDn2Id3CQrlcUQOV+1TXB/JZhessoFh77TSC22rLgreW9lBQf6UdoLWrpY9B8&#10;no5wJ9N1LauOBkhNS6J8XXaxmn6I86+N2tyzgAlj+BfvjhukAS4vJv4wjh3MPAHHukIQxdDW8qFA&#10;sdSUQZ85uKo0XjS0dk35zs3P2OfI92/EuERcK2SZNFoZ/MibPgf7przNqDdUpSaq86/B4pajifxT&#10;m/ORqzTgG3sDQUYuoKFrmKATTpAy2VpTXb+F0uUqFztB/RrplvcKndfxPSkrnfIp3a1zCkKqjxUd&#10;NjgBiqJWx058WmIKoX0jKXj7+w2lVTODCk81L4MOB5QeNbs0vxSb6HKEfWwPtI5y+KchYRGxTsIS&#10;VnlRzpRVGXT4OWSx2Z0kie5HwDJj1Y9eJOUujbFjBgFjM7mJDjhYULsQgIju+EQtIzutiM6/ALUb&#10;Difyr/DHzDKJNsoKtiG0zCE/p1uMQsjQMOWmX0ZKRL3gBfpMNXc2xXHgmztN4UCM77tEe/8pWQep&#10;mM5CRaICbdZy7NljcOY4x/P0P5sNzHqo60g8hIn1Bzj/aihuOgjoQY2vktLhoPyTVoQos+6HRed5&#10;aGPModGiHT6grfN4nusQYULRRk2xKWaPk7w126pNrl5//1+qgHo8fBsB5YGaYyJPJ8ocyqEYybfa&#10;AGOEm7eEf/OFHHn7+w3l1CA6qv0l0r8IAhpLWyQK5fwzsRKiY2ulw88JC41JQPEQaZjrvAwHFC6j&#10;4MCn8yk8/aBw2myoHnznAa1hRWX5kNguvoBW1z7Eelaouon1QHaYopvvc/59T0FN5J88nyXsEBEM&#10;UPGX7gXyLJUXDB1gTNHsm6bOsZQlla/EHxpVFXQJCamfVlCzLWHzPZnqp9J6mU7QHVAY9LuRyFMu&#10;yAq1StZ0k9AcSMJbp9csMDYzuEra+VchcdvvSP4ZMdD01CadjHfszNLWyIe/4yTZocJuB/gobla0&#10;1JnoUKeh4oXHaiMRO4MBDQ6282FSzIpPkkTjXXSDrgXobh9AXBKHct2gS8dNVNn9aJ1b3Q+90tvf&#10;LmgzzoPCpfCqBHTY1v+2iQwW1hBJ/UNeaOGDq8GESXbsxctok0095E0K63WuPksd9hT4wdpuon2Z&#10;yG2lUT//f832I9oVT0O/XxKx14JZl0mSkUS+ceAD1UsHgtLuFzENmNrQoOX8a5XH7JMGUTWXVTI6&#10;bPHvqHgnoqzyonk6KvKpin/+N0UxlKGjF2jXAn1KdKHD0jAwX6/KExrrvvzUJbXiK1HtoA7rF38+&#10;8pxvgkxtWdV7dyku0UUl5so1d3uxoCaZVB6TI0qs7jdoceTyrwfZ9AsNohf5R8KUaYKtj1IxM6z1&#10;aoOnh1+9PRlLe/EYmkO/CmhphyFtcPTfb0w5GxRnknDqXG/g6YqXxBgQ45OGy449m/LApyH1Sul9&#10;GprdJgu5NFvcuwsy0+2CgMH3cd35NwDs1EvgWAVKNDxsyb8TaFO0lLmMZjRY281mnL3kL8oy4Fn1&#10;BhWllvIog5a1/D+BPETsyNr2yR7kxOsOUvCshlHENLoNIpJlAwWhJBV2u8tBYu03WsTxqBeQSico&#10;PXLc2P0EDs/UgQjOvxqN+QcCugyX+GcWv2R9yFeILUmMaK3SGCBWlVrxS59Y5Zt12aAn/wmelthi&#10;tk8dDe8Fil8k3ZIEh53ApfiPWGNtO5oZg7mmaybZdqdOyZVwrFx4iDo4HiN+k3ht99v8f/bOhU1R&#10;XVvXKIJSlhZV9Oy51rPP2ef//8vzfiOgIAETtbotSebskksIZOTLuGUkWZd87pkBJvxdoXDg7UD8&#10;oawRZApC/9vKU3FHIet6AkXjjLSutWUHK7JskIS9VBkEhTNY4bnd2xz45BrhUkl9w+xUSUzBBo7Z&#10;lTv1W6CVsowwDJiiHUu3B7s/KoY7G7ie+f1ytqRB8z0nXp3435kcNx+5JrTH5/ifyZ49wxvyxtLI&#10;zEGiea7zmVVjeTwZWUehJ8D1GfCXXj7TDnVZPhhPai/zFTynfOLK5OQwgP8JXZQg9PkHXvAEKkTB&#10;qmmVxxzqfx6vSfjzNEvsJbVcm2bxJxyY90W/Va9duqdf83fDGIi6mznTe/1FME/4e0Cbh+Kv4V14&#10;jNUSxDzLMTEcj3rApzxjEdVBg9coB7jbiTs7U4ujhL8HtNiZotf8L8YCaAgTjCe9/AGf8NRFZLvK&#10;whIVhaqVXruU8NdR4r7fM0Vn8YePtiIi/cjQvLT14yge6b6veNqn4Xsynv5lGMQ8gKcPTfg7keKu&#10;g0D8gTkG3LpBK7wvPIfu/vopX++YxOKE7Tm4VudJ/j6i9QPxB9Y2jDZoiIHDL0btG97ei0d/xLc8&#10;YRmKgVFEzIr5zlb/7hsT/jpK3PcbiL8KvDHGaiwvzwFiOy5/38t/wNPADvanYcTi0PcAJvw9pvEC&#10;8Sdhw3i/nMH4y46nuKTHfMQTl6IFiCR/8UxmRxeEYF+b8PeYRgvEn8hPwB8jDHpAQFxI0gY7Ah/V&#10;VhyE7Qki33TC32MAEIi/erX/R5HPFvxS7B7z7h9RCstvKFJMVT9mazihdBCLBEz+vwc0YCD+tNSQ&#10;SZ8G4ssOWUqivhkuGK26bgYYrM/icaBbwt8DQBCKP81RRPySfb/vqUEP+IKnLoL6NtI2CO3KVwwB&#10;43cSxexvwt8Dmi4Qf9WeybGWF/FjCtED3v0jisDa31UagCMaARmALCY0VRI58b9HtF8g/tB9tv8o&#10;JAr5IzvkEa/+CWVI3LLbGPxPw44yQDT1npTwZ2S4+08g/jZM79HMyhoE2rTYu1/8Uwqgxhr3qIgY&#10;rDVBBSi+J/v3Ya0XiD85H2AARLsjhfS7lERNCXu0BfA5JAIIPMofmPjfjQjQfGqbwYtXX4rMOfni&#10;/+RokPeViWaa7lsRC+fmnZ8fe+0jm5OC6gvLgw5MFIViGhC+jj8XD9sKDZ5hHnOvs7821eZrpwC+&#10;/DdDuWTrAdCHP2N40M18r458CkLoPTX/qh9/9531uvA9gR2tVbReZ3u33edV/GGnYTKLUuCWoHGI&#10;+I3ry/0YOiM+5EDVv2r1NcCRD382TfEL/O206hpduMH69UxH+zH1j/1QMT72oNEkZvCD/LWNqQ2D&#10;V/wvEjT4q+joYpeYbpwO6B37Ka+QH9VN69sRSUk/FkV6lfLhr3ZTGgn9e+OQ/+r10Sak9Z578UOs&#10;foYeWa6NPlswJ95R7Sr/I5soZrgViOm1tU4WngQ+DWXsjsxZhIjNmR4+/EHBnE0gGXtTPmN/LDu0&#10;oG6srSUUhAV0WDgTN9RBOnOA/6+Gsmg4dHgnhhHBif1Jg2adOyJZSpYcu+iOXvxJe9EQwIGebKs1&#10;bv9rUx/PsH3pI9QVTe7McD5xmBda90OeaAmOK/JXKLV01p0T+9vjR6YDC4Fa+g5WdqaJF3+/jemx&#10;PKOjJXtvmUh5adBdVI5Rxy0KoKxeKPe/UAJgXcWfBEdebKD0VmvQMYSiNeoWn1hMCm0YUgiCLKKy&#10;FiVd8uKP2+rn2gRcixBwCGCXQ0hqTNLIh1yACFNIBvHkVTG6iDSWRRfQbFpS2k+lQSMMN/5o4jRp&#10;OXTr06F/rEVxZZUxnLl50+qkrCjU3T8xOUnpdv0rdXltBXTcwDVtLXi3EG33zFJ+oZrgl1daXVjQ&#10;u4Y/oMaivqjarNDFU27M0iF1KTTz1VPrPprRAawKGXa9PisitemEP5G62ENEvFdSZ8ClJPbiCJm9&#10;aVUFVTt7QwO5an8UcDwp2iySKCc/v6Ztn5WdjtIL+83woNKPG7f8NjIlK7UKKQAzptfh6oQ/uny+&#10;YiMMaE5qVm9vLMwj5+HCEi5oOmwrNTTtCkrN2R/gDaKJ1Dj+0BrRdRaPPUHm0xwvHDCcDgm19CK0&#10;QSn8RFU+byFzwp/r8jbdstHzaga5shaXdjYPmFlXKICi2zT+1jI3JHdRtPGXGqW0fKDOEgZR+qCI&#10;6MCCjcJgo9BmoFcKiJ2CzCGckUzS/liD4iieVxW4H3Bm1aZ9G10X8we7A+MD0K1+iYLT+h9MUYad&#10;BimhmJMV/1aszQo1k/9PK0geBSqLYgNHxtRga/RWZjd49D+cz+rLUFw9GYnyxSF0XVjKGxyg1Bof&#10;KLxs2v7NbQ1hW7CaFQlNURGtOjX734WRbVxdOf0EQGOBsEH8+/zFw4pnHy9V+8CJ/ymrXF4FSN3/&#10;D7nI22UaF/7KVzBjzYHHbpg4o+mE/C8pMfS/yNmyLpucbmoyhpzigXhgjvloh8ZXJtdE3UQ9CWB5&#10;U/TDf4oTEjlRbE4TO074I+4X8cyyL5Z0mZw2+u6uLOavTbqCDJhjUHBS/rbkBXQMUkpiIGAgsYkQ&#10;O1kMwSYq+o5ZZj5numdPiqqzSgjjgsG4IMS51f9Ybghyg1jouCpQEpeafr/J8Q768o3UEfog6EKp&#10;w8zlOroh2yFzY+Rnlt7idnBF5Vmm5BhChtkM4EnuZAjYR6C6KSIYCSsdp8PfagNfPCBQhEABcaGJ&#10;3RbXUn3RPpATOKEg3R5MfuC/tx1y8LZIh74YZ1PkS77/1PYhEM70wYUS0FW7ln22K8XHcE2J67VJ&#10;y4pzD+NO+/iCQ2f/rn5Bbg15YHJo8LPLvrRf+ipcj78kWN4nP6wJY1SiTzI5nZkh213roua8n/Zs&#10;0X0EelxNAISNyTXqGJkNaRip1DvZbB4Dg3sNcZYd/ozcdHcED8u+SAovM+VozkT0aR3EFaFDthd6&#10;xXY30lRA1hHWJ3ziIIRSZzkr/zN3MPrwQ8vhtfBkpoMcpAR0DML4Nhthy5RrCHrW/3LtpgaFJXCW&#10;tO7BJU72xECa9kvUOGNGAAmhsM5w2mfqtjaO7jZSGsWZssUhu6Yof0qIDZtCBA+EGOet/ZzEaGBy&#10;5Vp7r534H1uwZAZU9J3s0NMXl0VL6FNnH4XUuf1KY+iMgms3PJD3ybSQLSIWSEI/2BxQO/G5vUIP&#10;Phg7qTRmlCAoAGkyDCNurjuLXJZsBw1Ns5YbRj5+d79Yf8IPkb+QVHO/lpvoiVReoUPidvJa7cvD&#10;6i3b1prRICLhmDc+159nJF2He+BWsdApKXpFkZSii2L62sSQOidymtK9pcu0+GOpSfQew+bC5p13&#10;lHG/GrrFt2IjcBCvXAO2vXyC0u2QFy66gP55Mc9SUEVsY5io5ycAdlTF1CWxshiwg6hdSCW3OZEf&#10;EMquZe/h04LU5vmHkGfAdgUt5peqG5OjwjWdkh+pfXJGA0DTDEWKrh+LdKKe8CeapjSkAD1RggEC&#10;altfuVWBotgc/bfY/0d7OGcHVJZ3DZdInpDjNDoyLGoRZzYLX+OThdsX2A1VshmtAPaPlgXsUqvH&#10;aG4roqPUStmO+XUZ0q+jgGOB9E6Dn36Qv0bnoiBeQy7AjeK1yEEyZduEiHt6YX+RAe9F9o/VWvsC&#10;H4HcvmBU1/Q7OF2bnIRtzLO/NjXaNkjsbqfflgKwO1wq2SdBL1hs2iTaaChBYcRzgoNd93BxafUx&#10;uGNWbs50XhwhoQoSg2Ejty9w9llDDCl3tiP3mRydH6uAgjsFlCNbTGs8Z0lHUACkYez+xtbd/QMl&#10;FYjVCF50bt1ZESdz2NcrVv0jjohLNcOb4oKLTYRLMhQJ2aSK2Hwi5iUorh7nyjmsSgSSH784sBd7&#10;ZlEeENTmny+Wcr6K46d/t3ggac+2y7co19BZQZ+G4pzizN9SaFS4IEr2guFnRMRp2u4LLM1ZKon5&#10;UaU1d6kdx2TEjRzqyQx6mPXWZUi/RgH4HTDb7IsdE7oOWcFkVagoVVA+GHRDJorUhSZwKR+PaOdz&#10;/S40wcUUlmH+U0gndOUVbDAjgHKAL01syA7q1TnTfzXsBgHTuO8FbJAQ9FlHFroq0zLVh4U07fbD&#10;IT2b8U55D0RyYGneVx0vM5m/eUWsC0DUSrwK4y3Qnh0VT3SR9mJxbBBP3VXDlksMlwwFCUwPPwFc&#10;jg6LO1r8j7Ei9XRGLYXCdr3FfCPvy4L5nwY3KlZ/YMiyBmR0TxZkgv2t0e20kTbXFCLEKvnofXJa&#10;qX8vmWBhCLQ4tg9sOGHwg3kzprhst8RzMMakmZkwSdabrd6OX+iL6t6LTEgKyQVzgaI7r/Idjr33&#10;NeTqQCbNRS4/S9BInXmRpLqt0mW2Y38zhC70Y0owiY0fGSR2M5XU4W8r94We+qXQNeksWMKEFUAQ&#10;vFMWf7VB0UNAi2oHvC7MFiyYYT0MMHohQnxHVcxbjxAmVog/b3iucPEDR7Rpm8HPhSX36NaDAkXa&#10;qTO4XsqCfsrKdJ8KmkTqfkiGKJkvtVYr2Z/vaK5XKfMkIqraBsptmqVoCCl3H9mh22+lOpQLnffW&#10;tTS+AuBkU7GIpSo0SE78H3814c2Qt10zaGnzC90zyeztaBf0iw4Ii0NuNERa2bpNoNA0vs27E79L&#10;NuQYAxI7E/9DCcZ1j5BgXV4ACCOUxYG/CituyPEWqy4HAU6ZTvxPHr9WxTNNxtYMO++3B93JenIz&#10;BJf/KhnlftHMQE3RR7GjWtKUD4oSslAEfKb7A8J4IHDr5dproe0uJ0Gb2jlawEy6IGRVh+72G3V+&#10;wBNau2cW9Gsj5Kykpn6omALjfea3stghCKl1THr0xGm6ZHpFQwON7/SM5IkpgUZs+rup3YseAHG0&#10;yUumB2KIEZMmr70MDs0OJPGX0wWLCEegm/9WO9Z47rqvCEsA1oeJHcJedhpKT+YcKANi0upyrQnt&#10;0hB/N9N/mQ92gKP2cLyTfgf+cMEcFO7xpYBKCyTSSNLiU3aACFqAnOA/3KOkhL87QMGwUpdwuGjs&#10;15IGPjiXOBGpcTRo4DPNoIEE0lIYPbcjzRNM+OsAdNNvH3/n+UiQlSE4QscJB1TApWmGtbC49ETM&#10;C4MdthuDm8AwxF+iUBxAOobHU+J/HfmY4AUE/yPpjNOBRbeJz5L7JQlg/H4agNPYroXeJ/4XB7iL&#10;3H39rze/SGKF8SRzumJ5oHS3Vt/F44s7xROgIWALiXRKypD/LY4gd1b4LH4rhbR1cDS/lgldFERW&#10;ACxdiGV3+86X/uTHGQJxkS4oJh7/SxIQNzeuvFeavop7X0vc8X9b1L5a9sIHQ4rWb3gFZH6glmB/&#10;QCgX5yKBrGURUrqRAoa/dnQJuq6zDwrC/vjK/+mQeGPJr/SYxWDJE4rm7KLVjjo8+Z9fqa5/ti6G&#10;P+QHu4O0y2Ax8VJrcjj1789+zLO+DYqw1ga9spEXhqkz8ECuoZg4/ves3/0DvsvwZ/KD0SUpgPpm&#10;rN5msz4tL/EDqvG9n6jV2kUY4sZtlgJBCJxp8YiEvzsp38pfPAtGZJl5Wp8Nbfu8vMmdr3iJxy0G&#10;tTZTTVGn29rFXCX83dm6hj/Get/FAxv1Z5hfjqihiyNiUnIU0MCveQMUEIOebJwPtSXh706EGP40&#10;sgRd5UYo/rWZXtqy5s6SX+hx8zuz4v0mt5FLF58hZTDh795WdvIXTqfp/BaH73o1CrcJm3vLf43n&#10;pRuvIRHsDgwCO3Q/kw6J/93ZwISziarDJCSeHIHDW8s8QycpFJYxSgl/I5LEXWD8F+KOU73gZZ/H&#10;1NAVG468vJXwd0mRyPP/QNbRAFuxqdZr8/ZHlvaq2eV4Oe8T2qtlwl+PGLccyuPnkStMtFnyun8X&#10;lFQYeMG0o3FK+BvTJOoKMS+mSF8+JPUP4qbkKEDwn+a9jVLC34gkcReYT2N+l+FT+LjWLDGWkqOA&#10;LF4F/o3pkfA3pknUFQW8jPicYv+248tRBb9WZpxSWGrjOiX8jWkSdcUNZV4+0mg5HZ9aeJlxGeeg&#10;DAD2InVP1U74O5HitgP0P4CmOb4st2aM0Ha1RdjYdBtbqc0G3l3xjbz+TFgyV+xtb/yJT0EYBDDy&#10;F0OEqmsqsPVOhsrZn9Ejl39iJf/KNx9LbXP+5QCVs+Yf+ILA6Dpa/InAVHCpsWHOWICMSy6DtcNy&#10;FMQWf1oTzKbjE57GIBz9sGKBdi0Zm9KNFMD/smcJT1BXaYc4deua7q2dMtXV92DMHfED+rRf5ju0&#10;F6+kEZaSqLDxP1EAQgiDjfoiydaDcYfpbzwFWAafh5juVvOjVbX50dLkmu9Q5e8Md4oHwvpEdyGR&#10;TUHez4OfXFhCavFn+/kSoCbuz793oiRXe1uyeAlE+JY6MuWcnRe0BaG6uLqzFrNThBFsULwvYzMQ&#10;kAm5a6BHXvX/BjEswC4lnfAnOlFxIw1EECOUBp3SrRRYs/6LlD/kqWbVoMx8MJ2GdTjY/1L7f4i+&#10;4PFInMwnu0+RzaYLixMSsL+U1OHPVssuMc2gA/FqKCc50fgsTpTSjRSQV1/ihFkNvYgX8La17X3Q&#10;/xotemfQBJ1aLhWTpN035MZ3/rzHWvyhqkABVkDQ7shOY0FVZk3ylG6lgGYSAsA1dDWPgisHxCn8&#10;WeOe4nSs+0kGVsfXdaV235BbX/rjnuv43+nDCcGH9xnFoNzpcjoIo0B9ygamNO/IeF9r0XFPcwxl&#10;CpufAUWQw2ol9NH3bf41zFItADi5xf32UQRSe4SIko+s5rZ8iNf8hU6t6r7qev4uZ+RvY73J/uhJ&#10;Gfe2+dP1Yqgj/e6cD53kIIOswP+SJmqd6RJ0ZK4Ul5MNP/ZHLbmmBY5PaYtZcqy0+ottbCtCI3KL&#10;DaDbagEe/h3BIaN03egdCKw0cUlNAuScR8eVhyWtqWJW0ukNwwNetFr90uMuXcvf5Yv/pU7nzrdX&#10;DeXhvJLoRPIKbM87/qIJaxksqgUtEv6u0O/ydi+0yrAEiOjfRmWX9ZCxqjuHjZ0WsnfF65TMHGHV&#10;yuygebAkE8ntbTcsYIzPgNis9mI5AOuKvzCXYxFW1Kar+d23xP793Sptp9fwbdpZ+lqS1cVyTH3+&#10;x+fut9ln83VI8vca+Tz3WzABJ7Q6a3kynS4KZVKrwQ0uLuGyht7YuzA52oKR0EMJ+vDMaL02bBKa&#10;5sjOhSBIewbTom6ESn8545rxHBXnT8BfvrQuXc3fZYz+/UUFzuyudrMoe/WeKFCKMCveM+3tlGwm&#10;UnZ4g4Buu4rp2p2eSQeOAj1SsYuKNr7scNZRyLYYYOtVAUO8iwS6TLurcuTsvs627HsBB3RyWB5r&#10;lEh2ZCm3OLPJgdbYuMk68L+G8s9ir3vJ6Rfk8Q4JXZeu5e/yxf5W+g5jx92T9Knr7I/epBWw4HQ8&#10;7BIgVud6l/eF7Xr05efu02VKvxMUOHMAbaZHuzu6ni835WchJa+Ty19usj8YQYRpJCQ3SdYKX37e&#10;4IjyTPDMYQsWsWrIolAGTRVzrJW2nkxI6YEepmfm8k8WNH9DW75rGfs2CTLYSN3p5O8ml6wdOFrq&#10;Fm90u2T/ThLu+g3oJ3nJ/wM+oOn+6vHOLnFGCPABFrSZfIIMzSnhnsYOwYlzZOHAXfZ/jSVyINWQ&#10;fx9uYO+avxD7Rg7G09dey3/KGHkgPrsqenjDauJa78JUgVoWu/eB6lwy8GHUZoNNPZaueynQIzhY&#10;QcZ2fpYuN9MvMeqg+MkvIznl3CI8DAzhIWjxBkfMjU9hVYaI+WXkm9FSWvJRGBID/IX2NAW49F3+&#10;RcGFOp2SGVnigvNJe3zQH/t2Lj1QAtj2vkzxL/PkG93tURz8SdaNEs2EtDXLQhOvWwltjFBPw0b6&#10;j3FJ/kFL7Gptchn1UDwQ/fCctIoeMLb3a70ZTmyfel7Qrit6zts72m79PIovpKz+h7h6GHdC+eQ2&#10;N9mojV3G9FVdvzAQep6jojwKtKyGOdyNx/cOsxXqhSv9/FdKgzTl85V0FEkB2uWkDg0elVYD05Nd&#10;i2gVamSmaJUEwVHYaU75O/+gNQeNq9HiVjek1Q2IhiaKAp0HiWm3aZDZNAIKDLhu8Ws5L/+stUFn&#10;eZmsuMusnFMSH7BjzEbmgZK9+e2kFwjOZjScqmAHVLAlhu5Tm5qICx5l/y1NSfAQir40UAuH5aWz&#10;qxTAgQKdx6mxBZ/k+FI70ogabVJAglqI/ze1QdE9KHtVwFR4DOYGK6naNhkKpFkfsIkNAgYDeJGG&#10;8eyPLh/cvTWglNY4kdiVhNvSwIaJK5R2xvf5Ljv0qmQepFTtr539P7vpamtLqnvmN7PDJZWgBshW&#10;qoqxpSLess2m2Ge7EftTR9xQ9viGI0v6e50CeJonMrEPNQSGxMVeFu0ue4MBStrhELTxNgGuS61/&#10;kEuExxDPSsOp/S2Uy0FMzS+XDf+XXN6qYcUlubpmSxeHFzv3/lHWcnuR5H7kBugaJg3RaJdo3uzK&#10;PZQZrIyqtH4hegsV61egq4igZ6wR50oJ091la7cFrXf6OU8l++NEulsOMBM8YsVK2hzYiitX8H1R&#10;M94OZPjjVse6aD9joMjSd4Oe2vULu9jQpeG6MwDZK7KUy1rMjHgGoMf7yce1jzGMzqACtGPux2O4&#10;vkvfDcBtGKTwtdQGM9bZrRJWr8GZcf9xpCvwLvHxQDAvZDqp0uZnrjmQOnKZGtZlMwf+5Y10HkYB&#10;RnQVUOVJSCGAA3N05gJMT9oTSvi6RgybED4/1/oH1c42jKFn8tYEdsqgYYltw4UWgQ11Equ44Uy7&#10;iJutPS3HxIHY+lnAHSRD+OCKO+Elb7wjt8E1vlKj0dbL5OzDdOJ4oD901TcXpOPefCrJIlzyfQ3+&#10;Aa+0j1FSBc6EGN1OF+YpwDbeXjGkAQnkl3E8qeHIJNiCsQQFCg7195N/0GySAhGMEJaHUHAT6zyn&#10;Uj5qPknOM9qTgnHBNc4H521ffb7kPvLSuFi/OjIzKH0kf435OaTzLptIz+P8Ty/iXaowEORolIqq&#10;/siIyTiiHLib+qgPmw5DnS8SKmRB1aY0mIvc6XRMAdtQ3tt9kUE2sCm1i6anzZBE/K3RpUznsmY8&#10;lWj+QdrKJmi2jSzRxcBVD39vdqw/bnoxiJKwMw48iT7eAXTaaLvTC3WgBym+94IW6GiXuih08isk&#10;rvlPj2CqC34X/iPdIW1WzpWuiqvGZObNhmZVafyF4Fl33dPp7w0UAErW+r5HtRE6YpgsWvpE1BcX&#10;AVREHqAboVwZKuSHlmUMS7G2FffjVPax83HsEcXCLPOazB+CzqdT+KBknV7Pfg8qyo5AuUOHQKfX&#10;Ks9E4pb8jiqVGfP8M+cjxUv5FFvEAWNv5kcv7JJy9PTeDsfUSUXZgDeVUgWoPZ4oU0S4cJHsOd1P&#10;6VYK0DDT+NMt1oLeuLhTy1eDCAC22WDCmmZ3RH6rZfinaDpmzHHyBYLgbDZIz0Xdo2kNBNv/BQQO&#10;KpxzAHQVqrD6rwqpbaBZT1gwIWqbnp2qnPChuEQhRYzOrOvsP+bVAWLyGYJAKY4ASFywTeKK5U4G&#10;UJeMp1sJrkdQpDizIMtCdIrQLbwu8GpFV+TtKd1IgXn8NbS9tX7heIe1ilR4J8PMPUETqyG5oqYT&#10;2qw5GNjg1Lwe/OK3kXJv8VprZ7Ku3cgI7jMm9LDiIGUCbtq6qmo1P4/Y2IaOJ1LndwTnvFcDKgh0&#10;Q7lYNnBy0OPrWj9jC7cSe8Lh1V1Y49exI7EyAU2419ZkJrONCw7CI0+fA/SBqOqd0m0UmMUfc+CQ&#10;i78VbACNaTJ4COAyjpY34kyaOaK2EytE5hny1HxkAYCOcVUbDAye548ARV6UeylaJUoagrnUzBIK&#10;kRA/g20jLJmzsZmpmfM76rUbc5TwhHtpO5witQ9OZ+CSF7pLxO117sfukj4o24qZit+RWaM+5qnJ&#10;87pUhdqSlcEl9RewrcqlFEGBcyuLW3QtNirAKdanzEQKmw5Fu7BeB5dpE0OnNQLNuANEKFBvitPU&#10;LkrSHp0GCCPE2oXH0bwEX4uxCLPGlzopyEWpXkTWFUSxClK54rRtuufo09wFA4TYMQ4aHiCclLqA&#10;Yu0SY5ig45j10fkZW6wZHvvjMjs3wsJtqvVuuRTrV5klL5SVstHHCR33A545AuY4Z7rip8As/nY4&#10;lNWybt65zUj/JcQCMjUO3MooL6ypkdRurZaF/0JnO6ECHoKfFllZCFU8YYxEcveN3HAojWq4Z1HM&#10;1kenT8lbrIeRytPN2/odAQ16grLlp3GNr9ZdYy681s+ol1j6dI6k7pQuwJvVEY5U4MCc6Ab4ygJW&#10;ova2+1HXldxV+0suBfAmAPZoEnDYa9BZ/CESKc2hTE5bY3mgx8xKdCMLcf5X1P8SnxLLQWjShBrK&#10;1T8pWQjXHday2ceSvyA1X/2mUdvWl3Eg2Y1tnCkywYALMBU76DZj0ou96ex3lL2DqYLdw0fwpYxO&#10;8xZiawpZwpTpjKX2lRYnazfaC2gAvNENM+J1VlWNudf7xrpWtXVDJhdfoTWZ0GK72X8Xd9NpAAWu&#10;4I/mFPxMnJknRA1tjaNGNQ+MWhwEMl4q6SqOZSwTWdtiCbXKXB/G4zA8wSLQItFuuvEJABXFZDwJ&#10;rQtdUpjRLRgtzWuZJ/6Y35EXGuzEXs3sMSWTIjQCTDK1oGPNdoUXMrLrDvkrNVFG8dE0WNzdVifj&#10;1uAQvcGGOHrdtvsadiN0Wkp3If3GUeAa/mZLE0TMcwEfoHEKiUDaH8zSdMIpJ3hUaCO5QmRs8IdG&#10;JvFeh432hItil8xsciUqt5wkllOmsHAlsCFndSSow3445C0CvB5zhapcCzuwF6n87ChAaQxFaoIY&#10;tT7OvpZf91l8G8f+RJQfb/AmhaZ6b6SLQRS4C39CRC4cHUqkJwgp3k1b0xQLMaRcze4E2F56mGSa&#10;hBy4lfQ7AfBIXIKw3I7VwZkcdFwGHIc8h2TFLYN694XJjYz+D0+weKHwCcMUtktzHgu4QBFT5qw3&#10;Cm22dBKlqBDrLGLQxgFhfiXfagJXGT1Jy4HJTTlOCX9jmsRcuQ9/5iIBal/CTkmg4LrctQZo6zjM&#10;G7iTDdzZWBYTHuUebMROeOacgJrD3JszooEVKyFtd2cvMayRGZCKh+Wv0OvUS0W6cGap3Ar1Kt1Y&#10;olilJRth1sigGChv1jeIR5rUx1gnLEGKo8HUS7zDVkzTxwIT/rwEm7/YI+R9+OM1MoNpdf6HgzgY&#10;ACRYmLwh3eSy33hI4B5mHWjEguckmXsJc7eSRmbWh8liyjL2JD55RElUQiILedzATJWv5BdQE2x4&#10;PUmYxyTWEaBv7Jr+OGC56FKeVoLbao1rFIWcGugR90cHo/SevRHE0KPaOUeLPyvgfDUdhVLgPvzl&#10;G/zTDUj6RSPTPlLPxNjgXPyTYSFTs5VsUgxJhj78Mc5edt+JJYL1Kg4Eg1wd4XGyoUkf0gdlPDuA&#10;1asvyheMGz3IcJ2hmBdwBYQYDOQ2NKycJWqhZXJdKCqqqErHptCzONbJxbFs2EGHcB/W/tUXGOMe&#10;XNVJwt+IJNcvWDO5bPfhj4aD0wgzAEBSVqyQIM5fQAk8wdDgVWu0ORkHGJjARu3c8JxAdJKPQi3/&#10;GyNi2ARIaBBFsasHOCIcDkH/GyEpoDg2humhE2AkZZO4f14s80LOOhP34oNCsBKjzMIfEpxn3nMx&#10;PfUDPctjWEhCvpbWnEplufnXvnCUIeFvRJKoC/fhD3aEOq8ZtY75SEg5KMm6xC8NHn+DuHci7LE7&#10;kKfoiLBGJDQsxYlFfe5m9a+QIJj9EiAoEPEpGxf+argQ2gQsY22dXcM1YCzA8X7LxniHnDkkY586&#10;IOlFdAcbFrSX4ic0qYwv0zbedkA880vu9tMe+SuQelLCn4coEZfuwh9NYoGh0rswJu0HJAiFDBob&#10;YsxPolkXOuNfATNCA7PBL6eJOYgoCtsNGMtmZkUGlx9Aqtmd+8SgY0CAEcqvA48UX9P/KtV58IQ+&#10;2N2QBvoknqRQaXsAjb9WsPUTLpsBMnymd4aPhbf5UsKfjypXrvVoeRf++q/JyxvC0LWgmyIRugTT&#10;kj9xYhrc6bIEKv+EtEHqf8+14wuAzma3SFx/DsOfXDophVPgafCHWHTjvN23i4/22eIAXr0TpPed&#10;Tf5I/N37LV3tl/L7LPjDfrXx4BPdO3/i6cLEAQIUM9rk8USOq5cfir8eQa++OGXo6zJ/V/6a0ak1&#10;es9J/sTz2cSRM0Du4oCPxN9dHzJRxVe+3Ouufxd/jSyLXuu1/sTOLzP1W8tCUaTVHemR+OtX4Y5P&#10;WsyjT4M/sTo8KB3O1I7YqMDrSsK5Qx2IdximK08Nbj8Sf/f1hMFnLeLkWfDHd2B/ND2aO3/iEFWe&#10;M/mce2yzV0Dw4SPxd+enBH/zq2R8FvzhhRvofp0/8SqdYZuMfNzV7I/EX4DGerVKS8rwNPj7a0Rn&#10;bG6A/PkPueb/6xt08yWlu6LA0vGnQcIyQM3s0JLw11HiMb9Lx59GCG1/p0ByJvwFEiow29LxJxfj&#10;Q/W/HkEDm2DR2Xrk+rv+v7/VCtrOwzOffOpzEv+boszd1xeJP5w365hFcxP+7sbZVAGLxB/6X5kx&#10;t36KKJfXE/4uKfKw82XiT9OP2mj9EEom/IVQ6aY8y8Sf5qhEkCvhL4JYcVkT/gLolfAXQKTbsiT8&#10;BdAt4S+ASLdlSfgLoFvCXwCRbsuS8BdAt4S/ACLdliXhL4BuCX8BRLotS8JfAN0S/gKIdFuWhL8A&#10;uiX8BRDptiwJfwF0s/UP/Pnc/PPegLo/W7o6QYGEvwnCDC6z/w5rog8utScJfz6qhF9L+AuhFfu/&#10;TUw3TvgLod90noS/adqc70xvMZjwd6bSLUcJfyFUy9ZVw0pcnpTw5yFKxKWEvwBi5QdNVvIaGQl/&#10;AfSbyZLwN0Oc0y3MD1s583ThdJDwdyLFTQcJfyFkY2k5phz7GGDCXwj9pvM8BH82jTzbeh0U06/+&#10;e3eYf6kVncOTy5zwF06x0JwPwR+R7PkXO278mKSdYFloKzgl/AWTKjLjo/DHFpGHn7MMT73aTi3o&#10;7KVfwp+XLA+4+BD8IXgrFKEHfM6fKmJT5izTH5wS/oJJFZnxIfhzqwgdfwz/Y403EBUhgBP+ImEV&#10;nP0h+MM2ZE+Nn8T/CqafR5hLCX/BgIrM+BD80ZJsr1H67MPIz/kz2bUzDdYH3SYwJfwFEio620Pw&#10;R0uy0cwP4n+1Ns+O6C4Jf9HACnxgAn8sS7rZZNr3NIhLaOcYRNrPSRhLEfDLtXGY312T/M/3NfoE&#10;/mxjtOz4bttaXZVTbptL2+bqvq/5Y0/H4W9VsjFE7UVswt99bTaBP7heg5b0gWfZbZA2/xYs3/+u&#10;Ylb0mS/u++9G4g/WPrEsesLffY01hT8RvEIAI6W0NemVZNLpdeUvqu1ee296UsKfhygRlybwR7jv&#10;flXsbJG864qSHH95cYh47d/OGsf/qq2+l80yxynhb0yTmCsT+HNS14X9agvLKwlfWr16Xf0vWzds&#10;tO6lQcKflyzBFyfwB+TYvJcgkf4u5dOF2nYwZi1P53mqO3H8T8EyJhHGdUj4G9Mk5soE/mxD6VV2&#10;hOqDDbKmi95UcSFN0yX9iTtx+MsytD+/Apjwd19zTeJPxbpW8qk9Fy8li8YULq4+8Wks/mSHeemQ&#10;8HdfKyf8BdBvph8m/AXQbyZLwt8McbpbCX8dJR7+m/AXQNKEvwAi3ZYl4S+Abgl/AUS6LUvCXwDd&#10;Ev4CiHRbloS/ALol/AUQ6bYsCX8BdEv4CyDSbVkG+Lv0cM3Qffi2n+j/m3AoDyvmzmbocPK/XNLO&#10;V066NqLAAH+XIZYzdB8W9NPwVzBWGAGYGTok/A2REHs2wN9ljO8M3Yfv+WH4s93P34Miu62eM3RI&#10;+BsiIfZskfhb7Xea/eGPaPFQMOHPQ5THXBrg73JKzgzdh2//YfyP5Tf2q/+ph3WYOZuhQ+J/M3QL&#10;uDXA36VONEP3YdE/DH/EKur7m2Elps9m6JDwN022kDsD/AGjQZqh+yCfiw4h909J+y3zRcPTDB0S&#10;/sLJ6Ms5wN+lQjRD92FZP4z/YX9owsCwDjNnM3RI+JuhW8CtAf5ulr+2mEDJKo1ETV+COOAj/nSW&#10;fFVGfWbC37e10KPwxxSkjAlIzJPdX6L427799oKzLM834d+Z8Hc7qa88+RD85Xsmy62Iv8ekdHPR&#10;r7z1b98+bDWvJZhTJ/x9W4M9BH98XV7tmYBer/beWYrf9vm3FfyevRX7cPjNzUNI+t9tTdA99RD8&#10;sTi8eEnmGEpxaUZ373qeX02VqlkFMDAl/hdIqPhsD8Efr8WYbMpsxTzZn5DKcvNvxAhwhz/PApuJ&#10;/93X3g/Bn1Yr2uPU0Ar4mMKeZrrvIx/9tO1niQESmjr8efIn/HmIEnHpIfizkfyqwqpkkmxEu0Z8&#10;52OzOkAFl5nwF0yq2IyPwZ97K830QxJfyoTy6x+LPS87RR3LjfGMHkn8b0SSqAuLxF8d2FMqMXbW&#10;IXH9yrsAYMJfFNxGmReJv9VhV6MmXFUAN3W7DhPKrRd92DCZsGzjjyPapgvXKbBI/NXyv1xFn4jn&#10;1qE7KFSGNa495Ez48xAl4tIi8bcqs81+48XTgHTmyNQ6nLA/EOhLCX8+qoRfWyb+GKoGW1c5IAzP&#10;rUMsINaGxkvKJvxdUiTufJH426yJk7gOP/K4ddjXyF+cmj6DOeEvDm+XuReJP8L/vMzskjjYHLYP&#10;hdMW0QXHKeFvTJOYK0P89SRSzmQQTDto7iO79xWBXg3vs3/04sx+Hr7vmKtXwp+PYuHXJvFnfq8X&#10;xd/Mfh4+yiX8+ajymGsD/CmO75yYJfaq+EOgTuznca7++Sjh70yLRx8N8DcsfP/K+Jvaz2NIAneW&#10;8OejymOuDfBHHF8/aZjqJfW/mf08+vXvjhP+Oko8/neAv0Hx7Onxqvib2c9jQIL2JOHPR5XHXBvg&#10;z7xdvXJfFX8afpvYz6NX+9Nhwt+JFA8/GODvYkQK38Jryt+Z/Tx8BE7481HlMdeG+LsoMxh/TDqq&#10;KsH1Z6TgernqzNUr+f/ua/KH4A+vDZ7rn7MBUsLffaB54NMPwZ++51cjc+VnpIS/p2mnh+CvXUql&#10;Wgj++k76JH/vg/JD8McY8WbPgN1C8NeneMJfnxrxx4/BXy39L+EvnvyLf+Ih+NNm6Vp6KPG/xeMp&#10;lgAPwV87mp8vBH/9eSBJ/sYibph/Hn9r5r0GTZR1hcpdHTNgPPyUP3FmUS95VsrT3gt2nH/1nF3v&#10;8BdR2PyrFnd3Hn+2olBwO2laj0LWfXHqT0HYTk84wKi1AFtgusDfIB7X8CeDuG8UB5absq2AjI2x&#10;+UmxLrWaRjicDgca9XIQ2V/037na2UlbvnLPpN6wdBV/VTiWw964nFyz+MuyjbhZHUoOGqoqJIGf&#10;Njk/0W61907mmPjsq/hb5fu+TjhRTLrsocAs/mTQxizovGVZUeYpBgs2z/d866W+n7xaNaEd5Sr+&#10;8iR8b223WfwVmanpwfxvW+b5LxnDT5w0Tlg2UlOD01X8sfZhMI2C37qMjLP4W60RphHKDQ2Fuvi0&#10;7E82Ah+nOAk4VsD6By0EruIvsb+bO8ss/mIdeke2tXpq9a+LE2OZwggOeBV/EWXd3FCv+GC+KrZb&#10;tiKdTPAz/7I7/ifKrBbDDNWr/IV8/9ULPM280Bw2ldYV7mXq8XdNUTiiJPc7nblAe9nT4SQF0IEg&#10;n9ai8Ke8tE0ygvU5GoplfYKz+1/6/VeD8Wc12aykBfdSD3+rzUeWrelv/S6XVMEeseYP8/dDtv3s&#10;E3SY3/wp4ap6dqSlGulYT52C8Sfrf1VUR+DVA1XPb6gpqtst9e3j76nr/kwfV2zo21lZTqrP+6M+&#10;NxxOxgrC4fq3aBGMPxvKgUYikI+r09vKEqaf8HdzU4I/0W8i2cLHXtJ7H9hmxU/YfyYYfzaqVrGv&#10;TtXXUXp+w4LVT23Vfy850sUrFKBPl9lWQtOf9gcZJ76e788vfzUa47MLo2D8wfcwv5otwpftQsaJ&#10;iMdyHVza+PmFX0Gwbsp5/nf8kgMwNBGA/ytGXoeW++B84YjB+t+s/mH500GXOvfX6jgvPx784a9W&#10;XL7aHHAgDIjbr6PNaAtYp/v0DPwPtIYD9vTgHz0Ixp/G66oN2QcupR78Vtn6aEbXH/3+V3pZlu2y&#10;NYhB1CBlLhKBcpPYvMjqTiP9hd4yvvGidnyD6Yfvk0PtbRXEqW8y9U+DPindQIEGTW0rAVKYn2HM&#10;t2LxF+svvOGb73oE+O3xD62D9wm7gr8c7+k2O8T10btq8FIPi26gjyg/uvn7qh5141j8YX8Qf/XE&#10;DphcPJ6Q0dB9Eq/gb3XE+ijnBpBeCi+Pr0ydb7PdGv7HpuUerS0Wf7H+wsdX6GqJBKrk4fvEXsHf&#10;BuXvsG2Lu/rqlOGCAmxtVh8/0WHaKR4jORKLP9Osntj+sLHsZnVA3QjzU17B3yrDfMPmSuk2CrC/&#10;FPRbM77USGieDbu2uFj8RfsLb/vs25+ybbT2mdTdjcfeGhV8FX+of5/vY8NtVFC6MEGB7Liu1YU9&#10;0XB4vaLt3zh/4cQ3fd9lhxSqy3gGKsfVF13BH+jbHvAOphRHgTOjQ//L4IEMBBeDMXaVF4+/aH9h&#10;3Gc/ILeiw3C/hE4ruIK/LfZvkr93NQsaDPFtE/GYsfwvNv9dX37Lw1fwNCrSl9+U5dM8Yuzf0VPp&#10;QjAFNICED3AiHj0WT7H5gz/zURl9eJor25OfeUtIBtz1Wm8ka7J/kOYpxVHg9zl7xlZ8k/NxYvEU&#10;m//8GX/oyIOn2Tf78jc8UWvIo169SXexGLXZUtLNaQocCR+3CCzffMRYPMXmn/6sb7rjw9Pcq7z5&#10;NcGqXW9O+Ev8b46C3ntf56uEr622U/OxY/EUm//8GX/oyIunmXd78udMbz7NI85W6+N65vl06xoF&#10;dtkuL8Cgdz2KWDzF5r/2cQ+/78HT7Dt8+dtYGM0jXlfvif/NEnDiJnRtU5a9Faup9Xhi8RSbv/uI&#10;P/brw9Pcyz35FSjEP2SweZt22kskpUgKnCMNtih/1dR6ZLF4is0f+dX3Z/fgabbQcf7GoNfOI94W&#10;OS7oUwmeEfTTvXTgpwDDb/gRdhDUlwCm/4YvM1p5ucOTGPOEv5zvvLoxthX2Blv8MF+PRjjasbus&#10;3FPY2f9Xh5WacvUosP1gdpf6MMtsjIGz3ubExZy5Ze9B76EZg2wc96zJAunPgLn6map5pfiM84iR&#10;PUMNmbv/QUnZ+sz/rhaXMgwpAOC2wh4d2UJQh3c5E542crYGJvJb0wRm/+PZ6BqEXFyAaeYrrFOW&#10;68vBcfAI6fYayOtPPwovd+aVy7pVsP4LTiw6MrgZ0w/nasx08rzGGesLJHwSoqoj5cUh+GtqqFJo&#10;/seFZMiBH6xxfWQsudydirvIdbqeDiYoAOCOEiB0Yg49YlbXI9afxCVBGzzv+n+uM0UITKs78zss&#10;brpPRFVTPffQ53/9DOk4gAKEvBB/D//DAy0GOErlEVerB5ejjN0F8Nefqt1dfpZfGOB/mU4emmyY&#10;jUUQR6ShHLRmls5ZZ7utEcg7fyH0PYvN9y8a3gfqTZbJpyXxNExg0yeWh5l6Z0VZFbZkUe/aEx06&#10;uzVc/9NaSqh4iIYhAm26oA1bZmvpz1Pzt56o6s/5KRXOBak3MuLG6EPDsdD8IfFnasJyZEzYHKuR&#10;M4/82VsVM/6KCPlrX2c6xfA7mbnAvMyjll8zbXJi/urwoXTmoYDWr8utK/tQttsRbBSjVgvMnrc8&#10;0aW8FJ4CExNGEA5kHj5iIYBm/qbwv0BK+rPBqlg/bFW9ycdaD4msJzQ4shop3/6y7Opr4Y8uiaHr&#10;m4NfY8qo4yb8zYAh4FZF8HO2ybPDuvblJjI6yvygPS5Yha/Uv3othv/RPbE9NF1pKBxsjwkIl/B3&#10;Z1MCuuyT/i0l8NLJqqKZnE6gbxP+ltfCn+t7R7S9Cwo0+JhYOSzh74IukacsLVQwgxUQYoD41q3P&#10;tKNCTKGvhT9gp+lK2L9jm4ql/1h4N8nfGHRc5t1j9GZvWfMlRc9nuLI4wpdvXPiyoNP5a+HP+F55&#10;GG0VZ7ryegvJEv5OTX/LAZQ11icBPFjjsy3sU50f9Sc4vRz+8i8mKCjmeZB+y27LEA0JfwO6xJ4w&#10;VmsBbFghW9+zeGc2l7T35Ttdey382dKHnvV1UQgJvNKy5Al/p6a/4UDTfs30yE0LHJcAeWPUP4uk&#10;tqH5cVFPcUXDGTb9PPxrvPbyPt9o4r6Id4zqn+HvXUZOvKufErETYWyR+KOco4UmPTHxctsvJvwD&#10;ffhT7IsCD2ot/9cu3hReYsrZUQA6sgA0g785cRzdxf5vLP6I1YwaL+6/6w8cf2l3kuxwoczNv9iH&#10;v9X/YLAp1Cz7wEH1a76AdHeSAjJ5s0OpCHw5+sYpFn8sJ0Mh9big57lS+3va5Ad68SeCaeCXzlvG&#10;Oegn37PIGyh3GgBGCvu3gYvFX7HN9tiGT5tyxhjlaY9IfvxtcVvBTLV4tsX0RxSYsp4oYKZC9nbA&#10;CyPBOU6R+GuDSy5HC8bl/qUrFhoWOULoxx/0EsHePMbxX6rbT3ythYqygwphqA/Bn9zZT7z9uZoI&#10;/Q8bOCL58cfCz7vVptbmKTEbpES8dxFZawbd5EKQV8JX4Uj+R5zmB8Itqn19r/2ua/I3KaQiJvnx&#10;p8E3U14IUHve+sbU8+/kLVZfiuClYbwARL+O86ewA1Jc8/7hak91NP9nqC/VMnRHiWVzJMzd4NHo&#10;broQRgELecb+kEbuxd+K2Q3eiUn+8ivtR/rUE9Dj8Edf0gMefk7HFM3eRDW8OindSIGmzncaeoNp&#10;eQHIxTqiaKT5+qnFURz+KnbTxkHvwV+WfRLLDxf0qi0RFFt01lwMsJInn7UPvPgz+vpmhvjpVrxv&#10;Sy0P+rRpopoz37v3joxrzxStPwlvrOP8OTOvWt6tnHUPbB6rIOMD4BFxOo59myKUwkJ2Ty2P4vC3&#10;2SMXfP5q/AWiAVwQ6RDePafottTrLrieIGfbmMWHP12LMCjwSGQvhD9w8YW/ZpyyQwXwfq1xv1zG&#10;5o8zpytTFFDPlclwJA5L+4ziy79I2twMSgemTVUdjzH7tQaW+7hscfxPa42P8aepl2s6JZRb03OD&#10;NrJ5XA1erCRWF2p3YDU5jL49SLAzbQ4XmKasmMDH/0C2OPzxQVhUo8/aS2DQVXHaRzqzR0Ut/YIG&#10;L42MIoRNdRhSxJwPtqIQHPK6IIYllDHyeviyP3HGfJfwD8TFB3ku9V83XVrIFP6eOd7nTxD0rnf8&#10;Bn7Nqjwe3tk4FVFy3swCPwp0r9rNbdUEl83gefFm9R5nsHjK+NZLxIpm23B/HTxuX10GBkn6sl+e&#10;uUwPq3cNg6R0KwUkbxt1Y8fb3llNDHXPaCvXS1FukTSQWCLYMwns8rW/ad4ANnn52B87BytMmgxP&#10;VHtzwf+kJ0MZ6EWw4/YXZY2XJwp/wcJz4t/HxfrPDqn5LoxpGE7DTdUepyCb63FqFEIRD1MCWQ/Z&#10;gfU5CbtvpM7FILC63F56/0nHhBh5sbMYrIS+25sa34H4HlNZCaY0Rx/uBiY24I3eYXisWVxRXV0z&#10;HIjyuC6AWYZnl+1jmvf2b7/1ScbNruuxbeGKT9tm9Yqw2iOuFoiQM1Mr1xpf2n3LATFugZxbP/s1&#10;n9O6Yl/o09oFjgRyuJD9hzG07FgoVokAczwwAFBT1QNowAr4VkxA1r+RhcV3ZdAHJxykdMdsp0kK&#10;OzjdLy1XLJ0FUtE98f4JicF4Dn7vQjJi00qSALnyo6bOxgKdXUd3L5jZULHKjubGfdFoQWRu0P+e&#10;lgFSiewtZrwMLrcty1JR02v6KjD8gGBf8D/GRcqs5D50e9r6PjuMFUIEKav9bi1+J0oKhgqS2zLs&#10;pOgPNVkJ3d/YItg6vt2f+END5Idnjn/B1jdGP/H9l5eJzVCEqTreOgNveAMwx4wMctsfDHkR8vyy&#10;/HTuKCC3nVtGVhR1BCUsy0QNa3TIKvnEGNENiK+Nw50y2Ib+Wv8XPPXwh28dmechNJXqpV6fcpWw&#10;/kiFgRy2PJ55qzE1QwDLIUAVtRoHii7A9AUG9gpPh+EUgLzZu8ClvfUwSjAi3j8ZGHYk5/IGOMIN&#10;aBeaSAxhU4BB8UydNBalyh3CNWUcPm8a4A/MUd2Gr80JneC7rT74ByVqPyGJ6qa0x/yAFlovRyuf&#10;atCNu8qd0gMogGnBTOp/gN9Gyhv4s0E3IrOQOSaTKxnK2REEHjACnYvFcb89WqJxTFpDzUWrGCt5&#10;wGd9RxED/BngxOHaL64UkEa16GskjjhtnD4MGSDPl+0uIZ89hBhw0u/41gWViQsGAWNde/V/VG9J&#10;GZAn62+9bUT7elWjPn2gEaESoQTBBqxF1Ii04cb4yG/C5Z6aLQzxR8XUd6QyYMkq4V7G3lIuFv7C&#10;P7VZMT9BRr16pcGUi8zXQmM2bmkPpT/3UQAruIDsByBkJMb/p+4O/dkaE72HOEtHfPE48cQMj424&#10;ncQRbgll3HDMD16xZ2Z/8K0BqRTgDPLc1mOVNAz+l4uQqqgeqj3o26x+cYZgpguuGmQ2bvrWETMo&#10;Lp3cRgGxLK0lQT9vavp1UQlOtEtlSjZuB5rhvUBOtxoRBrHhUOcyCI0pOGv5pDTd9inf/NQAf6xs&#10;fdpdR70KHY9uldcSydRf2NtCE1amE3PE7gJ9RoGD4Bc+jvzNdfrxxUuYyqFArzZ8OcqaQIKdiegs&#10;9p69lbsStvA/ZMbvJbUILohDdq2m0YZoQFGK5FOTY4A/98VWczxOJWt9ya6H+bOOwxsVc72MXFUF&#10;hzRJzYCl7mpcyBjkU1f253ycmRTAD9Vuw3GlgFQbWFd7ifQkxtvp9u34BuwBO2TDOB0IlG9si9QS&#10;jpHiz6wADvG34bOZf8/XazFTN5KGcStGaP0KImRv4JH687/YIn+wTnDFQCHrcj+njZ//S+nwRloA&#10;ZP0dYpsb+vTlNAd55PmShqjAGFkfigiRj5oBAUG0jz9K+v/snQm4HFW5rnsn2QlJICBb5V7PfTzc&#10;40XvkSmEKYAg0BCmQBjSzAgosyQMhkkR0L13oiLH8YiCooK7VKQAQVDGjYjgiCKgqCA4oTjigCCo&#10;3Pdbf/+1VnVVbygFrzzP7vDyr/X9X62qrlq9enVV7W6GlPDzLDp03QefrtVZ1bO5Aywc1qHw8SUa&#10;Sn3YVkMv4DNA0QheayLtBuopnErpPhiOw/Z5ndiawsUMVslPjqnvAa8b610a3/j7FZ5CuLGA1vVP&#10;HdZeiqxHFj3HVTk/VdrCZA2Txb97D8wOF9s41cAx5Fiwh7meGy7KdZvUWRiuoc7hn7430N+vwtDI&#10;kdShoX+GD5A6jBxZLa0DHE6dFRvG6Kl723UicVr4gtXVSIXTioVFfZYOHh4qasDFvnL41F242IKi&#10;zAarvbDdLmqDUwfdK3S81ou0fTw5vQLUrXkuXGvTjGIlRnAmurSjK3V80iVBkicyTT97SeebzqkX&#10;vfS0SZOPZ3QP6J42TjjokNH7eD+dPic5fuFFz6HhXZa+Rh+ks2m+rgOFRG1w5izp3cd074rhqpeO&#10;sD/CoZumex9YMvSB1fWbVt7f9PEz+UXimZpwzlwtfPzRutw3dRAfG+V1BrbB9McSZk9dTSOWb46G&#10;O32ksHqYwoWnqdMvfPBl8+3+25WpsxbaHlJidX0Y4VlLbXH3lU4G8Im//HLxJzYZ/4E9oHevcHhW&#10;1d91hf7S4iNH0XHolvqLRB6hE07Vm5Xerxj3+DSoMIsLVYWdgzi40nRO3kzns3XonnbkW9PVtzmI&#10;Oss9kyVZhZqNC2rok9B9qBM9X6tVwU5+q0ZFQ158v5WAp7sWpgIz5uiqbXxB0P+mM6PTjWWMfPrF&#10;E15K03kOzGv1Rqv7CcJWDIW1sLKh8P1+tMsGcZKUCfIMJh/UeW/W2iYfz+ge0IucQ8HhCEPWGgO8&#10;yyb9QntcZ53DeBBWHM7XMiasNIdJU5g7pT/vvDo9Ai/dhoXCb11b32Co0Z1d4TO12tPxTAYuTnzT&#10;Q4eg+widYmjmkH4LLEzquvrq9BhG3OJhM9Ci2mK1NFK0M8h01nrjNPrS83hhaEPY+vAiC68BJnar&#10;aUBn8GOr2K4pfOAN78+8E/PWzad9+t3QtJXZK/H14ts5Gf+hPaADpZ9hmKL3Tb7bjqkPHyeGijbp&#10;TLyh6eygDiqHp3u9SsdCPbA1ZxWOarhj30YuDRNTuZCgFtLZko6cup8eq4ReQCfQGGkPvMkoFxYN&#10;J+T0UkhHMzrOrLTL8XOd9Bi9SPzB6hmx4zgaVsrZuxnqtHYDs7aOp8g5J7aKPaDFIdwPPsglSLsU&#10;OTAlvLiY0nabL06F+qom4z+8B3hL4nXNO80Q51U0mml40FjnD46TVbj7QONA6LB25KYxZ6NH0XH9&#10;CNH5pmo8pbcOSUs7oH0c0ehEgk7Cot3uqB4YTr2p4I/pzNuUN6wnKEdv0MYWD2pcoi2q+uXE8GnX&#10;ldV1K6k1xWp5+fBio6fzKQannhJGpNn2utIMlK5KJrw69LbA5rLJrHby7Ivv02cy0kVC/9KZPTva&#10;zwvvw8U6wsmUMD5wqOmu4fMDS4X/dJmgNSc9AY1Jf2KnLsb7a9GPwxCi91t9YA19WP0o6Z/6VRyd&#10;l+s+1NX4tXFbr/WSsEX0m7ANxebZLxWF4VYaSb3/F3WdaaYL06P0oQWDhvCwfTTa7bYE9T7uotVz&#10;05fjqL9OYbycgaIlwyuGl2l4FlrN5OMZ3gPh0HCRcw6ve72rcuQ15w4ffzlgKg3pMKhbUe4eOR1O&#10;FgpzKkZN9ScGuJAMHq4yM8qkJ2I45mFqpQGF1koHNOk28dl134WjYCXWoQGp6GcqlKx6D9VnjWl6&#10;Or1LBzOzSl4IdFe1hTKkFthser7eBLg/N8wCa5adlJ6FPRB6G2MXL3uOGDdDM2Zwzpi5HEcnDAEM&#10;dpTCSZKi39Ad1QF1vMKCdN8pzCNnT9NnjBeGkxaMIYU9bPfMgTWIyPz9sT/oj8wDYt119eaw3kLo&#10;FtboaTS8DafrYd7IxoTZQU8/Dy0wq9X4x3+r6WWjNevmF85Gr7IKMwr9DDzPdvLxz9oDdADuy+Qw&#10;8CbJ2dbweYRRkF7EuPBCDSWhc/A/3sE4YN0Hx4+jxP95W5ut2WC4vsBXJeuDo05y6OodZ5DdH/6M&#10;jAWG7NjG83/qxwxn/rnBozqJurLXi6gG7SYBa5r2Zs5ks/0RBvHwWuhOMHwL3M42T9PrideXXgt8&#10;ztKlnim88PQkOFGpZ6YnNvn4J+wB3iY1ErDDuflgkJ8gXaU1Qxc1ZvBhMDyY/ISbEPh7WpSiA6ob&#10;cfm4+zdh6gThYFJXR+RmBV3z0jjkjznhr+zUJO9u8fCGPynT+NPzCDerhJPRPQleFoNMPNNH+oEm&#10;vB9rgAtzx2Sg7TajSeL/1OqwhPNAzGPDKB7mHuhhh3T/37vqyfozvwfC3aerq29x6OheK3NKZhY9&#10;kJ+74BgPDmmN4aIHsRjNgqYzJ5J01preybKctePBoKJESK9W9BOdA7Q27cpfN7FSmClqseqDN8j4&#10;+bfrZ4SloXj+JozUafel74XNYsNqPzaETRzkhaMnw09CTeEEqLZtugb68Gz4trXKy6G6cZPKM7MH&#10;2OWalWnA4OpCGIm4FTAMKQyE06fPGtKn16mD3Javdyt/0OlUC59rw237A9OeHwadcPDDh4zZpXmU&#10;Drd6N2cNV53OTLH74LodnSkdKLsJpFVZv/s8csqEhzUWigxoDNtsjT0Yvpjghc8TGt6SLQ5u/sfr&#10;wrpXaJKPUFo5ejg/I1MYQlWYfDz7e8AuvU4dZBLHfmeKp/Nj6j66yyU8OBsyZ0rYEA5mHBioMJVn&#10;ksYnhXC4NWEMrYRjHhqbar3Fn8XqLI1DNxjbuxwJJLp9Mn/rrlV/DkUirs8bGZipiVvxoCdqVUmH&#10;1LkU/WPR+hPHdNfV6HPP0ycn7kEIP/upBriCE0ZFPk7XdNtijZOFZ3QPMGyE3sDhGtKxpGdI0hEc&#10;mK3PFbpnTjNzzg6qe/rDjjjHDZ/NC8MijERkNE0Ms7zCT6F7mgU/HdWbsavM1XEqjFHJ553Cz/r0&#10;Tl/U6aSa7vmDTWQF2ripuhbochH1WUM/ZWkj7gt0FUVPgLM2zDj1tMNOqC5XNDBZ+OfuAZ2S0MFi&#10;Nsh/fEtM+KChcU8zLYY+vfmFNzqb7NuYmPSI7uZOpV+qW/Z7qPeqJT7vhL7ax8cK7XSf+mayFhbm&#10;laOpqOYFbBpXbmmHMn2Re5pDn+WjEc9B3U9fs/G0/s6+z2ZMyv+0PcBN6AM60byKjh2Xy14Qvh6A&#10;t8dwITVMm8IhV+cK445Gp6JndKdloY4jDJa1m85a6ECMp1jDRbFal1aKU18LpEcyw0Sgv4VPzKg2&#10;jg9hYRge4k5teh0fNHgG/4PXkmafT/97RsKaJv/3/3EPaEY4xC2bNg7yf46j3pX5dDqnNXVQ92pq&#10;bLMe+MJQTvudbfkgH3PoXX0eGqXC+cXZ6tEaY+sf6mS8N/M5afbsmazYXYx4XG7xbh+u8K0Wtvl5&#10;4f56tnMVxm59nJ6ujxqas/JPr5fJx3NlDzAG6tYrvQnP0C1N/JI1HXHOlCk6HcIbczjqNtLRS+zh&#10;/cMmf+qhfR7d84takFuiGAr7PKZO4/PHEJ0nPIr1UKMzsfKgMFDrFgJtnTbNZhCa+GGzqzIsT2Gy&#10;/9lufI79X5M+jisP3b7SPUfHiWvemfWJRT8XXnlGuqtYF40neoQs50eGJjLRxcLH1JU12yv6nyaX&#10;bIv+XI3wAsbqOfxwpR56cTDm2YN35vAOr/NMnFiafDyX9wAHf2gmp6oZCjW7Ciet+dNNDrfK9vDn&#10;pylh9VOuZxm8/PyinevuDm8xX5TCu3P3T+A1J/AHPT90PV18YXxmK3hM5+/s+YPyYuEwPM7WdoSx&#10;evINONkzz+niypoOgi5OcNS7Q2LoA/Y/OsochqIJxz+9e/LGy+jWv/up5/DNvzSmbm8jnNbgJb3f&#10;8j26TO/00E1fGnOL9vQZndGbt3BtyYRbo+UnH8+ZPaAuoMM+GE5cF+OS39cXRicq1hur/y/OL6qr&#10;xMsjVSNdW95wCcU7XXDpw+306SzOQMv//fwMPTCZDGjk0/Cnczy8BYfwnNnF/0obqj/EfdnAk09q&#10;HvZivfO0Hk+OhrLrciFX3eAvhW7q1JbidLLrE+cPTm2tjDKt9afW/jAGWeuRgjHK+xeYR779W39o&#10;HYi+V+sxosqPtT5G/RLKHwtlW4vdDKVtePLJJ1mfbcO0Pls8GPIPs23yxeen2jrcUarn88Jpa7WW&#10;Mf6tHTxcmWn9L9QnpvxezfN4Jz7Ws3Vr9fbhS5eddOJpqtY+bFtsXdpbXtfkYd6sNVsbtQbQ1mZd&#10;y1prtTZm7e7ojRp1tcQWvAjjEnPn6hN3r9frvpZdSmtZEo6GHT13evQl9ulZYpWnXMdhpSXWZHqk&#10;NuP+re8/3A2Ea13ebxTVYx7hic4f/ADbOPmv2R7YkFdGEzbCLzZOcK0uboJvItROmt+UujM/KbvW&#10;GzfD0w8t77hnc7QmbIFfvCLBtbq4Jb4mbIVfvDLBtbq4Nb5+pG24Zxv8TWjj78e25Bz3bIfWhO3x&#10;iwUJrtXFHfBNhNpJ8ztSd3ZKyq71xp3x9EPLO+7ZBa0JC/GLXRNcq4u74ZsItZPmF1EXuye4Vhf3&#10;wNePtA337Im/CYvx92Mvco57OmhN2Bu/2CfBtbq4L75+pG24Zz/8zv5J2bXeeACefmh5xz0HojXh&#10;IPziVQmu1cWD8U2E2knzh1B3Di3KOZqIOS+/Gq1Kjpa3tLzjntegVcnRRDV3GJo4POEwvIbl3KN4&#10;RC05uqjmj0QTRyUcidewnHsUj64lR89LbbjvGPxVcjRRzR2LViVHy1uvJee4ZwlalRxNVHNL0cRx&#10;CUvxGpZzj+LxteTowtpJPSegOScW5RxNxJyXX4dWJUfLW1recc8ytCo5mqjmTkITJyechNewnHsU&#10;T6klRxfWTuo5FU2clnAqXsNy7lF8fS05el5qw31vwF8lRxPV3Olo4o0Jp+M1LOcexTNqydFFNX8m&#10;mjgr4Uy8huXco/imWnL0vNSG+96Mv0qOJqq5EbQqOVreGibnuGcUrUqOJqq55WhiRcJyvIbl3KP4&#10;llpydGHtpJ63ojlvK8o5mog5L5+NViVHy1ta3nHP29Gq5GiimjsHTfxXwjl4Dcu5R/EdteToopp/&#10;J5p4V8I78RqWc4/iu2vJ0fNSG+57D/4qOZqo5v4brUqOlrfeS85xz/vQquRoopo7F028P+FcvIbl&#10;3KP4gVpydGHtpJ7z0Jzzi3KOJmLOyx9Eq5Kj5S0t77jnQ2hVcjRRzV2AJj6ccAFew3LuUfxILTm6&#10;sHZSz0fRnAuLco4mYs7LF6FVydHylpZ33PMxtCo5mqjmxtBEljCG17CcexQ/XkuOLqr5T6CJTyZ8&#10;Aq9hOfcoXlxLjp6X2nDfp/BXydFENZejVcnRpMZ/7rkUrUqOJqq5y9DE5QmX4TUs5x7FT9eSowtr&#10;J/VcgeZcWZRzNBFzXv4MWpUcLW9pecc9V6FVydFENXc1mvhswtV4Dcu5R/FzteTowtpJPdegiWsT&#10;rsFrWM49itfVkqPnpTbcdz3+KjmaqOZuRKuSo+WtG8g57hlHq5KjiWruJjTx+YSb8BqWc4/izbXk&#10;6HmpDfd9Ab9zS1HO0UTMefmLaFVytLyl5R333IpWJUcT1dxtaOJLCbfhNSznHsUv15KjC2sn9XwF&#10;zflqUc7RRMx5+WtoVXK0vKXlHfd8Ha1KjiaqudvRxDcSbsdrWM49it+sJUcX1fwdaOJbCXfgNSzn&#10;HsU7a8nR81Ib7rsLf5UcTVRz30arkqPlrbvJOe75DlqVHE1Uc/egie8m3IPXsJx7FL9XS44urJ3U&#10;8300596inKOJmPPyfWhVcrS8peUd9/wArUqOJqq5+9HEAwn34zUs5x7FH9aSowtrJ/X8CE38OOFH&#10;eA3LuUfxJ7Xk6HmpDff9FH+VHE1Ucw+iiZ8lPIjXsJx7FH9eS44uqvmH0MQvEh7Ca1jOPYq/rCVH&#10;z0ttuO9X+KvkaKKa+w1alRwtb/2anOOe36JVydFENfcwmvhdwsN4Dcu5R/H3teTowtpJPX9Ac/5Y&#10;lHM0EXNefgStSo6Wt7S8454/oVXJ0UQ19yiaeCzhUbyG5dyj+OdacnRRzT+OJp5IeByvYTn3KP6l&#10;lhw9L7Xhvr/ir5KjiWruSbQqOVre+hs5xz2tgUu4R76XHE306pdwY6kxhegM4DVi3n1T8VXJ0YS1&#10;keanoTmDRTlHEzHn5eloVXK0nJuALilwzwy0KjmaqOZWQhMzE1bCa1jOPYqzasnRhbWTeuyKr65/&#10;6wqw7g9Q9OvzdmU4Xj9WNl6fbw98pLXWwNKwjK7P27LVyBcztvStT60pdmV704GTw3XqpSz9kVZ7&#10;YG/uQ7Fr+3/6O6/t+xXsGG1N8wfOKq1pHvez9NtK37blpSWe7jV0v2cgXkM/gwbnD75t8gp6zR44&#10;lPce45dEx7W6+At8E6E20vxD1J2fJ2XXeuPP8PRDyzvueRCtCT/FL36S4Fpd/DG+iVA7af5H1J0f&#10;JmXXeuMDePqh5R333I/WhB/gF/cluFYX78XXhO/jF99LcK0ufhdfP9I23HMP/iZ8G38/vkPOcc/d&#10;aE24C7+4M8G1uvgtfBOhdtL8HdSdbyZl13rjN/D0Q8s77rkdrQlfxy++luBaXfwqvolQO2n+K9Sd&#10;Lydl13rjl/D0Q8s77rkNrQm34hdfTHCtLt6CbyLUTpr/AnVxc4JrdfHz+PqRtuGem/A3YRy/uDHB&#10;tbp4A74mXI9fXJfgWl28Fl8/0jbccw3+JnwWfz8+R85xz9VoTbgKv/hMgmt18Up8E6F20vwV1J1P&#10;J2XXeuPlePqh5R33XIbWhEvxizzBtbp4Cb6JUDtp/lPUnYuTsmu98ZN4+qHlHfd8Aq0JH8cvsgTX&#10;6uIYviZ8DL+4KMG1unghvn6kbbjno/ib8GH8/fgIOcc9F6A14UP4xQcTXKuL5+PrR9qGe87D73wg&#10;KbvWG9+Ppx9a3nHPuWhNeB9+8d8JrtXF9+KbCLWT5t9D3Xl3UnatN74LTz+0vOOed6I14R34xX8l&#10;uFYXz8E3EWonzb+dunN2UnatN74NTz+0vOOet6I14S34xYoE1+ricnxNGMUvRhJcq4vD+PqRtuGe&#10;N+Nvwln4+/Emco57zkRrwhn4xRsTXKuLp+ObCLWT5t9A3Xl9UnatN56Gpx9a3nHPqWhNOAW/ODnB&#10;tbp4Er6JUDtpfhl153VJ2bXeeCKefmh5xz0noDXhePziuATX6uJSfE1Ygl8cm+BaXXwtvn6kbbjn&#10;GPxNOAp/P44m57jnSLQmHIFfHJ7gWl08DF8/0jbc8xr8TTgUf79/rybjuOcQtCYcjF+8KsG1ungQ&#10;volQO2n+QOrOAUnZtd64P55+aHnHPfuhNWFf/GKfBNfq4t74JkLtpPkOdWdxUnatN+6Fpx9a3nHP&#10;nmhN2AO/2D3Btbq4CF8TdsMvdk1wrS4uxNePtA337IK/CTvh78fO5Bz37IjWhB3wiwUJrtXF7fFN&#10;hNpJ89tRd9pJ2bXeuC2efmh5xz3boDVha/zilQmu1cWt8E2E2knzW1J3XpGUXeuNW+Dph5Z33LM5&#10;WhM2wy/mJ7hWFzfF14RN8IuNE1yrixvh60fahns2xN+Eefg3qEF6HXPRm7A+frFegmt1cV18/Ujb&#10;cM86+Jvwcvz9WJucYx5dY+O7WLrX2nqvKtq1snhVsf6vUqtX1EZW1hW1s2quJzX7G83nujvjSoZx&#10;D9FxrS5+B99EqI00/23qzt1J2bXeeBeefmh5xz13ojXhW/jFHQmu1cVv4mvCN/CL2xNcq8YxrkyI&#10;rJbYhvvGuIohsqfAfWNcqRAZVyiqSDfcN8bVB5E9Be4b40qGyLhCEVG9jPvGuDIhslpiG+4b4yqG&#10;yJ4C941xZUJktdyCbrhvjKsYInsK3DfGlQyRcYUionoZ941xZUJkfVE75jHvjfhvRBM3dKPXY5TH&#10;uJ54Pb46tLwhj3Ed0ciI/XDPGFcyjGvwOtdSjkSPvJ8ryChXuabIm/ez1I2MqxQZ5V48b/Eq/EZG&#10;LKPlryYv3PcZykZGrMPzFq/EL67A61xJOWJ5930ar5ER6/C8xcvxi8vwOpdTjljefZfiNTJiGVte&#10;bblnjKsYTka5Ds9b/BR+IyOWsb+lGONqhnvGuPrgZJTr8LzFT+IXn8DrfJJyxPLu+zheIyOWseXV&#10;lnvGcDhWylDK/zxv8WP4jYxYxhxjONwzxlUMJ6Nch+ctXohffBSvcyHliOXd9xG8Rkas8tEib74P&#10;UzcyrlJklHvxvMUP4TcyYhktfwF54b4PUjYyYh2et3g+fnEeXud8yhHLu+8DeI2MWOW8Im++91MX&#10;5+J13k85Ynn3vQ+vkRHL2PJqyz1jXMVwMsp1eN7ie/GL9+B13ks5Ynn3vRuvkRHr8LzFd+EX78Tr&#10;vItyxPLuewdeIyOWseXVlnvGuIqRklHvJc2PcWUiJaMeOYec476z0SIZ5ZQ0Z+W34RdvDWTEjLpj&#10;OfcovqVERj3F2kk9K/A7y/GuKBFz7hnFH8koR5aTc9wzghbJKKekOSsP4xdvDmTEjLpjOfcovqlE&#10;Rj3F2kk9Z+F3zsR7VomYc88Z+CMZ5ciZ5Bz3vBEtklFOSXNWPh2/eEMgI2bUHcu5R/H1JTLqKb35&#10;Ma5kGKcST8UrTiuIefedgi+SUY5YG2onek6mHMkop6Q5K5+EXywLZMSI59L4OnyRjHJKmrPyifjF&#10;CYGMmFF3LOcexeNLZNQj1oa15b7j8DtL8R5XIubcswR/JKMcWUrOcc+xaJGMckqas/Jr8YtjAhkx&#10;o+5Yzj2KR5fIqKdYO6nnKPzOkXiPKhFz7jkCfySjHDmSnOOew9EiGeWUNGflw/CL1wQyYkbdsZx7&#10;FF9dIqOeYu2knkPxO4eEckbdiTn3HIynTEZdjHGVI+KeV6GVyaiLXt3qB6GLAwsy6sL03ngAepmM&#10;uujVrb4/utivIKMuTO+N+6KXyaiLtI3o2Qe9TEZd9OpW76CXyaiLMa5iRNyzGK1MRl306lbfC13s&#10;WZBRF6b3xj3Qy2TUhelqx8uKuycsCuUMTZRzXt8NvUxGXYxxlSPinl3RmrAQv9glwbW6uDO+iVA7&#10;aX4n6s6OSdm13rgDnn5oecc9C9CasD1+sV2Ca3Wxja8J2+IX2yS4Vhe3xtePtA33vBJ/E7bCL7as&#10;wXNpfAW+JmyBX2ye4Fpd3AxfP9I23DMffxM2wd+PTck57tkYrQkb4RcbJrhWF+fhmwi1k+Y3oO7M&#10;Tcqu9cb18fRDyzvuWQ+tCeviF+skuFYX18Y3EWonzb+cuvOfSdm13vh/8fRDyzvueRlaE16KX6yV&#10;4Fo1PjtXVz5Ds/MH5z7rV1e2Y883Yx38/VibnOOeddGasB5+sX6Ca3VxLr6JUDtpfgPqzryk7Fpv&#10;3BBPP7S8456N0JqwMX6xSYJrdXFTfBOhdtL8fOrOZknZtd64OZ5+aHnHPVugNeEV+MWWCa7Vxa3w&#10;NeGV+MXWCa7VxW3w9SNtwz3b4m/Cdvj7/WuTcdyzPVoTFuAXOyS4Vhd3xNePtA337ITf2Tkpu9Yb&#10;d8HTDy3vuGchWhN2xS92S3CtLi7CNxFqJ83vTt3ZIym71hv3xNMPLe+4Zy+0JizGLzoJrtXFvfFN&#10;hNpJ8/tQd/ZNyq71xv3w9EPLO+7ZH60JB+AXBya4VhcPwteEV+EXBye4VhcPwdePtA33HIq/Ca/B&#10;349Xk3PccxhaEw7HL45IcK0uHolvItROmj+KunN0UnatNx6Dpx9a3nHPa9GacCx+sSTBtWp8dmZv&#10;Gwxq9rbxsz57i/fO3MSM2PhPojGOJmIuLb8cvcw4dWG62vCy4tpd1iEa42gi5tLyuuhlxqkLX96i&#10;e9ZDLzNOXfTqVl8fXcwtGKcuTO+NG6CXGacuenWrz0MXGxaMUxem98aN0MuMUxdpG9GzMXqZceqi&#10;V7f6puhlxqmLm5g7RtwzH63MOHXRq1t9M3SxecE4dWF6b9wCvcw4dWG62vGy4isStgzlcTRRznl9&#10;K/Qy49TFTcwdI+55JVqZceqiV7f61uhimwTX6uK2+CZC7aT5NnVnu6TsWm/cHk8/tLzjngVoTdgB&#10;v9gxwbW6uBO+JuyMX+yS4FpdXIivH2kb7tkVfxMW4e/HbuQc9+yO1oQ98Is9E1yri3vh60fahnsW&#10;43c6Sdm13rg3nn5oecc9+6A1YV/8Yr8E1+ri/vgmQu2k+QOoOwcmZdd640F4+qHlHfe8Cq0JB+MX&#10;hyS4VhcPxTcRaifNv5q6eE2Ca3XxMHz9SNtwz+H4m3AEfnFkgmt18Sh8TTgavzgmwbW6+Fp8/Ujb&#10;cM+x+JuwFH8/lpBz3HMcWhOOxy9OSHCtLp6IbyLUTsw/O/PW8m9T5cytrmM+Zahs5MyZLgnMJc7l&#10;HjnjMuY6GfqlzA9VvoZ4M8tf0y0322a547dbrcX3183h7iip8dut4q9HSdevSTHxLn271ZrccaY7&#10;389j6d9yRnei35NajWXn8XtSF7f0vVG+xNy5S/g9qZW6v96U/mKVr9O+q2pN7t9N1/R0flPqztIS&#10;1W+3Ku+DY3hv3Yvn4PvAvqXrt3/nt3T5Hf0x9u67I5ir6xmtxVp34XW7J59nbJ2P/J3r9N/litH2&#10;3ZHMMtM1bVD86lfcOtvbM8KPjM6bdQRzt3SJNdk2OeLfMZT33XF8X9I+9ETfd95ab+zdB8fQg7We&#10;a1j6fl7/2ge2THwOXrfnciz3radLxG8567/EXaUlqv3A/yYj/Mgaz9LWOLP7S3NldRZb2Gr9n6nT&#10;mE22YS/mwKLdXcq+Tc6/Xe7hgZlBj/vN10Uj4eHrshi/Ua08VuzMGLA/r/UDiMYG1DdgRpgyl7qx&#10;kFdim9xCxgiV9yPqb3L2Y6xQWWvr/zcrcZvle5jfSptKfHF3f5R/9c63eIDXsH6vT0fYHP7MdqA+&#10;f3Cg9b+ZL7bDucVdmG3vzL7bqbWA+fIO/NuRkmq7wELqu6EsQtkd3x6oe7Lcnih7ouwZ/u2F3qG2&#10;N+re+PdhuX1w7sNSe7P03rTSobW9WI/ODe4OWr9tlR2ldA/4cSkf7dld/yxaarXWmvqv9xxiT7Nt&#10;jT3Nnmk8PtXjcTX75Cq4Eq5gP13Os7yM/XYZ++9S9vyl7M9L2fOXsX8vY+9dzl68gv1+JXv0Kria&#10;vfs54rVwHfr15G/AdyP+cZYbZ/lx2rmR9m6g3etp/zrWcy3r+xxo/f/o8fhXew51x0PPMb6KvKch&#10;hocfJ/0OZO/vWtoxrf6u5ZHs2dHAQqLYNXAk0VhIFLsEjubIHEL9aI6EysPEt1Mf7pa1DemrIT0q&#10;2nLVyz0rzh3OaR01cBLfBytPk7nDCr7zVCP5I9yNeNTAOZz58Xej6rzj+bQ9b9YKvjVU32npS6wz&#10;d+7cNZfodzftNyn9vaO6vL13rGhtWFrjkqecdaxobV1a4um+d9geW3dgVhgV15o6haPz0oEbeZ2k&#10;ezb2ld497H2kPBpVW30zre7AMWzWKjszPGwpb7VfX3uEvvIIr2pjd74leFGXHYk7oDvy7cg3Fe+E&#10;vg3f+rtTKD9Kn3yE8fj3RJW11qff13xPdDe5+0yr2/zPuqI/zlmoSJtymRtDPXrSs1afJxfPWqXl&#10;bdGNm4mRNuWIljei5wv4I23KdUTPLfjFFwNtYpt6L+aR79YSbepltHzquQ2/+FKgTWxT78U88n25&#10;RJt6RMsa0fcV/JE25Tqi56v4xdcCbWKbei/mke/rJdrU64i+2/GLbwTaxDb1Xswj3zdLtKlHtKwR&#10;fXfgd75F/o5aoudO/JE25YiWN6LnLvyRNuU6oudu/OLbgTaxTb0X88j3nRJt6mW0fOq5B7/zXXL3&#10;1BI938MfaVOOaHkjer6PP9KmXEf03Itf3BdoE9vUezGPfD8o0aZeR/Tdj188EGgT29R7MY98PyzR&#10;ph7Rskb0/Qh/pE25juj5Cf5Im3Lkx5SN6Pkp/kibch3R8yB+8bNAm9im3ot55Pt5iTb1Mlo+9TyE&#10;3/kFuYdqiZ5f4o+0KUe0vBE9v8IfaVOuI3p+jV/8JtAmtqn3Yh75fluiTb2Mlk89D+N3fkfu4Vqi&#10;5/f4I23KES1vRM8f8EfalOuInj/iF48E2sQ29V7MI9+fSrSp1xF9j+IXjwXaxDb1Xswj359LtKlH&#10;tKwRfY/jj7Qp1xE9f8EfaVOOPEHZiJ6/4o+0KdcRPX/DL54MtIlt6r2YR77WQEqbehktn3oG8DtT&#10;8A7UEj3P7dlbvOazmJmUX+Pxazdej/FmPFU6aJ2wvNoQ7vkC5SodNFHN3YImvphwC17Dcu5RvLWW&#10;DrqwdlLPbWjiSwm34TUs5x7FL9fSQe+U2nDfV/BX6aCJau6raOJrCV/Fa1jOPYpfr6WDLqr529HE&#10;NxJux2tYzj2K36ylg94pteG+O/A73yrKHTQRc16+E61KB63DTGxxgXvuQqvSQRPV3N1o4tsJd+M1&#10;LOcexe/U0kEX1k7quQfN+W5R7qCJmPPy99CqdNA6zMQWF7jn+2hVOmiimrsXTdyXcC9ew3LuUfxB&#10;LR10Uc3fjyYeSLgfr2E59yj+sJYOeqfUhvt+hL9KB01Ucz9Bq9JB6zATW1zgnp+iVemgiWruQTTx&#10;s4QH8RqWc4/iz2vpoAtrJ/U8hOb8oih30ETMefmXaFU6aB1mYosL3PMrtCodNFHN/RpN/Cbh13gN&#10;y7lH8be1dNCFtZN6HkZzfleUO2gi5rz8e7QqHbQOM7HFBe75A1qVDpqo5v6IJh5J+CNew3LuUfxT&#10;LR10Uc0/iiYeK+hQT7G8+/6Mr0yHuvEY0dtxz+P4y3Sop5Tzf8FfpkPdeIL4BHnhnr9SLtOhnlLO&#10;/w2/eLKgQz3F8u5rDSxmtpXSoR5RO2l+AK8zJZQ71FNiXr6pFTpoxhSi2hDuazZ7kzue5z24tfvA&#10;lux9qU3O8y7quh/nvrLdBw7mjj+/Ulc9T7sabc+btYhfb9IZPl9C14hnsNQq3bN/1eXs/O4izobq&#10;jLIv99Tndxd1zwj7Eul1Tj3PhwdmP61rX/Kuy7W+HYh2retkrnMsgxPhBK57HE/uOM6OLuWs6BKu&#10;iSzh7PsSzoYu5WzqcZzBPZ7rJydwfvhErqksg5PhFDgNXo9+Ovk34jsD/xksdwbLn0E7Z9DeG2n3&#10;dNp/Pes5jfWdAlq/bdXff63rX+05xPPl8VqXHSW/QtnvbPEMjkv/ayvfm66jtoAru/86/0Zaa/BN&#10;HS+Cf+MqjfMiymsUmEc+8e8Fw5TLvJj6i8kL972E8ku7vIz8S7u8hKjcf4Ci83LKYu3AMHGYumM5&#10;9yiuD/MKhikb6xPXQ3fkE5uUGKaeMsJV7LJnc+pbwlaBYeIw9WHusBUjFbZFiwxTjmxDznHPArSd&#10;CoYpGwuI26M78oldu+xG3A2P2LUg5t23B75OwTBlYw+icr3shxYZphzZl5zjnoPQDoFDA8PEYerD&#10;3NUnRriDbyRElcVhXQ4nGsNoIubS8tHox5YYpj7M9cUR7lyLqC6OTzghlIfRRDnn9WVcMzuF3KkF&#10;w9SHGR1HahhlBBQjCcOUxQjf6eK4b7R1Fv5hdKF/Vh5GHwmcGaL55F0RGOH7fCIrKJdx3yjXV0f5&#10;vqORCm9HO7vAfPK+p2CEcpV3F3nznkv9PDgfr3Me5XMLRilHPkzZGCGWuYD6BeSF+y6ibN8sNEKM&#10;XET5wsAocZQ7wIyLieJT5JyLKUcs775L8V4RGCFGLqVsjBIjV1M2RohlrqJ+FXnhvmsp3wA3knNu&#10;oHxtwSjlyOcpi5vJO5+nHLG8+27F++XACDFyK+UvBkaJo5yXMb5ONEY4HzFCuRfPW7wD/11wNz7n&#10;Lsp3FIxSjnyXsjFCLHMP9XvIC/fdR/mBLj8k/0CX+4jK3QuKzk8oi58GRogj1B3LuUfxIfhVwQhl&#10;4yHiz9Ed+cTDJUaop4zyeavs+SP1R+GxwAhxhPoIn23EaIW/oEVGKEeeIOe4pzUwyrzZmDYwQtlo&#10;EZ/E78gnZnRZibgSHjGjIObdNxvfqgUjlI3ZROV6GUKLjFCOrE7Occ8aaC+Cfwswj8D/IlgjMEos&#10;82Lq4t8LmC/gdb03vgTfS0swn8Av/T8SVBcvT1g7lJkz4E/1tLzewPLWBvjmFYxQZ95Avcry1ib4&#10;NyEXYb6AX/WNC9y3vLU5/i3RxVbduCX+zSmLzUI0n7zbBEZb26I721Au477lrQX4dyLfywK07QvM&#10;J++uBdzNQ76XhUXevHtQXwwdvM5iynsULKcc2Y+yMUossy/1fckL9x1E+ZDAaOtQ8od0OYh4YGA5&#10;cXlLPnFYl8PJOYdRjkSPvEfBsYFRYuQoyoZ55BPHF4xSLnMc9ePIC/cto3wKnErOOYXysoLllCNv&#10;oCxOJ++8gXLE8u47C+9wgHkEPucsymcGlhOXt+QTKwpGW28hv6JC6lneOhv/OwLMI/A6Z1M2zCOf&#10;eE8J5gj4nHeTc9x3Ltp5cH6AeQT+8+DcwPLW+9DlcS6gLD4cYJ6A74ICy7lH8SLICphL4BUXwYXo&#10;jnzi4oRP4bm4xPLWJ5P8xfx689O7i0i+dbmNyuNU6q3W/wMAAP//AwBQSwMEFAAGAAgAAAAhAJ5a&#10;tn3gAAAACgEAAA8AAABkcnMvZG93bnJldi54bWxMj0FLw0AQhe+C/2EZwZvdbFIlxmxKKeqpCG0F&#10;8bZNpklodjZkt0n67x1Pehzex5vv5avZdmLEwbeONKhFBAKpdFVLtYbPw9tDCsIHQ5XpHKGGK3pY&#10;Fbc3uckqN9EOx32oBZeQz4yGJoQ+k9KXDVrjF65H4uzkBmsCn0Mtq8FMXG47GUfRk7SmJf7QmB43&#10;DZbn/cVqeJ/MtE7U67g9nzbX78Pjx9dWodb3d/P6BUTAOfzB8KvP6lCw09FdqPKi07BM05hRDbFK&#10;QDDwvFS85ciJSiKQRS7/Tyh+AA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ECLQAUAAYACAAAACEA8ewh&#10;9AsBAAAVAgAAEwAAAAAAAAAAAAAAAAAAAAAAW0NvbnRlbnRfVHlwZXNdLnhtbFBLAQItABQABgAI&#10;AAAAIQA4/SH/1gAAAJQBAAALAAAAAAAAAAAAAAAAADwBAABfcmVscy8ucmVsc1BLAQItABQABgAI&#10;AAAAIQB6T4AT0AMAAG8QAAAOAAAAAAAAAAAAAAAAADsCAABkcnMvZTJvRG9jLnhtbFBLAQItABQA&#10;BgAIAAAAIQBXzGoAjAQCAP7EEwAUAAAAAAAAAAAAAAAAADcGAABkcnMvbWVkaWEvaW1hZ2UxLndt&#10;ZlBLAQItABQABgAIAAAAIQCeWrZ94AAAAAoBAAAPAAAAAAAAAAAAAAAAAPUKAgBkcnMvZG93bnJl&#10;di54bWxQSwECLQAUAAYACAAAACEAT6GuxboAAAAhAQAAGQAAAAAAAAAAAAAAAAACDAIAZHJzL19y&#10;ZWxzL2Uyb0RvYy54bWwucmVsc1BLBQYAAAAABgAGAHwBAADzD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6016;top:1914;width:4536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UywwAAANsAAAAPAAAAZHJzL2Rvd25yZXYueG1sRI9BawIx&#10;FITvhf6H8Apeimb1UHVrFBEEvdWt0OsjeW62bl6WTXTXf28EweMwM98wi1XvanGlNlSeFYxHGQhi&#10;7U3FpYLj73Y4AxEissHaMym4UYDV8v1tgbnxHR/oWsRSJAiHHBXYGJtcyqAtOQwj3xAn7+RbhzHJ&#10;tpSmxS7BXS0nWfYlHVacFiw2tLGkz8XFKfifan1bf/4d99V83sx25+5iix+lBh/9+htEpD6+ws/2&#10;ziiYTOHxJf0AubwDAAD//wMAUEsBAi0AFAAGAAgAAAAhANvh9svuAAAAhQEAABMAAAAAAAAAAAAA&#10;AAAAAAAAAFtDb250ZW50X1R5cGVzXS54bWxQSwECLQAUAAYACAAAACEAWvQsW78AAAAVAQAACwAA&#10;AAAAAAAAAAAAAAAfAQAAX3JlbHMvLnJlbHNQSwECLQAUAAYACAAAACEA5xuFMsMAAADb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9413;top:2895;width:817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wCNvAAAANsAAAAPAAAAZHJzL2Rvd25yZXYueG1sRE+7CsIw&#10;FN0F/yFcwUU0tYNINYqIoquPxe3SXNtic9M20Va/3gyC4+G8l+vOlOJFjSssK5hOIhDEqdUFZwqu&#10;l/14DsJ5ZI2lZVLwJgfrVb+3xETblk/0OvtMhBB2CSrIva8SKV2ak0E3sRVx4O62MegDbDKpG2xD&#10;uCllHEUzabDg0JBjRduc0sf5aRTYdvc2luooHt0+5rDd1Kd7XCs1HHSbBQhPnf+Lf+6jVhCHseFL&#10;+AFy9QUAAP//AwBQSwECLQAUAAYACAAAACEA2+H2y+4AAACFAQAAEwAAAAAAAAAAAAAAAAAAAAAA&#10;W0NvbnRlbnRfVHlwZXNdLnhtbFBLAQItABQABgAIAAAAIQBa9CxbvwAAABUBAAALAAAAAAAAAAAA&#10;AAAAAB8BAABfcmVscy8ucmVsc1BLAQItABQABgAIAAAAIQDr5wCNvAAAANsAAAAPAAAAAAAAAAAA&#10;AAAAAAcCAABkcnMvZG93bnJldi54bWxQSwUGAAAAAAMAAwC3AAAA8AIAAAAA&#10;" strokecolor="white">
                  <v:textbox>
                    <w:txbxContent>
                      <w:p w14:paraId="26E9BCFC" w14:textId="5E315D4B" w:rsidR="00C31B79" w:rsidRPr="0098288A" w:rsidRDefault="00C31B79" w:rsidP="00C31B79">
                        <w:pPr>
                          <w:spacing w:line="240" w:lineRule="auto"/>
                          <w:ind w:left="-142" w:right="17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</w:rPr>
                          <w:t>2000</w:t>
                        </w:r>
                        <w:r w:rsidR="00966C79">
                          <w:rPr>
                            <w:sz w:val="14"/>
                          </w:rPr>
                          <w:t> мм</w:t>
                        </w:r>
                      </w:p>
                    </w:txbxContent>
                  </v:textbox>
                </v:shape>
                <v:shape id="Text Box 21" o:spid="_x0000_s1029" type="#_x0000_t202" style="position:absolute;left:9413;top:2445;width:64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6UWwwAAANsAAAAPAAAAZHJzL2Rvd25yZXYueG1sRI9Ba8JA&#10;FITvhf6H5QleSt00h1JT1xCkotdYL94e2WcSzL5NsluT+OvdguBxmJlvmFU6mkZcqXe1ZQUfiwgE&#10;cWF1zaWC4+/2/QuE88gaG8ukYCIH6fr1ZYWJtgPndD34UgQIuwQVVN63iZSuqMigW9iWOHhn2xv0&#10;Qfal1D0OAW4aGUfRpzRYc1iosKVNRcXl8GcU2OFnMpa6KH473cxuk3X5Oe6Ums/G7BuEp9E/w4/2&#10;XiuIl/D/JfwAub4DAAD//wMAUEsBAi0AFAAGAAgAAAAhANvh9svuAAAAhQEAABMAAAAAAAAAAAAA&#10;AAAAAAAAAFtDb250ZW50X1R5cGVzXS54bWxQSwECLQAUAAYACAAAACEAWvQsW78AAAAVAQAACwAA&#10;AAAAAAAAAAAAAAAfAQAAX3JlbHMvLnJlbHNQSwECLQAUAAYACAAAACEAhKulFsMAAADbAAAADwAA&#10;AAAAAAAAAAAAAAAHAgAAZHJzL2Rvd25yZXYueG1sUEsFBgAAAAADAAMAtwAAAPcCAAAAAA==&#10;" strokecolor="white">
                  <v:textbox>
                    <w:txbxContent>
                      <w:p w14:paraId="7003C5CB" w14:textId="523D7FCA" w:rsidR="00C31B79" w:rsidRPr="0098288A" w:rsidRDefault="00C31B79" w:rsidP="00C31B79">
                        <w:pPr>
                          <w:spacing w:line="240" w:lineRule="auto"/>
                          <w:ind w:left="-142" w:right="17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</w:rPr>
                          <w:t>300</w:t>
                        </w:r>
                        <w:r w:rsidR="00966C79">
                          <w:rPr>
                            <w:sz w:val="14"/>
                          </w:rPr>
                          <w:t> мм</w:t>
                        </w:r>
                      </w:p>
                    </w:txbxContent>
                  </v:textbox>
                </v:shape>
                <v:shape id="Text Box 22" o:spid="_x0000_s1030" type="#_x0000_t202" style="position:absolute;left:8175;top:1914;width:64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JpWvgAAANsAAAAPAAAAZHJzL2Rvd25yZXYueG1sRE/LqsIw&#10;EN0L/kMYwY1oai+IVKOIKLr1sXE3NGNbbCZtE231628WgsvDeS/XnSnFixpXWFYwnUQgiFOrC84U&#10;XC/78RyE88gaS8uk4E0O1qt+b4mJti2f6HX2mQgh7BJUkHtfJVK6NCeDbmIr4sDdbWPQB9hkUjfY&#10;hnBTyjiKZtJgwaEhx4q2OaWP89MosO3ubSzVUTy6fcxhu6lP97hWajjoNgsQnjr/E3/dR63gL6wP&#10;X8IPkKt/AAAA//8DAFBLAQItABQABgAIAAAAIQDb4fbL7gAAAIUBAAATAAAAAAAAAAAAAAAAAAAA&#10;AABbQ29udGVudF9UeXBlc10ueG1sUEsBAi0AFAAGAAgAAAAhAFr0LFu/AAAAFQEAAAsAAAAAAAAA&#10;AAAAAAAAHwEAAF9yZWxzLy5yZWxzUEsBAi0AFAAGAAgAAAAhAJBImla+AAAA2wAAAA8AAAAAAAAA&#10;AAAAAAAABwIAAGRycy9kb3ducmV2LnhtbFBLBQYAAAAAAwADALcAAADyAgAAAAA=&#10;" strokecolor="white">
                  <v:textbox>
                    <w:txbxContent>
                      <w:p w14:paraId="5BC7EA11" w14:textId="1B652ADF" w:rsidR="00C31B79" w:rsidRPr="0098288A" w:rsidRDefault="00C31B79" w:rsidP="00C31B79">
                        <w:pPr>
                          <w:spacing w:line="240" w:lineRule="auto"/>
                          <w:ind w:left="-142" w:right="17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</w:rPr>
                          <w:t>500</w:t>
                        </w:r>
                        <w:r w:rsidR="00966C79">
                          <w:rPr>
                            <w:sz w:val="14"/>
                          </w:rPr>
                          <w:t> мм</w:t>
                        </w:r>
                      </w:p>
                    </w:txbxContent>
                  </v:textbox>
                </v:shape>
                <v:shape id="Text Box 23" o:spid="_x0000_s1031" type="#_x0000_t202" style="position:absolute;left:6705;top:1980;width:64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D/NwQAAANsAAAAPAAAAZHJzL2Rvd25yZXYueG1sRI9Bi8Iw&#10;FITvC/6H8AQvi6ZWWKQaRUTRq64Xb4/m2Rabl7aJtvrrjSB4HGbmG2a+7Ewp7tS4wrKC8SgCQZxa&#10;XXCm4PS/HU5BOI+ssbRMCh7kYLno/cwx0bblA92PPhMBwi5BBbn3VSKlS3My6Ea2Ig7exTYGfZBN&#10;JnWDbYCbUsZR9CcNFhwWcqxonVN6Pd6MAttuHsZSHcW/56fZrVf14RLXSg363WoGwlPnv+FPe68V&#10;TMbw/hJ+gFy8AAAA//8DAFBLAQItABQABgAIAAAAIQDb4fbL7gAAAIUBAAATAAAAAAAAAAAAAAAA&#10;AAAAAABbQ29udGVudF9UeXBlc10ueG1sUEsBAi0AFAAGAAgAAAAhAFr0LFu/AAAAFQEAAAsAAAAA&#10;AAAAAAAAAAAAHwEAAF9yZWxzLy5yZWxzUEsBAi0AFAAGAAgAAAAhAP8EP83BAAAA2wAAAA8AAAAA&#10;AAAAAAAAAAAABwIAAGRycy9kb3ducmV2LnhtbFBLBQYAAAAAAwADALcAAAD1AgAAAAA=&#10;" strokecolor="white">
                  <v:textbox>
                    <w:txbxContent>
                      <w:p w14:paraId="1F6B689E" w14:textId="5E39F0C2" w:rsidR="00C31B79" w:rsidRPr="0098288A" w:rsidRDefault="00C31B79" w:rsidP="00C31B79">
                        <w:pPr>
                          <w:spacing w:line="240" w:lineRule="auto"/>
                          <w:ind w:left="-142" w:right="17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</w:rPr>
                          <w:t>500</w:t>
                        </w:r>
                        <w:r w:rsidR="00966C79">
                          <w:rPr>
                            <w:sz w:val="14"/>
                          </w:rPr>
                          <w:t> мм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31B7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DEDC5A8" wp14:editId="47DC3B8E">
                <wp:simplePos x="0" y="0"/>
                <wp:positionH relativeFrom="column">
                  <wp:posOffset>1299210</wp:posOffset>
                </wp:positionH>
                <wp:positionV relativeFrom="paragraph">
                  <wp:posOffset>65405</wp:posOffset>
                </wp:positionV>
                <wp:extent cx="1986280" cy="2560320"/>
                <wp:effectExtent l="0" t="635" r="13970" b="1270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6280" cy="2560320"/>
                          <a:chOff x="3180" y="1804"/>
                          <a:chExt cx="3128" cy="4032"/>
                        </a:xfrm>
                      </wpg:grpSpPr>
                      <pic:pic xmlns:pic="http://schemas.openxmlformats.org/drawingml/2006/picture">
                        <pic:nvPicPr>
                          <pic:cNvPr id="2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1804"/>
                            <a:ext cx="2949" cy="4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450" y="2033"/>
                            <a:ext cx="645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93216" w14:textId="06B26274" w:rsidR="00C31B79" w:rsidRPr="0098288A" w:rsidRDefault="00C31B79" w:rsidP="00C31B79">
                              <w:pPr>
                                <w:spacing w:line="240" w:lineRule="auto"/>
                                <w:ind w:left="-142" w:right="17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400</w:t>
                              </w:r>
                              <w:r w:rsidR="00966C79">
                                <w:rPr>
                                  <w:sz w:val="14"/>
                                </w:rPr>
                                <w:t> мм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688" y="2033"/>
                            <a:ext cx="645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37B23" w14:textId="7BE7311B" w:rsidR="00C31B79" w:rsidRPr="0098288A" w:rsidRDefault="00C31B79" w:rsidP="00C31B79">
                              <w:pPr>
                                <w:spacing w:line="240" w:lineRule="auto"/>
                                <w:ind w:left="-142" w:right="17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600</w:t>
                              </w:r>
                              <w:r w:rsidR="00966C79">
                                <w:rPr>
                                  <w:sz w:val="14"/>
                                </w:rPr>
                                <w:t> мм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557" y="2955"/>
                            <a:ext cx="751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7E560" w14:textId="7D65E918" w:rsidR="00C31B79" w:rsidRPr="0098288A" w:rsidRDefault="00C31B79" w:rsidP="00C31B79">
                              <w:pPr>
                                <w:spacing w:line="240" w:lineRule="auto"/>
                                <w:ind w:left="-142" w:right="17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2000</w:t>
                              </w:r>
                              <w:r w:rsidR="00966C79">
                                <w:rPr>
                                  <w:sz w:val="14"/>
                                </w:rPr>
                                <w:t> мм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557" y="2404"/>
                            <a:ext cx="645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770DD" w14:textId="6EF02291" w:rsidR="00C31B79" w:rsidRPr="0098288A" w:rsidRDefault="00C31B79" w:rsidP="00C31B79">
                              <w:pPr>
                                <w:spacing w:line="240" w:lineRule="auto"/>
                                <w:ind w:left="-142" w:right="17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300</w:t>
                              </w:r>
                              <w:r w:rsidR="00966C79">
                                <w:rPr>
                                  <w:sz w:val="14"/>
                                </w:rPr>
                                <w:t> мм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DC5A8" id="Группа 20" o:spid="_x0000_s1032" style="position:absolute;left:0;text-align:left;margin-left:102.3pt;margin-top:5.15pt;width:156.4pt;height:201.6pt;z-index:251664384" coordorigin="3180,1804" coordsize="3128,4032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wX9Jz+IDAAB/EAAADgAAAGRycy9lMm9Eb2MueG1s7Fhtb9s2EP4+YP+B&#10;4PfGtiw5thC56JImKNBtwdr+AIqiJKISqZG05fTX746UbCfu+hKgKwbYgGVSR56ee+4hefLVy13b&#10;kK0wVmqV0dnFlBKhuC6kqjL64f3tiyUl1jFVsEYrkdEHYenL9a+/XPVdKiJd66YQhoATZdO+y2jt&#10;XJdOJpbXomX2QndCgbHUpmUOuqaaFIb14L1tJtF0upj02hSd0VxYC3dvgpGuvf+yFNz9WZZWONJk&#10;FLA5fzX+muN1sr5iaWVYV0s+wGDPQNEyqeChe1c3zDGyMfLEVSu50VaX7oLrdqLLUnLhY4BoZtMn&#10;0dwZvel8LFXaV92eJqD2CU/Pdsv/2N6Z7l13bwJ6aL7V/KMFXiZ9V6XHduxXYTDJ+991AflkG6d9&#10;4LvStOgCQiI7z+/Dnl+xc4TDzdlquYiWkAYOtihZTOfRkAFeQ5pw3nyGdjDDbxyyw+vXw/z5LAI5&#10;4eQYpqJ1wtLwYA92ALe+6iRP4TsQBq0Twr4uLJjlNkbQwUn7TT5aZj5uuheQ2445mctGugevU+AI&#10;QantveTINXaA23tDZAFczChRrAU+wYxPJdECwxtHhTkMY/LZIUpf10xV4pXtQOLAFswfbxmj+1qw&#10;wuJt5OixF999hCNvZHcrmwbTh+0hYlglT1T2GdKCgm8037RCubAkjWggeK1sLTtLiUlFmwuI0rwp&#10;PCCWWsP/AtwElmASLechz9YZ4XiNKEpAgwNChvcGD/2AFuOyoNyvivEzoholGa3i1b9ICug21t0J&#10;3RJsAH5A5LXOtm/tgG0cgqiVRhZHxhHZQD4AxQ0Jdjg7kgu9E3q/axG/q1knAA26PRJSNArpPUb4&#10;m96R6BLpHYbhQiduB/dRHAjahvX+BfkcTQ1+vo3zOAkLOZrOhwSPnC/iJFA+nyVeoOMi/m7GrW5k&#10;MUrXmiq/bgzZMtjrb/1n8P5oWKNIn9FVEiUh/me4aKWDQ6uRbUaXU/wEAeOie60KYJuljskmtGGL&#10;apTfTa1Xa+DQ7fKdX/p+k0OKc108QHKMBqUBc3CmQqPW5hMlPZxPGbV/bxjuR80bBdpZzeIYhjnf&#10;iZNL2EmJObbkxxamOLjKqKMkNK8d9GDKpjOyquFJQQ1Kv4INvZRe3QdUA3yQb0D/43U8P9Xx8qfo&#10;OF4s4czB8+qs4y/p2K/kg2LOOg4He3yq49VP0XGSJJdBx6vE54ql4358mUD5gFXVeT/OqK+7zjoe&#10;C4axQIUTOxSo+7pi7k89ZArKj/+urjjoOB5fEEYdn+sKm+7rin3V93+pK/wbHLzlQq3x6DX6uO/r&#10;kMP/But/AAAA//8DAFBLAwQUAAYACAAAACEAxMHpdQJhAgAGaxUAFAAAAGRycy9tZWRpYS9pbWFn&#10;ZTEud21m7J1JrDTLldcjK7OmW7fq1nfzve99po15ttwNEmoj9waEvLDkbrcat4UbIRmQFxbjpoUa&#10;MwiQQW9nMbNCLWTRCLFoCRa96JYQssSOFWzYICEj0RKsPc+fbX7/EzlEDlWVNdz71RDx3ncrMjIy&#10;MuLEP845ceJE5P/87//1XzsLn0r+d/JXLfb7n03c3Ln07/7enbt3f+lXM1Jfrp37ucmD+9C7n/30&#10;Jz+RWL7E/ZefKPJ5/XnXuQ9/deE+/HrhdPfX+fc7/Pt//PtfU+f+0x2RIvzpd537Vx/hkV/69Ccd&#10;ufXMvydtVmYofv/vH3Lu//DvL1Dgn/evrHN8cuz+xC+N3UtS7vn3in96xZp/ZaANdv3veH+ycO5n&#10;uVbelXPvhfHHIl2vUDnKQxj9Gf78BolK/+2f/vSnSizDvyzqk33cPX7C/RX3193fcn/bfcH9vTLD&#10;Xr+P7nf/8aPV9dU/f3S/+U8e3c/82ud/QfE18TVlvfdPH93rf/bofv0zdfq7pP/W3/jIR5VHeXVN&#10;NX/6sT/5++4PfOEjH124jOvkPf37F/ZLG75GxUXogthFM9yfGzn3Nsl//ANq2SibZOPxeJRmXyI9&#10;DL9VXIRttqT3/tr4H/3bz/9C9kff/zffz/u/+qf+h/tF6vXln//DH52QQe95j2v9m/39n7W03yau&#10;uv7lv+NrU/aJ8m6Kf5B7qvoH+Ke+KkPZxx8iQf0nOmwqI0z/s+TVvzLoOQXV4T/8my99/FOf+tLH&#10;f48X5uBHab/KP42HMpTv/QwJ77pfcZ/iF1C7P8K/9/Pvl3/xVz5RkvCB69+lrEfKUujLp3eDT1e+&#10;s8z3FhEetfJSfvue/QdU8JNU7o9B8P9cjLcPFs/9RX5FF7Xh7SKudoTxX+P69W/O3D8k0y9z8+cp&#10;R+O2vOa2hfdo0G9Qic9w9R/591qpPKfwrvtv7nd49gs8KxqUeZMScJbL//lgEKfZLk1T95Of/MS9&#10;fv3a/ehHP3JJkrjRaORAovvxj3/sptOp++EPf+i+973vuclk4rIsc7PZzP3gBz9w8/ncffe733Xf&#10;//733be//W13d3fnvvOd77hvfetbbrFYuG9+85tutVq5b3zjG+7rX/+6Wy6X7v7+3j08PLivfe1r&#10;elcMkQKRApECkQKRApECkQKRApECkQKRApECkQKRApECkQKRApECkQJnQoHsTOph1ZifU2ViXZ6e&#10;AlmSPv1LBr9hPDhnzHgtFDgr/nctRD1JO/p9Bfxi3+f18y6+Al8pfAVO8sYzL2TxVLxynNzD+uZZ&#10;ljAa0izhIs+ShSfHYu4Tz5w4sXpPTYH7A7SzLFkj4dPkPssTwAWAO4Uoi5iwF76gr8hDhNV4y86t&#10;RZIuDJhP3cpY/tlSIPUQGVK/NDXgCXyCkz2YC4fjFgANXz6zsqW6fc//6VqvoZiEghTghh3o2o34&#10;50Yo0BC/6RymBXcCIPyKAtlCMOP/NMmAjGd14yQjAqqUHQByrQd6QgFEyrVCxgBurkf1YEpcCHxJ&#10;Qgy3S4EaOB5mwMPwMgcbhr2x+Jchiet5wbnAEbiRbldodP0E5MHUwxdUjxUDeoZt+xP5Xz/Zbie1&#10;RNbttDi29JwokG7nX+dU1ViXa6RAfo2Nim26FAo8Rv53KV11lfU06/AZtEz26BhukAKyh5xD8BPs&#10;c6hJrMMNUmCrFecG6XE7TT4p/zuiMGyDZxYG+Qp8+YZ8Bd5w/2jN9xyCreedQ0ViHZ6VAueBPq3k&#10;+dXjZ218fNmbp8C5zFGZq5yftH7z3XP1NTgXBoixJk6Xrx5tnQbu4arVefaUCWLDUQKfkqKXUda5&#10;6P34TJyLJnAZHXcttczPpCGR+Z1JRzxvNfBBfd4XbngbtZhHCG4gzhUnP+2+zuGTGzxaz2MgXHFf&#10;n2XTDpx0DnxsuEmFfUsDyzxLMsZKHUaBc1mjjVvmDuu/S3/qUF/pQYyt2E83jEZR/A6jU8w1mAL7&#10;SFSEb1tbHOQr8MXoKzC4Py48Y5qx4ffpwjtDi16zUhe55VBqxXyDKPByUC6faZ+8exQbs543BQ6d&#10;q2yZ1wZsbB9DeGbnLZw3tWLtTk6BtoJ2yhfsV3aA21NWIpZ1wxQYjKn5fTLfh1veME1j04dSYJ+5&#10;8tAyY75IgcEU4AiZgWEdPQUHUipmG0yBc3EEG1zhmPG6KDDcqLJlPn1dJImteU4KDJa/z1mp+K5I&#10;gUiBC6cAh08isxY6lmjOcZNaam0d0YE7gW7q6El5pNpxvPtZ5AoS8U1nheMIxuPsS+mK2UFOD8e9&#10;Oj59egrotGZwBcDoVUHjUUALtjv6vi5gk6v3dQzqeJ/1jkG+Ap97el8BQ7/+RKyeHkjPUeJCp4rr&#10;BFWpY2Nc4tO5OGPZr2JK2impu4+c9sz1eJ4Mnzs8cRM0umK4YAoIX+tkvQaFNh8QAFuu8XOdVH4W&#10;YbOcP5cangWZLqsSOMLnJoEvq9qxttdBgbgJ7Tr68UJbEeF3oR0Xqx0pECkQKRApECkQKRApcOkU&#10;0KcO5ZLFsURRJ730zrzA+mMDMjv4uXxM4gJJeC1V7lvdyNLHp22efRQxw9S99ZvET1uHWPobpQCL&#10;CKytPV8I15vnOErwHVixQFvJ1TeJH+Oa7vN1xhO+aZCvwMf28BXQR1gF1BBAT1h/im4uAaIiSl3U&#10;qg0L0nN9vziK7aftgLMqHb6U0e8H80p30jB1K7eauOkAEoHXyFMH0OmZs+DsInbCljTFmIHqlEBj&#10;cdqlsbDLvioNnqieFG8HFUb1y+f6WlKlMab0VW45RYJUc5sUf+Xy4NFWlR0j/RTw3+KQB13hL3gv&#10;eUYAX3M7pbTBNCrfLMvTX2TZ15fyW7QiG9tJC7R+gUsurQZ2jwKi+en2NzWmHk0BCGyHAYmfIaAK&#10;U9w9U9ICYqHUMkOJvTLkCCcGWm+T5u7OLZ2bnfhdvriJmzh7K/P8uba7G8dbFH7josOW4dZb3Zg4&#10;lAImYR/BnfiffE2hOlIYWN5N1DtTN3KT0WjlO2icng4AQ2tY5MNTMcmo1h5hYF1nE9oIBNFroQNB&#10;5iZeRVwvTZK3wtGmDDGcigIir9FYPcsoV5ct4TV0iHMr/R1Nj2Q6fVUtXawH/6qQzS6ofa/Ynqbm&#10;hWHl3IObMOJMCuRQQuovwQhU/N1eZLx7CAWM1+VSA2EB4G2ElJu4GWxv9AASV4bBsKe2xg+pwaBn&#10;UAhgRykqmsKgR4ZmctqFwGDT//B544XihwnpHJQumezZ4tACY759KKCZL/ndiwd1gRiADxK9+t+z&#10;wq2om7olQnpK5vLhw389wDp/KbC9N+Dwd3SehMkZDazJD9bkV7T4TjF0kih+OxQ7VYLIzgzDSC6w&#10;nQBBp6rac5YzHsPs0HylhTCSTBKsQCOqx8itbEvrc1bnlt7F4DbGd/N0Nqs6yyvofqYIj4z7LwGg&#10;MXak/n6zn1sC0eFtZT1NbC/KGSNhIWmlYS4wCDDxdwhi2QAQE6AySuLDkbbpSbS+yTLq2QF5QJlO&#10;Pcf8DjsU91u5yR0IHH5sXFDY5UQH+Qq8fw9fgVM3/S06Yuryp7BJSA819oJfg4+fuvJPVd6i+KyZ&#10;iecUUzZ205WjDZfVjKcizwnL1TTFFgqYLp7aJstCq9a8pGI9sbOhCHLaGS3k0AftmL7oLB1pM9Pp&#10;VEadGE5KgRRJvfTfBYHcUtJPGRB6mRace1SsNXbhGZx3YtPR2WFvrU06Xo8bho9xrrftHhLNqYkw&#10;GPnfYf20+SmE70TogNYnX5NXj6HlY3vrCUuzh8B7lQX7+OYqbrkzqQLFzAur55b8uuVZMoPCULgj&#10;c3AbE87ytDw2KPxmo+jhWiDOdvgk1XzRO3Nt1oOCO0h2rNggzNZimxhk+skNjMGsT9idrRzQYNos&#10;oH01nUxZ4qlTNbfYxM51lNj9vqYXjZPDRsnNgmtbwxnKdIP6i1zMDHFWEHQC+DSe5r7EUXUbwxqY&#10;bEiobI6fExnQmeR8MkK22n/Y2swKXmNjj9jIls9sEad+ymzI9aVigNnY6MQvcHBlKVr41gRLbhhF&#10;sGbQWtrfqH55f+MvLxk5O4SxV6HY+Fy80UMBcJInyfvoHziBoSpdjJW0uU/wkQ8d9LWxY1wpYKjp&#10;6mGD6TiReQNuMWXxn//Hh3tWg2cxqwo8GgHCdTfczQDgSmu9LzwUl242mZiUlzFKWgBQZLQxnyDk&#10;1hZKT7KwUT2UqpIWcsymKousBnN1M0b2owCnZGH6gkdN3+LB8XwsZsD/taBtlpetwYCWs4pA1oJj&#10;+nzqEpa02OymaxDgZxaC34MKLp/b95f6yGuKcnwQquXW0g4aOgBQqFoTp11yvCicC7kyWAq5AqEs&#10;z0xAbKiZS5Yud4VMwmLm9KIkXe/KHe/vpACUnyKthD7LOwdiOAnCDNVzDyNonFsXFSW9FGSrUhfa&#10;KMS+oSKIR4mRoEgu8kTyEgSOSKDLj3Gy0llyyQLXnSLM3KqKl2n6XaZzmJ3cvO/F4agaTpBL0wff&#10;tnzSQdlUQkrBP1ezJMv9fqeqUTYEg6tmNIOzTiDPUIbZfDpeNSiANB1ndKVREwn8jnzj5hrYmASn&#10;9CV3PC7tMZlo0uCrWbql3b2NoCLonPlcfIKSskzbMJdAPCip8cSACxgzACr5n9S7F+xO6gSDmvBv&#10;wfbQwarEjd/i38q8z8QGAaEUg/D5oBVB1BdU/32ZzKXPAm7+y+v0GDuEAuaJOYXRaW0euWplSCj7&#10;/qGnrCcDOtv+pYofwjxBWsAJcnpU9jwF/aVAE8VIwykuh5Z+yB8pXc6zMD2+NOz414TFMcdAqoLV&#10;+WKBMiHrnqmO6VoHwVJbr4NqNoNmCheVmhgGT8Tl9oHiJisxwGJ15BC6x2c8BSChzPqTCSCBU2lq&#10;gRu+uYWsxGPcnfBTcBMeofvIFoY5bDLowAfJNtgKHYynNZsn2ejDH7FDvSfIuVd0IuS+qN80AzzT&#10;FnSsQPE/XuhrLDudvd8PLH3wmpHDTEMsnIbPMQz1KJGOmhKmI/xUe4Mm1ckCeG+Hae+zMbFBAVn8&#10;wAXIU6eBEXih5EthuPAC1O76x7zeVeFI66HiIqVcRLWi5wCBmMtU00SeZTqiwium2ajAsIt5MtFE&#10;onqv3oFNJrg2yOilzDL0ThDPa6WqGvb5HgXHrAt0mmnYD/ouMEVX1MjocmbNVjZUTpJbPD/fcP+4&#10;5EG+Aq/v3IdfLzZV8LgKnOvTGu/0uP+2iCEVSIA92VgMeOJ8dCQQxLlpVWJSYFSSGAqPk0WTgJKn&#10;dlkIOAUtRwSrDn8UNBzKYBjzI4R0DRx+inzKMxJAi3phVrK5vJQLOD5qsg0gOGpV4bLY8re3xqKH&#10;FtZtDPbmiIkDKSDWoamKsRWzJSc5eFIH2lwSnewOYxvdKrakf0WQFUTd+o7Nqq0YvdKMhFVvhpUQ&#10;izKtMUwcHM/8JEO10typfgNrHVyoJgW/A4TNNRl4LKCc0EQbAEhYhDXP2GNolf58krAmZRvL3/Ce&#10;xY0Sih01pDrF3mICvQCZ0enSlAkAP1oJeJAMgG/4DoDJ2UpDg9p29J9cu2Ak5meXAwI4ClJQsrG0&#10;3ZS/OJyov/l3aEA6a2orviM7UhUyfQglE4uj6g+CGsHM0UWMdUJiKJcohiNT/1QXpliojKYqU1pH&#10;jTCLoBWgP6+qt/kIA/Zuaipn60a83JMC9EAmhZ11NQxx+FaLxaEDaZvxo4w1qOv0DwcL4K0U2Ca0&#10;JAI3G6eSqgAuEwjoRa56MZbxHZxccuvwoImyX527CwTwdKXJxmRKFf1kyPTU4C1SJNhuxSMjm8MT&#10;EYYL0FFtuKn0vlaQwuBdza2skTNrZZlJaT2oLW/H36EUkLlhKn4nkZusZw/qG4FLXSL+N2IteH7P&#10;peSc2IUPxvO8WpXZKhdSzVgi+dATOwFXBCR2z41Ozv4Er9NJ16xZm88pNcHs1uwH1gtscbgGKBN2&#10;gY8pvF5O+kySnIgtqKAUGPPujBm1N8mQBFOhmiDuXhEVdYPm5E80V6lecwsRdGgYQja7G2WPWtuV&#10;KJJ6JHWNxZLpkh9pTiJ/cd6fyMJjkoJjeJ53QXjbwYnESekYY6LWa/WflTYGHUFQSci5sNLkVbau&#10;bXjySx+TV8KY/SvebXMn8xS7A4FMoMQtNdpQaRlsFAcLV+lhkBJB+wT2ubJqPOZ1BpBIsfV1jB1K&#10;AVib8Ac16QIjKR2CEcN6eZ7L8Iuc5XOHdD0dUOl1MAd4Bv0grgLosJv4CJ0lVaxTH/AMjDt8ppNv&#10;Q4K0Nc9uqWdaz2NMg6tZE246Y7nJ+MpQI6GtMHpyhSwm4e2ah5LPG5Q6r6Wm0gGxVUmlZOg1MJov&#10;NJrCo3Y6BcSEgRQwjsVyLl0DzQ08go/+kbSaGvC4QE+q4WNmNlPSmWwW3EPugyj2gLLNTniaco81&#10;V5S1aiwNmvVZowUmZgAV9ir4KWoX/Lkz27t0QNif2KBZGgtTJwW0A6WRSUrISvwf3cPKVza9z01N&#10;RLSfitd7UQCaim8BP0Z6wbdMHJkMM8uFdwtpl8oKCECjF+jfHnbXzv5c13OGDPyqslOW9kr0TyAo&#10;0VyGiZg+iiOTaqbNaLWClSDuA/JX6gitA6qahElTroMWrrUiWKfE2EEUmI8foPEcqbWUxiMyw1/o&#10;KXMyhsorTrToBtIyuIMWJoTbMwrmRVqCrP6lsh6aPomVlql7G0h649JoJS1DWm4RjMNpvv4C8w32&#10;T0zr+FAGgaZz1UeaIFOMDqCAIAYjYzpngS7Ad8sO+cEMY84ydqposyTG/2g6fUU+Oiav+62Z6/mv&#10;YGEbPnnMoAJOVWAdHD5JYO2EdNMPQg7HfGMym0xXc59p5d4S2sTyLaRAF37ZgGR5L/7uQQHML9Kv&#10;DYNIIKEPG0yqmYL2dOfib3LHbwfJMulBoSNDO8+buMZM1FNb5k7opQjMKugEsXWymsmrmt38hqRg&#10;fi9Zy8A03XchxXGGHJCBswysRdoqSnkdfw+iQJq8ZL1jgqWL4S2nwDVkl0SVR6pmDHJ66Sl5LLHr&#10;dSZQKGl1JiGn2uP7ap5e2ys1NaorKnyN2dXySAvfRrjScmbVvh2DfAW+GvgKzO8xL4qAmLDShYyR&#10;SzTGWjajjnI4g14ZwxEUoHc0i0Q51M5tejNjYYHydOyFVPdcHMN2fDZfIiNOjr4ofhp2SzPX818B&#10;kNKo03i5phVqU4nd1M7VpoFakVyt1py9RUNqY4AMhZOZ969QganJhqBI1EdoF/EXkOSwaMpk0fgj&#10;sks2ODf1uMI+KGxx2i8+nB06Y8P1zAAHPYRjIMQOq8WpnkLHoNJsOWoFcIlGq7FShXRsxh1GnQkH&#10;W4sM2ildEgmfyTAp3133AjpV91PuTp/6m1RVVa84Yp6E6gE4BNwAtHnXVboFTiL5JnW+Q4CJFv2B&#10;JR2iPOcTmOz3ekTQqlp42sgy0yZpGWdKeB+fgJ9BlhlDzAw0sueLDt56UDQVqiAWzqnl59MHe9VE&#10;k0GMsgWzA22gqsHOMpZZRWeYR8A/HIuoV0F+QCRFuQpqI+1H3o6C9tLYteZ0Gm5rGm4z6Ktof9Xw&#10;NxXBZpvfjWB2MhXiG+NVuqI2Eq3o3iMRnY9zVHXMNIMJ4FjduLAI0+fFwi1pnQ/sFWZza5Kv8Wio&#10;VwR1b55I57XpDjci/gqCHfmDduMX+TVPRgTLPIGexEUVWE2Zubajs8TyNQBQeJKpsBHY2GpLQEEi&#10;s2no8Er2HQhkBgWeqsdjkDVG96OAznVk3TNZsFowWgZzQCuGD+Pcs1gll3eYBCt0ZeBbHVchgIUl&#10;CVwf4PfSanMwqc2tNYeHOPhlqMm4pkX8lfQ6+jdfQWr70IHUPhvTWCIq/meuAJI28InQRwWYssJX&#10;ZTu6Gm+qAPmaTWRJqcMaOuCjtVJKg8GhKT8U5m6/gtK8XZcQY3tQQJrMC4fux6hegDN+ZBUrg3pj&#10;zcIU3QGTeFkmk0FSuby84N+xzJsVnzODILOLyfJ9qHwVW0w4nD9JXog8bJDPNSAJEX8n6HeGOh7w&#10;6gIsFJO7HLL78y2t7DU9Y+lQvrE2hXO+m11BB9y7WW5mpIKUtF+6rcBlTS+SiWesD80YcUpmSmZZ&#10;TkD/2y4CO5f265oGlDKpBWbQt+YH0Np8Z/ApoWNqficGiZ/MFRBPTa6DYc6cqBuiF4rAGefsabBf&#10;b36J/K+m26ExqXygbiRO5ue0/SXJMwEGWAPQ5oMT8QgTzP1PnXGqluJAFftUabeiZWCZmX115VX1&#10;C+4yNuPxV6NTa5ZQxFpfZYmRAyighSSxvR34M3GjTEVIDXkyW+skuKalrMxz6O8gX4GvBL4Ch75o&#10;4HNz8X2cGvDpQAeuaSCDgKdLsyDxUB0AsJJxB5VauwOmUrBjOIoCMkDIRW4XVhM8lcUsq8ASgxa5&#10;nKYveZV6QZEUiyAbN2cMtAaMtI9O3hrtwHicy3tGVtPp7AMG0saD7Qfi9QAKYJVFDN/Zquc2WY12&#10;NJ0FOCs8GWwVmV6Q6nhRwZCTyjZguzPrSbFfhuu0B5tOKi83uW8JeraZ0AT3RTX7DCsr13ZssHTI&#10;Nvwlc/ZlaKZYBSyKC+aMI2bZ49PK6uoVTxjhoH7M0pwAIhkaNusxudPJYe0gzzUENVvj9amgP4iC&#10;o7Xkt9rZ4vWeFJivUbq17rsLf7j4j1Z5VTq8wHiG7YZqzK2rLOcdgcPNMzuWUxOOygbK5+kZkBCj&#10;Ex41U5Ndiw0Nfq1kFXDNTvaYMIgCEins8dnJ/yA1a8qBBFYXAcf72d3Yu30Oet35ZNLWaY5A0qwC&#10;R9UqpLl7xXlNXQDC/jCPznSqQ8pSOpzzSrw1qqa/mUjO7loxMSi+Vf6aWYN8RZDnnS3pae5yiYG5&#10;/liOGeYZ5E1OakbGITVGjFabIA8olduGbqSZzInF+bStnPFyHwrM54xoiSEthKDOeanaNSxIIddM&#10;Wfdzv4BsrzHMCowXFmgGs9ma8dEkuLl2C9rkt9MeLafIuRV02kjV6iXxuoALa//5VFczuZVMYUzs&#10;pqh1xWc5OhXEJCj8GR+gq8rAAtbDJRpgsnU601mtZaBJApMNsTq1vKsBtpYzZYk/wW/GaWQxHEeB&#10;bM6BAzPRMU8W8EEp45hYO+NftMdYBvnzoNOQSIUH03G1eCNP3zl2wQVv9huzZhywUzjEBPeQD8bk&#10;+aa4nuF/mQ1Gkf81aHTIhZ30g1FVVlg5xGQcsicQtgJ7gObJIz4kU2jecFoYz/0Bq60Hzv0yncxY&#10;oKzwp+kIXuHsgNP5hIiBVjDrS64JsMffnGkyJyt0x2nruXi5gwJ4ypU0RfhsyWwbzZQXeOZ1PrgF&#10;aRenB2mNXHv3q5Br1FnzWlvqyhy+iSWtMjOblvfi76EUWNiR0Y8Q3zZAbCkG7fs+Wy2n7CALgiaQ&#10;6I1ByoVEbazV/E+1ZkKyXNHIPv5ftqrEnx0ScqclvBiOooDOm7qTGsexvcVmxEG+Al/e5itgCwrs&#10;sXshdbHqIyIpBziwjnxZgalGwPC12Jizc7iwvlhT+9tTYpU268zkjkzvfyqmbqKAPOQmxv7QkCDu&#10;pgCh6S/Qhmhv5NGpNePGjtvG7XO9UCtw1Wrgx7Y30EQa2kgP21DiT17lkxE5YziKAqlMrkttBWc1&#10;dNWRud1ZC3i187n0PQ+6aa2JZYbmJGzy/8HBq2K7SxDcDSIHv0ltYnUcLcOqbx8X01lO1rJdpdb4&#10;w1oYHQt3kWv3ffnA2ClbjGXNlYPQ2t9ud7RKOp3oOH7AZ2fX22IDnynh9N1jAEiB7CFoncbRdyn4&#10;7YZp0IxmdM0lFhexP5thYYNRW9aJzs+Wp2AzcK8RavxNVxM+cR/DkRTQ4rs+ZqO1UPVKGKxrwgTF&#10;5xhp4Xy2w5NN4GJHOWYeptm5+vTAAB9VV+/uUH2KwQ4LO/BFqqa2r1KO6u6tMljqU7xgdr+d0Wdw&#10;TVLtvHM9NtWDq3WbD45HnPHmfUMkgQYQYQ3zsIO29EFgRBhBdkR4p75DcnBgU5/1bB/LC9PAj3/p&#10;gW/CRSsf8el4D3WUh7V5hfMNWMc3YHeGEn/aDYociOFICsDNOEAKcQr7yZZaNA6DptCtQB/p8GZs&#10;uzwjhgEHkZnXvFZDr5PWczsuVRKHYe3mn+/TK01y7ihx0+35GCMzDbPTWq36uO0z9eKcwK747RRS&#10;4o+zQPBW0OQrhmMowDGCD3iq4rEEJxNn21EYOFnopDdll+iF5/EVOAleVv6P6A3KoGgrdGsNbN/v&#10;EfDLeYedCMHLYOBeB1Taymn3iIbBprDQZ55K/HEC94h5WwzHUgDMFUsd79AxSzfpsrzwFfZ1En1P&#10;FgdBcStjRcjhhH0jbLvY1n9hMZ04BmKWLyQEt4cpnnpbzHOdcjsJqY5E0I51GLlNmLDCrHVyPyOv&#10;sQbZeVJt1WI5g0Qs31yMDm5vt/TbTMFVAV8XYQ5Sgip1ThA6DIlcoE5GG+UiSjdatxUSOHh2r6hw&#10;rB3O5TcbNv2au07vavbA18GobTeqDSQqbzyb5gA/G06bi8FFFfgV+IMTYoDZnDneGUgB28Ntw9gc&#10;kSBwY8EYeYdiaJ1kBcL1zN4ndc80v+I1Air9YV9Dolc7uN1dmznfONQUXKfVNNfQ7FmqoC+GCAKH&#10;lG6qarHc3eCfaLGJ9vOX9sCNFeUp+QqV+GMMbvyc+8Yy4o0OBbRVTsofYohlDCYVUDgMGKYxTgdd&#10;5u19YoA8VOWUexPbZ8EOjGy7CK+eCSPyAtW2SbdEqeqz+2iI4KqYLmSmC6oTFrItnnMejFi1MdCG&#10;npBxsJv3uw/q3XkDvkSsuMlExdiSFgoUW6Ta9vp4r58CCNwJHuugL3kn03Zgc31p561xRhd5ex/m&#10;2tZstdpkK6NaaDIZEge9mtOkfA0J28i68zzvxfSN3afwmB1SZpgHka2RhGtkc3hJmeS4LFDl7YHt&#10;lgfXdq5viT/GC95a5rgfZLmO6CBfgS9u8xV4IjpwAL3mKjpwT/4xwOV9re7UiyvWYUIYQ9uEzVCk&#10;26UyjPERTbUnzfZ+AtZ9A+8WF9bHDnnUlIdmEVLydItD2UeBQ34z0+Yr8fsFH0WTL+oiHGUGfnOb&#10;5OFN9UYsqGIvJUnIw//6jOey6e+w+eXxziYKSOAsxYHoH2S1bRDuwV/wuGmINq+d1LBE0acIg4iV&#10;qD/7BS0T8v0QZsv6OHzPpFkfyb57nzzQAIEWavcLWFb8A5KzQZCF3rbTFLbD4FYQzRJqxXVe4o/D&#10;4l8sL9GfLWjUOUT57BAkFfzwVZjyybokW8h5fVMobYPa5hnqbKBCRRDkRLIfNJT7BR8d0/McM6Sr&#10;bgG8rljKpgqHvIGjZtGLxT81UMpATPATf/e2w/JG65e357Lcl/hLYaW7LautQuJlhwLW0dLNtFJR&#10;4a6KdPKLVZIdcauP/4ZyNhcABWSAZAvJnWe3JWDwFgaksyLHKaITXnIXZwZez5SmwcI6WfsTUr7P&#10;pGcFvkqfAFF8L1Im67W04P5y72H3fj9nva8EIz//qTYxHEEBeYjYyq/4F7MF+l9hMwDppsI2CBOq&#10;+YhJNbukEwtO6Isa+BdgYfD20O3BgfxopHfxh6/u5AMLrbNRNb2AAQNkhMMi2JxX8dJ2WN5o/vIF&#10;PwFUuct6SGzDTmM4jAIctSeB56loK/dzN4OrFaXtIi2doUcRlojbJYt3FxKQmhwMo0HHyMM2zp5W&#10;jT9osSnI/KTNDIwOsXuZE6Ab+h874PUdlhgOowAcCz6FxxuQA03wBDC3Hoq/5F7rVuo9hVf29yL+&#10;MHFnxOgTD3K2Z22SVpdcv5+Q6RpTThUQxOO1yWnKafpWVnliZDAFTIgwrJFKKZ9ErQ8f3cEAQexl&#10;BuYegfK3uw2osgy0Op+mMHJt1XC9vC0KdTvOJOZG7D0S/6NXJJQq94/HkOg9lTU/aZ++/2yjp7zn&#10;StoiafuqgL27Yd5mj5KIpUkMrNMOBOh7LKYNo0DKAu2MaaX5LN1xap5GdxGcThgoL9q/0oq6IVyd&#10;OM+4lov34H9qv1m9y7bKWmUfhBhjbDdeWN6JvwdQQFtpZf1ijVhzkcMsWvkBL35zj+xXW+YZIK5+&#10;huEqm4sm0Y7hKnzGcDgFliPmgH5t1ryPav3PynQb3U972R+K/LkHVI29MMOaELuu6z2ECF1skDBR&#10;eTjg5RbDURRgwoEQYf6nToH7hfLXUvpxxq1AiO3VoUdV9/iHiz0i7YI2NAHCQJGQBkx6eVYsUF43&#10;gbbSLvGI60G+Ap97A74CR7TpBI9ibjGFR92hddoW9dvX/W/c0NH9mS8pFYUY4dGYiolXamDzP8SJ&#10;tpoju5PzP1hw92sbPfgTp9gdrhZ/2q7aJIDEiYEPzwasjs2buykVc7QogLqN8FmbNOrDHwA0udR6&#10;rHl5pfhj7wm+082mVviTC25bs2lmjVcDKMD4Ho1Q+3AE6JO/JmR2FnOl+KPx0/boC/E3cq/udtIm&#10;ZthKgSnyl2NimPttwB8McCe8dmbYWoXzvTle1nPkopYV/lhxMS+38639RdSM7Yw6HcAQ1Ct/xQF3&#10;4WvX/YugRLeS4x5LTIU/svuz47vPxZThFNBOYhm/Nsx/raCdKuCV4q9vJbjCHwSzZfbhpI45eygg&#10;dxdb+OTeBv63mwNeI/5MI+kQDJNLbX/Bg6s1O+nkjwkdCrCYEaRV9CStwJ/xwiBLP/5sxlzkCuON&#10;B8/wor+upIZU4QrTS6f2qQ7hKfDHE3zquJun81BMaFDAfNLrlIqeJBn+1BGdPuqjc7Dfoi7uAmJ2&#10;eldRz4DJta1M855DY/Amkneux6r8919F/O3d401Cd/DHl4iaOewFXQD6LRe73r5x5bjvwY2ZT3nD&#10;trJ0394ectq30BNYnavlL9wwrn/0EGl7UuNMFhxByvFc8b913/NdAIa5eh8JM5xPPGB5fQOtqmiH&#10;s7GcjjeR9gF6/oe7PqbTKn+MDKNAEypjnZDl6VnijyNGwz4qS20DsC9Pmfesf/M2q7Pa4n5fh0G+&#10;Ah+rfAVGL+pHLSZXGp0eV9K28INr5YqXOynQ1PHY1NPCKmeB9JXRxmq4N60v/7mmBe5AYRVbQ6/h&#10;Sk0+1Bd2Hc8TtjIV9OIBMnGYa1hKjA+ggJ1GVeTDeb+FPztfl33DrTmNJszNsntZTjPL5Vy14Fd+&#10;uKVsgNEDEbK4r8drutDJXcvmFLt8IP5uokCLXh38aY+JmXPsT1hKG4DhvSuL46IQ0smTwjhdrdtw&#10;qX2hXcPCldHixM2xQwLLMuW1Cf/DJU6OrRhit2GsebNRTlnehf42rKe0QedLbGDv9XgFoIjf4izk&#10;suEbnipvx18dDRCEd5c6gRXJolMLduAPz7iWCA4KuuToS+RqUH9OrVlNWwK5ul3hTybHGeff4Kdd&#10;q5QbnLarp2ME+AUac4Yr8AudmAG5d+IPO8V14q+NCtS6UPo2blf4s9UULDd2zk2ZpThRvbyMv10K&#10;hPTiaI+Cpw3C37Xyvxav49jCLtnKlAp/YnpMPzgMMTyjsGaF5QPxdysFRuzqxFMaDWgn/2vur91Y&#10;ariwsTETN8J8nbnOtgef4F4gEjSr2PKGCn/aXKdDQRoi1w5N2vJ0vNXYD8eBzvA0ER95sxt/i9UW&#10;xnAtpPX75ja2psKfJDST4QlfAQv4ZwPIGwu55Rvh9ANbH66CNvcYwv9QFgcogC2+5i9LivfefM7E&#10;siKNXx1pXIYdSkaFvzlm1DXHIzUPOQwKKguMv1sooLU6buugwN38L1lc59poY7Kxw/+qwp8GbMJX&#10;wOB4tdJniVvIHW8FxDLCabib8B2Cv+z6N4fhu9uAYxsxgW8v+WQ8ZewGTwTR9qPxukUBjpDWl0yH&#10;4W/MKJ9nz2MDHOQr8P7KV6DVrGe73CGqNT0WdeX767Ha+pRLqAo9W6Uv9UXImf145WJ6xdzS40nn&#10;wW8JyOpyH5jPL+FTCWv7lNCWp+MtO22wIIPkyh74e2TI4x5ivPUaCVniL2hb98tTOvey2Adb4E98&#10;MIYDKMABg6lNfyGg/Q+2oO2moDPy7Zi4SrZfGeULPAWHK+ZdWgTnAPj8KQaHwFjTfSKmNCgQ0HR+&#10;r0+6DNQVrZDxWFNJCF/93yibC25caqDqmnuEjgvrTnMwJZbnoPj8rH12Ml0qBZ633mgtTX62nf/h&#10;sMmkMMRrH9guuC88nkJmpulZq08kf4tzoIr8fibSyhYvN1EgkBUYVnM71M3y7rQVqjfMWgPhq//b&#10;r+HGpYYCT3X1IVVohrEbwTl4Pv81+azVTX+6WAgQCFwrfKk+6iXH6a2h5n8BkIMn2vwiuHW+USQo&#10;Y7GDv74KS0ZMPA0H5e8rI6Z5Ciw4Wrk+Ng+/GVyPdtGmxp99rquTPYR35+bZJpjJZRCeIv5O1okM&#10;+fDbxPP5FABuNX7xQI2/XTlPVs+nL4im8H/E39NT2n9tpHhPvg7xJ9cPjvveEWr8oRp1md0lil+r&#10;M02J+NvR96e5HRjrkb/2YV0rGBf1F1uchIuXV/jTXrrQw93fz09Tx6cvJeDe5beHI/6enuy8oZ43&#10;wP7wFSxfqk8wjexDp2VK32+Fv87MsC/3ZaQV3x6O+HuO7goGvl5X4y9Zj2bmesQhv2vnfm7y4D70&#10;7mc//clPSOcjm/117vP6fde5D7+e829Rwben7mSUUON/HDr52wx88riZcLZX9YjVNNm+T0vVB9kK&#10;4lz5NL3KWVvlthIViK1wgN9qjT9UxRbuZdi9FPyFJER7sXlbxF9IlWeI+6WP6kV+z3Z12Rup8dd7&#10;+5ITt/M/FBs8YTLaH/nfqXpZ+AtOMYv42yp/zREr4u9U4KOcyP9CYm7nf+ga4yQ3isW1kpBsR8Qj&#10;/kLibcefKbZs4ozyN6TZcfGIv5B+2/FnfguLZBzxF9LsuLjwF6wOR/1vi/6XYZoXD4z4Ow5z4dOR&#10;/zWpsc3+Z+fxcL5gxF9Is+PiEX8h/XbIX0yE2n4d8RfS7Lh4A39jDq3Vp9u3B8gvG7Mk0bWFHfgr&#10;mtvFX7nWfG30ePr2tPAHabctvVl9Iv5a9uf2GtDT99r1vKGBvyRzD0sXrIv2tjPir4U/qPRWTanr&#10;kAuDfAW+utNXoCbLCWINrK51vsIqyuoddIVIDVt1ynbreoBfB1Z3kOBktxv4S0duNRrtEj2RV7bw&#10;F5yqQL9E/O0Dzgb+tGWu3mW3qZiIvxb++NBOMGYj/jYBpy+9gT++hbXj/DMVEfHXwp+IUqOujik9&#10;hu0UaOJvqY9R7iJgxF8LfxwhGujMu8i3vT9u7W4Tf0Brp6km8j+I5AdpDlo63r0Rf/uMoYi/kFpg&#10;Z8tacZmzwl/yMklX7WPuIv5KOg35jfgLqbQf/uxDkeC1KTIi/kKK7opH/IUU2g9/duTMxK0i/kIa&#10;7heP+AvptR/+tL0uc68i/wtJuGc84i8k2H7405NjvhYW+V9Iw/3iEX8hvfbDn+0d0UewwyICS2Aj&#10;OV70UiDiLyTLfvgT1OadrwKReIIwyFfgK8/rK3CCZh1VRBOr07bi3Ve2hBMdcpo+6XvBm0ujTfvY&#10;aowKUVYf019N/HEC3GonsCL+Slt1xN8x0LNnhb/q1Le1W05W4bdPe4uP+Iv46wXGIYnCX33qFp4K&#10;TkfDbA0RfxF/WwGyz82W/J24ab7r8Yi/iL9dGBl2v62/5ANOoI6+WnLW8L4KbfoZ1UmMYRgFCvrV&#10;+9pHD027V28xkf9F/PUCY+/EzvjdfQAw77h5/EEBbyTo0E89EPnfYBy26bceuep46s2zkJvFX0US&#10;W53jqk0/I3zE3774q+e/d7X4Zav2hnJuFn/4xvgtceJ/OdGIvw0QGZjcoZ+brqtH61iV5CM3i7/q&#10;c4jG/yBGh34i0KZh64kX/wYUaNNvMatM0VvIeLP4qygH/ji+3T7A0rRfKUfEX0WnXZE2/vgEU/3I&#10;xu+a3gT+BvkKfHmzr0BeEjLyypISx/0WWK1sNdlkWp8PsLHom8BqX+srLihdcY4u0x7r9lCVq6+I&#10;mNaigGRNhT8ZIXaHm8VfRRooAMrsAyxRVldUOSji6QfX43s2nK5cQ3FzaRF/UMCNo61mM0T2uBPu&#10;Cxu3XIT7i9mAv2uQO7RhgK+grPXMVqL87cfHfqkh/lIRf6cGGPEn/On72sA1yt/94NbJ3cTfEAEc&#10;8Sf8iZARfx047Z0Q4G+cdA4J6Csu4k/4k74c8deHj/3SAvyh/KxCa+GGgiL+hD+59Eb8bYDIHskh&#10;/haj5QALTMSf8JfxpfGIvz2AtiFriD+b2O00AW7A34byLyoZQEGPXVXmO7kM03Xkf7sINeR+gD8s&#10;0aLsLvorh438IcVfVp5h+DMizfFqi/zv+O41/MmYmuhr2PZN9kahutMMN44/437MP0BfxF8TGXtf&#10;leNd32LnYU6Vzg2EWwt6FvwN8hX44mZfga0tOMnNknYbC2NQlwIlzlU2UmnwDU/vcc4Z3jrGVhq4&#10;6YsC7sbwLFjd+PYnvdGPv8p6L7kBq5xmiBV9vI7s0VZ9TIeU9EbvTpI1fDJhBgi+tBCwMdwc/mpK&#10;8LERx97/ZGEjNeKvpsxhsQJ/jykrdOjeaEAgD3xtna7cHP5AnQ+szrkHiJNBqbhWXFLliN+S/yUc&#10;Z8uJjga8tRhgvb+pW/rN4a8mQTrnK1W69H+j/K1Jc1DM4888qPUdF52nh7u68LeluJvDX20uWE+L&#10;bwSJQHGuvAUkw26V/A/BAu7E/2YOQbwdgDeHv5qWCF8/MiP+aqIcESvxVxRRsb2tALwp/DVPGavo&#10;EvF3BOrqR5v4w6pQ3JI9ts7Vit0S/pAKQRD8av4X10oC0hwWbeKv0KopCvvCZgDqFg82euaw15/d&#10;Uy16tOsnqqzNGijqxL0ibfrsfd2id425e5F6Q3G6c7P4K2jiiWNUaBOKxBgGUmAT/rbOgW8WfzS8&#10;HJOKRP43EGWbszXxx/y3yqq5cH1VJSuiGzbyG6lXcdGkR6tJAUUKShkV2nQiMYaBFGjRO0DcIF+B&#10;z3lfAS0HBI+G71a69VKYGMSDb0cHqRcRbdGuWeeAHmPn3oq8skmeQ66a9K7nypTFHs/D8HfB8NOw&#10;whWmn5KQo7wjq34xBKOvQj+1hqUW9M6Y/2XJmFFdP4ZTUk3wOpmYknmQ/ysnksb9C77w9Firbe3Q&#10;oAay2jRFqLBof+G+59l2WfG6oICnNxeprUeF+OOghQbJa5pV+FvXaVcSK+nRw8PV6jLMhT8AOGZ9&#10;MylW78p7fdit7sVIkwKe3uPkPuHTz3JSaBzBugt/BWqbRV70VUmPbiNatKjAiGtbaysiZcQwkAKe&#10;3gzswgAbDnGKMKJnulkv1zfk77XR2tOj2yp9lLOmDet3XGUpfpWQhnsNanefbtyOFwEFPL358NwL&#10;EVghuLnI1pYix9Ve/Mm9+rqCp0dzuNFCkSGkjFKs4VnymE1bE5aIv+GYKPAn8k7d0nbsFA/fiyNK&#10;AxzNia3lSlgSVn1BXJf58FddRE7axPw3o7lBQC9Zhd9kfzSvNv54uRC/FxvQas+op7cOc5sn2Zr5&#10;r4IvI1ukbNx2E5y3OHt5zPS45HbKwoP8n+/5urPP7umhbSBhcLOpYz9NGaZuwpwXtmdSOX6vvaTL&#10;Yb8a78k8K/bVjbEBFgBUcWkykfcgzgtB4RX+5g2xHOS42KjHn9j9grZx5Xcw2DGWJQlovu1+Ffz4&#10;ZtWy/dlcPRXDYApMavUFcavHSgDahqUcoQxFvanBF1rhb/A7LiZjgb+ivmL48uBlt7+wiCIi7CkU&#10;NBJhlNYYhyTGMJwCHKVVZS6QJ4ommGLYPWL60B0CGP7Ylb/Vg9cSaeKPKS4qniSt2pebOlyRSEkV&#10;/nRRhoi/khKDfvuOlbYR/uAnHulo4kZSiCqdSHeN8oPKv6hMLfxRd78MuYb/J+gi1VD1sQJ/00Yb&#10;rwN/g3wFPvbM5wq44BtNYV8sWY3K6QTNYDRTfMfbE0m5Gaxm7LYZwSpTTPkaqvV3rZqyunlw93Vg&#10;tTH8nvLCBHPxghp/EHgEC5C01qLxA2C8QVmtsTYRJ5z7OUvdDw1eWXFQux/xV5NpQMxN6uHbwN9a&#10;kxSd9IOtDCmFtaYIN8P/aO+dGgvrk864CmTyJvwBvoi/EiiDfieBGTbAn3gfd2zvLHPo0cPMuzNQ&#10;5u3gb4wQ0AEKcxDoplIXyxDxV1LiyN8Mg1dVRIg/qA7SEL8p02SdTRjkupW5ykyzk7fE/F5CgooA&#10;RBr4qwXItc7hwqafNp6GS+0ByPSW+ZRvkkgCYyTz80SxAKCo1GsMC3QNDu7ALLVW81gRWdF2LYmb&#10;G2UgWUWpal9JIJej/N0XF5v4n8p51EqdiZ21lgWs6JQJ81Jzkeq0n33feMb5OeAOtw2NLtYunXvb&#10;Ya8Cimk2W441Ca5Ck/+FkjnqfxWRBkQaruas0wVDvLDOShEUt8OZgUW9e7mpm8aYDyj9wrLYDEuM&#10;nqXLJJ+xSsSQ04Fj+EO3GH4Dfw3JHPG3V6+Ppw8V+dr4E+tTb8ANwCXdIa9MpO/UO6k2Rv1eLz3b&#10;zCyZmz2Uif9E7ZVDIANQy+WLJGP9uGxzA3+TxqhtXJxtS99kxQBUFdbBVoc2/mR+eVwy2UD0pOPx&#10;0vGFCII+VCedMCymKu+yIzKzoPOBMhttXI6Z9kMCQoGrd9RsW1XHPK1UKNJodMRfgxxbL+6Z43rq&#10;Klsbf8gcdchIOEQNX8tBaTp5QBatWRe5PjrfS9UYMdV6W8MMLWOeiywCWJrKgdD2hoC/R9LwZKvx&#10;F0rn66OLiPBUgRNkRmXZbfwBMtP83BjAwRP8NJjRbhph5TtYPn75v0w6gNsUk8ALmVuEpCwrDQQa&#10;gzhN5gxGzU2Cc6WXDafxiL9dQKgEJ0M4CXy1OviT2jeXFUaU54ipcg1EyWaZ3vWmy7pvyp05ZNnp&#10;qbTS5PFEWiA0EzrBHnxQeRQlx1PJ30G+Au9/Zl+BN9qdEBvRVFbBJBSsAW1QDEK+hHQWS3VuRpwo&#10;/OEKIVo2v/6lkebTxi/EME441r6GPEG5AbUpyZIiBVYnEiRVIDGGgRRo4o9pC0zilWCoebHTdk8L&#10;XIk3Grn1naJrD3yL09q6yNx0CREWjD1D23iyws1NQ5TdDpWteqLcVQjjVWKM9FIAWjX53wTBPFu5&#10;0XKGzWI0ylM0wnGKc90oWaSpmaerNePeEq8hUSoKExJ4IK4KSY69mv+z9UTn72MuGOlXzkMl/0OA&#10;GEB92yP+PB2G/G3iT+YxPQV18WVllMso/ZKEtJrR3PtZy5CyLzePpmbG+mF1+Vrt4MrdTV9AEVRr&#10;AkxQMzbIJ11x0tgIFfE3vOeb+IOuKwYy9EXJ4SR0kXrKrESDm3EP4+MTJdfP/vxEDMO0Wi+lVyDz&#10;ZtKJpMWYReRp01YTsD+BMoaBFGji78EW4URidBsRfgRDlK8SdsG1nEWMtKGuPfA1l5bNmoiH0Apl&#10;N0XfxYAIVR4w0WDHkbCFMWo2Aj2M/3n9sGhlxN/w7m7iT9MMLUyJ5CxMsZMYAK486jI5keBC0jyT&#10;fvibLisnxpk17E9eM1R8vpJDZTrWzMstpwgBN1kFturK2GqNjPgb3tdN/LFdm9OiHEuf/FgYMwsW&#10;A9TUN5/6A3xCWTP8TReV05rIwpDY23yeSuczEogvEk1ypLEaBFXE/wp5UTQx4q8gxICfDv5Qemwf&#10;u38WemvG53d458TRBr1kvko7oPj+2DZoWcOBGOJgLpdBlisNa4Y3lEK5UHOzwl9I6oi/kBrb4038&#10;QWcZmwMCsjiAyj2FH+AlspAIpjx9Mgy+IGl0XQG02ZyWtpozAi0UgTCJLrjBwFv7ZRItlayeeK3k&#10;uii7qTVN/HGGR+JmgTaDHXacMtZXKZQX3ljIl9n1Wu2AfjlYDcVL0DTd+T1jbgL6pIRkWARNAGcP&#10;r6SVRP63CVdD05v4w6ogpbvQ/SB5irFFg12akFwT7ok/GBCv0g4ofpeLdEx2GXlJ8jNCG/N+oGbp&#10;kAvMYe+DSj6uS68LViTXjRiGUQBaib5FwOKcz5ah/NWNMdYGI7G08myG5LlWOyDaBqC7z7Q/eJCv&#10;wOuZ+/DrRblOOTK3D3FPnUIGaBm6zJslURAfkDpiVXg6NDSx6u4mjHwxiSIsYBEoTjOWpzygyY/u&#10;KLoLw9cWNPlgQE7cEoWEBWI7hXu6wnAjy5VvNXkY3KZVF/OXyCsPx0ELf6BMC09l0ClIHIUuh5FX&#10;+BbqP2h+vTZDsIfbIPDTQh3sbX7nsE/RZCNEyo9gmE0m6Qs/TCFf5H8lWg75beFvNp3b8lRZFLo7&#10;COR/v2ys6aLW7a/WZginS2mcbVmwtTrbw2CXfCaDm/b5ToypckaHLBF/JVIO/G3hz/hfT1EoPehB&#10;3k3Ow1GzxuwKl40L116TwzhPa8+D95wJqCIq8Y8Q8ReQ5ZDoQPzZRgrOwdUsRTuczGgtY60JpENe&#10;fJbPYACF++Vi8pody2MXjNX6SFHpiL+T9d4w/GGyeMkMxC+iWHdofo0Tl0yI1xTGyylbGGxgzRfy&#10;jultXMRfL1kOSRyGPzE6vOPUH6yQYIXQSdWmoXsT2iFvPstndHqHTtLRsKK1MzNS520GGPF3ss4b&#10;iL9xmt6zZOLnHSadRhP8Zmyb48nqcgYFYSO0yQY2J3PIFyeERK0Q8dciyOGXA/Enw4QO9phNsU/A&#10;HFhIGMmkLRfCKwpzbZYDgDA85h5ykHmpdUmmWo0Q8dcgxzEXw/D3/9k71wTHcWNLk6JIiqmUilXq&#10;qm7P3Nvzx8vwUrwUL8VL8VK8lP4x3wnwAb35kDJTUqCrkw+BIHFwEAgEAkAoALW/2i5C79OSb/x5&#10;KvZpNy91Nmpli54vE0LsKuQ4Qtn5F4Ex73QY/6yXqwWNWFuL/i92MBwHC4xlJxqned/zuU8nG/Jm&#10;C2mpqpmrIFXvUPyp6vGzPtUQaM67T+emh4EIDORfk5qaJNY0MtyXb4Usss8UCsQf+h7KRq05CtFq&#10;gfu5dP7t4zHjahz/GJrCkZ9nYJ4sZffk3yBfgf82vgIzEJjwKC4N71tmNQADzg3USXYmMK3kRFrO&#10;1ROgTLs1jqs5VC2lyatk5P7/NLLynSyhG6a73wxHpo2YM9dpUJ1/p3GZcHcc/zTNGw/DtdbgWts4&#10;woRXftFHtM52EHi4jZszocu/+xfVOP5hoWaBXOsgZ5pt8TzyTxoiTuVUK/XAUvrJaovPBJd/Z4AZ&#10;f3sc/1Iti2ujxfIzRgCqrJ4msLQnVUtd5XyLmHf+fUDJjuNfzu7FzHzCaThHUjB0/DT80+Ju6hxr&#10;DSNyxZomZG13pgBc/p0BZvztcfxDL0JIaEVW/mi4+In4l1XGuTr0rWiL5ZZ6Ojj/TuMy4e5Y/slR&#10;n8BjUtLDccJrv+AjUmi7z8JSeKFqOf86oOaeOP8CgoyH/Fj1xmnn31xiDXze+dcAhUKLWGuD869F&#10;4s5H558BHGZP91g7/3os7nrm/Avw0uktzEs6XDr/7sq6PnHnX8AizBLpcHH+dVDc9+Q8/wb5Cvzn&#10;gq8AjjVP2Vemq1Il33vrtHP1vhTtUj/P1S5KfPKs/NOiHVFXhXO31cTlfr9zuoi9jQzYcYG58LKn&#10;5R+2T7wKu5yP5N/+fonnjdxd+n7SIKC15Z1/AmMO/6Jejsb6+nbceXYVgSVrp7SRXP41SIyUfx2A&#10;9rjLv5ZPA47sMiSnvxCcfz0QfWPcotMdj8fq2CKnCxce7OL4SY+AfP6a4PzrgbhAoyP+7anMmZZI&#10;9jAMAXzTWbGojev8a5AY2f6y4E4XwuaJ3aWfXEGAbV1c/oHRrP5HP/cT2efdjyuUi138NEG9U59d&#10;/jXIjZR/0VKgmhYfKYPXSsJ/Z1V9l3/QYI78u+TY7wy7jADTclz/m8m/rgJfhtp/bRCILVTMPvL2&#10;dyb/OgCfiGGDfAX+fcFX4EZYxNq01pVpk3VdsUFipK7osrJl0PhjWGc5POf8m8a/t/Gwv/YTkTX1&#10;rXG/EiDOv4YWLv8+rH4A9ap9mfPP+ddy4a7HyLa/KJkq3MPuvlrCwuVfS4m7Hwvb5iW8Zor8u/sH&#10;ftALptgKUWPYlSrZdh24D/rWZ3oNeyTOkn/PgsUU/sG+nYTlM9pqPqpc2eilq74u/xrUB7a/tjtT&#10;zl4lH1VYT/ie5Ns8X4VngWSS/Et/7LKFi785HGAJx675cPnXIDlQ/tmYE4Ptc/B/9We3q3m+0s+C&#10;3yT5R+9DW7c/CwafkQ/g6/DT6cXafGKu3Gd88z3eOYl/GauwJhuXfzMKBM4t2sedfw0SABENEbXw&#10;tEfVUqu0cgq8V/djkK/Av+7vK9Bm+tOOvbPC+1y/mk/Lw41fPElWykM48su88Sc9bXLxzJuNtjto&#10;gsvKHoghshJvWOdfS56JRzjnfWWwc/k3kUATHmOr1y5sfnpfRWA4/zpK3P8kalyQf5v2hd7+NkgA&#10;RARRC0977Poq3v62kIw79t0PjXS6/if0XP6N49Cc2FHdZlmPefPq5nzHV3rW+fc5pYH54AVthVEN&#10;bGB3/n0G/6qq0LZeTXD9rwfimKEtSqgsja3a9b8Ok6kn+crHSgw7l39TKTTnOZaz3bivlhB0/s3h&#10;0dRnK3a+2r6g/neMl/PvGJP736lSXC1d/wPoQ/4N8hX4Z/AVcF3x/kxNl0t23Sx9rO4EV51/H8A/&#10;1ssrCu8rC+lDWen8+wD+4RjXuqrqbW6raTD3sboPIB+vWKbZm0jXw/4iftXH0s3lX8uCDzwu02UC&#10;Ads3vo78c/61Zf65xx1t7mY6/z7342e83fk3A7zbPcrExBULC7YJjpZ/7YMPd3T+fY0iy5ZwrpsX&#10;5vxrSgUgjhnalZiPFXdQzDxhn/I/++Z3fP935us/7/Fjdnn/4xNKQ/aXpOz2LHD515SBy7+PImNW&#10;9lswufxrUXf+tUjc/SiZ1waXfw0Szr+WEnc/flX+DfIV+MfnrCvguuLdaXnyBV+Vqyc/9o43nX93&#10;BPdC0s6/AI7z7wJJ7viT88/5d0d6XU3a+ef8u0qSO0Zw/jn/7kivq0k7/5x/V0lyxwjOP+ffHel1&#10;NWnnn/PvKknuGMH55/y7I72uJu38c/5dJckdIzj/nH93pNfVpJ1/zr+rJLljhHP8G+Qr8D8XfAXa&#10;SaC4hbJRR++Qc8e8fFTSPlb3UUjvv+ccV/djNVfOPwHhfv0nyTHtpvMv4Obybxp/5j7l/HP+zeXQ&#10;nOedf86/OfyZ+6zzz/k3l0Nznnf+Of/m8Gfus84/599cDs153vnn/JvDn0nPRssKOP+cf5M4NOch&#10;51+MnqHh9r8Yko87nyf/IiJ/3Cff+k3Ov1sjOiI95582svZ1pQ8pM8hX4K8y+ftf6w/zA3CuhlLy&#10;tvqQrR9z7fxz/n0M006/xfnn/DvNjI+56/xz/n0M006/xfnn/DvNjI+5O4d/2VOYapx/H8O002+Z&#10;wz+2EHua4P3fzynKOfxbpu+f89F3eKvz7w6gDkhyDv+yfMALHiSK8+9zCmoO/9InaoCdf4/Hvyfq&#10;fvgesJ9DP9v3oX21ZGG/I1N7NzoeztX0/odtohsh5KcjEZjT/nab54x851eM/tXa30G+Av/9WF+B&#10;zy63MVytVghLfTCN9Ll1FbJ0+ZBN+Ffj6mfz4qPeP4Z/bK64KrM0v8C/mi2QP+rTb/oe599N4Ryc&#10;2Bj+oVgi/7APXpB/6e4xCej8G0yZm0Ycw79fb38mi2v8S9fe/t60hJ47sTH8Q/5tkxwD4Xn5t14+&#10;aP/Z5d/n8Hwc/96CKec8/2h8K5d/n1OUD/nWMfyr2NyY/m92Qf79nj6m+ue26k9i7xj+paWJv0v8&#10;EzUfsgPs7e/nEHCff9t8m6DAmQ/CCU/AbbLNpN9daH8/Jxfz37rPv7KoTlSjtfWtcmwASVkEjHys&#10;ZCb0e/xbJckieUuStx8pdpSjQPejyNL10/Nv901rFp8AgKwvl5CvKovSfqciNib5I7D8xiAEYv4V&#10;xfeC6yJZ0c9F1ysOQlKE4Y/nl39Jsj4h/9J0Xa3XK8m/renBAsL5N4hn5yLF/BP3Sv4oFN1ZuNZf&#10;xGOa16QE7OfG386956vfj9vfZbKympYdBAZ34BthWybfTElx/s0tV9DskjCG0fYk32iGCQfiT2Ui&#10;rWf97PzLIdkgX4H/BF+BZFEcYYUWg7YcGpOAsHO1I9rEk5irmwQ7dA4dsUeLlAeigm5Knq71+5PL&#10;SgnEVaiuqrJR2GKsKgp4mJTLlFbD+TeRdt1jQNmfr9QY7bJgbUYrPwjipA2FPDv/cmkirdbS0w9O&#10;loi/LdTcltkv0HD+HVBk9GXMPyngtTlbabyXIbmDgPoO/bDhPDv/yF9uask+nNYy0F3OUlhoNdH5&#10;t4/Q+KuYf4BqzLqQikw1YmGWVrgtPFGI+yrXsxWQcvl3HalrMcbwD1stYhGKWmjsNtde8CC/O/8+&#10;p6DG8C/9kWqoRO0v/ZPC5Z+aC7cVziLuGP6Z5KvTyjom71HHZdYXfI2HXf59TjmM4R+9k13TP8b2&#10;kJSf88X3eavz7z64Xkt1DP8y2GfdPg750vU/739cY9f138fwr1LHd51hHWO+SLnqDYfXX/PlY7j8&#10;+5wiGsM/Dd9Xsn0xAoB11ttf73/MJu0W91PkGszKYZaSo4eLeNOUEPvDyLDJvWSD4T8eE5Db9LOE&#10;DA8sCxLqldyw1NdSZx9kMvr9wMEFE2Ho+jNbFVct4eP8m0mAOt0kzD4CS+z9WbLIQFhTgW2MlyLI&#10;6pqC2SzKpNyIfIzJC3MFxufDyX3+DvIV+PdnrCsAUtuC2ohDWwEm8mtbAhimUY1P6kSVGZ5WO8aP&#10;NJbMTWHptpp5VMkgoTDG/sf46JYjgpFr5sdVKf4im4XG7PE2lBy1OUtLCqVe1ilPznv1l3qazNqM&#10;afj0M3gplOVbskEevqMbV2akN+koFH7YSj0y2jv/Zpbi8meSMP6m1jitaagYKqZxhnKbgmKQl2sz&#10;UVP3KQbTFkEd5EPLPvP9X+bxLPkOBFltigpkVNZNM1mVi3JJjWwc/X9TA/6jXKx1z/k3u/xwIhT3&#10;8FdvPFXBfZF8N/Ql8NL0F5JwucTTX8hLXUKT/IGj0jPZqslZUuSwL0O6S9ipvbW210iIQ2+R0EDk&#10;dluRm9k3Lv+AaUag2WGmOqoMkK817ET4qb+kiZKONLTC2HFpJbPk7J3/KIL6rqrijDxNeHSd1tVW&#10;6gT5kljLqV6heZXQlxZdLlY4W4uMBohkv1jq/JuAdvRIVtEF4RoeAi3dD/oi74BK3xGBJ4xzFirS&#10;4LBcM63JERetOZIIeJZAhpItfxDt5JSM0fuQBKzS2owGa9qArMJKJX/zRbpmapO45/ybTQBpOQVC&#10;0KYyFUvNXKTDbK77nbMqSFfBRWYnM8YSdsJMiuCJQo1II58iFUH1TRIfdZCcylyzppFQhtGMoWCx&#10;QGu2eO6rIBymhpqp6uCpLu4b7W9cBEoSwMU39L9wRqvb+mqNG1uY+n0f99x+ftQfsw4H2T+uZliu&#10;zChgLA3Kysd96DO8qanlZCVHtYZ/1PN3LCoH/EMAIAasb2ytkNrk35ry2C+vxwflKD+yWEM9axEO&#10;spel1kOj2SjrVOZTD+MQ6PiH3le8Nc/WR/wT95gRUcO7LHtHPIbnTCAclde4L/hyseP8LFE2pP1R&#10;K3811W3/e/FTkwpi80Zc/u1jM+Sq419K9aUfQR8D4/5R+4tCLpiVYsFyC6W884MeiHKEQWLIqx4l&#10;zl5+LOP0Rcg6AHB1GAr4V0tAaoYxfWEPoxDomMMMWpkSbCxptztqf1O8s/IKuRhURA7IvqAP7ZXX&#10;qJd/zchxfjC6YBZY0OHImTnY9kn6767WIKVOCX9yZs/1v/jZIAQ6/qW5xjx1iXXlSP5JAFSFjYoy&#10;eRZJySxF2GcCMS6vQe/84pH280NekfYMAtnI29GnV5tijfTbCbRvTzUOeZTVu9zo+YcmzfoxdDR0&#10;K5Z/g3wF/tX7CvxKbSUBCUraJFuhgemM4UX7ZXuXHH1oonF+smTL+gnwlcqZvEld3g9Wq+0W7bnM&#10;qx7GIdBzdZcsNCSsx224nl/6H0W6oI/LNAHSyFXrThM7Lq9xL/+aseP8aBmyhn1kv9wefjGjmgt5&#10;zKjVUOU8/N2vryDQUwz8IBnOWhluCvCQX7ALWoMM3UKDhQwA4mxJWRAafsbldeVtD/FznJ+Q0WBD&#10;1ToeVkFlqTaHN42SJGyFQdDwuvNvfPl2/AtjddR189GiL2y/sA8sqK5WC3HzD+6is4O+0e8V+Jes&#10;UIoZHMFPrUj+pHrKV4FRJPYnle6IxwLV0BZeoH0wC8L4InjpJzr+BV8F/ONkF8tBFe0OxVFerApq&#10;fRKGRwCLUVOpgC8h/0oyjlJX0SiQ4RUYFH8o5wpmuMnUILyH3l0YbLff/M9ABDr+Sah90x/akjW9&#10;DZN/DEWBNp6ab7Q8RAVyLBZyzlIIIvK59T+RbgeWUvLUwKIPdpWvFgCiJ8f3twWiMBBzIPQezZBr&#10;YTBf1eqN9leofkP1a6De2CAed8G7DoP2Rr+X4N+W/lbKlAbVvapiBisGAEbmuvr4vip2ZrEqk8xt&#10;NS2Xhh/hWhPMV3+tDggO+Mg/s7Ukq42qu/X7QnsjnwUNTRFEVEKsrzdpPfQhzg+tb7KhdZXeEUIg&#10;YKuPUFNxcMNQSCy1Cm0sPw5EoONfM69JzSxES5I/qepaOpQeyZZGt9G317TNFIbR7xX4pymE5VpT&#10;ZuSWK8dV/DgKLSdItaQ/tlT/Q93gDUtVm3FgIO4eLSDQ8S9lxgeyDzjVxNLqwLxVBf5lCvlAmD9h&#10;og6LXcok9hzyT8w6CLH8C/kk7wwUA1WG8M9wakMjsQEUDprTKl0FNVCQeBiHQMQ/g89cPxBwmhgH&#10;1A2kXSx8U9G1bcj4Ofh3Aq1j/nXZJ/OwTQtTL5LlVrYY/uOmgHL+ncDy6q0eWuNaVmDdUs/DqrL+&#10;ZkznpvK3gYtaUlLBSgOh8MS+MnE+AwQYn8EMBModDa71hWWPdv61DBl3POBfXuKCwLIKG0zNO9yy&#10;NABijulNqkvu8s+K5SX5R23Ea4Z/6IAMEAGEDIDmXG4VeBz6DxF7kK/AP3tfgbtl6oCr4E3F34mL&#10;Vv8lJfPIo0RdFTPMWozw8CvJyloFYX/YK0xQ0ZszFwaXlUJmfDjg35LNH/D6KJhOLP2HcbvfD9Ks&#10;lusdjHtR/iEV0ZZtoiFuXMkSvHBWACLn3wFPBl4e8k8r/yxrY5cgpammbeo7lLTbiMRmmaBX1BWB&#10;QjUSEuLkS/8YZRFjYXDZArWBqHu0FoED/qF+y69/+5Zs1/xj5Rj0ojC1IjwB+36HgyLoK+qKZi00&#10;45UmXK+SWkPpqqSinvOvZdXw4wH/srIMaGKpYfTJdB2bUtekCP3siVflH2PGGrM0XLBoleLcQk2C&#10;82845+KYB/yzoXdpfuCp5uVc0BTkUh4khGfuf2CzlwNqhFKDCHcEEyAFmJx/56hy+X6ErDg3mH+M&#10;FWj1C4Vn5h/0gl+/hYzGf51/MRrTz6fyjykUi2CIeGr+bZJv231j/QHULv8OABl5OZF/GiPgTSYB&#10;n1n+If40f/B8cP6dx2bILxP5h7sIZofn1/+Slc1V352F0vl3FppBP0zkn+z+r7CugnwC0/cLEtD5&#10;N4hmZyNN5p+1v1p876n1P2bH4YSKfeVccP6dQ2bY/Yn8W8qFvRELz63/YQ+9IP4+wv4yyFfgHx/g&#10;KzCMUfeL1XE1Y9dNBt9x02T95au2QsVoH31orraZiBCO84MolFHwfGhkZaV4dODOR/RfTiLQYytn&#10;QpaTLuUN8zr8OwHKFP5pYGmZ/K/z7wSeF291/HtPmTBrY051peXgLo+VPIv8Y4njozCIf+AWj5VU&#10;eGwJk6PE/MZlBDr+4UxdJjssMPLcd/nXoHa2/T3gX/4zeU+/+7oyl8l24teOf7uwz5LW81hKk3kN&#10;+WfL6x/AMkX+UWORf74G4QGU1y87/qWspaAOsE0hc/nXIDdU/mkmGLUW+72HUQhE/IN0hQbfzPPo&#10;ReRfa2+KMZsi/7JKTquaauJhFAI9/ypmy0I+ZoMsc00rvuir9Sz9j8gNvINtEv80v6GUEcbDKAR6&#10;/sXdt+HtrzZEDEsHj3rtl45sjW74wsHtL9MPza3rS2fsC37cTP5pD7pfYdmZL5i565+knfQOAxWq&#10;0+OG8o80tNpJ99xhmn59BoGZ/GNi3Q69+0ziD3obS3z75UP5pzkkmu3fPufHgQjM5V+YJnFpNHXg&#10;h3xStDDtcv/l7EbQ3hjKPwBgNQCXfy1ug49z+ceLQL3x2h/81i8ese/Hin+DfAX+p/EViPDsMsm9&#10;eKwk3f3GZEPfL6fDZ+hJhG3U1Azvq5iKdMHvaeh3fFK8U5VMa5+0nzNUVuLgBh2dfy1ug4834d/j&#10;NtURTnV/3o95DOUfz9b4yxztEdGn6WcnEZjJP/lW01Y/rgDsQekqEZ3ejkeD+adthqIGpE/Wzy4i&#10;cJZ/qxopcKp5CsnJLmElZlrQxVc83I/m+NdkU01xhFGXF+4F/Y8larVpuCIZWbsYfjIEgQjbqPom&#10;bE1HdY5+PEhrqf2I2EGxKYWDXx/xMsqrLaga8nBN/lFJSzx8qYnOv0mlHsEe84/zPCkvNKvsDRPm&#10;W1ySf1Hikz7usx7qbX7X+JfR51jYvHfn36TSiigS84+Bz2rTTlw/lXBSsEuEHD0v8e/Ug1//3ij9&#10;zwbovP2dXKpn+IfbkVaXPx+0nJSt7nOJf+fVx/MJf/4vGnRrv+Ka/Nvh4MG6gqDo8q/FbNTxDP+S&#10;tzx7W4Uexqn0lnKs0cbul+VfferZL38PUrXfeI1/OFiWoePs/GsxG3U8wz+6fYyYXtD/iqJh5yX5&#10;N+pLvkxk7XjYfsw1/tWKoF0jXf61kI07nuEfqybI+zdU7RMpArtw5+lL/Avrfpx4/EvfyvIx9udk&#10;tTPyAYWR9Utn7et93Bn+wa6oO3L82ZpMF9a7vMS/4+ce4U6cI7KpvR+PAzctHhHC7/x1/h3jdO1O&#10;BG5EOJ1Gl8eJ8OOmxb3X1o/j3eLOIF+Bv4rk73+tu3bzFu+9mgYAOFevonS7CJO5WrIarvrCcWnd&#10;7rM+LSXn38dCP5F/i2QjQ6Hp6PeWlfcEZBnl397j/Lsn3MdpR/hHjfOAtpptFPnP5Z/risekGnFn&#10;Kv9+qquszcMeu/21RexiuMhUnCMqovdVYnxufT6Rf4vkezMQEpdW93FnbTxdjK9ycriujPPvY0tm&#10;Iv/CHOSzvjLOv48txcd92zn+LbRl8flsmVlMzyIFH7n/YSpsnM1W/pkjRq0Fxhi3O1Gd2ng00AFC&#10;/rqtMEZy2HkAz+Lu9T8WuCq8HTZOfZId/9I6KxZHWlQf8aufRfm3T+VaGoXt9ZWneK1qM0jn392K&#10;McI/5h+jVQsK4QTw4Uta/omhvWf73b7y4xJu+McLs/e0lkuGNiU9xqGN5/JvXtmc4R9t73abtqvs&#10;H7+i5R/ugjlLih6Xz/Ejj3Gn4VVOxmwb9pVq1wmfM+ffbcrzDP+o9fw77yvT8S9Ng9fgbb7m81Np&#10;eGXu98hALbBoU0EOv8z5d4jItOsz/EP+ld+qdfTrfvIt/1iEFW+55dPJvzSziTA5839/Ymc/xsH5&#10;t0+IqVcRsrH+x/72yL9Aq0G+Av897yvQcpVi7GbYTf3cL/Vcw0HMBEs10XRWMMqfqIrO1dsU2zmu&#10;rvIF28VGv+6/ruNfTZt+onj2Yz/QVcu/JfTTzsTBYnWcQ+ffbQo1Yti+rMTydeENHf8e3FR4lMW1&#10;OmjRYtJdX/ggpvPvAJCJl86/PeDCXEE1uk1w/rVI3Ofo/NvHFePnOi0jx/52LGQ/mjQTGyXv+MkN&#10;axQO4vnlZQScfwf4iFj7mkgEUR9X0WTOcv71mEw5i8DdR/019b+MTgcW0n6YvOPXAbjOvwNAJl46&#10;//aAq2yy9Nr1vz1U7njh/NsHF0tLlub9ApUu//bxufWV828P0SUmP4LLvz1U7ngxln/MkFMRtfa/&#10;HGX9zYrsjt94z6Sj/Os1NkbMCJ3bX+4JepR2hP+Q/of50KVZ3vKPlCirXZTgg51G+bcv36VVnbIH&#10;VZsNb39bJO5zjPAfwj+Nif7Ol7T8y5e2CMbjSsAo/wFg6lKOAaZF2/k3bA+C/5z3FWihnH2MymoQ&#10;V7XwR/aj4yrv10rB5x2wZ3/gnROI8q83yUMI/cNl5Z1h75KP8B/CPxOK/GllpdbrOx7I71L/+idR&#10;/u1jl/Lheo82gfCxkrsWYoT/EP6llVyYdp2uuFSz9rjST4aZ/YBf1t5ULW+r9/G59VWE/yD+yXGO&#10;Z1r5l+ZSq0450936Q++UXpR/vQHRzkwFKRVNcP61SNznGOE/hH+KXsmW0eyNsGZYq/GBv8/33TvV&#10;KP/2KgbqdlQo59+9gW/Sj/Afwj/JhrTC59qW9dCMR1wKwwIzH/TBN35NlP84Zc3sTNeQkZoW3+/O&#10;ec59FTo0pp9E+A/hX073l9kmHf/S5YIu4wP3QKL8xyAym04dkSz/mbDXwJGWaHecfzFiE88j/Ifw&#10;j7cgGHY2g8IKQerfM/U/GhjZgpluFoqtgYJWeBhETqqhamKAkL+mlBxG9OuLCIzkH9PNJOx6+bct&#10;WN0ySuTiy77gj2c+PSmsm4V6sbUO1tGX85zz7wiV8Tci/AfKv6xap1ptwEpguZWi9Dz93xbAskSo&#10;a1S8OLO8jvOvhWrecST/srXME5rtHfjHvNv6GdtfOsAsuSoZmGiPm2MNw/k3j3ft0yP5p+4Hza/W&#10;UrASyLd1Q8Q2wQc7RvmPv3y5Qa1bVvSAk7fk1PImzr8YrunnEf6D2l9MErlWO2v4p4FSmWQeNkT5&#10;38tD062Q/MMAc9zB/0D+DVpX4N8f4CuwB9AnXERlNYir+CpUcNUMaJKaMuoel+QnZGTiK6P876Wg&#10;yohXxpocbjXT5DB8IFcPX/1U1xH+g/inzBORhdEwYCzTstAKQYyePGqI8h9nYfddNYsKxt7F7Jt2&#10;HMv5F8M1/TxCdgj/sFO/L8vgSoKWWBUPTD0DLcr/Hog/Su2DuJRe0jtuRTGcfxEYM04j/IfwT21t&#10;lhQMkOzW6Q86zRpaXZ/oS874pA99NMp//F5J9lo9ZDorxXZ3rGE4/2K4pp9H+A/hH55MeUHbJI1I&#10;C7CUtLwqpocNUf738rBO2GRFP+YYBlgG8zA4/w4RmXYd4T+Ef9AtDF+9SyTIUVDrT+ePS8Eo/3sA&#10;ar0wjYozzz0pZLg+CM6/A0AmXkb4D+FfykBJUm7RizRCYuNYKUugPW6I8h9nAjs1Si5dLNU3rXB3&#10;GJx/h4hMu47wH8I/oidM+pb1FgGYFEsct9L017R3f4WnovzvfY70PqQf/+2oZccE5DnZEfnnvgp7&#10;wI28iPAfwj9EHfoQ7+BkWSwogNZV69AE80NG7IoRL7z7+0BstWXRW5vflqT4kT6H1qI2/gj95+kM&#10;1zPd19LuaIDUtCwpi6aL1fdDnH/7qE29ipgwhH/pul4hDXCPMfGHcWxr5gk4digEUQxtjSAKFEtN&#10;E/SZJ1e2xuOG1q4v36n5Gfoc+f6BGJeI2wt5Lo1WBj/yps/BvinPNOoNVamP6vzrsZhzNpJ/anPe&#10;SpUGfGN/IsjIDTR0DRMchB2kzCprqru3ULrc5eZBUL9GuuW9wsHr+J4lK6jyKYfb9wRCqo+VbFc4&#10;DIqiVsd2fFpmCqF9Iyl4+3uD0uqYQYWnmjdBpyeUHjW7NL8Um+hSwz62KCqSEv5p+FhE7JKwhFVe&#10;lDNl1QSdvp+y2Kx3kkT3I2CTsfagF0m5W6bYMaOAsZncJFucMahdCEBEd7qjlpGdvYjOvwi1Gacj&#10;+Rd8N/Ncoo2ygm0ILXPeL+kWoxAyNEy56chIiagXvUCfqebOpkOe+OaDpvBEjNvdor1/l6yDVEx9&#10;oSJRgVaFnIA2GJw5L/FS/dNmDg/yFfhX8BVgTdYiEWdhbfexztUOilknEZWQDm1SOj0pK6VBIfas&#10;q2LReR6KGcto4Gizt2j2PF6WOkXwQIOkLzbFPOIvb80rtd/t6+9/pLqod8S3EVA0qGUmHnWhzKFI&#10;ir18qw1GJriPq6Hov5Azb6tvUE49ooPaaiL9gSCgYbWFqlDk3zMrITrBVjocdlhzTFqKh0jOUtdN&#10;2KKcGQVPfDqfwtMfFHarFdWD79yiYSyoLG8S8eELaKHtQ6wXhlqcWW9ljdm6/z7n320KaiT/5FEt&#10;YYeIYDCLv3RFkGdLeczQWcZszT5v6khLsVL5SvyhfbVBt5CQOuwFNfESNrfJ1HEqey/TBXoGyoWO&#10;K4k85YKsUKtkeTcJzYkkvHWQzVpjM47bpJ1/LRLzjgP5Z8RAK1SbtDPesTvMvvZ++jt2kh0q7P0A&#10;H8XNlpa6Eh26NFS88FhtJGLnZEDbg+18mBSz8EmSaLyLLtO1AN3tA4hL4lDuMOhWvUpaGyGt815X&#10;Ra/09vcQtAnXUeFSeG0COt3X/6pMxg1riKT+IS+0oMLVYMIkr4/i5bTJph7yJoWiKNW/6cKGAt9a&#10;2020byZy99Lonv8/ZicS7cLT0O+7ROy1YJZokmTUkW888YHq0QNBYyNMmF5MbejRcv7tlcfkix5R&#10;NZdtMjrd41+teDuiLMrQPNWKvGvjnz8uUQxlFDkKtGuRPiW60GHpGVgWi+aCxvpYfuqWWvGFqLZV&#10;5/Ybf97Kkm+CTPuy6ujdjbhEF5WYa9b9PYoFNcmk8pjVKLH6vUeLM5d/R5CNv9EjepF/JEyZZtgF&#10;KRUz2VqvNnr69KurnbH0KB7DeOhXES3tNKYNkwI2K1POToozSTh1rlfwdMFLUoyN6U5Da/WR/fnE&#10;pyH1Gum9OzVrTtZ0aba4ggcy0+2CgNH3cd/5dwLYsbfAsQ2UaHy6J/92oE3RUuYysNFgVavVMHvJ&#10;b5RlxLP2DSpKLRHSBC2X+bdIHiJ2ZG17Z8904h0OaPCshlzENLoNIpJlAwWhIRU2vstBYu0HWkRd&#10;6wWkchCUHjnu7X4Ch2e6QATnX4fG9BMB3YRL/DOLX1ZsywViSxIjKVQaJ4jVphaO9IlVvvkhG/Tk&#10;79HTElvMDOqi4elA8YukFUlwehC4lf4Sa6xtRzNj4Nd0zSyv1uqUXAl16+5D1JNjN+I3iXd2v9Wi&#10;4HN7Aej8u4LwwJ8H8g9lDYdUGPq3pj2VdBSzrgdYdByR0rWybGlFlCUtYRQqo6B4hijsy72JgU1u&#10;J14qqG5YP1UtpmiDxGzTPXfM0UpZnhgBTNJBpNuD7R8lwy9LpJ7Z/TK2xUHz7QOvdvnXwzH5LBSh&#10;PX5J/lnbs2Z4Q9ZYCpn5ShTPdTmT7izOiYiszxA14PoM5EsUz7RD3ZYN5kRobvMVPKd4ksrE5HSA&#10;/BO7SEHsOz3wgiVQ7gyWTcs83aH483iN8+9EsYy9pZJrwkX+iQdmfdGxisqlffo5j0vGQFTdzJge&#10;1RfR3Pl3gzIfyr8d78JirJLAP1qGif3xqBt8yrkkBvkK/PPz1xWoNhroRpHANI8/W48sZ87Vc6U7&#10;4n6P6DVbjYkLCsIa0U6HH/Gqh4yarCpzd5R3q1abbYPzr0Vi3rFH9CL/sOdWeLpvGcaXZr898l2a&#10;9xVf9mnknjpavzNkYtbC7kOdfx0Us04G8g/OMTjXDnBhqeE59PznD9lixeSY0Nj2Tru69vb3FqU/&#10;kH9wbcnIhIYjOP3BCP+Ot0d+7rf4li+Yhvxl5D2TMo/a8t9+o/OvRWLecSD/KvjGeKyJvCyDiM0Y&#10;/ryXP8DT0A7xpyHHfBNbC51/tym8gfxTY4NvgAzH2Na2nQ/TbT7iC6eihY3U/mLFTLbBYcG+1vl3&#10;m0IbyD/Bj3MgoxF6QER8kaBNfkQ+si2fCduXRHZs599tCDCQf3W6/ikvaXOUyVe3efdDpMKyHvIq&#10;U9a3yQJJKB3EvAbd/neDAhzIPy1hZK3PDvDVD3mVQH4TTDBa+d06YIg+890BN+ffDUgwlH+a+0jz&#10;S/T1OlKDbvAFXzoJ8ruTtoEbWJYyXIzdSYjZX+ffDYpuIP+qNZNuLS7NjylEN3j3QyRBb39VaQAO&#10;zwXaANpi3FjVIrv8u0X5DeQfuk/5U+5TtD/qh9zi1Y+QhppbdjxD/mnYUR0QTeknOP8Mhtl/BvBv&#10;kK/AP3pfgSXThjRjs4atNt129kc+SgLkWGMkFZ6ItSa+QNt37yvfrPQGcNXehaECYYEXPS2Wjq8S&#10;yCnulLYIP6d4FsFH2Q5dVk5kgOZp28xgRgCk9PThlF+hjBKy1DKBTdOIK3zswnz2/rHnPrO5LqjJ&#10;iDxwYAIqiGnw+Dr/gp9t02jwDPOjo8r+3Khdzp0cA7NfDPsSLSLgKf6ZwAM3s9MG+OSwED11+VUP&#10;/+s7a4Zhp4I7Wi9psUjWYXvSq/yjT0f3WkjBW5zRAfGOa9w9DM40HzK26v8q/bHHo1P8s+mPP+Df&#10;Siu/UYV39JRPTHN7mPyP/VAJPvbB0eRo+EP7axtpGwev2GrU0GDboqJLXNLN43IP77Gf8gzxUd20&#10;xh5el9RjIRJl6hT/6jBVEjfBN075r15sbaJb9NyTn2IhYJiSJeOoszlz7QNqV+Uf0YSY8VYkptbW&#10;unjxIPJp2GO1ZS4kIO56PE7xDwQzNq1knE7xTPyxnNELVWNtbyGHLajD4p2YrDbSmQfYCmuQRcOh&#10;wodmmCbYxZ80aNbPw+ulYCmzg+p4kn/SXjRcsKEm24qR5d9sSmVP26c+Q13RpNEE4xOnWa71RGS1&#10;VsNxpf0VSy30urOLvzU2ZyqwGKgl9RBlPSYn+ffLhB7LPgYs2f/LmpSnJt1B5hihLFEA1esFuT9B&#10;AmJd5Z8ajixfgnSpte0YbtHady8fWKQKbRgoREEWZ1kIyRBO8o+fVc+1abkWN+AUwr4OkOSYoFES&#10;mQBpTIEM8GRVMVwEjUXRDTSbBko7VBpgouPGH03IJrwObjEO8bkW21WvjKHP5ZtWPWWlovb3Tsip&#10;lW7W1VKV13ZE2yVS09ajDwvcts+8yhHURL+s0qrFot41/kE1FgtG1WblL54K45uBqa+C2al8aj1J&#10;63RAq1wdu6jOCqQmdPwT1PkaELFeSZ2Bl2qxXw7I5E2rNSjbyRsayNX+R47Ek6LN4osy8nM0bbtX&#10;dlqkX+yYYEGlHu/Cst60KUmh1U0hmAm9llcd/6jyWcpmHGBO2KVvbyz4I+PhiwVM0FTYptXQFC2Q&#10;utT/gG+AJqgx/KE1ous8LPcG+Qr8T+8rcCtqfDcjDakx9A7cWv4RHFEgv6NW91vedFwN4sGmce70&#10;DSoymb1eLqxsfjGzuVAWhdt5ri7UNVEbjVKObdWQ0hKGunpYvt6svFEQSUs4sGikOLiTyzTUK0TE&#10;VpnmFClKJGmKrG2xlXysckwVGL5q09Rv9kUPkRB9FDoqkC79TQie1xURoOoEakATxEK78nvF+rCg&#10;6bZCrWK5FanMOw4emVBDrFFbmTVxQlfEUK26DOKqybQ+PzgF1xcL2Q5jKbnGXoosO99XzmwdY1s0&#10;m1URTakRVq1K/vuLwXacXRkIRUATgYhBxgL4izWWUQAsWs0DnfxTVJnHcpi6/r/EIm4b6TjxZ75D&#10;l9eMfezeieGaSsg/tRL7thoZZhbFLqOaWhtDTMlArDXb7GhHyWeG60zehJ4aYFledOA/+RQJThSb&#10;bsJIxz/8iWmeWU7Ggm4T00bqw52X+WuTuYCBrhsInm1/G3ghHQOaajFoYIDYmhC7eBnAzmT0nS6c&#10;2aepnlErqsqqRhhzDZ0L3KEb/Y9ljIAbxoJjmqMkvmr49SYjPezLllJHqIOwC6WOLjH30Q3Zvpkf&#10;jmzS0lvCjrOoPK/ZcuxThlkS8EmmZwCMGahqShNMCysdp+VfukQubmhQxEAR8UUDu0MupPqifdBO&#10;YLACujWc/Iat33bpwTIjHfpgTE5eMtn6u7YwATjTB18UwJDtWv2zVSE5hhlLUq8JWtqc3+jcad9h&#10;eBj6v+lvwK3hEbocGihto7/akbqK1OMvAZH3nQNrzRhK1EkmvTOLpFw15myu47BmS/Et1OOuExAx&#10;JjNqEGQ2/GFQqXZm2Ae0SXSywyez5Z/BTXWn4WE5GbXCrxkyNGe8/7S+Yoqbke3dXrHljjQVmLVF&#10;9ImfGAhBqm9nZavmFzp92Kxl8HrxYF0HGUhx/thz+VsuxS1TrgG01/8y7egGwmpwXmk9hUOerPGX&#10;NO0XD3PGlyASjcIiwWifqNramHvYzOnIJ5VtFtm5RfE90GzYdCNkIGD02wuGFmOHkCsW2v+tk39s&#10;A5MYUdF3kk2kL74WluBTJ99yqXPrVOPtjJhrRz6Y950pJCVNLJQEP8QcVOvk3FpuCt8YO6k0ZuQU&#10;FIE0cYYRt1CdBZcF28VD07dlhpGNP/yeL74jD2l/gVTzxF43UBPJvNyMJO1ktVoXm/QtKWvNfhBI&#10;GOZNzsVzkqTr8Bu8ld+0B3m6yOtSuMj/rwkMv3MhoynVW7pMwz+WsETvMW6+2Bz1Fplw1NAtthUb&#10;gQO8YgHZ1rIJSrejvQieCNTPgzmZoirNNh0T1fxpBBzkK/BXnvz9r7VqyNMFusUEVjeDohRA66pJ&#10;PrmQzZBSWKhviP2LYrFRAkDvyf10iFzLEFk3gUi8mgrMQSqiDNeQ1bRIpdDWeUEn9MRVYephHwFq&#10;rRoRANQ2xDLBQkWJROp6vv5De04nG9Sbdw2tqO0hRjeSsp/US1zZ7H6NZeZhH+MwrMnmuSLYTy1N&#10;2IZG59GcWZqZQqt1B0HZRvBjQCCIQGqn0U8H2mrDOc/x7ZC5cJni20UMginm1uCEp1/sL23Ae578&#10;tFxrH+MtlFvnjACbLoika0JojXc2CrAwlds2dGx/9mODAOIO80vyHQcZenfa1NowVENh4IWGg10C&#10;MYdpBTSkY1Ise5xfDkhQocVgiCnsY5x8rwFDiqDtIN7D0dq8chBcyVGdtsU0zD6Kn4EATKNj/It+&#10;8eonSMppayd6Ubn1S4pPzWZdp6w8iM8Rt2qGQiUFXzbgWsmwJbBJFbF5Ssx3kL8+hpjeBUsAyeaf&#10;b9g7PjGPEAC1ee0vi9ypjGPTfzffIWnPtiu5kNtRWWGfhu2C4szfQmyUayFK9gvTz0DEwNrsYyzN&#10;WSqJ2VylNbehGfNkdI4YqskMkFjvrY3gR0MAeQfNlut8xUSxTZIzCRYUpQrKXoNuyASUOtfEMMXj&#10;Ee3UruOLBqSYXDjM1gp0YldWIQYTnC33+KVJEMlGtTpjWrGG6ADQx4gPaEMLQZ0NsFBVme6pOiym&#10;acchTqnZjI3KeiDIoaVZanX+msFs0yl+MRBRqwHL5TdHew4odrhIezGfN8BTddUQ5yu6Vg4lCUIP&#10;OwFSjgqL6Vryj3El1XRGOMXCZh3HbCnrywvLPw2EVKwqwfBmDcmoniz0hPhboNtp42/uyZ2IlfrR&#10;+2S0Uv1+ZcCGMdB83r7RhxMHvzHHxhSXssT3g/EozfhESLKObfW2/YG+qOr9koGWQu2CmUDRndNs&#10;hWHvfQFcLcmkucjkZwGMVJlfEqppmS6SFXus0eiCH1ONCWw+yYBymNWkCj8t3Sd66je5uUlnoSeM&#10;CwKAYJ0yX60lih4NtFDbYHVhZmHOzO19Z6QnAuIeWTFrPY0wfkX8ecNyhYkfOqJN28oA3HjlGt1Y&#10;UECkmWaD6aXIqaesePddDpa0ut/UhiiYLbVWKdmfexTXs6TZNRFVbYPqNiVTGALl6luyafd8qTbF&#10;i86RS9NBvgL/jX0FsCtAPZvihY9WrgF1/Ar5q4l0xtJywQCnzVsMTPIu8qgahb6IOKSN2eHBZWtH&#10;wVjTDpfvoal+5U4f40USfZKVKMyY+WlQWBsYAiI01TvBtkWPb186vqxqPZh4nayUdbBRB03rsXXL&#10;+v0BwZ2onUlicPrPElGmGs041NR/lECyJa16I48ic1vAvrre0HDvNc716/bthpa7DApNaOZ+QTPp&#10;jcCqCt3ujxpshh1b22de6Gij6azmpnoo/wOTfWbjMj8jgNT6KBGeGFhfGa/R1EA77J5Re2IKo4FN&#10;fTcV/aUHSwI2WcG0Qzpt+K/Jwq/OiWYdEvjL5Qs3EQGgyX+rFetMt9VXwOKs9c2aHVxkVhp2964f&#10;LINi0uoyrUsdwj7/JuP/mg+2hCP3SLxOv4N/mGs2cg35IedLczrSqNPLh2QDCFoEHUdBTKkE598M&#10;UjAE1QaMMxontqBBEq7VnAhqDA0aJPWZOUAgLYWRdjvT/EPnX0ugSceYf/08J2BluA43c1wH5Zxp&#10;mmEtLr56wD+GgRHbESJMdtjnnyM0jiCtwOMpyb8WPiaOQcE/1DpjdGDhb3y5ZH7xBhi7nwbrNA5s&#10;bvou/8YR7iB2rP9Fc5HUrDD2ZEZXeh4o3U2v7+Dxl7vEEqDhYnOfDErKvvx7OUBmZrhvfiu5v7V0&#10;NLuWNbooiKwsWAR3zPbnmS995McZAgleMSgmJ+wv3kBMLlxZrzTVFfO+ls7jX5PUunrtBRX2Ea3f&#10;sAqo+4FaQv8DoIJPjBpkLbfgYSICxr9mdAlcF8k3EqL/8SP72TJxYsozHxvkK/Cf2Fdg5gtv9bj5&#10;dslqipYdvOC2Ou1s1bd6z+ulY1ylrWE3k2YpLiZ0al2QoCq+HiCncgwirPdBDd7JYsOUHOQl91Bi&#10;gqw89YzfG4SA8c/aGkaipCzqKXrIu+WiW7ZiUELPHEkrxgsY/NFt9gMOC1xpUQrn38xyb9pqrBAG&#10;srqEWiMOzbxfNmXmK57icfNtra1bJ2/Wsg7+Wc6/maVr/GNc+F0ycKf6jPDLaGqo4jQxHgICGiQ2&#10;y4GcZ9CpTfKhtjj/ZjLE+KdRKHCVySH/3WaQaducmSk/0eNmo2bV/WVmo5zBl0PKoPNvbimH9hdJ&#10;p2UCzL8/1GoUbmts5qb/HM9LN14AEeIODkI7dD9rHVz+zSxgXN+E6n4QEzuj4f5Pr3mFTpLLheMo&#10;OP+OIBl3g7FiwD0O9QsvPX2Mhu7Y0OXhT86/Q0RGXv8BrEeDcfmyWixsZGBkas8aXYaXfq/SKJfO&#10;vwiMKaey+J1oV5iU88rrCR4gKZfxnClKx8H5d4zJqDv4x5giffiQ1D/A9RAQwFFQc+SOgvPvCJJx&#10;N5h7Y3aX/aewcS1YusxDQEA9XjkJHuPh/DvGZNQdOcccyTn5CQ7yFfh38BUoj5MY9RHPFRkDFr26&#10;4zw5V48xGXUnDHsePrLTkj6nVMjDiK9xDcsgYOQB3GXb+ddBMe0EXRGiae4wS76Z0LRdeGmYbBqP&#10;rRZng/Qh+Z1GCJgIZWbbaW98xKcAhsaatppOC1nXFGOrnQyrs5/kiTb8ETP5Kd+8LbQt+49AqIx1&#10;B+EXAKMXaQEqHF7hpcaRuWIRNG6FCFYOr6NMNvzTumQ2zR9XNgbsqIcVi8Rr2VoPExHAVrNmGVFY&#10;V2lHO1XrmuqtnT1V1ddwLJxxgH3a3/Md7CUrKYRXCWTY5J8QAAhxcKe6SLB1ZsKp/x2PAEvx8xDT&#10;6GoOWtmbg5ZH1zyKKntnaFQyENEn3MVENiZ57wdKufEKoeGf7T+MM5ukP/+/41GZrm3Z5FcA4S55&#10;ZCo7uz9oy0RVcVVnLZInbyTEoGRfwoYkMBO4a6hHXNX/Hc2wCPsqoeOfcCLjBg0gSBBKg/YwFYEF&#10;68pI+aM91WwdlJlvTNNhfQ/269QeJMIXPm7xqfnODlhEs2nIkoQ4979KaPlnK3YXdM3AAd82lJMM&#10;z30WPfIwEQGNAKg5YQZE5B0D30rbYgj9b6fF9IyasFNLttIlafYumfjOx3us4R+qCgiwsoJ2cw4a&#10;C6oy66J7mIqAZihCwAW4mkUhpAPj5CqtMVJJOtYTJQIr9Ou+QrN3ydSXPtxzrfzrPhx3fWSfIQZy&#10;3W0/GYZA3UWDU5qjZLKv6dHxm+YjqitsdgYUQU6rVOyj7tu8boSlSgBy8hO/N4/SIDVnNFGykdX8&#10;LBviNXthUKvar7oev4058riz2mR/9KQ697YB1fVkyCP1ro+HTrJRhyzH/uKTunpcBp2ZKSXEZNOR&#10;9VZLuWnh5C6UdEu2lVaVsc11BTRNbr6EdKUW9uH/LTwsRMKgBcLASpOcVCRQLlh0Qnr0pDWtzFLq&#10;3rB/wovS9LeQkk6vxVecaYE89ZVvrRzKwnklUIlkFSj7XYfRhLW8FtkCC+ffFfwOf47csIxLkIj6&#10;bSiHqJuE1eI53dllrv6uZJ2CdUdYDTPZaM4swZrk5ucwLGCCz4i4S9cSORDrir0wk2ERUdSEq/HD&#10;t4z9+6tR2rrX8G3a3fpaUK+LZZ5i+cfnrsvk++7H5knb30G+Av/6iHUFGuJBPTRAYwnl1d0UI6WC&#10;wzHMYeJwTdnQN0YgUm6Mmm4KmIoVR2vG0X+hGLfstAjbtMcxpR9Gs/SXK+6ZfFJypwNVRXa3NlyN&#10;30YcffyNDPSisQ6zM6N8n0lQSjOr7jOdrgs2wynZvAFg2F7jfO66Z/wkIBBBxa4v2qiz5VmLkG1z&#10;wFaxIobkHAF2mSZYZbTJ6zop2XsDaRnabFm3UTjZQaYoMXwTAw1zFyYBISt3pN83ke1LuiPM4x1q&#10;oEO4Fr+NN/ZY6TtMdLdPUqeui0pqk1bhQirycAiQWJXrXZYathfSl/fVp43kxzMI9BJAm/9R7gHX&#10;/vau+J5LIWzb8B9GDsiY0dxp1CSzVq9pqDm8IRFlxeCZTQkX6QERRW4PmoIWRCtlfTbQou/pbHrm&#10;UvyzCV3+QVvUayn9Jogy9Kfay7PHZaZ2ec8oUzd8o9p5X/kscNd/AD+1l/zbkwNaRkA1PvRhQocF&#10;+kALykz2Q4bxFDBl02fB4LNl8cJV8r8mEjmRGsn/38Ig4DXbIn0hGSO7r70Wv4s48kRyNs0jvtHD&#10;4l5041yCWpo7+kBVLhkDENTWXzv3mN8/iUAEOFxBrLU2mTY20zrpAIJ4Z8NROxVMKDwMDZEhaPxG&#10;R7om38VVdVrMhiM7jpbzkj3DmDjAtmhPk0AI97JFii7kqQvWIZMUvBy0zwj1Me4TUwPVANtene4r&#10;cxm+o18jxOGf2rqjQDHR2lrPQhO6mxbaBKGeRozEj3FLtkQL7MJt7TLqoWQg+mEftJIfNLb3ax0b&#10;LuiymABu1jbt40ZnZXlaRvGFpBV/SMiHSSeUT37mRzaLY6czfVVbL4yEJ54jozwKtSyHGdKNx9eB&#10;sxXqRUi9/yulQZpyf8fPRiJAuXTq0N6j0moQeurX0rSKNeqmaPUF0VHc2XXxW1uiFQeFq5HlRjek&#10;1I2IxiaSgp0bNdNh4yLr04goCOC64a/FPPyz0IaixWGw5A6jck1KfMCK8R11DxTszW+dXiA6W6eh&#10;y4KdkMEGDP1Obmq8M3iUPcA01eEEUNSlPbVwPz2/uooABhRwPg47W0hKRjKVI4WokSk5L6iE+Les&#10;jYrhQfVXRUy50tDdYDVX26pDTjeLDX1io4DRAFmkIT/7o9ub8NsCUkprPBPYGYWfpYHtB+6QWs/v&#10;/ld2FFbKPEiq2g88+X/2Y8itLet+Yt40u2ySCXJA20pW6WwpibdkuczXyepI/KkiLkn7+IcAi/+9&#10;jgBW6TOR2DcbgIE4X6tHu0reEIBq7TAI2ticCNeGxj7ILVxp8H2l4FT+5vYVKKbil8mGfwW3SxWs&#10;pCR3F2wrE/hi1yf/KGpRHgSZH/kBdu0HDedoV2veHNLdFAmijKw0diFqCxmLM9BmRNQz0YhxpUDo&#10;rpJF2DL35LR2nvL+RwfdlBO6CSeaFUtpuWE7sEyO+nnN2DyU4U9Ydev/s3cmMLIk5Z3Puru6uuvV&#10;63rzZsZDLYYdYwwyy8p4BAtrhGyORVhzvLl5A3NwHwNzmGGGmWEYBsmAsC0OywhzSEbILGthLA4L&#10;Y8HIBlnLYowsMEYIAysLY3EJbIHlMbu//xeZVZlZkVmZXdX9qrsj3suuzMiIL7784h9fRHxx5fLP&#10;FCh16ZZBT/m6Q7/Y0KWhvRkAOa+yK5O1lBlzH4Ae6RMOv2PzMJqBCtDOaz+iYfru+l4AbsMgxJtq&#10;NlhnnRMzUfUayJkvP050HaxLMA8EWx11nfTRZmcecaPmSN6N2e/NDPj5F+G5mgQY/dXkK4+jFgI4&#10;KEfXXUDpqfVEI7w5ohq2SngWL7YPKp9tGENxWnEX2DUGDUsccy60CGw0J+kVj3nSqefW1y6ux6SB&#10;OH5awM04Q3jGxz2QyCZptGwgDi41cm2lTMY+uk7cZ9oPyeebCdJpb1jFqW/EKPkI/ANePcw5fcBM&#10;EHOvg0e5BDhK3FsNaUCC+ss0nprh1EmoBVMJmlSYbb9P7YPWJ+lQBVMJy0IouEl1zlxXNmpYkvGM&#10;/IQwJrixs8F581fsq96nvjQtlv4cdTOgPlf/mvJzSCctW6BPdP5TikhLHwwEuZtznf7oWMT8jSGN&#10;A/dSTB2zpTN8c87RhOzwaUUtmFzo8DgvATvU3lt8qYNsYFPNLrKePKMm4u+ItpS1uSwbpxTNPkhe&#10;2WLOOJNVdTFwlcLfpt3rj1uKDKJU2ZkGLkQfaQCdeGbeNEHdKCLkUwnEQKd1KU+hk18hsck/RaGr&#10;Lvjl7Ed6g2s3nCldH64vJjApG5r1SfMcgme9dbFX+7fSXIHT+zFXYLXftQQ1YGdI8ZHQwe1U2QTR&#10;9ivKKWkcAMgsBdpRNMQMQbJZqxeN+jEcSFPyqL60s4cMqLaFb9ZLme2E9qEe0ZmqF5U851OIlN1R&#10;IhySBFAlqzAFjleyUYoqK/G5zFAJeTVUpUIx1ljK/CjBxClEqo2cYJ5vEikbHOej9AF8PVYra7Tg&#10;kXMWT++D260EyJhi/OkV+1G33XxWCzcCEQCs3aa7a63AIXW9coZLs/RYicfDDghCC9qAPp56R9Ya&#10;CHr/CRA4qPDMDdDVtIbGuSIyskFpxbBJijTxFLfo44QPzXcUUqQUrScenWMWICAm+yIIVCMTAElj&#10;xk4atLuhzlLiTP8bBVciICktLsiyGZ5m/na85vJ+g6JI6sHtUgLl+BuT95b7Hac7LFfU3Hf1nZky&#10;yGJlJD7KOqHNsoNBEB7NQsIvNh51BGxuV9N1b5tuFAVTGwuF2PUQmoCbvO73R8p+otg4iO4LXGKj&#10;BOekq8EXKn9DuVQ2cHLQg7vYJhnDrUvfw+HVeTSxAdmdVJmAJtzrKDWr300LZqZdTtkB+kBU3x3c&#10;7iRQij/W1lEvntTEBGRMlqFDAJdptNZYmkkrUpR3UoXUeYY8ZR9BAKBTXP02nRHi80eAIiwdATXK&#10;ujToqJi7WrECEVXiM7C1hSUzTI5LvszZKJVs24wqxHCJxkMvaiKi6Qxcslgnjjl+iaky8RJDUU/K&#10;VPqOwBohMqtOqzXq6oNiygrgnMoL2NbHBVdDArNclrZIcmyOgGuETwMzA9naUOQL+4DgTZ4YOi0T&#10;yMYNQEQDalNzOnWSk1qPrgWIIqRnjI4je5nULcUizJpeSmpBPNX0YhZehxmvglRL879tGekca87D&#10;ACF1jDGHCEw95VtAsU6qMUxQcKynktgkY6wZHtNjOBtuNIbXfNaWhdK8wL71+oWyrvrz84427jF0&#10;5hww50MGH78ESvG3gfFZOevWs9tK9xNCLCBT5qCtTPLCmjJJ+Ra3srB16GlDqECHYNOlruwIVcQw&#10;RaJ6d5PQaCiNgLi4NMyaQ9eekmVZkamVi7M3tlECGtoJCtaajoHsxKYdM/fFNkklYu64MzoljxQB&#10;UlZBGPIB26y1HgNf9Zbl+Ho7gSkpSs7X/hJKk30DAFMyqXCbytBS/FElQs2hTAZeU3mgx7qVtI1s&#10;OvTZkv6O9JRUDpUmWahhX11qZFG5btBbtv6x6l+Q2mqcJFPj3FfnQHU3feNIsxgMuABT8wzdgVBK&#10;2OtmNkr1d+iq0O+BCThlJJtUmIfTUU8Ymq6zFCdpc2rtRexBC4AU3ZAkFmp9qin30WBsRavfc8Mr&#10;OS601xOt2GRVYe5teKwggQX4IzsFP6vOzBKijLbMUaaaBUY5DgIZW1XtKo1lKpO6NsYSzSozfZiO&#10;o+MJFoEWjnzTi+MAUDOeTCfR6qItKczoFYqW7LXABX/MRkmCBjupV+v2WCMTEhotxlmzIFHN5kOC&#10;jAK7W/6qmahO8dBasJjG7ZtMW4ND2g02HJIqtgk3nIjoWimJR/itJ4FF+CulJoiY5QI9QOZ0VAWS&#10;/2CWrBNOecCiQh7JFKLOBn/IZBzpOmzED3hKXbIKylFUaBlJLKS6wsKVwEY9qztBHfXDLakI8Irm&#10;iIquTVGwhEQ/GgpQGm9RM0GKWswZt/w6tuCNe79jRiApeJ2msXpfBM9KElgKf0JESzja7lJ7gpDO&#10;lrXWtBxDCqmlbHcV2EDtMNVpquTArWq/KQCHzGEQluNxPTSTg44LgOGQeNSsmGVo3u3Q5aaOPocY&#10;bIoofKIwhe2uGY8FXKBIV2bWbhTabEsmqIiIFRYpaNOAKL8uvFqFq4Aep23GZKacdwF/8zKp47Mc&#10;/sxEAtR2hJ0ukwqb3Y24AxobDltjtJMN8tm4F4sjZR4cS50QZ+aAmsPcputEAyt2WOptzKzEqEZW&#10;S2ruLH+FXte81KwYnsx1e0K9qJtKlKo0Z6PRGkWUAiVl8SAdabU+nXWmMKjhaDD1Cm+7J6XpU4EB&#10;f16BlXumBLkc/khG3WBynf9oEAcDgIQKkzUkWYh2EgsJ2sN6BxqxIJ5q5pSju9tXi8x6H1YXQ8vU&#10;k/TkkEaiHDWykMcLuqmylZwAaoINyeOEebrEugP0Y/PTHwcsNxOV2HJoW+2dTUOhxRcoivujmzm3&#10;FW0y4SEltVmIGH9GYOYb7qpKYDn8tdrYp8cg6QSZTP6oeSbFhubiUsdCXc24ZlPDEGfowx7j+suO&#10;T3oi9F6lgVCQjSE6Tn1o3DG1B9V5dgAbNXagLxiPFZHhOkMxCeADQgwGMhsaVmY1akfb77ppqzRF&#10;RZ0+heJiWCcU9+rDZgpEpbkCT+hE5z8wgL2UE7em5FN+7jZgdU4kiz0sS12w5bBKJqOVhC/AohpZ&#10;apPJoSeAHdhD+aHXmrT81JGgMwrEhIkx8QS4aV0qhPPflBZDLMBHAy6aE7uN9kQb0ig4SYUqUDmV&#10;RzdFD0BODVPWE5CwuiIy7FnTQDpTaJdjRFpYpbYnzlZLClJlRnGJRm9KpUTbexa5brd9tnE4FyDg&#10;b04ktTyWwx+qi6a/Vuo6RaUKzUFJPVFs2ODxJIjbYuY+fRTqXtqTqFFqc1SKq0LFbrtxtpAgmJ0Q&#10;ICBIVav+MLrYcCG0CVimBpM+EH7AWIAjfQvG2IgMPzhTtbrBKSGKgw0hWqLYFK0Gx+5pB4U7IM50&#10;K2/TbkBdLZB6XMCfRyg1vJbCH1liE07VRqPjaT8gQShkgNkQYzYVrebQE1cHZURrzQbKXKvNQUSz&#10;u93gsvrX7PTgwgNIZbsztRh0DAgoQtmA0JHSa/ovqs7aJ/Sh7rIyEEvEhKhahgCNv0bYygne1lnJ&#10;xkk9YY8hNZ8L+PNJZYFfSpZL4S+dTKu7i+nt2lROsxYSh9KS7bFged3UWxUql5CWcWl+Ft3nAFoa&#10;3Gb4+kMY/mT+Ca66BNYGf1SLbkw44V16NK0WM/BKPVB7L5nlq8TfsrwkX39UftcFf/R1bex4KvfE&#10;9jj1KLihAqXLbfVxQYiF3ivFX0qgCxMOAdJtmTNb/1qnU/sEz5xsj7OngjvXAVlKA64Sf0sxUvCJ&#10;h9k7VVzPLP7G6lmkci+2PSZ2maLfkXoompW1hFsl/tKfsARLRybq2uBPqg4LSoIz5SN9VOC1wGHc&#10;4RuYG5F1C2JlXq8Sf8uVhAxbR+JhXfAHH/Q/ximZO3tiFlWeJ9mcU2ozRaDy7SrxtyQrlXk+LAHX&#10;BX9Y4TJtv8SeuFDOqE1GPpbK9lXir0KLdeEnHaUAa4O/MyZ0xuYyyC9nZJH9L92hK6cU3koCBwF/&#10;leYKPMgzV2DFWawBxW6FJmmSbMBqIonV/B4ErK7mSwuoMHRn51EVvM57B/zlJbLc81HHn8yRK20r&#10;pgS6XM4cjdgpcZ1ZW+GZEreOFPGsUy9iJ+i/Isks7X8k8Yehp1ln496Av6VxVkTgSOKP2WTdiDX7&#10;RULJ+wf85SWysuejiT8ta4pXAVSRZMBfFSntKszRxJ/WvtQQV8BfDWHVCxrwV0FeAX8VhLS7IAF/&#10;FeQW8FdBSLsLEvBXQW4BfxWEtLsgAX8V5BbwV0FIuwsS8FdBbgF/FYS0uyCF+Ks0V+CBdrKvQL3+&#10;5G7W1e3u+1YRq9636QAJv3PrOove+uME35kECrFKkHp5FPA3k2q4qyqBgL8KkrJ9Ffzhgv7zy6Wq&#10;b8BfFUlxBhD7svtCBvz5pFLdL+Cviqw4r65gGXPAXxX5FYcJ+CuWzexN8ZGIAX8zKe3mLuCvitSi&#10;Zn/MDl8eF/DnEUoNr4C/CsJqbWsRlNfIEvBXQX4lQQL+SoQzfUX3w3bknHpMbwL+pqLY1U3AXxWx&#10;sWUdS5l9CjDgr4r8isOsBH+2PD3qeQ0UxUmfuTes1dRO0dWdCxzwV11iVUOuBH/Mem/tcOrHgXE6&#10;jZYNvCq7gL/KoqoZcFX445jK7YOzvc+o0SvaKNorvyOIv0pzBb46nSvgFduKPVeCVSrpPo2mFbO2&#10;l+Ta3RZHBVR2RxCrlWWzXMCV4M/tZDQ8MLqSfeZAVI3KOuBvOZQVx14J/uhHcq7HQdJ/HZa11+ha&#10;BfwVI2i5NyvBHznJER+F8+mW43APYut0HHoqFJuKLuCvoqBqB1sJ/shJDrs5QPpvpMO+faaXAvkF&#10;/BUIZmnvAvyxNWq7Hemc1kpaQqfXUKUdHEdnqQb8Wjq8zG/aCbbq5TK9AH92OFs03LKjtRbWU+5Y&#10;Tjtqazlu9i12Pfw1uhxOMfIiNuBvuTwrwB9ab0wr6RhWaHdIW3kq9HzPbdTZKaic3N6/rYk/VHvB&#10;1uwBf8tlVhH+JPA+FTC1lI5SXeCsdjq89S9N24HO//S4gD+PUGp4FeCPqcGDRmfDNt9b3FCS4a/V&#10;2a6R7JkOWk//9XvilwM7513A37xM6vgU4M/Vum6KsI7RXOCwpY0ah7f9FzXHHAzvlUHAn1cslT0L&#10;8AfkOECYCSXpU9WLidqRNNZbLg6zVm/q6T9NrLEaYf4bAv7mZVLHpwB/dqh1Ixoi9cwhXcWk2/16&#10;05+KKe3Hm3r4iyJaf/4G4J7hr9JcgU/s61yB/ciYsjQKsapILkd9TaQcSYJo/CHnu8aPdbGqPptX&#10;DnuG1TUW3ipZC/irIM2SchjwV0F+JUEC/kqEk7wK+EsksfLfgL8KIg34qyCk3QUJ+Ksgt4C/CkLa&#10;XZCAvwpyC/irIKTdBQn4qyC3gL8KQtpdkIC/CnIL+KsgpN0FyeAvb+EqkXs2tYNo/yswPmc/zD2V&#10;yGFqf8nLzkcn+M1JIIO//HTMErlnCR00/HUYV6wBmBI5BPxlkVD3KYO//HzgErln0zlg+LPT2rcq&#10;zQK37yyRQ8BfFgl1n44k/hqDDa0U8c9+8Ugw4M8jlNV4ZfCXX75TIvds6gdM/7Gtx6Bx3ij7Dbmn&#10;SnMFfn9+rkCJzIKuzMm45mMGq/n2U4ncs8kcMKwyB1L8j7MfUfxUIoeAv2KxVXmTwR8wyrgSuWfC&#10;uZkkhD4obtBjHWp1VyKHgL/qYvSFzOAv33gqkXuW1gHTf/RVtBAh+w0lTyVyCPgrkVuFVxn87br+&#10;tU0K7BCcUfUeQAXu9ihIq9GtxWbA3x5lBDu3OdnG9HMVcIncswy1mf/fiFjYxPrbQR7F2aBr8RRF&#10;rVa7Op8lcgj6b7kMXQn+WgMW4TWY10/3061xX46pPY+93dN6mXxzozDZgL9C0Sz7YiX4g4lWf8DC&#10;9lFj4F39uCyXK46/FW12BtXhV7ZmIei/5fJmJfhjg3rpksgplE6uFl+OwT2JrSVYI3YXrOiC/qso&#10;qPrBVoI/kqUzOe5GDdbfHgTX7bbPrjFanODPs3Fn0H/L5fdK8KddkAYYNbQLP11hTzYtx+SqY9uZ&#10;mnRAqroEf57wAX8eodTwWgn+bNS/36dXyeLbGvlag8/VBnWAqkwz4K+yqOoGXA3+XKpk0wFxcMpC&#10;9cXM0p9XP0UFy43xzEUJ+m9OJLU81hZ/leYK3Dk/V6DW11cIPKpYqvqqBNgLxZVB7yaEAasV5F0S&#10;ZG2xWsLz8q+2N0Y0KRY2FtujeC8oGsJe9NHfiYRlG6tcnq0jSOFI4m8kW81C9AkNbi+8bU2rYZ9t&#10;Dz4C/jxCqeF1JPHHCGV70PbiKSM6M3pqL1DUHwj0uYA/n1Sq+x1N/DGsDbYWakAUntsLWUAcGRrz&#10;kg34y0uk3vORxF+7yZyKxfAjjNsLvkn9iwHU17kO+KuHt3zoI4k/pgp6lVleOPQ57CwM11qkLTjv&#10;Av7mZVLHJ4u/VI3UYpEJXTtk7hO7N4mKVg1v3H31LDlTxMdH2XcF/PkkVt2vEH9m9zqk+Cs5U8Qn&#10;uYA/n1RW45fBn+b8zRyrzw4r/qhQC84UmX3+7C7gbyaLVd9l8JclPjjM+Cs6UyQrAvcU8OeTymr8&#10;Mvhjzl/aaZjqULb/Ss4USX9/ch/wl0hi9b8Z/GXIc67IYcVfyZkiGRHEDwF/Pqmsxi+DP7N2xXQr&#10;zRU4PZsrcFixqqG6gvNHfDkQsOqTymr8MljNjV5hhzicdXXJ+SM+qQb8+aSyGr8s/nI0K+OPxUz9&#10;vuB6MFzl73KfU/ZdwVa4XJavBH9YeLByH5wDmwL+lgPNCmOvBH/i58RYXZuD4QL+1iafVoK/eIuW&#10;/hHBX9qgH+rf5aC8EvwxntweMLh3RPCXlnjAX1oa9e9Xg7+R2n8Bf/XFf+RjrAR/OtxdWxoF/Xfk&#10;8VRXACvBXzzy3zoi+EuvGQn1b13EZcOX46/JetpKC3AdUZmr6wwuZ1nZjyebIdOKurK0pyZGlidd&#10;1q93+KtBrDypI/e2HH+2U1HlfNISIE1v981pXwvBJu2EbRS1Nnar6HL4y8zdNfypQ5zuFFekG4Ll&#10;97XMSaTZ1S4d1eG0vU2mpgecc/TO+GPST+rB5YAFwNXcQvz1q2O5WoprEKrSXIEnzOYK7APLC3Rl&#10;W5pvVJUPMrXfUW29ts7ZlDYaA+8ikQK2F2K10Rqk248FZIK3RwKl+FPnt86m0j22NmX9Y+VK0MPP&#10;nnqlber9xrhqQVmIv1aoqHebb6X460TWpK+s/3rdVuuEOs5r7DSm2B2rSVvZLcQf+y9WllHlVI9G&#10;wFL8NZpUpjUaQmQUTcu1VX/qT8Cc5lSgsSrsqxBDYCH+gvrbdWEpxV9d49+QY7jWuvmXzCljq8Qa&#10;GnAh/mrQ2nVGHcaIrUan1+Po1EKHPvNv5+OP0Y1GUphV21V+Invvm8NTSYJm3Olrb+NUoJR+19KH&#10;IY3kdKEzc2kqeLgtlABtIMSnPS78rtW1gzoqt+fIKLYLqhzcn+je+1bGn31Ju6FWcMql8NdoH4ui&#10;JuUtXeRCUzAlrPLb1tZ21DueFmg2vNlTqjfVoyE5NVYba61dZfyp99/o9IfAKwWqlI1RS197Pb43&#10;jb+1/vZ1Yq7TpmxH3W5h83kwFLvV4WSqoDpcz5QsKuPPhn2QkQTk0+qUtm4XpR/wt+usBH+SX4Gz&#10;zZe9ovdG6EWdg3AGTmX82Qhcn7N9+uk2Sspu2GFXVTt5wCuO4LlAApTpbtRTpel3g211Tnwl3x9e&#10;9mpajOteGVXGH3qP7te4R+XLkSXzjtmR3WZlavPxj7gPFWu7W67/hjsyAFZ1TNY/Uae+rkp3xeGq&#10;I4bef7txFtuqZorUrLz2h+X1x4oZP2zkWo32NgaEjHDT32ir3yrs/z2Ng/4DrdUBO424rzeV8afx&#10;un6b4BmTUgp+jag5tE7X6vmvNFfgQfs6V2D1H1mPYhRtRE3QRbVEjZRzTMArxHEuqHusaVv00thD&#10;T51QRwVR/Vwfvt52YiziyZqKGiAKbhcSGNOq66my6ZhNYl7H1cVfXdviLnheKgrwG2BLalY+12wB&#10;/lpYWnvRdr0yutQXHKrIkhvoY/YgxXyrMZorxnXxR1+FuVprbKxpScczFbXquY4L8NcY0lPplg02&#10;HSq8rP5jRq1etNFE/3HIuqeFVxd/dW2Lq/+ghRSZ1NKqfq7tAvy1aShu92JyC5MOAXIS4Ci20fA4&#10;bZh46chcPVIXf9ayWuO+io17jxvbNDeq2TQX4K8R0dWjfxbc7iTAGVfIr8lY1FiV5qwTGJOri7/a&#10;tsXdsb37WHaU1yBSc7ft6W/NEV6IP5p/x7fmO25zhIJHgQSiYXOkIuyZOYeFrHb/t55tsYCnvfN2&#10;SOFzGfugybEwoQX4A329bSyJwdWTwEzR0f6L0IEMGncy4/GiVx9/tW2L9dheQWjNJMP8UnUJwgL8&#10;9ej/hvp3qWyhBcNcuIK5m3X1X93wS3G+m8gL8DRH0hfeGsvT9cn0f+diBY/KEtBgEzbAgrnrdfFU&#10;N3xlNlcV0IenMtqe8KxxombAXK99TKJxdBa1eXD1JHByFjziOMDCtTt18VQ3/IyNfbrz4Kk0ZV/4&#10;MTFGGvIYNTbVdrH5bKVUwstiCQyZam6ztXxrF+viqW74Yrb26I0PT2VJecNrMVa8j53wF/RfmQS9&#10;73Zmvkx1a/SK1m7XxVPd8DM29unOiyd/2pXmCjzQis5/AHuOnId2i2XT0/XJUaM5bPrTCr6VJLAR&#10;bbQ64NW7J0Zd7NUNX4nDVQby4KmUvC98PMdG65Ob/a2gK0sFWPASucYuijY7jaI9geriqW74hIl9&#10;+/XhqSxxT3hNKuKivjbL1IbOMwmupgRmsxJ6NBT7RXui1cVT3fA1uV4+uAdPpUTnw48NevH65F6n&#10;hbl6SsEz2j59F278EmCoDpvDBgL1OYDpf+ELTHOpu4HVsU4MP5299G2b2qqWgm3A2GrOjYbE43xR&#10;dwCxma1wVI1qCJWSQO8Yq8ZUhtm+Yx44zV6LOTQzbZmK6L21jiMH3a2rswn6M8AsZFNf3tdcjtno&#10;ksXhC9kT4BiUouZM/y0kFwJkJQDgesIeBdmmq2bf8iQ8tWWYregIb1lTMfi+B6NoMD0jB6YSLqxQ&#10;dpv5gXTwiOgGGvRLL2uqTrckyaP1qsO+Mhi8KMjgZl5+GGLrLFNvjTDc+iYdrolQVZBane3K3IyQ&#10;SkfrSnI1Qwv4oRqbQ8aduxtTcrlQU/9wUyABADdUBUIh5tZTzcq/xr6WmCTIg/XdV9AVphoVpn07&#10;a0FsjnVaiPpMldzttP5LBwj3FSTA9Bjm6qP/sFZLAc657hBTqweXcwETD/CXXgKeeK/LLwrwXJap&#10;V3U2JMfminOigQ6tZrbkaUYbPROQd61D1XSObLizaeEdo3kTRbJpqXrKOrDpq5azgVJPnW6/Y1sh&#10;pfzW6Nb1W6u3/7RHE008qoYsAm1poQ1xRk21n4vWeq3Rp68nK32MC2reqBM3jz5aODaNPyv8ki9h&#10;mzMWd843I0ui7O+rPqsDOzXqX+PO2hRZPlnlwBrOobZ1s9ZkwVrXbKTw5JGA9sVrWVH2oWxjg4lJ&#10;dZrVArMnlTXyanWFp4qOxSVUDgTORrHpgtb9DVMFK0rSHwxVxb5kjf6mbKyjrJAVQ4MjjbnGt5+W&#10;+a4Of5XmCnw1NVeghKvdvqqDVYovnWLf2v4R3R4V8oDV3eaDi9dnUnXUbkXbzZGPEDOua3VVyI+c&#10;WvFRPaN+dfBHUaafomVQ2YrEzrlAcAF/S2YloIuOU77VYMwbZEWaRe9MIB5XT+Vw4c+VvSEtw5wE&#10;xtij2L0s4C8nl5qPbG/UYWUsIKSz4ts7P9KpDnWIHi78ATstg6KvPN//YvtBNv8N9W8ddOTDDugg&#10;R5vReEeNQl8nl00XdnxjyHlC0+fDhT/Te93tuaPtrF3d7CGygL9p1u/mBsma6lMFnNlnNCZ2XIWf&#10;5k9ld+jw19ph4YPmR2fcSfXxIqqGgL+MXOo+MK5rk93ohfR8cbHktPOy94Wb+h0u/Nn2i549fmkQ&#10;MklLW6MH/E2zfhc3Wk5sXY+WtQLnKSDeOs0/m3Vtw/jzpNbCR0Mftqy9Ojfe/vKg1daGABLesFb5&#10;rJ7u0QiJJfa4qtiCKW818QedoU1jWmPhtezMmuoM+vCneTKapDDStoLxplDVKYaQiQSQI5tQM1Dc&#10;Ys5H4pn+rYs/5nXWGltOp7UP9zs6ISXazjXmyhP24a9xHh02TUuLjmGgOlFOILwtlIC6vNF2V7P1&#10;Zeibd3XxxzY1EBnNE1ofn5G/pBUy6MWfBKZBYgpvt56BvjCdI/mCxp0Gi6mF/UfR1cVfpxcN6Buu&#10;rWsxHilLew3nx18PsxXKVJty2/z/GgRD0KkErKsQbW5jhVHFOe9q4i+eiJIfLZine4Z8bBpZzRFC&#10;P/6QlwS26ekcn6FvO4jJ2rRSTnFhyuoc/irNFfhEaq5ATazK9L3Gx7UrO2kr0l+u4fxYZfPpjUZ7&#10;pMNe6hzoUiPdIxF0xACdzA2yYPg+uC7+2v1jVIS18teX7F75yTal6Rd1nB9/Gqizhg4T39b3e+t8&#10;55kJ22nsaGYwGeMFIG3xerYXTmyql737/NlFBc3PhsrSSJ3iOcfWPar43UDT3NvgUU0CNpWavopa&#10;7178NVg14V3w5Kff1/mpa72wvR7+KEuK4NHnFEzJbFNSwwIU3C4lMB61NjRMh9LyAhDPUQ3S1ObN&#10;ta6O6uGvz+nfGPM9+Iui46wRQAt6my01JHakg7akAPuy+rOnghd/Jl/fihO/3Dpbva62KF1bV/CZ&#10;JfwOvKPoOrdFe2CiG0f1bD8lSR29Vy32U7D1sYKMD4BDqtP5eXJFgtIUko21ro/q4a89oF7w2bax&#10;LUgGaEFqh+rFs0huR9XfTcRnQrQdDuPDn/xqdCiwSESHCH/gYgd7zbyLtvsA70QT80t+Hv984OBT&#10;JAGVXHUZhszZ0rmo2P1zTgesIemKrt3vD4d1zpetSHd1werpP+13Po8/LelsUiiRXJOSW+kwndV9&#10;wSGjxK5F8SmwVg/T3s441JkOqKvoinoxFaPvQ7B6+IMhelRzbA1UYVBUMfDXNGbPkTrqHhroNDFK&#10;ELYsIisRMz7YTkVoyMUVMSqhW6e+zia2H0+sjanOICY+xJNv/7pl2EKm8LfOc4P2Q6BLpXES+I0b&#10;3eH2Foe3UpXMDtTAjoLc+/EBu8qCfDZ4Em43tup1WDw09tSLeaVRr7q9Dh036OcnEan25cw+M5lu&#10;N7Y0DBLcbiWg+nasYux02xa7lNHcM9nK9NLp9qhpELGqYM+CsXyyJ8neCmoyH23fnsEKCyyrOz67&#10;ndN/aicjGeTFxMjeCWjNb3tUPYH1DVlprsDvp+YK7PWnMBaAOfasDWrYLeFRQ3YamuoPMCByGCCP&#10;xgKN9moNRvZkdsDea853R38wVtOvDlr7+eOwB8cpxAij1dmwuV2HE6m7E2/dWNgZpCNZIsskTTMK&#10;YppgwQSW6w06KU02eJRa0MoJZoQsrqzZCmgjGtTJ3rocLx+eMbbFbd44Gc1760WjBtN1h5hlEEKL&#10;FWAt7TOm08IcEOtt0rP8BxwmCtrbbIe2t06tw4EcPKJzGG+Lhh3Na2LiOtYaAKgl8BW+nF34jUyF&#10;oGciCBsAq/Nf2WFMpThGG1r8sIGmO6Etk9W+QVQUTyyFQmJlPFdO94gEpP+rmgTIdY+N+GZTga4P&#10;SHHvsGKiz+49WnO3Q6ZVEvOYtuLaKkA+ItqsM7aGlut1u13Nxm5SVoHhMQS2g/5jDKUbdXmP3Nb2&#10;e9cdxppuhCj7g42m9J0kKRhqQl2PISrNFFGWdZH7JkcaW8G39wV/yIjW9jrPlcEuYIq+gP+8N/M4&#10;NBtVBa8ZgTcsB3TdTAwy8W8b8mrU53n64dlJQCY+t5WtJOoEyhQuq2rY+0O9kuN0RvQC4eugc9cY&#10;jKcJW/kXPBX5mG9/mvURNB+Vcqky5T7CyiMfDOTo92PFty/my6iAZTzgE7XLBw1dgOmbRJgiHm6r&#10;SwDxRlsCl873o1NCJ2LrOIPITuR4t4Ej2oB8IYukENodMCidqYexzWjlDVM71TlcX5fBH5jjc8dw&#10;22KaBXzb92BLVFV7HJHo2+QGdD+Qhfbh0e6rGqDjrUIHtwIJ0LVghfZZwK+txhv4swE6ZnFR51id&#10;3FdHORqCwG06gc7E4rTfgFaiaUxyQ9lFrpgqWQFbe0Eigz8DnDRczHFfk9f4LMoajjsex649jBgQ&#10;z46dcCH7PoLIaNK94PUI0cQEQwVjRbvxIH23ahmQp95fszeW7EeNEc2nY7SIaBLRCEINWI4oE8nD&#10;tumRk0ytW2u1kMUfH6ayoyYDPVk5TNH0txSKDcWwT7UbrGVQp16l0mCKJ+vAaDGbtrRI4c9yEqAX&#10;3EHs20DIRIz9T8Ud+XM8J+0e5mQ64UvHSSdGWGyk7VQdYZZQwDb3/GAVW2f1h97KiEqToUGeO/6s&#10;rxYG/2Ui5FP0Hfp60NdunOCJipki2BhTZ2Omjw0xGXLhYXcSkMrSHhWU8/GIct3pC07kS98a2Zgd&#10;yIatDvV03CKiQ2w41LM6hKYUXG952mjaHSt7HCuDP3bXnp7wo1JFG49i1RqpSub7hb0eMmHHOylH&#10;+l2gzySwLfhVH3Pe42868ORVmcqgQKk2fDnJWoWEOpPQ2XA+2uxudFEL5xEYu5eaRWhBDLJNZY0O&#10;ZQOKakiutTgy+HMc25djceqyh5j69Sh/9ofY5MNcKSNUv4+GtJqaAUu91biQKci1/tiDw5x1KYAf&#10;Tbs2931NXrVBeOWXRI9jbJ5iH49voB7oh7QZpwOBso31qLWEY2rxdW4AZvHXhm3W9cO9Nkl1I2l0&#10;bqUIrVwhhGgTPPL9/Jda5A+9E0wxSMiK3F7lcaW5Ane2ovMfGKx3id8jAaEcLBsAm+kGMsZM1tPk&#10;yDrCyEqm1qQm3KinopkmsmczeCA4p7EKJdSPHSejbI4dPXEBW6WAmWUGgbF1dWYBMnh3yYAY+gtT&#10;IoR1JNKQEaowu8QO1W38Jc/8Rk0GPkiSI9KEUy7KmEOidCHrYvgEm4QAdf0TuF2xJR0F0Tcew5aV&#10;4TCVQrjdtQQGNjCHWYI8JC+QMGO/NoAXk5TFhvHWIf+0d2FSt5kaJSeVNeDTOpvKRnJWsZXBZmab&#10;Moam1Zx5GR3btsnriFdmgpwGEWYBuDndSjkTfMt66NNQcDC9h2HRM74TTzGcDgG8DHjRz4g/Pk4l&#10;QLDmWxiXU+tjA21Poxg6GtWjV8wLXvIhbR3TCfi6mGlU9MRScCuVgObKYZxQloE+6t7uMJV/VujJ&#10;GmpksAYGAZva9soovHjq9DflH7tuAkUbIVMOJ86yrq15EsQ0DOzoDK4Eb+qqpk5Q7qtx2h9ZV0lp&#10;JeFaHcLBVPKMYuukD2wYtEbSWAk7Unfqfrhna+7ZZ8pUQycZ9t283i2eSQXaY73YUceFr5ZvxEwt&#10;GQ6wDmSLS/Jh4XcJCaj2suw5pvVihpeI7skUOMBSKx1xBsKWKivVV+g9eo762WRQaxqcTOxsdDH0&#10;dOmHGzxdzkddYZtMlEW8T0ySENlZRKk+ecROIDqhZHXjDOV64kEqb1bfyoMwcSo0BXpDjfDOCgT4&#10;69L60yQ0NJ9OXaEodfkG2sCqaDX3wLgYWyokNrY9BqELQxhUaUz3aHzwTN2s1IJbqQRUyMkKssNU&#10;1tkNatkULiRxWahNH1jCZttFJ2wMaTRZ2yl9HPUOiCAssCGSnc3tsIGq0Sww63+LnvIzpbgwkoPQ&#10;MVfsDBTj/lhnl1mjLvbfATFo3KlzLdDpY0SyEJnS6dCcdWhsg6XjFAwxAvdWyKwM0LAbSaGj/OAK&#10;vpp0jq1+piam6sYyAO7G7S2kMisvCZ/hdykJKKN0FERT9Sb769H0oTsxntIETFRosiQqU8meeGxL&#10;eSEERsNtctVWAjjNJTXRYtBBFNKtJeWc4Ce3bSgABNKRzhE2peUsqhnvVBTS2gzgbKYhx/GiIEaF&#10;JHEkj8ae6VFLFEtfT6B1k53FHZ+IfQqukICic9nc8Q7DlW7YstG0wkWTNiY/NZsmSYXfpSVAlUS5&#10;pqYZY4ORNpN6kK5LHPnkHpipID1ggHU516bNBqIAbpJDgK8lfQpax/JLA9B1R6SdeAFIiBrDUQg0&#10;M51uEtel3ab37nJI0DvQIGanjieGc6ePOunReruJz46mnTpSJEvxobCBdHoxhNQnERCvgStXaoEC&#10;Vd5Y6VC1ALuwTLJ7bKlJGD5iv0DE8CUroMvt41YPT8VgxhTTD2Q1cLX+A7Hsv4YUomHaWE0gLd0T&#10;xKhfpzg2FaL6Vh1Ww7BwlMKnTuaRDS92ghqno7t0HUqMI3BjPEzZc6clmbqVHy9V/0+fZZUGwiBK&#10;nRYCSIUbfxCNYcuP0MeMW32bNt0RXpvoyx4+imklhmJqX6FkgluxBCxrGBAdUu5Vq5LzanNb95cM&#10;091Y2SBYcR/nnLKTSNamQmsKTyg4e2lhGJFGy6QNMeS5Na2kUKCWydAUbGZfF9fCMw93RxpSSFOc&#10;6SYTVHWo+hptfU4+tgWmVUlBAK6ihc9YFGAb5KsSYC6vtQI9cYPXHkjA0IbuotiTY0ycRmdgM6Yt&#10;R+6YCkDZcWdGkilugKMAqPyyiMC3STty0FYf46QZLdAh0+DGd79xNr94s645ceCRdsDsOfEXmi3d&#10;qUd8c3aOqFXD6XRoN8KMtQ5yODcKtGql//g/UrFRypoogzV6e5sWhY6t52uD2y8JAADmcJINVJJY&#10;W60/ghYEReiFk1IlBg7+UIORYbEj/8gl/lKtDdQatPEFtmBWx1FGDo30YUFOwtuSMyKMXd7O7H/C&#10;Meos6TckvwKJoJw8T39F0E0ocKSh1+/DduJMiVtZiBsYCQdJcHhuqzxRvlQW6GdpqKdJwdNHYKjU&#10;l+nDgtsHCVBNShMgcCYqdDgGdTvqaVCjR2fQHI0fm7DA2lt8pgAUjBhqjtePCQSWmTwLiExs0JiX&#10;9FDihrYiTySp3WbZa8vPpH9yzia2mDE694Ji0aHhmXbpDo3Vx1Jw1nZMKdqYjBqJ5yo5gpgdiHas&#10;aXFre+BvAon/5pMOz6uXgM1U3RG2yDrgtYVJZhMEcuQGedwZK0Ub9OB3qs3MT5YTeclqDTqJi9UO&#10;h1LRC3s9muJENkBH0438xS82rKWoaPOOCnLW/43Do2EhNLPfmKZOwxfsGVsw5u02GIsdCo4+hmOp&#10;msOo0lyB0y2bK8AMXuCuSsG+nB3f5orO/IcEn9VIAJGrBSflwkiEaS2mGJr6QWl2u5tj9XRbHab7&#10;q2ZLHADVk/WBbTlAo33CFJQBxTokg0ybS9BQScDCeKxLqzJ2jPEBvLRSjV/gdYz0k3DJL+YVnCNm&#10;tyg/VDzcOIeqozFofQ+pwhTHFpo/lCEHLyNJd0uJ42+2HAUydaub4PZeAm6YttWhwYfcaQ7Klib4&#10;aEaMOSwnw6YxQmbOFAMPNPtp0NGrsOxW49KoWJ4bsZZDS/IVO8QmhCYuuxqRF3gB+1RbL05Vy6x4&#10;MUsvIdLoq5E3dSBRSaUAKbuL/hHVb2QGriMwd1y9LOYr2DGlIsBoj2lQut4e2E5TDDcrlQBqw9BA&#10;do2VlyBDXsrBxkB9EM3FUyseS6LgmTiX4+Qb4Vwb0qKgiXijJqW1CKfhuYlNMoQHqAkZNyI9r6dM&#10;R6X6RtPwpKdWwfQZkKppmDhYJAEx19K4YeI9/VW/REdvOo17lkZc9AFYeGid6rNNCPPxpgTCzf5K&#10;QOYLZRYtR/6z+4x1SqT31CpD9anys4rOdQycTkwhIma3BS4FyyIn9IoSfSPDakE4EnSmQWEzlQqR&#10;KTlqtqpdAGuM8kKHe7DIXGnDLN0ovkHw0/YdldbvF7ARvPdNAkxub8gova28Y2jtLNt2gOrRBl2t&#10;2WRZLnCZ3pF2miIjbpbZMyFMWXpZJxUAhD4lqA2geUMpUUJquyG5VAsTD/BmvWt8nR4fEwQ1PGYG&#10;OKhjVgZfcA5lSa3P6vuXWErhzxmUgFqEY6Z3Oj3IX/JRtTI92WHU6mhep3SbQ+BJu0/jznHeoZsD&#10;ugqctJTZIgdCtHSs3wlk1M30kwaDPgknodB4DM0ksLfRwJHxfNzm7cPnNrpbXe+uuhpqs/JP5SW4&#10;gyIBdKCmaakS7mn6EydvA8RhsynTCRWz5brTdKDEuQQfrvEnhBa42BapiEyfQhUWuFab/scY8Jib&#10;psMTYCJx80FRa7qBuBNrrgWhhh/B3AgO8bkJ+HNiPGB/1egjX3Ga6hLb8zByUzOrx6Ljzee+SDOQ&#10;NcBc5uwt9pFxWSAgZt3ULbX2pvhT4xJetAyOn7PQ1UMOz5RT4UDnOUfNbDW87EwYloI7yBIg88d9&#10;zNqoQrWuzMDNklCyW/fOJd+nJuF8Lzd5i/JK7IvOLh6rt9n76Z3VzvHSerUJEgfyDXoaqEE/wwWu&#10;y/p9FqpPI5t6HIgP09WhAk5J5kDfbqk5yKWBDHI9VomGAfcHoAxRRaX6T7UnFS/arRh+Qg47CkNM&#10;sHcaTikkd6pv2Z+X5p2cJohJ507pqY+O9qYKFyel3Ch+cAdGAoKAsr1jhuupXkrmAJp24sGhcf7v&#10;1L4oqMyGR+YDAm2FtSGUBHQWSp3bbpfoKFr+JvYZEJhqDEjzSf3JxkMVbD8HRsTrxOhDkfkW1//D&#10;PYXfE1zSOk/9tf/xq2qbye/hXA+K/ZRVP2D14ZeYw/lYUPAVfuUewqV413OJnrzPj68ouue/cxu7&#10;2b1oPZvrsVy6169c8huxmGlkPvN/fg4vpaN4P891DlfcluTOuSSM/MdcSfjHc7/BdR7XiOvkhVF0&#10;ehJFF+Ser+T5MVyJk4zk+OzowReenvz8hTdwvYTrFZMHX3jX5CRXmsZd0CyjsU34DnE70OhAaxua&#10;J7kkrDR/V+X4S57LaF8PnRdC84UXvpTrFZPrSeuqFH+isYi/Cwn/NOI+DRpPg9aF0LzKw987cvwl&#10;z2X8vRc6/+vC53C9lOsVk/eS1jtS/InGIv7eTPg3EveN0HgjtN4MzXd4+Ptajr/kuYy/b0Hn+9D8&#10;PrS/TxrfuvDuyde4kvwVjbtz+VtprsATWjZXQJhyaHJ4+iK0P0c6nyO9z5HuF0n/a55vechFWawm&#10;z2Xf8oiLTk/+60XP4Xop1ysmj7jo7slDuJJvEY38t+T5O5vwI+KOoDGC1tnQfAhXHqs3QOsa5JLQ&#10;Tp7L+HvpRddMboXmrdC+9aLbJi8lrRtS/InGIv6uJvwp4p6CxiloXQ3NG7jy/L0vx1/yXMbfB6Hz&#10;MWh+DNofI40Pktb7UvyJxiL+3kn4txH3bdB4G7TeCc33efj7do6/5LmMvx9C59+g+W8X3ch12+SH&#10;pPXtFH+isYi/fyD8l4n7ZWh8GVr/AM1ve/h75MXZ/E2ey/j75YuvmTzh4udy3ch12+SXL3715JFc&#10;CUZE49W5shTh0uXjoYQ/j7jnQeM8aD0Umo/kyufvjTn+kucy/m6Dzquh+Wpov5o0biOtG1P8icYi&#10;/p5L+GuIew00roHWc6F5o4e/D0HrWanykTyX8ffxi581uR+a90P7ftL4OGl9KMWfaCzi7w8J/x7i&#10;vgca74HWH0LzQ1x5+f0ox9+/xM9l/P0HdNqXPJfrRq5XTv6DtP4lxZ9oLuLvnwn/fy9+JdeNXM+d&#10;/DM0f+Th74JLsvJLnsv4e+Ilz5o8Ff6eesnLuF45eeIlYE8XGBtxicYi/n6R8A8j7sOg8TBo/SI0&#10;L+DKy+/2HH/Jcxl/90LnDdB8A7TfQBr3ktbtKf5EYxF/Lyf8C4j7Ami8AFovh+btHv4+keMveS7j&#10;79PQ+T+XPI/rZVyvnHz6knsmn+BK5Cca94DpMhp/QvgPEPcD0PgAtP4Emp/w8PfTHH/JcxntjVPP&#10;mhw79Tyul3G9crJx6p7JT1P8icYi/v6V8N+Dv+/B3/fg71/h7ace/p50ijZrqvwmz2X8Pf3UsyeX&#10;wN8l8HcJ/D0d/p7ElchPNBbx91jCP5q4j4bGo6H1WGg+iSuPv/ty/CXPZfy9CTpvheZbof3WU7dP&#10;3kRa96X4E41F/N1B+FuIews0boHWHdC8z8PfZ3L8Jc9l/P0NdP4Omn936uVct0/+hrQ+k+JPNBbx&#10;9+eE/yhxPwqNj0Lrz6H5GQ9//Uuz+Zs8l/G3c+mzJz9z6fO5Xs51+2Tn0nsmfa4kf0VjEX8R4X8C&#10;fz+Bv5+cev4kgmafK5+/z8jxlzyX8XcZdE7D32n4Ow1/l136mskzuBL+ROM1C8rvrxL+8cR9PDQe&#10;D61fheYzPPz9Vo6/346fy/j7Pei8G5rvhva7SeP3SOu3U/yJ5iL+Xkf4u4l7NzTuhtbroPlbHv6+&#10;AK1rU+U3eS7j7yuXXjv5JjS/Ce1vksZXSOsLKf5EYxF/f0X4+4l7PzTuh9ZfQfMLXPn8PXFZlr/k&#10;uYy/yWXXTn7usudzvZzrjsnkstdMTnAl+Ssai/gbEL5F3BY0WtAaQPMEV56/K3L8Jc9l/F0LnedD&#10;8/mX3cR1x+Ra0roixZ9oLOLv1wn/FOI+BRpPgdavQ/MKD39vz/GXPJfx9wfQ+Z+XvYDrJq47Jn9A&#10;Wm9P8Scai/j7HcK/nrivh8brofU70Hy7h7+v5vhLnsv4+0fofBea34X2d0njHy+7d/JVriR/RePe&#10;BeX3bwn/WeJ+FhqfhdbfQvOrHv4efHkWf8lzGX8Pv/zayX+5/AVcN3HdMXn45fdOHsyV8Ccai/g7&#10;i/BD4g6hMYTWWdB8MFcef9dB6zq+NaGdPJfx9+LLr5vcDM2boX0zabyYtK5L8Scai/i7kvAXE/di&#10;aFwMrSuheR1Xnr/35vhLnsv4+yPofASaH4H2Ry5/1eSPSOu9Kf5EYxF/7yD8W4j7Fmi8BVrvgOZ7&#10;Pfx9K8df8lzG3w+g82No/vjym7leNfkBaX0rxZ9oLOLva4T/EnG/BI0vQetr0PyWh79fuCKbv4+I&#10;n8v4+6Urrpv8tyteyHUz16smv3TFvZNHcF0Qt+9FcxF/P0v4c4l7LjTOhdbPQvMXuPL5+5Icf8lz&#10;GX+/AZ27oHkXtO8ijd+44rWTl3Al/InGa8F0GY0bCH+auKehcRpaN0DzJR7+PpjjL3kuo/2n0PkU&#10;ND8F7U+Rxp+S1gdT/InGIv7eR/h3Efdd0HgXtN4HzQ96+PshtK5Pld/kuYy/f7/i+knzyhdy3cz1&#10;qsm/k9YPU/yJxiL+/onw34C/b8DfN+Dvn6D5Q658/j4GRtL8Jc9l/P3KlddPngx/T4a/J1955+RX&#10;rnzt5DFcSf6KxiL+Hkn484l7PjTOh9YjofkYrjx/t+X4S57L+LsHOr8Jzd+88hauOyf3kNZtKf5E&#10;YxF/NxL+ecR9HjSeB60boXmbh7+P5/hLnsv4+wvo/O8rX8R1C9edk78grY+n+BONRfz9MeHfT9z3&#10;Q+P90PpjaH7cw98DOf6S5zL+ulddP9m+6kVct3DdOeledd/kgSvvm+avaNy3oPz+iPDfgb/vwN93&#10;4O9H8PaAh78nXpXFX/Jcxt/T4O8i+LsI/i6Cv6fB3xO5EvyJxiL+LiD8o4j7KGg8CloXQPOJXHn8&#10;3QutG/jWhHbyXMbfG6+6YfJmaL4Z2m++Cps9ad2b4k80FvF3O+FvIu5N0LgJWrdD816uPH9/mePv&#10;0/FzGX9/DZ0vQvOL0P4iafw1aX06xZ9oLuLvzwj/YeJ+GBofhtafQfMvPfz1rs7KL3ku42909Q2T&#10;c65+EdetXHdNRlffN+lxJXkgGov4+yn8/Rj+fnzVrVwvmvwU3nrQzcvv6Tn+kucy/k5B55lXv5jr&#10;Vq67Jqfg7ekp/kRjEX9PIvzjiPs4aDwOWk+C5tM9/L0px1/yXMbf70LnndB8J7TfSRq/e/XrJm/i&#10;SuQnGq8D02U0Xkv4O4l7JzTuhNZrofkmD3+fz/GXPJfR/nvofB2aX4f210nj70nr8yn+RGMRf58h&#10;/CeJ+0lofBJan4Hm5z387Twzip6TKr/Jcxl/5z3zOZP//MwXc93KdffkvGe+brLz/3k7EzCdy/WP&#10;D8caosnOS7ZJsjT2ZPfYhUKyzYzBLJiFmIUwi2ZNloQsSUkSIS2SlCTLQZZkDRGSQhJHyP/zdOY5&#10;53mf8zvP0//6X9d/ur6X9x73/bk/v/f3jN5eQ0Q9f5Lh8itKfz5m88HIB6sozEBinr9+hp+qbX4h&#10;cEbAHDFoPJnsC2FXP81PMlx+3ekXzAoYAlZ3mP08/OYafqq2+S2BsxzmctjL2bGEXXM1P8lw+b1A&#10;fyazmTAyYb0Ac66H31HDT9U2vzNwLg4aTcaTyb4zgzJ8R4m6v5KR4fj62Ef/DmZ3wNgBax/Mox5+&#10;vsH+50/VNr+gwcN99QaPJuPJZF/Q4Ayfjyg/yXD5laa/OLPFYRSHVRqmj5jnLxTWCO3rIyyvtvlF&#10;D+b9dpjxsOPZEc2uMM1PMl1+T9Hfi9leMHrBegpmKDH9XjP8VG3zexvOOpjrYK8bPMX3Nrte0/wk&#10;w+X3Mv2zmJ0FYxasl2G+5uF31vBTtc3vEpzrMK8PTiBTfJfYdVbzkwyX33H6v2b2axhfwzoO86yH&#10;X+0h/vdX1Ta/4CEjfM2HjCYJZIoveEiGrzZR508yXH5V6C/HbDkY5WD9pe8VqPzP7xWowv7axDwL&#10;I41rUbXtWsbBmTgkhiSQKb5xQzJ9I4m6FsnI9Nn/XTiU/oHMDoQxENZQmCM9/FYZfqq2+X0AZxPM&#10;TbA3seMDdq3S/CTD5beU/oXMLoSxENZSmKs8/K7AiuBa1bWr2uZ3cwgTITEkgUzx3WTXFc1PMlx+&#10;5+g/id9J/E7idw7mFdKK9yuKkEp571s0DPH3U7XNr2VIhK8Dfh3w6xCS4msZkulrSNQ1SobL7yH6&#10;qzNbHUZ1WA/BbEhMv/GGn6ptfpPhZMDMCEkkKb7J7Bqv+UmGy280/cOZHQ5jOKzRMMd7+K03/FRt&#10;89sMZ3tILEkkKb7N7Fqv+UmGy281/W8y+yaMN2Gthrnew+93w+9WXm3zKxAa4SsWGksSSYqvQGiW&#10;71ZI1r/ur2RmcaZtjF/o/xG/H/H7Eb9fcPvdw69VqP/5U7WN3Qm/nvj1xK8nfp3wa0XU+ZMMl19j&#10;+usxWw9GPViNYbaSMb4+UmBFcq2KrWqbX3ZopG8mzJmwZ7Ijm10pmp9kuPwS6Y9jNg5GHKxEmCnE&#10;9Nti+Kna5rcLzgGYB2AfCE317WLXFs1PMlx+H9H/LrPvwngX1kcwt3j4FQzzf/5UbfMrGRbpKxsW&#10;S5JIqq9kWJavIFH3QDJcfrfx+w2/30KTSKzvNm4F4ZrPXxfDT9U2vyfgDAiLI0kk1fcEbl00P8lw&#10;+bWhvxmzzWA0g9UGZhcPv1zDT9U2v9lwFsBcAHsBO2aHZftyiXr+JCObM21jpNI/gdkJMCbASoWZ&#10;6+G32/BTtY19CM4JmCdgn2DHIXbt1vwkw+X3Bf2fMPsJjE9gfQFzt4dfqaEBAVHa16+qbX4Vhkb5&#10;qg2NI0kk1VdhaLavFFHPn2S4/ArTfxe/u/jdxa8wzFLEPH99DD9V2/wGwxmG3zD8hg1N8w1mVx/N&#10;TzJcft3ob89sexjtYXWD2cfD7yXDb05ebfNbDGcZzGVDk0mabzG75mh+kunye57+55h9DsZzsJ6H&#10;+ZKH32HDT9U2v+/gXBgaT5JJmu87dh3W/CTD5fcV/duZ3Q5jO6yvYB728KsU7n/+VG3zqxke5asb&#10;Hk+SSZqvZniOrxJR508ychxfv4H038PsPTDugRUIsxIxz1+I4adqm18knFiYsbBj2RHJrhDNTzJc&#10;fn3pf5zZx2E8DqsvzBAPv1dhRWtfv6q2+a0Ij/athbkW9lp2rGDXq5qfZLj85tI/g9kZMGbAmgvz&#10;VWI+f2cMP1Xb/H6Ccw3mNdjXwtN9P7HrjOYnGS6/o/TvZ3Y/jP2wjsI84+EXNMz/+VO1za/BsGhf&#10;02HxZAJJ9zUYluMLIur8SYbLrzL9ZZgtA6MMrMowg4h6/loG/PO/Q9rwY3lyqUBAwNf5AgKaFAoI&#10;OMaP9/O54oSHAbXyHvNDinpcmMc1+YQMD9v9+YPxOD91bSI58nH1vMfye3478bg0KUJsfw7lZEFe&#10;+zHMX2sZ0BNH+VGNyLlwohw1F3mJeR8p/3os9/Oy6v/851DU9f8NlnqOJPsxIp0qkVJkJss6B/37&#10;devz1Kd5lp7m5xoT9aF///PzoYXbx4bWat81tGb7mqQQdaHQ0+2a0lyKFM9j2hjFQ6sH1QktENSL&#10;PENmUs8M7Ryk7rvyE/w3xC78+G2PvHvIAz6Uj7ymXqErawwI2/0fs33D+P5wrsU22yX0WdE6ZHA7&#10;tdc8b6e5r4+yRP7lOt24r+q5zMde9Rzz8P/9vE1m6XHyCW7jpAwfnUhpIu+vOqvV8uoq/FieTCFn&#10;yEbmYpgL5LE6m0/yOJ7P8VMBq3iC+eFfHzPydhRoGxDYIWBEQGzAuIDxAWMDkv/V8b95EBjw7NTA&#10;P8/KqczAgLDnAgMqPRHWUD4+nPf5LhmBAV9Qj+79788/wIrFY+oHyx7ZK2t5DhZW+S6g4tj6wcUC&#10;ClDnS5GZ/uePXMNlxOUTIsNH3mUEPM1FlqFuVkVeWf4ChQoULFgw/98KZMqL1z4W5z3Wr/nPT/0Q&#10;VTD71bCGPWpVfuZZ9g9vvz+gONexsN6DwRyVP/d0oZYpMqHWn5+Llz8vexP+aaPOj1z53x735edk&#10;1pDb5FsSirG8jrdfyWzbvXtm2zU87pn3uR485pj+x33uzecak/rkv+3SPy93DicniNy7B765V/6c&#10;3Cv3/be9kvMI/8Twj9wt0410J/q+//ZYzst8xR7pUYEny/SQP/dXrv8B5uXe6qQ4kWdHfs3UJpWJ&#10;/JqR96I2vE5cVBA3Un7Ny49qRB6hcCJnaflf/ZlCiWlO5If68a/8mUI5p54b16/lOYG8nyz+/Wu5&#10;qp+G0VguzvuQ1y0/5Dl9MXCEWBAYQxLIFPFiYIbIIU35uVJEMjJg2hip9CczmwwjGVYqzByifk1V&#10;v5bvNvxUbWN/A+dbmN/C/pYd37Brt+YnGS6/LfRvZHYjjI2wtsDc7eFXkl/c9edP1Ta/8vePEA/c&#10;H0MSyBRR/v5MUZKo508yMh3PXyH67+J3F7+7+BWCWZKYz9+Thp+qbX6D4AzDbxh+w/AbxK4nNT/J&#10;cPl1pb8ds+1gtIPVFeaTHn4vGX6qtvm9AucNmG/AfoMdr7DrJc1PMlx+ufRPZXYqjKmwcmG+5OF3&#10;yPBTtc3vOzg/wPwB9g/s+I5dhzQ/yXD57aF/G7PbYGyDtQfmIQ+/iqX9z5+qbX41So8QD5eOIQlk&#10;iqhROlNUJOr8SYbL7z76izJbFEZRWPfBrEjM8zfE8FO1zS8CTgzMGNgx7Ihg1xDNTzJcfn3o78Fs&#10;Dxg9YPWBOcTDb7Hhp2qb31tw1sBcA3sNO95i12LNTzJcfnPon87sdBjTYc2BudjD77Thp2qb30U4&#10;v8L8Ffav7LjIrtOan2S4/I7Qv4/ZfTD2wToC87SHX60y/udP1Ta/+mVGiCZlYkgCmSLql8kUtYg6&#10;f5Lh8qtMf2lmS8MoDasyzFrEPH+Rhl9UXm3zGwMnCWYS7CR2jGFXlOYnmS6/EPr7M9sfRn9YITAj&#10;PfxWGH6qtvmtg/MxzI9hf8yOdexaoflJhstvCf3zmZ0PYz6sJTBXePj9bPip2uZ3Hc4fMP+A/Qc7&#10;rrPrZ81PMlx+39N/nNnjMI7D+h7mzx5+j5T1P3+qtvk9WnaEaFs2hiSQKeLRspniEaLOn2S4/ILo&#10;r8psVRhVYQXBfISY52+s4adqm9+zcNJhpsNOZ8ez7Bqr+UmGyy+a/nBmw2GEw4qGOdbD733DT9U2&#10;v01wvoT5Jewv2bGJXe9rfpKh+/2l7xW4nf9ff68ALyH/fJ2tXm+uhL2UPUvZt5S9K9n/vse1/IO9&#10;EeLfr2VVbbuWfOUiRJFyMSSBTBH5ymWKf2jXIhn6tUg3+fHni+G818OX6D+P33n8zuN3qWwEjIj/&#10;OAstyvn7qdrmJ/Drjl93/LrjJ/BrQZriUIpIhssvmP46zNaBUQdWMMwWxDyrkww/Vdv8MuC8APMF&#10;2C+wI4NdkzQ/yXD5jaN/NLOjYYyGNQ7mJA+/zww/Vdv8dsDZC3Mv7L3s2MGuzzQ/yXD5fUj/amZX&#10;w1gN60OYn3n45S/vf3//llfb/IqXjxD3l48hCWSKKF4+U/yNqPsrmS6/m/hdxe8qflfxu4lbfrjm&#10;/e1o+Kna5tcTzlP4PYXfU/j1xK2j5icZLr+W9DdhtgmMJrBawuzo4Zdl+Kna5jcTzsswX4b9cvkU&#10;MZNdWZqfZLj8ptCfyGwijERYU2Bmefj93fBTtc3vazjHYB6DfYwdX7Pr75qfZLj8NtO/gdkNMDbA&#10;2gzz7x5+JSr4nz9V2/zKVYgQVSrEkASSIspVyBQliDp/kuHyK0D/Hfzu4HcHvwIwSxDz/PU2/FRt&#10;8xsAZyh+Q/Ebit8AdvXW/CTD5deZ/jbMtoHRBlZnmL09/F40/FRt81sI53WYr8N+nR0L2fWi5icZ&#10;Lr9s+tOYTYORBisb5osefgcNP1Xb/E7COQfzHOxz7DjJroOan2S4/HbRv5XZrTC2wtoF86CHX/mK&#10;/udP1Ta/ahUjxEMVY0gCSRHVKmaK8kSdP8lw+ZWkvzCzhWEUhlUSZnlinr9Bhp+qbX7D4YyCOQr2&#10;KHYMZ9cgzU8yXH5P0t+N2W4wusF6EuYgD79Fht8rebXN700478B8B/Y77HiTXa9ofpLp8ptN/zRm&#10;p8GYBms2zEUefqcMP1Xb/C7A+QXmL7B/YccFdp3S/CTD5XeI/r3M7oWxF9YhmKc8/GrwpqH++k/V&#10;Nr+6lSJE40oxJJGkiLqVMkUNos6fZLj8KtIfyGwgjEBYFWHWIOb5izD8VG3zi4OTADMBdgI74tgV&#10;oflJhstvMP39mO0Hox+swTAjPPyWG36qtvm9C+cjmB/B/ogd77JrueYnGS6/xfTPY3YejHmwFsNc&#10;7uF30fBTtc3vGpzbMG/Dvs2Oa+y6qPlJhsvvNP1HmT0K4yis0zAvevjV5zcE9POnaptfs8oRonXl&#10;GJJIUkSzypmiPlHnTzJcfjXp9zHrg+GDVRNmfWKev3jDT9U2vwlwUmGmwk5lxwR2xWt+kuHyi6Q/&#10;jNkwGGGwImHGe/itM/xUbfPbCOcLmF/A/oIdG9m1TvOTDJffCvpfY/Y1GK/BWgFznYffdcNP1Ta/&#10;u3AK+Xh/3pdIUsRddl3X/CTD5fcz/WfxO4vfWfx+hnndw6+5z//8PZpX2/za+yJEV/y64tcVv/a+&#10;TPEoUedPMl1+DeivzWxtGLVhNYDZnJjnb6Lhp2qb31Q4z/tiSSJJEVPZNVHzkwyX31j6RzE7CsYo&#10;WGNhTvTw22T4qdrmtw3OVzC/gv0VO7axa5PmJxkuv/fpX8XsKhirYL0Pc5OHX74q/vdX1Ta/e6pE&#10;iPuqxJJEkiLuqZIp8hF1fyXD5XcDvyv4XcHvCn43cMsHtxXvPxQh/BL653sRHQw/Vdv8HofTF7++&#10;+PXF73HcOmh+kuHya0F/I2YbwWgEqwXMDh5+GYafqm1+0+HMhTkX9lx2TGdXhuYnGS6/SfSPZ3Y8&#10;jPGwJsHM8PDbYfip2ua3H84RmEdgH2HHfnbt0Pwkw+X3Kf3rmV0PYz2sT2Hu8PArVtX//Kna5lem&#10;aoSoXDWWJJIUUaZqlihG1PmTjCzes7Mx8tN/C79b+N3CLz/MYsQ8fz0NP1Xb2P3hhOIXil8ofv3Z&#10;1VPzkwyXX0f6WzHbCkYrWB1h9vTwm2n4qdrmNx/OEphLYC9hx3x2zdT8JMPll0V/CrMpMFJgZcGc&#10;6eF3wPD7Oq+2+X0L53uY38P+nh3fsutrzU8yXX476d/C7BYYW2DthHnAw6/sA/7nT9U2v6oPRIgH&#10;H4gliSRFVH0gS5Ql6vxJhsuvBP2FmC0EoxCsEjDLEvP8DTD8VG3zC4czEuZI2CPZEc6uAZqfZLj8&#10;etPfhdkuMLrA6g1zgIffQsNP1Ta/N+CshLkS9kp2vMGuhZqfZLj8ZtGfy2wujFxYs2Au9PA7Yfip&#10;2ub3A5zLMC/DvsyOH9h1QvOTDJffQfr3MLsHxh5YB2Ge8PCrxjf06K/vVW3zq1MtQjSsFksSSYqo&#10;Uy1LVCPq/EmGy688/aWYLQWjFKzyMKsR8/wNN/xUbfOLgTMO5jjY49gRw67hmp9kuPwG0t+H2T4w&#10;+sAaCHO4h98yw0/VNr81cD6E+SHsD9mxhl3LND/JcPkton8Os3NgzIG1COYyD78Lhp+qbX5X4fwO&#10;83fYv7PjKrsuaH6S4fI7Rf9hZg/DOAzrFMwLHn51q/ufP1Xb/JpU55xUjyX8u6l6imhSPUvUJer8&#10;SYbLrwb9lZitBKMSrBow60pugP/rvzjDT9U2vyQ4U2BOgT2FHUnsitP8JMPlN4L+EGZDYITAGgEz&#10;zsNvreGnapvfBjifw/wc9ufs2MCutZqfZLj8ltO/hNklMJbAWg5zrYffNcNP1Ta/O3AK1ogliYT3&#10;4Nl1TfOTDJffRfrP4HcGvzP4XYR5zcOvWQ3+vJ32+6uqtvm1rREpOuPXGb/O+LWtkSWaEXX+JMPl&#10;V4/+IGaDYATBqgezGTHPX7Lhp2qbXzqcHJg5sHPYkc6uZM1PMlx+8fRHMxsNIxpWPMxkD7+Nhp+q&#10;bX5b4eyGuRv2bnZsZddGzU8yXH7r6H+b2bdhvA1rHcyNHn53DT9V2/yK1IwUJWvGkkSSIorUzBJ3&#10;NT/JcPn9Rv8l/C7h95e+V+D4P79X4BLX8hvXcdfjWtrV9D+rqrZdS3eu5Umu5Umu5UmupTvX0o6o&#10;syoZrmtpTn8ws8EwgmE1h9mOmGd1quGnapvfNDgvwXwJ9kvsmMauqZqfZLj8JtL/DLPPwHgG1kSY&#10;Uz38thl+qrb57YVzGOZh2Idrpoq97Nqm+UmGy28T/R8w+wGMD2BtgrnNw++eWv73V9U2v/trRYqK&#10;tWJJIkkV99fKEvcQdX8lw+UXQP9N/G7idxO/AJj3EPP+9jD8VG3z6wdnCH5D8BuCXz929dD8JMPl&#10;14H+lsy2hNESVgeYPTz8pht+qrb5zYPzKsxXYb/Kjnnsmq75SYbLL4P+ycxOhjEZVgbM6R5++w0/&#10;Vdv8jsE5DfM07NPsOMau/ZqfZLj8ttO/mdnNMDbD2g5zv4df6SD/86dqm1+VoEhRKyiWJJJUUSUo&#10;S5Qm6vxJhsuvGP0FmC0AowCsYjBLE/P89Tf8VG3zC4MTBTMKdhQ7wtjVX/OTDJdfT/o7MdsJRidY&#10;PWH29/Cbb/ip2ub3OpwVMFfAXsGO19k1X/OTDJffDPqzmc2GkQ1rBsz5Hn7HDT9V2/zOwfkZ5s+w&#10;f2bHOXYd1/wkw+V3gP5dzO6CsQvWAZjHPfyqPuh//lRt86v9YKR45MFYkkRSRe0Hs0RV0pTX8aWI&#10;ZLj8ytJ/L7P3wrgXVlmYVYl5/sINP1Xb/EbBeQbmM7CfYccodoVrfpLh8htA/xPMPgHjCVgDYIZ7&#10;+L1h+Kna5vcOnPdhvg/7fXa8w643ND/JcPktoH82s7NhzIa1AOYbHn7nDT9V2/yuwPkHzH/A/gc7&#10;rrDrvOYnGS6/E/QfYvYQjEOwTsA87+FXp7b/+VO1za9R7UjxWO1YkkRSRaPaWaIOUedPMlx+1eiv&#10;wGwFGBVgVYNZh5jnL8bwU7XNLwHOJJiTYE9iRwK7YjQ/yXD5DaN/MLODYQyGNQxmjIffasNP1Ta/&#10;j+B8BvMz2J+x4yN2rdb8JMPlt4z+xcwuhrEY1jKYqz38rhp+qrb53YLzt4diSRJJFbfYdVXzkwyX&#10;3wX6v8PvO/y+w+8CzKsefk0e8j9/qrb5tX4oUnTEryN+HfFr/VCWaELU+ZMMl19d+msyWxNGTVh1&#10;YTYh5vlLNPxUbfNLhZMFMwt2FjtS2ZWo+UmGyy+W/khmI2FEwoqFmejht8HwU7XNbwucvz8UR5JI&#10;qtjCrg2an2S4/NbS/xazb8F4C9ZamBs8/O4Yfqq2+RWqEynurRNH+HdTnVRRqE6WuKP5SYbL7xr9&#10;P+H3E34/4XcNtzsefm3r+J8/Vdv8uuLXG7/e+PXGryt+bYk6f5Lh8mtKfwNmG8BoAKspzLbEPH9p&#10;hp+qbX65cF6E+SLsF9mRy640zU8yXH7J9I9ldiyMsbCSYaZ5+G01/FRt89sD5xuY38D+hh172LVV&#10;85MMl99G+t9j9j0Y78HaCHOrh1+Rh/3vr6ptfvc9HCnKPxxHkkiquO/hLFGEqPsrGS6/P/C7gd8N&#10;/G7g9wduReCa97eb4adqm19fOIPwG4TfIPz6PpwtuhHlJxnZwv57se3ob8FsCxgtYLWD2c3Db5rh&#10;p2qb3xw4r8B8BfYr7JjDrmman2S4/KbS/yyzz8J4FtZUmNM8/PYafqq2+R2BcwrmKdin2HGEXXs1&#10;P8lw+W2j/1NmP4XxKaxtMPd6+AXW9T9/qrb5Va4bKWrUjSNJJFVUrpstAom6v5Lh8itKf35m88PI&#10;D6sozEBinr9+hp+qbX4hcCJgRsCOYEcIu/ppfpLh8utBv2BWwBCwesDs5+E3z/BTtc1vCZy3YL4F&#10;+y12LGHXPM1PMlx+0+nPZDYTRias6TDnefgdM/xUbfP7Hs5FmBdhX2TH9+w6pvlJhstvH/07md0J&#10;YyesfTCPefj56vmfP1Xb/ILqRYr69eJIEkkVQfWyhY+o8ycZLr/S9JdgtgSMErBKw/QR8/yFGX6q&#10;tvlFwxkDcwzsMeyIZleY5icZLr/+9PditheMXrD6wwzz8Hvd8FO1zW8lnHUw18Fex46V7Hpd85MM&#10;l9/L9M9idhaMWbBehvm6h99Zw0/VNr/LcK7DvA77Ojsus+us5icZLr/j9B9k9iCMg7COwzzr4Ve7&#10;vv/5U7XNL7h+pHi0fhxJIqkiuH62qE3U+ZMMl19V+ssxWw5GOVhVYdYmrXh/pAipREqRUYafqm1+&#10;4+BMhDkR9kR2jGPXKM1PMlx+4fQPZHYgjIGwwmGO8vBbZfip2ub3IZxNMDfB3sSOD9m1SvOTDJff&#10;UvoXMbsIxiJYS2Gu8vC7Yvip2uZ3E06+BnEkifAePLuuaH6S4fI7T/9J/E7idxK/8zCvePg1auB/&#10;/lRt82vZIFII/AR+Ar+WDbJFI6LOn2S4/OrQX53Z6jCqw6oDsxExz18CrCheqym2qm1+UxpEiQyY&#10;GbAz2DGFXQman2S4/EbTP4LZETBGwBoNM4GYfusNP1Xb/DbD2QFzB+wd7NjMrvWan2S4/FbTv5zZ&#10;5TCWw1oNc72H3y3DT9U2vwKPRInij8SRJMJ78I9ki1uan2S4/K7S/yN+P+L3I35Xcbvl4df6Ef/7&#10;q2qbX2f8euLXE7+e+HXGrzVRZ0QyXH6N6a/HbD0Y9WA1htmamPc3xfBTtc0vB85MmDNhz2RHDrtS&#10;ND/JcPkl0h/PbDyMeFiJMFM8/LYYfqq2+e2C8zXMr2F/zY5d7Nqi+UmGy28D/e8y+y6Md2FtgLnF&#10;w69QsP/9VbXNr2RwlCgbHEeSSJooGZwtChF1fyXD5XcHv98eSSNJJE7cwa0QXPP+djH8VG3zexLO&#10;APwG4DcAvydx66L5SYbLrw39zZltDqM5rDYwu3j45cL6S98rwF9aV/N2sQD910o5K2vbtcxm50L2&#10;L8RjIT6z8crVrkUyXNeSRv8EZifAmAArDWaux7XsyfNR91HVNr9DcE7CPAn7JDsOsWuP5icZLr+t&#10;9H/C7CcwPoG1FeYeD7/7GvqfVVXb/Co2jBLVGsaRJJImKjbMFvcRdY2S4fIrTH8AswEwAmAVhnkf&#10;Mc9qH8NP1Ta/wXCGwxwOezg7BrOrj+YnGS6/bvR3YLYDjA6wusHs4+E3x/BTtc1vMZw3Yb4J+012&#10;LGbXHM1PMlx+0+h/jtnnYDwHaxrMOR5+Rww/Vdv8TsO5APMC7AvsOM2uI5qfZLj8vqJ/O7PbYWyH&#10;9RXMIx5+lRr5nz9V2/xqNYoSdRvFkSSSJmo1yhaViDp/kuHyC6S/GLPFYBSDFQizEjHPX4jhp2qb&#10;XyScOJhxjZJJmohkV4jmJxkuv370P87s4zAeh9UPZoiH3xLDT9U2vxVw1sJcC3stO1awa4nmJxku&#10;v3n0z2B2BowZsObBXOLhd8bwU7XN72c412Beg32NHT+z64zmJxkuv6P0H2D2AIwDsI7CPOPhF9TY&#10;//yp2ubXoHGUaNY4jiSTNNGgcbYIIur8SYbLz0d/GWbLwCgDywcziJjnL9rwU7XNbyycCTAnwJ7A&#10;jrHsitb8JMPlF0b/08w+DeNpWGEwoz38Vhp+qrb5vQ9nI8yNsDey4312rdT8JMPl9xr9C5hdAGMB&#10;rNdgrvTwu2T4qdrmdwPOXZh3Yd9lxw12XdL8JMPld5b+E8yegHEC1lmYlzz8gpv4nz9V2/xaNIkS&#10;7ZvEkWSSJlo0yRbBRJ0/yXD51ab/AWYfgPEArNowg4l5/sYZfqq2+U2CMxXmVNhT2TGJXeM0P8lw&#10;+Y2kfxizw2AMgzUS5jgPvw8MP1Xb/D6Dsw3mNtjb2PEZuz7Q/CTD5beK/mXMLoOxDNYqmB94+N00&#10;/FRt88vfNErc0zSeJJM0kb9ptrip+UmGy+8K/T/g9wN+PzSJF1dwu+nh15JDo79+VrXNryN+PfDr&#10;gV8P/Dri15Ko8ycZLr9G9D/M7MMwHobVCGZLYp6/yYafqm1+WXCmw5wOezo7stg1WfOTDJffePpj&#10;mY2FEQtrPMzJHn6bDT9V2/x2wtkPcz/s/ezYya7Nmp9kuPzW07+G2TUw1sBaD3Ozh1+BZv73V9U2&#10;vxLNokSZZvGEfzc1SxMlmmWLAgStP98flQyX3y38fsXvV/x+xe8WbgXgmve3s+Gnaptfbzj98euP&#10;X3/8euPWWfOTDJdfK9nPbFMYTWG1gtnZwy/b8FO1zW8WnPkw58Oez45ZzXJENlHPn2TkCPt/o6bQ&#10;n8xsMoxkWCkwsz38dhl+qrb5HYTzLcxvYX/LjoPs2qX5SYbLbwv9HzP7MYyPYW2BucvDr2Rz//On&#10;aptf+eZRomrzeJJM0kT55jmiJFHPn2S4/ArS/wd+f+D3B34FYZYk5vl7wvBTtc1vEJxw/MLxC8dv&#10;ELue0Pwkw+XXhf52zLaD0Q5WF5hPePjNNvxUbfNbBOcNmG/AfoMdi9g1W/OTDJdfLv3pzKbDSIeV&#10;C3O2h98hw0/VNr9TcM7DPA/7PDtOseuQ5icZLr899H/J7JcwvoS1B+YhD78Kj/qfP1Xb/Go8GiXq&#10;PBpPkkmaqPFojqhA1PmTDJdfKfqLMlsURlFYpWBWIOb5G2z4qdrmNwJODMwY2DHsGMGuwZqfZLj8&#10;+tDfndnuMLrD6gNzsIffYsNP1Ta/5XDWwFwDew07lrNrseYnGS6/OfS/wOwLMF6ANQfmYg+/04af&#10;qm1+F+FchXkV9lV2XGTXac1PMlx+h+nfx+w+GPtgHYZ52sOvZgv/86dqm1+9FlGiSYt4kkzSRL0W&#10;OaImUedPMlx+legvzWxpGKVhVYJZk5jnL9LwU7XNLx5OEswk2EnsiGdXpOYnGS6/EPqfYvYpGE/B&#10;CoEZ6eG3wvBTtc1vHZwNMDfA3sCOdexaoflJhsvvVfpfZvZlGC/DehXmCg+/nww/Vdv8rsO5A/MO&#10;7DvsuM6unzQ/yXD5naH/OLPHYRyHdQbmTx5+DR7zP3+qtvk1fyxKtH0sniQT3q9/LEc0IOr8SYbL&#10;L4j+KsxWgVEFVhDMBsQ8f2NhRfNaSLFVbfOb+Fi0SIOZBjuNHRPZNVbzkwyXXzT9Q5kdCmMorGiY&#10;Y4np957hp2qb3yY4W2Fuhb2VHZvY9Z7mJxkuv7fpX8rsUhhLYb0N8z0PvxuGn6ptfgEto0WRlvEk&#10;mfAefMsccUPzkwyX3yX6z+F3Dr9z+F3C7YaHX4uW/vdX1Ta/Dvh1x687ft3x64BfC6LOiGS4/ILp&#10;f4jZh2A8BCsYZgti3t9Jhp+qbX4ZcKbBnAZ7Gjsy2DVJ85MMl98z9I9mdjSM0bCegTnJw+9Tw0/V&#10;Nr8dcPbC3At7Lzt2sOtTzU8yXH4f0L+a2dUwVsP6AOanHn75eUL1r19V2/yKtYoW97eKJ8kkXRRr&#10;lSPyE3V/JcPldxO/X1qmk2QSL27ilh+ueX87Gn6qtvn1hNMPv3749cOvJ24dNT/JcPk9Rn9jZhvD&#10;aAzrMZgdPfwyDT9V2/xmwpkHcx7seeyYya5MzU8yXH6T6U9kNhFGIqzJMDM9/HYafqq2+R2Acwzm&#10;MdjH2HGAXTs1P8lw+W2m/yNmP4LxEazNMHd6+JVo7X/+VG3zK9s6Wvhax5Nkki7Kts4RJYg6f5Lh&#10;8itA/238buN3G78CMEsQLs3ve8l6GX6982qb3wA4YfiF4ReG3wB29db8JNPl14n+Nsy2gdEGVieY&#10;vTz8Zhl+qrb5LYDzOszXYb/OjgXsmqX5SYbLL5v+NGbTYKTByoY5y8PvoOGnat3vL32vwMJ//z8I&#10;9L/f/wQ7z7H/HB7n8DmB10HtWuQ+17Xsov8LZr+A8QWsXTAPelxL+Tb+Z1XV+rVwfPz+/wPV2kSL&#10;2m3iSTJJF9Xa5IjyRJ1VyXD53Ut/YWYLwygM616Y5Yl5Vgcafqq2+Q2HMwrmKNij2DGcXQM1P8lw&#10;+T1Bfzdmu8HoBusJmAM9/BYZfqq2+S2D8w7Md9pMIOliGbsWaX6S4fKbTf/zzD4P43lYs2Eu8vA7&#10;Zfip2uZ3Ac4VmFdgX2HHBXad0vwkw+X3Df1fMfsVjK9gfQPzlIdf9bb+50/VNr+6baNFo7a8P992&#10;AkkXddvmiOpEnT/JcPlVoD+Q2UAYgbAqwKxOzPM3wvBTtc0vFk4CzATYCeyIZdcIzU8yXH6D6e/L&#10;bF8YfWENhjnCw2+54adqm99aOOthroe9nh1r2bVc85MMl99i+ucyOxfGXFiLYS738PvR8LuYV9v8&#10;rsG5BfMW7FvsuMaui5qfZLr8vqP/KLNHYRyF9R3MHz386rXzP3+qtvk1bRctWreLJxNIumjaLkfU&#10;I+r8SYbLryb9PmZ9MHywasKsR8zzF2/4qdrmlwwnFWYq7FR2JLMrXvOTDJdfJP2hzIbCCIUVCTPe&#10;w2+d4adqm99GOFtgboG9hR0b2bVO85MMl99b9L/G7GswXoP1Fsx1Hn6/GX6qtvndhVOo/RgygaSL&#10;u+z6TfOTDJffT/Sfxe8sfmfbjRE/wfzNw695e//zp2qbX7v20aIrfl3x64pfu/Y5ojlR508yXH4N&#10;6H+Q2QdhPAirAczmxDx/Ew0/Vdv8psLJhZkLO5cdU9k1UfOTDJffGPpHMjsSxkhYY2BO9PD7xPBT&#10;tc1vG5w9MPfA3sOObez6RPOTDJffe/SvYnYVjFWw3oP5iYdfQAf/+6tqm1/RDtHivg5jyASSLop2&#10;wIao+ysZLr8b+F3G7zJ+l/G7gVsAXPP+djD8VG3z6wGnD3598OuDXw/cOmh+kuHya0F/Q2YbwmgI&#10;qwXMDh5+zxl+GXm1zW86nDkw58Cew47pHXJFBlHPn2TmOn6v81n6xzM7HsZ4WM/CfM7Db7vhp2qb&#10;3z44R2AegX2EHfvYtV3zkwyX36f0r2d2PYz1sD6Fud3DrxjXqb8XomqbX2kRLSqLMWQCSRelRa4o&#10;RtTzJxkuv/z0/47f7/j9jl9+mMWIef56Gn6qtvn1hxOCXwh+Ifj1Z1dPzU8yXH6C/lbMtoLRCpaA&#10;2dPDb4bhp2qb33w4S2Augb2EHfPZNUPzkwyXXyb9/O2AZAIZIzJhzvDwO2D4qdrmdxzO9zC/h/09&#10;O46z64DmJxkuv530f87s5zA+h7UT5gEPv7Id/c+fqm1+VTtGi6COY8gEki6qdswVZYk6f5Lh8itO&#10;f0FmC8IoCKs4zLLEPH9PG36qtvmFw4mGGQ07mh3h7Hpa85MMl18v+rsw2wVGF1i9YD7t4bfA8FO1&#10;zW8pnJUwV8JeyY6l7Fqg+UmGy28W/TnM5sDIgTUL5gIPvxOGn6ptfufhXIZ5GfZldpxn1wnNTzJc&#10;fgfp383sbhi7YR2EecLDr1on//OnaptfnU7RIrjTGDKBpIs6nXJFNaLOn2S4/MrRX4rZUjBKwSoH&#10;sxoxz98ww0/VNr/RcMbBHAd7HDtGs2uY5icZLr+B9Pdhtg+MPrAG/g9lZwOfY9n//yt5TKLdFOlI&#10;JCkhlOR5dmK2mc3MsBEi2hBbEhuJIc1SkvaQNktiS2LIruvqwV0ppQc9kVTiVimpVMot+b+PctZ5&#10;HvfxO47+e70+bd/L8X1/3+d1fjPOvATzFo3fGsXPrU1+G+A8C/NZ2M8yYwOz1nj8JMPmt5LzD9P7&#10;MIyHYa2EuUbjd0Txc2uT33E4J2GehH2SGceZdcTjJxk2v884v5fevTD2wvoM5hGNX5v+/v1za5Pf&#10;Df1vc7r3n0ZmkfnODf3znDakc+DPP+smGTa/FpxvSm9TGE1htYDZhqj7N0Xxc2uT3ww4d8O8G/bd&#10;zJjBrCkeP8mw+Y3n/Eh6R8IYCWs8zCkav42w0vl+5F67W5v8gv3Tne0wt8PezowgszZ6/CTD5reW&#10;86X0lsIohbUW5kaivn8/Kn5ubfI7Dad69DQyi8x3TjPrR4+fZNj8vub8IfwO4XcIv69h/qjx6xzt&#10;f//c2uTXKzrd6Y9ff/z649crmt2TObt/kmHza8v5K+m9EsaVsNrC7EzU92+m4ufWJr95cO6DeR/s&#10;+5gxj1kzPX6SYfObyvmJ9E6EMRHWVJgzNX5hxc+tTX6vwNkFcxfsXcx4hVlhj59k2Pw2cb6C3goY&#10;FbA2wQxr/H5X/Nza5FdrQLpTf8A0MovwDH5AnvO7x08ybH4/c/4YfsfwO4bfz7j9rvGLHODfP7c2&#10;+cXgNxi/wfgNHpDrxOAXSdz9kwybXxfOX0fvdTCug9UFZiRR9y9X8XNrk18+nOUwl8Nezox8ZuV6&#10;/CTD5jeL81n0ZsHIgjULZq7Gb4fi59Ymv3fg7IG5B/YeZrzDrB0eP8mw+T3H+a30boWxFdZzMHdo&#10;/OrE+O+vW5v8ImLSnUtippFZJNeJiMlz6hD3/kqGzS/A+V/x+xW/X/ELwKxD1Psbp/i5tckvGU4a&#10;fmn4peGXzKw4j59k2PyiON+N3m4wusGKghmn8btf8XNrk18BnBKYJbBLmFHArPs9fpJh81vA+Tn0&#10;zoExB9YCmPdr/HYrfm5t8tsH5yDMg7APMmMfs3Z7/CTD5vca51+k90UYL8J6DeZujV/DWP/+ubXJ&#10;T8SmO1fGTiN8b4rNdURsntOQuPsnGTa/upw/l95zYZwLqy7MhkTdvxTFz61NfqPhTIA5AfYEZoxm&#10;VorHTzJsfgM534/efjD6wRoIM0XjV6j4ubXJrwxOOczy2GyS65Qxq9DjJxk2vwc4v5jexTAWw3oA&#10;ZqHGb7/i59Ymv8NwvoX5LexvmXGYWfs9fpJh83uP82/Q+waMN2C9B3O/xq9ZnH//3Nrk1zou3Wkf&#10;xzP3uGyS+8/+HwQ51f74ewVax+U5zYi7q3Ke7Voacf4C5lzAvAuY24j5zYi6q2OUa3Fr07VkwMmE&#10;mQk7kxkZzBrj8ZMMm98wzifSmwgjEdYwmGM0fqsVP7c2+a2HswXmFthbmLGeWas9fpJh8yvm/EP0&#10;PgTjIVjFMFdr/L5U/Nza5Pc9nF9g/gL7F2Z8z6wvPX6SYfP7lPMf0vshjA9hfQrzS43f1QP9u+rW&#10;Jr9OA9OdrgN5Pj8wm+Q6nQbmOVcTd/8kw+Z3Oeeb0NsERhNYl8O8mqj7N0nxc2uT33Q4s2HOhj2b&#10;GdOZNcnjJxk2v1s4n0pvKoxUWLfAnKTx26D4ubXJbxucF2G+CPtFZmxj1gaPn2TY/NZw/jF6H4Px&#10;GKw1MDdo/I4rfm5t8jsFp1o8z+fjs0muc4pZxz1+kmHz+4rzn+P3OX6f4/cVzOMav+vj/fvn1ia/&#10;HvHpTt/4TJJNcp0e8XnO9cTdP8mw+bXhfEt6W8JoCasNzOtJD34/W5s0Pfv72hmKn1ub/ObCuRfm&#10;vbDvZcZcZs3w+EmGzW8K52+l91YYt8KaAnOGxi+o+Lm1ye8lOK/DfB3268x4iVlBj59k2Pye4fw6&#10;etfBWAfrGZhBjd9vip9bm/xqDkp36g3KJNkk16k5KM/5zeMnGTa/Hzl/FL+j+B3F70fcftP49Rrk&#10;3z+3NvlF45eAXwJ+CfhF49eLuPsnGTa/zpxvR287GO1gdYbZi6j7N0/xc2uTXx6cZTCXwV7GjDxm&#10;zfP4SYbNbybnp9E7DcY0WDNhztP4vaz4ubXJ7y04H8D8APYHzHhr0BLnZeK+f5KxhOd7JkaI85vp&#10;3QxjM6wQzJc1frUS/PfXrU3sBgnpTuOETJJNcp0GCUucWsT1kwyb3+/4ncDvBH4n8Psdt1pw1fsb&#10;o/i5tckvCU4qfqn4peKXhFuMx08ybH6RnL+J3ptg3AQrEmaMxi9f8XNrk98KOCthroS9khkrmJXv&#10;8ZMMm998zufQmwMjB9Z8mPkav7cVP7c2+e2FcwDmAdgHmLGXWW97/CTD5reD8y/Q+wKMF2DtgPm2&#10;xi8i0b9/bm3ya5qY7lyRmEmySa7TNHGJE0Hc/ZMMm18dzp9D7zkwzoFVB2YEUfcvWfFza5PfKDjj&#10;YY6HPZ4Zo5iV7PGTDJtfLOcdeh0YDqxYmMkav0cUP7c2+a2CsxbmWthrmbGKWY94/CTD5nc/5xfR&#10;uwjGIlj3w3xE47dP8XNrk98hON/A/Ab2N8w4xKx9Hj/JsPnt5vxOenfC2AlrN8x9Gj8x2L9/bm3y&#10;azU43Wk7OJNkk1yn1eAljiDu/kmGza8h58+n93wY58NqCFMQdf9uVvxGn61NfrfBmQpzKuypzLiN&#10;WaM9fpJp8xvK+UH0DoIxCNZQmDdr/MoUP7c2+VXAqYRZCbuSGRXMKvP4SYbNr5Dzy+hdBmMZrEKY&#10;ZRq/w4qfW5v8jsE5AfME7BPMOMaswx4/ybD57ef8+/S+D+N9WPthHtb4tU7y759bm/w6JKU7XZIy&#10;STbJdTokLXFaE3f/JMPmdxnnL6b3YhgXw7oMZmui7l+64ufWJr874GTDzIadzYw7mJXu8ZMMm98Y&#10;zo+gdwSMEbDGwEzX+K2HleH5b51ubfLbmpThPA/zedjPM2Mrs9Z7/CTD5rea84/S+yiMR2Gthrme&#10;qO/f94qfW5v8TsIJDMkk2STXOcms7z1+kmHz+4Lzn+H3GX6f4fcFzO81fh2H+N8/tzb5dR+S4UTh&#10;F4VfFH7dhyxxOhJ3/yTD5nc151vQ2wJGC1hXw+xI1PdvuuLn1ia/OXAWwlwIeyEz5jBrusdPMmx+&#10;kzg/jt5xMMbBmgRzusZvm+Ln1ia/7XB2wtwJeycztjNrm8dPMmx+Gzj/JL1PwngS1gaY2zR+pxQ/&#10;tzb5VU/OcOomZ5JskutUT17inPL4SYbN7wfOf43f1/h9jd8PuJ3S+PVI9u+fW5v8+uEXj188fvHJ&#10;C5x++PUg7v5Jhs3ves63pbctjLawrofZQybgf74xV/Fza5PfYjgPwnwQ9oPMWMysuR4/ybD5zeD8&#10;7fTeDuN2WDNgztX4vaT4ubXJbxec92C+B/s9Zuxi1kseP8mw+VVxfhO9m2BsglUF8yWNX42h/vvr&#10;1ia/+kMznIuGZpJsssCpP3SJU4O491cybH6/4fczfj/j9zN+v+FWA656f6MVP7c2+SXCGY7fcPyG&#10;45eIW7THTzJsfr04fyO9N8K4EVYvmNEavzzFz61NfsvhFMMshl3MjOXMyvP4SYbNbx7nZ9E7C8Ys&#10;WPNg5mn83lT83NrktwfOpzA/hf0pM/Yw602Pn2TY/F7m/HP0PgfjOVgvw3xT49cgxb9/bm3ya5KS&#10;4TRPySTZZIHTJGWJ04B05ueGBjIwbX61OH8GvzP4ncGvFswGRN2/JMXPrU1+aXDG4TcOv3H4pTEr&#10;yeMnGTa/GM73obcPjD6wYmAmafxWKH5ubfIrgbMG5pqUHLLAKWHWCo+fZNj8lnB+Ab0LYCyAtQTm&#10;Co3fXsXPrU1+n8M5AvMI7CPM+JxZez1+kmHze5vzr9H7GozXYL0Nc6/Gryki3l+furXJr+WwDOfa&#10;YZkkhyxwWg5b4jQl7v5Jhs0vgvPn0XsejPNgRcBsStT9G6X4ubXJbwKcKTCnwJ7CjAnMGuXxkwyb&#10;3xDOD6R3IIyBsIbAHKXxK1X83NrkVw5nI8yNsDcyo5xZpR4/ybD5PcL5B+h9AMYDsB6BWarxO6T4&#10;ubXJ7yicn2D+BPsnZhxl1iGPn2TY/PZx/l1634XxLqx9MA9p/FoN9++fW5v82g/PcDoP55n78Byy&#10;wGk/fInTirj7Jxk2P8H5RvQ2gtEIloDZiqj7N1Hxc2uTXyacmTBnwp7JjExmTfT4SYbX7x/9vQJp&#10;f/5ZAX56/+PD+3cL3Ax7GHOGMW8Yc29m/kTNtVQo1+LWpmvZDCcMMww7zIzNzKrwXItkeK9F51fG&#10;+SJ6i2AUwSqDWaHxO6b4ubXJ7xc4Z4ZnkRyywPmFWcc8fpJh8zvM+U/o/QTGJ7AOwzym8eswwr+r&#10;bm3y6zoiw4kckUVyyAKn64glTgfi7qpk2Pyu4vzl9F4O43JYV8HsQNRdzVL83NrkNxtOLsxc2LnM&#10;mM2sLI+fZNj80jl/C723wLgFVjrMLI3fVsXPrU1+L8B5FearsF9lxgvM2urxkwyb33rOP0HvEzCe&#10;gLUe5laN30nFz61NftVSM5w6qVkkhyxwqqUucU56/CTD5vcd57/C7yv8vsLvO9xOavy6pfr3z61N&#10;fn3xi8MvDr84/Pqm5jvdiLt/kpHvmP9bXUfOt6G3DYw2sDrC7EbU/Zuj+Lm1yW8RnKUwl8JeyoxF&#10;zJrj8ZMMm990zk+mdzKMybCmw5yj8duu+Lm1ye91OLth7oa9mxmvM2u7x08ybH7bOP8Mvc/AeAbW&#10;NpjbNX7npvnvb/WztcmvXlqG0zAti+SQBU69tHynOnHvr2Ta/P6L34/4/Yjfj/j9F7dz4ar3t5/i&#10;59Ymv0FwUvBLwS8Fv0G49fP4SYbNr4c8T29nGJ1h9YDZT+O3WPFza5PfMjhFMItgFzFjGbMWe/wk&#10;w+Y3l/N30XsXjLtgzYW5WOO3S/Fza5PfB3D2w9wPez8zPmDWLo+fZNj8/s35EL0hGCFY/4a5S+N3&#10;wUj//rm1ya/xyAyn2cgskkMWOI1H5jsXEHf/JMPmV4Pzv+P3O36/41cD5gVE3b9Exc+tTX4j4IzF&#10;byx+Y/EbwaxEj59k2PyiOd+b3t4wesOKhpmo8Vuu+Lm1yW8lnNUwV8NezYyVzFru8ZMMm18e5+fT&#10;Ox/GfFh5MJdr/D5U/Nza5HcAzpcwv4T9JTMOMOtDj59k2Pze5PwOenfA2AHrTZgfavyajPLvn1ub&#10;/FqMynCuGZVFcsgCp8WofKcJcfdPMmx+DThfm97aMGrDagCzCenBL2Zrk6akAUlT/Nza5DcezmSY&#10;k2FPZsZ4ZqV5/CTD5pfE+Vh6Y2HEwkqCmabxK1H83NrktxbOBpgbYG9gxlpmlXj8JMPm9zDn76f3&#10;fhj3w3oYZonG73PFz61Nfl/DOQ7zOOzjzPiaWZ97/CTD5reX87vp3Q1jN6y9MD/X+LW8ORCYxK+F&#10;3N1xa5Nf25snOTfcnEVyCM/rb853WhIvw+bXlPP/ovdfMP4FqynMlkTdvwmKn1ub/KbCmQFzBuwZ&#10;zJjKrAkeP8mw+Y3k/FB6h8IYCmskzAkav3WKn1ub/CrhBGEGYQeZUcmsdR4/ybD5lXK+kN5CGIWw&#10;SmGu0/gdVfzc2uT3M5zTME/DPs2Mn5l11OMnGTa/Q5z/mN6PYXwM6xDMoxq/9qP9++fWJr8uoyc5&#10;vUZnkRyywOkyOt9pT9z9kwybXyvOX0bvZTAug9UKZnui7t80xc+tTX7ZcObBnAd73uiFTjazpnn8&#10;JMPmN5HzY+gdA2MMrIkwp2n8Nit+bm3yew7OKzBfgf0KM55j1maPn2TY/Co4/zi9j8N4HFYFzM0a&#10;v18UP7c2+QXGTHJqj8kifG8as9AJjMl3fvH4SYbN7xjnv8DvC/y+wO8Ybr9o/LqO8e+fW5v8ovCL&#10;wS8Gvxj8ovDrStz9kwyb33Wcv5req2FcDes6mF2Jun85ip9bm/wWwsmHmQ87nxkLmZXj8ZMMm18W&#10;5yfROwnGJFhZMHM0fi8ofm5t8nsNzjsw34H9DjNeY9YLHj/JsPlt5fzT9D4N42lYW2G+oPGrNtZ/&#10;f93a5Fd37CQnYmwWySELnbpj851qxL2/kmHz+xW/H/D7Ab8f8PsVt2pw3fvbPfDnr7N68bkxaXVO&#10;IOBUDwSuqBkIxPL5X7x2PuHlwJVnv+bTXPfrWnzdkhdk+DLyj0/K19WoWxPJARlocfZr+Ry1H183&#10;JLVJf2dA1Ll8lq/J85eefU32T+UfNzDsMQ78yGf5oettzuuSdRlpTKbR153zK+k7yucIXlOvx3tt&#10;6teSIc/zUW0I/5Apg5kI6yCfg3yWPRWPLeodG7uot/yxtWdfi+N1eb2qQwKvDSW9yWAyFYA8t4P3&#10;g09/fTwgwXxU7x2IiAqMD0wJ3BGYHsgMzPzz5f/Pf0YEnpkb8cevpRvmRgSW3xMRaJo4uqP8+ny+&#10;bgAtZ15E4Nf5EYFJCX+/fjmvl0xr10GekWdlLe/b+Y0+D1yS2a5DXczPnDlnrszSPz5zDd8hLm+C&#10;DB9nLyMwjPemEfWNl8krq1a9ZvUaNWpUO7f6Il73fpScLbzXLF/q3aXJ+YtLR3ds3PzSrKMNPw8c&#10;iHk30BuvR9te1aEmPy7n5FDL1J515R+vreZr6Truzj9t3L2V7/f/9bW8xzLy/mbJe8nubFPus/yx&#10;p/7Bfe4I53LizpKO/9fX7txqzJP7Fcdndb/kj/2T/ZIzY0kLIvdX3jP570trcimR/65xCYGPEIoj&#10;n5DtNXiBj+ZE3rqxRPbyQ3/8+92Sz4HAXPlTx9mPv7+WLH45FuhCJEZ+lh/u50DEOX/s2J+v+v/p&#10;vh+yz/2ay/zr5x7J7kakk/v7wQLBv8+pf/9+wa2HceZ64n7I65Yfcj8KxKHUErE/dS3ZRKqoq8TR&#10;1M78WANSdZZpYlSJE/SehnEa1unUAuoCGO7Pp16/csVP1iZ2gVgFsxB2ITMKcVtFyn1+NkaVqKQ3&#10;CCMIK4hbJSnX+k1Q/GRt9hsFc2jqOrKJVIlRZILPz8aoElPpvQvGXbDuwm0qmaD1a6n4ydrs1xRm&#10;Q9gNmdEQt6akpc/PxqgS7ei9AcYNsG7ArR1pqfU7yH9fcHdH7p+szX57R5SI3SPWkU2kSuwlB0e4&#10;DLl/NkaV+Ibe4zCOwzo+ooC6AIZu/0oUP1mb/VbAvB/2/cy4H7cVpMTnZ2NUibX0PgPjGVjP4LaW&#10;lGj90hQ/WZv9kmDGwY5jRhxuSSTN52djVInx9E6GMRnWZNzGkzSt3yWKn6zNfg1g1oFdhxl1cGtA&#10;LvH52RhV4gp6r4FxDaxrcLuCXKL128N/X3V3R+6frM1+bw0vETuGryObSJV4i+wZ7jLk/tkYVeIA&#10;vV/B+ArWV8MLqAtg6PZvueIna7NfHsz5sOczYz5ueWS5z8/GqBIr6X0CxhOwnsBtJVmu9UtU/GRt&#10;8vtHf1ag+59/VqBARA8vFZF4ROITyXVEk0TftdjmVYlUesfCGAtrLNeRShK111JfuRZZm66lQNSA&#10;+fuwdWQTqaKuEvV9fjZGlWiMXzP8msFqhltjUl/rtwsZd88K2DNZm/1eGlYqQviF8Avh9xLZNcxl&#10;yF21MarEB/R+AuMTWJ8MK6AugKHb1cWKn6zNfnNhzoQ9kxkzcZtLFvv8bIwq8RC9RTCKYBXh9hBZ&#10;rPXrr/jJ2uzXA2Zn2J2Z0Rm3HqS/z8/GqBIJ9KbASIGVglsC6a/1q674ydrsdyqlVPyYso5sIkFx&#10;ilT/yy/I/bUxgqIefo3wa4RfI9zqkepav+0p/v2TtdlvG34b8duI30bctpHtKe7+ST8bIyhep/dd&#10;GO/CejelgLoAhm7/7lb85lj9psOcAnsKM6bgNp3M8flJpukag+JeepfCWAprKW73kru1ft0VP1mb&#10;2AWiE8w2sNswow1unUh3n5+NERR96Y2DEQcrDre+pLvW7+RQ//2Vtdnv+6Gl4quhfB8byvezoUHx&#10;PTk51Ht/bYygqIbfefidh995uFUjJ4fq7u9WxU/WZr/1+K3Bbw1+a3BbT7b6/GyMoHiR3ldhvArr&#10;1aEF1AUwdH53KH6yNvulw7wF9i3MuAW3dHKHz8/GCIrZ9ObCyIWVi9tscofWr4PiJ2uzX2uYl8O+&#10;nBmX49aadPD52RhB0ZXePjD6wOqDW1fSQet3LNm/f7I2+x1OLhWfJq8jm0hQHCbHkjuf/b2o/PnF&#10;xgiKX+k9A+MMrDPJBdQFMHT39ynFT9ZmvzKYxbCLmVGMWxl5yudnYwTFFnrDMMKwwrhtIU9p/W5T&#10;/GRt9hsNcxjsYcwYhttocpvPz8YIikx6Z8GYBWsWbpnkNq1fK8VP1mY/AbMR7EbMaISbIK18fjZG&#10;ULSn90YYN8K6Ebf2pJXW7xAPj9zdkb++krXZb9+QUvHekHVkEwmKfeTQEJch98/GCIpv6f0Jxk+w&#10;fhpSQM0zliG6/Vul+Mna7FcA8wHYDzDjAdwKyCqfn40RFOX0boSxEdZG3MrJqv/xK+RaR3n83Nrk&#10;VyiSYQ6EPZAZA3FLJqN8fpJpYgTFBHpvh3E7rNuHFFIXwlDfP+nTVPGTtYldKCJg1oVdlxl1cYsg&#10;TX1+NkZQXEnvtTCuhXUtbleSplq/j5L+3j/pK2uz39tJpeK1pHVkEwmKt8lHSd79szGC4iC9R2Ac&#10;gXUkqZC6EIbu/Vuh+Mna7JcPcwHsBcxYgFs+WeHzszGCooTeJ2E8CetJ3ErICq1fkuIna7NfDMwo&#10;2FHMiMIthiT5/GyMoEijdxyMcbDG4ZZGkrR+Fyp+sjb71YIZgB1IqiRBUYtc6POzMYLiEnqbw2gO&#10;qzlul5ALtX5vDfbvn6zNfq8MLhXPDV5HKklQvELeGuzdPxsjKPbQ+xmMz2B9NriQuhCGbv/yFD9Z&#10;m/3mwZwFexYzZuE2j+T5/GyMoFhO76MwHoX1KG7LSZ7WL1rxk7XZrxfMLrC7MKMLbr1ItM/PxgiK&#10;wfQOhzEc1nDcBpNorV9NxU/WZr/TiaXi58R1pJIExWlS0+dnYwRFffwuwu8i/C7CrT6pqfV7KdG/&#10;f7I2+wXx24TfJvw24RYkLyV698/GCIpd9L4P431Y7ycWUhfC0O3fXMVP1ma/GTCnwp7KjKm4zSBz&#10;fX42RlDcR++DMB6E9SBu95G5Wr+eip+szX7Xw2wLuy0z2uJ2Penp87MxgqI/vfEw4mHF49af9NT6&#10;nUrw319Zm/2OJ5SKrxPWkUoSFMfJqQTv/bUxeB6C3/n4nY/f+bhVJ6cSdPd3m+Ina7PfBvzWJpST&#10;ShIUG8g2n5+NwfMQenfC2AlrZ0IhdSEMnd+dit90q98kmONhj2fGeNwmkek+P8k0XWNQ3E3vQhgL&#10;YS3E7W5yp9avk+InaxO7UFwDswXsFsxogds1pJPPz8bgeQi9UTCiYEXh1p100vp9P8i/f7I2+305&#10;iO9Jg8oJ36MGBcWX5PtB3v2zMXgeQu85+J2D3zm4nRxUCEN3f9crfrI2+63GbyV+K5mxErfVZL3P&#10;z8YIimfpfR7G87Cex+1Zsl7rl6H4ydrsNwbmCNgjmDECtzEkw+dnY/A8hN5sGNmwsnG7g2Ro/Vor&#10;frI2+zWDeTHsi5lxMW7NSGufn43B8xB6b4JxE6ybcOtAWmv9Dsf790/WZr/98aXig/hyUkmCYj85&#10;HO/dPxsjKL6j9wSME7BOxBdSF8LQ7d/jip+szX6F8avEMtjLmLEMt0LyuM/PxuB5CL2VMCphVeL2&#10;FHlc6zda8ZO12S8F5iDYg5gxCLcUMtrnZ2PwPITeaTCmwZqG221ktNZPKH6yNvs1hFkPdj1m1MOt&#10;IRE+PxuD5yH0toPRDlY73FoRofX7eKB///ZRm/12D1wlXh9YTipJUOwm+wZ6908yTYyg+A+938D4&#10;BtY3AwupC8XHA3X7V6D4ydrELhRLYS6CvYgZi3BbSgp8fjYGz0PoXQtjLay1uK0iBVq/ZMVP1ma/&#10;OJgObIcZzsCQiCPJf/mFRCBgY4TEKHpvhXErrFtxG0WStX4Rip+szX51YFaDXY0Z1XCrQyJ8fjZG&#10;SFxK7xUwroB1BW6Xkgit3zv8YT53d+TzDVmb/XbErRIvxJWTShISO8g7cS5Dvn82Rkh8RO8BGAdg&#10;HYjj2QZ5J65HwP9noaRPvuIna7NfLswc2DnMyMEtl+T7/GyMkFhB72MwHoP1GG4rSL7WL0bxk7XZ&#10;LxJmV9hdmdEVt0gS4/OzMUIiid5UGKmwUnFLIjFav9qKn6zNfr/HrhK/xJaTShISv5Paf/n9oz8r&#10;cOmff1ZA7oJtXkhcyLU05loacy2NuY4LSW3ttbwS699VWZuvJcy1bOZaNnMtm7mOMHkl1rurNkZI&#10;vEXvhzA+hPVhLM9ByCuxul2dp/jJ2uw3E+Y02NOYMQ23mWSez8/GCIk8eh+C8RCsh3DLI/O0fr0U&#10;P1mb/TrDbA+7PTPa49aZ9PL52RghMYDeBBgJsBJwG0B6af1Ox/jvr6zNfj/FrBJHY8pJJQmJn8jp&#10;GO/9tTFCoiZ+9fCrh1893GqS0zG6+xtU/GRt9tuI3zr81uG3DreNJOjzszFC4iV634DxBqw3YngO&#10;QoJavxmKn6zNflNgToA9gRkTcJtCZvj8bIyQuIfee2HcC+te3O4hM7R+Nyh+sjb7tYHZEnZLZrTE&#10;rQ25wednY4RET3r7wugLqy9uPckNWr/jA/z7J2uz35EBq8TnA8pJJQmJI+T4AO/+2RghcYrec/E7&#10;F79zcTs1oBCGun9F/Fy6wePn1ia/IrEGvxL8SphRgtsassHnJ5kmRkhso/dFGC/CenFAEXURDJ3f&#10;ZMVP1iZ2kbgFZhrsNGak4XYLmezzszFC4k56Z8OYDWs2bneSyVq/axQ/WZv9msNsArsJM5rg1pxc&#10;4/OzMUKiE73dYHSD1Q23TuQard+X0X/vn7y/sjb7fRrN96RovjdF8z0qOiQ+JV9Ge/fPxgiJ7+n9&#10;FcavsH6NLqIugqG7v6sVP1mb/YphLoe9nBnLcSsmq31+NkZIPE3vFhhbYG3B7WmyWus3VvGTtdlv&#10;GMxE2InRm0lIDCNjfX42Rkhk0JsJIxNWJm4ZZKzWr5niJ2uz30UwL4B9ATMuwO0i0sznZ2OERGt6&#10;r4NxHazrcGtNmmn99vf375+szX7v9V8ldvUvJ5tJSLxH9vf37p+NERJf0PstjG9hfdu/iLoIhm7/&#10;ihQ/WZv9HoC5GPZiZizG7QFS5POzMULicXrLYZTDKsftcVKk9UtR/GRt9ouH2Q92P2b0wy2epPj8&#10;bIyQGE3vRBgTYU3EbTRJ0fo1VPxkbfarC7M67OrMqI5bXdLQ52djhISg90oYV8K6EjdBGmr93u3n&#10;37/d1Ga/1/qtEtv7lZPNJCReI7v7efdPMk2MkPiY3oMwDsI62K+Iuki820+3f0sVP1mb2EViIcw5&#10;sOcwYw5uC8lSn5+NERIF9JbAKIFVglsBWar1i1P8ZG32i4LZDXY3ZnTDLYrE+fxsDJ6d0DsSxkhY&#10;I3FLJnFavzqKn6zNfgGYJ/tWkM0kJAL41fH52Rgh8S/8LulXQVaRIuoiGLr7+2pf//7J2uz3XN9V&#10;Yit+W/Hbit9z5NW+nXmO0YDgG7AxeHZC7x4Ye2Dt6VtEXQRD55er+Mna7JcNMwt2FjOycMsmuT4/&#10;G4NnJ/Q+DONhWA/jlk9ytX6Rip+szX5dYHaA3YEZHXDrQiJ9fjZGSMTSOxjGYFiDcYslkVq/M47/&#10;/sra7Pezs0occyrIZhISP5Mzjvf+2hg8O8GvPn718auPW21yxtHd37DiJ2uzXyV+FfhV4FeBWyUJ&#10;+/xsDJ6H0PsmjDdhvekUURfB0PnNVPxkbfabCnMi7InMmIjbVDLT52dj8DyE3vtg3AfrPtzmkZla&#10;v86Kn6zNfm1htoLdihmtcGtLOvv8bIyQ6E1vfxj9YfXHrTfprPX7Kcq/f7I2+30TVSYORVWQzSQk&#10;viE/RXn3z8bgeQi91fGr7pSRIuoiGLr7u1Hxk7XZby1+pfiVMqMUt7Vko8/PxuB5CL3/hvFvWP/G&#10;LUg2av2mKH6yNvuNhzkK9ihmjMJtPJni87MxQuIueu+GcTesu3G7i0zR+l2r+Mna7NcCZlPYTZnR&#10;FLcW5Fqfn43B8xB6u8PoDqs7bjeQa7V+R/r490/WZr8DfcrE3j4VZDMJiQPkSB/v/tkYPA+h978w&#10;/gvrv32KqItg6PZvjeIna7PfSpgrYK9gxoo+YbGSrPnLLywCARsjLDbQ+yyMZ2E9i9sGskbrN07x&#10;k7XZbwTMJNhJzEjCbQQZ5/OzMcJiMr13wLgD1h24TSbjtH7NFT9Zm/0aw2wAuwEzGuDWmDT3+dkY&#10;YXENvR1hdITVEbdrSHOt36eR/v2Ttdnvg8gy8WYk35si+R4VGRYfkE8j3f2T99fGCIsv6f0Oxnew&#10;vovk2Qb5NFK3f8WKn6zNfstg5sHOY0YebstIsc/PxgiLJ+h9CsZTsJ7C7QlSrPUbrvjJ2uyXADMa&#10;djQzonFLIMN9fjZGWIyl9zYYt8G6DbexZLjW7yLFT9Zmv3owa8CuwYwauNUjF/n8bIywaEbvVTCu&#10;gnUVbs3IRVq/93r790/WZr/Xe5eJl3pXkM0kLF4n7/X27p+NERaf0PsfGP+B9Z/eRdRFMHT796Di&#10;J2uzH38vi5gLey4z5uK2iDzo87MxwqKI3lUwVsFahVsReVDrF6/4ydrs1xdmD9g9mNEDt74k3udn&#10;Y4RFCr03w7gZ1s24pZB4rV9dxU/WZr9qME/1qiCbSVhUw6+uz8/GCIuG+F2K36WwLsWtIamr9dvZ&#10;y79/sjb7vdCrTGzDbxt+2/B7gezs5d0/GyMs3qX3IxgfwfqoF882yM5euv1bqPjJ2uw3G+Z02NOZ&#10;MR232WShz8/GCIul9D4C4xFYj+C2lCzU+kUpfrI2+3WF2RF2R2Z0xK0rifL52RhhEUfvEBhDYA3B&#10;LY5E/Y9fsQgEAh4/tzb5FYtfepaJ73tWkM0kTM33NJ+fZJoYYXEefhfidyF+F/Yqpma21u/5nn/v&#10;n/STtYldLLbgtx6/9fitx20Leb6nd/9MjH/0ZwV+OyfQ8re6gZq8fWHxKnPeYt5bzH2rZzF1MfPU&#10;XZXu2cq1yNp8LZkw02GnMyOd68gk2b5rsTHCIpfeJTCWwFqCWy7J1vp1UfxkbfZrD7M17NbMaI1b&#10;e9LF52djhEUfegfAGABrAG59SBet3wneVPc+yvdT1ma/oz3KxOEeFWQzCYuj5EQPlyF/LWZjhMUZ&#10;emviVxO/mrid6VEMg9G+vwNJ+lTyost2a7NfOX5l+JX12ELCopxU+vwk08QIizC9L8N4GdbLuIVJ&#10;pdZvquInaxO7WEyAORr2aGaMxm0CmerzszHCYia998C4B9Y9uM0kU7V+7RQ/WZv9WsIUsAUzBG4t&#10;STufn40RFjfS2xNGT1g9cbuRtNP6fdPdf39lbfY72L1M7OteQbaQsDhIvunu7khYBAI2Rlj8RO9v&#10;MH6D9Vv3YupiGLw1/7N/axU/WZv9SmA+AvsRZjyCWwlZ6/OzMcJiI71VMKpgVeG2kazV+o1X/GRt&#10;9kuDmQw7mRnJuKWR8T4/GyMsbqf3Thh3wroTt9vJeK3fFYqfrM1+l8CMgB3BjAjcLiFX+PxsjLC4&#10;lt5OMDrB6oTbteQKrd+Bbv79k7XZb0+3MvF2twqyhYTFHnKgm3f/bIywOELvDzB+gPVDt2LqYhi6&#10;/Vup+Mna7LccZj7sfGbk47acrPT52Rhh8SS9T8N4GtbTuD1JVmr9UhU/WZv9EmHGdHuKbCFhkUhS&#10;fX42Bs9O6M2AkQErA7dxJFXr11jxk7XZrz7MWrBrMaMWbvVJY5+fjcGzE3qvhnE1rKtxa04aa/0+&#10;6OrfP1mb/XZ1LROvdH2KbCFhsYt80NW7fzbG/2PsTMBrvvI+HrXWUFuRhBNJrEmsSSz33iD8Y00R&#10;S9VSa1WpqlJFldrGWpSq2pIUkSoljFqi3HvTfbobY3QxptXVq7oP1UW9n9NOpvecOc859Tzf4evt&#10;7/P73Nyf3vb/5J3h2Qmzn8L4FNan/i30LTBM97dO85Pd7rcc5kLYC9mxELflZJ3i52IcF7nMFsAo&#10;gFWAWy5ZZ/TL0fxkt/v1gNkZdmd2dMatB8lR/FwMnp0wOwbGGFhjcBtKcox+VTU/2e1+5WD+7NtD&#10;+IzyHRfl8Kuq+LkYPDvBLw6/OFhxuNUhVY1+r/rU+5Pd7vesb7t4Br9n8HsGv2fJq77I+3MxjotT&#10;zJ6BcQbWGd8W+hYYpvtbpvnJbvebB3Mm7JnsmInbPLJM8XMxeHbC7EYYG2FtxG0tWWb066b5yW73&#10;y/AViHTY6exIxy2DdFP8XAyenTA7GMZgWINx60u6Gf2u0/xkt/v90KFAfNthDzlEjosfyHWKn4tx&#10;XFTBrxZ+tfCrhVsVcp3Rr6SDen+y2/0O47cPv3347cPtMCnpEHl/LgbPTpg9AeMErBMdttC3wDDd&#10;31zNT3a733SYd8G+ix134TadzFX8XAyenTC7GsZqWKtxW0LmGv38mp/sdr82MJNhJ7MjGbc2xK/4&#10;uRg8O2E2G0Y2rGzcPOI3+l1pr76/stv9vmxfID5rv4ccIkHxJbnSvvT9DYqoKBcjKMrgVwm/SvhV&#10;wq0MudLe9P4e0vxkt/vtwW8Hfjvw24HbHnJI8XMxgiLE7EswXoL1UnuebZBDRr9pmp/sdr+JMMfA&#10;HsOOMbhNJNMUPxcjKB5gdhGMRbAW4fYAmWb0a6X5yW73awKzAewG7GiAWxPSSvFzMYLCx2wmjExY&#10;mbj5SCuj3xccTuntbOF2ZLf7fdyuQPyz3R5yiATFx+SLdqUMeX8uRlBcZvYqjKuwrrbj2Qb5op3p&#10;/nZrfrLb/bbB3AR7Ezs24baN7Fb8XIygeJrZYzCOwTqG29Nkt9HvDs1PdrvfSJi3wL6FHbfgNpLc&#10;ofi5GEExldlZMGbBmoXbVHKH0a+x5ie73a8ezBth38iOG3GrRxorfi5GULRkti2MtrDa4taSNDb6&#10;fdhWvT/Z7X7vti0Qf2u7hxwiQfEu+bAtL+vX7yWT9+diBMXnzH4H4ztY37Xl2Qb5sK3p/h7X/GS3&#10;+z0G82HYD7PjYdweI48rfi5GUDzJ7H4Y+2Htx+1J8rjRb4TmJ7vdbyDMm2DfxI6bcBtIRih+LkZQ&#10;jGd2MozJsCbjNp6MMPrFan6y2/1qwLwe9vXsuB63GiRW8XMxgqIhsykwUmCl4NaQxBr93k5X7092&#10;u9+b6XwmpfPZlM5nVHpQvEneTo+8PxcjKD5g9jyM87DOp/Nsg7ydbrq/RzU/2e1+D8H8M+w/s+PP&#10;uD1EHlX8XIygyGe2EEYhrELc8smj/+OXy5+1ARF+pd3mlyt6wewCuws7uuDWiwxQ/CTTxgiK4cyO&#10;hTEW1tj0XHouDP3rJ32qaX6y29i5ogLMX9L2kEMkSA+KaoqfixEU0fjF4xcPKx63aFLN6Pd62u/3&#10;J31lt/s9n1YgjuN3HL/j+D1PXk+LvD8XIyhOM3sWxllYZ9Ny6bkwTF+/FZqf7Ha/+TDvh30/O+7H&#10;bT5Zofi5GEGxjtnNMDbD2ozbOrLC6NdD85Pd7tcJZjvY7djRDrdOpIfi52IERQ6zQ2AMgTUEtxzS&#10;w+hXTvOT3e73U2qB+HfqHnKYBMVPpJzi52IERdW0w6I2frXxq41bVVLO6Pdcqnp/stv9ivH7C35/&#10;we8vuBWT51Ij78/FCIrXmD0J4ySsk6m59FwYpvubp/nJbvebAfNu2Hez427cZpB5ip+LERTLmF0D&#10;Yw2sNbgtI/OMfhman+x2vzSYKbBT2JGCWxrJUPxcjKDoxmwfGH1g9cGtG8kw+v3QRn1/Zbf7fd2m&#10;QPxfmz3kMAmKr8kPbSLfXxcjKMriVxm/yvhVxq0s+aGN6f09ovnJbvcrwu8J/J7A7wncisgRxc/F&#10;CIoSZl+G8TKsl9vk0nNhmPyma36y2/0mwbwN9m3suA23SWS64udiBMVcZhfDWAxrMW5zyfRf/f7Q&#10;9wr887fvFajEPxPX+88/F8vPljbaa5Hd/lqasT8BjwR8EngdzUgb5bW4GEERYLYrjK6wuvI6AqSN&#10;8Wv9VWv1VmW3+33SukD8q/UecpgExSfkq9aRt+pi8OyE2WswrsG61jqXngvDdAt7ND/Z7X4FMLe0&#10;3ksOk6AoIHsUPxeDZyfMBmEEYQVxO0T2GP0man6y2/1GwxwKeyg7huI2mkxU/FwMnp0wOxvGbFiz&#10;cZtGJhr9mmp+stv9BMw6sOuwow5ugjRV/FyMoGjNbHsY7WG1x601aWr0+7iVen+y2/3OtCoQf2+1&#10;lxwmQXGGfNwq8v5cDJ6dMHsJxiVYl1rl0nNhmO5vm+Ynu91vI8w1sNewYw1uG8k2xc/F4NkJswdg&#10;HIB1ALfdZJvRb6TmJ7vd72aYfWH3ZUdf3G4mIxU/FyMoJjA7BcYUWFNwm0BGGv3qa36y2/1qwfwT&#10;7D+x40+41SL1FT8Xg2cnzDaH0RxWc9wak/pGv3dbqvcnu93vRMsC8deWe8lhEhQnyLstI+/PxeDZ&#10;CbMXYFyAdaFlLj0Xhun+HtP8ZLf7rWq5QyyBvYQdS3BbRR5T/FyMoNjK7E4YO2HtxG0reczoN0jz&#10;k93u1xumB9tjh4dbbzJI8XMxeHbC7DgY42CNw20EGWT0q6H5yW73qwQzCnYUO6Jwq0RqKH4uBs9O&#10;mE2EkQgrEbdYUsPo92YL9f5kt/u92GKHCLXYSw6ToHiRvNki8v5cDJ6dMPs+jPdhvd8il54Lw3R/&#10;KzU/2e1+C2E+APsBdjyA20KyUvFzMYJiPbO5MHJh5eK2nqw0+vXS/GS3+2XC7AC7Azs6tAiJTNLr&#10;v34hERXlYoTEAGaHwRgGaxhuA0gvo18FzU92u9/V5jvEpeZ8NjXnM6p5SFwlFRQ/FyMkquFXF7+6&#10;+NXFrRqpYPR7vrl6f7Lb/Z7B72n8nsbvadyeIc83L70/+fVzMULiDWZPwTgF61TzXHoujI5R6ve6&#10;5cJaoPnJbvebBfMe2Pew4x7cZpEFip+LERIrmF0LYy2stbitIAuMfp00P9ntfm1htoDdgh0tcGtL&#10;Oil+LkZI9GC2H4x+sPrh1oN0Mvr9lKK+v7Lb/b5N2SE+T9lLDpOQ+Jb8lBL5/roYIVEevyr4VcGv&#10;Cm7lyU8ppvf3qOYnu91vH35P4vckfk/ito8cVfxcjJB4jtlXYLwC65UUnoOQo0a/GZqf7Ha/yTBv&#10;h307O27HbTKZofi5GCExj9mlMJbCWorbPDLD6Jem+clu90uG2RB2Q3Y0xC2ZpCl+LkZIZDCbBSML&#10;VhZuGSTN6PdNsnp/stv9PkveIT5I3ksOk5D4jHyTHHl/LkZI/MhsGfzK4FcGtx+Tc2GY7q9I85Pd&#10;7leIXx5+eezIw62QFCl+LkZIHGE2DCMMK4zbEVJk9Juk+clu9xsLcxjsYewYhttYMknxczFCYjqz&#10;c2DMgTUHt+lkktGvmeYnu92vAcxo2NHsiMatAWmm+LkYIZHKrA+GD5YPt1TSzOj3aZJ6f7Lb/c4m&#10;7RD/SNpLDpOQOEs+TYq8PxcjJL5i9jKMy7AuJ/Fsg3yapN9fHp9vBRF+pd3mlyc2w3wE9iPseAS3&#10;zaRA8ZNMGyMk9jB7EMZBWAeT8uh5MEx+ozU/2W3sPHELzBzYOezIwe0WMlrxczFC4k5mp8KYCmsq&#10;bneS0Ua/OM1PdrvfjTCrwq7Kjqq43UjiFD8XIySaMtsSRktYLXFrSuKMfmea/X5/8v2V3e53stkO&#10;8WqzveQwCYmT5EyzyPtzMULiY2YvwrgI62KzPHoeDNP7u1Hzk93u9zDMZbCXsWMZbg+TjYqfixES&#10;25jdBWMXrF24bSMbjX6DNT/Z7X43wewGu1uzIyQkbiKDFT8XIyRGMTsexnhY43EbRQYb/WppfrLb&#10;/SrDvA72dey4DrfKpJbi52KERH1mG8FoBKsRbvVJLaPfiabq/clu93u5KZ9JTflsanqEhMTL5ETT&#10;yPtzMULiXWbPwTgH61zTPHoeDNP9rdL8ZLf7/RnmXNhz2TEXtz+TVYqfixESG5jNh5EPKx+3DWSV&#10;0S9b85Pd7tcVph+2nx1+3LqSbMXPxQiJQcwOhzEc1nDcBpFso18lzU92u9+1JjvE9032kiMkJK6R&#10;SoqfixESNfCLwS8GvxjcapBKRr8Xm6j3J7vd7zh+h/A7hN8h3I6TF5tE3p+LERJvMXsaxmlYp5vk&#10;0fNgmO5vkeYnu93vfpjTYE9jxzTc7ieLFD8XIyRWMrsOxjpY63BbSRYZ/TI1P9ntfu1htoLdih2t&#10;cGtPMhU/F4PnIcz2h9EfVn/cepFMo9/Vxur7K7vd79+Nd4gvGheRIyQk/k2uNm7Hv/tXJ/L5gYvB&#10;8xD8bmhSRHaQPHoeDNP7e0zzk93u9xf8duO3G7/duP2FHFP8XIyQeIHZ12C8Buu1xnn0PBgmv1ma&#10;n+x2vykw74B9BzvuwG0KmaX4uRg8D2F2OYzlsJbjtoDMMvq11fxkt/s1h9kIdiN2NMKtOWmr+LkY&#10;PA9htjuM7rC649aJtDX6fdtIvT/Z7X7/12iH+LBRETlCQuL/yLeNIu/PxQiJn5kti19Z/Mri9nOj&#10;PBim93e/5ie73W8nfo/j9zg7HsdtJ9mv+LkYPA9htgRGCawS3I6S/Ua/yZqf7Ha/cTBvhX0rO27F&#10;bRyZrPi5GDwPYfZBGA/CehC3GWSy0S9Z85Pd7pcAMxZ2LDticUsgyYqfixES6cwGYARgBXBLJ8lG&#10;v/MN1fv7Q98rcPy37xWQs/bX8q+GheLthkXkCAmJf5HzDSNv1cXg2QmzV2BcgXWlYR49D4bpVgu1&#10;1yK73S8X5qOwH2XHo7jlkkLFz8Xg2Qmzh2EchnUYtyJSaPQbq/nJbvcbCnMA7AHsGIDbUDJW8XMx&#10;eHbC7L0w7oV1L26TyFijX7zmJ7vdrw7MarCrsaMabnVIvOLnYoREErOtYbSG1Rq3JBJv9DubqN6q&#10;7Ha/U4mF4vXEInKEhMQpcjYx8v5cDJ6dMPsljC9hfZmYR8+DYbq/zZqf7Ha/tTCXw17OjuWJYbGW&#10;bP6vX1hERbkYYVHA7FMwnoL1FG4FZLPR7xbNT3a7X1+YPWD3YEcP3PqSWxQ/FyMsxjA7AcYEWBNw&#10;G0NuMfrV1vxkt/tVgVkOdjl2lMOtCqmt+LkYYRHHbGMYjWE1xi2O1Db6nUxQ7092u98rCYXi2YQi&#10;coSExSvkZELp/cn318UIizPMfgTjI1gfJfAchJxMMN3fw5qf7Ha/JTDnwZ7Hjnm4LSEPK34uRlhs&#10;YnYrjK2wtuK2iTxs9Ouj+clu9/NgZsDOYEcGbh7po/i5GGExmNkRMEbAGoHbYNLH6FdZ85Pd7lcG&#10;5g/xReQICYsy+FVW/FyMsKiFXz386sGqh1stUtno93K8en+y2/1C8YXiCH5H8DuCX4i8HB95fy5G&#10;WJxg9h0Y78B6J57nIOTleNP9Ldb8ZLf7PQBzOuzp7JiO2wNkseLnYoTFambXw1gPaz1uq8lio19X&#10;zU92u58PZhvYbdjRBjcf6ar4uRhhkc3sQBgDYQ3ELZt0Nfpda6C+v7Lb/S434DOpAZ9NDfiMahAW&#10;l8m1BpHvr4sRFpXwq45fdfyq41aJXGtgen+Pa36y2/2exm8Pfnvw24Pb0+S44udihMVLzL4B4w1Y&#10;bzTIo+fBMPnN1vxkt/tNhTkR9kR2TMRtKpmt+LkYYbGI2RUwVsBagdsiMtvo117zk93u1xJmE9hN&#10;2NEEt5akveLnYoRFJrM9YfSE1RO3TNL+f/zyRVTUv+N+v7/SbvPLF5/HFYqP44rIERKmh8W/4yLv&#10;TzJtjLD4hdny+JXHr3yDfHo+DP39lT4HND/Zbex88SR+2/Dbxo5tuD1JDih+LkZYHGP2ORjPwXoO&#10;t2PkgNFviuYnu91vPMyRsEeyYyRu48kUxc/FCItZzM6HMR/WfNxmkSlGv+aan+x2v4Yw68Ouz476&#10;uDUkzRU/FyMs2jLbEUZHWB1xa0uaG/0u8B6X3o58v2W3+30gCsW7oogcIWHxAbkgShnhP8AIi++Y&#10;/RHGj7B+FPn0fBgdo9Tv5ZE+O0kpu7Tb/fJhPgb7MVFMwpDDYqfiJ5k2RljsZ7YYRjGsYgj7yU6j&#10;3zjNT3YbO18MhzkQ9kDIA3EbTsYpfi5GWExm9j4Y98G6D7fJZJzRL0Hzk93uFw2zBuwa7KiBWzRJ&#10;UPxcjLBIYTYVRiqsVNxSSILR7/366vsru93vdP1C8Wb9IlJMwuI0eb9+6Y3I+3MxwuI8s1/B+ArW&#10;V/Xz6fkwOhruL1fzk93utw7mQ7AfYsdDuK0juYqfixEWhczuhbEX1l7cCkmu0W+o5ie73S8HZi/Y&#10;vdjRC7ccMlTxczHC4jZm74RxJ6w7cbuNDDX61dX8ZLf7VYVZAXYFdlTArSqpq/i5GGERz2xTGE1h&#10;NcUtntQ1+p2qp96f7Ha/1+oViufrFZFiEhavkVP1Iu/PxQiLs8x+AuMTWJ/Uy6fnwzDd31rNT3a7&#10;3zKYC2AvYMcC3JaRtYqfi8HzEGa3w9gOaztum8lao18/zU92u183mJ3q7SPFJCy6kX6Kn4sRFkOY&#10;HQVjFKxRuA0h/Yx+VTQ/2e1+ZWH+FLuPFJOwKItfFcXPxeB5CH4CPwFL4FabVDH6vRKr3p/sdr+S&#10;WD6T8CvGrxi/EvJKbOT9uRg8D2H2PRjvwXovNp+eD8N0f0s0P9ntfnNhzoA9gx0zcJtLlih+LkZY&#10;rGF2A4wNsDbgtoYsMfplaX6y2/0CMNNgp7EjDbcAyVL8XAyehzA7CMYgWINw60OyjH5lND/Z7X5X&#10;YgrF1zH7SDEJiyukjOLnYvA8BL+a+NXEryZulUkZo18oRr0/2e1+h/Arwq8IvyLcDpFQTOT9uRhh&#10;8Vdm34LxFqy3YvLp+TBM9zdH85Pd7jcN5iTYk9gxCbdpZI7i52LwPITZlTBWwlqJ22Iyx+jn0/xk&#10;t/u1jnlCNIPdjB3NcGtNfIqfi8HzEGZ7w+gNqzduXYnP6Hc5Wn1/Zbf7fRH9hPg0eh8pJmHxBbkc&#10;Hfn+uhg8D2G2In4V8auI27XofBim9/eg5ie73W83fgX4FbCjALfd5KDi52KERZDZF2C8AOsF3ILk&#10;oNFvquYnu91vAszRsEezYzRuE8hUxc/F4HkIswthLIS1ELfZZKrRr6XmJ7vdrzFMAVuwQ+DWmLRU&#10;/FwMnocw2xlGZ1idcWtPWhr9Pq+r3p/sdr8P6z4hztTdR4pJifiQfF639P5KBP+9yA5GibjE7M8w&#10;fob1c918Os9N6prub5fmJ7vdbyvMjbA3smMjblvJLsXPxSgRB5g9CuMorKO4HSC7jH7jNT/Z7X4j&#10;YN4M+2Z23IzbCDJe8XMxSsQUZmfCmAlrJm5TyHijX0PNT3a7XyzMWrBrsaMWbrGkoeLnYpSIFsym&#10;w0iHlY5bC9LQ6Heujnp/stv93q7zhDhRZx8pJiXibXKuTuT9uRgl4gKz38D4BtY3dXi2Qc7VMd1f&#10;vuYnu83vD32vQO5v3yuQL9azfxUeq/BZxetYT/KV1+LaVyJ2MrsPxj5Y+3gdO0m+8bUM116L7LbX&#10;ki8GwMyGnc2ObNwGkOGKn4tRIsYxexeMu2Ddhds4MtzoF6P5yW73qwazEuxK7KiEWzUSo/i5GCUi&#10;kdkkGEmwknBLJDFGv9O11VuV3e73Ru0nxIu195FiUiLeIKdrt+M5RnUi/17pYpSI95n9DMZnsD6r&#10;zXMQcrq26VbXaX6y2/1WwFwIeyE7FuK2gqxT/FyMEpHL7A4YO2DtwC2XrDP65Wh+stv9esDMhJ3J&#10;jkzcepAcxc/FKBHDmB0DYwysMbgNIzlGvxs0P9ntfuVhXr1xHykmJaI8fjcofi5GiaiLXxx+cbDi&#10;cKtLbvivX8Z/nnl15udo8k6ZqKi+5F/kufJRUbX4vSqEGtX4P7/mp/mlv67Ir/n2qigZftnl15+0&#10;X19Hb0YkB2QU32Lw66+v8aM7v76RVCI9snp5ZflZ/p7863lU9Ovvyfk25aKiRiHRlp9zJIQfCUTO&#10;jSWljtJDBhd5wv/58fuvJWsU6UAkRv4sf5T+HFWzzK9/dn77XfU/S1+znCv9tfQt/RpJdoBIJx4z&#10;/MqJ9qKiPh70+5/r0j6E/3s6Kf0hvxbyRwV+I9o7M6iBd2pQM5JKfHSf9/Gg0j/Xvv8wbQyf9yWz&#10;l2BcgnVpUDQ9Gob+51r6bNf8ZLexo71NMNfCXsuOtbhtItsVPxfD5z3F7AEYB2AdwO0pst3oN0rz&#10;k93uNxhm30FJJJX4vMFklOLnYvi8CczeA+MeWPfgNoGMMvrV1/xkt/vVglkFdhV2VMGtFqmv+LkY&#10;Pq8Jsy1gtIDVArcmpL7R772B6v3Jbvc7MbCB98rAJJJKfN4J8t7AyPtzMXzeR8xegHEB1oWB0fRo&#10;GKb726D5yW73Ww1zCewl7FiC22qyQfFzMXzeVmafhPEkrCdx20o2GP0GaX6y2/2yYWbBzmJHFm7Z&#10;ZJDi52L4vBHM3g7jdli34zaCDDL61dT8ZLf7VYJZBnYZdpTBrRKpqfi5GD6vHrOJMBJhJeJWj9Q0&#10;+r01QL0/2e1+Lw1o4IUGJJFU4vNeIm8NiLw/F8PnvcPsBzA+gPXBgGh6NAzT/a3U/GS3+y0aEO89&#10;APsBdjyA2yKyUvFzMXzeembzYOTBysNtPVlp9Oul+clu98uE6YPtY4cPt0zSS/FzMXzeQGaHwRgG&#10;axhuA0kvo19FzU92u9/V/vHe5f5JJJX4vKukouLnYvi86vjVxa8ufnVxq04qGv1e6K/en+x2v2P4&#10;PY3f0/g9jdsx8kL/yPtzMXzeG8z+A8Y/YP2jfzQ9Gobp/hZofrLb/WbBnAp7Kjum4jaLLFD8XAyf&#10;9xCzj8B4BNYjuD1EFhj9Omt+stv92sJsCbslO1r293ttSef/+vk9/qcFHQy/15PZfjD6weqHW0/S&#10;2ej3c476/spu9/suJ977PCeJpBK/9x35Oaf0/ZV+LobfK49fVfyq4lcVt/Lk5xzT+3tU85Pd7rcf&#10;v1347cJvF277yVHFz8Xwe88x+yqMV2G9mhNNj4Zh8pup+c1w+k2GOR72eHaMx20ymaH4SabtNfq9&#10;+cwuhbEU1lLc5pOZRr90zU92GzvaS4HZEHZDdjTELYWkK34uht/ryGwWjCxYWbh1JOlGv2/6qfcn&#10;u93vfL9474N+fDb14zOqn987T77pF3l/Lobf+5HZ6/C7Dr/rcPuxXzQM0/tbpPnJbvcrxC8fv3x2&#10;5ONWSIoUPxfD7xUzG4YRhhXGrZgUGf3u0vxkt/uNhTkc9nB2DMdtLLlL8XMx/N59zM6BMQfWHNzu&#10;I3cZ/ZI0P9ntfvEwo2FHsyMat3iSpPi5GH4vlVk/DD8sP26pJMno92lf9f5kt/ud7Rvvne6bRFKJ&#10;3ztLPu0beX8uht/7mtnvYXwP6/u+0fRoGKb726H5yW732wxzHex17FiH22ayQ/FzMfzeXmYPwjgI&#10;6yBue8kOo98YzU92u98QmDmwc9iRg9sQMkbxczH83p3MToMxDdY03O4kY/7HL4bPorgIv9Ju84vx&#10;asOsCrsqO6riVpvEKX6SaWP4vabMtoLRClarvjH0GBj6+yt9zvT5/f5Ku40d453sE++91ieJpBI/&#10;3e+d6RN5f5JpY/i9T5i9COMirIt9YugxMEx+mzQ/2W3sGG8NzGWwl7FjGW5ryCbFz8Xwe9uZ3QVj&#10;F6xduG0nm4x+gzU/2e1+fWB2g92NHd1w60MGK34uht8bxewdMO6AdQduo8hgo18tzU92u19lmGVh&#10;l2VHWdwqk1qKn4vh9/gvzPYawWgEqxFugtQy+v3tJvX+ZLf7vXxTvFdyUxJJI37vZfK3myLvz8Xw&#10;e+8xew7GOVjnboqhx8DoGKU+/5N/HlZrfrLb/RbDnAt7Ljvm4raYrFb8XAy/t4HZx2E8Dutx3DaQ&#10;1Ua/bM1PdrtfV5gB2AF2BHDrSrIVPxfD7w1i9lYYt8K6FbdBJNvod73mJ7vd71p2vHclO4mkEb93&#10;jVyv+LkYfq8mfjH4xeAXg1tNcr3R76Vs9f5kt/sF8TuE3yH8DuEWJC9lR96fi+H33mL2bRhvw3o7&#10;O4YeA8N0f4s0P9ntfrNhToM9jR3TcJtNFil+LobfW8nsozAehfUobivJIqNfpuYnu92vPczWsFuz&#10;ozVu7Umm4udi+L3ezPaH0R9Wf9x6k0yj3y+91fdXdrvfpd7x3he9k0ka8XuXyC+9I99fF8PvVcTv&#10;huxkEk9i6DEwTO/vMc1PdrvfAfx247cbv924HSDHFD8Xw++9wOzrMF6H9XrvGHoMDJPfLM1Pdrvf&#10;FJgTYE9gxwTcppBZip+L4fcWMrscxnJYy3FbSGYZ/dppfrLb/ZrDbAy7MTsa49actFP8XAyehzDb&#10;HUZ3WN1x60zaGf2+66Xen+x2vwu94r0Pe/2h7xWY89v3CiTz16cRv3eBfNcr8lZd+3h2wmw5Xks5&#10;Xks5XsfPvWJgmG5hv/ZaZLe/lp28lq29kkka8Xs7yX7Fz8Xg2Qmzz8J4FtazuB0l+41+d2t+k51+&#10;42COgD2CHSNwG0cmK36SaXuNfm8msw/CeBDWg7jNJHcb/VI0P9lt7BgvEWYs7Fh2xOKWSFIUPxeD&#10;ZyfMBmAEYAVwSycpRr/zPdVbld3u937PBO/tnsmEz7Oefu99cr5n5P25GDw7YfYHGD/A+qFnDD0G&#10;hun+CjU/2e1+uTDXw17PjvW45ZJCxc/F8Hv7mD0M4zCsw7jtI4VGv9s0P9ntfkNhDoA9gB0DcBtK&#10;blP8XAyenTB7L4x7Yd2L213kNqNfvOYnu92vLsxqsKuxoxpudUm84udi8OyE2TYw2sBqg1sSiTf6&#10;ne2h3p/sdr9TPRK8N3okkzQS8E6Rsz1K7y/AP7+7GAHvM2a/hPElrC97xNBjYJjub4vmJ7vdby3M&#10;FbBXsGMFbmvJFsXPxQh4O5h9CsZTsJ7CbQfZYvQbovnJbvfrB7MH7B7s6IFbPzJE8XMxAt4YZifC&#10;mAhrIm5jyBCjX23NT3a7XxWY5WGXZ0d53KqQ2oqfixHw4phtAqMJrCa4xZHaRr+/d1fv7yTd7vdK&#10;9wTvue7JJI0EvFfIye6R9yeZNkbA+yezH8H4CNZH3WPoMd7fu5vub43mJ7uNHeMthTkP9jx2zMNt&#10;KVmj+LkYAW8Ts1thbIW1FbdNZI3Rr4/mJ7vdLwtmBuwMdmTglkX6KH4uRsAbzOxIGCNhjcRtMOlj&#10;9Kus+clu9ysD88duySSNBLwy+FVW/FyMgHcjfvXwqwerHm43kspGv792U+9PdrtfqFuCdwS/I/gd&#10;wS9E/tqtHc8xqhP59z8XI+D9jdl3YLwD651uPAchf+1mur/Fmp/sdr85MKfDns6O6bjNIYsVPxcj&#10;4K1m9jEYj8F6DLfVZLHRr6vmJ7vdzwczFXYqO1Jx85Guip+LEfCymR0IYyCsgbhlk65GvyjNT3a7&#10;3+WsBO+rrGSSRgLeZRKl+LkYAe96/KrjVx2/6rhdT6KMfsEs9f5kt/sdxG8Pfnvw24PbQRLMirw/&#10;FyPgvcTsmzDehPVmFs9BSDBLv79Ybnl2hF9pt/nFelNhToQ9kR0TcZtKZit+kmljBLxFzD4E4yFY&#10;D2XF0mNhmPzaa36y29ixXkuYTWE3ZUdT3FqS9oqfixHwujDbE0ZPWD1x60LaG/0u8TUsfW/k1092&#10;u99FL8H72EsmaSTgXSSXvFKG/PuLixHwfmG2PH7l8SuP2y9eLAzT1++A5ie73W8Xftvw28aObbjt&#10;IgcUPxcj4B1j9nkYz8N6Hrdj5IDRb4rmJ7vdbzzMUbBHeekk4I0nUxQ/FyPg3c/sfBjzYc3H7X4y&#10;xejXQvOT3e7XEGZ92PXZUR+3hqSF4udiBLx2zHaE0RFWR9zakRZGvwtd1fuT3e53rmuC927XZJJO&#10;At45cqFr5P25GAHvO2Z/gvETrJ+6xtJjYZjub6fmJ7vdLx/mBtgb2LEBt3yyU/FzMQLefmaLYRTD&#10;KsZtP9lp9Ltd85Pd7jcc5iDYg9gxCLfh5HbFz8UIeHczex+M+2Ddh9vd5HajX6LmJ7vdLwZmDdg1&#10;2FEDtxiSqPi5GAEvhdk0GGmw0nBLIYlGv/e7qPcnu93vdBc+k7rw2dQlnQS80+T9LpH352IEvPPM&#10;fg3ja1hfd4mlx8Iw3V+u5ie73W8dzJWwV7JjJW7rSK7i52IEvCeY3QtjL6y9uD1Bco1+wzQ/2e1+&#10;/WH26pJC0knA60+GKX4uRsC7jdk7YdwJ607cbiPDjH51NT/Z7X43wKwAuwI7KuB2A6mr+LkYAS+e&#10;2WYwmsFqhls8qWv0O5Wp3p/sdr/XMhO8FzJTSDoJeK+RU5mR9+diBLx/MfsJjE9gfZIZS4+FYbq/&#10;RzQ/2e1+y2AugL2AHQtwW0YeUfxcDJ6HMLsdxnZY23HbQh4x+vXT/GS3+3WH2Ql2J3Z0wq076af4&#10;uRg8D2F2NIzRsEbjNoT0M/pV0fxkt/uVhflz5xSSTgJeWfyqKH4uBs9D8BP4CVgCt9qkitHv1c7q&#10;/clu9yvpnOAdxe8ofkfxKyGvdm4X9fu/X7oYAe/vzL4H4z1Y73WOpcfCMN3fUs1Pdrvfg50TvRmw&#10;Z7BjBm4PkqWKn4vB8xBmN8LYCGsjbmvIUqNfluYnu90vADMNdho70nALkCzFz8XgeQizN8O4GdbN&#10;uPUhWUa/Mpqf7Ha/K50SvW86pZB0EvCukDKKn4sR8P6EX038auJXE7c/kTJGv3An9f5kt/sdxq8I&#10;vyL8inA7TMKdIu/PxeB5CLNvwXgL1ludYumxMEz3N0fzk93udy/MSbAnsWMSbveSOYqfi8HzEGZX&#10;wVgFaxVui8kco59P85Pd7tcaZhLsJHYkdcrwWhPff/0y+PcDFyPD85jtDaM3rN64ecRn9PueL2rp&#10;eyP//VJ2u98XHRO9TzumkHSS4X1Bvu9YypB+LgZ/DX4V8auIX0Xcosj3HU3v70HNT3a731P4FeBX&#10;gF8Bbk+Rg4qfi5HhBZl9EcaLsF7sGEuPhWHym6r5yW73mwBzDOwx7BiD2wQyVfFzMTK82cwuhLEQ&#10;1kLcZpOpRr9Wmp/sdr/GMONgx7EjDrfGpJXi52JkeB2Y7QyjM6zOuHUgrYx+FzPU+5Pd7vdRRqJ3&#10;JiOFpJMM7yNyMSPy/lyMDO8Ss1dhXIV1NYNnG+RiBl8a5f+XVP552KX5yW732wpzI+yN7NiI21ay&#10;S/GTjD/0vQK3/va9ArZ9Gd4B9jzDvmfY+wyv4wDZZXwt47XXIruNHeuNgDkY9mB2DOZ1jCDjldfi&#10;YmR49zA7E8ZMWDNxu4eMN/o10vxkt/vVg1kLdi121MKtHmmk+LkYGV4LZtNhpMNKx60FaWT0OxdQ&#10;b1V2u987gUTvRCCFpJMM7x1yLhB5qy5GhneB2W9hfAvr2wDPQci5gOlW8zU/2e1+62Guhr2aHatx&#10;W0/y/5+RM4Gzuerj8ES2iryOMO4sZjX72GbB3HtHpxCSpUJEiVBIJCQis9qVXdYYMyMhqUirSntp&#10;U5JKi3q1ylsJ9T6n3pnu+Xc+57w+n28zX/V7fs+d/5m5M39Xmp+LkSfLmd0GYxusbbiVkzVGv0Ee&#10;P9Xtfn1gdofdnR3dcetDBml+LkaeHM7saBijYY3GbTgZ9A8/H5/r4SF+Vd3m55MNYdaFXZcddXFr&#10;SMI1P8W0MfJkLLMpMFJgpXT00X0wvNdX+bzX4e/zV9VtbJ98rUOsfKFDKmlH8uh58r0OoedPMW2M&#10;PPkxs8dgHIN1rIOP7oNh8lvs8VPdxvbJ2TBnwZ7Fjlm4zSaLNT8XI0+uZnYjjI2wNuK2miw2+vX2&#10;+Klu9+sKMx92PjvycetKemt+LkaevIbZoTCGwhqK2zWkt9GvgcdPdbtfLZhn2/M81p7ns/Z5shZ+&#10;DTQ/FyNPNsUvGr9oWNG4NSUNjH6vtNfPn+p2v2fbx8rH8Xu8fRbJk8+SV9qHnj8XI0++y+xhGIdh&#10;HW7vo/tgmM5fqcdPdbvfDJiTYU9mx2TcZpBSzc/FyJP3MLsCxgpYK3C7h5Qa/Tp7/FS3+/lhZsHO&#10;YkcWbn7SWfNzMfLkFcz2g9EPVj/criCdjX41PX6q2/1+y42VP+WmkiySJ38jNTU/FyNP1sevMX6N&#10;8WuMW31S0+j3TK5+/lS3+z2K33b8tuO3HbdHyTO5oefPxciTLzN7AMYBWAdyfXQfDNP5m+7xU93u&#10;NxHmGNhj2DEGt4lkuubnYuTJYmYXwFgAawFuxWS60a+jx091u18bmKmwU9mRilsb0lHzczHy5CXM&#10;9oDRA1YP3C4hHY1+p3L066u63e/7nFj5VU4aySJ58ntyKif0+roYebIGfvVy00gs8dF9MEzX9xGP&#10;n+p2v634bcJvE36bcNtKHtH8XIw8+RSz+2Hsh7U/x0f3wTD5TfD4qW73uwnmUNhD2TEUt5vIBM3P&#10;xciTdzJbAKMAVgFud5IJRr9WHj/V7X4tYbaA3YIdLXBrSVppfi5GnuzAbCcYnWB1wq0DaWX0+46D&#10;U3V21PdXqtv9vsiOlR9lp5Eskie/IN9lVzHUvRAXg3snzP4O43dYv2f76D4Ypuu7xeOnut1vA8yV&#10;sFeyYyVuG8gWzc/F4N4Js3th7IW1F7eHyRaj30iPn+p2vyEw+8Puz47+uA0hIzU/FyNPjmd2Cowp&#10;sKbgNp6MNPolevxUt/tFwLwI9kXsuAi3CJKo+bkY3DthNhtGNqxs3DJJotHvsyz9/Klu9zuUFSff&#10;ykojWSRPHiKfZfGw/nwtmTp/Lgb3Tpg9CeMkrJNZProPhun8rfP4qW73WwZzIeyF7FiI2zKyTvNz&#10;Mbh3wuwOGDtg7cCtgqwz+g32+Klu97sS5uWwL2fH5bhdSQZrfi5GnhzB7FgYY2GNxW0EGWz083n8&#10;VLf7NYJ5Huzz2HEebo2IT/NzMbgfwmwajDRYabjFE5/R7/12+vlT3e73Rrs4ub8dz03teI5qlyff&#10;IO+3Cz1/Lgb3Q5j9GsbXsL5u56P7YJjO3xKPn+p2v7kwC2EXsqOwnV/OJUuq/fx8frgYfrmW2TIY&#10;ZbDKcFtLlhj9+nr8VLf7dYN5MeyL2XExbt1IX83PxfDLQczeAOMGWDfgNoj0Nfo19PipbverA/OP&#10;tmkki/hlHfwaan4uhl+G4xeDXwysGNzCSUOj32tt9fOnut3vubZx8gn8nsDvCfyeI6+1rTp/6vq6&#10;GH55kNkjMI7AOtLWR+e+SVvT+Zvj8VPd7jcT5h2w72DHHbjNJHM0PxfDLxczuwrGKlircFtM5hj9&#10;unr8VLf7BWHmwM5hRw5uQdJV83Mx/LI3swNgDIA1ALfepKvRr5bHT3W735k2cfI/bdJIFvHLM6SW&#10;5udi+GUD/Jrg1wS/Jrg1ILWMfvva6OdPdbvfbvwewu8h/B7CbTfZ1yb0/LkYfvkqs2/DeBvW2218&#10;dB8M0/mb4fFT3e43CeYtsG9hxy24TSIzND8Xwy9LmV0EYxGsRbiVkhlGP7/HT3W7XzuYabDT2JGG&#10;Wzvi1/xcDL/szGxPGD1h9cStM/Eb/X5rrV9f1e1+P7aOk/9unUayiF/+SH5rHXp9XQy/PBe/8/E7&#10;H7/zcTuX/NbadH0f8/ipbvfbht9m/Dbjtxm3beQxzc/F8MtnmH0RxouwXmzNvQ3y2D/8ImRY2MQQ&#10;v6pu84uQo2EOgz2MHcNwG00man6KaWP45XRmi2AUwSpqHUGPgOH9+CmfNh4/1W3sCJkMMxZ2LDti&#10;cUsmbTQ/F8Mv85iVMCQsiVseaWP0+6HV3+dP+apu9/uyVZz8uFUaySJ++SX5oVXo+XMx/PIUs2H4&#10;heEXhtupVhEwTB+/rR4/1e1+G/G7D7/72HEfbhvJVs3PxfDLR5h9EsaTsJ7E7RGy1eh3k8dPdbvf&#10;9TCvgX1Nq2zil9eTmzQ/F8MvJzA7FcZUWFNxm0BuMvolefxUt/tFwWwKuyk7muIWRZI0PxfDL1sz&#10;mwsjF1Yubq1JktHvi0z9/Klu9zucGSffyUwj2cQvD5MvMkPPn4vhl98x+zOMn2H9nBlBj4BhOn8b&#10;PH6q2/1WwFwEexE7FuG2gmzQ/FwMv9zC7E4YO2HtxG0L2WD0G+LxU93udzXMK2BfwY4rcLuaDNH8&#10;XAy/HJX5f71WIO+v1wpky3HsG8fecTyOUWSI8bFEeh6L6vbH0hjmBbAv4LFcwONoTCK1x+Ji+GUi&#10;s+kw0mGl45ZIIo1+hzL0s6q63e9ARpx8KSONZBO/PEAOZYSeVRfDLz9j9jiM47COZ0TQI2CYzuoy&#10;j5/qdr/5MIthF7OjGLf5ZJnm52L45Xpmy2GUwyrHbT1ZZvS7yuOnut2vO8xLMtJJNvHL7uQqzc/F&#10;8MvBzA6HMRzWcNwGk6uMfo08fqrb/erBPAf2Oew4B7d6pJHm52L4pY/ZOBhxsOJw85FGRr830vXz&#10;p7rd74X0OPlUejrJJn75AnkjPfT8uRh++T6zn8D4BNYn6RH0CBim8zfP46e63W8WzDth38mOO3Gb&#10;ReZpfi6GXy5ldjWM1bBW47aUzDP6dfP4qW736wSzPez27GiPWyfSTfNzMbh3wuxAGANhDcStL+lm&#10;9Kvj8VPd7vd7Gs9faemE57M0v/yd1NH8XAzuneDXDL9m+DXDrSGpY/R7Lk0/f6rb/R7H72H8Hsbv&#10;YdweJ8+lhZ4/F8MvX2f2XRjvwno3LYIeAcMfpr8uTn3verfHT3W735S0eHkr7FvZcStuU8jdmp+L&#10;wb0TZu+BcQ+se3CbQ+42+gU9fqrb/bJhZsDOYEcGbtkkqPm5GNw7YbYXjF6weuHWlQSNfmdS9eur&#10;ut3vp9R4+U1qOskmfvkTOZMaen1dDL+sjV99/OrjVx+32uRMqun67vH4qW73245fBX4V+FXgtp3s&#10;0fxcDO6dMPsyjJdhvZwaQY+AYfKb5PFT3e43FuaNsG9kx424jSWTND8Xg3snzJbAKIFVgtsMMsno&#10;187jp7rdLxVmPOx4dsSnBmQqaVftF+BzzsUISD+zl8K4FNaluPlJO6PfiRT9/Klu9/sqJV5+mpJO&#10;sklAfkVOpFSdP+XnYgTkaWZr4FcDvxq4nU6JgGG6vts8fqrb/crwW4PfGnaswa2MbNP8XIyAfIzZ&#10;p2E8Detp3B4j24x+oz1+qtv9boA5EPZAdgzE7QYyWvNzMQJyIrPTYEyDNQ23iWS00S/Z46e63a8F&#10;zHDY4ewIx60FSdb8XIyAbMtsBxgdYHXArS1JNvodS9bPn+p2vyPJ8fK95HSSTQLyCDmWHHr+XIyA&#10;/IHZX2D8AuuXZO6DkGPJpvO30eOnut1vFcx7Yd/LjntxW0U2an4uRkBuZXYXjF2wduG2lWw0+l3v&#10;8VPd7tcfZm/YvdnRG7f+5HrNz8UIyJuZHQ9jPKzxuN1Mrjf6RXv8VLf7XQSzAewG7GiA20UkWvNz&#10;MQIyidlMGJmwMnFLItFGv8NJ+vlT3e73dlK8fCUpnWSTgHybHE4KPX8uRkB+wey3ML6F9W0S90HI&#10;4STT+Vvh8VPd7rcQZinsUnaU4raQrND8XIyA3MBsJYxKWJW4bSArjH79PH6q2/0uh9kZdmd2dMbt&#10;ctJP83MxAvI6ZkfAGAFrBG7XkX7/8IvkuahxiF9Vt/lFyvNh1oRdkx01cTufNNb8FNPGCMhIZhNg&#10;JMBKSIqkR8LwXl/lc6Dl3+evqtvYkfLFljwnteS5qSXPUS0D9IA80DL0/CmmjRGQh5g9CuMorKMt&#10;I+mRMEx+8z1+qtvYkbIQ5nTY09kxHbdCMl/zczECcjmza2GshbUWt+VkvtGvh8dPdbvfxTA7wu7I&#10;jo64XUx6aH4uRkBexewgGINgDcLtKtLD6FfP46e63S8M5q+J6SSb8P0UfvU0PxcjIBvh1xy/5rCa&#10;49aI1DP6vZConz/V7X5PJMbLR/B7JDGHBOQT5AX18qc/X2ukvv9zMQLyTWYPwjgI62BiJD0Shun8&#10;FXj8VLf73QFzAuwJ7JiA2x2kQPNzMQJyHrOLYSyGtRi3eaTA6NfJ46e63S8XZivYrdjRCrdc0knz&#10;czECshuzfWD0gdUHt26kk9Hv9wT9+qpu9/tPQrz8LiGd5JCA/A/5PSE75Pq6GAFZB78L8bsQvwtx&#10;q0N+TzBd370eP9Xtfg/htwW/Lfhtwe0hslfzczEC8nlmX4XxKqxXEyLpkTBMflM8fqrb/cbBHAl7&#10;JDtG4jaOTNH8XIyAvJvZ2TBmw5qN291kitEv2+Onut0vHWYC7AR2JOCWTrI1PxcjIIPMdoHRBVYX&#10;3IIk2+j3U7x+/lS3+/07Pl5+Fp9BckhA/pv8FB96/lyMgDzL7LkJGSSeRNIjYZiu7w6Pn+p2v834&#10;rcNvHTvW4baZ7ND8XIyA3MPsMzCegfUMbnvIDqPfWI+f6na/4TCvhX0tO67FbTgZq/m5GAE5idm7&#10;YNwF6y7cJpGxRr9Uj5/qdr9YmD7YPnb4cIslqZqfixGQWczmwciDlYdbFkk1+n0dp58/1e1+H8fF&#10;y/fjMkgOCciPyddxoefPxeB+CLOnYJyCdSoukh4Jw3T+yjx+qtv9VsNcAnsJO5bgtpqUaX4uBvdD&#10;mH0UxqOwHsVtGykz+t3g8VPd7ncNzL6w+7KjL27XkBs0PxeD+yHM3gbjNli34Taa3GD0i/H4qW73&#10;awqzIeyG7GiIW1MSo/m5GAGZwmxrGK1htcYthcQY/Y7E6udPdbvfu7EJ8rXYDJJDAvJdciQ29Py5&#10;GNwPYfZ7GN/D+j42kh4Jw3T+Vnn8VLf73QNzNuzZ7JiN2z1klebnYnA/hNkHYDwA6wHcNpJVRr/+&#10;Hj/V7X5XwOwKuys7uuJ2Bemv+bkYATmU2VEwRsEahdtQ0t/o18Tjp7rd7wKYtWDXYkct3C4gTTQ/&#10;F4P7IcwmwkiElYhbNGmi+f1frxWI+Ou1Ag353k797Pl2jH5WVbc/lpdjEuSzMRkkhwTky+TtmNCz&#10;6mJw74TZz2F8DuvzmEh6JAzTWV3o8VPd7lcMcwbsGeyYEROUxWRhtV+Qx+xiBOVKZtfDWA9rPW4r&#10;yUKjX0+Pn+p2v0tg+mH72eHH7RLSU/NzMYKyH7ODYQyGNRi3fqSn0e98j5/qdr8aMH9rkUFySFDW&#10;wO98zc/FCMrG+EXgFwErArfG5Hyj34st9POnut3vqRYJ8jH8HsPvMfyeIi+2qDp/6vq6GEF5gNkP&#10;YHwA64MW3AchL7Ywnb8ij1+h0+9OmBNhT2THRNzuJIWan2LaHmNQLmB2KYylsJbitoAUGf2kx091&#10;GztSdoDZBnYbdrTBrQORmp+LEZQ9mO0Loy+svrj1INLoF+bxU93u90s0z1/RPI9F83wWHZS/kDDN&#10;z8UIynr4/Qu/f+H3L9zqkTCj3xPR+vlT3e73MH5b8duK31bcHiZPRIeePxcjKPcz+zqM12G9Hh1J&#10;j4RhOn9TPX6q2/1uhXkT7JvYcRNut5Kpmp+LEZQFzM6BMQfWHNwKyFSjX67HT3W7XybMlrBbsqMl&#10;bpkkV/NzMYKyE7OXwbgM1mW4dSK5Rr//ROnXV3W73zdRCfKLqAySQ4LyG/KfqNDr62IE5R/M1sav&#10;Nn61cfsjKhKG6fru9PipbverwG8DfhvYsQG3CrJT83MxgnIvs/tg7IO1D7e9ZOc//KL4WjouxK+q&#10;2/yi5AiYQ2APYccQ3EaQcZqfYtoYQTmF2ZkwZsKaGRVFj4Lh/fgpn3SPn+o2dpSMhxkJO5IdkbjF&#10;k3TNz8UIymxmAzACsAK4ZZN0o9/xyL/Pn/JV3e73aWSCPBSZQXJIUH5KjkeGnj8XIyhPMnsaxmlY&#10;pyOj6FEwTB+/co+f6na/tTCXwV7GjmW4rSXlmp+LEZQ7mN0NYzes3bjtIOVGv+EeP9XtfoNgXgn7&#10;yshcEpSDyHDNz8UIyrHM3g7jdli34zaWDDf6xXr8VLf7hcNsBLsROxrhFk5iNT8XIyjTmG0Loy2s&#10;trilkVij3ycR+vlT3e53MCJBvhGRQXJJUB4kn0SEnj8XIyi/ZvYHGD/A+iEiih4Fwx+mv5ZMfT6s&#10;9vipbvdbDHMu7LnsmIvbYrJa83MxgrKM2QdhPAjrQdzKyGqj3zUeP9Xtfr1hdoPdjR3dcOtNrtH8&#10;XIygHMbszTBuhnUzbsPINUa/Zh4/1e1+DWDWgV2HHXVwa0CaaX4uRlDGMJsEIwlWEm4xpJnR712f&#10;fv5Ut/u96kuQz/kySC4JylfJu77Q8+diBOURZr+E8SWsL31R9CgYpvN3j8dPdbtfKcy7fZkklwRl&#10;KblH83MxgnIVs/fDuB/W/bitIvcY/Xp5/FS3+3WGGYQdZEcQt86kl+bnYgTlAGavg3EdrOtwG0B6&#10;Gf3qe/xUt/udC/NM80ySS4LyXPzqa34uRlA2wS8KvyhYUbg1IfWNfi8318+f6na/Z5rznITfbvx2&#10;4/cMebl56PlzMYLybWY/hPEhrA+bR9GjYJjOX7HHT3W733SYk2BPYsck3KaTYs3PxQjKRcwuh7Ec&#10;1nLcFpFio9+lHj/V7X55MNvBbseOdrjlkUs1PxeD+yHMXgXjKlhX4daTXGr0q+HxU93udyo8Qf4Y&#10;nklySVCeIjU0PxeD+yH4CfwEfgK380kNo99T4fr5U93u90h4otyG3zb8tuH2CHkqPPT8uRhB+RKz&#10;b8J4E9ab4VH0KBim8zfN46e63W8CzNGwR7NjNG4TyDTNz8UIyiJm58GYB2sebkVkmtGvg8dPdbtf&#10;a5jJsJPZkYxba9JB83MxuB/CbHcY3WF1x02SDka/X5rp11d1u993zRLlsWaZJJcE5Xfkl2ah19fF&#10;4H4IfnXxq4tfXdzCyC/NTNd3l8dPdbvfFvw24rcRv424bSG7ND8XIyifZPZ5GM/Der5ZFD0Khslv&#10;vMdPdbvfKJjXw76eHdc3y5ejyPhqv3y+p3Qx8uVUZmfBmAVrFm5TyXijX6bHT3W7XyLMKNhR7IjC&#10;LZFkan4uRr7MZTYfRj6sfNxySabR75um+vlT3e73WdNEebhpJskl+fIz8k3TqvOnPn4uRr78mdmz&#10;MM7COts0ih4Fw3R9Kz1+qtv91sNcAXsFO1bgtp5Uan4uRr7cyeweGHtg7cFtJ6k0+o3w+Klu9xsM&#10;82rYV7PjatwGkxGan4uRL8cxOxnGZFiTcRtHRhj94j1+qtv9fDAbw27Mjsa4+Ui85udi5MsMZrNg&#10;ZMHKwi2DxBv9jjbRz5/qdr/3myTKA00ySS7Jl++To01Cz5+LkS+PM3sCxglYJ5pwb4McbWI6f2s9&#10;fqrb/ZbCnA97Pjvm47aUrNX8XIx8Wc7sdhjbYW3HrZysNfoN8vipbvfrC7MH7B7s6IFbXzJI83Mx&#10;8uVwZsfAGANrDG7DySCjX3OPn+p2v4Yw68Gux456uDUkzTU/FyNfxjGbAiMFVgpucaR5tV/e/+4j&#10;BHnbjLQ6NyxsyDmcQ972rhUWJvi9Cwi/FcZLo/58nzczqt6vw/u8ZCVMhXc7/fnG834NehJRHJBh&#10;sf97/w9+deb9xqQu6XLJZbImb9Xvqf+eH7///D01n4vACMJfzw4bpf4jfsUQNTeUVDmGuKgj/L9f&#10;M6rfV6whJJcoF/VW/ap6G9bonD9fh/nX7+r/rHrMaq7qfaVS9TFS7I5EOfGj25+cTfzLu0Kue1Xv&#10;z79vR6p+qY+F+lWb39gkSpqsEQubLCZzSAG9QNxVfd0L/se0MQrE7cyOhTEW1tgmm+ibYHg/r5XP&#10;sx4/1W3sTeIVmG83WULmkAJ6gXhW83MxCsRuZnfA2AFrB267ybNGv1ohX7eVr+p2vwZN14iLmi4h&#10;c0iBaEBqVX/dVh8/F6NAnMbvJH4n8TuJ22lS6x9ft5XP//VagTN8jpw5P6yL57Gobn8svXgs/Xks&#10;/Xks/XkcvUgX7bG4GAUiwGwOjBxYOU030TfBMJ2F2R4/1e1+98JcBXsVO1bhdi+Zrfm5GAViJrNT&#10;YEyBNQW3mWS20e81j5/qdr/3YH4E+6Omc0mBeI+8pvm5GAViH7N7YeyFtRe3feQ1o9+Fzf5+Dldn&#10;Q3W7X3izNaJFsyVkLikQ4eTC6u9x1Vl1MQpEbWb/wO8P/P7ArXazTTC817cMVp8Qv6pu8ysTA/G7&#10;Ab8b2HEDbgNJH81PMW2MAnEZs51gdILVqVkZvQyGyW+Jx091G7tMrIG5CfYmdmzCbQ1Zovm5GAVi&#10;LrMFMApgFeA2lywx+h30+Klu9/sU5lewv2LHV7h9Sg5qfi5GgXid2f0w9sPaj9vr5KDRr3nIz/jq&#10;+qpu94sLXyNSw5eQuaRAxJHm1T/jq/PnYhSIfzFbD0Y9WPXCy+hlMEzX91qPn+p2vxthjoU9lh1j&#10;cbuRXKv5uRgF4kpme8DoAasHbleSa41+6zx+qtv9KmBuh72dHdtxqyDrND8Xo0AsZXYBjAWwFuC2&#10;lKwz+h31+Klu9zsO8yfYP7Hjp/BCcZwcrfYr5Pq6GIXiA2bfgvEWrLdw+4AcNfolhNxDVOdPdbtf&#10;RvM1Irv5EjKXFIoMklB9D1H5uRiFIoLZxjAaw2rcvIxeBsN0/kZ6/FS3+90KczLsyeyYjNutZKTm&#10;52IUisHM9oPRD1Y/3AaTkUa/So+f6na/h5uvFY/Dfpwdj+P2MKnU/FyMQrGe2ZUwVsJaidt6Umn0&#10;+9bjp7rd72eYv8P+nR2/4/Yz+VbzczEKxefMHoZxGNZh3D4n3xr9WoX8GYo6f6rb/dr71op83xIy&#10;lxSK9qRV9Z+hqPPnYhSKlsxGw4iGFe0ro5fBMJ2/8R4/1e1+d8KcBXsWO2bhdicZr/m5GIViFLND&#10;YQyFNRS3UWS80W+Xx091u9+TMF/wLSVzSaF4kuzS/FyMQvEAsxthbIS1EbcHyC6j368eP9XtfudE&#10;rBX1IpYSnqMiCsU55FfNz8UoFN/jdwy/Y/gdw+178qvRryM/tGbzM1xDos6f6na/S/Drjl93/Lrj&#10;dgnpWP1nyOr8uRiFojWzKTBSYKVElNHLYJjO3zSPn+p2vyKY82HPj5hHCkURmab5uRiF4jZmx8AY&#10;A2sMbreRaUa/pz1+qtv9XoJ5APYBdhzA7SXytObnYhSKR5ndBmMbrG24PUqeNvrVjNSvr+p2vwsi&#10;1woRuZTMI4XiAlKz+jUq6vq6GIXiFH4n8DuB3wncTpGa/3iNymZYl4b4VXWb32ZxBX5X43c1flfj&#10;dgW5VPNTTBujUOQxmwUjC1ZW5Gb6Zhh+PgfqEj5F//x8UD4lHj/VbezNYhHMFbBXsGMFbotIiebn&#10;YhSKu5idBGMSrEm43UVKjH6vePxUt/u9A/ND2B+y40Pc3iGvaH4uRqF4ltk9MPbA2oPbs+QVo1/9&#10;kNfoqY+n6na/plFrRVTUUjKPFIqmpH5U1dcodf5cjEJxLrNn8TuL31nczo3aDMNvuL69PH6q2/0G&#10;4Hc9ftez43rcBpBemp+LUSi6MBuEEYQVxK0L6WX0u9fjp7rd7z6YG2FvZMdG3O4j92p+LkahmM3s&#10;3TDuhnU3brPJvUa/9zx+qtv9Pob5Jewv2fFlVJH4mLxX7VfE9XUxisSrzD4P43lYz+P2KnnP6Ncs&#10;5DXK6vypbveLiV4rkqOXknmkSMSQZtWvUVZ+LkaRuJDZujDqwqobvZm+GYbp/A30+Klu9xsWvU6M&#10;hj2aHaNxG0YGan4uRpHow2w3GN1gdcOtDxlo9Fvj8VPd7rcZ5oOwH2THg7htJms0PxejSCxmdh6M&#10;ebDm4baYrDH6feLxU93u92+YP8L+kR0/4vZv8onm52IUiYPMvgnjTVhv4naQfGL0i2vx9/OvOn+q&#10;2/3SWqwT7VosJfNIkUgjcdV/B0KdPxejSDRnthGMRrAatdhM3wzDdP5u9Pipbve7BebtLZaReaRI&#10;3EJu1PxcjCJxLbNXwbgK1lW4XUtuNPqVe/xUt/s9BHM37N3s2I3bQ6Rc83MxisRaZpfDWA5rOW5r&#10;SbnR77jHT3W730mYZ2CfYccZ3E6S45qfi1EkjjJ7CMYhWIdwO0qOG/0y+EOnqudOdf5Ut/vlxKwT&#10;wZhlhOeomCKRQzKq/w6YOn8uRpFIYDYSRiSsyJjN9M0wTOfvVo+f6na/O2DOhD0zZj4pEneQWzU/&#10;F6NIjGD2OhjXwboOtxHkVqPfTo+f6na/vTCfg/0cO57DbS/Zqfm5GEWiktn7YdwP637cKsnOf/iV&#10;cy1+DvGr6ja/cvEHzDqxy8h8UkQvEj9rfoppYxSJb/H7Ar8vYH0RU04vh+G9vsqnfezf56+q29jl&#10;4uLYdeIy/C7D7zL8Libtq/++rDp/imljFIlMZpNgJMFKii2nl8Mw+U31+KluY5eLQphzYc9lx1zc&#10;CslUzc/FKBLjmb0Zxs2wbsZtPJlq9HvS46e63W8/zDdgv8GON3DbT57U/FyMIrGL2a0wtsLaitsu&#10;8qTR75w4/fqqbvc7L26d+FfcMjKfFInzyDlxVV+j1PV1MYrEr/j9gN8P+P2A26/knH/8fXx13qTH&#10;T3W73+X4XYnflfhdidvlRGp+LkaR6MBsWxhtYbWNK6eXwzCdvyKPn+p2vwUwl8Fexo5lccViASmq&#10;9isWYWEuRrGYxuxEGBNhTcRtGiky+r3k8VPd7vcWzEOwD7HjEG5vkZc0PxejWDzN7GMwHoP1GG5P&#10;k5eMfhfwAoqqs6Out+p2v4vi14mI+GVkPikWF5ELqv9/JOrj52IUixrMnsbvNH6ncasRXw7DdH17&#10;evxUt/v1i18vhuA3hB1DcOtHemp+LkaxuJTZAIwArABul5KeRr9FHj/VQ/3+r9cKHP7rtQJh/Prr&#10;VSF/vS6kXKxk/wY8NuCzgcexkizSHot3n5dRLEqYnQFjBqwZPI4Sssj4WN7xPBbVQx+Ll10uPoL5&#10;OezP2fE5bh+RdzQ/F6NYvMzsPhj7YO3D7WXyjtGvCS/CCT2rqtv9WiSsFy0TlpP5pFi0IE2q/99N&#10;6qy6GMWiPrO1YdSGVTuhnF4Ow3RWB3j8VLf7DYV5E+yb2HETbkPJAM3PxSgWvZjtCqMrrK649SID&#10;jH73efxUt/ttgvkA7AfY8QBum8h9mp+LUSzuZXYOjDmw5uB2L7nP6HfE46e63e8rmN/D/p4d3+P2&#10;FTmi+bkYxeJdZl+H8Tqs13F7lxwx+sUk6udPdbtfSuJ60SZxOVlAikUKiUmsOsPq/LkYxaIZsw1h&#10;NITVMLGcXg7DdP6GefxUt/uNgTkR9kR2TMRtDBmm+bkYxWIgs31h9IXVF7eBZJjRb7PHT3W733aY&#10;j8J+lB2P4radbNb8XIxisZrZpTCWwlqK22qy+R9+FVyLr0P8qrrNr0KcgPkb7N/Y8RtuJ8jXmp9i&#10;2hjF4hNmP4DxAawPEivoFTC811f5pLX8+/xVdRu7QmS1XC/8LZeTBaSYXizSWmbzhbwhUedPMW2M&#10;YhHHrA+GD5avZQW9AobJ7xaPn+o2doWYDPMu2Hex4y7cJpNbND8Xo1gMZ3YwjMGwBuM2nNxi9Nvh&#10;8VPd7vc4zGdhP8uOZ3F7nOzQ/FyMYlHO7HoY62Gtx62c7DD6nfT4qW73OwuzVtJysoAUi7P4ndT8&#10;XIxicRy/z/D7DNZnuB0nJ41+OUn6+VPd7peftF50wa8Lfl3wyyc5SaHnz8UoFhnMJsJIhJWYVEGv&#10;gGE6f1M8fqrb/WbBnA17NjtmJ5WIWWRKtV8Jnx8uRokYx+woGKNgjcJtHJli9Nvr8VPd7vc8zNdg&#10;v8aO13B7nuzV/FyMErGT2S0wtsDagttOstfo94fHT3W7X93kDaJhMs9NyTxHJZeIuuQPzc/FKBE/&#10;4/cdft8lbSAV9AoYput7cbJ+/lS3+3XHrw9+ffDrg1t3cnFy1flT19fFKBG5zLaG0RpW6+QKegUM&#10;k1+Bx091u988mEtgL2HHEtzmkQLNz8UoEVOZvQ3GbbBuw20qKTD67ff4qW73exPm+7DfZ8f7uL1J&#10;9mt+LkaJeJLZR2A8AusR3J4k+41+56Xo11d1u59I2SCap6wgC0iJEOS8lNDr62JwBpg9lbyCbCA8&#10;r6ZUwDBd3x4eP9Xtflfjdy1+17LjWtyuJj00PxejREhm82DkwcrDTZIeRr8FHj/V7X7LYa6DvY4d&#10;63BbThZofi5GiShidjqM6bCm41ZEFhj93vL4qW73+xDmUdhH2XEUtw/JW5qfi1EiXmL2GRjPwHoG&#10;t5fIW0a/xqn6+VPd7heVukEkpK4gC0mJiCKNU0PPn4tRIs5n9lwY58I6N7WCXgHDdP76efxUt/td&#10;B3Mk7JHsGInbdaSf5udilIiezHaG0RlWZ9x6kn7/8Kvka+nKEL+qbvOrFPfD3AJ7Czu24HY/Wan5&#10;KaaNUSIWMVsKoxRWaWolvRKG9+OnfD7y+KluY1eKL2F+C/tbdnyL25fkI83PxSgRbzP7KoxXYb2K&#10;29vkI6NfdNrf50/5qm73S0rbIFqlrSALSYlIItFpoefPxSgRTZi9EMaFsC5Mq6RXwjB9/IZ6/FS3&#10;+90McwLsCeyYgNvNZKjm52KUiAHM9obRG1Zv3AaQoUa/TR4/1e1+D8LcBXsXO3bh9iDZpPm5GCVi&#10;FbOLYSyGtRi3VWST0e+Yx091u9+PMH+F/Ss7fsXtR3JM83MxSsQRZg/COAjrIG5HyDGjX0q6fv5U&#10;t/u1Td8gOqavIAtJqWhLUtKrzl8pZ9jFKBUxzIbDCIcVnl5Jr4RhOn9jPH6q2/1uhzkN9jR2TMPt&#10;djJG83MxSsUwZgfBGARrEG7DyBij3zaPn+p2v93p94unYT/Njqdx2022aX4uRqkoY3YtjLWw1uJW&#10;RrYZ/U54/FS3+52GWTNjBVlISsVp/E5ofi5Gqfgav0/x+xTWp7h9TU4Y/bIy9POnut0vkHG/6Ixf&#10;Z/w64xcgWRmh58/FKBVpzMbDiIcVn1FJr4Th5/5IXeIjDYn6ejzZ46e63W8mzBLYJewowW0mmaz5&#10;uRilYiyzI2CMgDUCt7FkstFvj8dPdbvfPpivZKwkC0mp2Ef2aH4uRqnYwWwljEpYlbjtIHuMfmc9&#10;fqrb/Wpn3i8aZK4kC0mpqE3Oan4uRqk4id83+H2D3ze4nSRnjX75mfr5U93u91/qzgQ+iirt100I&#10;EHZIh+RkXwkJEJKQxbCDEAgQT7PIjoCs4oq44IKCDMoQRQQdBkEURnTUZERFkUGWQVwZdEDEDcjK&#10;IuCwKyBLvudAV9JVlKeYufebO7d/v79Vb3e/z3mqzunqpMn09MavH3798OuHW2/SNdV3/Tkx5rqz&#10;6U2FkQorNfUN6jdg2K2/WRY/Vev9noL5LOxnGeNZ3J4is0x+Toy57gfpnQpjKqypuD1IZtn6fWzx&#10;U7Xe70uY38D+JnUBmev+knxs8nNizHWvp/ddGO/Cehe39eRjW7+ANPP8qlrv1zTtZbdIW0IWkLnu&#10;piQgzXd+nRhz3ZX4ncHvDH5ncKskAWnW+S3k+tLHx8+odX6F7hvxG4HfCPxG4HYj6WPyU0wdY667&#10;G73tYbSH1T6tkLoQhp3fPIufqnXsQvcimC/CfpExXsRtEZln8nNizHXPpnc6jOmwpuM2m8yz9dtu&#10;8VO13u97mGWwyxijDLfvyXaTnxNjrvtTejfB2ARrE26fku22fu706vWn5lfVer+I9Jfd8elLyAIy&#10;1x1B3Om+68+JMdddl14/GH6w/NILqQth2M3vIIufqvV+o2BOhD2RMSbiNooMMvk5Mea68+nNhZEL&#10;Kxe3fDLI1m+xxU/Ver8VMF+H/TpjvI7bCrLY5OfEmOueT+8cGHNgzcFtPlls67fb4qdqvd8+mEdg&#10;H2GMI+nX9LcC66/8rUCBe196gXt31bEUsJ6cxitw72CcrYy3lXG3chw7yG7bY4lsa16rqtYfS4u2&#10;L7vbtF1CFpACdwsS2dZYq8rPiVHgDqK3IYyGsBq2LaQuhGG3VsdY/FSt95sM827YdzPG3bhNJmNM&#10;fk6MAvcQej0wPLA8uA0hY2z9Xrb4qVrvV9R2pXs17NWMsRq3IvKyyc+JUeBeQu9CGAthLcRtCXnZ&#10;1m+/xU/Ver9jMH+B/Qtj/ILbMbLf5OfEKHDvoXcXjF2wduG2h+y39UvKMK8/Vev90jNWuttlLCEL&#10;SIE7nSRl+K4/J0aBO5reEBghsEIyCqkLYditv9ssfqrW+90Lc3rGUsL7GW73kttMfk6MAvdYeofD&#10;GA5rOG5jyW22fm9a/FSt93sf5kbYGxljI27vkzdNfk6MAvdKepfBWAZrGW4ryZu2fsctfqrW+/0K&#10;s0bmUrKAFLh/xe+4yc+JUeA+iF8pfqWwSnE7SI7b+mVkmtefqvV+HTNXunvg1wO/Hvh1JBmZvuvP&#10;iVHgbklvHIw4WHGZhdSFMOzW3/0WP1Xr/WbAfAL2E5kLSYF7Brnf5OfEKHDfTu8EGBNgTcDtdnK/&#10;rd9ai5+q9X4fwvwc9ueM8TluH5K1Jj8nRoF7Fb2vwXgN1mu4rSJrbf3OW/xUrffzz1rpbpC1lCwk&#10;BW5/ct7k58QocJ/E7zB+h/E7jNtJcv4qvyK3y9U5q3r9GbXOr8jdCz+Jn8RP4taLdM7yXX+KqWMU&#10;uLPoTYGRAislq4i6CIZ1/SmfmRa/xxzYRe4CmAtgL2CMBbgVkMdMfoqp95tG7xQYU2BNwW0amWnr&#10;t8Xip2odu8i9DebXsL9mjK9x20a2mPycGAXudfSuhrEa1mrc1pEttn61mRhjbtT5VLXer3E270nZ&#10;S8lCUuBuTGpnGwz185UTo8B9Eb+f8fsZv59xu0hqZ9vNb2+Ln6r1fgPwG4bfMPyG4TaA9Db5OTEK&#10;3F3ozYGRAysnu4i6CIbh19F15TO5LmwFya7hck0gncgtNau/l42y6vva2P2Pf3fdUf8r3113gu0E&#10;vNQtlgSQsaQBUY4J3qCoDtF7q973457RJIfU8m7Z/K99d90lyd++B1evS6PWzfslOT/4jPxj8FGy&#10;n+yl3iufCDbW5V4vU8fYKx+h9z4Y98G6L/gS9SUYxrwbn8FWwvrcx8+odexK+RXM72F/zxjf4/YV&#10;+dzkp5g6xl65id61MNbCWhtcSV0Jw86vfkj1+VN+qtaxK2VQyBkZEXKU7Cd7qffK+iG+58+JsVf6&#10;0Xsev/P4ncfNL6QShp2ftPipWu83BL/R+I1mjNG4DSHS5OfE2Ctz6e0EoxOsTrjlEmnrt8Dip2q9&#10;3xKYK2CvYIwVuC0hC0x+Toy9cg69M2HMhDUTtzlkga3fToufqvV+e2Hug72PMfbhtpfsNPk5MfbK&#10;rfRugbEF1hbctpKdtn7Bwrz+VK33ixZnZAtxlOwne2U0CRa+68+JsVc2pLcWjFqwaolK6koYdutv&#10;mMVP1Xq/sTAnw57MGJNFsRxLhlX5FfMac2IUSw+9eTDyYOXh5iHDbP2WWvxUrfd7BWYR7CLGKMLt&#10;FbLU5OfEKJYL6X0SxpOwnsRtIVlq61ds8VO13u8gzGOwjzHGMdwOkmKTnxOjWO6i9wsYX8D6Ardd&#10;pNjWLzbUvP5UrfdrGXpWpoceJftJsWxJYkON9afm14lRLAW9TWA0gdUktJK6Eobd+htn8Rvv6HcH&#10;zHth38sY9+J2Bxlv8lNM3TEWy+H0DoQxENZA3IaTcbZ+r1r8VK1jV8pVMN+H/T5jvI/bKvKqyc+J&#10;USyX0bsIxiJYi3BbRl619Ttk8VO13u8kzF9Dj5H9pFieJIdMfk6MYllK73cwvoP1HW6l5JCtX+sw&#10;8/pTtd4vK+ys7Bh2jOwnxTKLtA7zXX9OjGIZR284jHBY4WGV1JUw7NbfnRY/Vev9HoA5A/YMxpiB&#10;2wPkTpOfE6NYTqB3FIxRsEbhNoHcaev3tsVP1Xq/dTA/hP0hY3yI2zrytsnPiVEsX6N3OYzlsJbj&#10;9hp529bvtMVP1Xq/izD9w4+RA6RYXsTvtMnPiVEsD4cdkBX4VcCqwO0wOW3rl80Pq8baUT//qVrv&#10;1zX8rOyFXy/8euHXlWSHGwx1/XNiFMsUehNhJMJKDK+kroRhXX8uD3/P7uNn1Do/l2cWzALYBYxR&#10;gNss8qDJTzF1jGI5hd5bYNwC65Zwl2cKedDWb73FT9U6tsvzMcxtsLcxxjbcPibrTX5OjGK5mt5C&#10;GIWwCnFbTdbb+l2y+FU6+gVEnJWNI46RA6RYBpBKk59i6o6xWP6M31H8juJ3FLefySVbv24R1etP&#10;za+qdWyXpw9+A/AbgN8A3PqQbhG+68+JUSxz6E2HkQ4rPcLlySHdIuzW32yLn6r1fvNg/gH2Hxjj&#10;D7jNI7NNfk6MYvkwvffAuAfWPbg9TGbb+n1q8VO13m87zG9hf8sY3+K2nXxq8nNiFMsN9K6BsQbW&#10;Gtw2kE9t/epGmudX1Xo/d+RZGRZ5jBwgJdJN6kYa81vC9cWJwXPoPYffOfzO4eaKdHnqRtrNb77F&#10;T9V6v0H43YTfTYxxE26DSL7Jz4lRIrvT2wFGB1gdcOtO8m395lv8VK33WwzzJdgvMcZLuC0m801+&#10;TowS+Ti9j8J4FNajuD1O5tv67bD4qVrvtzvynCyHXc4Y5bjtJjtMfk6MEvkZvZthbIa1GbfPyA5b&#10;v6Ao8/pTtd4vMuqcbB51jBwgJTKSBEX5rj8nRomsT29NGDVh1YxyeeqToKhOfBYWQLh8Xv4bPXW9&#10;G2LxU7XebwzMSbAnMcYk3MaQISY/J0aJlPT2hNETVk/cJBli6/e8xW+Jo9/LMN+A/QZjvIHby2RJ&#10;1DX9rcALV/5WwPdcq/F156NEPsM4cxlvLuPO5TieIc/bHssey7GoWsd2efbD/GfUcXKAlMj9ZI/p&#10;XDsxSuROerfB2AZrG247yR5bv+ho81pVtd4vKfqcTIs+Tg6QEplEoqu+20xdK50YJTKY3kYwGsFq&#10;FO3yBJPoaLu1Otbip2q9320wp8KeyhhTcbuNjDX5OTFK5FB6+8PoD6s/bkPJWFu/lRY/Vev93oT5&#10;Huz3og+SEvkmWWnyc2KUyKX0PgfjOVjP4baUrLT1O2jxU7Xe7zjMs7DPMsZZ3I6TgyY/J0aJLKb3&#10;GxjfwPoGt2Jy0NavZYx5/ala75cRc062jzlODpISmUFaxvi+fp0YJTKG3lAYobBCY1yeGNIyxrr+&#10;anhcrtt9/Ixa51fDcz/MR2A/whiP4HY/ud3kp5g6RokcR+9IGCNhjYyp4RlHbrf1W2XxU7WOXcOz&#10;FubfYP+NMf6G21qyyuTnxCiRr9L7IowXYb2I26tkla3fSYufqvV+52H6xR4nB0mJPI/fSZOfE6NE&#10;HsKvDL8yWGW4HSInbf0y+UcnY+2o+c2i1vt1jj0nc/HLxS8Xv84kK9ZgqOufYuoYJbIVvQkwEmAl&#10;xNbwtCKZsXbrb5rFT9U6dg3PTJi/h/17xvg9bjPJNJOfE6NE3knvJBiTYE3C7U4yzdZvncVP1Xq/&#10;LTD/DvvvjPF33LaQdSY/J0aJfJve12G8Dut13N4m62z9Llr8VK33qx13TjaMO04OklJZm1ys8itl&#10;fp0YpfIUfj/h9xN+P+F2ily09esSZ15/qtb79cavH3798OuHW2/SJc5Yf8rPiVEqs+lNhZEKKzWu&#10;hiebdImzW3+zLH6q1vs9GferfBb2s4zxLG5PklkmPydGqXyQ3rth3A3rbtweJLNs/T62+Kla7/cl&#10;zF2wdzHGLty+JB+b/JwYpfIDet+F8S6sd3H7gHxs61cn3jy/qtb7NY3/VYr44+QgKZVNSZ143/l1&#10;YpTKS/idwe8Mfmdwu0TqxNvNbx+Ln6r1fgPxG4HfCPxG4DaQ9DH5OTFKZTd628FoB6tdfA1PN9LH&#10;1m+exU/Ver9FMJfFnyAHSalcROaZ/JwYpXI2vdNhTIc1HbfZZJ6t3z8sftsd/b6HWQq7lDFKcfue&#10;bDf5KabuGEvlJ/RugrEJ1ibcPiH/sPUL5A8ojLWj3t9UrWPX8IQn/CrjE06Qg6RUhpPABIOhri9O&#10;jFJZl14/GH6w/BJqeOqSwAS79TfI4qdqvd8omBNhT2SMibiNIoNMfk6MUplPbw8YPWD1wC2fDLL1&#10;W2zxU7XebwXM12C/lvAjKZUryGKTnxOjVD5N7xwYc2DNwe1pstjW7weLn6r1fvtgHoF9hDGO4LaP&#10;/GDyc2KUyh30boWxFdZW3HaQH67y82O9RTavXn9GrfPz8yQ2/1W2aX6C/EhKZSKJrPq+MrX+FFPH&#10;KJVB9DaA0QBWg+Z+niASedX3lSmfMRY/VevYfp7JMKfAnsIYU3CbTMaY/JwYpXIwvR4YHlge3AaT&#10;MbZ+f7L4qVrvVwRzNezVjLEatyLyJ5OfE6NUPk/vQhgLYS3E7XnyJ1u//RY/Vev9jsL8BfYvjPEL&#10;bkfJfpOfE6NU7qH3axhfw/oatz1kv61fUqJ5/ala75ee+KvMSTxBfiSlMp0kJfpe/5wYpTKa3hAY&#10;IbBCEv080SQp0Xr9U+vvVovfbY5+98J8GPbDjPEwbveS20x+iqk7xlJ5M73DYQyHNRy3m8mttn5/&#10;sfipWsf286yBuRH2RsbYmFgm15C/VPmV8fp1YpTJlfQug7EM1jLcVpK/2Podt/ipWu93DmaNFifI&#10;j6RMnsPvuMnPiVEmD+JXgl8JrBLcDpLjtn4ZLczrT9V6v44tzsvu+HXHrzt+HUlGi2zXlc9v1flz&#10;YpTJZHrjYMTBimvh50kmGS3s1t99Fj9V6/1mwHwC9hOM8QRuM8h9Jj8nRpm8nd4JMCbAmoDb7eQ+&#10;W7+1Fj9V6/02w/wc9ueM8Tlum8lak58To0yuovfPMP4M68+4rSJrbf3OW/xUrffzTzov6yedID+S&#10;MulPzpv8nBhl8gR+h/E7jN9h3E6Q87Z+nZLM60/Ver9e+Mmkk+RHUiZ7kU5JvuvPiVEmM+lNgZEC&#10;KyXJz5NJOiXZrb+ZFj9V6/3mwlwAewFjLMBtLplp8nNilMlp9N4F4y5Yd+E2jcy09dti8VO13m8b&#10;zJ2wdzLGTty2kS0mPydGmVxH7zsw3oH1Dm7ryBZbv9rJ5vlVtd6vcfJ5GZx8kvxIymRjUjvZd36d&#10;GGXyAn4/4/czfj/jdoHUTrab3zyLn6r1fv3xG4bfsORDpEz2J3kmPydGmexCbw6MHFg5yX6eLiTP&#10;1u9Ji5+q9X7PwXwB9guM8QJuz5EnTX5OjDI5i96HYDwE6yHcZpEnr/Kryc8HX/r4GbXOr6bnW5jF&#10;sIsZoxi3b8mXJj/F1DHK5Ef0boCxAdaG5Jqej8iXtn5NWlavP+Wnah27pies5XkZ2/IkOUTKZBhp&#10;0tJ3/TkxymQdel0wXLBcLWt66pAmLa3rT/kMtPipWu83EuZ42OMZYzxuI8lAk58To0z2ofd6GNfD&#10;uh63PmSgrd8ii5+q9X4vwXwV9quM8SpuL5FFJj8nRpl8it7HYTwO63HcniKLbP2+s/ipWu9XDvMQ&#10;7EOMcQi3cvKdyc+JUSb/Qe9nMD6D9Rlu/yDf2fqFtzKvP1Xr/RJanZetW50kh0iZTCDhrXzXnxOj&#10;TAbSWw9GPVj1WtX0BJLwVnbrb5TFT9V6v0kw74J9F2Pc1apcTiKjqvzK+fnPiVEuB9F7A4wbYN2A&#10;2yAyytZvhcVP1Xq/N2C+DfttxngbtzfICpOfE6Nc/pHeZ2A8A+sZ3P5IVtj6VVj8VK33+wnmadin&#10;GeM0bj+RCpOfHeOa/lZg+pW/FfD9/x8olz8wzk7G28m4OzmOH0iF7bEktjavVVXrjyW19QV5XeuT&#10;5BApl6kkseq7zdRacGKUy0h6m8FoBqtZ65qeSJJ41XebqWvlZIufqvV+U2E+CPtBxngQt6lkssnP&#10;iVEuR9M7FMZQWENxG00m2/oVWvxUrfd7D+Z62OsZYz1u75FCk58To1z+id6lMJbCWorbn0ihrd9R&#10;i5+q9X5nYFa2PkUOkXJ5hhw1+TkxyuV+evfC2AtrL277yVFbv/QU8/pTtd6vfcoF2S3lFDlEymV7&#10;kp5iXCvV+nNilMsW9MbAiIEVk1LT04Kkp9hdK++x+Kla7/cIzNmwZzPGbNweIfeY/JwY5fJWesfB&#10;GAdrHG63knts/dZY/FSt99sE81PYnzLGp7htImtMfk6McvkXel+B8QqsV3D7C1lj63fO4qdqvZ9f&#10;mwuyXptT5DApl37knMnPiVEuj6cclj/i9yN+P+J2nJyz9evYxrz+VK33y8UvH798/PJxyyUdq77b&#10;TK0/J0a5bEtvKxitYLVqU9PTlnRs04nPUwJIuPdzFX+uf4/6+Bm1zs/fMwfmfNjzGWM+bnPIoyY/&#10;xdQxyuV99N4J405Yd7bx99xHHrX122zxU7WO7e/ZCvMr2F8xxle4bSWbTX5OjHK5lt63YLwF6y3c&#10;1pLNtn7+qdXzq86fqvV+DVMvyKDUU+QwKZcNiX+q7/XFiVEuf8XvFH6n8DuF26/EP9Vufnta/FSt&#10;9+uH3xD8huA3BLd+pKfJz4lRLjvRmw0jG1Z2qr+nE+lp6zfX4qdqvd9CmEtgL2GMJbgtJHNNfk6M&#10;cjmT3gdgPADrAdxmkrm2ftssfqrW++2CuQf2HsbYg9suss3k58Qol1vo/QDGB7A+wG0L2Wbr1yjN&#10;vP5UrfcTaRdkdNopcpiUS0EapfmuPydGuaxF7yX8LuF3Cbdaaf6eRml266+/xU/Ver/h+I3Fbyxj&#10;jE2rkMNJ/yq/CulyOTEqZB69XWF0hdUVtzzS39bvOYufqvV+y2C+AvsVxngFt2XkOZOfE6NCPknv&#10;72D8DtbvcHuSPGfr963FT9V6v9K0i/Ig7IOMcRC3UvKtyc+JUSG/oPcTGJ/A+gS3L8i3tn6h6eb1&#10;p2q9X1z6Rdky/RQ5TCpkHAlNN9afml8nRoVsQm9dGHVh1U339zQhoel262+kxU/Ver8JMO+AfQdj&#10;3IHbBDLS5OfEqJAD6e0Loy+svrgNJCNt/V6y+Kla7/cazFWwVzHGKtxeIy+Z/JwYFfIP9D4N42lY&#10;T+P2B/KSrV+ZxU/Ver8jME+mnyaHSYU8QspMfk6MCvkdvTtg7IC1A7fvSJmtX0Jb8/pTtd4vpe1F&#10;mdX2NDlMKmQKSaj6vjK1/pwYFTKcXjcMNyx3W39POEloa7f+Jln8VK33mwJzGuxpjDENtylkksnP&#10;iVEhR9E7GMZgWINxG0Um2fq9bvFTtd5vNcx1sNe1PUIq5GryusnPiVEhl9P7PIznYT2P23Lyuq3f&#10;TxY/Vev9foZ5EfZFxriI28/kJ5OfE6NCVtC7G8ZuWLtxqyA/2fqlZpjXn6r1fjkZF2XXjNPkCKmQ&#10;OSQ1w/f658SokIn0RsGIghWV4e9JJKkZ1vVXy+NyTfXxM2qdXy3PwzBnwZ7FGLNwe5hMNfkppo5R&#10;IW+h92YYN8O6OaOW5xYy1dbvXYufqnXsWp4NMD+G/TFjfIzbBvKuyc+JUSEL6V0JYyWslbgVkndt&#10;/c5Y/FSt93NlXpQBmafJEcL1hJwx+TkxKuRR/A7gdwC/A7gdJWds/dpnVq8/Nb+q1vt1x68Pfn3w&#10;64Nbd9I+03f9OTEqZBq9yTCSYSVn1vKkkfaZdutvusVP1Xq/J2DOgz2PMebh9gSZbvJzYlTIe+i9&#10;HcbtsG7H7R4y3dZvk8VP1Xq/z2Buh72dMbbj9hnZZPJzYlTINfS+CeNNWG/itoZssvXzyzLPr6r1&#10;fvWzLsrArNPkCNkn6xO/LGN+9/H+5sTYJ8/hdwK/E/idwO0c8cuym98eFj9V6/0kfoPwG4TfINwk&#10;6WHyc2Lskx3ozYSRCSszq5anA+lh6zfH4qdqvd8zWZfkYtiLGWMxbs+QOSY/J8Y++Si998O4H9b9&#10;uD1K5tj6bbX4qVrvtxPmbti7GWM3bjvJVpOfE2Of3EzvX2H8FdZfcdtMttr6NWThGGtHXV9UrfcL&#10;zr4kI7NPkyNknwwmDbMNhlp/Tox9sia9F/C7gN8F3Gpm1/I0zDbWX0fXlc+xurAV5Cf/K9/3dpLt&#10;+Jr/Pd/31qXGle97K2P7ClG3WBJAxpIGRN2d4M1/y/e9VQRzXjmxxpw14gPDcOqheHJ5rLr5/ptQ&#10;Rni46B/eTvQLv4nMEm3Dl4tGxGAo5jIHxsbgZWJ58AwyXKwIzhIbg4WoIMa8G59bTgpxuY6E8v1O&#10;mKhzZ9wMHz/uyAsaKm4N+XuwtbcgzOX6Ahdd72uRo8WcsH+GGr3W9dadSbuN7CEriJvxjLls7t1n&#10;M9PYr8O+zxx34zHvbWbVvnJOIopTi8R599Ux9WQ/iASQXj16d2eJu9R96vkR3vtUf4q/yzUOH/U6&#10;+P9pvW3OdbnqsDayOYYmJDjf5Spnjoeyn0mMmzG/tbmjQ35ZyLD8ypDh+fFiRH6e6Jw/SYQSg/ER&#10;zKdg6hjLc+eJx3KniJm5fcWM3ESxLDdAbM6tc9V668/J/sZhvSV1Hyq69Hz/qvU2t6/LtThYv97e&#10;4TvRlvZd+5vrLZ35vIV5/Sfbl9j+t6y30yzEPczFeCbkXrzUjVN11VqN5b4AEkWYEpfqq2A7jr47&#10;6AtkX617hTBeM2o9/9a+Yqjnc/O7kf+oNOfcXGA7gO1oQIpV+OKcrn37zumqHpPe+/K5n/Iqh37c&#10;l03akN8a1/f+G3meWlsDgalx32RrHVc9psZVx6IbN82Vdnncf2VsNf4q79hnbcZWj13LMd8Bpw/x&#10;PTa7/Wv6W4GRV/5WQB2v8lM5h4c6P91rXX1+1GPX6sjLyNHRd9wejKfGfdpmXPXYtYwbQ78aN440&#10;IMa1OIn9CKKuxWrMR4mbnZuZ60J1B7dreR3M4HlhPH8MfS+zDaRW41C6BpAp7KDqeoGB2VTdnlFP&#10;4Obf1RXY3TXBdafrXtd9rqmuB6/c/S/+N9A1fXbg5etu6ZxA15jHA13h/ce0Vfvfee/PeyLQ9RH1&#10;7f2q749hlJfubpOunqOeq2p1flqHlLnCprZJr8+rrLKyxkyV+Ze3HMMxxAN4ogo372G4hnLszaiv&#10;i1JH5udf279WrVp+Nf3ncL/v7SVv4XvM6q7STqEN5i4f0za/ecQ9DRj/Oc9XrgYcxwspLdK5xFwe&#10;J49aJeCh5pfvm8K+ch1//xWb5jxPnXt1vn9rX3ifw6bquvMWRTKeZ9guZ6uOybjuqMee9N6Xzz7L&#10;3WWd837cN4DkebdTACjnDf/Lc/7WzCtzHsT8PffYlTlX+w3Yb8L402cFus7+7sqcG/fHcL+ac/Uc&#10;dZ+q1Zznh/7n5zxm26811ZyL2Ih7WjN+RO+vXF3x8p3z6dQqxpyvZF+5WudcnW9jzq376hqmcpb0&#10;Zy4jmB/rPKvHnr2GeU7neWocY6xamn1j3EjGU+tLvbdYx1WPXcv6imGca7mO/cACVce4AbFDbNWt&#10;JwkiAcT42TPWWxvv57vpU6/hD+grZxvI48Z17FqOVXifz6bqddUA1iRYA9kWs+VQq15X6rHPvfcZ&#10;ryurQz+eP4DkEcPBOre+9xvn+0bY82E/wNY6rnpsxzWM29Y7pi//t/aNcR+ErcZdx9Y6rnrsWsaN&#10;YdxrmeccTuZOcox568yY6mbM6Vj2jblr791Xc5/gDb/KqF+LvLfqfYUZTXIIv+9UfRe5qi/fYmq4&#10;xhv7lq1xblSfsc8hzxxM3ZqE4foeacidIxkIbdca98TINe5X49+RKhPV/zzysjeMmcY+d/1Lv3ep&#10;8Y1jrsd+nJeprnF2rwN1XxKJIMbPArOR+wHXQ2y7qJPCTT1HnVN+7LU9zwncr4Lub57bFjwqiGKo&#10;G0qXt8axqvvdxJi7DuwHkEGkHzFu6ljUrSF3jOm7PfLD3tsjp+bFRE/N2xgzNe+muA97F8WP6VsU&#10;fym/KF7Km+Kk3BgjZUz0pfztker5HelT3M5E+czhOPdyvPvZduB4fR0MN552TfNwLedBu8a4Soxn&#10;MLub4WJdY8b5+R3+3/nM2797fnzG+T9ah//O2qvB+S/lGK5nMcT9X1x7xjlXayzHe3KNrSuwxuWf&#10;F3TnXPUZ61edf9+bz/mqWjtK3Vi/4ew3IZc4IXujqz8jiEt3uYqoh/JYJjFuV1Z3ZaW61vdKL4qe&#10;kP559MT0o8Qd0zs9PSaBZPNYE9UQz+dwMXrG7rhxMRvicmPWx8WQC9Hfx+2NvkTUCzWAGH4FsN6M&#10;1f+ePz4mKWZG/NNR1t7FafzuwJup7jOpjRkHol9OeyzW6DVeh11wEMSfk7aPue/MyY5k3819xrXA&#10;OMfcVbUmmYdrek0meTlg/63rYS5OOfio9+uJ3snnNF0+d2O9bJ5y+fqnXv9oqUP03qr3aa96f1Eu&#10;Od5nGFv1E4LTa1/1GeeiFgMNoVZjqs/zshlgq9dRjfVoUFH8gNbifuP56nwZ+zz8Hzl3nyGSTtT7&#10;9LD/0nP3KX5p5DiOw3Fk17Wmdb/73pF58cb5+n9x7tQb5UFcgthK9WbOTb/uLr+lXXnilbe3y/vq&#10;eJyufwFGl2VrHL/vulPT6CbqtanY1utchuBncJ5kXKMyqQ9SD+W5mcS4+V7nMsXPdZKFK4DP6AMa&#10;Ej9qP3GwjsGo4WXqGDVE9zoNRE6dMNKCZFBniP51jOuNcZ3LgrUqoNrPqHXsLLEhIFl8FhBBGpGa&#10;1DXFqgDDr6aXqWPUFCvoXQRjEaxFAVnUWTCsftmwptWt9ruOuiHzr2NfJ8LrtRaJ9aJIE1KLupZo&#10;WM/w8/cydQx/cWvdxmJU3UjSkmSLyWRaXatfDqxd+Bhso9axc0QFfkfrRZOmpDZ1bbGryq+2l6lj&#10;1Baf0rsexnpY6+vlUOfAsPq1g7WsfrVfe+oMFquO3V50a9BG5DeIJW4SQB0gMhoYx6g+21dMHaOO&#10;eKZ+oJhdP4akkHZiPllW3+rXAdZ5fAy2UevYHUTdhqkiqGEcCSJ1qeuK81V+db1MHaOu+GeDIFHe&#10;II6kkg7UHWBY/TrC2tKw2k/Vwxrpj72TmNQoXUxtlECCSX3qemJYI+MY63mZOr96Yk3DZuKNhvEk&#10;jXQU75EtDa1+nWHFNq72M2odu7NIbdxWtG/cnISQBtQNRGxjw6+Bl6ljNBBuegNgBMAKaNyZujMM&#10;q18XWId8/FQ9o4n+/HUV85pkisVNWpBQ0oi6oZjRxPDjmniZqfNrKPY0FmJ740SSQbqI3eTQVX7d&#10;YPVqWn3+jFrH7iYGNc0SY5omkTDSmLqx6NXU8GvsZeoYjUU7etvAaAOrTdNu1N1gWM/f9bAaB1b7&#10;qfoVah37erE68DqxMbAliSBNqJuIVwINvyZepo7RRPgFhotf8PulaTa5XtQIvF40DrT6dYd1B2+A&#10;Btuodezu4mF3jnjC3ZJEkqbUTcUdboPR1MvUMZqKMfTeCONGWDe6u1N3h2H1y4WVFVTtp+q/U+vY&#10;ueL7oPZiX1AKiSZuarfYFmT4uWFkOzACRVJQlIgIakXakR6iRVCuyAqy+vWE9Wyzaj+j1vn1FCua&#10;dRBFzVJIDAmiDhLPNjP8grxMHSNIPEHvQzAegvVQs57UPWFY/fJgjQiu9lP1CWodm//npeBOol5I&#10;KokjwdTB4mSw4RcMY6QDo5mQwbGie3AbcX1wR9JL3BCcJ0Zc9e+xvWH9NaTaz6h1fr3FpyGdxVch&#10;aSSehFCHiL+GGH4hXqaOESKK6F0OYzms5SG9qXvDsJ6/PrAeIwa7L/sh/Nuzjt1XNA/tKtJC25Lm&#10;Ij00lDpUiFCDIWDMIjqGEPeKBDFZpItbRBfSh7qPeOyqfwvPh1OCj8FWdamDX774Z2g3cS40gySS&#10;MOowUVrlF+Zl6vzCxFf0fgLjE1ifhOZT54uSqn8zN34+vQHWn8Oq/SR1Jx7UsaXoG95dDA7PEkPC&#10;k0gEdYToHG4cIz9Xu16DqWOEiyVhiWJ+WCa5XjwddgP1DeLPYdb59cCqHVHtZ9Q6tke4I3qI6Ihs&#10;kkwiqSNF7QjDL9LL1DEixdnwZPHP8GzSg3ioPTCsfv1gfeHj1596XKT+2PuLuyN7iumROeKRyFYk&#10;mjpajI80/KJgfAlT5xcl/saxvRdxHckV70b0o+4nvrjKbwCs1nxWYrCNWsceINpF9RK5Ue1IKxJD&#10;HSNaRxmMGC9Tx4gRUfS6YbhhuaMGUA+AYT1/A2Gd8vG7kXputP7YbxR/jO4tXo7uQFJInFhMCqIN&#10;v1gYp2Hq/GLFgajWYndUe5JHBlIPFKeu8hsEa0BM9fkzah17kBgd00fcFtORtCHx1PFiQIzhF+9l&#10;Goxr+luBjnz2coFfCrw3399n40UPxmnHeO0Yt13MIOpBjGc914MZN5Rf6g2PIdSrqA0PO/YQsSE2&#10;X3we25mkkeZiI3kr1mAkwAhzYCSIBrGpokZsJ9KXDKYeLEKrPpszrkVDYT0QV+1n1Dq/oeLxuBvE&#10;grguJJ0kUieKB+IMv0QvU8dIFLfSOxrGaFij4/hLOPJAnPX8DYPVNb7abzj1N9Q69nBREe8Rx+K7&#10;kQySJPaRb+INvxZepo7RQrSNbytaxHclkgyjHia6xlv9RsB6MaHaz6h17BGiKKGfeD/hepJJkqmT&#10;xYsJhl+yl6ljJItn6H0cxuOwHk8YQT0ChtVvJKyJfMhjsG+ivkCtY98k6iYOEM0Se5Bs0krUIxea&#10;G4yWXqaO0VIMbZ4lbmjenfQnI6lHionNrX6jYH2UWO1n1Dr2KPFV4kCxNzGXXEdaU7cWHyUafq29&#10;TB2jtVhDbyGMQliFiaOoR8Gw+o2G9VSLar8x1HFJ+vM3RqQmDRIdknqRdqSNSCNxVd81luJlDuXF&#10;n2lcANj6Xl9SxKMtcsQ9LXqSG8lo6tHiqau+S+5mWIfxMY7dqHXsm8XZpMGiZnIeaU9SqVPF4Sq/&#10;VC9Tx0gVe5Laix1JeWQwuZn6ZhjW8zcW1jvJ1X7jqPNa6s/fODGo5VBxc8s+pCNJF4NJXtV3FaV5&#10;mTq/NLEyuYN4Prk3GULGUo8V7yRb/cbDatKq2s+odezxIqrVMJHc6n/YOxMAKYqrj/fszN7ssrCA&#10;FSMItgYPUA5B7nNhgWVhL9iL3YXlEjkEQRRU8Ij3gfcVc6qJMcacxphoYoxH1MTkMybRGE1ijDkN&#10;aryQKN/v1XTN9PTO9swuhwt0w9vp11P1r3+9ev2qurq6pwwZjwxDH6aKYu+yGeZg+mEMUxnkfe/Y&#10;MqQeWYK+BAwvv6VgPe/itwx9zSB/+y1TZw9qVBcPKkcmIiein6jWDDI+MtzB9OM3XD113AT14+Nm&#10;Iw3IUvSl6vk2/JaDNXJw3H5G98NerkoGL1BzB89BJiEj0EeokYMNvxEOph/GCHU0efuC0ResvoOX&#10;o7Oyts37LU4G6yMXvxXo1x/vb78V6kvHN6uvH1+BTEFOQj9JXR97P8NIB9OP30j1xuDJ6q+D+fXe&#10;wU3Iyegnq4/a8DsFrAUnxO1ndD/sU9QpJ7So00+oRKYio9BHqQWx5/dHOZh+GKPUHPJOBWMqWFNP&#10;OAX9FDC8/rcSrCOHxPmtQv8Buh/2KvWzIYvUr4dUI9OQMehj1A+GmPYd7WD6YYxWfYaUqPwhVchC&#10;ZCX6SnXkEC+/1WCdPzTOz+h+2KvV1UNb1WeG1iDTkbHoY9X5sed/xzqYfhhj1QbyrgBjBVgrhq5G&#10;Xw2Gl98asGYNi/M7Ff1P6H7Yp6r/DFuidgybj8xAxqOPV38aZuw3zsH0wxinxg0rVUOHzUMWI2vQ&#10;16hZw7z81oJ11/A4P6P7Ya9V3xu+VP1keC0yE5mAPkHdFXt+cIKD6YcxQd1K3m1gbANr2/C16GvB&#10;8PJbB9ZaOklT99PQs0b42+801WvEcnX4iHqkDJmEPkllxZ4/muhg+vGbqFpPnKVqT6xDliHr0Nep&#10;tW2ef1sP1jPwMfyM7oe9Xv1hxMnqbyMakNnIZPTJ6pkYv8kOph/GZPUwee8D4z6w7huxHn09GF77&#10;bQDrRsgZfqejDzrJ336nqzEnnaKmnbQAmYNMRZ+qBp1kMKY4mH78pqhLRparc0Y2IiuQDegb1I0j&#10;vfw2gvU2fAy20f2wN6qMUStVwagmZC5Sgl6i3o7xK3Ew/TBK1GsnzVUvntSErEQ2om8Ew8vvDLAe&#10;HBXndyZ61Wh/+52pFo5erVaObkEqkeno01XVaFPHaQ5mHWO+9sZ/09S9oyrU7aOakVXIGehnqAdH&#10;efltAuvQMXF+RvfD3qSOHrNGDR+zEKlCStFL1aFjDL9SB9MPo1R1I28IjBBYoTGb0DeB4eW3GaxX&#10;XPzOQj9zrL/9zlIXjV2rrhnbitQgM9FnqjPHGn4zHEw/fjPUc2Oq1ZNjFiGnIpvRN6tX2vA7G6xJ&#10;XOcbbKP7YZ+t5oxbp+rHLUbmIbPQZ6lJ4wzGLAfTD2OWGkbegWAMBGvguLPRzwbDa79zwJIbyAZ7&#10;C/rn0P2wt6h7xq9X949fitQis9Fnq8+NNxhlDqYfRpnaOW6+2j5uCbIOOUd9gOSM9/LbCtayCXF+&#10;RvfD3qo2TFivtk5YhtQh5ejlatkEw6/cwfTDKFd15C0Hoxys8glb0beC4eV3LljHT4zzOw/9UXQ/&#10;7PPUsxM3qpcmnow0IHPR56pHJxp+cxxMP4w5asDEetV74nJkA3Ku6o8cP9HL73ywrpgU52d0P+zz&#10;1a2TNqo7J61AGpEK9Ap1xSTDr8LB9MOoUFvIux6M9WCtn3Q++vlgePldAFbN5Di/T6P/E90P+9Pq&#10;/clnqvCUlUgTUoVepf452fCrdDD9MCpV6eQFauzkU5AzkAvUdKRmspffhWB9e0qcn9H9sC9UD0/Z&#10;pJ6esgppRqrRq9W3pxh+1Q6mH0a1uoO8t4BxC1i3TLkQ/UIwvPwuAmvz1Dg/0YtK/O13sepXcpY6&#10;pmQNshCZh16jikoMvxoH049fjVo9tUUtmroa2YxcpFYhm6d6+V0C1vPwMdhG98O+RL1WcrZ6s+RU&#10;ZBEyH32+ej7Gb76D6YcxXz1F3h+D8WOwflxyCfolYHj5XQrWF6bF+Yk+crq//S5TJdO3qLnT1yGL&#10;kTr0WjVyuqljrYPpx69WXTetVV08bS1yDnKpuhb5wjQvv8vB+gg+BtvoftiXq26lW9UhpachS5B6&#10;9Hr1UYxfvYPph1Gv3py+RP11+mnIVuRy9MvB8PK7AqzHS+P8RF8ww99+V6hTZpynTp+xAVmGNKA3&#10;qKYZpo4NYDwBZp3P+KVBPVC6VH2dOn699FzkCvV95PFSL78rwTpyZpyf0f2wr1TDZp6vxs/cgCxH&#10;GtEb1ZEzDb9GB9MPo1EdQt58MPLByp95JfqVYHj5bQPr3y5+op8/y7/u29TVsz6tPjPrDGSFum1W&#10;E3qTumCW4dcExutg+vFboP4482T13MzT1a9nXoBcpV6euU39uw2/q8GaVRa3n9H9sK9WdWUXqsVl&#10;ZyCnIM3ozWpWmeHX7GD6YTSr8eQdCsZQsIaWXY1+NRhe+10LVs/ZcX6i34Xuh32t+t7si9VPZm9C&#10;VqlHZi9EX6i+OtvwWwhGcQqMFpU5e6X6oOxMtaPsIuQa9GtVz9lefteBtbY8zk/0deh+/K5TW8ov&#10;UZeVb0ZWI4vQF6l15YbfIgfTD2ORWkzeWjBqwaotvw79OrW23MvverBGzYnzuwH9GXQ/7BvUH+Zc&#10;pvilPMWvaSCL0RerX84x/FrBGJ0Co1UdN2eN6j/nLORSdfic69GvV6PmePndCNZNc+P8jO7H70Z1&#10;x9zL1TfnnoOsRZagL1E3zTX8ljiYfhhL1KXk3QLGFrC2zL0R/UYwvPxuAqu5Is7vZvS30f2wb1YZ&#10;lVeqgsqtqrDyNGSZCiPvVBh+S8FoSYGxVFVWrFPTK7YgVyA3od+kmiu8/G4B66HKOD+j+/G7RT1V&#10;eZX6beW5yHpkOfpy9VCl4bfcwfTDWK6+Qd47wLgDrDsqb0G/BQzDj0sivf6dobIFnPVRBs/P8Nk7&#10;zFqFvPj64BDHjkK6IWyx9efZCevPLUaMsS22D2TCc0dHoAuO3AeZzmcvJAcxz/TJsaORw5xjkv+9&#10;CGs/2ZmYxbO5coBtACL5WhHBE45HOgItqaKzxfclawsyCqGK+pOP2Ge6z5AYW1B/3zXUmzlnRtnx&#10;djd6HflOlIKdzX1P6IK5o+zL505EZiBV9gVz6+3NiGl3wagH0w9jHelXkHcFGCvAWgfmZsS0+ycp&#10;twh5yMPP6H7Yj4PzCzB/MXcmUmU/TlkPufgJRip+3yH9PeS9B4x7wPoOmA8l4bfLw8/ofvxyKkbZ&#10;RRWTkJlIlZ1TUW/vcvETjGT80lorgFPKWgF3e70L9nbqsp26bJ87yX6XeuxKUpcpFYm+YHS/upRR&#10;l2rqUk1dqqlLWUWDPQUxviAYDSl8YTTph5J3KBhDwRoN5hTE6wsXevgZ3Y/fVeDcAOYNYN9AGVdR&#10;1oUufoKRit9ZpN9A3g1gbADrLDAvTMLvCbBGu84lo/vx+7+K0fbzYD4P9vMV1fb/UdYTLn6CkYrf&#10;j0h/P3nvB+N+sH4E5hOI1355lYn8jO7Hr7hytP3JyknITKTaLq5ssPMQ076CkYpfiPQ74LcDfjvg&#10;FwIzD/HyK/fwM7ofv/ngNMGvqXIWUm3Pp6xyFz/BSMVvKunHkXccGOPAmgpmeRJ+2zz8jO7H7xZw&#10;vlA5GZmFVNu3VDba2xBjP8FoTHF+XET6reTdCsZWsC4Cc1sSfs96+Bndj9+L4PwFzL+A/RfKeJGy&#10;nnXxE4xU/J4k/U/I+xMwfgLWk2A+m4Rf7yqeGXadH0b349evaox9VNVkZBZSbferarR7I8Z+gpGK&#10;XzfSR8gbASMCVjcweyNe/6v18KtzdD9+i8A5GcyTwT65qsZeRFl1Ln6CmYrfHNKXkrcUjFKw5oBZ&#10;m4TfrR5+Rvfjdzs4XwPza1VlSI19O2Xd6uInGKn4XUP6y8h7GRiXgXUNmLcm4feSh5/R/fi9Bs5/&#10;wPwP2P+hjNco6yUXP8FIxe850v+cvD8H4+dgPQfmS0n49a9O9D+j+/E7pnqMPaR6ClKG1NjHVC+w&#10;+yPG/wRjQYrztw/pu5O3OxjdweoDZn/E63+tHn5G9+O3Cpz1YK4Hez1lrKKsVhc/wUjFr570VeSt&#10;AqMKrHowW5PwuxOssdTV1N3ofvzurR5rfw/M74H9Pcq4l7LudPETjFT8biP99eS9HozrwboNzDsR&#10;r/3+7uFndD9+b4LzPpjvg/1+9Tz7Tcr6u4ufYKTi9zLpf0fe34HxO7BeBvPvSfgdW5NoP6P78Tux&#10;Zqw9tmYKMhuZZ59Ys8A+FjFtIBip+A0g/aHkPRSMQ8EaAOaxiNd+qz38jO7HbyM4W2qmIrORefZG&#10;ylrt4icYqfgtIf0C8i4AYwFYS8BcnYTfNz38jO7H7wFwHgbzYbAfpowHaprsbyLGfoLRhE/7YXyF&#10;9J8n7+fB+DxYXwHzm0n4veXh919H98P+HzjheVOR2cg8+3+U9V8XP8FMxe8fpH8Ffq/A7xX4/QPM&#10;t5LwGzGP38OhrqbuRvfjN2HeOHs6/KbDbzr8JsxrskcgboxU/AaR/ijyHgXGUWANAnME4vW/Mz38&#10;jO7H7zxwLgXzUrAvnTffPo+yznTxE4xU/E4l/XLyLgdjOVingnlmEn4/9PAzuh+/R8F5Gsyn55Uj&#10;8+1HKeuHLn6CkYrft0h/N3nvBuNusL4F5g+T8PvQw8/ofvyy54+zC+eXIOXIfDt7fpP9oYufYKTi&#10;9zbpX4ff6/B7fV6J/TbcPkzCb9L8RP8zuh+/mfCrhF8l/CrhN3N+sz0JMf4nGM0pzt+TSH8CeU8A&#10;4wSwTgJzEuL1vws8/Izux+8KcK4D8zqwr6OMKyjrAhc/wUjFbxPpTyPvaWCcBtYmMC9Iwu8xsMa7&#10;zl+j+/H75fzx9m/B/C3Yv6WMX1LWYy5+gpGK34Okv4+894FxH1gPgvkY4rVfTm0iP6P78etRO97+&#10;RG0JUo7U2j1qm+0cZKQVnf8RjFT8dsHvvfm1SDlSYu+CWw64Xn5lHn5G9+NXA04j/Bpr5yC1dg3c&#10;ylz8BCMVvymkH0PeMWCMAWsKmGVJ+F3p4XeVo/vxuwmcz9VOQ+YgtfZNlHWVi59gpuL3adKfQ95z&#10;wDgHrE+DeWUSfr/y8DO6H78XwPkzmH8G+8+U8UJti/0rxLSvYLSkOH+fIP3D5H0YjIfBegLMXyXh&#10;VwwR9/lhdD9+h9WNt4+sm4bMQWrtw+pa7GLE8BOMVPzySJ9B3gwwMsDKA7MY8frffLAmuM5fo/vx&#10;a6mbYC8DcxnYyyijhbLmu/gJRip+s0k/jbzTwJgG1mww5yNefjd7+Bndj9+XwPkqmF8F+6t1dfaX&#10;KOtmFz/BSMVvG+kvIe8lYFwC1jYwb07C70UPP6P78XsVnH+D+e+6uUid/SplvejiJxip+D1L+qfI&#10;+xQYT4H1LJgvJuHXrz6xfY3ux29g/QT7+PrpyFykzh5Y32L3Q4z/CUYqfr1IX0DeAjAKwOoFZj/E&#10;274LPfyM7sfvFHDWgbkO7HWUcUr9QnshYvgJxsIU528t6SvIWwFGBVi1YC5Mwu92Dz+j+/G7B5zv&#10;gvldsL9LGfdQ1u0ufoKRit+tpL+WvNeCcS1Yt4J5exJ+r4E10XX+Gt2P3/b6ifa7YL4L9rv1zMNT&#10;1msufoKRit9LpP8NeX8Dxm/AegnM1xBv+x7dkMjvGEf34zesYaI9umE6Mhept4c1LLSPQUz7CmYq&#10;foeTXpFXgaHAOhzMoxEvv5Uefkb347cBnLPBPLuhAqm3N1DWShc/wUjFr5X0jeRtBKMRrFYwVybh&#10;d6+Hn9H9+N0Pzo8bSpEKpN6+n7LudfETjFT87iT9Z8n7WTA+C9adYN6bhN+bHn5G9+P3ATihxlKk&#10;Aqm3P2hYZL+JmPYVjEUpzt+/kf5P8PsT/P4Ev7+B+WYSfsMbE/3P6H78xjdOtEvgVwK/EviNb1xk&#10;D0cMP8FIxe9Y0tvktcGwwToWzOGI1/82gjXJdf4a3Y/f1sZJ9sVgXgz2xY0N9lbK2ujiJxip+K0m&#10;/VLyLgVjKVirwdyIePk94OFndD9+j4DzJJhPNlYiDfYjlPWAi59gpOL3DdLfRd67wLgLrG+A+UAS&#10;fjs9/Izuxy9zwSS724JSpBJpsDMXLLJ3uvgJRip+b5H+X/D7F/z+Bb+34LYzCb8JCxLb1+h+/Erh&#10;N3fBDKQSabBLF7TaExDjf4LRmuL8GEH6weQdDMZgsEaAOQHxtu95Hn5G9+N3GTjXgHkN2NdQxmWU&#10;dZ6Ln2Ck4ncm6deSdy0Ya8E6E8zzkvD7KViTXefHo47ux+8XC5hvB/M5sJ+jjF9Q1qMufoKZit8P&#10;SP8d8n4HjO+A9QMwf4p47ZfVlMjP6H78ujdNtg9pmoFUIo1296ZWOwsx7SsYqfh9CL93FzQilcgM&#10;+0O4ZYHr5TfTw8/ofvyqwGmAX0NTFdJoV8FtpoufYKTiN4n0o8g7CoxRYE0C8+hCy/pUVndr+mG1&#10;5dPlpY1s0b+WtZD9Iw+TI9G1AjOT1OUKT12M7leXG8C5jfJvg8dt8LkBXle46iIYqepyPunPIu9Z&#10;YJwF1vlgXpGE3zMefkb34/c8OH9smolUIY32802L7WcQ4wuCsTjFuf4Y6X9E3h+B8SOwHgPzmST8&#10;ejQn+qrR/fgd2jzZPqJ5JlKFNNqHNi+2eyCGn2Ck4pdDeou8FhgWWDlg9kDG09Y5yCeRIqQGrCmu&#10;c93ofvyamqfYS8BcAvYSymiirBoXP8FIxW8W6aeSdyoYU8GaBWYN4uV3o4ef0f34fQGcr4D5FbC/&#10;0rzA/gJl3ejiJxip+F1J+ovIexEYF4F1JZg3JuH3goef0f34vQLOP8H8Z3M1ssB+hbJecPETjFT8&#10;fkX6n5H3Z2D8DKxfgflCEn6HtSS2r9H9+B3VMsUe1DILqUYW2Ee1LLYPQ4z/CUYqfsWkzydvPhj5&#10;YBWDeRjibd9mD78WR/fjdzI4p4J5KtinUsbJLUvsFsTwE8wlKc7feaSfQ945YMwBax6YzUn4fdHD&#10;z+h+/O4G59tgfhvsb1PG3ZT1RRc/wUjF72bSX0Pea8C4BqybwfxiEn6vgjXVdf4a3Y/f6y1T7XfA&#10;fAfsdyjjdcp61cVPMFLxe5H0vybvr8H4NVgvgvkq4m3fgQsT+Rndj9+QhVPtkxbOQqqRJnvIwiX2&#10;QMS0r2Ck4teX9H3I2weMPmD1BXMg4uW3wsPP6H781oOzGczNC2uQJns9Za1w8ROMVPwWkr6evPVg&#10;1IO1EMwVSfjd4+FndD9+94Hz0MIypAZpsu+jrHtc/AQjFb/bSf8Z8n4GjM+AdTuY9yTht93Dz+h+&#10;/N4HZxeYu8DeRRnvL1xqb0dM+wrG0hTn719J/zJ5XwbjZbD+Cub2JPyGLkr0P6P78Ru7aKo9ZVEZ&#10;UoM02WMXLbWHIoafYKTidzTpB5B3ABgDwDoazKGI1/82gFXiOn+N7sfvnEUl9oVgXgj2hZRxDmVt&#10;cPETjFT8VpJ+MXkXg7EYrJVgbkC8/O738DO6H7+HwXkCzCfAfmJRs/0wZd3v4icYqfjdS/ovk/fL&#10;YHwZrHvBvD8Jvx0efh84uh+/cGuJnddahsxDmu1w61L7Axc/wUzF7w3S/wN+/1g0Dymz34DbjiT8&#10;xrUmtq/R/fhNg19562xkHtJsT4PfOMT4n2Ck4jec9IPIOwiMQWANB3Mc4m3frR5+Rvfjdwk4V4N5&#10;NdhXU8YlrcvsrYjhJxjLUpy/G0m/hrxrwFgD1kYwtybh94iHn9H9+D0NzrNgPgv2s5TxNGU94uIn&#10;GKn4fZ/03yLvt8D4FljfB/ORJPwiiy1rmuv8Nbofv8LF0+zei2cj85Bmu3DxMjuCGPsJRip+O+H3&#10;Nvzeht/b8NvZOg2MaW3at9TDz+h+/CrAqYNfHfzqFrfYFXArdfETjFT8Jkh68o4EYyRYE8AsRbz+&#10;d5mHn9H9+F0Hzq1g3rp4PtJiX0dZl7n4CUYqfueSfhN5N4GxCaxzwbzMxW+cFb1OmsinQt6JWNaw&#10;DNYtZLE2ns9ijnVDQshRzj4f7Txvcu5kvnO2+D4wu/28yRJAnoOE/FbEaAF0YWazPwDJQVoRw/dI&#10;9kX8nj0ZyLdSb8GQjecI9Kepqxx322AsupTDMpF2fztnyTGr+j4+cFXfjZ96sN/GTzX03/ipHQMe&#10;HzjDXnLMDDvjuBn8dsSOAVWDGvpXDXqwX8Zxq/pKetMOE8AVPvL7Vr+lvo/zOQJxczDcSJbWb02k&#10;Y4cWwEYhYeeTD63Lp7T+kuhOm7+Gi+Qz+5nwmodegSyG+7PUQ34/Q9qtgGOdsY/Bpj1ivgdUWvU/&#10;moTiE8LxCGdfnheZzn4vRNrT71kn+Z0S8b27EeN7A5x8rXx2xN9c9Uho03T8atUhq/o+03tV3y29&#10;Huy3pVdD/y29dgx4pvcMe9UhM+y8TzCnduiOAQ2HNvRvOPTBfnmfWNVX0nv9qpQ6iF99Gdmf/Uqm&#10;+MSvTJuIX3XGPq722Od+9UJmtA5ZxNpyzg3ZjK9K3BmAiG921MfMuSwYoxDZzGc6z9NJvoGIQuSc&#10;cW/GXnK8GBHfF+rGfz/JfhEyDBLZ/eNrL4eg/54K1fHdiYjZ3M9tDWnZNaBnS98jXm8+7Ignka81&#10;fzTga82/j71/9evMFwmmH8bXm185/OnmRw9/A+nV8tjhw1r+gmT39/bHrzbx+4hgcTva6SOijAwf&#10;qdNbzav6ftByZZu8O6jLPOril/dfzRuO/EtTdey9r+Y8nAiu2PUPtP1v8N8M2n4mhRlbcigWR9mN&#10;+SRt0qFYJ214BCLt05FYF4LPXZB4FIBqMQLbdMQbJ6m+9s1+fEp9JN83yPdT8s0mX0+OSdnu+gic&#10;8R/vvmBIeraMGv6IDAPzCQBa+DyWDIJlfj9VvvuEc2w2xyOIl0MFx4YjxyPtles+LmUuFHHKzaQu&#10;3nLlOyk3TLr2yhUc+d3m1XxK2SKzEHdZ7e0bDlmULXW/IwkH+S4dDqut/vyLln0sn8d1gIPwuNPh&#10;8EgSDvJdOvbvD04ZcgQi7Wt88Wj2D0PMbyP+J5NzArtOzLGs+8W4bNORXgiHYv3zAEc3fredfDvJ&#10;N4FEN5OvJ99LOZguLXsrJz0fMb87jjYuBquOz418CpbxO/luqXPMtL+XQwXphyEd8btVpK93yi3B&#10;tt5y5Tspl+rG/M5bbh3fDdKeF/W9QxwOJzifHfFBaf9p8BA7bEvCR75Lxw5yDkj7t+fv7uNSpsjV&#10;Trm/T1KufJdOuf3B8fqdKavQFVdlH9F+xofuu8TnIkg4lKPtnY9/RS3fLeOlUFlIvjs+pLT/7swI&#10;a/+AtbjJuaGMjIzqTes3LJWKt7NJ/sGkdn9mhEK6rFwpK0POjJ0Zb+6KAmhkKzKJX/ReumbD6adt&#10;ih5O8jeKGHKQ4580otVPHx1EuZjQ6hP5AzURCMkzMLRrV3t5C/h+WN4fQ5thKGmwa+gPof6M5OOo&#10;2dhEvpPPxbMj1uT8/tbPrbXhc7XlDgk9bT1gTdZjGzmylowhfVYLWnwbEN/V12HhcNj66KOPrP/9&#10;73/Wzp07rRAMMK/FL4BbH374oZWdnW198MEH1nvvvWdlMYiKRCJWTk6OtWPHDis3N9d69913rfff&#10;f996++23rby8POudd96x/vvf/1r5+fnWW2+9ZRUWFlpvvvmm9cYbb1gFBQVWt27drO7du1vbt2+X&#10;soItsEBggcACgQUCCwQWCCwQWCCwQGCBwAKBBQILBBYILBBYILBAYIHAAl3EApEuwkPTyO1KZAIu&#10;e98CkVB47xeSdgmZaacMEh4oFuhS8e9AMWpQj3QtkL+34l9mqBvhLDcSCeHh4UgIpTgSyo/yys+N&#10;HkyXZZDuALVAt06MuCKhInrtcKhbpDiEc+HAbUAkiQTWaIeK9zlp2OEOu07OV/mhcL52zAPUuEG1&#10;UlsgHHWR1AkJYmHteOJ84k46Y7H4YabHAbV/RRNLsrB83Y3/4SIpBpgQQLIRDdu4rv4i+HOQWCCh&#10;+w3nErSITjgIn2KBSL64Gf/DoQguEw11maEIO3iVJMcB0SVDks1xRHA1SCYOlytZJWOYffHAPhwI&#10;toPXAnHHiboZ7qH9JRff0L6XKfFLexJ6rhO58CP8RsZ2zoguuQHJGI66L16dKXu4nvZt/SeIf8nN&#10;dvAcNZ518NQ4qGlXskDYP351JaoBlwPRAsUHYqWCOu0vFugZxL/9pakOSJ56drgL1Ezmo4PtILSA&#10;zId0hS16gd0VmAQcDkIL+M7iHIT2OHiqvEfj326AMTcYbAedBeQ+blfY9D26rkAk4LBPLdA1vE/u&#10;zkXvCO/TygeFffwW6CrXnVx/BD3wx+8O+5xBVwmATMAEl8D7vPU/9gI7sPxqr3KVMBz0wHvVxF0S&#10;vKuM+1kH0VVGAl2ynQ5YUsVdpGZB8OsiDbFvabCudN8W2E5psMgNXLAd4xzAh/fu85fpX9ywSrVr&#10;nAgHcFt3yap18qIzzWzpT6nwLFKamF3SjAGpzlmgq9x3DR6D61z77e+5Orv+Oa3A5jwjl56Ngu43&#10;PTsFqdK2QEd6VDrf9EeLaTMIEnZxC4QjPJi797ZD0oUu4u5bEAHTtVaQLi0L9EkrVTRRR9J2ADZI&#10;2rUt0NnrD59rVVcY68jkdkS/F6FrWytgt8ctsDcHXR3DdvntHq9lAHhwWiBtn8rtFsrtSLQ8OM0Z&#10;1LpDFujI9W+HgIPEgQXSsQCveklzKwpW/6VpqSBZ2hboKou70iYcJDywLJD+pIrP9fSBZZKgNvvS&#10;Amn3v/uSVFBWYIHAAvu5BXhJJH1Wvrw+KJfXQsrtU8+rNFgiIF/KKyJllal+bW7HZuQcE/F7yrLt&#10;nsHIzrMmbbvZtBYy7F7RQe49bwF5qzJ+hYPRquIaPcXRXI8wRtvacZtiaX15XWlmZ+937OkaaI+W&#10;P4H/7WnT7hu8fHmjt7y9VIZYmSxdD+dKtDPtKoFGnmiUb3vypmX0zNxQ+tcDe7kScsYE235sAfGv&#10;olBREV6ox/jigJ4l7LnylvAusbXfd3cVhl3CTPsXCRasF+tedf+iHbA9MCwQPCx2YLTjflqLwP32&#10;04YLaAcWCCwQWCCwQGCBwAKBBfZ3C8jPDMoyK14fFIxJ9/fG3A/5Mwek58G7yg857IcmPFAoJ7u7&#10;EQn33LvV0z9IGGGq2/f3gPcuhwD9Y7UANxG4t7bvNvc95FwWP/AbrBIC9Z1c+T3gnsE93X3XGB93&#10;SfKjpuJ8bqfYu5wSb+sx7JMhoNyJ4SZzrvwecNAV790G6FLoxJoI7d7p+Gft0S3bKrQKs6zsNEyE&#10;vwZxMg077eMkLGCRcMKjY7LHVaW8oU+HOHmaIl+rySilffG5R/2tU2DQN/mS1SR2jHNKfuVaFi/i&#10;qXp5o8RX1E6fbTHsYCe5BaK/gyGr4px1fd2kP2PDv3L1G0ITgkZsvZVOkxzStPX+8unUIpKp34hA&#10;7fNZOkutcbue4oh6PW3yqgZHd9sCGFi/tEfiGR2UM73WjctMx8XcvZae/NBFuiPCHna0pFXKtfKs&#10;AsvK2cNlReGyrCxLl8q1e648lq4jXr6zvlvs4HO6JaUbHEzXArqH7YnfSfyT9aNYnV4Yt8zLktbJ&#10;tjKsrIyMwmgDZYb3nAOky9BJx+rDUARaHdjS5JqTRR1xQca12IFNppAoin0pNBTq5T7bJEGw7SkL&#10;iHm1jaVlOculyQqINTSIZRXK34zs3Qw6yaiaZdNpfwpI+8tKkxXhf0yq594KLau7lcUZp3uBYiwh&#10;w182bSDnrz9k8G1nLKBjXbEMAwkB+FsGvVyWlUPYy+iOJxZqH3S3lO9+ZxiklYcBAeEozBBNtrSy&#10;pJvIkicLONnkP3Fex0KJhyGO85Jy6ZOjYTFdwCBdRywgV76kt3p0lyaQABDdpOuV/9FQ6Ot12VYB&#10;nXQ2iU3mzn9GHazNXwC96/07X0abnAQ5bQNd5e66yooa58keY5Kg+21jsT11QMzOFYY2uTjbHvCg&#10;PUVtX+JkZhLsGPnKKIQzSfcEhXgjQ48Mq1A/erov6RxMZXFy68B30NtZz6pze4Wxnx4IZ+joX4AD&#10;6sBOr9+xq5+DyYk6X1fup0nYC/oZbUKnp5URZj4TAlz4W3TEMgdAN4FXBj1x5z2tvZyM+rIKgnG2&#10;yzx4mbydnOl3wqFEv0IrKw8PTP/1bi6wYNfXAr0wbrZVvDfmGWRsqUMGaxWi+75MutCX+c7PhOku&#10;N8z0NHOhhRZ12L+q0YUs2h4VufTQk/9cAu7peVZunsp9LBk27eVFgVK7PXuVijnkB+K4JJH32MgI&#10;JTs7WyZqgm2PWiBM71sQ/U0OzC0D7z250ZFF5CZykmFTEXO9OUTeLH2JmdO5UuPTNNGxWXr+kVks&#10;paU+JRIvN8QHg/jXuXZqPxedb5Z4B7be4/fZpcUYuTOflmQr0HMcxF5Jwpx3+xR9vsmKbcDkOjOZ&#10;Punlq2hI5qTQXpgisetrpmUK9myMdYEftLuMreWmbyTFOqN4XIwu0Gp/HOT6hp6dmWk8TN9fTfRB&#10;Lin5ggle7jnob3wjoHbTRACvlp2VzW2b+FG5XmgvnMtrvLp1dDpFzpPOnSUHrXP5VZxTmWaQ9iIV&#10;V3ssQBDXcblPQm6+l+4o9jWTZfhkQg8VyWXtEgkYM8mCkgz6Vv2P+TM9sx33jQ7sZehbYvrGTDyX&#10;nheOq7KHM+swmhW9aYGmj8jNbLnAkqUVzqarQW2pfwJ98327nxSSYekXICYdULSbL/giiQXwk+JQ&#10;6BO0D5FAe1U4P1MOtd8mrHt3L7qXBzAyYwMwhunSwtpNM0MyZUG0yOaGPv8zO79aGn+WYBVzHjkD&#10;xK/bbnk5OGCh3L/tEXXFAisnK0v38jLBJKMAXJGzjesJtmJdF9BDEXelklgqdihfFltDJT8Sd+bY&#10;l8FOxyzA26yYziJGZfciY2ZupgQD/sc72kS8SBE+ILeonI2kTsSMppMm4TYVD6WJjgdEryzE/boL&#10;sMnX0U/4yEoocKKbeLUsVfFucurggOJVRexTL1lM4SwYRNNuKZ4rTiizyVyA6FNNL7MSNdUWkc4i&#10;x5KCQuGiVKmD71NaAMtn01uJ9+m0ubgYC/8IhtJy3TOwcbFuIgepj7hsDDVfHv7hWSBnkxglgYSB&#10;ZH5xSPpLPDCDAzT57iyckne+hfJZjuNsOVZhbN8ck8+CcC7BTpZud5MIBzUWNhbo8WBvnU7GoDwo&#10;whEnfhbmhCLF0WeYYpXSp6BLS9yNEFmzME+6ATMxd6AlWIDeNDNCU2pr0gMfIuvdcuXEZkowm7bk&#10;m6hf6mwyRRN2/WKVfCVP4SZsAkHj5OZKnAApEpHHJQtwcRdSQo40FAIzDmTinwzvevDEUZtNu5r4&#10;v970c3GEKonGvZBCvaJMwiBOKAMDd35XLVy7UaD43z6hXBnP4tz8K44fD/Y6YwG9ujKbQCf32+lX&#10;NYZ0ytH2oaV0S7rsrJ9JisVDgiee5ooExbSozOfJJn8B1F0xvWE2ywj18c78kUGXFQ1hkr1A+060&#10;GDcc1xj0qvhqbn4+gwmZ3dNDx3CRvLAVttExqFzNMDIlisow0b1FjVjgf6JYWYUSAJ27I52xe5An&#10;agFMKNP6WVk4CZFKLi1YWq+XehRKjLHyxH+caEIWmo9k7i2XMOlqwO7StxFWaGBWT/NAJA/v8EfC&#10;oZTjStmh3Szx3B7xknJwnmyP62hAiX8UGGUs83S6/OiJJT82zZnDlYaEcCqey8RQkkGkBVO27AzW&#10;nibd5KI6lI97+7tp0rzBwQQLyIwffoHnSaPhI8RC6V+ciYtoB6q/jWaLjrtifiT3QyWKmH6RoRUt&#10;hxNIcMmWy0Tycjki4LGgmUAgPSU3lCUXErFypQzmZFy6dhkplKsMKROPp1gZqmrf57cgeB26OJ1c&#10;aegPxru4KWNFOTPaRma5WmmHnPTcEvOL2/k+OJy2BeQcphWjv9WhvY9mxp9k3kQ7k0QzGge3YhFS&#10;ofEzcTA5JEGC7CSRgb2Jk23DAr6HB+zGpunwRzZxcbNpv4l6PcflZODDSSdpMsTpHF5MFenrcxkw&#10;EMUZ+uqTgigZI2xgzWdSxmIPuVmuz6ukKYKDaVpAwoFcfuhQoeeHQ8X4kzSgvj5knJXHBBrNKqFG&#10;xNlkZkOa9RB9paxhpEg98RdrTTcJCTt6JOg+mPZ+JHrhIKzkeiheAvcvUISJE8NwwsT7LMRNnDKL&#10;KuoTgF6TDpg8Ohsjxeh7RNxMTB3Np/s7va8tIXu7dUq1gT0YD9AKmJlxWjjMoJ4Pmd3vLh0PcSPa&#10;AAQ5ffcgwdr6tXuyXItAotfDFeMERBR6NunvzHyM+WQRibQ30tmNHlcuVyXuyNxQbIvIj5BEJMRB&#10;vbu4GpueYnb2uPfHHgNGBnsZekgnXLhsYhioh7+gtRka6Fk+DSB/VKy06A4nbF62HkZ6vgjUDlqA&#10;FojIIJx7ZUyusQZaQhzjGnkcuKdMwDAEp314AQArkFzzDXKbg2iWGZZeFYeLiBPQimhJfSzCb9AU&#10;S7/V+U0ufqN33PJcHXB2oVxAZGVDMXqBo8eerlJkIMFjUWTJ0Nfl7IgPO04HbaKpjOU8mwwYokvC&#10;NVaGpWcgTSI5lsRrzdfBZ7oWkCmEbIl30uWGinK6S9uIc0mTSPzL4P4uP1IvUzIyXDfxTMe86LAq&#10;ou9c0avpkEg6xoltNpYX0GMn+aJNyuQHomM6GWvGQ1s0pQwT9Fw0z+1KAfqGb9xBuQgX5+OyXArn&#10;eI705OzomyQMCnTwbnPOSH1DEXqCbPFqNonuMaMy3KA6xcH1R8wind5hDE1AiOTkZUR6yv1a6Ypk&#10;eCTDNW6AZBfwISMnMb/zrj0pi2zSC2YS86LLCnpbRCKJpDSMDqK61eJ/CuUBnk6zjMaaXPGVxFil&#10;71Vrf4rezshS4mNanLL1tZNe/ZWHB3IBJdFSzjaGtJxswBHCvf2vDCKonzh7riSV87E4zh5PBDau&#10;B3udtQChTfwPa9IE2qQ0CBMTupVzi2Uyl36Wnw+k6WmA2LiO4EDMoB0kquB0zIVEd2gsGYq14YM/&#10;48Zt4kybdO0ckNFaNNzCMxy/jtEjuHhoYulNpix9iZKBkXibM5GJRl/Mgd7xGEq66CRRm2JhKmNA&#10;5p9kSMmpl+CjxflyNrlfidMGIDiQpgV0xOIWLU2DzbXziPuIcKgwWzseCuOkuPvoqTM9SOdi04ke&#10;siSQgT1O6Q0n5AZ3d6crDKuE2316RlnOFoKYdlDxvZj7ya5W+JOn59NlDEj4kzCoZw+d6UsAvBto&#10;JJJBSKHEf8YeGl+SSXlWtu4ivLkCvUMWwKYSt3A/znQnbunuSPdheuYiutTDi8pdDRyNVqB9k4Q7&#10;b/J9pedyyhCvYvOUZr6S8ScuKF2z2bIk6DNw5KKay2bGteJW4uLRjf5XhiPUDleVizAZKcc3uRkt&#10;d/niR4K9TlkgN7M7Ns6l1yqQEY+YmfhCS+mFw1i5kDdPtN04FiE6yM0G8dsutOmVocbJ4p+Qjbpm&#10;9BB3T7Kt3rhkdHIpo1BGGTLKdTYd4eR6vQfTN8x/MrXOukjXRtXRkpnGlSjYTcMC4mIEMi7n9EYT&#10;sB5Lv4yHaRi9AEa//TMRifM/IztbkY6GKY63W2Kqfa8Rwtr5uWFOKtwptnFvmzjJxr0TjuvxgTvC&#10;cb2RlZOVXZgbTVRo9RJvk5CvtzCuS7xMcEnzXfDZAQsw/SLja+2D9EDifczBhOVKQZ69Lpb4Jkvs&#10;vZv0ZTIOci9O8Kb5OHSmiZKw5dqJcSkdZmyTN30VhQpzZKU0T91rT3Jd30tfy4mpx775MnDMoR+Q&#10;CU6zcS9S30UxevDZKQuEQ32435HFTBentyz0K8Ls0qPKKlO5YpCFLEmQM6XbjY6Z8ELprbrIVgzt&#10;zG6x6/T4fKVcGsWJin9l8qRKT2rYm86VmnNV7apHbjemDMUoTEuF82WCsYBRYLy/ZYjJixEEJth2&#10;wwJYXK4MGfDJE9a0UISbBeDJKydkOF4sUUA/mZlYiEzMFDMGlBjpbpbEVPtew0HMRE1C4XKpIHUy&#10;/hjW77SmgnKXsbCwiPdeUZH4Bb5M/mXlRNdMCGBYx3sXJENCbBf4n8skndsNcwGoYx79kcyrWdlR&#10;v2LOT3yLN+2y1rKNnZmXjQYDFtLR4bk6ps6x2FO5GDdAmkeDPBt+yShVzpXYFs7UEzacdTrg6/uL&#10;rnrK+JBeOyKTjbLG1uqBnWLfh/k2e2//xlOM6gG8o1f8SQsQIYgGeFt0iSnNQiSRPkuG6G0MkCU3&#10;8nFLGkTSdJ2NC/ikqxyoVbzz1GeWnq7kWIR3P0TX7bjiGWbJ4RTTky4yRy92iM4IOFXFKnQLXanm&#10;XacNOsRELvCYaHWCHd6GVyWEswi3TsXOBA9X/LC4MXpAmB8nksFvbJM6Un/62wxXfalskVynyelW&#10;RMX1VfEBUf9YxT+uHeZhi/MyCHYy/cd6l+iQzmEjXStj7wwxOj+MEeMYkasSlzvGvtjPdrgkzs+3&#10;CqhddOOZXh5CDRUXsUohfpdPvssNyZhXX8LwReB/jsF284PRTfTGvVz70gXLlAPjJJTYxh2SHMu7&#10;eFm65QPBAcWfZPovYeMBVH1bx3WQK2TsoGTOBgPpSQJyxc9HV9Jgt2MWkHcqci8zlM8dgIwC1zWg&#10;huFHabpxA0qWsRMkuOtmNn4n44DogMWXpMONbsR7GdUW45PyEGo8wmMc1lpIlVluFvifsddufxYX&#10;Ymr9IwMy7NPnNDMRsfinb+9Lb0OccK87wU25axdLtts0Pi4AWT+WJTMp8a0IO7DuqlCOJAQ4Rsrd&#10;nSns6F2RxK/jCMFeBywgI5ke1v+zdyZcjqNKFpYseUunna5yd3W/M2femf//K+e7gRa0WZKdiy0H&#10;XZ3WgpC4XCIgCIC2H7X6AM/4kVWsDCqNM4NNFAdC4k95mQjSyuXpE/+uZd6s5JwZBOldbI7/oclX&#10;icWUhfHT9JfgYSL7RRWS4Pz7hHKnquPVriLAQrF5uwB7WIfS0j5TMnYd5BvjTTjcJ7sFFMB7sruY&#10;GamAkvyrbStyWdaLyxznjPnsqHG6TJfMonwC/q+dBHYuzau1FlBGpxaagW8tD8Da/GHwE6Fgankn&#10;AYnvywLAU5brYJwzx+iG6gURJOOeeQr2G8wvLv9q3G49UpMP1q0kyUKftj8leRsgAGsCWn9wIxlh&#10;irn/qQe+qqE4WMXcU/KtwzIwdMxcufKs+oV3ORPs+KvaqTFLELHcV1H84AYENJAksTfCP1M3ilSE&#10;zJgns7VWbGtayso4j/y7lyzH+QDfC9q1db7UyQ95bX695KIm6p9ksKGZLC/+rRrNHu5CQEYFubKN&#10;8S/Fo1gCsAoMG2jgKlGX5FJdfaKDDCsfEyx3VJ4GjTTfTR4Y7UAd28sjRpbQ7e6/RtLGg+0H/HwC&#10;AlhaUa1vNpJ5Tf/S4tnuIp4V3gk2MkwpqDn4VMGYk6m/b7Mo645uGFrr5Ac7TSZvNLlkiXo26c+U&#10;8VNl+wE/Vi7o2FUpkGv8S/fMn1DvrwpYCQ/0A1f0nNfPqH/ltcNKHdKhcbZ+p29atasd5I2GomYK&#10;u7bp+V8aLRof/qsdzc9nIrA/05DWWO4Y/3DFX50uVerIApMZNmup0V+uojz2ARJun9uSmOpEVHZN&#10;tnunQgJGJ/xW70u2KiYehPGPUyQ1O9H9wiQEpFKYizMq/4CaceJIA6uIoOP77m0dXDknve5xImmK&#10;M0sVqVeB82kVskvyL+sqdQmI+MPkudPqCxnD40jOhXhgVFn/mYMLs2AlxED8qv41UwXxiiBvOhum&#10;U9/lGQP997WcLczbJ5iRlI2cxWQMjFaegAeWyhVDN7JcJsJibdhWTD+dg8B+T42WGtLgBs25oFW7&#10;hgU1yNVT1v1LGBS21xhnRcYnC2SD3mwt+MgS0lyz+qzz28mPhkjksAo7raZqRJLjOoEny//jfK56&#10;cieZwujYbWnWFVtidD4QM5/4Z3KAoioDg1Ifz2iAyc/ZTuukloEsiUxWxeqr5V1VsLMcJEv+iX47&#10;Vg3zcB8C+Z6FAXbC8ZIekINqjGNi7dR/YY+xDPgvUaGhkQqvpPu+4keefkuY2Ra9OUy22rEQTuHk&#10;Et1DP5iQZ49uPcM/mQ1WLv8aGN1yYivyYFSVFVZOLjmL4YmErcC8nn36G7+QLZg3HBHW+7AQauuB&#10;Rz/NNjsGHSv+qTuCpzez2rSOIGqgFcz6clEHOPBvTzeZFRC69bT1nJ+OIID3W4kpyudKZJs8prjQ&#10;81LHQ1pw7enaQRr31hz7KlxU6yx7rWlyZYyQxRKr3Mym5T3/vRWBgy3t/BvwbVLDlWRofb/np+OW&#10;WWFRUAeSdmN05UkOra7V8k9fTYfkeCKTffK/zFXJP1vM401DeB7uQkDrQr2pGcfyuo0Jhu1UbZCA&#10;uXC/1ASscOcgY/EExoafK9B9iIS4BhAvzPAtLCqW1f78lPwjz1qvuKOn+5/yq0MIyJNtYyKNVg/g&#10;DgWAprxgG+q6EUcrxqyvErcR/VFOlAtcqhr8sWkIZJGMNq7H31zyT97fmxUxPdyFQCYz6lFTthnh&#10;PHX0aLcnAl9tbSztpUExndVZzGkNiZv8uzmE5tV4CqK7UeTmNylPjHjTcrDPt826tI6S5Wws1Zp/&#10;WADdAXAMrvH78muxFa6oy+r/RqE1D93uaORzu9FS+JDP1o23AQS2CGHl23sISIL4+rdWzeg7Ff3G&#10;aRplo3l45hQrisSf9Zqwqygv51RrV8v7rxm41wg1/7anDVvGe7gTAQ2oayMZjW+qVOJgRRNf0PEe&#10;wyuSz2ZiMllb4uiC6Yau80VlemNAjqqoxwtU2yDYQl03vkifqWmmpKNvD5YWrO8Zni3jb6f2GV3T&#10;TDPkkh476c2f9ZoPrlesrxb8PaSBJoBwRnjYgljaYBcVRpBtENmpPUBuDky+s5LtE3nxNfgTXnrj&#10;m3C7uqzYij1QncbD2by32VM1YU/V0VDyT7M20QMe7kQAacZCT6hTxE9+1EBwHNQtbgXKSAsnY6/l&#10;GQkMJIhMt+aJGnuStJ4bOVVKLFo1Lj//o1ea5hxJcej2fo3hmIzZSqn2+bji0/ViPb+u+u0kUvKP&#10;NTvwQFDny8M9CLDc3wfep3ghIckk2UYSgycHrcim6FK9yDx2YJPiZTT/jtIgDZK2RK9+gc3PvYN+&#10;F95hKzfwMgR4aAPq2inRjBBVg6Fw0BZLJf9Y/XpFv83DvQjAuWL44h8K5phsuiIvfoXtDKL9WXH6&#10;k7QyUYQeTpkLwlSKa+UXJ9M5xujLkISU4PWwxfvuinmuk27nQqalCzSzHEFuHSasMGetmk/Na4wr&#10;dp5UXjUATiWRyDe3oZvz2039Na/gfoD/ijgHlLBKhROFjkAiFqyT0UaxOKQYrdgKDRw9O+tQPNZM&#10;5HK/hKFfc8HpHaGe+DoEtc0atYrEx5vMJjvQz6rTcDK4nUK/gn9IQgwww5H9zkQEbK61VWNzLgLg&#10;xiAw+o6GoRWSJYjUM3ufmnvW8iteI6JSHrYTEaXa4e341+zZX1BdcK0q0xwXs2f5BO3WIQrckro1&#10;VYsh7Ib8pBWbat59aQ8c/FCekv9PyT/q4OD26INp+I0OApr+psYfaohhDDoVIBwHDNMYp6MiC/Y+&#10;CUAeqmLKZYkpsXAHQXZdhVfPxAfy7NRUyORIo6rP7qMqgvthdpCZLvqcOJFrxxfWbZGoNgHaaCfk&#10;LMAWfOmj7+68Af8gRtxkoqJuqRUKFVtQXXu93+tHAIW7wQsd9qX/5Jria+4s7bg1zyiiYO/DXNvq&#10;rVYTZ2VUi00mU45hr/o0GTsRYRs5d57nvZi+sfsUXrBT0ozjoLJVk3B3bFYvNSZZ1gpWBXtgO+fR&#10;ua2/W/KP+oIHljnjR1H8cDYCLP6u/ocWu5MfCxT4T6uIlGQlDkyxYjzbMGmJ63aqCGt8OTPNHbM5&#10;mhBwbuDdkqzaPJBHrUHQTEINN91iQfRV5DjfjDR8Jhl+YJMx+Ywe4ppjhDb3Rh4e+m5EvT7sj7QD&#10;cfinbTGPTR+G4Zf7nSEEpESOkiqUD/rXJvL28C963Fp91lfd1LSk8U4SRhFLUX/mBQ39sR8HPWBt&#10;tt7TEdam02//kacYJNDg67yAtSQ8IN0ZBVndbdpLYQ+MbkWHecpXcX4p+cdC7b+Oz+h3FmXqEQ7Z&#10;xgdIRT/8D7ZsAZfmBzmZD4XS3qfpmHE7DFYoCYIcQ+ZRQ7F/sYmXnmeJH511E+B1xfA0n3DLG1jm&#10;lbau5KcqShk4Ev0k34M9sLzR+uXtF1njS/5liNJxa2krET/tIGAFrfaWRh8q3lUHnfgSlURH3Woz&#10;3VjPXkRAERki2eBw59lrFzBiiwNqh6LHSaIT/nAXBwVeTzelIcI6UfsvZOx3pGdFvqo9AaPYf1Fm&#10;6LNatv3pviPuw7zLev4Hhnv+09d4uAMBeX3YaK7kFz0Ayl9hmIAUU2HvQwjVcsS0mp1SiIUkDElN&#10;/AuxMGIH6vbwQL4xanfxhx1vLhMTraPxaXoBFQbKiIdFsH6sjkt7YHmj+cuOeCKoYpffIbWNOPVw&#10;GwIscyeFF1C00fh9skOqFamNQUth6FGUJer2yIDckwS0Jgu4qNJR87B3M/dU9Q8shoJMSpp0QO2Q&#10;uJeJANxo/zFTXXugeLgNASQWcgovNigHm5AJcO48lX/pu8aiVHoK/9rfp/hDx50ao+0V5EDPeCO5&#10;LqV+P5DZGfNMFVDE67PpadJp+ktWcfxgMgKmRKjWaKWMLUbrhT9HBCCMfc5A3yNq/I3ngaYsFa2O&#10;py6M3FVVXZ9v2kGdjwc5SlbMJ5L8o1SklCqXjt8x6D0fa77P4fr83kZPet916Yqm7fsEbNgNkzXz&#10;jgSWOjGITpu43/eYX5uGQMag645upfkhvbG6nWp3ERKtBFCetH/VKuqGeMThMY81BDxD/in/ZvUu&#10;8yprlW3GsMbYbrKwvOO/NyCgKa+yfjHuq77IbRatyw0v/rlH5n0t/QwYVz9DdZXNRZ3ohOoqfnq4&#10;HYHjij5gGG81j6K6/WdpJoMupb3ij4b8oweaGrM4w5gQs6PreYEoXWyQCFF5LeC55uEuBOhwoETo&#10;/6lQkH6x/rUr/TzjVqTEZhXoXZ97/8PFvI92QgNZABgQiTGg08uzEoHypIlaK+0U/XwKAphQrBEj&#10;iDX22kK0fd6f5EDh9Ud+pqs0clEIje6V5J8qK/8Ax+0vdxYna28wiB7GK3r4p9o/HhbLP00rbQIg&#10;FWHkw1sBS2Lz5jhSHqOFAE1oFMrZNEwf/yCg6ZrWY83ThfKPOSL4ODezWvFPrrLt1kozqp9NQID6&#10;vVrRlGNwv0//mpIZTWah/CPz23bti/m3Sv59G8XGI1xFYIv+ZTkX+nMD/EMAjtJrNMLVT3jcm+tj&#10;3e8tvrLiH6Mo5rn2uF//FF/GtEPN4jcG9epfScAxfo3dfwokuh+57rGuVPwjeli3vfucX5mOgGb8&#10;yqA10P+1hEabgAvlX9/obsU/ALOh8+lQe8weBOTCYoOZ3BuQf+MScIn8sxZJBzBMLrX9Ba+sVu+k&#10;E98vdBBggCK6VuHJtYJ/JgujKP38sx5zESs+bjz4gCf938rVGBXOML10vj7TYjkF/3iCrYO7cToP&#10;+YUGAuZnXl+p8OSS8U8F0SmjPpyjORR1ck9wZKtsFd8ZCbm2lWnfs7gLHkLyuA1clU/+v86/2SXe&#10;BLrDP3YBasawF3QJGKZRjL19cDS478HByJ95w6andN/ernKai9ATGHGr9S/S0Mc/ekC6fqmxdgrO&#10;HWV9ruTfue/5LgHjWL2PxBEe5zgSeX0VrfrQjmRjiBwPIc3tC/IPF3xMp1V8P5iGQJMqa61kFfAs&#10;+cdSoHEZlam2CdgXp4z70L+Xtqizr8WlvhFWvxqneByQYa3cVuJV+Ku1YvnpKALNdhuTb1r8Yx2O&#10;vjTa/IvnkPXFf9RrkdtO/Imt6tRweSYeTRJmB+9TphwVePEAkVhINU7FjycgYCtBFfFwsm/xz9a2&#10;ZX5vq5+iTnAz7V4x0ozyPGct+rU3QjE8UAuH97q+ZgetmnVsdpufJ8c/9aUtvDr801wQM9HYn/gr&#10;2wSM7y3sGLeDGKcAhUm6ur3CqeZvdo0FC8Pik7NjC/SVacq7EvmHm5scUDGuXuNY82YjnTK9J/1t&#10;WETJg9aBGBDvdX2FoKjfYh3iMuMDT5W3/VdT+KPwf0etfopm0eoCI/zD262lgqOEnvnwD3o1+n5W&#10;lzltWwq5ul3xT2bEHevU4E9dNykHnKurp/0A+kUt5hz33l9a2QK4R/mH7WGZ/GuzgmZdrH0btyv+&#10;2QgJ1hhbj6aMUqxmXp76bxeBGC+W4Chk2iT+LVX+tWQdywt2YSuvVPyT0KP7waKF8VqCtSgsH/Df&#10;qwismH2J9zMtoFH515wHO5hqPFgxGIkbcbxOX+fag19wL1IJ6lVceUPFP02C0+IdDZVrixtdedpv&#10;NeatsZgyMk3go2/G+Xc4XREMS4E2zG8bzE3FP2loOsMbduCK5GeDyIOJvPKNuPuBrQ/3P+t7TJF/&#10;NBYnNABbci2cloj33vzOi+WHNH619HAZRhoZFf/2mFHPLGPUXIwwSqhM0H+vIKDxN25rQb9x+Zce&#10;ljne2ehsjPhUVfxThU3ZgQuJVzf67OIVuP1WBJYBp+puyncK//LlT/jCH7dBxzZjIn9d4sl4St2N&#10;nogO24/6eQsBlnrWLqLT+Lemlu/zxdoAS2hG1K+6vEJMPrqBf62tUeLmTZmm/w4ggO6YJ/8O2wVL&#10;wMAnrcV+JaB/y/laIb4USqWAbWueK0/7LVvpr4BBumIG/35T5XH5MHm5RCBL/kV56+7kpDUni/mq&#10;Bf8kBz3cgACL+2XWpQVA+we3wHYoaH16W6Kt0tcLQ77gU7Sw4aWLRTRfP8TPMCJEBpjuE36lgUCE&#10;6f5d26lMbP9ZIuu1uocAX/1rpM0JN5418OnqT8TOCOdOdjAPluuVhPiMZ3YiPSsC3/vdtFqa8uy6&#10;/MMJk45ezNc+sj1xWQQ+xcJMXa5WmUj/Fus1FfFDT6QVzU+HEIh0BcbSiy2+ZnFH7X8qDbPAAHz1&#10;r/0abjxrKPhUfz5QxaYVuxGtVxfiL8kPrc761x3FBAHgusGXaUMtOUNfDbX8i4gcPdGWF9Gtxz1E&#10;g1IXO/zr+2DpiE3AcFL8vjT8WkDgwLLG9fJ2+MLgTjSGTc0/2yqrEz2md+fmw14wk8skPjn/Pq0Q&#10;qfLxXr/7/RYCXjV+8UDNv7GYn/adX58QWeGf8+/rkQ47fRTvuZxj/smdg6W2R0LNP5pGXWH3jOrX&#10;vpmsOP9Gyv5zbkfGevSvbWprCeN2/uuK42/x8op/mh8Xe62H+5fP+cavTyWS3uW+v86/r4edN9T9&#10;BsQf/n/lS7X90Wp0P/mKf52eYZnO8/0W+/46/76j6KKKr9fV/EvPq525E139iop/KY6XlFgzsIVw&#10;88LDntW1UF1f2+/V+fe9pcU6V+X0D70Y+98E/9KafzT/WlyWsfZZ+BdDTYvE+mJh/CO+0z0m/25/&#10;6cJy25UwnFE9G+ZWV6e9BzX/em8/88Xr8o/GCt4tufPvE4tY/ItWEHP+XbW/m3OV8++T+Vf1P2w6&#10;TXTW/56XlX+0NdbpxTSGj3/0c2P2Vde/MWTX9a81bJlsSQV0/sWw3XHs/IvBu84/80U4pGvnX4zZ&#10;fcfiXzTi6+2/K+2/HHO7ZKDz7z7OxU+7/GuiYf6n8aXo2NbNYR1A518Eyp2Hzr8YwBH9i4lQ06Sd&#10;fzFm9x03+LdmcVlthX49AL9szNJESwsj/Cuy2+VfOX68NDy+Pj8t/gGt21/GUG/zrz0GNPa8368R&#10;aPAvzZOPYxKNi9bxoiNR1OWfAVLJy79qfJaoF+rcffZRg39nrW1wcv07AnJb/mVMi64rrfNvBL7G&#10;7Qb/slVyWq3G1InLv479uXKoBFvnX4NgIycN/mlqWz0bbuhJ51+Lf2xcE9VZ598QcfquN/jH3lIj&#10;a48pCedfi38CpWZdfaTrHq4j0OTfUZs7jgHo/Gvxj+U7ozbzGHzXy+PV7jb5B7VGzS8u/wApVNIL&#10;bOl47Dr/5tQh51+MFty5Mv5bxqz4l/5Js1N7OTrnX4nTlF/nX4zSPP7ZJo3wtakynH8xomPHzr8Y&#10;oXn8s6VhNsnJ+RdjOO/Y+RfjNY9/mjKXJ/+6/IshnHns/IsBm8c/Pblmpy6XfzGG846dfzFe8/hn&#10;80G0AXWcRGQJbFz2k14EnH8xLPP4J6rtOzvycNHDZASa/Nu2G9N96UjhAPIScSZPc+wvhoLr3z6S&#10;TL3W5B+rr51GieX8K+3Pzr+pNBuMJ/5VK66dk+PmFO8l2vuY88/510uMWy6Kf/WKV3gfDG47X6Xu&#10;/HP+VWS496ClfzfJ9jKWpPPP+TfGkWn32+2Xy4TVn93/Sg4Ywf+gjZ+hzkUP0xAo8Kvnn68+mras&#10;3mRc/jn/eokx+2Kn/o4vvss7Xp5/IBCMBB38VAIu/ybzsI3feZVUMxkij8pWei/LvwoSG3HjrI2f&#10;AeX8a/Fl+LTAr+7/vtXqlynVAw++LP/wdwnT3CT/Lhw6/wYoMvFyB79ke64erY+qS+HgZflXbUVo&#10;8g8wOvgJoKFqG8DzvxECbfwOu8oUfQXGl+VfhRz8Y5l12/ykab9SDOdfhdPYQZt/bH9UPzK4p+jL&#10;8u9SguPyr0Tivt+Cf5X9Jd9s63n8g0m/LP8qyab23572Sbv+GmRVrEEA/UaNgPRHxT8ZFsbDy/Kv&#10;ggYEYJltfuL6t0LlpoOAH1KPvWRY2bim4nBqzj8QSNZufxmmyIw78fytdcuVtz+ZAf4tQe+Qhwn+&#10;f7LA0wNx/dvPj3lXY/5lAn+0Bej8E/+0XzV0df07j26d2E3+TVHAzj/xT0A6/zp0mn0h4t867Uzm&#10;70vO+Sf+qb3s/Ovjx7xrEf9o/JxiC+BAQs4/8Y/ur/NvgCFzLsf8O6yOEywwzj/xL2fnbpd/c5jW&#10;Hzfmn3XsRk2AA/zrT/65rkIo8Bj7ZvaopZqeXf6NATXlfsQ/LNFCdgx/xbCaPyX554ozjX8G0h5P&#10;NZd/9xev8U/G1FQ7UScSgY1EdacZFOOF+WfSj/4HGDj/msyYfVbWd+2DzsOs/nwxEl5N6JX5R0Ut&#10;lYT3P66yZNLNwL/1hfWztYSsWtXWBhQZB8PL8a+yyEsXIP62OapCm8EBk9ufB3ky4UbgX6q2NH+Q&#10;fSm9Ovgl4/5geDn+1Uiw0UfCHP30YDXV+Vcjc9tRwb/fGaNutKdp1cA8+NVsArbSfjn+wboQGHFL&#10;PgAnBykf/y1RueO3lH8pS8mymqIR7ywBWM9D6qb+cvyrIcj27BCl0/DX9W8NzU1HgX/m6aw9VLSW&#10;HW7l4t+V5F6Of7UJ4Lwt9ucRQN7/vUKSabdK+YdigXeSf7sERXydgC/HvxpLlG+omc6/GpQ7jkr+&#10;FUlUYu8qAV+Kf83VwCpcnH93sK5+tMk/rArFLdlY61ito1fiH1ohCqJfLf98/COC5rbDJv+KVjVJ&#10;YV8YJqBu8WCjZG57/cM91cKj/X1C5WzWQKHj8z/a+Mw+b+Fdc+5dUA8kpzsvy78CkwCOodAGiose&#10;JiIwxL+rfeCX5R8ZL+ukDlz+TWTZcLQm/+j/VlHVF67Pqss60A2r+Y2rizhp4tHKUoRIgZSh0MaJ&#10;ix4mItDCO2KcTPzRaZyerhvy8cXoONqLObr6FIctPJrfHOGxTpK/XP414bnlrIl33f8lLeZi3sa/&#10;J6afqhXuLf1IAkd5R5b6ogq6/0E/WtOuFnjn9OnydE2trh/D0agGvL7MkS7zIP8qx5DG/Sc+CXic&#10;lbd2aKCB/rXWHygc2jvG9zzbTsvPCwQC3pxkNsYU848FERqQ15hV/DvX1xZyVOLRI8OV6zLsxT8I&#10;uGbMMi1G5Mp7fdyt7vlBE4GA9zp9T9lKWY4HjeVPx/hXsLaZ5FOflXh0M9HCoiIj7mqtKYOk4WEi&#10;AgFvKnZhVI2rOEkY6Llu1kPwDf27NKwDHt1caZPLGhvG5DjLM3wlgYZ7DbS7Tzdu+0mEQMCbTd9+&#10;CWCF6OYhP9sVOaP28k8u08sKAY9mdSOHgiFGRlcs43n6O9+2OizOv+mcKPgneLfJ0WbWFA+/SyKq&#10;Bbjac3SWe2AJrMqCY51epr/qKWKSJ/q/OdmNAu2SU7zH+W/zVONP0Au+/2qE1czDgLcWXWMn7zP9&#10;X4WQRn7ImGCdbHDIYt3jNd3jUtopCg/y7zLzdQ8fPeChqR1xSHbbhDkyZdgmG/q8iD3Tyr7/eYnL&#10;bb+q7+k+L+a/rbEBFgRUclm6kUcgDglR4hX/9g21HMV42sPAP4n7A3njLMxKsOUmSwjIvs1SFf3Y&#10;L+rY3rJWT3mYjMCmbr6gbvVYSUCbhHRBKYNoMDWERCv+TX7H00Qs+Fd8rwS+vHKZlS8u0hAR9xQK&#10;jASMrjXqIRc9TEeAJa+qyAXzhGiKKYYZIdYeekMBIx+7+rd6cCkHTf7RxaWJJ02r/F2sOVxBpEsV&#10;/3RSBudficSk377ln62Gf4SOR7baJCs1iKo2ke4a8pPSf6pILf7x7WEY8oz8T2mLVFU1HBX82zby&#10;6PxrwDF2kkR7HsX4HhlhuvCweiXq/f0TbIRceRn+5cyKWSH+Mszzqn71PlFN/dtcNNv5N0a5xn1T&#10;tsWVmn8AvKJaSwNrIPgDMr6g/lVd20i67UM/pAauIf8qqWj3nX81TBOOkk1dfRv8O6vjoVV2sH+h&#10;ebDAFOFl5B/5fVNmEX1qB54iPTvEP8jn/CuJMul3E5lWI/5J9nHH5rjSL1597IKLAmm+Dv/WKAEt&#10;dLCHgclWTcAyOP9KJO78zTFiVUnE/AN1mIb6zej6al3AKNar9D926nH8JeH3BwgqADho8K9WIEvt&#10;l8VZ/9zjLB4+j0imt+y37AciDYzhK/T9JAKgoq4uMRxoa7DABqams7LHKMeJvGuY21wjI80qpKr5&#10;H5Fedv07lxdD8k/p/Nbom6mds0z9lnRGh/movki1Ks/cNz5wfBaiwxVDtYvxyCT5O8EGBRWzfHdc&#10;qxNchab8izWzt/8qkCYcNNzHGXuLqnhhcVVDUNIOBwUG6t7lem4txsuE1J8sivWwJOgZjkwvO0Z+&#10;qHJaGAwf55bAb/CvoZmdf7NKfb39qOBr80+iT6WBNICXFIc8LdG+2+B42qj1s176sJEZBjd7KB3/&#10;jfIrJz8qoIbAD2nOmHCZ5wb/No1a2zh52Jz+5IdBqCqco+kLbf7J/PL7SGcD1ZOt18eE3RkI2iRO&#10;bcI4mSq95z6QmYU2Hyyz2sbpmm4/EBAKXv2jbNtIOeZpXQWRRqadfw04rp6808cN6Cpam3/oHBXI&#10;SjykGX6W09F284EuOjMusjyc39XUWNHV+lvVjFbG/iJYRLAsk1OgzfeAf7+5hndazb9YOy8PF4Hw&#10;VYGVXlZl2m3+QTJr+SVrCIdMCN1garu1CCt/wPLx5/+l0wHdtpgEfsncIibleWkgUB3EEfJCZVTf&#10;JFr/+dhwBHf+jRGhUpxU4TTyv+rwT82+vawwQp6loMoxEF02y/TYm57rvjXuzMnKVjkll6aPN2oF&#10;gpnYCfeQg4qjQ2K4/r2njAEQdVOmYFqH6k4LT5VePn8UAMNvyY5jDqnzC6Rdmf36l0ya7xm/gGHS&#10;ba35B5eUBgtMzLgszVDwbyPlUAUuepiIQJN/dEWo+P+KhurrJpqWaYEzyTuDW/v+LD2wt6Xl9ZAn&#10;2yMgHKh7xrb15oQ7mqoosxIq+/NGsasQH1cX/aAXAbBqyr8NynZ3SlbHHXaI1eqS0cpbZzjBrdJD&#10;lpnJuRoH7k1xCRfV7KCTgQzE/SC9YIPmX37eaO17TAAr/cohqJR/KBAjaMi78y/gMOVvk38yeekp&#10;0MXnlFouQ/MfLmRVL+U99ESmpP28cdTdMtGPqLuclQ/OkrftLxChuUxACKoXBnxq/20aE5acf9NL&#10;vsk/cD1RkcGXRg6rkAvqLT0NVW7qPYKP7UGWL/5C5wpjs3KvRq9IFkyfG2mLNQPD26b9JRJ/IqWH&#10;iQg0+fdhA2uCmLaNgF8hEOV/hK3vLAcQgzZua098zbNFsyzi9XOisZvR3sUoCCofmF2wzUjZIhjV&#10;GwEPk3+hfVjk0vk3vbib/FM3Q4NNgpzBJmb8QsBTYF0uxxDcQprrwU9/03PFxOByRvzJE4YP35/k&#10;JJmt1fNKjluUQLI5RfbnyoBqmXT+TS/rJv+YVs2qTgnDmfxYWNMLlgBU1/eyDQvtxLpm+pueKqZl&#10;kcEeibf9PlObzyCQXOQwvaCNlSFQkfwr9EWRRedfAcSEnw7/aPTYfPPwLHirxxdmYl84pjUYNPMi&#10;7YCS+2ubdGUZh2Kog73cABmCNK4Z32gUyi2amxX/YqidfzEa14+b/ANnGZsjADH40+TeIg/w/DhI&#10;BZOetutCLkgbLSvANuvTkldzMCCHAgiT6IEbVLxzGPrQ8MfJxz8+ofCb/GOtjTTZRa0Z7LDrjLp+&#10;ykBefGNwXmbXpdoBwxCvMornn7V09+/UuQ3sUyMkxyJoCjj/+FetEpd/91KwyT+sCmp0F20/IM8w&#10;tqiyqyUkd4N3jj+MiIu0A0reXQQpnV1qXpr+j9hGvx+q2XXggnPY+0ApHOs0tAWrotAND9MQACvh&#10;WwQszpfdMda/urHG2mAQq1We79A8S7UD0tqAdO+5zfkNY48rc8+QRNQKYBCR6khfWFoClQB8zj9x&#10;5NbQ5F/ytqE2q+IX4UC1pzG0Y8gpkJT4tAeFu3i5tKAOBZVskxxpZDDoaytgb08YY2SNCrkmDhXW&#10;WspFn8Tl3+08aPEPlmkwqQxagYhlyOUE8i8+gPoPzJdrB4R7uPdBP8k+xNv+LcHmRJYNiIwf0TDf&#10;bLJfoZoCn8u/ki23/Lb4t9vubcipTIr2OAzkXxgKVhdQY/GLtQMi6TIyZ1MLbPzN5hrYKVtUcNO2&#10;w8RAKqdxYHH+lUy58bfFP5N/PUnR6KEdFFzfAh3VE8wXOBRcuOCaHsbJWXMTgjdMhIpQ4n+C8y+C&#10;5ZbDifyzCQ+sQaueh2YimSFaBlhTSLe8+CGfwaiJ9LtIyKvHKy9cOFa3R4qPdv59WulN4x9miD/0&#10;QMLAiBWH+sw4ZsksuKSwPm6ZamAVa3+Qx0tv5px/vbDccnEa/yTo8HhTeTDqgRVCq0RbCz2YxW55&#10;80M+o1U2tOKNqhW53Znh+dIWgM6/Tyu8ifxbZ9k7wyCh32HaabXBF8amI37atzxAQqz1Z50NbE7m&#10;ZC9JCESt4PxrAXL76UT+yTChBTh2W+wTCAcGB1YyU8stcEFhr0ltEBCBR99DTi9/NNZIV6sRnH8N&#10;OO45mca/UADSv9qqQe/T0mz8WRT7tJOWOhtnZYueL5M87CzkOELZ+ReBcd/hNP5ZL1cLD7EGFv1f&#10;7GA4A24wlvUop/u+52efTo7kzRa8UlUz9z+qXlv8qepxW59qCBTH1adz0cNEBCbyr0hNKom1hwz3&#10;/G0ji+ySwgbxR3uPxsZZ8w6iVf2auXT+NfG442we/xiawjmfZ2CeLGUL4h+uB+8nZh+QNZwQqGfs&#10;CmAtjR5wnX89oNx2aR7/1tBvq9a5SkZu+ouRf+9kifZeevnLcGR6hzld9YPq/OvH5Yar8/in6dh4&#10;Ah60/tXBxgZueOWDPqI1roPAw73bnP5c/n19Uc3jH1ZnFqe1Tm+mWRHLkX9q9eH8TbVSryql7ytd&#10;PBBc/g0AM//yPP6lWpLWRoDlD4wAVFktJrCsJlVL3d/1CTHv/PuGkp3HvzW7ATNDCUfgNZKC4eDF&#10;8E8Lq6nDi+Of1vtn7RGydhkoAJd/A8DMvzyPf7SLEBJaDZU/GgJeEP+yvXHuHPpW6GK5mvYH518/&#10;Ljdcncs/Od8TeEyN9PB7w2sf8BE1aKvPwvp3pWo5/yqg7j1w/gUEGeP4vasNzs6/e4k18XnnXwEU&#10;DVrEWhmcfyUSX/zr/DOAwyznGmvnX43Flx45/wK8dHo35vkcTp1/X8q6OnHnX8AizPyocHH+VVB8&#10;7YHzz/Cl+7FPftUWZ+ff19KuSt35F6BgcY2o+8Gx218qjnzpAd2+2u4F7Li1XHkfDoCLtf/h/Vfl&#10;fCb/mvsPDhuuq/T9oEBA67o7/wQG/Y+b+Rf1XDR+V+tx59koAjlrnJSRXP4VSMyUfxWA9rjLv5JP&#10;E37Z4UeOfCE4/2ogamFYolP9dsff2J6mClcerOL4QY2A/PiK4PyrgbhCow7/Gk3mTMsTe5iGAP7m&#10;rCxUxnX+FUjM1L8sjFOFsHFhdeoHIwiwpYrLPzC6q/9Rz9FE9nn3Y4RysdueJpJXzWeXfwVyM+Vf&#10;tGSnpq9HjcGxkvD72m6+RMH5dyP/XOaVFJr9y1Qbb/+B2n36dzbsL/1AbKFiRpHr3zv5VwH40qya&#10;nvm4haw1XconXf8WSMxs/1UNmBJI/52MQFjjOER3/hWwzeTf22S0PaIhEFlI3wqXAl13/hX8mMk/&#10;l38Fbjf8APWufMz55/wrufClv5G9frVlSm8Nu/tfCQuXfyUlvvx3Y1ushNfcIv++/AO/6QW32F9o&#10;xrAjVHKqOnDf9K1Leg17Dt4l/5aCxS38g30XCUu3v9zOAjZZqaqvy78Cx4n613ZGWrNPyO3wv/yT&#10;ycd9/gdLAfAm+Zf+vmQrF3/3cIClFiv14fKvQHKi/LNxJAbQ78H/1Z897e7zf14KfjfJP3of2gp9&#10;KRj8RD6Ar8JPh1drc8/8t5/45q945038y1gtNTm6/LujQODcqnzc+VcgARDREFEJT/mrWmqVVo5+&#10;3v0oYZnxWzsgvN/r/zLjrQ8d9Sb5J0/eyH/yoTP4QB8Xz5A5aquBIrj8q4GYIv+0Cqfzr2TPbb9w&#10;zvu/QOfy7zb+3PIUW6dW4fi39z8EhvOvosTXH0TKBfl3LF/o+rdAAiAiiEp4yt+q/+H6t4Rk3m/d&#10;/dDopbf/hJ7Lv3kcuid2VLdZfuO++W/3fMcjPev8+5nSwHzwgva/qAYWsDv/foJ/+/1GW2oVwdt/&#10;NRBdhpYo0WQp7M/e/qswufVgvfPxD8PO5d+tFLrnOZadPbr/lRB0/t3Do1uf3bPr1OkF239dvJx/&#10;XUy+/so+xX3S238A7fz7erZ13pDn7GK59fE351+HGt9zYZ9uNt7/FdYu/76HcY234MBWupTquttf&#10;CnR8/K1Bky87ydPsTaSrYX8R/+eudc/lX8mCb/zN0zyBgOUbX0f+Of/KMv/Z3ws693g7/3724+94&#10;u/PvDvA+71EmEO5YALBMcLb8Kx98ul/n32MUWZbDuWr+lvOvKBWA6DK0KjEf/62guPOAfb//W6vf&#10;+f3fO1//c4932eX9jx8oDdlfkm21X4DLv6IMXP59Fxmzbb39kcu/EnXnX4nEl/9K5pXB5V+BhPOv&#10;pMSX/74m/7qwevuvi8l3XHH+BZSdf9/Btu47nH/Ovy4rvu+K88/5931s677J+ef867Li+644/5x/&#10;38e27pucf86/Liu+74rzz/n3fWzrvsn55/zrsuL7rjj/nH/fx7bum5x/zr8uK77vivPP+fd9bOu+&#10;yfnn/Ouy4vuuOP+cf9/Htu6bnH/Ovy4rvu+K88/5931s677J+ef867Li+644/5x/38e27pucf86/&#10;Liu+74rzz/n3fWzrvsn55/zrsuL7rjj/nH/fx7biTdH0f+ef88/59+0IxC+02ujz32JIvu/4PvkX&#10;CdLv++TPfpPz77MRnZGe80+bSPv6zzMo86lRnX8BTte/n0qryYk5/5x/k8nyBRGdf86/L6DV5CSd&#10;f86/yWT5gojOP+ffF9BqcpL38C9bhPnF+TeZLF8Q8R7+pfsv+KAfStL7vz8D/D38y9P3n/noL3ir&#10;8+8LQJ2Q5D38y9YTXvAkUZx/P1NQ9/AvXZACdv49H/8W1P3w/Vd/hn6250L5asnCejek8mr0W27W&#10;CvEynlyQ+HP+RcX8nYf36N9q45rv/OAvepfr3y8CdiTZOfzb7xCASq+Ufz1pZ2n+lGrZ+ddTmN9w&#10;aQ7/2Kxwt83S9RX+ndlS+Bu++vNf4fz7fEynpDiHfzT5kH/Y/K7Iv/TynAR0/k1hy+fHmcO/P2//&#10;TVZj/EsPrn8/v5gWm+Ic/iH/TsmaXu+w/DvkTzom5/LvZyg+j39vwTwzzD+U797l388U5VO+dQ7/&#10;9mwWTP83uyL//kmfs/nn9r8fYu8c/qVbE3/X+CdqPmUH2PXvzxCwyb/T+pTQgDO/gh7vvlNyytS+&#10;u6J/fyYX97+1yb/tZt9TjQ7Wt1pjA0i2m4ARG8gHk+j9X/CaKTT4t0uSVfKWJG+/U+wonUD3Y5Ol&#10;h8Xz7/KhTbl7ACDreQ759tvN1u5TEZ1/HZ7MuRDzb7P5teF8k+zo59LW27RCsinq+uLlX5IceuRf&#10;mh72h8NO8u9k7WApAuffHLp14sb8E/e2/FHYVEfhXH8Rj+n6TBIL51+e7KymZa3A4A58I5y2yYc1&#10;Upx/HULNvACa1RPGMHRP8oEaJrTEn8pErZ7D0vm3FslWm07+aZnQAg4KIqDm/KvIc+MBSFdPHuVR&#10;tYZi2JhFtFb1p+uxTg+6v3D5JyG3C1VQ1TAKJwxQmw08TLZ5iiZw/lXkufEAKKsnk50UzCULFmRa&#10;2q0gTtrwxtL5t5Z3Y9kSqekHJ7eIvxPUPG2zP6Dh/GtRZPZpzD81qs/mQKUxXIbZWoEmOfTDLrN0&#10;/pG/tTU1mnCaZqALnKWw0Gqi86+J0PyzmH+Aasy6korML2Jhlu5xRVhQaNj/RvMVkHL5NwrUaIQ5&#10;/MP+iliEohaWZXd1/o1S5UsizOFf+jvV8If0L/2Tjcs/qQu3/93Fyzn8M8l3TvfWMXmPOi53fcFj&#10;POzy72fKYQ7/6J1civ4xtodk+zNf/DVvdf59Da5jqc7hXwb7rNvHzzr39p/3P8bYNX5/Dv/26vge&#10;MqxjzAHZ7mrD4fhrHj6Gy7+fKaI5/NOQ/F62L0YAsM66/vX+x92kPeFSilyDWWuYpeTo4SLeNM3D&#10;/jDaa3IvOWL4j8cE5Aq9lJDhVWVBQn0v1yr1tdTZB5mMfj9wcMLkFrr+zEDF/Ur4OP/uJMA5PSbM&#10;KAJL7P1ZsspAWNN7bYyXIsjOZwrmuNom26PIx5i8MFdgfD4cLOEvuT9tqGE4nm3Ip/zPckDA3Kkx&#10;Rx2ogsK9/YUxIY0Pc1H4uP3lvuLPIJYwxqbHmOeJX4Qd58xj26f4gBxXGofHK1Cy0eYW5RTKOT+n&#10;PHnfqx/qaTJrM5vh09/B82C7fUuOyLh32rt7M7ybxBMKvzH6UWedf/cXYf53kjCmJg2bnlE+DP+i&#10;cKHccUMxyBu1mFCp6xSDtQABHqIGbX3/JzxGClnyCwiyszU+IKOybq2N3Xa1zamRhUP+X1LKv7er&#10;g665/Lu78HD2E/fwK7cVraRaIN4vQ18CL03/IAnzHI98Ia8mEK3D3zgfLcn+TM6SzRr2ZUh3CTvp&#10;W9O9RkIcbzcJCmJtlxW5mCXj+heY7gioHWaU05QB8oOGkgh/6y9p0vBGGlphXDi1ksk5euc/iuC8&#10;oObfIT3vT2pOkC+JtTXVK6hXCX21jLerHU7RIqMBItkvljr/AOGOkO3pVvA8PARauhQ0bN4Blf4g&#10;Ak8Yr1lQSAO+crc0lSMumjqSCFhKIEPJiT+IdnJKxuh9SALu07MZAg7ogGyP5Ul+4av0wBQkcc/5&#10;dzcB1MrZIARtytEm1wxDOsHmYl85oIL0Pri9XGSayGEnzKQIFhTOiDTyKVIRVN8k8WkOklOZYA4o&#10;CWWYljEU3KxoNVs89z8QDreGM1PKwVNd3Df0b1wEShLAxTfaf+EIrVv6X80bL7j1+77vuWZ+1B+z&#10;DgfZ71YzrFFmFDCWhsbK933oEt5U1HKysqZpDf+o5+9YVFr8QwAgBqxvbFpIOvmvojya5fX8oHTy&#10;Iys01DON0MpelloPDbWxPacyiXqYh0DFP9p9m7fi2XOHf+IesxzO8C7L3hGP4TkTCJ3ymvcFDxc7&#10;zk9OY0OtP2rln6K6Nb8X3zM1QWwuiMu/JjZTzir+pVRf+hH0MTDud/QvDXLBrBQ3LIuwlcd9aAfS&#10;OMIgMeVVzxKnkR/LOH0Rsg4AnLXDBv6dJSA1E5i+sIdZCFTMYaarTAk2lnS5dPRvisfVeo9cDE1E&#10;fpB9oT3UKK9ZL3/MyHF+MLpgFljR4VgzG7Dsk9TfvT+AlDol/FkzI66+40eTEKj4l6415qlTrCsd&#10;+ScBsN/YqCgTYpGUzDyEfSYQ4/Ka9M4Hj9TMD3lF2jMIZCNvnU/fHzcHpN9FoH0sahyyk9UvuVDz&#10;j5Y067zQ0dCltvz7k9qMfwk/9IytjsC0w/Bws7y+5Cu/NdE4P1lyYp0DOEiFS97UBG4Gq6l2CR0t&#10;k6mHeQjU/LskKw3z6nEbgudOfVOkC21smRtAGllpXWRix+U17+WPGTvOj5YAK9hH9ren9hczUrmS&#10;F4w0gSpn+76fjyBQUwz8IBlOVRmuB/CQO9j6TMlCt6CEkAFAnOWUBaHgZ1xeI297ittxfkJGg11U&#10;621YBZX12RzTNPKRsA0FQUPmzr/55VvxL4y/UdfN74r+rd1hX1VQ3e1W4ua/XKUdDvpGv1fgX7Kj&#10;ocuAB75nm+S/VE/5HzAyxH6fag/ihUA1tAUS0A9mFZhfBC/9RMW/4H+Az5tsXWtQpXVHY1DepgrS&#10;PglDHoDFSKiagC8h/7ZknEbdHqVAhndgsPlXOVcwY0wmhfAeemxhAN3u+Z+JCFT8k1D70B90yYHe&#10;hsk/hpdAG+/LNzQPUYEcK4QcrhSCiFx2+0+ku4ClGnlSsLQHq8p3FgCiJ7/vbytEYSDmROg9miFX&#10;wmD+p/s39K9Q/aDpV0B9tIE5roL3OQzEG/1egn8n+lspUw9U9/Z7ZppiAGC0raqP77vNxaxQ2yRz&#10;+0vJpem/cK0I5n9/UAcEp3rkn9lakt1R1d36fUHfyA9Bw00EEZUQt9eLtJ76J84P2jc5ol3V7ggh&#10;ELBsj1BTcVrD+EcsaYUylv9ORKDiXzH/SGoWoiXJf6nqWuKTHskJpVu0tw/oZgrD6PcK/NNUv+1B&#10;02DkaitnVHwzNlr2j2pJfyxX/0Pd4CPLRJtxYCLuHi0gUPEvZRYHsg84pWLROjBvtwf/bQr5QJg/&#10;YfINi1LKJLYM+SdmtUIs/0I+yTuDv0CVIfwzHNVokdigCD+ae6q2Cs1AQeJhHgIR/ww+c+dAwGmy&#10;G1AXkFax8DelrW3DwMvgXw9aXf5V2SfzsE2LQq+S/CRbDP9xUUA5/3qwHL1UQ2tcyzZYt9TzsKqs&#10;vxnTrqn8ZeDkLCmpYKWBUFiw/0uczwABxmcwA4HtBYVrfWHZo51/JUPm/bb4t97iVsDyB0dMzRdc&#10;rTQAYs7mRao5V/lnxfKS/KM24gnDP9qADBABhAyA5jBuFXge+h67xT8wpDJfxC+r05J868jzQ90P&#10;M7ZajPDwK8m/sxhjf9h7S1DRQzO3BJd/QmZ+aPEvZ+MFPDk2TPtVm4axuH9aae7zwwXGvSj/kHS0&#10;gG1CIO5WSQ5eOCAAkfOvxZOJp23+adWd/GzsEqSoX/RN3UlEFyMSiyV6XrH9BxSqkZAQZ1z6vDQA&#10;MQAGNyxQm4i6RysRaPGPJrX8709vyenAP1Z4oa0TpkCEJ2DfP3BQBH3F9p9ZAM0gpYnRu+Ss4XFV&#10;UlHP+Veyavpvi3/ZdhvQxPrCiJK1dWzqW5Ei9LMnXpV/jANrHNJwwUq1FedWUgnOv+mci2O2+GfD&#10;6Wr5gafUy1DQVOGtvEIIS+5/YIeXU2mEUoEIVwQTIAWYnH9DVLl+PUJWnJvMP+z/WqVCYcn8g17w&#10;66+Q0fiv8y9G4/bjW/nHtIhVMEQsmn/H5OPUNMC3oHb51wJk5umN/JPdnzeZBFyy/EP8aZ7fcHD+&#10;DWMz5c6N/MMFBLPD8tt/yc7mlF8GoXT+DUIz6caN/JPd/xXWP5CfX/p+RQI6/ybRbDDSzfwz/atF&#10;8hbd/mPGG46l2FeGgvNvCJlp12/kXy639EIsLLv9hz30ivhz+8s0mg3GqviXsYslA+q4U7L28aj9&#10;TzHKR5+af2UmIoDi/CDeZOgbDoX82ysenbLhiH6nF4EaWzn9sZTzVh4ur8O/HlBu4Z8Gi/Lkf51/&#10;PXhevVTx7z1lYquNI533Wort+vjHUuQfywt3wiT+gVs8/rHHC0uYdBLzC9cRqPiH0/M2uWBVkYe9&#10;y78CtUH92+Lf+u/kPf3l679cJ1vP3Yp/l7DHkdbdyNWSeQ35Z0vbt2C5Rf5RY5F/vv5fC8rx04p/&#10;KWseqFNrU71c/hXITZV/mrFFrcUm72EWAhH/IN1GA2rmTfQi8q+0IcWY3SL/sr0cUTUlxMMsBGr+&#10;7ZnVCvmY4ZGvNf33qv/VUvofkWt3BdtN/NOcha2MMB5mIVDzL+6+Tde/2owwLNs767UPHdmUbvjC&#10;yfqXaYLmqvXQGXvAj7uTf9r/7U9YHuYBMzf+SdrFrh2oUFU7bir/SEOrklTPtdP08wEE7uQfk+Uu&#10;tLsHEn/Sy1jiyy+fyj/NC9Gs/PI5/52IwL38C1Mfro2QTvyQH4oWplI2X85OAOWFqfwDAGbtu/wr&#10;cZv8ey//eBGoF574k9/64BHrfuxU/qWXv5gU6PvPzC7Yu/mnZs8V/6TZH/S9D/RVHK07Un7FVP7h&#10;iMaokfOvxG3y76fw73nVb4TTuT6uxzGm8o9nz/jAdPZnqNP0o14E7uSffKDRv88rAGtQqkqERK94&#10;NJl/2rbH+x81mlOPBvm3OyMF+tRTSFm2BisxwT71ZU8Sz5z5imwO+f+Bm+Uczp20CTdn8kV9khw+&#10;zmcO8I+t3uBVdLP1xbn2AmJHwqIUWnef8TTKqy1mGvIwJv+opFu8dqmJzr+bSj2CPVIfHCbrZHtF&#10;rbIvS5gXcU3+RYnf9HE/9VAt0cf4l9HnWNn8dOffTaUVUSTmH4OZ+2M5wbwv4WTDDg1y3rzGv74H&#10;H//arPafDbq5/r25VAf4hyuRVnYfDlr2yVbhuca/4ebjcMI/f0cWpfIrxuTfBacN1v8DRZd/JWaz&#10;fgf4l7yts7dd6GH0pZfLWUYbpV+Xf+e+Zx/+GqQqv3GMfzhNbkPH2flXYjbrd4B/9OQYBb3S/tts&#10;CnZek3+zvuRhImu3wfJjxvh3VgTt2Ojyr4Rs3u8A/1jdQB69oWr3pAjswp2nr/EvrM/R8/hDX8rW&#10;c+zPye5i5AMKI+tDZ+3xPm6Af7Ar6o50P1sT5MK6lNf4133uGa7EOSKb2nexG7ho8YgQ7vPX+dfF&#10;aexKBG5EOB1Gp91EuHksca9b6914T3eFTDn/vrHUbubflpVo1b+NS+sbv/urXuX8+ypk+9O9kX+r&#10;5Cjjn7W7n1n+5VH+DSDnXz9PvupqhH+kcCfoX7Yl5D+Xf97+u4uat/Lvb3V/tRnXc+tfW0AuBpBM&#10;xTmiInr/I8bns49v5N8q+VUMbsSlVX3coN2mivEoB+31X5x/31syN/IvzBUe9H9x/n1vKT7v24b4&#10;t9IWwMPZMlOXnkUKPnP/w5qwcTZL+WfOFWctBMZYXE91KuOhoAOE/HX7X4zktOMAnsVt9D9WuB+8&#10;tZVTnWTFv/ScbVadVlQd8dGPovzbp3KuFoXts7VO8UTVRozOvy8rxgj/mH+MQK0ohB7gw5eU/BND&#10;a2/1L/vK70u44B8vzN7Ts9wstCFoF4cynsu/+8pmgH/o3tMpLVe4776i5B8ugGuW/uyWT/eR57hS&#10;8GpNxmxb851qV48fmfPvc8pzgH/Uev4N+79U/EvT4An4OV/z86kUvDKXemSgFkK06R3tL3P+tRG5&#10;7XyAf8i/7cf+EN1tJl/yj8VS8YDLFyf/0swmt6yZ0/s3dvYuDs6/JiFuPYuQjdt/7C2P/BumVck/&#10;iqaaCXfrJzzUcwWv6PrnUrt0QDC09+Dg/PucYhvi3269YvvV6G7zdRX/zujpnuJpxn6is5J/OfTT&#10;Tr/BCtXNofPvcwo1YlhT/mHNuvKGin9Pbv7rZPGgTle0kHPVv23FdP61ALnx1PnXAC7M6ZPSLYLz&#10;r0Tia36df01cMWge0m3kgF+ObzSjqWViI98VP7lgSqEVz0+vI+D8a+EjYjVbIhFEdVxFk4nK+Vdj&#10;cstRBG4T9dds/2V0Ov6fvXNRbxwFtrVsWbIVx44S9XTPnP2dfd7/Lc+/Cl2QdTGynXQcwUzHugCC&#10;YlFVFAVg9eymvlt8XRA34u+CIDfeRvz1CFfYouZj1P96VPnEm4i/PnGxtKSbrNtIMvK/Pn0efRfx&#10;16PoDpMfIfK/HlU+8WYp/lj1piZq7H8ZyvqLNdknlvEzs/bqr8/YvC+zbtH+8plE9/L26B8y/jC/&#10;uE2aNfgjJ9qq8jJ8skuv/lbyalOUG85/aqoR5W9Dic/59egfgj/Nif6hJA3+sp1tVvG8HNCrvyMw&#10;fSnDANNQO+KvocTn/Hr0D8KfNt1IP1r8USjt0jvtKP05pX5crl79lak8edApIv97HIXnc/LoH4I/&#10;Y3T8afif9sobTs7Pf/JbvfXqb+XaydfqtdvIOfK/z20uj/4h+NsUckuqWv1vJ1H1vNxPxpZ+wNeq&#10;t6Qq4q9Pn0ffefQPwp+c4UjT8L9NJlVpzEHu0QX9pPy8+usLsHZWFEipqEPEX0OJz/n16B+CP0Uv&#10;ZJ+QhOLmyFRV7av+OeX77Fy9+tunmHyrqFnE32cTvs7fo38I/sQbNgW+0bb9hlYm4iboNoL5ogI/&#10;+DNe/f2ctQJzcwSM9DT/eXtNuuh/0FLj9guP/iH4yxj+siqkxd9mt2XI+MQjEK/+PhFZ9aaBSJr9&#10;k7DPvzj9RdBLyCBKuJf8NaFwES/ezlPAo2wI/sgMxlDZqghrFql/P2n8UVOLI40ZZqHYGlHKIQ0j&#10;/oY0ueXJQvyxLEzMruN/55xdKL1MbinD30wzUfQkt2EW6sXZBliDIkb8DUhy0wOP/oH8Ly04oL7R&#10;/3ZnKUo/Z/zb0HC/h6lrpjuf2AYn4q8h1X2/C/GXHmWe0KpsMT3+T97Knyh/GQCzNap4YKLzZYYa&#10;RsTffbhrUi/En4YfgE57HlgLZOeyBmKT4ZP9evX3S747MazYFYyAk5dkbBuSiD+fXLdfe/QPkr+Y&#10;JDLtSlbjTxOlMsk8bfDq36tDPawV/8MAMxzgR/z1yHXzjUf/IPzhf1CAPzOKiRPKUDtsnZuL8+UJ&#10;vfr3vq0OhqfFkRqetSLkMkT8XVLktnuP/kH401eIyKZkGCV2m32u3XmYEXnW4NXfr0L1rp5FB+Ms&#10;YM4hG8aK+PPJdfu1R9kQ/GF7ft3tnXsIml+RPzH0jGhe/XtE/NjrXMGddI3OGcuLEfHnEeOOS4/+&#10;IfiTrE2TnEmP6rj5YCCs6dLjyPjwjiJ9aVKv/v53xdlLjXoZgOTnaqhhRPz55Lr92qN/CP7wTspy&#10;ZJM0Im2UskfyqpmeNnj179XhmHDAiV5mDPbZgvIyRPxdUuS2e4/+IfgDbm5K6lUsQc5/2vs5e14I&#10;evXvEVD7emmmm/XoSS5j9EWI+LsgyI23Hv1D8Ldh8iPZn9GLQF9hc1Mbtip73uDV368EtmeUXIZY&#10;6m/aie4yRPxdUuS2e4/+IfgjesLibFlkYYBJvsMZa7P5fdu3v0Mqr/694kjvg/vxX0UvGwKQdLIN&#10;8n/0f+kRbuGNR/8Q/MHq0If4Bhe7fEsDNO5XlyaYDxmmC2ax8NjvArEly7yv1u925PiVfoQmUWsf&#10;g654usKdTM+1rToaID0tTfZ5PcTqxiERf32q3XrnISEEf5tjeYAb4PJi7A/j2NnME2DskgmiGNpe&#10;PjQolpo6qJiju0rjRYO069r31vqEpqPeH7BxsbheyDJptDL4UTcVB/umvM3oN3SlLmrEX0eLe64W&#10;4k8y52Wv1gBvnA0EGHmAhq5pgotQAcq0MFHdfoXW5SkPL4LGNdItPytcfI7y7NjplKJcHp3jAKkx&#10;VnI+4AQoiFofqyhaagqhlZEcovx9QGu1yKDD083roMsRpUdiF/FLswkuJejjeKA82YM/TQkLiG0W&#10;lrHai3amreqgy9cxi82xEif6PADWFWt+9CEpd7sNdkwvYGymNskZBwt6FwwQ1r2p6GVUpxcx4s+j&#10;2h2XC/Hn/DGzTKyNtgJtMC1zyN8zLEYhZGqYdtMvMyWCnvcBFVPizpY4jpT5QhSOxHjcI+T9q3gd&#10;oGI5Cx2JDnTI5dhzwuDM9R7P0/+11cDsh5onwiFIbAsQ8deS4q4LDx70+CYrXY7yP2lFsDIbflh0&#10;0gMbQw5CCzl8Rlsn+X6vS5gJTZt0zaaYA0zy1ayQTG4+//m/dAGNeCgbAeWBnmMsTzeqHMqhEElZ&#10;bYIxwc1bzL8rIVdR/j6gnTqKBslfIv0LI0BY2iZRKOevqbUQA1trHX4qLDTGAYVDuOFe93U4o3AZ&#10;BEeKTlFI/UWhOhzoHpTzjNawpbO8iG27EiB1rSA2skLVTW0EcsQU3ZUv4u8xDbUQf/J8FrODRTBB&#10;xV+GF/CznbxgGABjiubcNA2OpSypfcX+0KiaoEdwSP30gsS2mM1jKjXMpfcx3aA7oDDo9yCWp1pQ&#10;FXqVrOnGobkQh7dBr1lgbGVwk3XEX0OJ+34D8WfAQNOTTKoMd5zM0tfIx8tRiXeosfsBPAqbDSx1&#10;Jzi0eah5wbFkJGxnNKDBgXYKJsXMFUkcjW8xDLoWgLsVgLhkDuQugx6Vh6Sx+yGde8MPfTLK30ui&#10;3XDvNS6N12Sgy77+V6QyWJggkvoHv9DGB1eDMZOsHMTLkMmmHvIlhTzfa8zShhMNfjbZTbQ3Y7m9&#10;PNr0/8dsP4KdSw383sVirwWzLpMlM4mUcaSAGqVDgtrul7AMmN7QUSvir9ceN990FJW4bLLRZQ9/&#10;peJVRNnunXgqFblq4k//7lAMZegYBOSap08JLgxYOgTu8219g7Ae8k89khTfCmpnDVjf+POy31Mm&#10;wNTnVYNv1+wSXVRsrt5zdxALaFJJ1TEtUWL1vqMWV5H/DUi2/EFH0Vn8kTFtmmLro1XMDGujWi/1&#10;+KeLylA6iMfUHPqVB0u79GGDo//pYMrZKDsTh9Pg+gBOt3xkgwFxU2m6rBzYlEeKBteruXc1trpN&#10;FnJptrh3OzAz7AKAXvl4HvE3Qtilj6BjE2hR/7LH/yqoTdPS5jKaIbCKwyHMXvKLtvRw1nxBTamt&#10;POqgbS3/8/ghbEfWtlfOICfe5SQFaTWNIqQxbBCQrBooCDWosNvNB7G1D7SIstQHyOUiKD9q3Nn9&#10;RBzStIEIEX8tNW6/EKHrMIc/s/il+Xm/hW2JYyS5WmMEWE1u7pcxsdo3u0SDUv7xUottsdqnjYb3&#10;As0vkBZkweVF4NHmt1Bjsh3NjMlc0zXTrDhqUHIllI0LD1FH52OEbzJv7X6HbU5xOwYY8XeFwoGv&#10;A/GHsoaTKQj9r5an4o5C1vUAioYRaV1rywZWRNkhCb1QGASFM1hh1+51DGxylXCpoL5h41RJTMEG&#10;jtnkO/WboZWyjTAMmKwdS7eEzR9lw5sdXM/sfilH0qD5doFPR/7XkePmK9eElnyO/5nsOTK9IWss&#10;jcwaJJrnOp/ZVBZnJCL7KHgCXMWAv3jxTDvUY9lgRkL9mFKQTvHElYnJZQD/E7rIQegbn3jBEigX&#10;BaumVZ7hkF88PhPxN9IsSx+p5eowiz/hwKwv+i28dmlS/8zfHXMg6m5mTPf6i2Ae8feANg/FX8W3&#10;sBirJfB5lmGiPx/1gKJ8xyyKkyavUQ4wt+N31lGLq4i/B7RYR9Fr9hdjATSECcZWL39AEb51Fsmh&#10;MLdEeaFqp9cmRPw1lLjvt6PoLP6w0RZ4pJ+Zmpe2fh74I91Xim+bGr6nwdMfpkHMAtgWNOKvJcVd&#10;F4H4A3NMuDWTVlhfSIfu/vNDuj2wiMUJ2865VvdR/j6i9QPxB9Z2zDZoioHLD2btK77u+aM/oizf&#10;MA/5wMgjZsN6Z6t/U8aIv4YS9/0G4q8Ab8yxGstLU4BYz8vf9/EnSA3sYH+aRsxOvgUw4u8xjReI&#10;Pwkb5vtlDMZedm79kh5TiG+cizYgkvzFMpmcnROClTbi7zGNFog/kR+HP2YYlEBAXEnQATsCH9WW&#10;H4SdCSLbdMTfYwAQiL9yc/xHns/m/JIdHvPtp8iF7TfkKaaqn5MtnFA6iHkCRvvfAxowEH/aasik&#10;TwXxNQ5ZS6C+CSYY7bpuAzBYn/njQLeIvweAIBR/WqOI+CX68eipQQ8owbfOgvpW0jZw7Uo3TAFj&#10;dxLF7G/E3wOaLhB/xZHFsRYX8WMK0QO+/RRZMNo/FJqAwxsBGYAsxjVVEjnyv0e0XyD+0H32/8gl&#10;CvmjccgjPv0MeUjcctoY/E/TjhqAaOk9IeLPyHD3n0D87Vjeo5WVJQi0ZbF3f/hZMqDGmvco8Bgs&#10;tUAFKL7G8e/DWi8QfzI+wADwdkcK6XctgZri9mgb4HOJBxB4lD0w8r8bEaD11LaCF6u+FJkujPn/&#10;ydAg6ysLzbTct8AXzq0775L97Ctbk4LqC8uDDiwUhWKaEL6OP+cPWwsN0rCO2evsP5tq87WTA1/6&#10;m6lconkAHMOfMTzoZrZXRz45IXip5j/19G9f2a8L2xPY0V5F221ydMd9XsUf4zSGzKIUuMVpHCJ+&#10;4v5yT0NnxIcMqPpXbD56OBrDny1T/AB/B+26RheuGP2OLEd7mvovLagYH2fQaBEz+EH+2sHUhsEr&#10;9hcJGuxVdHSxS4Zu3PbovbQoPyE+qpv2t8OTkn4siniVGsNf6ZY04vr3wiX/lduzLUjz0v3wS0b9&#10;TD2yXRt9NmNNvKPaVf5HNFHMcCsQ02tL3aw8CHyayjicWbMIEauOHmP4g4Iph0Ay96Z4xv7YdmhF&#10;3VhHS8gJC+iwcSZmqJN05gD7Xwll0XDo8E4MI4Ij+5MGzT53eLLkbDl20R1H8SftRVMAJ3qy7da4&#10;/8+WPnaw/dFXqCta3JlgfOIyzbTvhyzREhxX5K9QaqHTnSP7O2JHpgMLgdr6DlbW0WQUf7+N6bE9&#10;o6MlZ2+ZSPnRoLuoHLOOexRAjXqh3P9CCYB1FX8SHGm2g9J77UHHFIr2qFt9YDMptGFIIQiyicpW&#10;lHRhFH+8Vj/XIeDahIBLALseQlJjgmY+ZAJEmEIyiCeritFFpLEoeoBmU5PSfgpNGjFw448WThPW&#10;QzefDv61NsXVqIzpzN2LdidlR6HmfcvkJKXr/a/U5XUU0HkH17S94N1GtE2atfxCNcEvLbS7sKB3&#10;DX9AjU19UbXZoYtUbs7SIXUtNBurp/Z9tEEHsMo0sPP6rIhUhxZ/InV2hIhYr6TOgEtJ7NURMnnR&#10;rgqqdvKCBnJ1/JHB8aRos0mijPz8mrbdKTsNpVf2m2BBpR9XbvttZEqSaxdSAGZMr8FViz+6fLrh&#10;IAxoTqg2Ly9szCPj4coCJmg6bC01tOwKSs2NP8AbRBOpMfyhNaLrrB57gsy7GV64YDodEmrrRWiD&#10;UviOqtwdIdPiz3V5W25ZKb2aQaas1YWDrQNm1RUKoOg2jb+thhuSuyja2EuNUto+UHcRgyh9UER0&#10;YMNGYbCSazPQywXERkHmEs5IJGl/7EFxFs8rMswPGLNK076Nrqv5w7iDwQeg2/wSBaf1P5iiBnaa&#10;pIRiTlb8KdibFWpG+592kDwLVObFBo6MqcHW6K2sbhjR/zA+qy9DcfVkJMoHl9B1ZSGtMIBSa2yg&#10;8LLp8W9qewjbhtXsSGiKimjVqNl/Vka2YXVl9BMAjQXCBrHv8xcLK5Z9rFR1gpb/KapMXhlIPf4P&#10;sYjbRBpm/pOfMIw1Ax6nYWKMphPyv6RE3/4iY8s2r1K6qckYYooHYoE5p4MTGn8yuSbqJupJAMua&#10;oh/+k5+QyIli0y7saPGH3y/imW1fLOgxMW323T1ZzV9bdAUZGI5BwUn5W5MX0DFJKYmBgIHEJkLs&#10;ZjUEm6joK8MysznTPT0pqs4qIYwJhsEFLs61/sd2Q5AbxELHTYaSuNbw+0WGd9CX7qSO0AdBF0od&#10;w1yeoxtyHDIvBnZm6S3uBFdUnnVKjj5kWM0AnmROhoA+AtVNEcFIWOk4Df42O/jiCYEiBAqIKw2c&#10;triV6ov2gZzACAXpjmDyDfu9nZCDtUU69MU8mzxf0uO7jg+BcKYPrpSArtqlxmeHXHwM05S4Xh20&#10;rTjvGNzpHF9w6Ma/m1+QW1MeDDk0+dlEX9svfRWux18CLO+dH/aEMSrRJ1mczsqQ/aE2UXPvhyNH&#10;dJ+BHk8jAGFjMo06RmZTGkYq9U4Om2eAwbsKP8sGf0ZuujuCh21fJIXXGVI0Zzz6tA/iBtchOwu9&#10;4LgbaSog6wzrEz4xEEKpTs7K/swbBn3YoWXwWnmwoYMMpDh09Nz4djthy5RrCNrpf6lOU4PCEjhr&#10;2vfgEidHfCBN+8VrnDkjgIRQ2CYY7RN1W5tHdwcpDfxMOeKQU1MUPwbEhi0hggdCjO5oPycxKphc&#10;vtXZay3/4wiWxICKvpOcPH1xXbSEPmXylkmdO240h84suE7DA3nvLAvZI2KBJPSDzQG1ls8d5Xrw&#10;xtxJoTmjCEEBSIthmHFz3VnksmAnaGiZtcwwsvG799n2HX6I/IWkWvu13kBPpPJyHRK3k9XqmJ82&#10;L8m+1IoGEQnDvPE5f52RdB3egVv5Qscg7xV5Uoou8umrA1Pq3MhoSveWLlPjj60m0XsMmytbd95Q&#10;xv1q6hbbis3AQbx8C9iOsglKt0NeOO8C+ufFOktBFbHNwEQ9PwKwoSpDXQI7iwE7iNq4VPKaG9kB&#10;oexW4z1sWpDaLP8QsgNsk9Fqfqm6MTkqXNIp+ZHaJ2M0ADTNUKRo+rFIJ+oJf6JpDH0K0BMlGCCg&#10;jvWVWRUois3Rf7PjvzrDOTmhsrxqukTyhBjt7Eg/q1Xc2Sp8zU9m7lxgN1XJYbQC2D/aFrAJtR6j&#10;ta2Ijlw7ZTvm10SIv44CjgXSOw1++kH+Gp2zDH8NmQB38tciBsGUbRMiLvXK/iIDXrPkH6u1zgU+&#10;A7ljxqyu6Xdwujo4CVuZZX9rarQdkNi8jr81BWB3mFSSd5xeGLHpkGijoQSFEc8JDk7dw8Sl3cfg&#10;jkm+6+i8OkJCFSQG00buXODkvYQYUu7sRO6OHI0dK4OCBzmUI1tMa+yixCsoANIY7P5mrHv4B0rK&#10;EasSvOjcerPBT+Z0LDfs+ocfEY9KpjfFBVcbcJdkKhKySRWx9USsS5BfPcaVzq1KBJIdPztxFnti&#10;Xh4Q1Nafr5ZyYxXHTv9q/kDSnu2Ub1GuorOCPk3FOcWZv7nQKHdBlOwVw8+IiNG0PhdYmrNUErOj&#10;SmtuQj2PyYwbMdSTmfSw0VsTIf4aBeB3wGx3zA4s6DolGYtVoaJUQdlg0A1ZKFJmWsCleCTRyef6&#10;XWmAi8ktw+ynkE7oSgvYYIIDZQ9fWtiQnNSrU5b/atoNAsZ53wvYICHos44sdFWWZaoPC2k67YdL&#10;ejbznbIeiOTA0qyvul5nMHvzBl8XgKideOXGm6E9Oyq2dJH2Yn5sEE/dVdOWa3SXDAUJTA87AVyO&#10;Dos5WvyPuSL1dGYthcJ6v8V0J+vLivmfJjcKdn9gyrIEZHRPNmSC/W3R7XSQNs/kIsQu+eh9Mlqp&#10;f6+ZYGEIND+2N8ZwwuAb62ZMcdnv8edgjkkrM2GS7DdbvJw/0BfVvVcZkBSSC2YCRXfepAcMe69b&#10;yNWATJqLTH4WoJE68ypJdVul8+TA+WYIXejHkmACBz8ySexWKqnD35bvD0r1S65r0lkYCeNWAEGw&#10;Tpn/1Q5FDwEtqp2wurBaMGOFdd/B6AcR4jOqYtZ6hDC+Qvx5wXKFiR84ok3bCn4erLlH1xYUKFIv&#10;ncH0kmf0U3ame5fTJFL3TTJEwWyppVrJ/nxGc/2UPFsRUZQ2UW7LLEVDSHl4S07NeSvFKV/purem&#10;pbEVACdbioUvVaZJcvz/+KsFb4a8/ZZJS1tf6NLEYW9Du6BfdEBYHHKjwtPK9m0Chabx7V6d+F3z&#10;QI45ILEz8T+UYEz3CAn25QWAMEKNOLBXMYrrc7zVqstBgFOklv/J4lereKbJ2J5h3Xl70J2orZkh&#10;OP+fElHmF60M1BJ9FDuqJU35JC8hc0XAZno8IYx7Ardc73gttN1lJKhDvUYLmEkXhKzq0M15o84O&#10;2KK1SbOiX5shZyc19UP5FBjvM7uV+Q5BSO1j4tETo+ma6bUYGmh8bRrJE1MCjdj0d1O7Vz0B4miT&#10;5iwPZCCGT5qs9hpwaHUggb/crlhEOALd/Lc4sMdz031FWByw3kzs4PZy0FR6HM6BMiAmrS7VntAu&#10;9PF3M/3XmbABHLWH47X6HfjDBHOSu8eHHCrNkUgzSasPyQkiaANynP8wjxIi/u4ABdNKTcDgorlf&#10;C5r44F7iRKTG0KCJz7iCBhJIS2H23K60TjDirwHQTb8+/rr1SJCVKThcx3EHlMOlaYalsLj2gM8L&#10;kx12GoNbwNDHX6TQMoA0DI9U4n8N+VjgBQT/lXTG6MCm2/hnyfwSBTB2P03AaW7XXO8j/1sGuIvY&#10;vv7nrS+SWGE+yYyujDxQuutR30Xy1d1iCdAUsLlEOiWlz/9WR5A7K9yJ30IubQ0cza5lQhcFkR0A&#10;c+di2by+86PPnJwpEOfpgmIyYn+JAuLmxpX1SstXMe9rizv+r7M6Fuve+KBP0fIFq4CGH6gljD8g&#10;lPNzkUDWtggx3EgBw189uwRdt8kbGTH++Ej/aZB4Y84/KZn5YMkSiubsvNXOumztzz+prl9bF8Mf&#10;8oPTQeptsFh4qT05nPr3tYX5rl+DIuy1Qa+sZIVh6Qw8kGcoJo7/fddyP0G5DH8mP5hdkgKoMjPq&#10;rXbbdnuJJ6jG5xZRu7WLMPiN2yoFnBC40+YREX93Ur6Wv1gWjMga5ml/NrTtbnuTOz/xI5KbD2pp&#10;QzV5ne5L53MV8Xdn6xr+mOt9FQ+s1J9hfimihi6OiInBUUATv2YNkEMMerJxPtSWiL87EWL408wS&#10;dJUZIftjK710ZM2dOf+g5GZ3Zsf7XWozl84/Q8pgxN+9rezkL5xOy/nND9/1ahRuEzb35v8z0ks3&#10;3kIi2B0YBHbofiYdIv+7s4FxZxNV+0FIbA2B/VfrvEMnyeSWMQgRfwOSLHvA/C/EHYZyxds+D6mh&#10;JzYdefkq4u+SIgvv/4Wsgwm2bFdst2btX5jbT40uw0t3TqhXy4g/jxi3XMriNyJXWGiz5n3/Ligp&#10;N/CMZUfDEPE3pMmiJ/i8mCJ9mUjqH8SNwVEA5z+texuEiL8BSZY9YD2N2V36qbBxbdliLAZHAY14&#10;5fg3pEfE35Ami57I4WXA5+T7tx8+XpTxz4qMUYqR2rBOEX9Dmix64qYyL5NU2k5nTC28jLiOe1AG&#10;AD1P3bbaEX8tKW67QP8DaFrjy3ZrxgjtVFuEjS23sZ3abOLdZV/J6s+CJTPF3vbFZ0wFYRDAyF8G&#10;IlRdS4GtdzJVzvmMI3L5GSv5V8p8znXM+YcDVMqef+ALAqPraPMnHFPBpeaGuWMDMh65CNYO61EQ&#10;a/xpTzBbjo97GpNw9MOCDdq1ZWwMN1IA+8uRLTxBXaET4tStS7q3TspUVz+CMXfFD+jTeZmv0F68&#10;kkZYS6DCxv9EAQghDFbqiwTbD8Zdxr/LKcA2+CRiuVvJj3bV5kdbk2u9Q5G+Mt0pHgjrE92FRA4F&#10;ee0mP3mwhlDjz87zxUFN3J9/r3hJbo62ZfEaiPApdWTJOScv6AhCdXF1Z21mJw8j2KB4X8JhICAT&#10;cpdAj7jq/xViWIBdS2jxJzpRcSMNRBAjlAYdw60U2LL/i5Q/5KlW1aDMvLGchn04OP9S53+IvuDx&#10;jJ/MO6dPEc2WC4sT4rC/ltDgz3bLzhmaQQf81VBOUrzx2ZwohhspIKu+xAmrGjyPF/C2t+N90P8q&#10;bXpn0ASd2i6VIUl9bsiN33y+ZDX+UFWgADsg6HRkp7GgKrMneQy3UkArCQHgFrqaRcHlA+Lk/qx5&#10;T3E69v0kArvj67lCfW7IrR99unQN/2sLjgs+vM8oBuXax/EijAJlGw1Mad2R8b56RMc7rTHUUNjs&#10;DCiCXBYboY++b+uvYZZqAcDJK97XSRFI9RUiSjaykteyIV6zFzq1qinV9fhNzIW/lfUm+6OUGtzb&#10;4U/Xs6GO9LsuHjrJSQOyDPtLXKjV0SXoykwpLiYHfhzP2nJNGxy3Yc+w5Fxo9xc72FaERuRmO0C3&#10;1wY8/DuDQ2bpmtk7EFho4ZKaBMg5i47Lj5G0lopZTu0X+hd8aLP5peQuXIvfxFv+S526zndUDWXh&#10;vBLoRLIK7LsTf9GEtQ0W1YIWEX9X6Hf52nOtMiwBIvq3UdlFPSXs6s5lZbeZxrvidQo2HGHXyuSk&#10;dbAEE8n1azctYIzPgFhtjmI5AOuKvTCVYRFWVIer8V1Zlv79XStt7Wcom06WvhY06mI7Jp//Udzj&#10;PnmvPk5R/l4j38j7GkzACa3OWp5I7UOhTGo1uMHEJVyW0JvxLkyOtmAm9JSDPiwz2q+NMQlNc+bk&#10;QhCkM4NpUTdDpb/c8cx4jrIbD8BftrQmXI3fRFz8+4sKdOyudKsovXpPZChFmB3vWfbWBluJlJxe&#10;IKA7rmK6dm2aeOEo4JGKU1R08GWDs4ZCdsQAR68KGOJdBNBl2l2RImePZbLn3As4oJPDslijRHIi&#10;S77HmE0MtMbKLdaB/1Xk34m95iPtL8jjGxK6LlyL38Rb+luoHMaOm5T0qevsj96kHbDgdCR2ARCr&#10;c73K+sJxPSp5132aSPF3ggIdB9BherS7o2v3uMrfMyl5jVz+cIv9wQgiTDMhqUmyWvjy8wJHlGWC&#10;NKc9WGRUQxS5MmipmGOttPVkQEr39DClmYs/mdH8Cx35rm3s6yDIMEZqbid/d6lkbc/QUtZ4o9vF&#10;8e8k4a6/gH6Sl/zf4wNa7q8e78YlbhACfIAFbSabIFNzCpinGYdgxDmzceAh+b/GErmQasi/Nzex&#10;d81eyPhGBsa2tNfitxEXXojPbjIPb4yaeOY9mMpQ22J7BVTn0gAfRm1jsKlk8fkoBTyCgxVkbGNn&#10;aWKz/JJBHRRv7TKSU84sQmJgCA9Bizc4Mtx4F1Y1EDG7jGwz2kpLNgpDYoC90FKTgQufZV8UXKhT&#10;G2yQJS44H3TGB/3RH+fSAyWA7ezL6P8yT77BW4/i4E+ybhBoJqStjSy08LqW0MYIlRo24ifjkeyD&#10;FjjV2uQy6qF4IPphF7SLHjC272u/GW7snHo+UO8r2sX1rvb7cR5FCcnLL4irh3EnlE9e85KD2jhl&#10;TKVq+oWBcCQdFSUp0LIapnA3kh8dZgvUC5d791dKgzTl7km8WkgB2qVVh3pJpdXA9DSuRbQKNRqm&#10;aJcEwVHYqdr4jX3QmoPG1WxxrRvS6gZEQxNZgc6TxLQ7NMjGNAIKDLis8WsxL/9sdUBnfhksu8uo&#10;3JMTBTgwZ6PhgYJ9+aXVCwRnGzS0VbALKlgTQ++pTYnHBUk5f0tLEkYIRV/qqYX9/OLdVQpgQIHO&#10;w1DZhk8yfKkdaUTNNskhQS3E/7vSoOgSarwqYMo9huEGO6naMRlypNmeGBMbBAwG8CJN49kfPT65&#10;d1tAKa1xInAqCa+lgfUDT8itw3f3lhN6lTMJyVXnayf/z1662tqW6iPrmznhkkpQA2QrVWWwpSxe&#10;kt0uOyaHAftTR9yR9/CFI0v8e50CWJonInEONQSGxNlRI9pD8gIDlLTDIGjzbQJcE2r7II9wj8Gf&#10;lYZT+5srl4OYml8mG/7PebxXw4pL8nTLkS4OL3Y/+kdR8/1FkPmRF6CrHzRFo1Oi+bLL95QnsDKq&#10;UtuF6C1UzK9AUxFBz1gjxpUcpntItu4I2tHl56SK44+WdLdcMEwYESuW0+7EUVypnO+zkvl2IMMf&#10;tzvWRfsZA0WWvhr01K4fjIsNXZqu6wDIWZG5TNZiZvgzAD2+TzyevQ1h1IEK0A65H8kwfedjLwC3&#10;YZDMt1IbbLDOaZWwek3ODPuPI12GdYnCA8E009BJlTY7c8mF1JHLULEvmxnwL1/E+zAKMKMrh6qR&#10;gBQCODBHN1yA6Ul7QgnflohhE8Jduto+qHa2aQylSeshsFMGDUscGy60CGyok4yKK+50iriNtafl&#10;mDgQRz8LuL1gCO89cTd85IVvpDa5Rik1G229TMY+hk5c9/SHpvpmgnTcm6ISzMMlPZbgH/BK+xgE&#10;VaAjxOB1fDBPAY7xHhVDmpBAfhnHkxqOTIItGEuQo2Bff2/tgzYmyRDBCGFZCAU3sc4u5LJRUyQZ&#10;z2hPMsYEVzkb3Gj7qviS+8hL42J+dTTMIPeB/DXm55DOt2whPcn5n17Et1RhIMjVIGRF+Zbgk3FG&#10;OXAvVag3Ww5DnS8CKmRG1aY0mIvY8XZIATtQfrT7IoNsYlNqF01PmyGJ+FuiS5nOZc3Y5mj2QdrK&#10;FmjWjSzRxcSVh78Xu9Yft7wYREnYGQeeRB/fADq1t137QV0oIdl7H6iBjnaph0Inv0Lilv+UhKG6&#10;4HdhP9Ibwm7jTOmquGpMZL5saFaVhiUEz3rrUse/N1AAKFnrjyXVQeiIYaJo6xNRX1wEUOF5gG6E&#10;cmWokB1aI2NYirWtuB+3Gh87G8cRUSzMsq7J7CHofLqFD0rW6fOc96Cs7AqUO3QIdPqs4kwEXsnu&#10;qFxZMc8/Mz6SvZRPsUUMMPZlfvTBJiiGp/c2OKZOysomvKmUKkDtsUSZIsKDi2Dp9D6GWylAw0zj&#10;T6/YC3rn/E4tXgkiANhuxxDWNLsz8lstwz9507FijpsPEARns0l6HuodTWsg2P8vIHBQ4Z4LoCtX&#10;hc1/yqS0iWalMGdC1Dalnaqc8CG/RCFFjM5G18m/ZtUBYrIZgkApjgBIXLAO4or5QQOgJhhPtxxc&#10;jyBLcWZBlo3o5KGbjZrAiw1dka/HcCMF5vFX0fbW+pnjHdYqUuGdDDPzBE2shuSJmk5os+ZgYoNb&#10;s3rwi91Gyr35a23dkHXrZkYwn7Gghx0HyRNw09ZFUar5SWJzG7qeCI3dEZzzXU2oINAN5WLZwMlB&#10;j9LVdsYabjnjCYdX92CLXceuxMoENOFeR5OZzDYu2HOPbIsD9IGo6h3DbRSYxR9r4JCLv+VsAI1p&#10;MngI4DKOllbiTFo5orYTK0TmGfLUfEQBgI5xFTsGGKTnjwBFXJR7KVo5ShqCOdfKEjKREO/AthOW&#10;zNhYzdTM2R312Z0ZSkjhPlpPp0jtg9MZuGSFbgJ+e435sXmkAiV7MVPxOyJr1scsNWla5qpQnbMi&#10;uKD+ArZVuRgWUKBrZXGLpsUGGTjFuo2Mp7DpULQL+3XwmDYxdFoj0IwHQIQC9SI/TZ2iJO3RaYAw&#10;Qka78DiaF+drMRZh1vhSIwV5KNULz7oML1ZBKpWfti33HBTNPTBAiB1joCEB7qTUBRTrlBjDBB3H&#10;Rh+NnbHGmuHRn5c5uBkWXlOtV4slX7/CRvJCWa4x+jCg477BMwfAHMaMT8YpMIu/AwZltaxbd24r&#10;0n8JsYBMjQO3MsoLa2oktVutZWG/0N1BqICHYKdFVmZCFSmMkUjuvhAbDqVZDZcWxWx7dvqUrMVK&#10;jFSebt7a7gho0BMULW3nNT5qc42Z8Go7oz5i4d0ZkppbugBfVkc4U4ETa6Ir4KsRsAK1t9OPmq7k&#10;ntpfYsmBNwLQo0nApdegs/hDJJKbQ5mMtsbyQI8NK9GNzMX5j6j/IT4lloPQpAk1lat/UrIQrgdG&#10;yzY+lvwFqenmN41at74GB5LdjI0TeSYYcAGmfAfdYUz68Gjo7I4a7zBUYdxDISgps9N8Bd+aTCNh&#10;8nSDpfqT5idrL+oHaAB80U0zYnVWVY25l8fKulaxd1MmF6XQnkxosc3qv4u38TaAAlfwR3MKfibO&#10;zBKihrbGUaOaBUYtDgKZL5V0FccylomsrbGEWmWmD+NxDDzBItAi0G568Q4A5cVkPAmtC11SmNEr&#10;GC3Na5En/pjdkQ8a7MRebdhjSiZZaAaYYGpBw5rtCR9kZtdd8ldqogbFZ9NgMXdbnYxbg0P0Bpvi&#10;8LptUxpOI3RaSvMg/i6jwDX8zeYmiJjlAj5A42QSgbQ/mKXphFNusKjQRjKFaLDBHxqZwHcdNuob&#10;HopdsrLJ5ajYMpJYTA2FhSuBDTmrK0Ed9sMlXxHglcxlqnzN7cA+pPyTswClORSpCWLUKpyVll9X&#10;LMrG9XjAy48vjAa5po6+iA+DKHAX/oSIVDg65UhPEJK9mramJRZiSKma3Qmwo/QwyTQJOXAr6dcC&#10;8IxfgrBcz9XBmRx0XAQMh6RDsmKWQb37YMiNjP6XFGxeKHzCMIXt3IzHAi5QZCjT6Y1Cm22dRC7K&#10;xDqLGLRxQJhfTllN4CriSNB2YDJTDkPE35AmS57chz8zkQC1D2Enx1Fwmx/qAWhtOEwruJNN3Nlc&#10;FgseZR6sxE5I0wWg5jD34gbRwIqdkPaHzkoMa2QFpPxh+Sv0OvVSni7cWcj3Qr1yN5YoVmnBZpg1&#10;MygGypdVBvFIk/oM1nFLkOJoMB0l3mkvpjnGAiP+Rgk2/9Aj5H344zMaBtPq/A8HcTAASLAwWUOa&#10;xWW/sZDAPWx0oBkL0kkye4HhbiGNzEYfJovJy9iT+OQZJVEBiSzk8YJhqmwlv4CaYMPnCcI8Q2Jd&#10;AfrKnumPA5bzLiW1AtxWe1yjKKTUQEncH10MwmvyghODR7UuRo0/y6B7Gq9CKXAf/tId9ukKJP2i&#10;kWkfqWdibHAu/mlgoaFmLdmkGBIMfdhj3HjZlZORCKNXcSAY5OYMj9MYmvAmfVCDZwewcvNB/oJx&#10;pYRM1xmK+QBPQIjBQGZDw0onUTNtk+tcUVFFlTtjCqXFsE4srjWG7XUIV7D6r0pgjLv3VDcRfwOS&#10;XH9gzeSi3Yc/Gg5OI8wAAElZsUKcOH8BJfAEQ4NXbdHmNDhggAls1M4V6QSiVj4KtfxvjIhpEyCh&#10;SRT5rp7giHA4BP1vhKSA4tgYQw/dACMpm/j982ENL2SsM3EvPigEKzDLLPwhwUnzmorpqR8oLckY&#10;IQn52lpzKuT57o+VcBAh4m9AkkUP7sMf7Ah1XitqHfORkHJQ0ugSuzR4/A3iXvGwZ9yBPEVHhDUi&#10;oWEpTiyquLvNHyFBMPslQJAh4lNjXPir4UJoE7CMtTXjGp4BYwGO71s05jtkzCEY+9QFQR+iO9i0&#10;oH0UO6FJZWyZdvC2A2LHL3nrhyPyVyAdCRF/I0RZ8Ogu/NEk5hgqvYvBpP2ABKGQSWNDjNlJtOpC&#10;d/zLYEZoYDb55TQxBxF5YbsJY42Z2ZHBxQeQanZnPjHoGBBghLLrwCPF1/S/cnUWPKEPdtengYpE&#10;SjKVtgfQ+GsZWz/hsQ1A+mm8O2wsfG0sRPyNUeXKM4+Wd+HP/0ya3+CGrg3d5InQBJiW7IkTy+Da&#10;xxKo/BPSesEvz7XrC4DORjdP3PEYhj+ZdGIIp8C3wR9i0c3zNmUXH/XZYg9e3g3S+84mfyT+7i1L&#10;U/u1/H4X/DF+tfnglu6NPbF9MHGBAGUYbfJ4IsbVxw/Fn0fQqx+OEXxd5u/KXxt0ao/eLsie2N1N&#10;XLkByF0c8JH4u6sgE1X8yY+97vp38VdpZOG1Xm1PbOwyU7+lRijytLojPBJ/fhXuKNJqkn4b/InV&#10;YUFpcKZ2ZIwKvK4EjDvUAX+HfriSqvf6kfi7ryf0irWKm++CP8rB+KPyaO7siX1UjdzJ5uyxTS+D&#10;4MtH4u/OogSX+adE/C74wwrX0/0ae+JVOsM2mfm4q9kfib8AjfVqldYU4dvg768Rnbm5HvLnC3LN&#10;/ucP6OZzim9FgbXjT5OEeYCa2aAl4q+hxGN+144/zRDa+U6B5Iz4CyRUYLS1408mxofqfx5BA5tg&#10;1dE8cv1d+9/fagUd5zGynnyqOJH/TVHm7uerxB/Gm+2STXMj/u7G2VQGq8Qf+l+esLZ+iiiXzyP+&#10;LinysPt14k/Lj2pv/RBKRvyFUOmmOOvEn9aoLCBXxN8CYi2LGvEXQK+IvwAi3RYl4i+AbhF/AUS6&#10;LUrEXwDdIv4CiHRblIi/ALpF/AUQ6bYoEX8BdIv4CyDSbVEi/gLoFvEXQKTbokT8BdAt4i+ASLdF&#10;ifgLoJvtfzAez60/9ybUx6PFpxMUiPibIEzvMefvsCd671F9E/E3RpXwZxF/IbTi/LeJ5cYRfyH0&#10;m44T8TdNm+7N9BGDEX8dlW65ivgLoVqyLSp24hoJEX8jRFnwKOIvgFjpSYuVRgcZEX8B9JuJEvE3&#10;Q5z2FcMP2zmzfdBeRPy1pLjpIuIvhGxsLceS4zEGGPEXQr/pOA/Bny0jT/ajBorpT/+9N6y/1I7O&#10;4cFFjvgLp1hozIfgD0/29IMTN54m6CRYNtoKDhF/waRaGPFR+OOIyNPzbMNTbvZTGzqP0i/ib5Qs&#10;D3j4EPwheAsUoQcU56uy2OUp2/QHh4i/YFItjPgQ/LldhM5Pw//Y4w1ELRDAEX8LYRUc/SH4Y2zI&#10;mRrPxP8ylp8vGC5F/AUDamHEh+CPluR4jXxsfLiwOF8TXSfTMPqg2wSGiL9AQi2O9hD80ZIcNPNE&#10;/K/U4dkLukvE32JgBSaYwB/bku52ic49DeISOjkGkfY8gcHSAvilOjhs3FwT7c/3NfoE/uxgtOT8&#10;asdaXZVT7phLO+bqvtJ8Wepl+NvkHAxRjiI24u++NpvAH1yvQkt6w7LsDkib/woj3/82S3b0mc/u&#10;898uxB+sfWJb9Ii/+xprCn8ieIEARkrpaNIrwaTTz5W/qLZHnb05EiL+Roiy4NEE/nD3PW6yg22S&#10;d11RkuEvzU4LPvu3oy7jf8Ve5eWwzGGI+BvSZMmTCfw5qevcfnWE5ZWALa3c/Fz9L9lWHLQ+SoOI&#10;v1GyBD+cwB+Q4/BenET8U8qnM7XjYGy0PB3nW71Zxv/kLGMSYViHiL8hTZY8mcCfHSi9Sc5QvXdA&#10;1nTWu2KZS9N0Tl/xZhn+kgTtb1wBjPi7r7km8adsXSuNqT0XHyWK5hQunn7j26X40zhslA4Rf/e1&#10;csRfAP1m+mHEXwD9ZqJE/M0Qp3kV8ddQ4uG/EX8BJI34CyDSbVEi/gLoFvEXQKTbokT8BdAt4i+A&#10;SLdFifgLoFvEXwCRbosS8RdAt4i/ACLdFqWHv0sL1wzd+197RvvfhEG5XzF3N0OH1v5ySbuxfOKz&#10;AQV6+Lt0sZyhez+jZ8NfxlzhAsDM0CHir4+EpXc9/F36+M7Qvf+dJ8OfnX7+GuTZbfWcoUPEXx8J&#10;S+9Wib/N8aDVH+MeLSMUjPgbIcpjHvXwd7kkZ4bu/a8/Gf9j+43j5n/Kfh1m7mboEPnfDN0CXvXw&#10;d6kTzdC9n/WT4Q9fRZW/6ldi+m6GDhF/02QLedPDHzDqhRm69+I57xBiP0s47lkvGh5m6BDxF07G&#10;sZg9/F0qRDN07+f1ZPyP8YcWDPTrMHM3Q4eIvxm6Bbzq4e9m+WubCeTs0ojX9CWIAwrx1VHSTb6o&#10;mBF/n9ZCj8IfS5ASFiCxTvZ4ieJPK/vtGSdJmu7Cyxnxdzupr6R8CP7SI4vlNvjfM6R0a9GvfPVv&#10;vz7tta4lmFNH/H1agz0Ef5QuLY4sQC83x9FVip9W/Nsyfk1esmM4/ObWIUT977YmaFI9BH9sDi9e&#10;kjiGkl0Oo5tvfZ9fLZUq2QUwMET+F0io5dEegj8+y2CyypMN62SfIeT57s+CGeAGfyMbbEb+d197&#10;PwR/2q3oiFFDO+AzFB5ppvsK+ejUdp4lA5DQ0OBvJH7E3whRFjx6CP5sJr8oGFWySHZBuy4o52Oj&#10;OkAF5xnxF0yqpREfgz/3VZrpSQIlZUH59cIyntc4RR3LzfEMkkT+NyDJogerxF8Z2FMKMXb2IXH9&#10;anQDwIi/RXAbRF4l/janQ4macFUB3JX1Pkwot6PoYwyTCMs2/zigbXxwnQKrxF8p+8tV9Il4bh+6&#10;k1xl2ON6hJwRfyNEWfBolfjb5MnuuBvFU490ZsjUPpywPxA4FiL+xqgS/myd+GOqGmxd5YAwPLcP&#10;sYBYGhovKRvxd0mRZferxN9ui5/EdfgRx+3DvkX+YtQcGzBH/C3D22XsVeIP979RZnZJHMYcdg6F&#10;0xbRBYch4m9IkyVP+vjzJFLKYhCGdtB8jOyjnwi0aoym/dKHM+d5jJVjrl4Rf2MUC382iT+ze/1Q&#10;/M2c5zFGuYi/Mao85lkPf/Lj6wKrxH4q/hCoE+d5dNXvriL+Olo8+qqHv37mx5+Mv6nzPPokcHcR&#10;f2NUecyzHv7w4/ODpql+pP43c56HX//mOuKvocTjf3v462XPmR4/FX8z53n0SFDfRPyNUeUxz3r4&#10;M2uXl+9PxZ+m3ybO8/Bq315G/LWkePhFD38XM1LYFn6m/J05z2OMwBF/Y1R5zLM+/i7yDMYfi46K&#10;QnB9jhBcL1eduXpF+999Tf4Q/GG1wXL9PAcgRfzdB5oHpn4I/lSeX5WGK88RIv6+TTs9BH/1VirF&#10;SvDnG+mj/L0Pyg/BH3PEuyMTdivBn0/xiD+fGsuvH4O/UvpfxN9y8q8+xUPwp8PStfVQ5H+rx9NS&#10;AjwEf/VsfroS/PnrQKL8XYq4fvx5/G1Z9xq0UNZlKnP1kgnjflG+4s68XtIkl6Xdc3ac//TcuN7h&#10;b0Fm859a3dt5/NmOQsHtpGU9clkf81P/FoRt9IQTjFobsAWGC/z1/HENfxoQ+4PiwHxjtA2QsTm2&#10;cVJsc+2mEQ6n04lGvZxEHs/67zxtxkl7SnlkUW9YuIq/IhzLYV9cT6xZ/CXJTtysDCUHDVVkksDf&#10;Njg70WFzHF3MMVHsq/jbpEdfJ5zIJj4eocAs/jSgXbKh855tRVmnGCzYRsrzqY98O3mxqUI7ylX8&#10;pVH43tpus/jLElPTg/nfPk/TXxoMf+OgecK8kpoaHK7ij70Pg2kU/NV1RJzF32aLMF2g3NBQqIvf&#10;lv1pjEDh5CcBxwrY/6CGwFX8RfZ3c2eZxd9Sg96ZY62+tfrX+ImxTeECDngVfwvyurmhfmLCdJPt&#10;9xxFOhngZ+Pb7oynyJNSDDNUrxrP5POfXuBp5oNmsCm0r7AXyePvWqJwRkn2O52ZQL3o8XKSAuhA&#10;kE97UYyHNLdDMoL1ORqKbX2Co49/9POfBuPParLbSAv2goe/ze4tSbb0N7/LRVXQI9b8Zfp6Svbv&#10;PkH78c2eEq6qJ2daqpKO9a1DMP40+t9kxRl4eaDy7IZaorrfU18ff9+67t+pcNmOvp3k+aT6fDyr&#10;uOFwMlYQDte/RYtg/NlUDjQSgca4Or0tz2H6EX83NyX4E/0mgm18PEr60QT7JHuG82eC8WezagXn&#10;6hS+juLZDTN2P7Vd/0fJER9eoQB9Ok/2Eprj4XjS4GSs54/Hl70ajfG7C6Ng/MH3GH5Ve4Qvx4UM&#10;Ax6P+TY4t2H6lT9BsO7yef53/pABMDTggP9ribwOzffB8cIRw+h/t/mH7U97Xarrr8V5Xn48uOA/&#10;Lbt0szthQOgR16+jrWgL2Ke7TQP/A63hgG0TfulFMP40X1fsiN4zKXnw2yTbsw26vrT8P+ljSXJI&#10;tiAGUYOUuQg4yk1i8yKqu11oLxzN4xMf6sQ3mH74OTnU3nZBnCqTqX+a9InhBgpUaGp7CZDM7AxD&#10;vrUUf0vthTeU+a4kwO+IfWgbfE7YFfylWE/3yWlZH72rBj8qsegG+vDyo5u/bspBN16KP8Yf+F99&#10;YwNMKh6Py2joOYlX8Lc5M/rI5yaQfhReHl+ZMt0nhy38j0PLR7S2pfhbai98fIWu5oijShp+TuwV&#10;/O1Q/k77Orurn44RLijA0Wbl+R0dpl7iMZAjS/FnmtU3Hn/YXHa1OaFuhNkpr+BvkzB8Y8wVw20U&#10;4Hwp6LdlfqmS0OwGdnV2S/G32F54W7FvT2XHaB0Tqbu7kfHWIOOr+EP9e38dDtwGGcUHExRIzttS&#10;XXjEGw6r1+Lx7zJ74USZPu+xQwrVZT4DlePqh67gD/TtT1gHY1hGgY7Rof8l8EAmgrPeHLvyW46/&#10;xfbCZcV+QGx5h2F+CV1WcAV/e8a/Uf7e1SxoMPi3TfhjLuV/S+PfVfJbEl/B0yDLsfimLLfriBn/&#10;DlLFB8EU0AQSNsAJf/SleFoaP7iYj4o4hqe5vEfis24JyYC5XvuNJFXyD9I8hmUU+N1FTziKb3I9&#10;zlI8LY3fFeOLrkbwNPvlsfgVKUpNeZSbF+ku5qM2m0t8OU2BM+7j5oE1th5xKZ6Wxp8u1ie9GcPT&#10;3KdG42uBVb3fnPAX+d8cBUfffXRPcV/b7KfWYy/F09L4XTG+6GoUTzPfHomfsry5XUecbLbn7Uz6&#10;+OoaBQ7JIc3A4Oh+FEvxtDT+tcI9/P0Inma/MRa/9oXROuJt8Rr53ywBJ15C1zokyUu2mdqPZyme&#10;lsZvCvFlv2N4mvv4SHw5CvEPGWzWpoPOEolhIQU6T4M9yl8xtR/ZUjwtjb+w1PdHH8HTbKbD+JVB&#10;r15HvM9STNBtDiMz6O27eDFOAabfsCMcIOhYAJjjL8Yio5XnByyJS1KM5/OZT3fGtsK+YJsfptvB&#10;DEc9d5fkRzLr7H9lWK4xlkeB/Ruru9SH2WZjCJztPsUvpuOWXsLRSxsMcnDcdw3mSN8B5moxVfNC&#10;/hndjJGloYas3X8jp2Tb8b+r2cUIfQoAuL2wR0c2F9T+W+6Ep52MrYGB+NY0gdG/PBpdA5eLCzDN&#10;lMI6Zb69nBwHj5DuqIk8f/lReL4zn1zXq4z9XzBi0ZHBzZB+GFeXLCdPS4yxY46E34So6khpdgou&#10;TQlVMq3/uJAMKfCDNW7PzCXnhza7i1jt83gxQQEAd5YAoRNzOSJm9XzB/pOYJGiD77v/n+tMCwSm&#10;1Z31HeY37RNR1VTPPfn8z48QrwMogMsL/vfwPyzQYoCDkJ8xtY7gchCxeQD+/KXazePv8gsD/I/l&#10;5KHBptnYBHFAGvJBa2brnG1y2BuBRtcvhH5ntfH+oOG9od4kiWxaEk/9ADbHxHI/kneX5UVmWxZ5&#10;z77RpRu3hut/2ksJFQ/R0EegLRe0actkK/15av3WN6r69yxKgXFB6o0GcUP0oeGYa36f+DM1YTsy&#10;FmwO1ciZJF/7qmDFX7ZA/lrpTKfol5OVC6zLPGv7NdMmJ9av9hPFu//P3plAW1JU6frcuW7dqsut&#10;ulD2e+1y9Vvrafd67/Hk0d1KOzAqs3CS2YnBiUEBRZBZoW6BKKAI2s5TO7YzajsrtgqoKDKJijih&#10;qNitoq12O3Tzvj/2iZOZ+2QEeQqquMDJqv/u3Pv/cziRkZERkZGZDSmg99dNhFO5KZetWMFgo2Gq&#10;1crMDVtZRqGJaeWnlhMPjHBxQFxfJAwBDM3f0fC/linZLKOo4v1hY7Mr1ce6UE9kLaGbI2MDle/m&#10;dYXofSv/cUrS0G16Bn+BpoxO3FH+y2SGFtQsg587kxOd1eMLTWpGRg/V/OB4uKKiaa33aGyY8o/T&#10;k7aHHleqXxzCNyZIuFH+u4uHkkzXWcP5rUqg72TVqnk4nYG+i+23ct/Kf3buzVPbcymwSB8Tbw4b&#10;5T+XLkO6vFpoiidYyYQ0QJreW9/RFxWGWel9K/+R7fS4Eu3fwTYVr/7jxbuj6+8wucNr52j0dlZ2&#10;FteqotfUcOXlCGub7gv7FfX9+1b+C+Xe9OqBT8WFuvL4DEk2yn/9Q78xM6RsKPp0Aa6947O3sjU6&#10;+an+tJ7uc/lvYi0PKGjMc21ap3Zbh0vDKP/V0mVYh3u1YQAbrZCZpmXpnZn0ad+k68fuW/kvvPqw&#10;4f26VAgZeKXXko/yX//Qb8SMHvsNTY+JUAscXAPJO0z1L4ykDrfmB1e1LCK6nREeP2+/N43t5bmJ&#10;ST24r8SbH+r8bL/d+4eS3tU1usQmhrENmf9Yz3wYmrSME28ifC+m/Q425T+NfdHAgwW9/q/38qb2&#10;axwpYwqQjrwAmpu/E4zjiMGqHTb/MVZzqPvF1W1thvm1+jpJZ7WrzOU33JT/xv6cBpuGmnW2oINq&#10;y/wKRmwyBdTk7aye1gh8dfQNTsPmP14nw0oWBle0fCILzWdacgcb858STDd+OXmnh+ugT27nfklQ&#10;udMNYK7CzZ+BGzb/Tc105mgbLttpgnuM6mkfYmrOfzN0W1GY6uXZYUz/ECscSfspEJoKnZWr6YXR&#10;hXNwGjL/9QaX+LsFg+u9hyJhaNiQdwib8x/ppQRb2dA4vod+271xs2GoKF9QYRjq3ZL/1J29jD9/&#10;rkNE/Y828BBTc/7jxc8rxiYX9PGUYT6QMsR27xfSBW66qQtBvRJNP3jI8o9xmltwcRvq+DZtdlPF&#10;1N+kIRXDTM35TzffQuWFAWrL9/cO8zvvGe3U2FqN4OXANGZA6tfD9afwBaThDu9m/tmpE615N3Qu&#10;LaihOzDx2hxdzO3m0QA7CrRLgTDkmfaHauSN+W+MpxsaH0xqXv+svke6rB9AHy7/cS5pgYbynBNT&#10;abZSqUavzmjayBRYXJhYoVtvFFqNGZDgwhCr5mo+vqwvR8Plv1m+pk0HfUP+63TWMJafUrCx2jJE&#10;it2vpRMqAGfVk8+7DxrzX0jfpidDmtNtatXMtF4PumynxM/M7O9c451xfTNF75+kbFwYrj8ns6n7&#10;HzXBew/Cc6zKMk0ZcJ7L6eDYt1RCaVjIimV9PRou/03OcV1o6q+mv0BpQCnI1aH96ZlKt/tr3AbX&#10;M8g5fJilKf8pNkSDgh6Jzn0o/5Ev1tJfMzh1Vs+S8bYcp/vFj80fFI8iqRTQmasmwzzjsPSdUfry&#10;3aSPm5HSLafJ2dn5+WG+19pyvXefbLjyT+8aH8x/evRynJOSlBvnzG31IZu77xfcx9bE24V6X2AN&#10;12Hq27WJ4kwfh2s5pVoxLRffDLLh8h87RItqYLfmdMHgVKXTfsjO7IFV3d8DunkZklEJER51qKdI&#10;6HwIbxSihLzzCzFFwvQw1+v6xjaHx/Mu7XeQLj6Sx9d/7XFp5Uzlv+U83mdzJOhd2sY6st/i2PT8&#10;6lV8OJVLSfkxC/pRSPfZ3sdtdQj8YWjY8OTYquEaLA3r2KQhxop2Ztr311HGzc36gUG6+vK9vNBl&#10;unpslW6DjKaNTQFdbxd1GlvZtoq3iVHdC2mrrpep6RmuNCSxLsEND4H5za7j8LYoJv1im80nr/DQ&#10;ZPuJnz3pyj/Vk0kZ0ovBjjNbsq7B1xO138D9XEn/Pl2sW63gqrlKeUy34XS7aXaOTkE+rocbUoiK&#10;eLtKIO9Dtsy6PBN2blHVuWFy4Kz/vPTcGk5MEmNiakUYgzXKfRt/qOk7ULnHo6wMpgwdfXQ38GAD&#10;vdEraHiM83JFnep6woFRHnd+AeY1PCs6c8Mc3o3f941dkvtmd16P7a1c49NmOgtjDKudp6uFRJjg&#10;Sa0JveNLX9+yjDjcC3I2drfvm8vpvWJrqU/rK3BM5BwCnT/jHlpnfkpjlRhgTg8MGVCPqrdIA96A&#10;H1bTQnpPSHj5rhr0rSc6SDkdOyv0kMIKSrot9bpi1VlIKk5Pev+UE1vn59bbvZ8IadPqSkKWm95i&#10;gd8cikBr13G6T/Fkwyxv2dGzcWs5aK2SeZH637ItAPkRnZXD3C+jlJuZnp7WqOlxzlWy4RYk2FrK&#10;P+6LTHem4Um3Zft7l3s21hAiknJ2bsW4yjulpLKhBsnNcNtJoz90yKZJ95V8Ijic+IFP/OFATKxe&#10;zuNfaOuHgj6x/z7M2AyNMNWJN94hv9EbQHMsJIO67VeHnDfE9dyvf+RbCqjbzl4jqxS1BGVYVrjU&#10;8I4OtUrW0BgRQeLrw+FWGewN/Q3nv7KnFt6i6T0yyyeh+VGVqXJO2Y8I5yM/mCxHW56e+fCL+WVc&#10;gNUhwE/U2zio6JIxmwYGVlY+mm2fAiRvZ5Uyl76tR6OERsSqNdwYtiQnPEl2pDTguHCIVCBMTpEH&#10;VWbKWQyjVGEYrqnG4fKdavmPPMfPXWRvJxg6wX6H30P/oC61a0gS/TZNczQ/SAu9L0dvPtVNN1ip&#10;R9PdkAI0LXiSeiuy36Qqb+S/cNONkVlcc8I1eVYN5c48OXA1jUDrYrHSb45aYigxORo6XByVUJTc&#10;Dbu1KVZRy38hw6mE6+3xrAak8bM415iYw120+jDJQPKsDV+XUJ89CVErSTfFvt6P1kkXDBeYcGqP&#10;PVC/W1cZcp5af+Mzi0r7hbEFqk9bUCOiSkQliGIgHBEdRI7hZChH1jFcblkXC/X8xw/TuaMqAy1Z&#10;TXQv096Sihd/0T81OcbzCWrU66wM2ZQgz2tRYw6lZVho9OeupQCt4CmSfTVZKCQx/X863Ul/Po1J&#10;vYdxlpb4KuNUJnbosVFpp8sR3RISTjKPoVdsORd/lFu1pNIAZ3KefXpsVjUM/quLkJ+i36FfT+6b&#10;HNsSjwszp+DYItdsuul7HTG11Y2cjUsBFVl6lwTn+eIC5/XUrLITx2U2VLLpduAwrJriOt2rEdEg&#10;DvlQvhqEoVCw1nK/0rRxu7KJl6rlP95s3f+6js4q6nicVhMLuiTz+5X3ZkgT3kynwpF2F7kvpMBq&#10;Zb/295E38W+6169eF1N1KHBWh/xlKRsuSBRnSnRe9t5ZOb1immLhzxHT76VqEaUgHbLjOjT6IBpZ&#10;URXJZZ0ctfxnexx+OT1O07zrS+16Cn/e47CSH2ZnGarZWUrIcKXmhqVY3RcKBeSy/rH3np0LTQqy&#10;H1W7SeZnNSA13FjX8VLSM3G/ndO+d3+D4oF2yCT36ciB6hub4aqlfMxVfDlXAOv5b5Ld5vl79l4v&#10;M7U7aTRuVRCG84pE6KwkP/L7+a9ikT+0TuiKIYXCKXfvOcbLf0854UPSkoHC+U5ih27o/p5zONCo&#10;50s1RA2MUetDI0LUR80NAWXRav5jTRQp4fMsOnS9ida1MqtyNiPAwmFdDM2XUlDLw7YZcgFtgP5K&#10;0NoqqtlAOYWulN5EcRz2L/rYzjg3M9gknxxT3gOcN5a7VL7x/Ao/IQwsYO36pwxrpyLbkUS/cQv6&#10;p2p7WNnCaHajU2Au3Gyjq4FjyLEghbmfG27K9VapXhjuoc7zT+8NjNerUDRyJHVoyJ+hAanDyJHV&#10;0jrAoeusv2OUnhrbro7EyfCC1QWo0K3YlyjPksHDpFkVuMhXhVZ3X8Ue9OfZYa0v7HcMaoerCrJX&#10;yHid/67948fpDFC25rdwr001ihWU4FR0WY/u1NHShYDkh0zqs5dkvmm6XnTqaZdG092aAhrTRoeD&#10;Dhm5j+vp9Hzl+IWTnkPDVZa8Rh4ks6m+rgNFCG9qdqXivWk6ZsVw10tHOE7h0E1q7ANLhjywVt+0&#10;ivlNzc/KF4lnVeGcXQjNH20r6iam0LFT0adgm6p+LGFuYkElVtwdFXdqUpgfqnDhZ6r7hYYvu2/j&#10;b1fhsxXWvShirRoj/GpFO4y+UmcALf766RJ/2MjehRTQ1Sscni30XFfILx2aHP2MQ7bUE4lMIRNO&#10;6GKl6xXlHq1BmZXcqOrLOYhTK6bpvJmmbR2ypx35zrTyNgdRvdyzLMkmtNpyQRV9CvQmZaIttVnN&#10;WOe3PBwVeeX1VgE0va1QFZiZ113b8oQg/01To9PAMko+ffGEU2ma30C9VhdajScIe7EYtsLGFsP7&#10;/VgvO0QnKRXkGSof+FybtbXRdLemgE5yDgWHIxRZDxjjKlvJF0px9TqH8iBsOPTXUiasmKfSFOpO&#10;1c87ryVHoCXbsFD41rXlDYoajewKbWqtT8ezUnDR8U0OXQS9KWSKxdlFfQssVOp68bXkGErc/mQ1&#10;0L7bYbOspL+eKaqzlhsnyUtrODG0I+x9OMnCOUDFbkEFOoUfe8V+jdPgDddnrsRcumntk+8WJ1eR&#10;KuX5EvdzZO9SCuhA6TMM47pu8m47qj40Jxb76yQzcUFT76AOKoend79Kx0I5sDO/mqMaRuxbyaVi&#10;YoIbCVpDtbakI6fsp2l1yAVkApWRNqGtlHJh0dAhp1OhWpqRcVZWsxyf6yTH6CSJE5unxC7L0bBR&#10;eu9mlGltALP2jp9InxN7RQpocRDGg09xC9JuRY6Nh5OLKm1v9f2u0Lipkb3LKcAlifOaK80i/Soq&#10;zVQ8qKyLE8fJHEYfqBwIGdaO3CR1NnIUGTceITLfhMpTcuuiYtUMaM0RlU4QZBIW7WVH5cDQ9aaZ&#10;OE1TbxNvsJwgjtygne1PeNyi7bv6cmJo7cbIWg0ltVWxWU4fTjZyOq0YlPpJCAnN2XmlGihZFSac&#10;HbossLvsMpsd9b7ENL07LVkk5C/17NnRXhOuw/1thM6UUD5wqMmuof3AUuG/bhN05qsd0Ij0iJ2y&#10;GNfXfj4ORYiut2qwhjysfFTJn/oqjvrlepOyGl8bt+1aLgl7RL4J+9DfPftSUShuFYPU9b/vq6eZ&#10;LEyOUqMFgYrwsH+stJdtMcp9jKLVb9PLcZRfxykvZ4hoyXDGcJqGX6HNjKa7OQXCoeEm5zznva6q&#10;HHnVuUPzlwOmuUUdBmUr5ntHToeThUKdilJT+YkCLpBBw11mSplqRwzHPFStVKCwttoBrWSb8tf1&#10;rsJlwObYhgqkfj7TTE2qa6jaGpP6OX7pIKZWyYlAdtW6iCxqDew2OV8XAcbnhlpgw7Kj0CZIgZDb&#10;KLs47TliDIamzKDPmLocRycUARR2zIVOkn6+ITsqA+p4hQXJvuPUI+cm1cZYFzotKEP68rDfs2MP&#10;wBLm+eM4kR+pB5R+jCs3h+32A72ZB7iVhstwdTvUG9mZUDtw+TysgVqtyj/+L+i00ZY1+IXe6NWr&#10;qVHoM/D82tG0uVKADMC4TA4DF0l6W0N7hFKQXES5sE5FScgc/OEKxgHrTRw/jhJ/uazNqTYY7i/w&#10;qmQ1HNXJobt39CBHfXiMjAUW7diW/X/KxxRnsd0QrTKJsnL0+1YrtEECtmrWNzvLbscpFOLhXOhV&#10;MOIeRDn7PKnzifNL5wLtLN3qGefE04+go1K/TD9sNG2GFOAyqZKABGfwwRSfIF3dmdFNjRkag2Gi&#10;8hMGIfA8LZF+BlQ24vZx75kwZYJwMPGVERmsoHteKofiNB+estMqubqVhzc8Uqbyx01hsErojHYE&#10;p8UUFc/qVG3QhOuxCrhQd6wUtL3VqJL437Q5JKEfiHpsKMVD3YN4SJDeX7/pkX/3p0AYfbpWeYtD&#10;R/ZaRZfMSnIgn7vgGE8taovhpge2X5qFmHpOFFKvNbmTZem1Y6JQERHohX4+UR+grdPu/PWIFaGm&#10;qMUGJy6QZfu3p6eEZUVl/00oqavZl7wXdosda2w2hF2c4sTRj+GTUON0gGrfplXQh1/D29YGTofB&#10;nRtF7p4UIMlVK1OBwd2FUBIxFDAUKRSE09MrF9V6nZhiWL6uVnEi08kL7dowbH9scstQ6ISDHxoZ&#10;c7V6lA63cje9hltMU1PsTdy3IzNVC8oeQWgLth910dJlwmQrC7MUaBTb7I1NFF9U8EJ7QsVbZY+D&#10;mj+cF5a9wippQmnjxEP/jEShCNXMaNr0KWC3XiemqMSR7lTx1D+m7KNRLmGiN2R+POwIB7MsGHCo&#10;ylNJo6UQDrcqjGEt4ZiHlU1Ybom/Yi1Lo9AAY7vKQRAi21fqb72t6nEoiHJ7cSVjs6q49SdyojZV&#10;yZDqS9E/Fm3uOCa7LpDn1qjlxBiE8NlPrYA7OKFUpDndkG37WxzN3K0pQLERcgOHa1HHkpyhkI7g&#10;2JzaFRozp5o5vYPKnnGyI85xQ2f1wrAIJRGMqomhltfXM9PrZkFPRo2rsbvMg+VUKKMq7Z2+nu3p&#10;St/3yaSq7sWJXWQD2rkJ3QuM4b5VW0OfsrQSdyvdRdEPoNeGGqd+dkiEweX6KxjNbN4UUJeEDha1&#10;Qf7zlpjQ0FC5p5oWRZ8ufuFCZ5V9KxMrOaK3uxPkS2XL1KTcqzXR3gl5NaFjg9bdp7xZ2QoLc+ao&#10;Kqp6AbvGnVvWwzx5kTHNIc/SNOI3KPvpNRutnrNP7MYovNlSgEHoY+poXq1jx+2yrcLrAbg8hhup&#10;odoUDrkyVyh3VDr1c0avWhZ8FKGwbNx1tkIGojxFGm6KNaq0UZR6LZCmSg2TAPkttJiJWjm+iIRi&#10;eJGR2uQ6Ghr8gj/jXFLts/17RsKWRn/uwRRQjXCRIZtWDvKX46irMq3T+c7ElMZqqmyzHLguzFfz&#10;ne35FM0ccldiUikV+hfnlKNVxjZPymRcm2knzc3NsuGoosTjdkvM9uEO30LY5zVhfD37uZqyW83p&#10;aTU1VGfln86X0XRvSQHKQA290kV4RkOa+JI1GXF+fFzdIVyYw1G3ko5cYlPMH1b5Uw5NTL3+RS3I&#10;kCiKwsQ0MUn7Y5HME6b+dvDITGw8RCioNYRAe6ddsxqEKn7I7K4MyzMzyn+WjPeyv6r0cVyZNHyl&#10;10dHxzVXZrVY9LnwgV+kUcW6aZybAkv/yGJORBYLzdRVqu31858ql+yLHlfDbEVZPc+HKzXp5KDM&#10;s4krc7jCq5+JjqXRdG9OAQ7+4ixd1RSFql2FTmse3eRwa96m+PtUJRxs5UaWwiv2L1pfd694K/n+&#10;XLg69x6BV50gTuT8kPV084Xymb1gmuY5ex4o7y8cisc57Ucoq0cX4ErK3KtnV6k6CHRzgqPeKxJD&#10;HrA/ZJR5iqJs+aerJxdeSrd09lPO4c2/rEzZ3ko4bSHO6XrLe3Sp3mnSoC+Vuf31qY1O6c0lXHuS&#10;3RstP5ruNSmgLKDDPhU6rvvlUhzXF0onHMuNg3/7/YvKKuXtkUEhWVvacAslZrqgUuN2eprFKWj5&#10;G/tnyIGVyoBKPhV/6uPhEhzMvSaJl9OO6kHcvxy74w7Vwx6kK0/nD5WjIXZrbuQqG/ypH7foREd2&#10;GnZbnozYbmofll6+/77R2bdj6GINNwYb49GWvOks/k2WN3SxVVj8W/CGLtYgXRk3/qYeFzWRv4nl&#10;DV1sFRb/Nryhi60ixs3eXOOki/F9OzczL74Oi38HztDFVmHx78IbuliDdGV8kDedxb/H8oYutgqL&#10;fx/e0MVWEeNmf1DjpIvxfTs/YF58HRa/Bc7QxVZh8R/CG7pYg3RlfJA3ncV/xPKGLrYKi98Kb+hi&#10;DdKVceN/3OOiJvI/ZnlDF1uFxX8Cb+hiq4hxsz+tcdLF+L6dnzIvvg6L3wZn6GKrsPjP4A1drEG6&#10;Mj7Im87i/8Lyhi62Cov/K7yhi60ixs3+vMZJF+P7dn7OvPg6LP4LOEMXW4XFf0nMQzofS/m3o83h&#10;V/Ae0vvYrxti0iiew7/Bt8FvEjrFc/gtfA6/g/eQ3sdS/r+jzeE/4Nvg9wmd4jn8AT6HP8J7SO9j&#10;Kf9PaHP4T3gP6X3svxpi0iiewx3wbdAZa9YpnsMYfA7j8B7S+9hEQ0waxXOYhG+DqYRO8Rym4XOY&#10;gfeQ3sdS/gq0OczCt8HKhE7xHObgc1gF7yG9j6X81WhzsLqmDYlXTfSOO+6g9mk10clEvXUq8LdT&#10;Q5Xuzmu5trayXvtQltpuaqKziuUnyV1HgQ+CD5ErIz7I/FHgSOIR0h3F2XA09ghyzdFhfmrsUnQf&#10;Z/5SYpeGfaI/MditeczEtp7aZ7H/h2ehVBNfN7l95+TOQzrrwjKMKeo8kOgfx3+tJGG6CB1ps2Nn&#10;7S5PP+7Ek044VW7jZNu09FE9P/rq9tp25Xa0CLR/69jWyZ3tO39DOkeFt3QihCUegqJcYpttjj1W&#10;XamrQxpaW8IvGbe1T21bf8EyUt7ZUWOkOaqt6cuQVWvkoC111LblcczRv1EKbNoU2Lbz8U4Ofw2f&#10;w9/At8HfJnSK5/Aw+BweDu8hvY+l/O3Q5vB38B7S+9gjGmLSKJ7DI+Hb4FEJneI5PBo+h+3hPaT3&#10;sZS/A9ocdoRvg50SOsVz2Bk+h13gPaT3sZT/GLQ5PBbeQ3of27UhJo3iOewG3wa7J3SK57AHfA57&#10;wntI72Mpfy+0OewN3waPS+gUz2Ef+Bz2hfeQ3sdSfhdtDgW8h/Q+tl9DTBrFc9gfPocD4D2k97GU&#10;fyDaHA6C95Dex1L+wWhzOAS+DR6f0CmewxPgc3givIf0Ppbyn4Q2hyfDt8GhCZ3iORwGn8Ph8B7S&#10;+1jKPwJtDk+B95Dex57aEJNG8RyeBt8GT0/oFM/hGfA5HAnvIb2Ppfyj0OZwNHwbHJPQKZ7DM+Fz&#10;eBa8h/Q+lvKPRZvDcfAe0vvY8Q0xaRTP4dnwbfCchE7xHE6Az+G58B7S+1jKPxFtDifBt8HzEjrF&#10;czgZPodT4D2k97GUfyraHE6D95Dex05viEmjeA5nwLfBmQmd4jk8Hz6HF8B7SO9jKf8stDmcDd8G&#10;6xM6xXNYgs9hA7yH9D6W8s9Bm8O58G3wwoRO8RzOg2+DFyV0iufwYvgczof3kN7HLmiISaN4DhfC&#10;t8FLEjrFc3gpfA4XwXtI72Mp/2Voc7gYvg0uSegUz+Hl8Dm8At5Deh9L+X+PNodXwntI72OvaohJ&#10;o3gOr4Zvg9ckdIrn8Fr4HF4H7yG9j6X816PN4Q3wbfDGhE7xHN4En8Ob4T2k97GU/w9oc3gLvIf0&#10;PvbWhpg0iufwNvg2eHtCp3gO74DP4Z3wHtL7WMr/R7Q5vAu+Dd6d0Cmew3vgc3gvvIf0Ppby34c2&#10;h/fDe0jvYx9oiEmjeA6XwrfBBxM6xXP4EHwOH4b3kN7HUv4/oc3hI/Bt8NGETvEcPgafw8fh/T/p&#10;2/77BMocPgnvIb2PfaohJo3iOXwaPofPwHtI72Mp/zK0OXwW3kN6H/vnhpg0iufwOfg2+HxCp3gO&#10;X4DP4XJ4D+l9LOVfgTaHK+Hb4IsJneI5fAk+hy/De0jvYyn/KrQ5fAXeQ3of+2pDTBrFc7gavg2+&#10;ltApnsM18DlcC+8hvY+l/OvQ5nA9fBvckNApnsPX4XO4Ed5Deh9L+d9Am8M34T2k97FvNcSkUTyH&#10;m+Db4NsJneI53Ayfw3fgPaT3sZT/XbQ5fA++Db6f0Cmeww/gc7gF3kN6H0v5P0Sbw4/gPaT3sVsb&#10;YtIonsOP4XP4CbyH9D6W8n+KNofb4D2k97GU/zO0OfwLfBv8a0KneA4/h8/hF/Ae0vtYyv8l2hxu&#10;h2+DXyV0iufwa/gc/g3eQ3ofS/m/QZvDb+E9pPex3zXEpFE8h3+Hb4P/SOgUz+H38Dn8Ad5Deh9L&#10;+X9Em8Of4NvgPxM6xXP4L/gc7oD3kN7HUn4njBfUmMFmjBH3kNbHNO7Qx+QrnsMEfBtMJnSK5zAF&#10;n8M0vIf0PpbyZ9DmsAK+DWYTOsVzWAmfg41ZTI0BtbGN5QhIqcsxoAePvb7zd2PHhHGPGgMqdusG&#10;y8NZHb0TvzNuIy33GjshjLQ8hqVf3zl47KDOXG/86O82cvxoHINZWtvS3mNn1ra0LU/7pfYy7ttS&#10;bYm/6I0bLdOg+Qk1vmQafn05CvTBazUKdM1oFOhoFOydpED1uY+Cq5VQjVWfKym42gnVWPW5lIKr&#10;qWC8f17ld4EzvsqVz7wUXK2F+nMx5XM1BVd+oflZm98EbpAvn9spqG0I9Wd5yueCCmouQv1ZofK5&#10;ooLakGB8GY/PHpV8lSufYSqobQn155rK56IKanNC87NSvwzcIF8+c1VQWxTqz2XpOS1DgRWib/bn&#10;+IYCK/j4IF8uU30WraC2LFRj1WfZCmrjgvGyVfwscMbX4/GZuoLavhD98jm724jdBmeoPp9Xzv80&#10;wZfP+xW0VoT6M4A/wTcUWCH6Zn+Mbyiwgo8P8uUy5fOQt7KsoRqrPktZ0PITqrFy/oeBG+R/iN5Q&#10;YIXol8953kLsFjhD9fnQ6vOkBa1hwXjZOkq+Gv8+OkOBFaJv9nv4hgIr+Ljx3w2c8eUy5fO44g3V&#10;WPVZ3oKeB6EaK+dvDtwgfzN6Q4EVom/22/iGAitE3+xN+IYCK/j4IF8uUz5P/S2WNVRj1WexC3qO&#10;hGqsnP9G4Ab5b6A3FFgh+uVz4jcSuxHOoPkSX2feUGAF48r4IF/lbkBvKLBC9M1ej28osIKPG39d&#10;4Iwvl+nSwxhRMC9E3+y1+IYCK0S/bq8J3CB/DXpDgRWib/Zr+IYCK0Tf7NX4hgIr+PggXy7TpYc4&#10;omBeiL7Zr+AbCqwQ/bq9KnCD/FXoDQVWiL7ZL+MbCqwQfbNfwjcUWMHHB/lymS49/BEF80L0zV6J&#10;byiwgo8P8uUyXe5QRBTMC9E3ezm+ocAK0a/bLwRukP8CekOBFaJv9vP4hgIrRN/s5/ANBVbw8UG+&#10;XKbLHaaIgnkh+mY/i28osIKPG39Z4Iwvl+lyhyyiYF6IvtnP4BsKrBD9uv104Ab5T6M3FFgh+mY/&#10;hW8osEL0zX4S31BgBR8f5MtlutzhjCiYF6Jv9uP4hgIrRL9uPxa4Qf5j6A0FVoi+2Y/iGwqsEH2z&#10;H8E3FFjBxwf5cpkud6gjCuaF6Jv9ML6hwAo+bvyHAmd8uUyXO+wRBfNC9M1+EN9QYIXo1+2lgRvk&#10;L0VvKLBC9M1+AN9QYIXom30/vqHACj4+yJfLdBkhEVEwL0Tf7HvxDQVWiH7dvidwg/x70BsKrBB9&#10;s+/GNxRYIfpm34VvKLCCjw/y5TJdRrhEFMwL0Tf7TnxDgRV83Ph3BM74cpkuI3QiCuaF6Jt9O76h&#10;wArRr9u3BW6Qfxt6Q4EVom/2rfiGAitE3+xb8A0FVvDxQb5cpssIq4iCeSH6Zt+MbyiwQvTr9k2B&#10;G+TfhN5QYIXom30jvqHACtE3+wZ8Q4EVfHyQL5fpMkIuomBeiL7Z1+EbCqzg48a/NnDGl8t0GeEX&#10;UTAvRN/sa/ANBVaIft2+OnCD/KvRGwqsEH2zr8I3FFgh+mZfiW8osIKPD/LlMl1GaEYUzAvRN/sK&#10;fEOBFaJfty8P3CD/cvSGAitE3+wl+IYCK0S/bi8O3CB/MXpDgRWib/Zl+IYCK0Tf7EX4hgIr+Pgg&#10;Xy7TZYRwRMG8EH2zL8E3FFgh+nV7YeAG+QvRGwqsEH2zF+AbCqwQfbPn4xsKrODjg3y5TJcR3hEF&#10;80L0zb4I31BgBR83/rzAGV8u02WEekTBvBB9sy/ENxRYIfp1e27gBvlz0RsKrBB9s+fgGwqsEH2z&#10;G/ANBVbw8UG+XKbLEwYRBfNC9M2uxzcUWCH6dXt24Ab5s9EbCqwQfbNn4RsKrBB9sy/ANxRYwccH&#10;+XKZLk+IRBTMC9E3eya+ocAKPm78GYEzvlymyxMuEQXzQvTNno5vKLBC9Ov2tMAN8qehNxRYIfpm&#10;T8U3FFgh+mZPwTcUWMHHB/lymS5PKEUUzAvRN/s8fEOBFaJftycFbpA/Cb2hwArRN3sivqHACtE3&#10;+1x8Q4EVfHyQL5fp8oRZRMG8EH2zz8E3FFjBx41/duCML5fp8oRcRMG8EH2zx+MbCqwQ/bo9LnCD&#10;/HHoDQVWiL7ZY/ENBVaIvtln4RsKrODjg3y5TJcnHCMK5oXomz0G31BghejX7dGBG+SPRm8osEL0&#10;zR6FbyiwQvTNHolvKLCCj4uPXLRxmS5PqAqFQ4x3ecJVKGrQMhaPtuBJ2qomxrvEBeNLG+NdntAV&#10;CocYj7bgqd+qJsa7xAXjSxvjXZ4wFgqHGO/ytLJQ1KBlLB5tna9yh6E9jOXrUMxwKPZQ+CrEWTza&#10;gie5q5oY7xIXjC9tjHd5QlwoHGI82oKnzquaGO8SF4wvbYx3ecJdKBxivMsT8kJRg5axeLR1vsod&#10;gvYQlq9DMcPB2IPh61CsioK3BlQ1JXcQOnF1KGY4EHsgfB2KGQ7AHgBfhTiLR1vnq9z+aPdn+ToU&#10;M+yH3Q++CnEWj7ZAUdXEeJeo4P/FeBdW/0xV2hiPtuCtFVVNjHeJC8aXNsa7vCFDKBxivMsbNoSi&#10;Bi1j8WjrfJXbG+3eLF+HYoa9sHvB16FYFQVvHalqSm5PdOLqUMywB3YP+DoUM+yO3R2+CnEWj7bO&#10;V7nd0O7G8nUoZtgVuyt8FeIsHm3BW2OqmhjvEheML22Md3lDjVA4xHi0BW+9qWpivEtcML60Md7l&#10;DTtC4RDjXd7QIxQ1aBmLR1vnq9yOaHdk+ToUM+yA3QG+DsWqKHhrUVVTctujE1eHYoZHYx8NX4di&#10;hkdhHwVfhTiLR1vnq9wj0T6S5etQzPAI7CPgqxBn8WgL3jpV1cR4l7hgfGljXCOL0u/ps5FHw49P&#10;Wreg8Um/vpOxKZv27WWjtW+eFPgIIyLyuBU+hx/Bt8EPEzrFc7gFPocfwHtI72Mp//toc/gevIf0&#10;Pvbdhpg0iufwHfg2uDmhUzyHb8PncBO8h/Q+lvK/hTaHb8K3wTcSOsVzuBE+h6/De0jvYyn/BrQ5&#10;XA/vIb2PXdcQk0bxHK6Fb4NrEjrFc/gafA5Xw3tI72Mp/6toc/gKvIf0PnZVQ0waxXP4MnwbfCmh&#10;UzyHL8LncCW8h/Q+lvKvQJvD5fBt8IWETvEcPg+fw+fgPaT3sZT/z2hz+Cy8h/Q+dllDTBrFc/gM&#10;fBt8OqFTPIdPwefwSXgP6X0s5X8CbQ4fh2+DjyV0iufwUfgcPgLv/0nf9t8/oczhw/Ae0vvYhxpi&#10;0iiewwfh2+DShE7xHD4An8P74T2k97GU/z60ObwXvg3ek9ApnsO74XN4F7yH9D6W8v8RbQ7vhPeQ&#10;3sfe0RCTRvEc3g7fBm9L6BTP4a3wObwF3kN6H0v5/4A2hzfDt8GbEjrFc3gjfBu8IaFTPIfXw+fw&#10;OngP6X0s5b8WbQ6vgW+DVyd0iufwKvgcXgnvIb2Ppfy/R5vDK+A9pPexlzfEpFE8h0vg2+DihE7x&#10;HF4Gn8NF8B7S+1jKfynaHF4C3wYXJnSK53ABfA7nw3tI72Mp/8Voc3gRvIf0PnZeQ0waxXN4IXwb&#10;nJvQKZ7DOfA5bID3kN7HUv4S2hzWw7fB2Qmd4jmcBZ/DC+A9pPexlP98tDmcCe8hvY+d0RCTRvEc&#10;Todvg9MSOsVzOBU+h1PgPaT3sZR/MtocngffBicldIrncCJ8Ds+F95Dex1L+CWhzeA68h/Q+9uyG&#10;mDSK53A8fBscl9ApnsOx8Dk8C95Deh9L+c9Em8Mx8B7S+9jRDTFpFM/hKPg2ODKhUzyHZ8Dn8HR4&#10;D+l9LOU/DW0OT4Vvg6ckdIrncAR8DofDe0jvYyn/MLQ5HArvIb2PPbkhJo3iOTwJvg2emNApnsMT&#10;4HN4PLyH9D6W8g9Bm8PB8G1wUEKneA4HwudwALyH9D6W8vdHm8N+8B7S+1jREJNG8Ry68G2wb0Kn&#10;eA77wOfwOHgP6X0s5e+NNoe94Ntgz4RO8Rz2gM9hd3gP6X0s5e+GNodd4T2k97HHNsSkUTyHx8C3&#10;wS4JneI57Ayfw07wHtL7WMrfEW0OO8B7SO9j2zfEpFE8h0fDt8GjEjrF09g0IxAeyqtUtps6/X46&#10;AuFvOV55bA/voWV8LOXvgDaHHeHbYKeETvEcdobPYRd4D+l9LOU/Bm0Oj4X3kN7Hdm2ISaN4DrvB&#10;t8HuCZ3iOewBn8Oe8B7S+1jK3wttDnvDt8HjEjrFc9gHPod94T2k97GU30WbQwHvIb2Ppfz90Oaw&#10;P3wbHJDQKZ7DgfA5HATvIb2PpfyD0eZwCLyH9D72+IaYNIrn8AT4NnhiQqd4Dk+Cz+HJ8B7S+1jK&#10;PxRtDofBt8HhCZ3iORwBn8NT4D2k97GU/1S0OTwN3kN6H3t6Q0waxXN4BnwbHJnQKZ7DUfA5HA3v&#10;Ib2Ppfxj0ObwTPg2eFZCp3gOx8LncBy8h/Q+lvKPR5vDs+E9pPex5zTEpFE8hxPg2+C5CZ3iOZwI&#10;n8NJ8B7S+1jKfx7aHE6Gb4NTEjrFczgVPofT4D2k97GUfzraHM6A95Dex85siEmjeA7Ph2+DFyR0&#10;iudwFnwOZ8N7SO9jKX892hyW4D2k97ENDTFpFM/hHPg2ODehUzyHF8LncB68h/Q+lvJfhDaHF8O3&#10;wfkJneI5XACfw4XwHtL7WMp/CdocXgrvIb2PXdQQk0bxHF4G3wYXJ3SK53AJfBqbps/iQaHP4rT7&#10;ZZ/FjfRY5LE9vIeW8bEdGmLSKJ7DjvBtsFNCp3gOO8PnsAu8h/Q+lvIfgzaHx8K3wa4JneI57Aaf&#10;w+7wHtL7WMrfA20Oe8J7SO9jezXEpFE8h73h2+BxCZ3iOewDn8O+8B7S+1jKL9/oeCM9F4OIb3+8&#10;M7sfyzZpFM9hf/gcDoD3kN7HUv6BaHM4CN5Deh87uCEmjeI5HALfBo9P6BTP4QnwOTwR3kN6H0v5&#10;T0Kbw5PhPaT3sUMbYtIonsNh8G1weEKneA5HwOfwFHgP6X0s5T8VbQ5Pg2+Dpyd0iufwDPgcjoT3&#10;kN7HUv5RaHM4Gt5Deh87piEmjeI5PBO+DZ6V0Cmew7HwORwH7yG9j6X849Hm8Gz4NnhOQqd4DifA&#10;5/BceA/pfSzln4g2h5PgPaT3sec1xKRRPIeT4dvglIRO8RxOhc/hNHgP6X0s5Z+ONocz4NvgzIRO&#10;8RyeD5/DC+A9pPexlH8W2hzOhveQ3sfWN8SkUTyHJfg22JDQKZ7DOfA5nAvvIb2PpfwXos3hPHgP&#10;6X3sRQ0xaRTP4cXwbXB+Qqd4DhfA53AhvIf0PpbyX4I2h5fCt8FFCZ3iObwMPoeL4T2k97Fmf9P0&#10;SDyUt0NsNzURvlMzSUt7J1pgO9GiEnYO2IP26fYBO9OC3zlopBN2oL34cGI74ml+d6zeC7J7b35z&#10;7POn2Y+rwdf62Bl/Z563rGInfMNl7JtG81zGr9H8V7Ffh/tqb364fZa6/KbR9p2txh7Ck26Klt80&#10;Gg/+1mOlnYKvftNoO55E1BeQ3tN5CGvYvvMweoi0juoy0Z8nvu3K7XheVOuLS2yzzUxmGfs60XY8&#10;A13dyrGd1cmtxCW+OfQSt9aWGPwCUj3FTmDc0BM768J+KMUeyK/74/gvN/JLTvE7SqX1KX1c50Fh&#10;/9ax1UdRW9qPnG/b/O1GbjMeqdJa2h3f+V+1Lf2//tejyr2zYzrDcdAxPa6zTW2Jv+gdn/LtLPW0&#10;O5Mv/TyDdwgoWua2wbX7NDiVdz0oH1xPa+P31BiUBrYn5W+Ivu3ZaXwzpbrEtp24lfQSv6gtMZgP&#10;4pewxth7TbbFWdbc6fxpvB5dyR52Ov9zYpI+2y44nDNW6PaWmurZyWBvH5sNVummtd4+NtGZwD6o&#10;t+5O5447dLBti/GbW2OcP53OH8aVWqaIe7Qb/nZTY53/Eb6+cBV9I18CXyTdrqS/4wr6Ly6nj+Fy&#10;+g4up31/OW34y2lnX0G7+Uraw1+kzfsl9vYq8BXap1djrwHXEr8O/np0N6C/geVuYPkbWM8NrO96&#10;1nsd67+W7VzD9q4GXwG2V/aLq+/1aU7PuZ5+JaVbp/PgieX3G7Yei0fN9nXwqMVfpuOiKR43yykW&#10;i1FbxzRlbf3Kdhgpeg44t4+D8Q/mGBzCMTi4h4PwDYdTPhxC/HCOgOY3cBQugNvQm9c+VFO/elSU&#10;3+SX5238BfVcbaqtx1aGnPfgifHOduSPUzo7kiIq+32u3ti1ntp59NjX+WXDrbWernFfy/S9aVpn&#10;xa6cmcvn31Lnr2gB/O8+1jNv+CvsXxKPkE54aAXboHloDUud/1vhpf1r8DDw8ID12PX464kLxlft&#10;I4mVWM98iUfARUTNDsR27mGXYNfjr6d2tUTdqoR8YdcedsMa1hMTSq46vyfxfWpYj7+emt5SA5Tr&#10;haUK1jMvWExvYzaNaXWGPJ7YE/pYj7+eM2epgg3hTJL20IAl7CCeTMwQdRvoq9vAVWtpAE8hdkQf&#10;ppP26IAl+p1KHM18HVG3gf6hDfSxCEs1HItfwnTSntTHEvN1nIh/IrwQdacyfwY4Ey7iDOZP7eEU&#10;OGkizmJeOBs+4izmSxgfdeegPS9gCVviHOY3BGzAbqDsM1yANSzRzlpivo7z+7zpLsK/BLwcXcQl&#10;zF/UxwbmS7yKecMSto5X4r8SXoi61zH/xoClzpvg39jD67DCa+GkiXgL88Jb4SLewnwJ46PuHWjf&#10;HbCELfFO5t8RsAFb4v3MG5awg3hfnzfdh/A/Aj4asIRdwl/i7SERG5gv8UnmSywxX+ITcBFRcxmx&#10;z/WxxLzhMuxniEdIJ1zRw5XYK9EIV/RR8lH3ZXRX97HEvOHLWHEe1xErscR8iWvhIqLmRmLfAjcF&#10;LGGX8GOvzQbqdPUemO/gC98NWMIu4UcYFzWyt4Bb+1hi3nAL9gfEI6QTbqvgZ2huq6HOS/tzcDv4&#10;1f9n7lxfrKrCML7POJOXsRAMChIKDPpQmSnYOIZ2c6YkhQnymp2VkoyXwUlTR+iDcvaBoD4IExg0&#10;0AcDwaCgQKH+keh+v1pZaalp9nv3c96z1j5bmrIvKj/edz/Ps86Zs44e19lr4y5oUBscN9AN+Wk9&#10;gxZp0EdO4zmeOYd2ocXFojY4brBOzwvOtqofZ7Wcuyvn3B3ZaXBsSO+sPejTSjQ4bnAX45w7HUfs&#10;uKfWzGYW5FSnQW/ouLeonmtms8jPRru+TYPjBnqeoJxlbyzIqVVuQBOea2ZzyN+M3skctJvaKGfZ&#10;uQV5diueM5e+jOearNma2e0FOTVyG71QxnLGXW1y+jLzOJ6Hb3huIf0iuAfPWUS/sE2TPtJPbyzB&#10;d/rpI/I9t4zsAwU5NbKMfmlBk9rMLGcMtMmzQfyBCmmmma0gvxJWkXNW0q9oo4zljMfasD4gkzLE&#10;8RC+4bnV9OsK8mw9/roWq6nG43iWcTbSG0/iORvpI/I9t4ns0wWsI8g5m+ifKmhSm5nljK1tWCPg&#10;dzLc9pUd4XgUnilgHcGYURgpaFLL7OE4wjqBnPMsnuOZ/WjPtWEtQd7YD2PojuWMAy0OUg+SMQ60&#10;ib7ncnLPt2EtQdbIC5rUMi9yHGGNQM55Ac/xzCG0cXipgHUE+XE4VNCkljnMsfFyAesEcofbyPOM&#10;1Ql4tQ1rCbLGBLyC7ljOOJLwGpkjJcq+ZY/CMXi9gLUE+WNwtEC+ZZw36SOsEcg5b+A5nnkb7XiL&#10;E9QT5I+D6cZbrerH73BsvNuGNQN518u1+4q+tU72TXABp0z6elbxLfbq/f0e338jgT7wP4amWtrL&#10;j/k6a5SUwLERtffpI4HeSDX1HxRa1Tc9EuiNqH1IHwn0RtQ+oo8EevlRq/qp9zHjI4HeiNon9JFA&#10;Lz9q8j8tcvJTz/RIoDei9hl9JNAbqab+80Kr+qZHAr0RtS/oI4HeiNqX9JFALz9q7sszX0j/ivEi&#10;UFOkf40vAjXFddVvSp7lXK9zDtYIHUj/Fk8Eaor07/BFoArLRb3qKyf9e8aLQE2R/gO+CFRhuajL&#10;P9nyPOP+ScaLQE2R/iO+CNQU11V/KnmWc73OfdON0IH0n/FEoKZIP4UvAlVYLupVXznpvzBeBGqK&#10;9F/xRaCmuK76W8mznOt17ntvhA6kn8YTgZoi/Qy+CFRhuahXfeWk/854Eagp0v/AF4EqLBd1+Wdb&#10;nmfcP8t4Eagp0s/hi0BNcV31fMmznOv17Dy9+WWk/4knAjVF+gV8EajCclGv+spJv8h4Eagp0v/C&#10;F4Ga4rrqpZJnOdfr2SV688tIz2p1vjMaoQPpNTwRqMKyUa/6yknvYrwI1BTpU/BFoKa4rtpd8izn&#10;Oue36c0vI70HTwRqivRr8EWgCstFveorJ30q40Wgpkifhi8CVVgu6vKntzzPuD+d8SJQU6TPwBeB&#10;muK6am/Js5zr9ayX3vwy0mfiiUBNkX4tvghUYbmoV33lpF/HeBGoKdL/7crVcqdqvdkU6mT7fZa9&#10;k73CQar290bZUdwJI7CDvbbtnNvexg7QVvbihjlnPcye0DDns7eyC7SNPbvtnJ/ewbnrEf5m7YRR&#10;2AW7YQ/6Xvx95MbIjzFujPFjPM4Yj7ePx93L4+/heXbzfLvAnl8/1ZXv711tr+Fy+3t6d/RKtbMU&#10;99LS98PuAGNXlNjdVOzuKf3M12LmrY/562Me+5jPPua1j/ldzDz3M99LmPd7mf+lcB/cDw/CQ+jL&#10;8QfIDZIfZNwg4wd5nEEeb4DHXc7j25107I44docae/7/+35cba/hcu+Hvca4S+67lYjFL3+fpnJ0&#10;oasltuYl7geW91u7amv4nH+ioEaNrKFfje5Ybg3/Jq2lMtu1tUXfXVtPbjP9ejTgaeOfEe0Y+w5p&#10;db/V0vGqnM2cYXqET31T43US8Wocvb6urPM6iQ18etlVDz2MHuJnWcj3W8921lk89oIZG7h6x/48&#10;+4j580e45mDaP1xn4+PuLo0bucWul5j8ip4N2aOln7B6lYX9nHEmJrIttYPMgan/ZSbG+cy3mehi&#10;9JbaRBav/6jO4uxiJsY562ufYT7ijvk2F92tMwR+vUl1tK43GedcZ/p8k1+pNJ49XBqRXjuj9yrj&#10;2e3zPiv+bciyvwEAAP//AwBQSwMEFAAGAAgAAAAhAFpeyfnhAAAACgEAAA8AAABkcnMvZG93bnJl&#10;di54bWxMj1FLwzAUhd8F/0O4gm8uydpOqU3HGOrTENwE8S1r7tqyJilN1nb/3uuTPl7OxznfLdaz&#10;7diIQ2i9UyAXAhi6ypvW1Qo+D68PT8BC1M7ozjtUcMUA6/L2ptC58ZP7wHEfa0YlLuRaQRNjn3Me&#10;qgatDgvfo6Ps5AerI51Dzc2gJyq3HV8KseJWt44WGt3jtsHqvL9YBW+TnjaJfBl359P2+n3I3r92&#10;EpW6v5s3z8AizvEPhl99UoeSnI7+4kxgnYKlSFeEUiASYARk8jEFdlSQyiQDXhb8/wvlDwAAAP//&#10;AwBQSwMEFAAGAAgAAAAhAE+hrsW6AAAAIQEAABkAAABkcnMvX3JlbHMvZTJvRG9jLnhtbC5yZWxz&#10;hI/LCsIwEEX3gv8QZm/TuhCRpt2I0K3UDxiSaRtsHiTx0b834EZBcDn3cs9h6vZpZnanELWzAqqi&#10;BEZWOqXtKODSnzZ7YDGhVTg7SwIWitA261V9phlTHsVJ+8gyxUYBU0r+wHmUExmMhfNkczO4YDDl&#10;M4zco7ziSHxbljsePhnQfDFZpwSETlXA+sVn83+2GwYt6ejkzZBNPxRcm+zOQAwjJQGGlMZ3WBUP&#10;MwBvav71WPMCAAD//wMAUEsBAi0AFAAGAAgAAAAhAPHsIfQLAQAAFQIAABMAAAAAAAAAAAAAAAAA&#10;AAAAAFtDb250ZW50X1R5cGVzXS54bWxQSwECLQAUAAYACAAAACEAOP0h/9YAAACUAQAACwAAAAAA&#10;AAAAAAAAAAA8AQAAX3JlbHMvLnJlbHNQSwECLQAUAAYACAAAACEAwX9Jz+IDAAB/EAAADgAAAAAA&#10;AAAAAAAAAAA7AgAAZHJzL2Uyb0RvYy54bWxQSwECLQAUAAYACAAAACEAxMHpdQJhAgAGaxUAFAAA&#10;AAAAAAAAAAAAAABJBgAAZHJzL21lZGlhL2ltYWdlMS53bWZQSwECLQAUAAYACAAAACEAWl7J+eEA&#10;AAAKAQAADwAAAAAAAAAAAAAAAAB9ZwIAZHJzL2Rvd25yZXYueG1sUEsBAi0AFAAGAAgAAAAhAE+h&#10;rsW6AAAAIQEAABkAAAAAAAAAAAAAAAAAi2gCAGRycy9fcmVscy9lMm9Eb2MueG1sLnJlbHNQSwUG&#10;AAAAAAYABgB8AQAAfGkCAAAA&#10;">
                <v:shape id="Picture 26" o:spid="_x0000_s1033" type="#_x0000_t75" style="position:absolute;left:3180;top:1804;width:2949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qLxwAAANsAAAAPAAAAZHJzL2Rvd25yZXYueG1sRI9ba8JA&#10;FITfhf6H5RT6EurGC62kWaUIQkFabZTSx0P25ILZszG7avz33YLg4zAz3zDpojeNOFPnassKRsMY&#10;BHFudc2lgv1u9TwD4TyyxsYyKbiSg8X8YZBiou2Fv+mc+VIECLsEFVTet4mULq/IoBvaljh4he0M&#10;+iC7UuoOLwFuGjmO4xdpsOawUGFLy4ryQ3YyCn5+N6vX/bSIPo+H/Gt77aPJeh0p9fTYv7+B8NT7&#10;e/jW/tAKxiP4/xJ+gJz/AQAA//8DAFBLAQItABQABgAIAAAAIQDb4fbL7gAAAIUBAAATAAAAAAAA&#10;AAAAAAAAAAAAAABbQ29udGVudF9UeXBlc10ueG1sUEsBAi0AFAAGAAgAAAAhAFr0LFu/AAAAFQEA&#10;AAsAAAAAAAAAAAAAAAAAHwEAAF9yZWxzLy5yZWxzUEsBAi0AFAAGAAgAAAAhAKKkSovHAAAA2wAA&#10;AA8AAAAAAAAAAAAAAAAABwIAAGRycy9kb3ducmV2LnhtbFBLBQYAAAAAAwADALcAAAD7AgAAAAA=&#10;">
                  <v:imagedata r:id="rId12" o:title="" cropbottom="3462f"/>
                </v:shape>
                <v:shape id="Text Box 27" o:spid="_x0000_s1034" type="#_x0000_t202" style="position:absolute;left:3450;top:2033;width:64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zdnwgAAANsAAAAPAAAAZHJzL2Rvd25yZXYueG1sRI/Ni8Iw&#10;FMTvgv9DeIIXWVNzEKlGEVnZvfpx8fZoXj/Y5qVtsrb6128WBI/DzPyG2ewGW4s7db5yrGExT0AQ&#10;Z85UXGi4Xo4fKxA+IBusHZOGB3nYbcejDabG9Xyi+zkUIkLYp6ihDKFJpfRZSRb93DXE0ctdZzFE&#10;2RXSdNhHuK2lSpKltFhxXCixoUNJ2c/512pw/efDOmoTNbs97ddh355y1Wo9nQz7NYhAQ3iHX+1v&#10;o0Ep+P8Sf4Dc/gEAAP//AwBQSwECLQAUAAYACAAAACEA2+H2y+4AAACFAQAAEwAAAAAAAAAAAAAA&#10;AAAAAAAAW0NvbnRlbnRfVHlwZXNdLnhtbFBLAQItABQABgAIAAAAIQBa9CxbvwAAABUBAAALAAAA&#10;AAAAAAAAAAAAAB8BAABfcmVscy8ucmVsc1BLAQItABQABgAIAAAAIQCKDzdnwgAAANsAAAAPAAAA&#10;AAAAAAAAAAAAAAcCAABkcnMvZG93bnJldi54bWxQSwUGAAAAAAMAAwC3AAAA9gIAAAAA&#10;" strokecolor="white">
                  <v:textbox>
                    <w:txbxContent>
                      <w:p w14:paraId="76993216" w14:textId="06B26274" w:rsidR="00C31B79" w:rsidRPr="0098288A" w:rsidRDefault="00C31B79" w:rsidP="00C31B79">
                        <w:pPr>
                          <w:spacing w:line="240" w:lineRule="auto"/>
                          <w:ind w:left="-142" w:right="17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</w:rPr>
                          <w:t>400</w:t>
                        </w:r>
                        <w:r w:rsidR="00966C79">
                          <w:rPr>
                            <w:sz w:val="14"/>
                          </w:rPr>
                          <w:t> мм</w:t>
                        </w:r>
                      </w:p>
                    </w:txbxContent>
                  </v:textbox>
                </v:shape>
                <v:shape id="Text Box 28" o:spid="_x0000_s1035" type="#_x0000_t202" style="position:absolute;left:4688;top:2033;width:64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5L8wwAAANsAAAAPAAAAZHJzL2Rvd25yZXYueG1sRI9Ba8JA&#10;FITvhf6H5QleSt00hSKpawhS0WusF2+P7DMJZt8m2a1J/PVuQfA4zMw3zCodTSOu1LvasoKPRQSC&#10;uLC65lLB8Xf7vgThPLLGxjIpmMhBun59WWGi7cA5XQ++FAHCLkEFlfdtIqUrKjLoFrYlDt7Z9gZ9&#10;kH0pdY9DgJtGxlH0JQ3WHBYqbGlTUXE5/BkFdviZjKUuit9ON7PbZF1+jjul5rMx+wbhafTP8KO9&#10;1wriT/j/En6AXN8BAAD//wMAUEsBAi0AFAAGAAgAAAAhANvh9svuAAAAhQEAABMAAAAAAAAAAAAA&#10;AAAAAAAAAFtDb250ZW50X1R5cGVzXS54bWxQSwECLQAUAAYACAAAACEAWvQsW78AAAAVAQAACwAA&#10;AAAAAAAAAAAAAAAfAQAAX3JlbHMvLnJlbHNQSwECLQAUAAYACAAAACEA5UOS/MMAAADbAAAADwAA&#10;AAAAAAAAAAAAAAAHAgAAZHJzL2Rvd25yZXYueG1sUEsFBgAAAAADAAMAtwAAAPcCAAAAAA==&#10;" strokecolor="white">
                  <v:textbox>
                    <w:txbxContent>
                      <w:p w14:paraId="6E237B23" w14:textId="7BE7311B" w:rsidR="00C31B79" w:rsidRPr="0098288A" w:rsidRDefault="00C31B79" w:rsidP="00C31B79">
                        <w:pPr>
                          <w:spacing w:line="240" w:lineRule="auto"/>
                          <w:ind w:left="-142" w:right="17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</w:rPr>
                          <w:t>600</w:t>
                        </w:r>
                        <w:r w:rsidR="00966C79">
                          <w:rPr>
                            <w:sz w:val="14"/>
                          </w:rPr>
                          <w:t> мм</w:t>
                        </w:r>
                      </w:p>
                    </w:txbxContent>
                  </v:textbox>
                </v:shape>
                <v:shape id="Text Box 29" o:spid="_x0000_s1036" type="#_x0000_t202" style="position:absolute;left:5557;top:2955;width:751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qIwwAAANsAAAAPAAAAZHJzL2Rvd25yZXYueG1sRI9Ba8JA&#10;FITvhf6H5QleSt00lCKpawhS0WusF2+P7DMJZt8m2a1J/PVuQfA4zMw3zCodTSOu1LvasoKPRQSC&#10;uLC65lLB8Xf7vgThPLLGxjIpmMhBun59WWGi7cA5XQ++FAHCLkEFlfdtIqUrKjLoFrYlDt7Z9gZ9&#10;kH0pdY9DgJtGxlH0JQ3WHBYqbGlTUXE5/BkFdviZjKUuit9ON7PbZF1+jjul5rMx+wbhafTP8KO9&#10;1wriT/j/En6AXN8BAAD//wMAUEsBAi0AFAAGAAgAAAAhANvh9svuAAAAhQEAABMAAAAAAAAAAAAA&#10;AAAAAAAAAFtDb250ZW50X1R5cGVzXS54bWxQSwECLQAUAAYACAAAACEAWvQsW78AAAAVAQAACwAA&#10;AAAAAAAAAAAAAAAfAQAAX3JlbHMvLnJlbHNQSwECLQAUAAYACAAAACEAaqoKiMMAAADbAAAADwAA&#10;AAAAAAAAAAAAAAAHAgAAZHJzL2Rvd25yZXYueG1sUEsFBgAAAAADAAMAtwAAAPcCAAAAAA==&#10;" strokecolor="white">
                  <v:textbox>
                    <w:txbxContent>
                      <w:p w14:paraId="6237E560" w14:textId="7D65E918" w:rsidR="00C31B79" w:rsidRPr="0098288A" w:rsidRDefault="00C31B79" w:rsidP="00C31B79">
                        <w:pPr>
                          <w:spacing w:line="240" w:lineRule="auto"/>
                          <w:ind w:left="-142" w:right="17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</w:rPr>
                          <w:t>2000</w:t>
                        </w:r>
                        <w:r w:rsidR="00966C79">
                          <w:rPr>
                            <w:sz w:val="14"/>
                          </w:rPr>
                          <w:t> мм</w:t>
                        </w:r>
                      </w:p>
                    </w:txbxContent>
                  </v:textbox>
                </v:shape>
                <v:shape id="Text Box 30" o:spid="_x0000_s1037" type="#_x0000_t202" style="position:absolute;left:5557;top:2404;width:64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q8TwwAAANsAAAAPAAAAZHJzL2Rvd25yZXYueG1sRI9Ba8JA&#10;FITvhf6H5QleSt000CKpawhS0WusF2+P7DMJZt8m2a1J/PVuQfA4zMw3zCodTSOu1LvasoKPRQSC&#10;uLC65lLB8Xf7vgThPLLGxjIpmMhBun59WWGi7cA5XQ++FAHCLkEFlfdtIqUrKjLoFrYlDt7Z9gZ9&#10;kH0pdY9DgJtGxlH0JQ3WHBYqbGlTUXE5/BkFdviZjKUuit9ON7PbZF1+jjul5rMx+wbhafTP8KO9&#10;1wriT/j/En6AXN8BAAD//wMAUEsBAi0AFAAGAAgAAAAhANvh9svuAAAAhQEAABMAAAAAAAAAAAAA&#10;AAAAAAAAAFtDb250ZW50X1R5cGVzXS54bWxQSwECLQAUAAYACAAAACEAWvQsW78AAAAVAQAACwAA&#10;AAAAAAAAAAAAAAAfAQAAX3JlbHMvLnJlbHNQSwECLQAUAAYACAAAACEABeavE8MAAADbAAAADwAA&#10;AAAAAAAAAAAAAAAHAgAAZHJzL2Rvd25yZXYueG1sUEsFBgAAAAADAAMAtwAAAPcCAAAAAA==&#10;" strokecolor="white">
                  <v:textbox>
                    <w:txbxContent>
                      <w:p w14:paraId="156770DD" w14:textId="6EF02291" w:rsidR="00C31B79" w:rsidRPr="0098288A" w:rsidRDefault="00C31B79" w:rsidP="00C31B79">
                        <w:pPr>
                          <w:spacing w:line="240" w:lineRule="auto"/>
                          <w:ind w:left="-142" w:right="17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</w:rPr>
                          <w:t>300</w:t>
                        </w:r>
                        <w:r w:rsidR="00966C79">
                          <w:rPr>
                            <w:sz w:val="14"/>
                          </w:rPr>
                          <w:t> мм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31B79">
        <w:rPr>
          <w:lang w:eastAsia="ru-RU"/>
        </w:rPr>
        <w:tab/>
        <w:t xml:space="preserve">Рис. 1 </w:t>
      </w:r>
      <w:r w:rsidRPr="00C31B79">
        <w:rPr>
          <w:lang w:eastAsia="ru-RU"/>
        </w:rPr>
        <w:tab/>
      </w:r>
      <w:r w:rsidRPr="00C31B79">
        <w:rPr>
          <w:lang w:eastAsia="ru-RU"/>
        </w:rPr>
        <w:tab/>
      </w:r>
      <w:r w:rsidRPr="00C31B79">
        <w:rPr>
          <w:lang w:eastAsia="ru-RU"/>
        </w:rPr>
        <w:tab/>
      </w:r>
      <w:r w:rsidRPr="00C31B79">
        <w:rPr>
          <w:lang w:eastAsia="ru-RU"/>
        </w:rPr>
        <w:tab/>
      </w:r>
      <w:r w:rsidRPr="00C31B79">
        <w:rPr>
          <w:lang w:eastAsia="ru-RU"/>
        </w:rPr>
        <w:tab/>
      </w:r>
      <w:r w:rsidRPr="00C31B79">
        <w:rPr>
          <w:lang w:eastAsia="ru-RU"/>
        </w:rPr>
        <w:tab/>
        <w:t>Рис. 2</w:t>
      </w:r>
    </w:p>
    <w:p w14:paraId="0329D210" w14:textId="0F32783E" w:rsidR="00C31B79" w:rsidRPr="00C31B79" w:rsidRDefault="00C31B79" w:rsidP="00C31B79">
      <w:pPr>
        <w:suppressAutoHyphens w:val="0"/>
        <w:spacing w:after="120"/>
        <w:ind w:left="2268" w:right="1134"/>
        <w:jc w:val="both"/>
        <w:rPr>
          <w:lang w:eastAsia="ru-RU"/>
        </w:rPr>
      </w:pPr>
      <w:r w:rsidRPr="00C31B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C4B971" wp14:editId="2E8DC104">
                <wp:simplePos x="0" y="0"/>
                <wp:positionH relativeFrom="column">
                  <wp:posOffset>2837180</wp:posOffset>
                </wp:positionH>
                <wp:positionV relativeFrom="paragraph">
                  <wp:posOffset>217805</wp:posOffset>
                </wp:positionV>
                <wp:extent cx="409575" cy="200025"/>
                <wp:effectExtent l="13970" t="10160" r="5080" b="889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191B9" w14:textId="5D74CB48" w:rsidR="00C31B79" w:rsidRPr="0098288A" w:rsidRDefault="00C31B79" w:rsidP="00C31B79">
                            <w:pPr>
                              <w:spacing w:line="240" w:lineRule="auto"/>
                              <w:ind w:left="-142" w:right="17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300</w:t>
                            </w:r>
                            <w:r w:rsidR="00966C79">
                              <w:rPr>
                                <w:sz w:val="14"/>
                              </w:rPr>
                              <w:t> 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4B971" id="Надпись 19" o:spid="_x0000_s1038" type="#_x0000_t202" style="position:absolute;left:0;text-align:left;margin-left:223.4pt;margin-top:17.15pt;width:32.2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W7EwIAADEEAAAOAAAAZHJzL2Uyb0RvYy54bWysU8tu2zAQvBfoPxC815INu4kFy0Hq1EWB&#10;9AGk/QCKoiyiFJdd0pbSr++SUhy3vQXVgeBqydndmeHmZugMOyn0GmzJ57OcM2Ul1NoeSv792/7N&#10;NWc+CFsLA1aV/FF5frN9/WrTu0ItoAVTK2QEYn3Ru5K3Ibgiy7xsVSf8DJyylGwAOxEoxENWo+gJ&#10;vTPZIs/fZj1g7RCk8p7+3o1Jvk34TaNk+NI0XgVmSk69hbRiWqu4ZtuNKA4oXKvl1IZ4QRed0JaK&#10;nqHuRBDsiPofqE5LBA9NmEnoMmgaLVWagaaZ539N89AKp9IsRI53Z5r8/4OVn08P7iuyMLyDgQRM&#10;Q3h3D/KHZxZ2rbAHdYsIfatETYXnkbKsd76YrkaqfeEjSNV/gppEFscACWhosIus0JyM0EmAxzPp&#10;aghM0s9lvl5drTiTlCJF88UqVRDF02WHPnxQ0LG4KTmSpglcnO59iM2I4ulIrOXB6HqvjUkBHqqd&#10;QXYSpP8+fRP6H8eMZX3J1yuq/VKITgcystFdya9pinyyVmTtva2TzYLQZtxTy8ZONEbmRg7DUA1M&#10;1wQQe4ysVlA/Eq8Io2/pndGmBfzFWU+eLbn/eRSoODMfLWmzni+X0eQpWK6uFhTgZaa6zAgrCark&#10;gbNxuwvjwzg61IeWKo1usHBLejY6cf3c1dQ++TJJML2haPzLOJ16funb3wAAAP//AwBQSwMEFAAG&#10;AAgAAAAhAKw/Q5PfAAAACQEAAA8AAABkcnMvZG93bnJldi54bWxMj0FPg0AQhe8m/ofNmHgxdoFS&#10;0iBD0zQaz229eNuyUyCyu8BuC/XXO570Ni/z8t73is1sOnGl0bfOIsSLCATZyunW1ggfx7fnNQgf&#10;lNWqc5YQbuRhU97fFSrXbrJ7uh5CLTjE+lwhNCH0uZS+asgov3A9Wf6d3WhUYDnWUo9q4nDTySSK&#10;MmlUa7mhUT3tGqq+DheD4KbXm3E0RMnT57d5322H/TkZEB8f5u0LiEBz+DPDLz6jQ8lMJ3ex2osO&#10;IU0zRg8Iy3QJgg2rOObjhJCt1iDLQv5fUP4AAAD//wMAUEsBAi0AFAAGAAgAAAAhALaDOJL+AAAA&#10;4QEAABMAAAAAAAAAAAAAAAAAAAAAAFtDb250ZW50X1R5cGVzXS54bWxQSwECLQAUAAYACAAAACEA&#10;OP0h/9YAAACUAQAACwAAAAAAAAAAAAAAAAAvAQAAX3JlbHMvLnJlbHNQSwECLQAUAAYACAAAACEA&#10;DFaluxMCAAAxBAAADgAAAAAAAAAAAAAAAAAuAgAAZHJzL2Uyb0RvYy54bWxQSwECLQAUAAYACAAA&#10;ACEArD9Dk98AAAAJAQAADwAAAAAAAAAAAAAAAABtBAAAZHJzL2Rvd25yZXYueG1sUEsFBgAAAAAE&#10;AAQA8wAAAHkFAAAAAA==&#10;" strokecolor="white">
                <v:textbox>
                  <w:txbxContent>
                    <w:p w14:paraId="3C6191B9" w14:textId="5D74CB48" w:rsidR="00C31B79" w:rsidRPr="0098288A" w:rsidRDefault="00C31B79" w:rsidP="00C31B79">
                      <w:pPr>
                        <w:spacing w:line="240" w:lineRule="auto"/>
                        <w:ind w:left="-142" w:right="17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</w:rPr>
                        <w:t>300</w:t>
                      </w:r>
                      <w:r w:rsidR="00966C79">
                        <w:rPr>
                          <w:sz w:val="14"/>
                        </w:rPr>
                        <w:t> мм</w:t>
                      </w:r>
                    </w:p>
                  </w:txbxContent>
                </v:textbox>
              </v:shape>
            </w:pict>
          </mc:Fallback>
        </mc:AlternateContent>
      </w:r>
    </w:p>
    <w:p w14:paraId="766C543A" w14:textId="5386F297" w:rsidR="00C31B79" w:rsidRPr="00C31B79" w:rsidRDefault="00C31B79" w:rsidP="00C31B79">
      <w:pPr>
        <w:suppressAutoHyphens w:val="0"/>
        <w:spacing w:after="120"/>
        <w:ind w:left="2268" w:right="1134" w:hanging="1134"/>
        <w:jc w:val="both"/>
        <w:rPr>
          <w:lang w:eastAsia="ru-RU"/>
        </w:rPr>
      </w:pPr>
      <w:r w:rsidRPr="00C31B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0ADDBE" wp14:editId="6820F5EA">
                <wp:simplePos x="0" y="0"/>
                <wp:positionH relativeFrom="column">
                  <wp:posOffset>2837180</wp:posOffset>
                </wp:positionH>
                <wp:positionV relativeFrom="paragraph">
                  <wp:posOffset>15240</wp:posOffset>
                </wp:positionV>
                <wp:extent cx="409575" cy="200025"/>
                <wp:effectExtent l="13970" t="7620" r="5080" b="1143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02BF8" w14:textId="092B0D29" w:rsidR="00C31B79" w:rsidRPr="0098288A" w:rsidRDefault="00C31B79" w:rsidP="00C31B79">
                            <w:pPr>
                              <w:spacing w:line="240" w:lineRule="auto"/>
                              <w:ind w:left="-142" w:right="17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300</w:t>
                            </w:r>
                            <w:r w:rsidR="00966C79">
                              <w:rPr>
                                <w:sz w:val="14"/>
                              </w:rPr>
                              <w:t> 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ADDBE" id="Надпись 18" o:spid="_x0000_s1039" type="#_x0000_t202" style="position:absolute;left:0;text-align:left;margin-left:223.4pt;margin-top:1.2pt;width:32.2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BXEwIAADEEAAAOAAAAZHJzL2Uyb0RvYy54bWysU8tu2zAQvBfoPxC815INu4kFy0Hq1EWB&#10;9AGk/QCKoiyiFJdd0pbSr++SUhy3vQXVgeBqydnZmeXmZugMOyn0GmzJ57OcM2Ul1NoeSv792/7N&#10;NWc+CFsLA1aV/FF5frN9/WrTu0ItoAVTK2QEYn3Ru5K3Ibgiy7xsVSf8DJyylGwAOxEoxENWo+gJ&#10;vTPZIs/fZj1g7RCk8p7+3o1Jvk34TaNk+NI0XgVmSk7cQloxrVVcs+1GFAcUrtVyoiFewKIT2lLR&#10;M9SdCIIdUf8D1WmJ4KEJMwldBk2jpUo9UDfz/K9uHlrhVOqFxPHuLJP/f7Dy8+nBfUUWhncwkIGp&#10;Ce/uQf7wzMKuFfagbhGhb5WoqfA8Spb1zhfT1Si1L3wEqfpPUJPJ4hggAQ0NdlEV6pMROhnweBZd&#10;DYFJ+rnM16urFWeSUuRovlilCqJ4uuzQhw8KOhY3JUfyNIGL070PkYwono7EWh6MrvfamBTgodoZ&#10;ZCdB/u/TN6H/ccxY1pd8vaLaL4XodKBBNror+TV1kU+jFVV7b+s0ZkFoM+6JsrGTjFG5UcMwVAPT&#10;NRGJHKOqFdSPpCvCOLf0zmjTAv7irKeZLbn/eRSoODMfLXmzni+XcchTsFxdLSjAy0x1mRFWElTJ&#10;A2fjdhfGh3F0qA8tVRqnwcIt+dnopPUzq4k+zWWyYHpDcfAv43Tq+aVvfwMAAP//AwBQSwMEFAAG&#10;AAgAAAAhAOwLmHPeAAAACAEAAA8AAABkcnMvZG93bnJldi54bWxMj81OwzAQhO9IvIO1SFwQdf6o&#10;2pBNVVUgzi1cuLnxNomI10nsNilPjznBcTSjmW+KzWw6caHRtZYR4kUEgriyuuUa4eP99XEFwnnF&#10;WnWWCeFKDjbl7U2hcm0n3tPl4GsRStjlCqHxvs+ldFVDRrmF7YmDd7KjUT7IsZZ6VFMoN51Momgp&#10;jWo5LDSqp11D1dfhbBDs9HI1loYoefj8Nm+77bA/JQPi/d28fQbhafZ/YfjFD+hQBqajPbN2okPI&#10;smVA9whJBiL4T3GcgjgipOkaZFnI/wfKHwAAAP//AwBQSwECLQAUAAYACAAAACEAtoM4kv4AAADh&#10;AQAAEwAAAAAAAAAAAAAAAAAAAAAAW0NvbnRlbnRfVHlwZXNdLnhtbFBLAQItABQABgAIAAAAIQA4&#10;/SH/1gAAAJQBAAALAAAAAAAAAAAAAAAAAC8BAABfcmVscy8ucmVsc1BLAQItABQABgAIAAAAIQCs&#10;GFBXEwIAADEEAAAOAAAAAAAAAAAAAAAAAC4CAABkcnMvZTJvRG9jLnhtbFBLAQItABQABgAIAAAA&#10;IQDsC5hz3gAAAAgBAAAPAAAAAAAAAAAAAAAAAG0EAABkcnMvZG93bnJldi54bWxQSwUGAAAAAAQA&#10;BADzAAAAeAUAAAAA&#10;" strokecolor="white">
                <v:textbox>
                  <w:txbxContent>
                    <w:p w14:paraId="06202BF8" w14:textId="092B0D29" w:rsidR="00C31B79" w:rsidRPr="0098288A" w:rsidRDefault="00C31B79" w:rsidP="00C31B79">
                      <w:pPr>
                        <w:spacing w:line="240" w:lineRule="auto"/>
                        <w:ind w:left="-142" w:right="17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</w:rPr>
                        <w:t>300</w:t>
                      </w:r>
                      <w:r w:rsidR="00966C79">
                        <w:rPr>
                          <w:sz w:val="14"/>
                        </w:rPr>
                        <w:t> мм</w:t>
                      </w:r>
                    </w:p>
                  </w:txbxContent>
                </v:textbox>
              </v:shape>
            </w:pict>
          </mc:Fallback>
        </mc:AlternateContent>
      </w:r>
    </w:p>
    <w:p w14:paraId="34E8198D" w14:textId="77777777" w:rsidR="00C31B79" w:rsidRPr="00C31B79" w:rsidRDefault="00C31B79" w:rsidP="00C31B79">
      <w:pPr>
        <w:suppressAutoHyphens w:val="0"/>
        <w:spacing w:after="120"/>
        <w:ind w:left="2268" w:right="1134" w:hanging="1134"/>
        <w:jc w:val="both"/>
        <w:rPr>
          <w:lang w:eastAsia="ru-RU"/>
        </w:rPr>
      </w:pPr>
    </w:p>
    <w:p w14:paraId="472916F4" w14:textId="77777777" w:rsidR="00C31B79" w:rsidRPr="00C31B79" w:rsidRDefault="00C31B79" w:rsidP="00C31B79">
      <w:pPr>
        <w:suppressAutoHyphens w:val="0"/>
        <w:spacing w:after="120"/>
        <w:ind w:left="2268" w:right="1134" w:hanging="1134"/>
        <w:jc w:val="both"/>
        <w:rPr>
          <w:lang w:eastAsia="ru-RU"/>
        </w:rPr>
      </w:pPr>
    </w:p>
    <w:p w14:paraId="0E627B97" w14:textId="77777777" w:rsidR="00C31B79" w:rsidRPr="00C31B79" w:rsidRDefault="00C31B79" w:rsidP="00C31B79">
      <w:pPr>
        <w:suppressAutoHyphens w:val="0"/>
        <w:spacing w:after="120"/>
        <w:ind w:left="2268" w:right="1134" w:hanging="1134"/>
        <w:jc w:val="both"/>
        <w:rPr>
          <w:lang w:eastAsia="ru-RU"/>
        </w:rPr>
      </w:pPr>
    </w:p>
    <w:p w14:paraId="732C0760" w14:textId="77777777" w:rsidR="00C31B79" w:rsidRPr="00C31B79" w:rsidRDefault="00C31B79" w:rsidP="00C31B79">
      <w:pPr>
        <w:suppressAutoHyphens w:val="0"/>
        <w:spacing w:after="120"/>
        <w:ind w:left="2268" w:right="1134" w:hanging="1134"/>
        <w:jc w:val="both"/>
        <w:rPr>
          <w:lang w:eastAsia="ru-RU"/>
        </w:rPr>
      </w:pPr>
    </w:p>
    <w:p w14:paraId="7B23DE90" w14:textId="77777777" w:rsidR="00C31B79" w:rsidRPr="00C31B79" w:rsidRDefault="00C31B79" w:rsidP="00C31B79">
      <w:pPr>
        <w:suppressAutoHyphens w:val="0"/>
        <w:spacing w:after="120"/>
        <w:ind w:left="2268" w:right="1134" w:hanging="1134"/>
        <w:jc w:val="both"/>
        <w:rPr>
          <w:lang w:eastAsia="ru-RU"/>
        </w:rPr>
      </w:pPr>
    </w:p>
    <w:p w14:paraId="2A1E41B6" w14:textId="77777777" w:rsidR="00C31B79" w:rsidRPr="00C31B79" w:rsidRDefault="00C31B79" w:rsidP="00C31B79">
      <w:pPr>
        <w:suppressAutoHyphens w:val="0"/>
        <w:spacing w:after="120"/>
        <w:ind w:left="2268" w:right="1134" w:hanging="1134"/>
        <w:jc w:val="both"/>
        <w:rPr>
          <w:lang w:eastAsia="ru-RU"/>
        </w:rPr>
      </w:pPr>
    </w:p>
    <w:p w14:paraId="65CB9F48" w14:textId="77777777" w:rsidR="00C31B79" w:rsidRPr="00C31B79" w:rsidRDefault="00C31B79" w:rsidP="00C31B79">
      <w:pPr>
        <w:suppressAutoHyphens w:val="0"/>
        <w:spacing w:after="120"/>
        <w:ind w:left="2268" w:right="1134" w:hanging="1134"/>
        <w:jc w:val="both"/>
        <w:rPr>
          <w:lang w:eastAsia="ru-RU"/>
        </w:rPr>
      </w:pPr>
    </w:p>
    <w:p w14:paraId="4FAA87E3" w14:textId="77777777" w:rsidR="00C31B79" w:rsidRPr="00C31B79" w:rsidRDefault="00C31B79" w:rsidP="00C31B79">
      <w:pPr>
        <w:suppressAutoHyphens w:val="0"/>
        <w:spacing w:after="120"/>
        <w:ind w:left="2268" w:right="1134" w:hanging="1134"/>
        <w:jc w:val="both"/>
        <w:rPr>
          <w:lang w:eastAsia="ru-RU"/>
        </w:rPr>
      </w:pPr>
    </w:p>
    <w:p w14:paraId="5C2BFD88" w14:textId="77777777" w:rsidR="00C31B79" w:rsidRPr="00C31B79" w:rsidRDefault="00C31B79" w:rsidP="00C31B79">
      <w:pPr>
        <w:suppressAutoHyphens w:val="0"/>
        <w:spacing w:after="120"/>
        <w:ind w:left="2268" w:right="1134" w:hanging="1134"/>
        <w:jc w:val="both"/>
        <w:rPr>
          <w:lang w:eastAsia="ru-RU"/>
        </w:rPr>
      </w:pPr>
    </w:p>
    <w:p w14:paraId="1EAA4418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5.2</w:t>
      </w:r>
      <w:r w:rsidRPr="00C31B79">
        <w:tab/>
        <w:t>Положение точек V</w:t>
      </w:r>
    </w:p>
    <w:p w14:paraId="0502FF99" w14:textId="46A78CA9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5.2.1</w:t>
      </w:r>
      <w:r w:rsidRPr="00C31B79">
        <w:tab/>
        <w:t xml:space="preserve">Положение точек V относительно точки </w:t>
      </w:r>
      <w:r w:rsidR="00C3789F">
        <w:t>«</w:t>
      </w:r>
      <w:r w:rsidRPr="00C31B79">
        <w:t>R</w:t>
      </w:r>
      <w:r w:rsidR="00C3789F">
        <w:t>»</w:t>
      </w:r>
      <w:r w:rsidRPr="00C31B79">
        <w:t xml:space="preserve"> в координатах X, Y и Z трехмерной системы координат указано в таблицах I и IV. </w:t>
      </w:r>
    </w:p>
    <w:p w14:paraId="5F1450DE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5.2.2</w:t>
      </w:r>
      <w:r w:rsidRPr="00C31B79">
        <w:tab/>
        <w:t>В таблице I указаны базовые координаты при конструктивном угле наклона спинки в 25°. Положительное направление координат указано на рис. 1 добавления к приложению 4.</w:t>
      </w:r>
    </w:p>
    <w:p w14:paraId="296F4F02" w14:textId="77777777" w:rsidR="00C31B79" w:rsidRPr="00C31B79" w:rsidRDefault="00C31B79" w:rsidP="0056315D">
      <w:pPr>
        <w:pageBreakBefore/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Таблица I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715"/>
        <w:gridCol w:w="1885"/>
        <w:gridCol w:w="1885"/>
        <w:gridCol w:w="1885"/>
      </w:tblGrid>
      <w:tr w:rsidR="00C31B79" w:rsidRPr="00C31B79" w14:paraId="72C1381F" w14:textId="77777777" w:rsidTr="005262D7">
        <w:trPr>
          <w:tblHeader/>
        </w:trPr>
        <w:tc>
          <w:tcPr>
            <w:tcW w:w="1715" w:type="dxa"/>
            <w:shd w:val="clear" w:color="auto" w:fill="auto"/>
            <w:vAlign w:val="bottom"/>
          </w:tcPr>
          <w:p w14:paraId="2E36CAF5" w14:textId="77777777" w:rsidR="00C31B79" w:rsidRPr="00C31B79" w:rsidRDefault="00C31B79" w:rsidP="005262D7">
            <w:pPr>
              <w:suppressAutoHyphens w:val="0"/>
              <w:spacing w:before="80" w:after="80" w:line="200" w:lineRule="exact"/>
              <w:rPr>
                <w:i/>
                <w:sz w:val="16"/>
              </w:rPr>
            </w:pPr>
            <w:r w:rsidRPr="00C31B79">
              <w:rPr>
                <w:i/>
                <w:sz w:val="16"/>
              </w:rPr>
              <w:t>Точка V</w:t>
            </w:r>
          </w:p>
        </w:tc>
        <w:tc>
          <w:tcPr>
            <w:tcW w:w="1885" w:type="dxa"/>
            <w:shd w:val="clear" w:color="auto" w:fill="auto"/>
            <w:vAlign w:val="bottom"/>
          </w:tcPr>
          <w:p w14:paraId="0714DA92" w14:textId="77777777" w:rsidR="00C31B79" w:rsidRPr="00C31B79" w:rsidRDefault="00C31B79" w:rsidP="0056315D">
            <w:pPr>
              <w:suppressAutoHyphens w:val="0"/>
              <w:spacing w:before="80" w:after="80" w:line="200" w:lineRule="exact"/>
              <w:ind w:right="11"/>
              <w:jc w:val="right"/>
              <w:rPr>
                <w:i/>
                <w:sz w:val="16"/>
              </w:rPr>
            </w:pPr>
            <w:r w:rsidRPr="00C31B79">
              <w:rPr>
                <w:i/>
                <w:sz w:val="16"/>
              </w:rPr>
              <w:t>Х</w:t>
            </w:r>
          </w:p>
        </w:tc>
        <w:tc>
          <w:tcPr>
            <w:tcW w:w="1885" w:type="dxa"/>
            <w:shd w:val="clear" w:color="auto" w:fill="auto"/>
            <w:vAlign w:val="bottom"/>
          </w:tcPr>
          <w:p w14:paraId="4611C40B" w14:textId="77777777" w:rsidR="00C31B79" w:rsidRPr="00C31B79" w:rsidRDefault="00C31B79" w:rsidP="0056315D">
            <w:pPr>
              <w:suppressAutoHyphens w:val="0"/>
              <w:spacing w:before="80" w:after="80" w:line="200" w:lineRule="exact"/>
              <w:ind w:right="11"/>
              <w:jc w:val="right"/>
              <w:rPr>
                <w:i/>
                <w:sz w:val="16"/>
              </w:rPr>
            </w:pPr>
            <w:r w:rsidRPr="00C31B79">
              <w:rPr>
                <w:i/>
                <w:sz w:val="16"/>
              </w:rPr>
              <w:t>Y</w:t>
            </w:r>
          </w:p>
        </w:tc>
        <w:tc>
          <w:tcPr>
            <w:tcW w:w="1885" w:type="dxa"/>
            <w:shd w:val="clear" w:color="auto" w:fill="auto"/>
            <w:vAlign w:val="bottom"/>
          </w:tcPr>
          <w:p w14:paraId="329AABE5" w14:textId="77777777" w:rsidR="00C31B79" w:rsidRPr="00C31B79" w:rsidRDefault="00C31B79" w:rsidP="0056315D">
            <w:pPr>
              <w:suppressAutoHyphens w:val="0"/>
              <w:spacing w:before="80" w:after="80" w:line="200" w:lineRule="exact"/>
              <w:ind w:right="11"/>
              <w:jc w:val="right"/>
              <w:rPr>
                <w:i/>
                <w:sz w:val="16"/>
              </w:rPr>
            </w:pPr>
            <w:r w:rsidRPr="00C31B79">
              <w:rPr>
                <w:i/>
                <w:sz w:val="16"/>
              </w:rPr>
              <w:t>Z</w:t>
            </w:r>
          </w:p>
        </w:tc>
      </w:tr>
      <w:tr w:rsidR="00C31B79" w:rsidRPr="00C31B79" w14:paraId="4035A1DE" w14:textId="77777777" w:rsidTr="005262D7">
        <w:tc>
          <w:tcPr>
            <w:tcW w:w="1715" w:type="dxa"/>
            <w:shd w:val="clear" w:color="auto" w:fill="auto"/>
            <w:vAlign w:val="bottom"/>
          </w:tcPr>
          <w:p w14:paraId="7992E57C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V</w:t>
            </w:r>
            <w:r w:rsidRPr="00C31B79">
              <w:rPr>
                <w:sz w:val="18"/>
                <w:vertAlign w:val="subscript"/>
              </w:rPr>
              <w:t>1</w:t>
            </w:r>
          </w:p>
        </w:tc>
        <w:tc>
          <w:tcPr>
            <w:tcW w:w="1885" w:type="dxa"/>
            <w:shd w:val="clear" w:color="auto" w:fill="auto"/>
            <w:vAlign w:val="bottom"/>
          </w:tcPr>
          <w:p w14:paraId="137AB95D" w14:textId="3E83C549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68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885" w:type="dxa"/>
            <w:shd w:val="clear" w:color="auto" w:fill="auto"/>
            <w:vAlign w:val="bottom"/>
          </w:tcPr>
          <w:p w14:paraId="6625ED3D" w14:textId="54203B68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–5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885" w:type="dxa"/>
            <w:shd w:val="clear" w:color="auto" w:fill="auto"/>
            <w:vAlign w:val="bottom"/>
          </w:tcPr>
          <w:p w14:paraId="580B2FCD" w14:textId="0AF5A9C2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665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5E727A1C" w14:textId="77777777" w:rsidTr="005262D7">
        <w:tc>
          <w:tcPr>
            <w:tcW w:w="1715" w:type="dxa"/>
            <w:shd w:val="clear" w:color="auto" w:fill="auto"/>
            <w:vAlign w:val="bottom"/>
          </w:tcPr>
          <w:p w14:paraId="648F85AE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V</w:t>
            </w:r>
            <w:r w:rsidRPr="00C31B79">
              <w:rPr>
                <w:sz w:val="18"/>
                <w:vertAlign w:val="subscript"/>
              </w:rPr>
              <w:t>2</w:t>
            </w:r>
          </w:p>
        </w:tc>
        <w:tc>
          <w:tcPr>
            <w:tcW w:w="1885" w:type="dxa"/>
            <w:shd w:val="clear" w:color="auto" w:fill="auto"/>
            <w:vAlign w:val="bottom"/>
          </w:tcPr>
          <w:p w14:paraId="710861B7" w14:textId="39ECBF3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68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885" w:type="dxa"/>
            <w:shd w:val="clear" w:color="auto" w:fill="auto"/>
            <w:vAlign w:val="bottom"/>
          </w:tcPr>
          <w:p w14:paraId="69998CD5" w14:textId="544D8830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–5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885" w:type="dxa"/>
            <w:shd w:val="clear" w:color="auto" w:fill="auto"/>
            <w:vAlign w:val="bottom"/>
          </w:tcPr>
          <w:p w14:paraId="42BCC230" w14:textId="55768C5B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589</w:t>
            </w:r>
            <w:r w:rsidR="00966C79">
              <w:rPr>
                <w:sz w:val="18"/>
              </w:rPr>
              <w:t> мм</w:t>
            </w:r>
          </w:p>
        </w:tc>
      </w:tr>
    </w:tbl>
    <w:p w14:paraId="68C379BB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before="120" w:after="120"/>
        <w:ind w:left="2268" w:right="1134" w:hanging="1134"/>
        <w:jc w:val="both"/>
      </w:pPr>
      <w:r w:rsidRPr="00C31B79">
        <w:t>5.3</w:t>
      </w:r>
      <w:r w:rsidRPr="00C31B79">
        <w:tab/>
        <w:t>Положение точек Р</w:t>
      </w:r>
    </w:p>
    <w:p w14:paraId="2E21FAEA" w14:textId="759E2AFC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5.3.1</w:t>
      </w:r>
      <w:r w:rsidRPr="00C31B79">
        <w:tab/>
        <w:t xml:space="preserve">Положение точек Р относительно точки </w:t>
      </w:r>
      <w:r w:rsidR="00C3789F">
        <w:t>«</w:t>
      </w:r>
      <w:r w:rsidRPr="00C31B79">
        <w:t>R</w:t>
      </w:r>
      <w:r w:rsidR="00C3789F">
        <w:t>»</w:t>
      </w:r>
      <w:r w:rsidRPr="00C31B79">
        <w:t xml:space="preserve"> в координатах X, Y и Z трехмерной системы координат указано в таблицах II, III и IV.</w:t>
      </w:r>
    </w:p>
    <w:p w14:paraId="68A39FC6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5.3.1.1</w:t>
      </w:r>
      <w:r w:rsidRPr="00C31B79">
        <w:tab/>
        <w:t>В таблице II указаны базовые координаты при конструктивном угле наклона спинки в 25°. Положительное направление координат указано на рис. 1 добавления к приложению 4.</w:t>
      </w:r>
    </w:p>
    <w:p w14:paraId="683554AE" w14:textId="10557D74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ab/>
        <w:t>Точка Pm представляет собой точку пересечения прямой линии, соединяющей точки P</w:t>
      </w:r>
      <w:r w:rsidRPr="00C31B79">
        <w:rPr>
          <w:vertAlign w:val="subscript"/>
        </w:rPr>
        <w:t>1</w:t>
      </w:r>
      <w:r w:rsidRPr="00C31B79">
        <w:t xml:space="preserve"> и P</w:t>
      </w:r>
      <w:r w:rsidRPr="00C31B79">
        <w:rPr>
          <w:vertAlign w:val="subscript"/>
        </w:rPr>
        <w:t>2</w:t>
      </w:r>
      <w:r w:rsidRPr="00C31B79">
        <w:t xml:space="preserve">, и продольной вертикальной плоскости, проходящей через точку </w:t>
      </w:r>
      <w:r w:rsidR="00C3789F">
        <w:t>«</w:t>
      </w:r>
      <w:r w:rsidRPr="00C31B79">
        <w:t>R</w:t>
      </w:r>
      <w:r w:rsidR="00C3789F">
        <w:t>»</w:t>
      </w:r>
      <w:r w:rsidRPr="00C31B79">
        <w:t>.</w:t>
      </w:r>
    </w:p>
    <w:p w14:paraId="60FE8AAC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Таблица II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59"/>
        <w:gridCol w:w="1700"/>
        <w:gridCol w:w="1984"/>
        <w:gridCol w:w="2127"/>
      </w:tblGrid>
      <w:tr w:rsidR="00C31B79" w:rsidRPr="00C31B79" w14:paraId="60638C0A" w14:textId="77777777" w:rsidTr="005262D7">
        <w:trPr>
          <w:tblHeader/>
        </w:trPr>
        <w:tc>
          <w:tcPr>
            <w:tcW w:w="1559" w:type="dxa"/>
            <w:shd w:val="clear" w:color="auto" w:fill="auto"/>
            <w:vAlign w:val="bottom"/>
          </w:tcPr>
          <w:p w14:paraId="201AE52B" w14:textId="5D216315" w:rsidR="00C31B79" w:rsidRPr="00C31B79" w:rsidRDefault="00C31B79" w:rsidP="005262D7">
            <w:pPr>
              <w:suppressAutoHyphens w:val="0"/>
              <w:spacing w:before="80" w:after="80" w:line="200" w:lineRule="exact"/>
              <w:rPr>
                <w:i/>
                <w:sz w:val="16"/>
              </w:rPr>
            </w:pPr>
            <w:r w:rsidRPr="00C31B79">
              <w:rPr>
                <w:i/>
                <w:sz w:val="16"/>
              </w:rPr>
              <w:t xml:space="preserve">Точка </w:t>
            </w:r>
            <w:r w:rsidR="00C3789F">
              <w:rPr>
                <w:i/>
                <w:sz w:val="16"/>
              </w:rPr>
              <w:t>«</w:t>
            </w:r>
            <w:r w:rsidRPr="00C31B79">
              <w:rPr>
                <w:i/>
                <w:sz w:val="16"/>
              </w:rPr>
              <w:t>Р</w:t>
            </w:r>
            <w:r w:rsidR="00C3789F">
              <w:rPr>
                <w:i/>
                <w:sz w:val="16"/>
              </w:rPr>
              <w:t>»</w:t>
            </w:r>
          </w:p>
        </w:tc>
        <w:tc>
          <w:tcPr>
            <w:tcW w:w="1700" w:type="dxa"/>
            <w:shd w:val="clear" w:color="auto" w:fill="auto"/>
            <w:vAlign w:val="bottom"/>
          </w:tcPr>
          <w:p w14:paraId="42D65FB0" w14:textId="77777777" w:rsidR="00C31B79" w:rsidRPr="00C31B79" w:rsidRDefault="00C31B79" w:rsidP="0056315D">
            <w:pPr>
              <w:suppressAutoHyphens w:val="0"/>
              <w:spacing w:before="80" w:after="80" w:line="200" w:lineRule="exact"/>
              <w:ind w:right="11"/>
              <w:jc w:val="right"/>
              <w:rPr>
                <w:i/>
                <w:sz w:val="16"/>
              </w:rPr>
            </w:pPr>
            <w:r w:rsidRPr="00C31B79">
              <w:rPr>
                <w:i/>
                <w:sz w:val="16"/>
              </w:rPr>
              <w:t>Х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3521BE33" w14:textId="77777777" w:rsidR="00C31B79" w:rsidRPr="00C31B79" w:rsidRDefault="00C31B79" w:rsidP="0056315D">
            <w:pPr>
              <w:suppressAutoHyphens w:val="0"/>
              <w:spacing w:before="80" w:after="80" w:line="200" w:lineRule="exact"/>
              <w:ind w:right="11"/>
              <w:jc w:val="right"/>
              <w:rPr>
                <w:i/>
                <w:sz w:val="16"/>
              </w:rPr>
            </w:pPr>
            <w:r w:rsidRPr="00C31B79">
              <w:rPr>
                <w:i/>
                <w:sz w:val="16"/>
              </w:rPr>
              <w:t>Y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6A8A8D81" w14:textId="77777777" w:rsidR="00C31B79" w:rsidRPr="00C31B79" w:rsidRDefault="00C31B79" w:rsidP="0056315D">
            <w:pPr>
              <w:suppressAutoHyphens w:val="0"/>
              <w:spacing w:before="80" w:after="80" w:line="200" w:lineRule="exact"/>
              <w:ind w:right="11"/>
              <w:jc w:val="right"/>
              <w:rPr>
                <w:i/>
                <w:sz w:val="16"/>
              </w:rPr>
            </w:pPr>
            <w:r w:rsidRPr="00C31B79">
              <w:rPr>
                <w:i/>
                <w:sz w:val="16"/>
              </w:rPr>
              <w:t>Z</w:t>
            </w:r>
          </w:p>
        </w:tc>
      </w:tr>
      <w:tr w:rsidR="00C31B79" w:rsidRPr="00C31B79" w14:paraId="739FE844" w14:textId="77777777" w:rsidTr="005262D7">
        <w:tc>
          <w:tcPr>
            <w:tcW w:w="1559" w:type="dxa"/>
            <w:shd w:val="clear" w:color="auto" w:fill="auto"/>
            <w:vAlign w:val="bottom"/>
          </w:tcPr>
          <w:p w14:paraId="66005756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P</w:t>
            </w:r>
            <w:r w:rsidRPr="00C31B79">
              <w:rPr>
                <w:sz w:val="18"/>
                <w:vertAlign w:val="subscript"/>
              </w:rPr>
              <w:t>1</w:t>
            </w:r>
          </w:p>
        </w:tc>
        <w:tc>
          <w:tcPr>
            <w:tcW w:w="1700" w:type="dxa"/>
            <w:shd w:val="clear" w:color="auto" w:fill="auto"/>
            <w:vAlign w:val="bottom"/>
          </w:tcPr>
          <w:p w14:paraId="36237A2D" w14:textId="75CE7F6A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35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0A12D476" w14:textId="6F200B01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–20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0F6D6A9E" w14:textId="7D203CA9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627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4A98F020" w14:textId="77777777" w:rsidTr="005262D7">
        <w:tc>
          <w:tcPr>
            <w:tcW w:w="1559" w:type="dxa"/>
            <w:shd w:val="clear" w:color="auto" w:fill="auto"/>
            <w:vAlign w:val="bottom"/>
          </w:tcPr>
          <w:p w14:paraId="589E73BC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P</w:t>
            </w:r>
            <w:r w:rsidRPr="00C31B79">
              <w:rPr>
                <w:sz w:val="18"/>
                <w:vertAlign w:val="subscript"/>
              </w:rPr>
              <w:t>2</w:t>
            </w:r>
          </w:p>
        </w:tc>
        <w:tc>
          <w:tcPr>
            <w:tcW w:w="1700" w:type="dxa"/>
            <w:shd w:val="clear" w:color="auto" w:fill="auto"/>
            <w:vAlign w:val="bottom"/>
          </w:tcPr>
          <w:p w14:paraId="51CAD707" w14:textId="785E927E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63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6DA7F850" w14:textId="7403BE75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47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5FEE0DEC" w14:textId="181039D0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627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62230FA7" w14:textId="77777777" w:rsidTr="005262D7">
        <w:tc>
          <w:tcPr>
            <w:tcW w:w="1559" w:type="dxa"/>
            <w:shd w:val="clear" w:color="auto" w:fill="auto"/>
            <w:vAlign w:val="bottom"/>
          </w:tcPr>
          <w:p w14:paraId="6840C9D9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Pm</w:t>
            </w:r>
          </w:p>
        </w:tc>
        <w:tc>
          <w:tcPr>
            <w:tcW w:w="1700" w:type="dxa"/>
            <w:shd w:val="clear" w:color="auto" w:fill="auto"/>
            <w:vAlign w:val="bottom"/>
          </w:tcPr>
          <w:p w14:paraId="188C7BF3" w14:textId="65C71453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43,36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607BE541" w14:textId="06B7D381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0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0C16CF80" w14:textId="2252FF68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627</w:t>
            </w:r>
            <w:r w:rsidR="00966C79">
              <w:rPr>
                <w:sz w:val="18"/>
              </w:rPr>
              <w:t> мм</w:t>
            </w:r>
          </w:p>
        </w:tc>
      </w:tr>
    </w:tbl>
    <w:p w14:paraId="761C75AC" w14:textId="2546A79F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before="120" w:after="120"/>
        <w:ind w:left="2268" w:right="1134" w:hanging="1134"/>
        <w:jc w:val="both"/>
      </w:pPr>
      <w:r w:rsidRPr="00C31B79">
        <w:t>5.3.1.2</w:t>
      </w:r>
      <w:r w:rsidRPr="00C31B79">
        <w:tab/>
        <w:t>В таблице III указаны необходимые дополнительные поправки к значениям координат X точек P</w:t>
      </w:r>
      <w:r w:rsidRPr="00C31B79">
        <w:rPr>
          <w:vertAlign w:val="subscript"/>
        </w:rPr>
        <w:t>1</w:t>
      </w:r>
      <w:r w:rsidRPr="00C31B79">
        <w:t xml:space="preserve"> и P</w:t>
      </w:r>
      <w:r w:rsidRPr="00C31B79">
        <w:rPr>
          <w:vertAlign w:val="subscript"/>
        </w:rPr>
        <w:t>2</w:t>
      </w:r>
      <w:r w:rsidRPr="00C31B79">
        <w:t>, когда диапазон горизонтальной регулировки сиденья, определенный в пункте 2.16 выше, превышает 108</w:t>
      </w:r>
      <w:r w:rsidR="00966C79">
        <w:t> мм</w:t>
      </w:r>
      <w:r w:rsidRPr="00C31B79">
        <w:t>. Положительное направление координат указано на рис.</w:t>
      </w:r>
      <w:r w:rsidR="00C3789F">
        <w:t> </w:t>
      </w:r>
      <w:r w:rsidRPr="00C31B79">
        <w:t>1 добавления к приложению 4.</w:t>
      </w:r>
    </w:p>
    <w:p w14:paraId="3CDB38ED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Таблица III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252"/>
        <w:gridCol w:w="3118"/>
      </w:tblGrid>
      <w:tr w:rsidR="00C31B79" w:rsidRPr="00C31B79" w14:paraId="7F5A3DDF" w14:textId="77777777" w:rsidTr="005262D7">
        <w:trPr>
          <w:tblHeader/>
        </w:trPr>
        <w:tc>
          <w:tcPr>
            <w:tcW w:w="4252" w:type="dxa"/>
            <w:shd w:val="clear" w:color="auto" w:fill="auto"/>
            <w:vAlign w:val="bottom"/>
          </w:tcPr>
          <w:p w14:paraId="4123B63D" w14:textId="77777777" w:rsidR="00C31B79" w:rsidRPr="00C31B79" w:rsidRDefault="00C31B79" w:rsidP="005262D7">
            <w:pPr>
              <w:suppressAutoHyphens w:val="0"/>
              <w:spacing w:before="80" w:after="80" w:line="200" w:lineRule="exact"/>
              <w:rPr>
                <w:i/>
                <w:sz w:val="16"/>
              </w:rPr>
            </w:pPr>
            <w:r w:rsidRPr="00C31B79">
              <w:rPr>
                <w:i/>
                <w:sz w:val="16"/>
              </w:rPr>
              <w:t>Диапазон горизонтальной регулировки сиденья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12130958" w14:textId="77777777" w:rsidR="00C31B79" w:rsidRPr="00C31B79" w:rsidRDefault="00C31B79" w:rsidP="005262D7">
            <w:pPr>
              <w:suppressAutoHyphens w:val="0"/>
              <w:spacing w:before="80" w:after="80" w:line="200" w:lineRule="exact"/>
              <w:jc w:val="right"/>
              <w:rPr>
                <w:i/>
                <w:sz w:val="16"/>
              </w:rPr>
            </w:pPr>
            <w:r w:rsidRPr="00C31B79">
              <w:rPr>
                <w:i/>
                <w:sz w:val="16"/>
              </w:rPr>
              <w:t>Δx</w:t>
            </w:r>
          </w:p>
        </w:tc>
      </w:tr>
      <w:tr w:rsidR="00C31B79" w:rsidRPr="00C31B79" w14:paraId="1FC0AFD2" w14:textId="77777777" w:rsidTr="005262D7">
        <w:tc>
          <w:tcPr>
            <w:tcW w:w="4252" w:type="dxa"/>
            <w:shd w:val="clear" w:color="auto" w:fill="auto"/>
            <w:vAlign w:val="bottom"/>
          </w:tcPr>
          <w:p w14:paraId="44048A19" w14:textId="6A993AC9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108–120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7D32C51C" w14:textId="775216B2" w:rsidR="00C31B79" w:rsidRPr="00C31B79" w:rsidRDefault="00C31B79" w:rsidP="005262D7">
            <w:pPr>
              <w:suppressAutoHyphens w:val="0"/>
              <w:spacing w:before="40" w:after="40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–13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15731B56" w14:textId="77777777" w:rsidTr="005262D7">
        <w:tc>
          <w:tcPr>
            <w:tcW w:w="4252" w:type="dxa"/>
            <w:shd w:val="clear" w:color="auto" w:fill="auto"/>
            <w:vAlign w:val="bottom"/>
          </w:tcPr>
          <w:p w14:paraId="3E25CD74" w14:textId="101E74FB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121–132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4B479D87" w14:textId="26724B32" w:rsidR="00C31B79" w:rsidRPr="00C31B79" w:rsidRDefault="00C31B79" w:rsidP="005262D7">
            <w:pPr>
              <w:suppressAutoHyphens w:val="0"/>
              <w:spacing w:before="40" w:after="40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–22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79E8BA31" w14:textId="77777777" w:rsidTr="005262D7">
        <w:tc>
          <w:tcPr>
            <w:tcW w:w="4252" w:type="dxa"/>
            <w:shd w:val="clear" w:color="auto" w:fill="auto"/>
            <w:vAlign w:val="bottom"/>
          </w:tcPr>
          <w:p w14:paraId="7BEC7D2B" w14:textId="77DFC99C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133–145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3A8ACD0A" w14:textId="26D6C121" w:rsidR="00C31B79" w:rsidRPr="00C31B79" w:rsidRDefault="00C31B79" w:rsidP="005262D7">
            <w:pPr>
              <w:suppressAutoHyphens w:val="0"/>
              <w:spacing w:before="40" w:after="40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–32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15531E16" w14:textId="77777777" w:rsidTr="005262D7">
        <w:tc>
          <w:tcPr>
            <w:tcW w:w="4252" w:type="dxa"/>
            <w:shd w:val="clear" w:color="auto" w:fill="auto"/>
            <w:vAlign w:val="bottom"/>
          </w:tcPr>
          <w:p w14:paraId="703BE787" w14:textId="1C4D9C4E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146–158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452E1E74" w14:textId="7E36A94E" w:rsidR="00C31B79" w:rsidRPr="00C31B79" w:rsidRDefault="00C31B79" w:rsidP="005262D7">
            <w:pPr>
              <w:suppressAutoHyphens w:val="0"/>
              <w:spacing w:before="40" w:after="40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–42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4DB9B2F5" w14:textId="77777777" w:rsidTr="005262D7">
        <w:tc>
          <w:tcPr>
            <w:tcW w:w="4252" w:type="dxa"/>
            <w:shd w:val="clear" w:color="auto" w:fill="auto"/>
            <w:vAlign w:val="bottom"/>
          </w:tcPr>
          <w:p w14:paraId="30B5F295" w14:textId="25EC57D9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более 158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4F2807A2" w14:textId="5EBAD730" w:rsidR="00C31B79" w:rsidRPr="00C31B79" w:rsidRDefault="00C31B79" w:rsidP="005262D7">
            <w:pPr>
              <w:suppressAutoHyphens w:val="0"/>
              <w:spacing w:before="40" w:after="40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–48</w:t>
            </w:r>
            <w:r w:rsidR="00966C79">
              <w:rPr>
                <w:sz w:val="18"/>
              </w:rPr>
              <w:t> мм</w:t>
            </w:r>
          </w:p>
        </w:tc>
      </w:tr>
    </w:tbl>
    <w:p w14:paraId="68134A6D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before="120" w:after="120"/>
        <w:ind w:left="2268" w:right="1134" w:hanging="1134"/>
        <w:jc w:val="both"/>
      </w:pPr>
      <w:r w:rsidRPr="00C31B79">
        <w:t>5.4</w:t>
      </w:r>
      <w:r w:rsidRPr="00C31B79">
        <w:tab/>
        <w:t>Поправка при конструктивных углах наклона спинки, не составляющих 25°</w:t>
      </w:r>
    </w:p>
    <w:p w14:paraId="471B273E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ab/>
        <w:t>В таблице IV указаны необходимые дополнительные поправки к значениям координат X и Z каждой точки Р и каждой точки V, когда конструктивный угол наклона спинки не составляет 25°. Положительное направление координат указано на рис. 1 добавления к приложению 4.</w:t>
      </w:r>
    </w:p>
    <w:p w14:paraId="77BD41B9" w14:textId="77777777" w:rsidR="00C31B79" w:rsidRPr="00C31B79" w:rsidRDefault="00C31B79" w:rsidP="003E127E">
      <w:pPr>
        <w:pageBreakBefore/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Таблица IV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28"/>
        <w:gridCol w:w="1437"/>
        <w:gridCol w:w="1267"/>
        <w:gridCol w:w="1099"/>
        <w:gridCol w:w="1414"/>
        <w:gridCol w:w="1225"/>
      </w:tblGrid>
      <w:tr w:rsidR="00C31B79" w:rsidRPr="00C31B79" w14:paraId="50785A33" w14:textId="77777777" w:rsidTr="005262D7">
        <w:trPr>
          <w:trHeight w:val="572"/>
          <w:tblHeader/>
        </w:trPr>
        <w:tc>
          <w:tcPr>
            <w:tcW w:w="928" w:type="dxa"/>
            <w:shd w:val="clear" w:color="auto" w:fill="auto"/>
            <w:vAlign w:val="bottom"/>
          </w:tcPr>
          <w:p w14:paraId="328F4BFF" w14:textId="77777777" w:rsidR="00C31B79" w:rsidRPr="00C31B79" w:rsidRDefault="00C31B79" w:rsidP="005262D7">
            <w:pPr>
              <w:suppressAutoHyphens w:val="0"/>
              <w:spacing w:before="80" w:after="80" w:line="200" w:lineRule="exact"/>
              <w:rPr>
                <w:i/>
                <w:sz w:val="16"/>
              </w:rPr>
            </w:pPr>
            <w:r w:rsidRPr="00C31B79">
              <w:rPr>
                <w:i/>
                <w:sz w:val="16"/>
              </w:rPr>
              <w:t xml:space="preserve">Угол наклона спинки </w:t>
            </w:r>
            <w:r w:rsidRPr="00C31B79">
              <w:rPr>
                <w:i/>
                <w:sz w:val="16"/>
              </w:rPr>
              <w:br/>
              <w:t>(в °)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3E633DCB" w14:textId="77777777" w:rsidR="00C31B79" w:rsidRPr="00C31B79" w:rsidRDefault="00C31B79" w:rsidP="0056315D">
            <w:pPr>
              <w:suppressAutoHyphens w:val="0"/>
              <w:spacing w:before="80" w:after="80" w:line="200" w:lineRule="exact"/>
              <w:ind w:right="11"/>
              <w:jc w:val="right"/>
              <w:rPr>
                <w:i/>
                <w:sz w:val="16"/>
              </w:rPr>
            </w:pPr>
            <w:r w:rsidRPr="00C31B79">
              <w:rPr>
                <w:i/>
                <w:sz w:val="16"/>
              </w:rPr>
              <w:t xml:space="preserve">Горизонтальные координаты </w:t>
            </w:r>
            <w:r w:rsidRPr="00C31B79">
              <w:rPr>
                <w:i/>
                <w:sz w:val="16"/>
              </w:rPr>
              <w:br/>
              <w:t>Δx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00466B84" w14:textId="77777777" w:rsidR="00C31B79" w:rsidRPr="00C31B79" w:rsidRDefault="00C31B79" w:rsidP="0056315D">
            <w:pPr>
              <w:suppressAutoHyphens w:val="0"/>
              <w:spacing w:before="80" w:after="80" w:line="200" w:lineRule="exact"/>
              <w:ind w:right="11"/>
              <w:jc w:val="right"/>
              <w:rPr>
                <w:i/>
                <w:sz w:val="16"/>
              </w:rPr>
            </w:pPr>
            <w:r w:rsidRPr="00C31B79">
              <w:rPr>
                <w:i/>
                <w:sz w:val="16"/>
              </w:rPr>
              <w:t xml:space="preserve">Вертикальные координаты </w:t>
            </w:r>
            <w:r w:rsidRPr="00C31B79">
              <w:rPr>
                <w:i/>
                <w:sz w:val="16"/>
              </w:rPr>
              <w:br/>
              <w:t>Δz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28976778" w14:textId="77777777" w:rsidR="00C31B79" w:rsidRPr="00C31B79" w:rsidRDefault="00C31B79" w:rsidP="0056315D">
            <w:pPr>
              <w:suppressAutoHyphens w:val="0"/>
              <w:spacing w:before="80" w:after="80" w:line="200" w:lineRule="exact"/>
              <w:ind w:right="11"/>
              <w:jc w:val="right"/>
              <w:rPr>
                <w:i/>
                <w:sz w:val="16"/>
              </w:rPr>
            </w:pPr>
            <w:r w:rsidRPr="00C31B79">
              <w:rPr>
                <w:i/>
                <w:sz w:val="16"/>
              </w:rPr>
              <w:t xml:space="preserve">Угол наклона спинки </w:t>
            </w:r>
            <w:r w:rsidRPr="00C31B79">
              <w:rPr>
                <w:i/>
                <w:sz w:val="16"/>
              </w:rPr>
              <w:br/>
              <w:t>(в °)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53692921" w14:textId="77777777" w:rsidR="00C31B79" w:rsidRPr="00C31B79" w:rsidRDefault="00C31B79" w:rsidP="0056315D">
            <w:pPr>
              <w:suppressAutoHyphens w:val="0"/>
              <w:spacing w:before="80" w:after="80" w:line="200" w:lineRule="exact"/>
              <w:ind w:right="11"/>
              <w:jc w:val="right"/>
              <w:rPr>
                <w:i/>
                <w:sz w:val="16"/>
              </w:rPr>
            </w:pPr>
            <w:r w:rsidRPr="00C31B79">
              <w:rPr>
                <w:i/>
                <w:sz w:val="16"/>
              </w:rPr>
              <w:t xml:space="preserve">Горизонтальные координаты </w:t>
            </w:r>
            <w:r w:rsidRPr="00C31B79">
              <w:rPr>
                <w:i/>
                <w:sz w:val="16"/>
              </w:rPr>
              <w:br/>
              <w:t>Δx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045BCA9B" w14:textId="77777777" w:rsidR="00C31B79" w:rsidRPr="00C31B79" w:rsidRDefault="00C31B79" w:rsidP="0056315D">
            <w:pPr>
              <w:suppressAutoHyphens w:val="0"/>
              <w:spacing w:before="80" w:after="80" w:line="200" w:lineRule="exact"/>
              <w:ind w:right="11"/>
              <w:jc w:val="right"/>
              <w:rPr>
                <w:i/>
                <w:sz w:val="16"/>
              </w:rPr>
            </w:pPr>
            <w:r w:rsidRPr="00C31B79">
              <w:rPr>
                <w:i/>
                <w:sz w:val="16"/>
              </w:rPr>
              <w:t xml:space="preserve">Вертикальные координаты </w:t>
            </w:r>
            <w:r w:rsidRPr="00C31B79">
              <w:rPr>
                <w:i/>
                <w:sz w:val="16"/>
              </w:rPr>
              <w:br/>
              <w:t>Δz</w:t>
            </w:r>
          </w:p>
        </w:tc>
      </w:tr>
      <w:tr w:rsidR="00C31B79" w:rsidRPr="00C31B79" w14:paraId="6B70A434" w14:textId="77777777" w:rsidTr="005262D7">
        <w:trPr>
          <w:trHeight w:val="263"/>
        </w:trPr>
        <w:tc>
          <w:tcPr>
            <w:tcW w:w="928" w:type="dxa"/>
            <w:shd w:val="clear" w:color="auto" w:fill="auto"/>
            <w:vAlign w:val="bottom"/>
          </w:tcPr>
          <w:p w14:paraId="342931B7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5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2B65157E" w14:textId="24DF89EF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–186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5FF65EB5" w14:textId="6408C8D9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28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099C4117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23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4A79C215" w14:textId="766A7769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–18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3C177858" w14:textId="1369742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5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6D5E77BC" w14:textId="77777777" w:rsidTr="005262D7">
        <w:trPr>
          <w:trHeight w:val="263"/>
        </w:trPr>
        <w:tc>
          <w:tcPr>
            <w:tcW w:w="928" w:type="dxa"/>
            <w:shd w:val="clear" w:color="auto" w:fill="auto"/>
            <w:vAlign w:val="bottom"/>
          </w:tcPr>
          <w:p w14:paraId="5B584FBB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6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65F7A80D" w14:textId="57F98755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–177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68F6E2DF" w14:textId="480DF652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27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626A7148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24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2888C30E" w14:textId="1AADC7EC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–9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21AFB925" w14:textId="55451719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3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3BC1548F" w14:textId="77777777" w:rsidTr="005262D7">
        <w:trPr>
          <w:trHeight w:val="283"/>
        </w:trPr>
        <w:tc>
          <w:tcPr>
            <w:tcW w:w="928" w:type="dxa"/>
            <w:shd w:val="clear" w:color="auto" w:fill="auto"/>
            <w:vAlign w:val="bottom"/>
          </w:tcPr>
          <w:p w14:paraId="5C246972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7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7BEE27E2" w14:textId="07D5D5D2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–167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7A7CF166" w14:textId="7844524E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27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2645D044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25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5F537E11" w14:textId="2687F2FD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0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21184950" w14:textId="30108626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0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172CFC25" w14:textId="77777777" w:rsidTr="005262D7">
        <w:trPr>
          <w:trHeight w:val="263"/>
        </w:trPr>
        <w:tc>
          <w:tcPr>
            <w:tcW w:w="928" w:type="dxa"/>
            <w:shd w:val="clear" w:color="auto" w:fill="auto"/>
            <w:vAlign w:val="bottom"/>
          </w:tcPr>
          <w:p w14:paraId="02D5CB45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8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5EE3B6F5" w14:textId="1B9EFE4A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–157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60EECB3E" w14:textId="0E66E77A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27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43F7EC21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26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192A8954" w14:textId="2EE83313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9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0FE31F1B" w14:textId="139BFB8F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–3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6ED080B2" w14:textId="77777777" w:rsidTr="005262D7">
        <w:trPr>
          <w:trHeight w:val="283"/>
        </w:trPr>
        <w:tc>
          <w:tcPr>
            <w:tcW w:w="928" w:type="dxa"/>
            <w:shd w:val="clear" w:color="auto" w:fill="auto"/>
            <w:vAlign w:val="bottom"/>
          </w:tcPr>
          <w:p w14:paraId="33D1C6CC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9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11C45229" w14:textId="5D5AD2CC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–147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33909E66" w14:textId="77314EE8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26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4E198F0A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27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45914042" w14:textId="3F6837FE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17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705B04B5" w14:textId="4DC8BA8F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–5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584E7F5F" w14:textId="77777777" w:rsidTr="005262D7">
        <w:trPr>
          <w:trHeight w:val="263"/>
        </w:trPr>
        <w:tc>
          <w:tcPr>
            <w:tcW w:w="928" w:type="dxa"/>
            <w:shd w:val="clear" w:color="auto" w:fill="auto"/>
            <w:vAlign w:val="bottom"/>
          </w:tcPr>
          <w:p w14:paraId="4FE63110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10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4CF50B27" w14:textId="19ACEE2F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–137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6FB9B6EC" w14:textId="46FEAB62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25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42AB812F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28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4887AEE2" w14:textId="641D4C66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26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184CE088" w14:textId="14396A3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–8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7E04132D" w14:textId="77777777" w:rsidTr="005262D7">
        <w:trPr>
          <w:trHeight w:val="283"/>
        </w:trPr>
        <w:tc>
          <w:tcPr>
            <w:tcW w:w="928" w:type="dxa"/>
            <w:shd w:val="clear" w:color="auto" w:fill="auto"/>
            <w:vAlign w:val="bottom"/>
          </w:tcPr>
          <w:p w14:paraId="567941AB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11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04D91504" w14:textId="6AE11E20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–128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1707F068" w14:textId="13F9ABC9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24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269E70DE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29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275CB922" w14:textId="6B26520F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34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2B3727F1" w14:textId="48D8C963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–11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680F9096" w14:textId="77777777" w:rsidTr="005262D7">
        <w:trPr>
          <w:trHeight w:val="263"/>
        </w:trPr>
        <w:tc>
          <w:tcPr>
            <w:tcW w:w="928" w:type="dxa"/>
            <w:shd w:val="clear" w:color="auto" w:fill="auto"/>
            <w:vAlign w:val="bottom"/>
          </w:tcPr>
          <w:p w14:paraId="7D60A240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12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7F3D69A8" w14:textId="440BC8D0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–118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720B4E56" w14:textId="59E883CA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23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36C92045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30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5CE7C79D" w14:textId="5DE1976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43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42E1B5FD" w14:textId="15C78761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–14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0F2074E6" w14:textId="77777777" w:rsidTr="005262D7">
        <w:trPr>
          <w:trHeight w:val="283"/>
        </w:trPr>
        <w:tc>
          <w:tcPr>
            <w:tcW w:w="928" w:type="dxa"/>
            <w:shd w:val="clear" w:color="auto" w:fill="auto"/>
            <w:vAlign w:val="bottom"/>
          </w:tcPr>
          <w:p w14:paraId="382AB6FD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13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59BAE259" w14:textId="234886A0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–109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718A5362" w14:textId="23C74051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22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62ADDBBF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31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42D4260C" w14:textId="155F8572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51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5FC47745" w14:textId="6A25E2E2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–18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6ADF8594" w14:textId="77777777" w:rsidTr="005262D7">
        <w:trPr>
          <w:trHeight w:val="263"/>
        </w:trPr>
        <w:tc>
          <w:tcPr>
            <w:tcW w:w="928" w:type="dxa"/>
            <w:shd w:val="clear" w:color="auto" w:fill="auto"/>
            <w:vAlign w:val="bottom"/>
          </w:tcPr>
          <w:p w14:paraId="6B31656F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14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610D30E8" w14:textId="5CCE43F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–99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521A2F8A" w14:textId="06F5E584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21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519E9341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32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4B840173" w14:textId="2298DD4B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59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223874A4" w14:textId="6A7AEAED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–21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0F40D03A" w14:textId="77777777" w:rsidTr="005262D7">
        <w:trPr>
          <w:trHeight w:val="283"/>
        </w:trPr>
        <w:tc>
          <w:tcPr>
            <w:tcW w:w="928" w:type="dxa"/>
            <w:shd w:val="clear" w:color="auto" w:fill="auto"/>
            <w:vAlign w:val="bottom"/>
          </w:tcPr>
          <w:p w14:paraId="1C145BFB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15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54195E29" w14:textId="1C32A510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–90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6C3E2AA7" w14:textId="543F981E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20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27F727C1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33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4FBCDDEB" w14:textId="05366E21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67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1B9A732A" w14:textId="6700C106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–24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1DDDBACE" w14:textId="77777777" w:rsidTr="005262D7">
        <w:trPr>
          <w:trHeight w:val="263"/>
        </w:trPr>
        <w:tc>
          <w:tcPr>
            <w:tcW w:w="928" w:type="dxa"/>
            <w:shd w:val="clear" w:color="auto" w:fill="auto"/>
            <w:vAlign w:val="bottom"/>
          </w:tcPr>
          <w:p w14:paraId="4480FCDD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16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2371822E" w14:textId="67EE4B7C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–81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549BD4A9" w14:textId="1F6DCC39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18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793A28D7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34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473DAAF4" w14:textId="09B98FC9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76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23D42D61" w14:textId="263E34E6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–28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7C204B5A" w14:textId="77777777" w:rsidTr="005262D7">
        <w:trPr>
          <w:trHeight w:val="283"/>
        </w:trPr>
        <w:tc>
          <w:tcPr>
            <w:tcW w:w="928" w:type="dxa"/>
            <w:shd w:val="clear" w:color="auto" w:fill="auto"/>
            <w:vAlign w:val="bottom"/>
          </w:tcPr>
          <w:p w14:paraId="5E543F22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17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6106F46F" w14:textId="3CE9DF44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–72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62DC348B" w14:textId="3B0EACE1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17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34D899C1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35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748F521C" w14:textId="687CE1D2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84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394DE393" w14:textId="2B97DE9B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–32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16448EAF" w14:textId="77777777" w:rsidTr="005262D7">
        <w:trPr>
          <w:trHeight w:val="263"/>
        </w:trPr>
        <w:tc>
          <w:tcPr>
            <w:tcW w:w="928" w:type="dxa"/>
            <w:shd w:val="clear" w:color="auto" w:fill="auto"/>
            <w:vAlign w:val="bottom"/>
          </w:tcPr>
          <w:p w14:paraId="7DF7AA70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18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21527683" w14:textId="4D5494F5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–62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739941C0" w14:textId="6F768EE4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15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597C4B80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36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106944F2" w14:textId="78C8DE4A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92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3186AA6B" w14:textId="4641CFEB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–35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296542F2" w14:textId="77777777" w:rsidTr="005262D7">
        <w:trPr>
          <w:trHeight w:val="283"/>
        </w:trPr>
        <w:tc>
          <w:tcPr>
            <w:tcW w:w="928" w:type="dxa"/>
            <w:shd w:val="clear" w:color="auto" w:fill="auto"/>
            <w:vAlign w:val="bottom"/>
          </w:tcPr>
          <w:p w14:paraId="5F2291CF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19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4C40A1EB" w14:textId="50082C59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–53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6690878A" w14:textId="0921CB39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13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51ACAACC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37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68214300" w14:textId="2A24FFBE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100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5F14509B" w14:textId="4144CCA2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–39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208E7DEC" w14:textId="77777777" w:rsidTr="005262D7">
        <w:trPr>
          <w:trHeight w:val="263"/>
        </w:trPr>
        <w:tc>
          <w:tcPr>
            <w:tcW w:w="928" w:type="dxa"/>
            <w:shd w:val="clear" w:color="auto" w:fill="auto"/>
            <w:vAlign w:val="bottom"/>
          </w:tcPr>
          <w:p w14:paraId="2CC60253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20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4353FDC6" w14:textId="37E1A586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–44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083B63AF" w14:textId="6CFEF09F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11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696BE060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38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6A8BBEBB" w14:textId="48B7FE11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108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0E20EF71" w14:textId="288115BE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–43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354021F2" w14:textId="77777777" w:rsidTr="005262D7">
        <w:trPr>
          <w:trHeight w:val="283"/>
        </w:trPr>
        <w:tc>
          <w:tcPr>
            <w:tcW w:w="928" w:type="dxa"/>
            <w:shd w:val="clear" w:color="auto" w:fill="auto"/>
            <w:vAlign w:val="bottom"/>
          </w:tcPr>
          <w:p w14:paraId="15817F3C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21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23FAD2A0" w14:textId="5B3250C4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–35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686F15F2" w14:textId="2D777C2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9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08A9CC3E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39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750D2C81" w14:textId="221681A1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115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157143BB" w14:textId="1053B3D1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–48</w:t>
            </w:r>
            <w:r w:rsidR="00966C79">
              <w:rPr>
                <w:sz w:val="18"/>
              </w:rPr>
              <w:t> мм</w:t>
            </w:r>
          </w:p>
        </w:tc>
      </w:tr>
      <w:tr w:rsidR="00C31B79" w:rsidRPr="00C31B79" w14:paraId="25B6D465" w14:textId="77777777" w:rsidTr="005262D7">
        <w:trPr>
          <w:trHeight w:val="263"/>
        </w:trPr>
        <w:tc>
          <w:tcPr>
            <w:tcW w:w="928" w:type="dxa"/>
            <w:shd w:val="clear" w:color="auto" w:fill="auto"/>
            <w:vAlign w:val="bottom"/>
          </w:tcPr>
          <w:p w14:paraId="7862FF8D" w14:textId="77777777" w:rsidR="00C31B79" w:rsidRPr="00C31B79" w:rsidRDefault="00C31B79" w:rsidP="005262D7">
            <w:pPr>
              <w:suppressAutoHyphens w:val="0"/>
              <w:spacing w:before="40" w:after="40"/>
              <w:rPr>
                <w:sz w:val="18"/>
              </w:rPr>
            </w:pPr>
            <w:r w:rsidRPr="00C31B79">
              <w:rPr>
                <w:sz w:val="18"/>
              </w:rPr>
              <w:t>22</w:t>
            </w:r>
          </w:p>
        </w:tc>
        <w:tc>
          <w:tcPr>
            <w:tcW w:w="1437" w:type="dxa"/>
            <w:shd w:val="clear" w:color="auto" w:fill="auto"/>
            <w:vAlign w:val="bottom"/>
          </w:tcPr>
          <w:p w14:paraId="08F2BEBC" w14:textId="2EE44401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–26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638BE52C" w14:textId="6B55B8F2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7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099" w:type="dxa"/>
            <w:shd w:val="clear" w:color="auto" w:fill="auto"/>
            <w:vAlign w:val="bottom"/>
          </w:tcPr>
          <w:p w14:paraId="08E3AFA4" w14:textId="77777777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40</w:t>
            </w:r>
          </w:p>
        </w:tc>
        <w:tc>
          <w:tcPr>
            <w:tcW w:w="1414" w:type="dxa"/>
            <w:shd w:val="clear" w:color="auto" w:fill="auto"/>
            <w:vAlign w:val="bottom"/>
          </w:tcPr>
          <w:p w14:paraId="21D5D436" w14:textId="2231C849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123</w:t>
            </w:r>
            <w:r w:rsidR="00966C79">
              <w:rPr>
                <w:sz w:val="18"/>
              </w:rPr>
              <w:t> мм</w:t>
            </w:r>
          </w:p>
        </w:tc>
        <w:tc>
          <w:tcPr>
            <w:tcW w:w="1225" w:type="dxa"/>
            <w:shd w:val="clear" w:color="auto" w:fill="auto"/>
            <w:vAlign w:val="bottom"/>
          </w:tcPr>
          <w:p w14:paraId="233AE6D9" w14:textId="4B8A6FD4" w:rsidR="00C31B79" w:rsidRPr="00C31B79" w:rsidRDefault="00C31B79" w:rsidP="0056315D">
            <w:pPr>
              <w:suppressAutoHyphens w:val="0"/>
              <w:spacing w:before="40" w:after="40"/>
              <w:ind w:right="11"/>
              <w:jc w:val="right"/>
              <w:rPr>
                <w:sz w:val="18"/>
              </w:rPr>
            </w:pPr>
            <w:r w:rsidRPr="00C31B79">
              <w:rPr>
                <w:sz w:val="18"/>
              </w:rPr>
              <w:t>–52</w:t>
            </w:r>
            <w:r w:rsidR="00966C79">
              <w:rPr>
                <w:sz w:val="18"/>
              </w:rPr>
              <w:t> мм</w:t>
            </w:r>
          </w:p>
        </w:tc>
      </w:tr>
    </w:tbl>
    <w:p w14:paraId="71FEFE0E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before="120" w:after="120"/>
        <w:ind w:left="2268" w:right="1134" w:hanging="1134"/>
        <w:jc w:val="both"/>
      </w:pPr>
      <w:r w:rsidRPr="00C31B79">
        <w:t>5.5</w:t>
      </w:r>
      <w:r w:rsidRPr="00C31B79">
        <w:tab/>
        <w:t>Положение точек Е</w:t>
      </w:r>
    </w:p>
    <w:p w14:paraId="5E655758" w14:textId="6DF13670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5.5.1</w:t>
      </w:r>
      <w:r w:rsidRPr="00C31B79">
        <w:tab/>
        <w:t>Каждая из точек E</w:t>
      </w:r>
      <w:r w:rsidRPr="00C31B79">
        <w:rPr>
          <w:vertAlign w:val="subscript"/>
        </w:rPr>
        <w:t>1</w:t>
      </w:r>
      <w:r w:rsidRPr="00C31B79">
        <w:t xml:space="preserve"> и E</w:t>
      </w:r>
      <w:r w:rsidRPr="00C31B79">
        <w:rPr>
          <w:vertAlign w:val="subscript"/>
        </w:rPr>
        <w:t>2</w:t>
      </w:r>
      <w:r w:rsidRPr="00C31B79">
        <w:t xml:space="preserve"> находится на расстоянии 104</w:t>
      </w:r>
      <w:r w:rsidR="00966C79">
        <w:t> мм</w:t>
      </w:r>
      <w:r w:rsidRPr="00C31B79">
        <w:t xml:space="preserve"> от точки P</w:t>
      </w:r>
      <w:r w:rsidRPr="00C31B79">
        <w:rPr>
          <w:vertAlign w:val="subscript"/>
        </w:rPr>
        <w:t>1</w:t>
      </w:r>
      <w:r w:rsidRPr="00C31B79">
        <w:t>.</w:t>
      </w:r>
    </w:p>
    <w:p w14:paraId="70D4B956" w14:textId="0D070339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ab/>
        <w:t>Точка E</w:t>
      </w:r>
      <w:r w:rsidRPr="00C31B79">
        <w:rPr>
          <w:vertAlign w:val="subscript"/>
        </w:rPr>
        <w:t>2</w:t>
      </w:r>
      <w:r w:rsidRPr="00C31B79">
        <w:t xml:space="preserve"> находится на расстоянии 65</w:t>
      </w:r>
      <w:r w:rsidR="00966C79">
        <w:t> мм</w:t>
      </w:r>
      <w:r w:rsidRPr="00C31B79">
        <w:t xml:space="preserve"> от точки E</w:t>
      </w:r>
      <w:r w:rsidRPr="00C31B79">
        <w:rPr>
          <w:vertAlign w:val="subscript"/>
        </w:rPr>
        <w:t>1</w:t>
      </w:r>
      <w:r w:rsidRPr="00C31B79">
        <w:t xml:space="preserve"> (см. рис.</w:t>
      </w:r>
      <w:r w:rsidR="00966C79">
        <w:t> </w:t>
      </w:r>
      <w:r w:rsidRPr="00C31B79">
        <w:t>4 добавления к приложению 4).</w:t>
      </w:r>
    </w:p>
    <w:p w14:paraId="2BD70770" w14:textId="1FF51779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5.5.2</w:t>
      </w:r>
      <w:r w:rsidRPr="00C31B79">
        <w:tab/>
        <w:t>Прямая линия, соединяющая точки E</w:t>
      </w:r>
      <w:r w:rsidRPr="00C31B79">
        <w:rPr>
          <w:vertAlign w:val="subscript"/>
        </w:rPr>
        <w:t>1</w:t>
      </w:r>
      <w:r w:rsidRPr="00C31B79">
        <w:t xml:space="preserve"> и E</w:t>
      </w:r>
      <w:r w:rsidRPr="00C31B79">
        <w:rPr>
          <w:vertAlign w:val="subscript"/>
        </w:rPr>
        <w:t>2</w:t>
      </w:r>
      <w:r w:rsidRPr="00C31B79">
        <w:t>, поворачивается вокруг точки</w:t>
      </w:r>
      <w:r w:rsidR="009924BE">
        <w:t> </w:t>
      </w:r>
      <w:r w:rsidRPr="00C31B79">
        <w:t>P</w:t>
      </w:r>
      <w:r w:rsidRPr="00C31B79">
        <w:rPr>
          <w:vertAlign w:val="subscript"/>
        </w:rPr>
        <w:t>1</w:t>
      </w:r>
      <w:r w:rsidRPr="00C31B79">
        <w:t xml:space="preserve"> до тех пор, пока касательная, соединяющая точку E</w:t>
      </w:r>
      <w:r w:rsidRPr="00C31B79">
        <w:rPr>
          <w:vertAlign w:val="subscript"/>
        </w:rPr>
        <w:t>1</w:t>
      </w:r>
      <w:r w:rsidRPr="00C31B79">
        <w:t xml:space="preserve"> с внешним краем сечения S</w:t>
      </w:r>
      <w:r w:rsidRPr="00C31B79">
        <w:rPr>
          <w:vertAlign w:val="subscript"/>
        </w:rPr>
        <w:t>2</w:t>
      </w:r>
      <w:r w:rsidRPr="00C31B79">
        <w:t xml:space="preserve"> передней стойки кузова со стороны водителя, не образует прямой угол с прямой линией E</w:t>
      </w:r>
      <w:r w:rsidRPr="00C31B79">
        <w:rPr>
          <w:vertAlign w:val="subscript"/>
        </w:rPr>
        <w:t>1</w:t>
      </w:r>
      <w:r w:rsidRPr="00C31B79">
        <w:t>–E</w:t>
      </w:r>
      <w:r w:rsidRPr="00C31B79">
        <w:rPr>
          <w:vertAlign w:val="subscript"/>
        </w:rPr>
        <w:t>2</w:t>
      </w:r>
      <w:r w:rsidRPr="00C31B79">
        <w:t xml:space="preserve"> (см. рис. 3 добавления к приложению</w:t>
      </w:r>
      <w:r w:rsidR="0056315D">
        <w:t> </w:t>
      </w:r>
      <w:r w:rsidRPr="00C31B79">
        <w:t>4).</w:t>
      </w:r>
    </w:p>
    <w:p w14:paraId="73451C71" w14:textId="3487046F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5.5.3</w:t>
      </w:r>
      <w:r w:rsidRPr="00C31B79">
        <w:tab/>
        <w:t>Каждая из точек E</w:t>
      </w:r>
      <w:r w:rsidRPr="00C31B79">
        <w:rPr>
          <w:vertAlign w:val="subscript"/>
        </w:rPr>
        <w:t>3</w:t>
      </w:r>
      <w:r w:rsidRPr="00C31B79">
        <w:t xml:space="preserve"> и E</w:t>
      </w:r>
      <w:r w:rsidRPr="00C31B79">
        <w:rPr>
          <w:vertAlign w:val="subscript"/>
        </w:rPr>
        <w:t>4</w:t>
      </w:r>
      <w:r w:rsidRPr="00C31B79">
        <w:t xml:space="preserve"> находится на расстоянии 104</w:t>
      </w:r>
      <w:r w:rsidR="00966C79">
        <w:t> мм</w:t>
      </w:r>
      <w:r w:rsidRPr="00C31B79">
        <w:t xml:space="preserve"> от точки P</w:t>
      </w:r>
      <w:r w:rsidRPr="00C31B79">
        <w:rPr>
          <w:vertAlign w:val="subscript"/>
        </w:rPr>
        <w:t>2</w:t>
      </w:r>
      <w:r w:rsidRPr="00C31B79">
        <w:t>. Точка E</w:t>
      </w:r>
      <w:r w:rsidRPr="00C31B79">
        <w:rPr>
          <w:vertAlign w:val="subscript"/>
        </w:rPr>
        <w:t>3</w:t>
      </w:r>
      <w:r w:rsidRPr="00C31B79">
        <w:t xml:space="preserve"> находится на расстоянии 65</w:t>
      </w:r>
      <w:r w:rsidR="00966C79">
        <w:t> мм</w:t>
      </w:r>
      <w:r w:rsidRPr="00C31B79">
        <w:t xml:space="preserve"> от точки E</w:t>
      </w:r>
      <w:r w:rsidRPr="00C31B79">
        <w:rPr>
          <w:vertAlign w:val="subscript"/>
        </w:rPr>
        <w:t>4</w:t>
      </w:r>
      <w:r w:rsidRPr="00C31B79">
        <w:t xml:space="preserve"> (см. рис. 4 добавления к приложению 4).</w:t>
      </w:r>
    </w:p>
    <w:p w14:paraId="3D610334" w14:textId="2169D0BB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5.5.4</w:t>
      </w:r>
      <w:r w:rsidRPr="00C31B79">
        <w:tab/>
        <w:t>Прямая линия, соединяющая точки E</w:t>
      </w:r>
      <w:r w:rsidRPr="00C31B79">
        <w:rPr>
          <w:vertAlign w:val="subscript"/>
        </w:rPr>
        <w:t xml:space="preserve">3 </w:t>
      </w:r>
      <w:r w:rsidRPr="00C31B79">
        <w:t>и E</w:t>
      </w:r>
      <w:r w:rsidRPr="00C31B79">
        <w:rPr>
          <w:vertAlign w:val="subscript"/>
        </w:rPr>
        <w:t>4</w:t>
      </w:r>
      <w:r w:rsidRPr="00C31B79">
        <w:t>, поворачивается вокруг точки P</w:t>
      </w:r>
      <w:r w:rsidRPr="00C31B79">
        <w:rPr>
          <w:vertAlign w:val="subscript"/>
        </w:rPr>
        <w:t>2</w:t>
      </w:r>
      <w:r w:rsidRPr="00C31B79">
        <w:t xml:space="preserve"> до тех пор, пока касательная, соединяющая точку Е</w:t>
      </w:r>
      <w:r w:rsidRPr="00C31B79">
        <w:rPr>
          <w:vertAlign w:val="subscript"/>
        </w:rPr>
        <w:t>4</w:t>
      </w:r>
      <w:r w:rsidRPr="00C31B79">
        <w:t xml:space="preserve"> с внешним краем сечения S</w:t>
      </w:r>
      <w:r w:rsidRPr="00C31B79">
        <w:rPr>
          <w:vertAlign w:val="subscript"/>
        </w:rPr>
        <w:t>2</w:t>
      </w:r>
      <w:r w:rsidRPr="00C31B79">
        <w:t xml:space="preserve"> передней стойки кузова со стороны пассажира, не образует прямой угол с прямой линией Е</w:t>
      </w:r>
      <w:r w:rsidRPr="00C31B79">
        <w:rPr>
          <w:vertAlign w:val="subscript"/>
        </w:rPr>
        <w:t>3</w:t>
      </w:r>
      <w:r w:rsidRPr="00C31B79">
        <w:t>–Е</w:t>
      </w:r>
      <w:r w:rsidRPr="00C31B79">
        <w:rPr>
          <w:vertAlign w:val="subscript"/>
        </w:rPr>
        <w:t>4</w:t>
      </w:r>
      <w:r w:rsidRPr="00C31B79">
        <w:t xml:space="preserve"> (см. рис. 3 добавления к приложению</w:t>
      </w:r>
      <w:r w:rsidR="00501704">
        <w:t> </w:t>
      </w:r>
      <w:r w:rsidRPr="00C31B79">
        <w:t>4).</w:t>
      </w:r>
    </w:p>
    <w:p w14:paraId="4DC4A7F3" w14:textId="77777777" w:rsidR="00C31B79" w:rsidRPr="00C31B79" w:rsidRDefault="00C31B79" w:rsidP="00C31B79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C31B79">
        <w:rPr>
          <w:b/>
          <w:sz w:val="28"/>
          <w:lang w:eastAsia="ru-RU"/>
        </w:rPr>
        <w:tab/>
      </w:r>
      <w:r w:rsidRPr="00C31B79">
        <w:rPr>
          <w:b/>
          <w:sz w:val="28"/>
          <w:lang w:eastAsia="ru-RU"/>
        </w:rPr>
        <w:tab/>
        <w:t>6.</w:t>
      </w:r>
      <w:r w:rsidRPr="00C31B79">
        <w:rPr>
          <w:b/>
          <w:sz w:val="28"/>
          <w:lang w:eastAsia="ru-RU"/>
        </w:rPr>
        <w:tab/>
      </w:r>
      <w:r w:rsidRPr="00C31B79">
        <w:rPr>
          <w:b/>
          <w:sz w:val="28"/>
          <w:lang w:eastAsia="ru-RU"/>
        </w:rPr>
        <w:tab/>
        <w:t>Процедура испытания</w:t>
      </w:r>
    </w:p>
    <w:p w14:paraId="0C6BE8C0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6.1</w:t>
      </w:r>
      <w:r w:rsidRPr="00C31B79">
        <w:tab/>
        <w:t xml:space="preserve">Поле обзора водителя </w:t>
      </w:r>
    </w:p>
    <w:p w14:paraId="22CCCE91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6.1.1</w:t>
      </w:r>
      <w:r w:rsidRPr="00C31B79">
        <w:tab/>
        <w:t>Определяются пространственные соотношения между основными исходными точками транспортного средства и трехмерной системой координат в соответствии с процедурой, предписанной в приложении 4.</w:t>
      </w:r>
    </w:p>
    <w:p w14:paraId="261D48B9" w14:textId="26A847E9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6.1.2</w:t>
      </w:r>
      <w:r w:rsidRPr="00C31B79">
        <w:tab/>
        <w:t>Определяется положение точек V</w:t>
      </w:r>
      <w:r w:rsidRPr="00C31B79">
        <w:rPr>
          <w:vertAlign w:val="subscript"/>
        </w:rPr>
        <w:t>1</w:t>
      </w:r>
      <w:r w:rsidRPr="00C31B79">
        <w:t xml:space="preserve"> и V</w:t>
      </w:r>
      <w:r w:rsidRPr="00C31B79">
        <w:rPr>
          <w:vertAlign w:val="subscript"/>
        </w:rPr>
        <w:t>2</w:t>
      </w:r>
      <w:r w:rsidRPr="00C31B79">
        <w:t xml:space="preserve"> относительно точки </w:t>
      </w:r>
      <w:r w:rsidR="00C3789F">
        <w:t>«</w:t>
      </w:r>
      <w:r w:rsidRPr="00C31B79">
        <w:t>R</w:t>
      </w:r>
      <w:r w:rsidR="00C3789F">
        <w:t>»</w:t>
      </w:r>
      <w:r w:rsidRPr="00C31B79">
        <w:t xml:space="preserve"> в координатах X, Y и Z трехмерной системы координат, как указано в таблице I пункта 5.2.2 выше и в таблице IV пункта 5.4 выше. Затем на основе уточненного положения точек V определяются контрольные точки ветрового стекла, оговоренные в пункте 5.1.1 выше.</w:t>
      </w:r>
    </w:p>
    <w:p w14:paraId="4C7BB5F3" w14:textId="6B3A47B6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6.1.3</w:t>
      </w:r>
      <w:r w:rsidRPr="00C31B79">
        <w:tab/>
        <w:t xml:space="preserve">Определяется соотношение между точками Р, точкой </w:t>
      </w:r>
      <w:r w:rsidR="00C3789F">
        <w:t>«</w:t>
      </w:r>
      <w:r w:rsidRPr="00C31B79">
        <w:t>R</w:t>
      </w:r>
      <w:r w:rsidR="00C3789F">
        <w:t>»</w:t>
      </w:r>
      <w:r w:rsidRPr="00C31B79">
        <w:t xml:space="preserve"> и осевой линией места водителя в координатах X, Y и Z трехмерной системы координат, как указано в таблицах II и III пункта 5.3 выше. Поправки для тех случаев, когда конструктивный угол наклона спинки не составляет 25°, указаны в таблице IV пункта 5.4 выше.</w:t>
      </w:r>
    </w:p>
    <w:p w14:paraId="410015D3" w14:textId="7D0B51EB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6.1.4</w:t>
      </w:r>
      <w:r w:rsidRPr="00C31B79">
        <w:tab/>
        <w:t>Измеряется угол, закрываемый каждой передней стойкой кузова (см.</w:t>
      </w:r>
      <w:r>
        <w:rPr>
          <w:lang w:val="fr-CH"/>
        </w:rPr>
        <w:t> </w:t>
      </w:r>
      <w:r w:rsidRPr="00C31B79">
        <w:t>пункт 5.1.2 выше), в наклонных плоскостях, как показано на рис.</w:t>
      </w:r>
      <w:r>
        <w:rPr>
          <w:lang w:val="fr-CH"/>
        </w:rPr>
        <w:t> </w:t>
      </w:r>
      <w:r w:rsidRPr="00C31B79">
        <w:t>2 добавления к приложению 4. Соотношение между точками P</w:t>
      </w:r>
      <w:r w:rsidRPr="00C31B79">
        <w:rPr>
          <w:vertAlign w:val="subscript"/>
        </w:rPr>
        <w:t>1</w:t>
      </w:r>
      <w:r w:rsidRPr="00C31B79">
        <w:t xml:space="preserve"> и P</w:t>
      </w:r>
      <w:r w:rsidRPr="00C31B79">
        <w:rPr>
          <w:vertAlign w:val="subscript"/>
        </w:rPr>
        <w:t>2</w:t>
      </w:r>
      <w:r w:rsidRPr="00C31B79">
        <w:t>, которые связаны соответственно с точками Е</w:t>
      </w:r>
      <w:r w:rsidRPr="00C31B79">
        <w:rPr>
          <w:vertAlign w:val="subscript"/>
        </w:rPr>
        <w:t>1</w:t>
      </w:r>
      <w:r w:rsidRPr="00C31B79">
        <w:t xml:space="preserve"> и Е</w:t>
      </w:r>
      <w:r w:rsidRPr="00C31B79">
        <w:rPr>
          <w:vertAlign w:val="subscript"/>
        </w:rPr>
        <w:t>2</w:t>
      </w:r>
      <w:r w:rsidRPr="00C31B79">
        <w:t xml:space="preserve"> и с точками Е</w:t>
      </w:r>
      <w:r w:rsidRPr="00C31B79">
        <w:rPr>
          <w:vertAlign w:val="subscript"/>
        </w:rPr>
        <w:t>3</w:t>
      </w:r>
      <w:r w:rsidRPr="00C31B79">
        <w:t xml:space="preserve"> и Е</w:t>
      </w:r>
      <w:r w:rsidRPr="00C31B79">
        <w:rPr>
          <w:vertAlign w:val="subscript"/>
        </w:rPr>
        <w:t>4</w:t>
      </w:r>
      <w:r w:rsidRPr="00C31B79">
        <w:t>, показано на рис. 5 добавления к приложению 4.</w:t>
      </w:r>
    </w:p>
    <w:p w14:paraId="3B5224BB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6.1.4.1</w:t>
      </w:r>
      <w:r w:rsidRPr="00C31B79">
        <w:tab/>
        <w:t>Прямая линия Е</w:t>
      </w:r>
      <w:r w:rsidRPr="00C31B79">
        <w:rPr>
          <w:vertAlign w:val="subscript"/>
        </w:rPr>
        <w:t>1</w:t>
      </w:r>
      <w:r w:rsidRPr="00C31B79">
        <w:t>−Е</w:t>
      </w:r>
      <w:r w:rsidRPr="00C31B79">
        <w:rPr>
          <w:vertAlign w:val="subscript"/>
        </w:rPr>
        <w:t>2</w:t>
      </w:r>
      <w:r w:rsidRPr="00C31B79">
        <w:t xml:space="preserve"> доводится до положения, указанного в пункте 5.5.2 выше. Измеряется угол, закрываемый передней стойкой кузова со стороны водителя, в соответствии с пунктом 5.1.2.1.1 выше.</w:t>
      </w:r>
    </w:p>
    <w:p w14:paraId="5957F50C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6.1.4.2</w:t>
      </w:r>
      <w:r w:rsidRPr="00C31B79">
        <w:tab/>
        <w:t>Прямая линия Е</w:t>
      </w:r>
      <w:r w:rsidRPr="00C31B79">
        <w:rPr>
          <w:vertAlign w:val="subscript"/>
        </w:rPr>
        <w:t>3</w:t>
      </w:r>
      <w:r w:rsidRPr="00C31B79">
        <w:t>−Е</w:t>
      </w:r>
      <w:r w:rsidRPr="00C31B79">
        <w:rPr>
          <w:vertAlign w:val="subscript"/>
        </w:rPr>
        <w:t>4</w:t>
      </w:r>
      <w:r w:rsidRPr="00C31B79">
        <w:t xml:space="preserve"> доводится до положения, указанного в пункте 5.5.4 выше. Затем измеряется угол, закрываемый передней стойкой кузова со стороны водителя, в соответствии с пунктом 5.1.2.1.2 выше.</w:t>
      </w:r>
    </w:p>
    <w:p w14:paraId="1E60A268" w14:textId="0D7ADFE2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6.1.5</w:t>
      </w:r>
      <w:r w:rsidRPr="00C31B79">
        <w:tab/>
        <w:t>Изготовитель может измерять угол, закрываемый каждой передней стойкой кузова, либо на транспортном средстве, либо на чертежах. В</w:t>
      </w:r>
      <w:r>
        <w:rPr>
          <w:lang w:val="fr-CH"/>
        </w:rPr>
        <w:t> </w:t>
      </w:r>
      <w:r w:rsidRPr="00C31B79">
        <w:t>случае сомнений технические службы могут требовать проведения испытаний на транспортном средстве.</w:t>
      </w:r>
    </w:p>
    <w:p w14:paraId="7C432979" w14:textId="77777777" w:rsidR="00C31B79" w:rsidRPr="00C31B79" w:rsidRDefault="00C31B79" w:rsidP="00C31B79">
      <w:pPr>
        <w:widowControl w:val="0"/>
        <w:spacing w:after="120"/>
        <w:ind w:left="2268" w:right="1134" w:hanging="1134"/>
        <w:jc w:val="both"/>
        <w:rPr>
          <w:i/>
          <w:iCs/>
        </w:rPr>
      </w:pPr>
      <w:r w:rsidRPr="00C31B79">
        <w:t>6.2.1</w:t>
      </w:r>
      <w:r w:rsidRPr="00C31B79">
        <w:tab/>
        <w:t>Рулевое колесо, если оно регулируется, должно быть установлено в нормальное положение, указанное изготовителем, или же в среднее положение между пределами диапазона(ов) регулировки.</w:t>
      </w:r>
    </w:p>
    <w:p w14:paraId="379B01EA" w14:textId="77777777" w:rsidR="00C31B79" w:rsidRPr="00C31B79" w:rsidRDefault="00C31B79" w:rsidP="00C31B79">
      <w:pPr>
        <w:widowControl w:val="0"/>
        <w:spacing w:after="120"/>
        <w:ind w:left="2268" w:right="1134" w:hanging="1134"/>
        <w:jc w:val="both"/>
      </w:pPr>
      <w:r w:rsidRPr="00C31B79">
        <w:t>6.2.2</w:t>
      </w:r>
      <w:r w:rsidRPr="00C31B79">
        <w:tab/>
        <w:t>В случае если положение АПО регулируется, он должен быть установлен в нормальное положение, указанное изготовителем, или же в среднее положение между пределами диапазона регулировки.</w:t>
      </w:r>
    </w:p>
    <w:p w14:paraId="702F5C96" w14:textId="77777777" w:rsidR="00C31B79" w:rsidRPr="00C31B79" w:rsidRDefault="00C31B79" w:rsidP="00C31B79">
      <w:pPr>
        <w:keepNext/>
        <w:keepLines/>
        <w:tabs>
          <w:tab w:val="right" w:pos="1316"/>
        </w:tabs>
        <w:spacing w:before="360" w:after="240" w:line="300" w:lineRule="exact"/>
        <w:ind w:left="2268" w:right="1134" w:hanging="2268"/>
        <w:rPr>
          <w:b/>
          <w:sz w:val="28"/>
          <w:lang w:eastAsia="ru-RU"/>
        </w:rPr>
      </w:pPr>
      <w:r w:rsidRPr="00C31B79">
        <w:rPr>
          <w:b/>
          <w:sz w:val="28"/>
          <w:lang w:eastAsia="ru-RU"/>
        </w:rPr>
        <w:tab/>
        <w:t>7.</w:t>
      </w:r>
      <w:r w:rsidRPr="00C31B79">
        <w:rPr>
          <w:b/>
          <w:sz w:val="28"/>
          <w:lang w:eastAsia="ru-RU"/>
        </w:rPr>
        <w:tab/>
        <w:t>Модификация типа транспортного средства и распространение официального утверждения</w:t>
      </w:r>
    </w:p>
    <w:p w14:paraId="63FFE319" w14:textId="5E6BC253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7.1</w:t>
      </w:r>
      <w:r w:rsidRPr="00C31B79">
        <w:tab/>
        <w:t>Каждая модификация типа транспортного средства, определенного в пункте</w:t>
      </w:r>
      <w:r w:rsidR="00960779">
        <w:t> </w:t>
      </w:r>
      <w:r w:rsidRPr="00C31B79">
        <w:t>2.2 выше, доводится до сведения органа по официальному утверждению типа, который предоставил официальное утверждение данного типа транспортного средства. В таком случае этот орган по официальному утверждению типа может:</w:t>
      </w:r>
    </w:p>
    <w:p w14:paraId="6AB8129E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7.1.1</w:t>
      </w:r>
      <w:r w:rsidRPr="00C31B79">
        <w:tab/>
        <w:t>либо прийти к заключению, что произведенные модификации не оказывают отрицательного воздействия на условия предоставления официального утверждения, и предоставить распространение официального утверждения;</w:t>
      </w:r>
    </w:p>
    <w:p w14:paraId="32AF1DC0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7.1.2</w:t>
      </w:r>
      <w:r w:rsidRPr="00C31B79">
        <w:tab/>
        <w:t>либо прийти к заключению, что произведенные модификации оказывают отрицательное воздействие на условия предоставления официального утверждения, и, прежде чем предоставлять распространение официального утверждения, потребовать проведения дальнейших испытаний или дополнительных проверок.</w:t>
      </w:r>
    </w:p>
    <w:p w14:paraId="03152D3D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7.2</w:t>
      </w:r>
      <w:r w:rsidRPr="00C31B79">
        <w:tab/>
        <w:t>Сообщение о подтверждении официального утверждения или об отказе в официальном утверждении с указанием изменений направляют Договаривающимся сторонам Соглашения, применяющим настоящие Правила, в соответствии с процедурой, изложенной в пункте 4.3 выше.</w:t>
      </w:r>
    </w:p>
    <w:p w14:paraId="5E753282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7.3</w:t>
      </w:r>
      <w:r w:rsidRPr="00C31B79">
        <w:tab/>
        <w:t>Орган по официальному утверждению типа уведомляет о распространении другие Договаривающиеся стороны посредством карточки сообщения, приведенной в приложении 2 к настоящим Правилам. Он присваивает каждому распространению серийный номер, который считается номером распространения.</w:t>
      </w:r>
    </w:p>
    <w:p w14:paraId="511F8BA8" w14:textId="77777777" w:rsidR="00C31B79" w:rsidRPr="00C31B79" w:rsidRDefault="00C31B79" w:rsidP="00C31B79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C31B79">
        <w:rPr>
          <w:b/>
          <w:sz w:val="28"/>
          <w:lang w:eastAsia="ru-RU"/>
        </w:rPr>
        <w:tab/>
      </w:r>
      <w:r w:rsidRPr="00C31B79">
        <w:rPr>
          <w:b/>
          <w:sz w:val="28"/>
          <w:lang w:eastAsia="ru-RU"/>
        </w:rPr>
        <w:tab/>
        <w:t>8.</w:t>
      </w:r>
      <w:r w:rsidRPr="00C31B79">
        <w:rPr>
          <w:b/>
          <w:sz w:val="28"/>
          <w:lang w:eastAsia="ru-RU"/>
        </w:rPr>
        <w:tab/>
      </w:r>
      <w:r w:rsidRPr="00C31B79">
        <w:rPr>
          <w:b/>
          <w:sz w:val="28"/>
          <w:lang w:eastAsia="ru-RU"/>
        </w:rPr>
        <w:tab/>
        <w:t>Соответствие производства</w:t>
      </w:r>
    </w:p>
    <w:p w14:paraId="423D8220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8.1</w:t>
      </w:r>
      <w:r w:rsidRPr="00C31B79">
        <w:tab/>
        <w:t xml:space="preserve">Процедуры обеспечения соответствия производства должны соответствовать общим положениям, содержащимся в добавлении 2 к Соглашению (E/ECE/324−E/ECE/TRANS/505/Rev.2), с учетом следующих требований: </w:t>
      </w:r>
    </w:p>
    <w:p w14:paraId="4CB5D426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8.2</w:t>
      </w:r>
      <w:r w:rsidRPr="00C31B79">
        <w:tab/>
        <w:t xml:space="preserve">транспортное средство, официально утвержденное на основании настоящих Правил, должно быть изготовлено таким образом, чтобы оно соответствовало официально утвержденному типу, отвечая требованиям пункта 5 выше; </w:t>
      </w:r>
    </w:p>
    <w:p w14:paraId="76989D6D" w14:textId="1FC3DADA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8.3</w:t>
      </w:r>
      <w:r w:rsidRPr="00C31B79">
        <w:tab/>
        <w:t>орган по официальному утверждению, предоставивший официальное утверждение, может в любое время проверить соответствие методов контроля, применяемых на каждом производственном объекте. Обычно эти проверки проводятся с периодичностью один раз в два</w:t>
      </w:r>
      <w:r w:rsidR="00C3789F">
        <w:t> год</w:t>
      </w:r>
      <w:r w:rsidRPr="00C31B79">
        <w:t>а.</w:t>
      </w:r>
    </w:p>
    <w:p w14:paraId="57DC66D1" w14:textId="77777777" w:rsidR="00C31B79" w:rsidRPr="00C31B79" w:rsidRDefault="00C31B79" w:rsidP="00C31B79">
      <w:pPr>
        <w:keepNext/>
        <w:keepLines/>
        <w:tabs>
          <w:tab w:val="right" w:pos="1386"/>
        </w:tabs>
        <w:spacing w:before="360" w:after="240" w:line="300" w:lineRule="exact"/>
        <w:ind w:left="2282" w:right="1134" w:hanging="2282"/>
        <w:rPr>
          <w:b/>
          <w:sz w:val="28"/>
          <w:lang w:eastAsia="ru-RU"/>
        </w:rPr>
      </w:pPr>
      <w:r w:rsidRPr="00C31B79">
        <w:rPr>
          <w:b/>
          <w:sz w:val="28"/>
          <w:lang w:eastAsia="ru-RU"/>
        </w:rPr>
        <w:tab/>
        <w:t>9.</w:t>
      </w:r>
      <w:r w:rsidRPr="00C31B79">
        <w:rPr>
          <w:b/>
          <w:sz w:val="28"/>
          <w:lang w:eastAsia="ru-RU"/>
        </w:rPr>
        <w:tab/>
        <w:t>Санкции, налагаемые за несоответствие производства</w:t>
      </w:r>
    </w:p>
    <w:p w14:paraId="3D614275" w14:textId="25B41A6D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9.1</w:t>
      </w:r>
      <w:r w:rsidRPr="00C31B79">
        <w:tab/>
        <w:t>Если не соблюдаются требования, изложенные в пункте 8 выше, то</w:t>
      </w:r>
      <w:r w:rsidR="00960779">
        <w:t> </w:t>
      </w:r>
      <w:r w:rsidRPr="00C31B79">
        <w:t>официальное утверждение типа транспортного средства, предоставленное на основании настоящих Правил, может быть отменено.</w:t>
      </w:r>
    </w:p>
    <w:p w14:paraId="573F56DF" w14:textId="77777777" w:rsidR="00C31B79" w:rsidRPr="00C31B79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>9.2</w:t>
      </w:r>
      <w:r w:rsidRPr="00C31B79">
        <w:tab/>
        <w:t>Если какая-либо Договаривающаяся страна отменяет предоставленное ею ранее официальное утверждение, она немедленно уведомляет об этом другие Договаривающиеся стороны, применяющие настоящие Правила, посредством карточки сообщения, соответствующей образцу, приведенному в приложении 1 к настоящим Правилам.</w:t>
      </w:r>
    </w:p>
    <w:p w14:paraId="33F49715" w14:textId="77777777" w:rsidR="00C31B79" w:rsidRPr="00C31B79" w:rsidRDefault="00C31B79" w:rsidP="00C31B79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C31B79">
        <w:rPr>
          <w:b/>
          <w:sz w:val="28"/>
          <w:lang w:eastAsia="ru-RU"/>
        </w:rPr>
        <w:tab/>
      </w:r>
      <w:r w:rsidRPr="00C31B79">
        <w:rPr>
          <w:b/>
          <w:sz w:val="28"/>
          <w:lang w:eastAsia="ru-RU"/>
        </w:rPr>
        <w:tab/>
        <w:t>10.</w:t>
      </w:r>
      <w:r w:rsidRPr="00C31B79">
        <w:rPr>
          <w:b/>
          <w:sz w:val="28"/>
          <w:lang w:eastAsia="ru-RU"/>
        </w:rPr>
        <w:tab/>
      </w:r>
      <w:r w:rsidRPr="00C31B79">
        <w:rPr>
          <w:b/>
          <w:sz w:val="28"/>
          <w:lang w:eastAsia="ru-RU"/>
        </w:rPr>
        <w:tab/>
        <w:t>Окончательное прекращение производства</w:t>
      </w:r>
    </w:p>
    <w:p w14:paraId="2F062A0A" w14:textId="77777777" w:rsidR="002D63D7" w:rsidRDefault="00C31B79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C31B79">
        <w:tab/>
        <w:t>Если держатель официального утверждения полностью прекращает производство типа транспортного средства, официально утвержденного на основании настоящих Правил, то он информирует об этом компетентный орган, предоставивший официальное утверждение, который, в свою очередь, немедленно информирует об этом другие Договаривающиеся стороны Соглашения, применяющие настоящие Правила, посредством карточки сообщения, соответствующей образцу, приведенному в приложении</w:t>
      </w:r>
      <w:r w:rsidRPr="00C31B79">
        <w:rPr>
          <w:lang w:val="fr-CH"/>
        </w:rPr>
        <w:t> </w:t>
      </w:r>
      <w:r w:rsidRPr="00C31B79">
        <w:t>1 к настоящим Правилам.</w:t>
      </w:r>
    </w:p>
    <w:p w14:paraId="1A877E7A" w14:textId="77777777" w:rsidR="002D63D7" w:rsidRPr="002D63D7" w:rsidRDefault="002D63D7" w:rsidP="002D63D7">
      <w:pPr>
        <w:keepNext/>
        <w:keepLines/>
        <w:tabs>
          <w:tab w:val="right" w:pos="1512"/>
        </w:tabs>
        <w:spacing w:before="360" w:after="240" w:line="300" w:lineRule="exact"/>
        <w:ind w:left="2296" w:right="1134" w:hanging="2296"/>
        <w:rPr>
          <w:b/>
          <w:sz w:val="28"/>
          <w:lang w:eastAsia="ru-RU"/>
        </w:rPr>
      </w:pPr>
      <w:r w:rsidRPr="00DA2725">
        <w:rPr>
          <w:b/>
          <w:spacing w:val="4"/>
          <w:w w:val="103"/>
          <w:kern w:val="14"/>
          <w:sz w:val="28"/>
          <w:lang w:eastAsia="ru-RU"/>
        </w:rPr>
        <w:tab/>
      </w:r>
      <w:r w:rsidRPr="002D63D7">
        <w:rPr>
          <w:b/>
          <w:sz w:val="28"/>
          <w:lang w:eastAsia="ru-RU"/>
        </w:rPr>
        <w:t>11.</w:t>
      </w:r>
      <w:r w:rsidRPr="002D63D7">
        <w:rPr>
          <w:b/>
          <w:sz w:val="28"/>
          <w:lang w:eastAsia="ru-RU"/>
        </w:rPr>
        <w:tab/>
        <w:t xml:space="preserve">Названия и адреса технических служб, уполномоченных проводить испытания для официального утверждения, и органов по официальному утверждению типа </w:t>
      </w:r>
    </w:p>
    <w:p w14:paraId="5B0BD4AD" w14:textId="77777777" w:rsidR="002D63D7" w:rsidRPr="002D63D7" w:rsidRDefault="002D63D7" w:rsidP="002D63D7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2D63D7">
        <w:tab/>
        <w:t>Договаривающиеся стороны Соглашения, применяющие настоящие Правила, сообщают в Секретариат Организации Объединенных Наций названия и адреса технических служб, уполномоченных проводить испытания для официального утверждения, а также органов по официальному утверждению типа, которые предоставляют официальное утверждение и которым надлежит направлять карточки, подтверждающие официальное утверждение, распространение официального утверждения, отказ в официальном утверждении или отмену официального утверждения.</w:t>
      </w:r>
    </w:p>
    <w:p w14:paraId="6FEAE030" w14:textId="77777777" w:rsidR="002D63D7" w:rsidRPr="002D63D7" w:rsidRDefault="002D63D7" w:rsidP="002D63D7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2D63D7">
        <w:rPr>
          <w:b/>
          <w:sz w:val="28"/>
          <w:lang w:eastAsia="ru-RU"/>
        </w:rPr>
        <w:tab/>
      </w:r>
      <w:r w:rsidRPr="002D63D7">
        <w:rPr>
          <w:b/>
          <w:sz w:val="28"/>
          <w:lang w:eastAsia="ru-RU"/>
        </w:rPr>
        <w:tab/>
        <w:t>12.</w:t>
      </w:r>
      <w:r w:rsidRPr="002D63D7">
        <w:rPr>
          <w:b/>
          <w:sz w:val="28"/>
          <w:lang w:eastAsia="ru-RU"/>
        </w:rPr>
        <w:tab/>
      </w:r>
      <w:r w:rsidRPr="002D63D7">
        <w:rPr>
          <w:b/>
          <w:sz w:val="28"/>
          <w:lang w:eastAsia="ru-RU"/>
        </w:rPr>
        <w:tab/>
        <w:t>Переходные положения</w:t>
      </w:r>
    </w:p>
    <w:p w14:paraId="20A78E7F" w14:textId="77777777" w:rsidR="002D63D7" w:rsidRPr="002D63D7" w:rsidRDefault="002D63D7" w:rsidP="002D63D7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2D63D7">
        <w:t>12.1</w:t>
      </w:r>
      <w:r w:rsidRPr="002D63D7">
        <w:tab/>
        <w:t>Начиная с официальной даты вступления в силу поправок серии 01 ни одна из Договаривающихся сторон, применяющих настоящие Правила, не должна отказывать в предоставлении официального утверждения на основании настоящих Правил с внесенными в них поправками серии 01.</w:t>
      </w:r>
    </w:p>
    <w:p w14:paraId="571257C1" w14:textId="3F356F6A" w:rsidR="002D63D7" w:rsidRPr="002D63D7" w:rsidRDefault="002D63D7" w:rsidP="002D63D7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2D63D7">
        <w:t>12.2</w:t>
      </w:r>
      <w:r w:rsidRPr="002D63D7">
        <w:tab/>
        <w:t>По истечении 24 месяцев после даты вступления в силу поправок серии</w:t>
      </w:r>
      <w:r w:rsidR="00960779">
        <w:t> </w:t>
      </w:r>
      <w:r w:rsidRPr="002D63D7">
        <w:t>01 к настоящим Правилам Договаривающиеся стороны, применяющие настоящие Правила, предоставляют официальные утверждения только в том случае, если тип транспортного средства, подлежащий официальному утверждению, соответствует предписаниям настоящих Правил с поправками серии 01.</w:t>
      </w:r>
    </w:p>
    <w:p w14:paraId="75BD7B19" w14:textId="77777777" w:rsidR="002D63D7" w:rsidRPr="002D63D7" w:rsidRDefault="002D63D7" w:rsidP="002D63D7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2D63D7">
        <w:t>12.3</w:t>
      </w:r>
      <w:r w:rsidRPr="002D63D7">
        <w:tab/>
        <w:t>Договаривающиеся стороны, применяющие настоящие Правила, не отказывают в распространении официальных утверждений на основании первоначального варианта настоящих Правил для транспортных средств существующих типов.</w:t>
      </w:r>
    </w:p>
    <w:p w14:paraId="0128752F" w14:textId="77777777" w:rsidR="002D63D7" w:rsidRPr="002D63D7" w:rsidRDefault="002D63D7" w:rsidP="002D63D7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2D63D7">
        <w:t>12.4</w:t>
      </w:r>
      <w:r w:rsidRPr="002D63D7">
        <w:tab/>
        <w:t>Даже после вступления в силу поправок серии 01 к настоящим Правилам официальные утверждения типа транспортных средств на основании первоначального варианта настоящих Правил остаются действительными. Договаривающиеся стороны, применяющие настоящие Правила, продолжают признавать их.</w:t>
      </w:r>
    </w:p>
    <w:p w14:paraId="08242C5F" w14:textId="77777777" w:rsidR="002D63D7" w:rsidRPr="002D63D7" w:rsidRDefault="002D63D7" w:rsidP="002D63D7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2D63D7">
        <w:t>12.5</w:t>
      </w:r>
      <w:r w:rsidRPr="002D63D7">
        <w:tab/>
        <w:t>Независимо от изложенных выше переходных положений, Договаривающиеся стороны, которые начинают применять настоящие Правила после даты вступления в силу поправок серии 01, не обязаны признавать официальные утверждения, которые были предоставлены на основании первоначального варианта настоящих Правил.</w:t>
      </w:r>
    </w:p>
    <w:p w14:paraId="6EC6F700" w14:textId="77777777" w:rsidR="002D63D7" w:rsidRPr="002D63D7" w:rsidRDefault="002D63D7" w:rsidP="002D63D7">
      <w:pPr>
        <w:widowControl w:val="0"/>
        <w:spacing w:after="120"/>
        <w:ind w:left="2268" w:right="1134" w:hanging="1134"/>
        <w:jc w:val="both"/>
      </w:pPr>
      <w:r w:rsidRPr="002D63D7">
        <w:t>12.6</w:t>
      </w:r>
      <w:r w:rsidRPr="002D63D7">
        <w:tab/>
        <w:t>Начиная с официальной даты вступления в силу поправок серии 02</w:t>
      </w:r>
      <w:r w:rsidRPr="002D63D7">
        <w:br/>
        <w:t>ни одна из Договаривающихся сторон, применяющих настоящие Правила, не отказывает в предоставлении или признании официальных утверждений типа на основании настоящих Правил с внесенными в них поправками серии 02.</w:t>
      </w:r>
    </w:p>
    <w:p w14:paraId="61FEB312" w14:textId="23FAB5B0" w:rsidR="002D63D7" w:rsidRPr="002D63D7" w:rsidRDefault="002D63D7" w:rsidP="002D63D7">
      <w:pPr>
        <w:widowControl w:val="0"/>
        <w:spacing w:after="120"/>
        <w:ind w:left="2268" w:right="1134" w:hanging="1134"/>
        <w:jc w:val="both"/>
        <w:rPr>
          <w:rFonts w:eastAsia="MS Mincho"/>
        </w:rPr>
      </w:pPr>
      <w:r w:rsidRPr="002D63D7">
        <w:t>12.7</w:t>
      </w:r>
      <w:r w:rsidRPr="002D63D7">
        <w:tab/>
      </w:r>
      <w:r w:rsidRPr="002D63D7">
        <w:tab/>
        <w:t>Начиная с 1</w:t>
      </w:r>
      <w:r w:rsidR="00543B55">
        <w:t> </w:t>
      </w:r>
      <w:r w:rsidRPr="002D63D7">
        <w:t>сентября 2023</w:t>
      </w:r>
      <w:r w:rsidR="00543B55">
        <w:t> </w:t>
      </w:r>
      <w:r w:rsidRPr="002D63D7">
        <w:t>года Договаривающиеся стороны, применяющие настоящие Правила, не обязаны признавать официальные утверждения типа на основании поправок предыдущих серий, впервые выданные после 1 сентября 2023 года.</w:t>
      </w:r>
    </w:p>
    <w:p w14:paraId="0328A9B6" w14:textId="77777777" w:rsidR="002D63D7" w:rsidRPr="002D63D7" w:rsidRDefault="002D63D7" w:rsidP="002D63D7">
      <w:pPr>
        <w:spacing w:after="120"/>
        <w:ind w:left="2268" w:right="1134" w:hanging="1134"/>
        <w:jc w:val="both"/>
        <w:rPr>
          <w:rFonts w:eastAsia="MS Mincho"/>
        </w:rPr>
      </w:pPr>
      <w:r w:rsidRPr="002D63D7">
        <w:t>12.8</w:t>
      </w:r>
      <w:r w:rsidRPr="002D63D7">
        <w:tab/>
        <w:t>До 1 сентября 2024 года Договаривающиеся стороны, применяющие настоящие Правила, признают официальные утверждения типа на основании поправок предыдущих серий, впервые выданные до 1 сентября 2023 года.</w:t>
      </w:r>
    </w:p>
    <w:p w14:paraId="4A035B5F" w14:textId="7DB1E28D" w:rsidR="002D63D7" w:rsidRPr="002D63D7" w:rsidRDefault="002D63D7" w:rsidP="002D63D7">
      <w:pPr>
        <w:spacing w:after="120"/>
        <w:ind w:left="2268" w:right="1134" w:hanging="1134"/>
        <w:jc w:val="both"/>
      </w:pPr>
      <w:r w:rsidRPr="002D63D7">
        <w:t>12.9</w:t>
      </w:r>
      <w:r w:rsidRPr="002D63D7">
        <w:tab/>
        <w:t>Начиная с 1</w:t>
      </w:r>
      <w:r w:rsidR="0099110E">
        <w:t> </w:t>
      </w:r>
      <w:r w:rsidRPr="002D63D7">
        <w:t>сентября 2024</w:t>
      </w:r>
      <w:r w:rsidR="0099110E">
        <w:t> </w:t>
      </w:r>
      <w:r w:rsidRPr="002D63D7">
        <w:t>года Договаривающиеся стороны, применяющие настоящие Правила, не обязаны признавать официальные утверждения типа, выданные на основании поправок предыдущих серий к настоящим Правилам.</w:t>
      </w:r>
    </w:p>
    <w:p w14:paraId="7DD52473" w14:textId="77777777" w:rsidR="002D63D7" w:rsidRPr="002D63D7" w:rsidRDefault="002D63D7" w:rsidP="002D63D7">
      <w:pPr>
        <w:spacing w:after="120"/>
        <w:ind w:left="2268" w:right="1134" w:hanging="1134"/>
        <w:jc w:val="both"/>
        <w:rPr>
          <w:rFonts w:eastAsia="MS PGothic"/>
          <w:iCs/>
        </w:rPr>
      </w:pPr>
      <w:r w:rsidRPr="002D63D7">
        <w:t>12.10</w:t>
      </w:r>
      <w:r w:rsidRPr="002D63D7">
        <w:tab/>
      </w:r>
      <w:r w:rsidRPr="002D63D7">
        <w:tab/>
        <w:t>Независимо от изложенных выше переходных положений Договаривающиеся стороны, которые начинают применять настоящие Правила ООН после даты вступления в силу поправок самых последних серий, не обязаны признавать официальные утверждения типа ООН, предоставленные на основании любой из предыдущих серий поправок к настоящим Правилам ООН.</w:t>
      </w:r>
    </w:p>
    <w:p w14:paraId="74E457EB" w14:textId="77777777" w:rsidR="002D63D7" w:rsidRPr="002D63D7" w:rsidRDefault="002D63D7" w:rsidP="002D63D7">
      <w:pPr>
        <w:spacing w:after="120"/>
        <w:ind w:left="2268" w:right="1134" w:hanging="1134"/>
        <w:jc w:val="both"/>
        <w:rPr>
          <w:rFonts w:eastAsia="MS Mincho"/>
          <w:snapToGrid w:val="0"/>
        </w:rPr>
      </w:pPr>
      <w:r w:rsidRPr="002D63D7">
        <w:t>12.11</w:t>
      </w:r>
      <w:r w:rsidRPr="002D63D7">
        <w:tab/>
        <w:t>Независимо от положений пункта 12.4 Договаривающиеся стороны, применяющие настоящие Правила, продолжают признавать официальные утверждения типа, предоставленные на основании предыдущих серий поправок к настоящим Правилам, в отношении транспортных средств/систем транспортных средств, которые не затронуты изменениями, внесенными на основании поправок серии 02.</w:t>
      </w:r>
    </w:p>
    <w:p w14:paraId="770DD438" w14:textId="77777777" w:rsidR="002D63D7" w:rsidRPr="002D63D7" w:rsidRDefault="002D63D7" w:rsidP="002D63D7">
      <w:pPr>
        <w:widowControl w:val="0"/>
        <w:spacing w:after="120"/>
        <w:ind w:left="2268" w:right="1134" w:hanging="1134"/>
        <w:jc w:val="both"/>
      </w:pPr>
      <w:r w:rsidRPr="002D63D7">
        <w:t>12.12</w:t>
      </w:r>
      <w:r w:rsidRPr="002D63D7">
        <w:tab/>
        <w:t>Договаривающиеся стороны, применяющие настоящие Правила, могут предоставлять официальные утверждения типа на основании любой предыдущей серии поправок к настоящим Правилам.</w:t>
      </w:r>
    </w:p>
    <w:p w14:paraId="7B4FCD26" w14:textId="5C8F9009" w:rsidR="009D263F" w:rsidRDefault="002D63D7" w:rsidP="002D63D7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  <w:sectPr w:rsidR="009D263F" w:rsidSect="00A21CD6">
          <w:headerReference w:type="even" r:id="rId13"/>
          <w:headerReference w:type="default" r:id="rId14"/>
          <w:footerReference w:type="even" r:id="rId15"/>
          <w:footerReference w:type="default" r:id="rId16"/>
          <w:footerReference w:type="first" r:id="rId17"/>
          <w:endnotePr>
            <w:numFmt w:val="decimal"/>
          </w:endnotePr>
          <w:pgSz w:w="11906" w:h="16838" w:code="9"/>
          <w:pgMar w:top="1418" w:right="1134" w:bottom="1134" w:left="1134" w:header="680" w:footer="567" w:gutter="0"/>
          <w:cols w:space="708"/>
          <w:titlePg/>
          <w:docGrid w:linePitch="360"/>
        </w:sectPr>
      </w:pPr>
      <w:r w:rsidRPr="002D63D7">
        <w:t>12.13</w:t>
      </w:r>
      <w:r w:rsidRPr="002D63D7">
        <w:tab/>
        <w:t>Договаривающиеся стороны, применяющие настоящие Правила, продолжают предоставлять распространения существующих официальных утверждений на основании любой предыдущей серии поправок к настоящим Правилам</w:t>
      </w:r>
      <w:r>
        <w:t>.</w:t>
      </w:r>
      <w:r w:rsidR="00C31B79" w:rsidRPr="002D63D7">
        <w:t xml:space="preserve"> </w:t>
      </w:r>
    </w:p>
    <w:p w14:paraId="0A1D86C4" w14:textId="77777777" w:rsidR="009D263F" w:rsidRPr="009D263F" w:rsidRDefault="009D263F" w:rsidP="009D263F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9D263F">
        <w:rPr>
          <w:b/>
          <w:sz w:val="28"/>
          <w:lang w:eastAsia="ru-RU"/>
        </w:rPr>
        <w:t>Приложение 1</w:t>
      </w:r>
    </w:p>
    <w:p w14:paraId="29C7C507" w14:textId="77777777" w:rsidR="009D263F" w:rsidRPr="009D263F" w:rsidRDefault="009D263F" w:rsidP="009D263F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9D263F">
        <w:rPr>
          <w:b/>
          <w:sz w:val="28"/>
          <w:lang w:eastAsia="ru-RU"/>
        </w:rPr>
        <w:tab/>
      </w:r>
      <w:r w:rsidRPr="009D263F">
        <w:rPr>
          <w:b/>
          <w:sz w:val="28"/>
          <w:lang w:eastAsia="ru-RU"/>
        </w:rPr>
        <w:tab/>
        <w:t>Сообщение</w:t>
      </w:r>
    </w:p>
    <w:p w14:paraId="6FDE5D61" w14:textId="38E8BDD1" w:rsidR="009D263F" w:rsidRPr="009D263F" w:rsidRDefault="009D263F" w:rsidP="009D263F">
      <w:pPr>
        <w:keepNext/>
        <w:keepLines/>
        <w:tabs>
          <w:tab w:val="right" w:pos="851"/>
        </w:tabs>
        <w:spacing w:before="240" w:after="240" w:line="240" w:lineRule="exact"/>
        <w:ind w:left="1134" w:right="1134" w:hanging="1134"/>
        <w:rPr>
          <w:lang w:eastAsia="ru-RU"/>
        </w:rPr>
      </w:pPr>
      <w:r w:rsidRPr="009D263F">
        <w:rPr>
          <w:lang w:eastAsia="ru-RU"/>
        </w:rPr>
        <w:tab/>
      </w:r>
      <w:r w:rsidRPr="009D263F">
        <w:rPr>
          <w:lang w:eastAsia="ru-RU"/>
        </w:rPr>
        <w:tab/>
        <w:t>(Максимальный формат: А4 (210 х 297</w:t>
      </w:r>
      <w:r w:rsidR="00966C79">
        <w:rPr>
          <w:lang w:eastAsia="ru-RU"/>
        </w:rPr>
        <w:t> мм</w:t>
      </w:r>
      <w:r w:rsidRPr="009D263F">
        <w:rPr>
          <w:lang w:eastAsia="ru-RU"/>
        </w:rPr>
        <w:t>))</w:t>
      </w:r>
    </w:p>
    <w:p w14:paraId="40B14926" w14:textId="44B3B7C3" w:rsidR="009D263F" w:rsidRPr="009D263F" w:rsidRDefault="009D263F" w:rsidP="009D263F">
      <w:pPr>
        <w:suppressAutoHyphens w:val="0"/>
        <w:spacing w:before="100" w:beforeAutospacing="1" w:after="100" w:afterAutospacing="1" w:line="240" w:lineRule="auto"/>
        <w:ind w:left="1134"/>
        <w:rPr>
          <w:sz w:val="24"/>
          <w:szCs w:val="24"/>
          <w:lang w:val="en-US" w:eastAsia="fr-FR"/>
        </w:rPr>
      </w:pPr>
      <w:r w:rsidRPr="009D263F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B4B384" wp14:editId="54DECE89">
                <wp:simplePos x="0" y="0"/>
                <wp:positionH relativeFrom="column">
                  <wp:posOffset>2465690</wp:posOffset>
                </wp:positionH>
                <wp:positionV relativeFrom="paragraph">
                  <wp:posOffset>72495</wp:posOffset>
                </wp:positionV>
                <wp:extent cx="3063135" cy="914400"/>
                <wp:effectExtent l="0" t="0" r="4445" b="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13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2230C" w14:textId="77777777" w:rsidR="009D263F" w:rsidRPr="0093015A" w:rsidRDefault="009D263F" w:rsidP="004A640C">
                            <w:pPr>
                              <w:tabs>
                                <w:tab w:val="left" w:pos="-720"/>
                                <w:tab w:val="left" w:pos="0"/>
                                <w:tab w:val="left" w:pos="680"/>
                                <w:tab w:val="left" w:pos="1498"/>
                                <w:tab w:val="left" w:pos="1707"/>
                                <w:tab w:val="left" w:pos="2114"/>
                                <w:tab w:val="left" w:pos="2834"/>
                                <w:tab w:val="left" w:pos="3554"/>
                                <w:tab w:val="left" w:pos="4682"/>
                                <w:tab w:val="left" w:pos="4988"/>
                                <w:tab w:val="left" w:pos="5703"/>
                                <w:tab w:val="left" w:pos="6423"/>
                                <w:tab w:val="left" w:pos="7143"/>
                                <w:tab w:val="left" w:pos="7857"/>
                                <w:tab w:val="left" w:pos="8577"/>
                              </w:tabs>
                              <w:spacing w:line="220" w:lineRule="exact"/>
                              <w:ind w:left="1282" w:hanging="1395"/>
                            </w:pPr>
                            <w:r>
                              <w:t>направленное</w:t>
                            </w:r>
                            <w:r w:rsidRPr="00C6058B">
                              <w:t>:</w:t>
                            </w:r>
                            <w:r w:rsidRPr="00C6058B">
                              <w:tab/>
                            </w:r>
                            <w:r>
                              <w:t>Название административного органа</w:t>
                            </w:r>
                          </w:p>
                          <w:p w14:paraId="6D977A91" w14:textId="77777777" w:rsidR="009D263F" w:rsidRPr="00696F7B" w:rsidRDefault="009D263F" w:rsidP="0012447B">
                            <w:pPr>
                              <w:tabs>
                                <w:tab w:val="left" w:pos="-720"/>
                                <w:tab w:val="left" w:pos="0"/>
                                <w:tab w:val="left" w:pos="680"/>
                                <w:tab w:val="left" w:pos="1498"/>
                                <w:tab w:val="left" w:pos="1707"/>
                                <w:tab w:val="left" w:pos="2114"/>
                                <w:tab w:val="left" w:pos="2834"/>
                                <w:tab w:val="left" w:pos="3554"/>
                                <w:tab w:val="left" w:pos="4253"/>
                                <w:tab w:val="left" w:pos="4536"/>
                                <w:tab w:val="left" w:pos="4682"/>
                                <w:tab w:val="left" w:pos="4988"/>
                                <w:tab w:val="left" w:pos="5703"/>
                                <w:tab w:val="left" w:pos="6423"/>
                                <w:tab w:val="left" w:pos="7143"/>
                                <w:tab w:val="left" w:pos="7857"/>
                                <w:tab w:val="left" w:pos="8577"/>
                              </w:tabs>
                              <w:spacing w:line="220" w:lineRule="exact"/>
                              <w:ind w:left="2835" w:hanging="1588"/>
                            </w:pPr>
                            <w:r>
                              <w:tab/>
                            </w:r>
                            <w:r w:rsidRPr="00C6058B">
                              <w:t>...................................</w:t>
                            </w:r>
                            <w:r>
                              <w:t>.......................</w:t>
                            </w:r>
                          </w:p>
                          <w:p w14:paraId="67460C80" w14:textId="77777777" w:rsidR="009D263F" w:rsidRPr="00696F7B" w:rsidRDefault="009D263F" w:rsidP="009D263F">
                            <w:pPr>
                              <w:tabs>
                                <w:tab w:val="left" w:pos="-720"/>
                                <w:tab w:val="left" w:pos="0"/>
                                <w:tab w:val="left" w:pos="680"/>
                                <w:tab w:val="left" w:pos="1498"/>
                                <w:tab w:val="left" w:pos="1707"/>
                                <w:tab w:val="left" w:pos="2114"/>
                                <w:tab w:val="left" w:pos="2834"/>
                                <w:tab w:val="left" w:pos="3554"/>
                                <w:tab w:val="left" w:pos="4682"/>
                                <w:tab w:val="left" w:pos="4988"/>
                                <w:tab w:val="left" w:pos="5703"/>
                                <w:tab w:val="left" w:pos="6423"/>
                                <w:tab w:val="left" w:pos="7143"/>
                                <w:tab w:val="left" w:pos="7857"/>
                                <w:tab w:val="left" w:pos="8577"/>
                              </w:tabs>
                              <w:spacing w:line="220" w:lineRule="exact"/>
                              <w:ind w:firstLine="1302"/>
                            </w:pPr>
                            <w:r>
                              <w:tab/>
                            </w:r>
                            <w:r w:rsidRPr="00C6058B">
                              <w:t>.................................</w:t>
                            </w:r>
                            <w:r>
                              <w:t>.........................</w:t>
                            </w:r>
                          </w:p>
                          <w:p w14:paraId="055A8636" w14:textId="77777777" w:rsidR="009D263F" w:rsidRPr="00696F7B" w:rsidRDefault="009D263F" w:rsidP="009D263F">
                            <w:pPr>
                              <w:tabs>
                                <w:tab w:val="left" w:pos="-720"/>
                                <w:tab w:val="left" w:pos="0"/>
                                <w:tab w:val="left" w:pos="680"/>
                                <w:tab w:val="left" w:pos="1498"/>
                                <w:tab w:val="left" w:pos="1707"/>
                                <w:tab w:val="left" w:pos="2114"/>
                                <w:tab w:val="left" w:pos="2834"/>
                                <w:tab w:val="left" w:pos="3554"/>
                                <w:tab w:val="left" w:pos="4682"/>
                                <w:tab w:val="left" w:pos="4988"/>
                                <w:tab w:val="left" w:pos="5703"/>
                                <w:tab w:val="left" w:pos="6423"/>
                                <w:tab w:val="left" w:pos="7143"/>
                                <w:tab w:val="left" w:pos="7857"/>
                                <w:tab w:val="left" w:pos="8577"/>
                              </w:tabs>
                              <w:spacing w:line="220" w:lineRule="exact"/>
                              <w:ind w:firstLine="1302"/>
                            </w:pPr>
                            <w:r>
                              <w:tab/>
                            </w:r>
                            <w:r w:rsidRPr="00C6058B">
                              <w:t>......................................</w:t>
                            </w:r>
                            <w:r>
                              <w:t>....................</w:t>
                            </w:r>
                          </w:p>
                        </w:txbxContent>
                      </wps:txbx>
                      <wps:bodyPr rot="0" vert="horz" wrap="square" lIns="108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4B384" id="Надпись 33" o:spid="_x0000_s1040" type="#_x0000_t202" style="position:absolute;left:0;text-align:left;margin-left:194.15pt;margin-top:5.7pt;width:241.2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sDC8wEAAMcDAAAOAAAAZHJzL2Uyb0RvYy54bWysU9tu2zAMfR+wfxD0vthpuqIz4hRdigwD&#10;ugvQ7QNkSbaFyaJGKbGzrx8lJ+nQvQ3Tg0BK5BHPIbW+mwbLDhqDAVfz5aLkTDsJyriu5t+/7d7c&#10;chaicEpYcLrmRx343eb1q/XoK30FPVilkRGIC9Xoa97H6KuiCLLXgwgL8NrRZQs4iEgudoVCMRL6&#10;YIursrwpRkDlEaQOgU4f5ku+yfhtq2X80rZBR2ZrTrXFvGPem7QXm7WoOhS+N/JUhviHKgZhHD16&#10;gXoQUbA9mr+gBiMRArRxIWEooG2N1JkDsVmWL9g89cLrzIXECf4iU/h/sPLz4cl/RRan9zBRAzOJ&#10;4B9B/gjMwbYXrtP3iDD2Wih6eJkkK0YfqlNqkjpUIYE04ydQ1GSxj5CBphaHpArxZIRODTheRNdT&#10;ZJIOV+XNarl6y5mku3fL6+syd6UQ1TnbY4gfNAwsGTVHampGF4fHEFM1ojqHpMcCWKN2xtrsYNds&#10;LbKDoAHY5ZUJvAizLgU7SGkzYjrJNBOzmWOcmokZRRrkChPtBtSRiCPMg0UfgYwe8BdnIw1VzcPP&#10;vUDNmf3oknjlbUn0WMweGXg2mrMhnKT8mkfOZnMb53HdezRdT/Bzjxzck8qtyQI8l3IqmqYl63Ka&#10;7DSOf/o56vn/bX4DAAD//wMAUEsDBBQABgAIAAAAIQDxvk5u3wAAAAoBAAAPAAAAZHJzL2Rvd25y&#10;ZXYueG1sTI/BTsMwDIbvSLxDZCRuLF230qo0ndAkkBCnjYlxzBrTVDRO1WRreXvMCY72/+vz52oz&#10;u15ccAydJwXLRQICqfGmo1bB4e3prgARoiaje0+o4BsDbOrrq0qXxk+0w8s+toIhFEqtwMY4lFKG&#10;xqLTYeEHJM4+/eh05HFspRn1xHDXyzRJ7qXTHfEFqwfcWmy+9menYGUOH8dtvnPH14nmtLUv7+lz&#10;ptTtzfz4ACLiHP/K8KvP6lCz08mfyQTRM6MoVlzlYLkGwYUiT3IQJ15k2RpkXcn/L9Q/AAAA//8D&#10;AFBLAQItABQABgAIAAAAIQC2gziS/gAAAOEBAAATAAAAAAAAAAAAAAAAAAAAAABbQ29udGVudF9U&#10;eXBlc10ueG1sUEsBAi0AFAAGAAgAAAAhADj9If/WAAAAlAEAAAsAAAAAAAAAAAAAAAAALwEAAF9y&#10;ZWxzLy5yZWxzUEsBAi0AFAAGAAgAAAAhABFGwMLzAQAAxwMAAA4AAAAAAAAAAAAAAAAALgIAAGRy&#10;cy9lMm9Eb2MueG1sUEsBAi0AFAAGAAgAAAAhAPG+Tm7fAAAACgEAAA8AAAAAAAAAAAAAAAAATQQA&#10;AGRycy9kb3ducmV2LnhtbFBLBQYAAAAABAAEAPMAAABZBQAAAAA=&#10;" stroked="f">
                <v:textbox inset="3mm,0,0,0">
                  <w:txbxContent>
                    <w:p w14:paraId="59D2230C" w14:textId="77777777" w:rsidR="009D263F" w:rsidRPr="0093015A" w:rsidRDefault="009D263F" w:rsidP="004A640C">
                      <w:pPr>
                        <w:tabs>
                          <w:tab w:val="left" w:pos="-720"/>
                          <w:tab w:val="left" w:pos="0"/>
                          <w:tab w:val="left" w:pos="680"/>
                          <w:tab w:val="left" w:pos="1498"/>
                          <w:tab w:val="left" w:pos="1707"/>
                          <w:tab w:val="left" w:pos="2114"/>
                          <w:tab w:val="left" w:pos="2834"/>
                          <w:tab w:val="left" w:pos="3554"/>
                          <w:tab w:val="left" w:pos="4682"/>
                          <w:tab w:val="left" w:pos="4988"/>
                          <w:tab w:val="left" w:pos="5703"/>
                          <w:tab w:val="left" w:pos="6423"/>
                          <w:tab w:val="left" w:pos="7143"/>
                          <w:tab w:val="left" w:pos="7857"/>
                          <w:tab w:val="left" w:pos="8577"/>
                        </w:tabs>
                        <w:spacing w:line="220" w:lineRule="exact"/>
                        <w:ind w:left="1282" w:hanging="1395"/>
                      </w:pPr>
                      <w:r>
                        <w:t>направленное</w:t>
                      </w:r>
                      <w:r w:rsidRPr="00C6058B">
                        <w:t>:</w:t>
                      </w:r>
                      <w:r w:rsidRPr="00C6058B">
                        <w:tab/>
                      </w:r>
                      <w:r>
                        <w:t>Название административного органа</w:t>
                      </w:r>
                    </w:p>
                    <w:p w14:paraId="6D977A91" w14:textId="77777777" w:rsidR="009D263F" w:rsidRPr="00696F7B" w:rsidRDefault="009D263F" w:rsidP="0012447B">
                      <w:pPr>
                        <w:tabs>
                          <w:tab w:val="left" w:pos="-720"/>
                          <w:tab w:val="left" w:pos="0"/>
                          <w:tab w:val="left" w:pos="680"/>
                          <w:tab w:val="left" w:pos="1498"/>
                          <w:tab w:val="left" w:pos="1707"/>
                          <w:tab w:val="left" w:pos="2114"/>
                          <w:tab w:val="left" w:pos="2834"/>
                          <w:tab w:val="left" w:pos="3554"/>
                          <w:tab w:val="left" w:pos="4253"/>
                          <w:tab w:val="left" w:pos="4536"/>
                          <w:tab w:val="left" w:pos="4682"/>
                          <w:tab w:val="left" w:pos="4988"/>
                          <w:tab w:val="left" w:pos="5703"/>
                          <w:tab w:val="left" w:pos="6423"/>
                          <w:tab w:val="left" w:pos="7143"/>
                          <w:tab w:val="left" w:pos="7857"/>
                          <w:tab w:val="left" w:pos="8577"/>
                        </w:tabs>
                        <w:spacing w:line="220" w:lineRule="exact"/>
                        <w:ind w:left="2835" w:hanging="1588"/>
                      </w:pPr>
                      <w:r>
                        <w:tab/>
                      </w:r>
                      <w:r w:rsidRPr="00C6058B">
                        <w:t>...................................</w:t>
                      </w:r>
                      <w:r>
                        <w:t>.......................</w:t>
                      </w:r>
                    </w:p>
                    <w:p w14:paraId="67460C80" w14:textId="77777777" w:rsidR="009D263F" w:rsidRPr="00696F7B" w:rsidRDefault="009D263F" w:rsidP="009D263F">
                      <w:pPr>
                        <w:tabs>
                          <w:tab w:val="left" w:pos="-720"/>
                          <w:tab w:val="left" w:pos="0"/>
                          <w:tab w:val="left" w:pos="680"/>
                          <w:tab w:val="left" w:pos="1498"/>
                          <w:tab w:val="left" w:pos="1707"/>
                          <w:tab w:val="left" w:pos="2114"/>
                          <w:tab w:val="left" w:pos="2834"/>
                          <w:tab w:val="left" w:pos="3554"/>
                          <w:tab w:val="left" w:pos="4682"/>
                          <w:tab w:val="left" w:pos="4988"/>
                          <w:tab w:val="left" w:pos="5703"/>
                          <w:tab w:val="left" w:pos="6423"/>
                          <w:tab w:val="left" w:pos="7143"/>
                          <w:tab w:val="left" w:pos="7857"/>
                          <w:tab w:val="left" w:pos="8577"/>
                        </w:tabs>
                        <w:spacing w:line="220" w:lineRule="exact"/>
                        <w:ind w:firstLine="1302"/>
                      </w:pPr>
                      <w:r>
                        <w:tab/>
                      </w:r>
                      <w:r w:rsidRPr="00C6058B">
                        <w:t>.................................</w:t>
                      </w:r>
                      <w:r>
                        <w:t>.........................</w:t>
                      </w:r>
                    </w:p>
                    <w:p w14:paraId="055A8636" w14:textId="77777777" w:rsidR="009D263F" w:rsidRPr="00696F7B" w:rsidRDefault="009D263F" w:rsidP="009D263F">
                      <w:pPr>
                        <w:tabs>
                          <w:tab w:val="left" w:pos="-720"/>
                          <w:tab w:val="left" w:pos="0"/>
                          <w:tab w:val="left" w:pos="680"/>
                          <w:tab w:val="left" w:pos="1498"/>
                          <w:tab w:val="left" w:pos="1707"/>
                          <w:tab w:val="left" w:pos="2114"/>
                          <w:tab w:val="left" w:pos="2834"/>
                          <w:tab w:val="left" w:pos="3554"/>
                          <w:tab w:val="left" w:pos="4682"/>
                          <w:tab w:val="left" w:pos="4988"/>
                          <w:tab w:val="left" w:pos="5703"/>
                          <w:tab w:val="left" w:pos="6423"/>
                          <w:tab w:val="left" w:pos="7143"/>
                          <w:tab w:val="left" w:pos="7857"/>
                          <w:tab w:val="left" w:pos="8577"/>
                        </w:tabs>
                        <w:spacing w:line="220" w:lineRule="exact"/>
                        <w:ind w:firstLine="1302"/>
                      </w:pPr>
                      <w:r>
                        <w:tab/>
                      </w:r>
                      <w:r w:rsidRPr="00C6058B">
                        <w:t>......................................</w:t>
                      </w:r>
                      <w:r>
                        <w:t>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9D263F">
        <w:rPr>
          <w:color w:val="FFFFFF"/>
          <w:sz w:val="18"/>
          <w:vertAlign w:val="superscript"/>
          <w:lang w:val="en-US"/>
        </w:rPr>
        <w:footnoteReference w:id="8"/>
      </w:r>
      <w:r w:rsidRPr="009D263F">
        <w:rPr>
          <w:noProof/>
          <w:lang w:val="en-US"/>
        </w:rPr>
        <w:drawing>
          <wp:inline distT="0" distB="0" distL="0" distR="0" wp14:anchorId="7457728B" wp14:editId="69FA173E">
            <wp:extent cx="898525" cy="8985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01AD5" w14:textId="77777777" w:rsidR="009D263F" w:rsidRPr="009D263F" w:rsidRDefault="009D263F" w:rsidP="009D263F">
      <w:pPr>
        <w:tabs>
          <w:tab w:val="left" w:pos="1701"/>
          <w:tab w:val="left" w:pos="2268"/>
          <w:tab w:val="left" w:pos="2835"/>
          <w:tab w:val="left" w:pos="3402"/>
          <w:tab w:val="left" w:pos="3836"/>
        </w:tabs>
        <w:suppressAutoHyphens w:val="0"/>
        <w:spacing w:after="120"/>
        <w:ind w:left="2835" w:right="1134" w:hanging="1701"/>
      </w:pPr>
      <w:r w:rsidRPr="009D263F">
        <w:t>касающееся</w:t>
      </w:r>
      <w:r w:rsidRPr="009D263F">
        <w:rPr>
          <w:sz w:val="18"/>
          <w:vertAlign w:val="superscript"/>
        </w:rPr>
        <w:footnoteReference w:id="9"/>
      </w:r>
      <w:r w:rsidRPr="009D263F">
        <w:t>:</w:t>
      </w:r>
      <w:r w:rsidRPr="009D263F">
        <w:tab/>
        <w:t>предоставления официального утверждения</w:t>
      </w:r>
      <w:r w:rsidRPr="009D263F">
        <w:br/>
      </w:r>
      <w:r w:rsidRPr="009D263F">
        <w:rPr>
          <w:bCs/>
        </w:rPr>
        <w:t>распространения официального утверждения</w:t>
      </w:r>
      <w:r w:rsidRPr="009D263F">
        <w:rPr>
          <w:b/>
          <w:bCs/>
        </w:rPr>
        <w:br/>
      </w:r>
      <w:r w:rsidRPr="009D263F">
        <w:t>отказа в официальном утверждении</w:t>
      </w:r>
      <w:r w:rsidRPr="009D263F">
        <w:br/>
        <w:t xml:space="preserve">отмены официального утверждения </w:t>
      </w:r>
      <w:r w:rsidRPr="009D263F">
        <w:br/>
        <w:t>окончательного прекращения производства</w:t>
      </w:r>
    </w:p>
    <w:p w14:paraId="58224A06" w14:textId="77777777" w:rsidR="009D263F" w:rsidRPr="009D263F" w:rsidRDefault="009D263F" w:rsidP="009D263F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134" w:right="1134"/>
        <w:jc w:val="both"/>
      </w:pPr>
      <w:r w:rsidRPr="009D263F">
        <w:t>типа транспортного средства в отношении поля обзора водителя спереди на основании Правил № 125</w:t>
      </w:r>
    </w:p>
    <w:p w14:paraId="367EB0B5" w14:textId="0F7E1D4B" w:rsidR="009D263F" w:rsidRPr="009D263F" w:rsidRDefault="009D263F" w:rsidP="0012447B">
      <w:pPr>
        <w:tabs>
          <w:tab w:val="left" w:leader="dot" w:pos="3402"/>
          <w:tab w:val="right" w:leader="dot" w:pos="4998"/>
          <w:tab w:val="left" w:pos="5529"/>
          <w:tab w:val="right" w:pos="6946"/>
          <w:tab w:val="right" w:leader="dot" w:pos="8497"/>
        </w:tabs>
        <w:suppressAutoHyphens w:val="0"/>
        <w:spacing w:after="120"/>
        <w:ind w:left="1134" w:right="1134"/>
        <w:jc w:val="both"/>
      </w:pPr>
      <w:r w:rsidRPr="009D263F">
        <w:t>Официальное утверждение №:</w:t>
      </w:r>
      <w:r w:rsidR="006462FC">
        <w:tab/>
      </w:r>
      <w:r w:rsidR="006462FC">
        <w:tab/>
      </w:r>
      <w:r w:rsidRPr="009D263F">
        <w:rPr>
          <w:bCs/>
        </w:rPr>
        <w:t>Распространение №:</w:t>
      </w:r>
      <w:r w:rsidR="006462FC">
        <w:rPr>
          <w:bCs/>
        </w:rPr>
        <w:tab/>
      </w:r>
    </w:p>
    <w:p w14:paraId="354DD224" w14:textId="307A4B40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134" w:right="1134"/>
        <w:jc w:val="both"/>
      </w:pPr>
      <w:r w:rsidRPr="009D263F">
        <w:t>1.</w:t>
      </w:r>
      <w:r w:rsidRPr="009D263F">
        <w:tab/>
        <w:t>Торговый знак:</w:t>
      </w:r>
      <w:r w:rsidRPr="009D263F">
        <w:tab/>
      </w:r>
    </w:p>
    <w:p w14:paraId="05838660" w14:textId="77777777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>2.</w:t>
      </w:r>
      <w:r w:rsidRPr="009D263F">
        <w:tab/>
        <w:t xml:space="preserve">Тип и торговое наименование (торговые наименования): </w:t>
      </w:r>
      <w:r w:rsidRPr="009D263F">
        <w:tab/>
      </w:r>
    </w:p>
    <w:p w14:paraId="21C6B571" w14:textId="77777777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>3.</w:t>
      </w:r>
      <w:r w:rsidRPr="009D263F">
        <w:tab/>
        <w:t xml:space="preserve">Название и адрес изготовителя: </w:t>
      </w:r>
      <w:r w:rsidRPr="009D263F">
        <w:tab/>
      </w:r>
    </w:p>
    <w:p w14:paraId="5F2B7C1A" w14:textId="77777777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>4.</w:t>
      </w:r>
      <w:r w:rsidRPr="009D263F">
        <w:tab/>
        <w:t xml:space="preserve">В соответствующих случаях фамилия и адрес представителя изготовителя: </w:t>
      </w:r>
      <w:r w:rsidRPr="009D263F">
        <w:tab/>
      </w:r>
    </w:p>
    <w:p w14:paraId="2244D94C" w14:textId="77777777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ab/>
      </w:r>
      <w:r w:rsidRPr="009D263F">
        <w:tab/>
      </w:r>
    </w:p>
    <w:p w14:paraId="46510902" w14:textId="77777777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>5.</w:t>
      </w:r>
      <w:r w:rsidRPr="009D263F">
        <w:tab/>
        <w:t xml:space="preserve">Краткое описание транспортного средства: </w:t>
      </w:r>
      <w:r w:rsidRPr="009D263F">
        <w:tab/>
      </w:r>
    </w:p>
    <w:p w14:paraId="2DD367BF" w14:textId="044DBB79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>6.</w:t>
      </w:r>
      <w:r w:rsidRPr="009D263F">
        <w:tab/>
        <w:t xml:space="preserve">Данные, позволяющие определить контрольную точку </w:t>
      </w:r>
      <w:r w:rsidR="0054446B">
        <w:t>«</w:t>
      </w:r>
      <w:r w:rsidRPr="009D263F">
        <w:t>R</w:t>
      </w:r>
      <w:r w:rsidR="0054446B">
        <w:t>»</w:t>
      </w:r>
      <w:r w:rsidRPr="009D263F">
        <w:t xml:space="preserve"> сиденья, предназначенного для водителя, по отношению к основным исходным точкам: </w:t>
      </w:r>
    </w:p>
    <w:p w14:paraId="223FD1F2" w14:textId="77777777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ab/>
      </w:r>
      <w:r w:rsidRPr="009D263F">
        <w:tab/>
      </w:r>
    </w:p>
    <w:p w14:paraId="0565F64D" w14:textId="77777777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>7.</w:t>
      </w:r>
      <w:r w:rsidRPr="009D263F">
        <w:tab/>
        <w:t xml:space="preserve">Определение, место и взаимное расположение основных исходных точек: </w:t>
      </w:r>
      <w:r w:rsidRPr="009D263F">
        <w:tab/>
      </w:r>
    </w:p>
    <w:p w14:paraId="33A6A318" w14:textId="351DC4BC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>8.</w:t>
      </w:r>
      <w:r w:rsidRPr="009D263F">
        <w:tab/>
        <w:t xml:space="preserve">Дата представления транспортного средства для официального утверждения: </w:t>
      </w:r>
      <w:r w:rsidR="0054446B">
        <w:br/>
      </w:r>
      <w:r w:rsidRPr="009D263F">
        <w:tab/>
      </w:r>
    </w:p>
    <w:p w14:paraId="1ACB8F43" w14:textId="0D70D76A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>9.</w:t>
      </w:r>
      <w:r w:rsidRPr="009D263F">
        <w:tab/>
        <w:t xml:space="preserve">Техническая служба, проводящая испытания для официального утверждения: </w:t>
      </w:r>
      <w:r w:rsidRPr="009D263F">
        <w:tab/>
      </w:r>
      <w:r w:rsidR="0054446B">
        <w:br/>
      </w:r>
      <w:r w:rsidR="0054446B">
        <w:tab/>
      </w:r>
    </w:p>
    <w:p w14:paraId="0E43B205" w14:textId="77777777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>10.</w:t>
      </w:r>
      <w:r w:rsidRPr="009D263F">
        <w:tab/>
        <w:t xml:space="preserve">Дата протокола, выданного этой службой: </w:t>
      </w:r>
      <w:r w:rsidRPr="009D263F">
        <w:tab/>
      </w:r>
    </w:p>
    <w:p w14:paraId="56111187" w14:textId="77777777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>11.</w:t>
      </w:r>
      <w:r w:rsidRPr="009D263F">
        <w:tab/>
        <w:t xml:space="preserve">Номер протокола, выданного этой службой: </w:t>
      </w:r>
      <w:r w:rsidRPr="009D263F">
        <w:tab/>
      </w:r>
    </w:p>
    <w:p w14:paraId="67DA4C38" w14:textId="77777777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>12.</w:t>
      </w:r>
      <w:r w:rsidRPr="009D263F">
        <w:tab/>
        <w:t>Официальное утверждение в отношении поля обзора водителя предоставлено/в официальном утверждении в отношении поля обзора водителя отказано</w:t>
      </w:r>
      <w:r w:rsidRPr="0054446B">
        <w:rPr>
          <w:sz w:val="18"/>
          <w:szCs w:val="18"/>
          <w:vertAlign w:val="superscript"/>
        </w:rPr>
        <w:t>2</w:t>
      </w:r>
      <w:r w:rsidRPr="009D263F">
        <w:t xml:space="preserve">: </w:t>
      </w:r>
    </w:p>
    <w:p w14:paraId="3CAAFAED" w14:textId="77777777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>13.</w:t>
      </w:r>
      <w:r w:rsidRPr="009D263F">
        <w:tab/>
        <w:t xml:space="preserve">Место: </w:t>
      </w:r>
      <w:r w:rsidRPr="009D263F">
        <w:tab/>
      </w:r>
    </w:p>
    <w:p w14:paraId="0669363C" w14:textId="77777777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>14.</w:t>
      </w:r>
      <w:r w:rsidRPr="009D263F">
        <w:tab/>
        <w:t xml:space="preserve">Дата: </w:t>
      </w:r>
      <w:r w:rsidRPr="009D263F">
        <w:tab/>
      </w:r>
    </w:p>
    <w:p w14:paraId="0D525100" w14:textId="77777777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>15.</w:t>
      </w:r>
      <w:r w:rsidRPr="009D263F">
        <w:tab/>
        <w:t xml:space="preserve">Подпись: </w:t>
      </w:r>
      <w:r w:rsidRPr="009D263F">
        <w:tab/>
      </w:r>
    </w:p>
    <w:p w14:paraId="29FA1F21" w14:textId="77777777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>16.</w:t>
      </w:r>
      <w:r w:rsidRPr="009D263F">
        <w:tab/>
        <w:t>К настоящему сообщению прилагаются следующие документы, на которых проставлен указанный выше номер официального утверждения:</w:t>
      </w:r>
    </w:p>
    <w:p w14:paraId="7B88FC51" w14:textId="77777777" w:rsidR="009D263F" w:rsidRPr="009D263F" w:rsidRDefault="009D263F" w:rsidP="009D263F">
      <w:pPr>
        <w:tabs>
          <w:tab w:val="left" w:pos="1701"/>
          <w:tab w:val="left" w:leader="dot" w:pos="4536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ab/>
      </w:r>
      <w:r w:rsidRPr="009D263F">
        <w:tab/>
        <w:t>чертежи в масштабе</w:t>
      </w:r>
    </w:p>
    <w:p w14:paraId="5144ACA1" w14:textId="77777777" w:rsidR="009D263F" w:rsidRPr="009D263F" w:rsidRDefault="009D263F" w:rsidP="0054446B">
      <w:pPr>
        <w:tabs>
          <w:tab w:val="left" w:pos="1701"/>
          <w:tab w:val="left" w:leader="dot" w:pos="4536"/>
          <w:tab w:val="left" w:leader="dot" w:pos="8505"/>
        </w:tabs>
        <w:suppressAutoHyphens w:val="0"/>
        <w:spacing w:after="120"/>
        <w:ind w:left="4536" w:right="1134" w:hanging="3402"/>
      </w:pPr>
      <w:r w:rsidRPr="009D263F">
        <w:tab/>
      </w:r>
      <w:r w:rsidRPr="009D263F">
        <w:tab/>
        <w:t>объемное изображение или фотография пассажирского салона</w:t>
      </w:r>
    </w:p>
    <w:p w14:paraId="529F8A68" w14:textId="77777777" w:rsidR="009D263F" w:rsidRPr="009D263F" w:rsidRDefault="009D263F" w:rsidP="009D263F">
      <w:pPr>
        <w:tabs>
          <w:tab w:val="left" w:pos="1701"/>
          <w:tab w:val="left" w:leader="dot" w:pos="8505"/>
        </w:tabs>
        <w:suppressAutoHyphens w:val="0"/>
        <w:spacing w:after="120"/>
        <w:ind w:left="1701" w:right="1134" w:hanging="567"/>
        <w:jc w:val="both"/>
      </w:pPr>
      <w:r w:rsidRPr="009D263F">
        <w:t>17.</w:t>
      </w:r>
      <w:r w:rsidRPr="009D263F">
        <w:tab/>
        <w:t xml:space="preserve">Замечания: </w:t>
      </w:r>
      <w:r w:rsidRPr="009D263F">
        <w:tab/>
      </w:r>
    </w:p>
    <w:p w14:paraId="004EF6BE" w14:textId="77777777" w:rsidR="009D263F" w:rsidRDefault="009D263F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  <w:sectPr w:rsidR="009D263F" w:rsidSect="009D263F">
          <w:headerReference w:type="even" r:id="rId19"/>
          <w:headerReference w:type="default" r:id="rId20"/>
          <w:headerReference w:type="first" r:id="rId21"/>
          <w:footnotePr>
            <w:numRestart w:val="eachSect"/>
          </w:footnotePr>
          <w:endnotePr>
            <w:numFmt w:val="decimal"/>
          </w:endnotePr>
          <w:pgSz w:w="11906" w:h="16838" w:code="9"/>
          <w:pgMar w:top="1418" w:right="1134" w:bottom="1134" w:left="1134" w:header="680" w:footer="567" w:gutter="0"/>
          <w:cols w:space="708"/>
          <w:docGrid w:linePitch="360"/>
        </w:sectPr>
      </w:pPr>
    </w:p>
    <w:p w14:paraId="221588E1" w14:textId="77777777" w:rsidR="009D263F" w:rsidRPr="009D263F" w:rsidRDefault="009D263F" w:rsidP="009D263F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9D263F">
        <w:rPr>
          <w:b/>
          <w:sz w:val="28"/>
          <w:lang w:eastAsia="ru-RU"/>
        </w:rPr>
        <w:t>Приложение 2</w:t>
      </w:r>
    </w:p>
    <w:p w14:paraId="2F30EBF1" w14:textId="77777777" w:rsidR="009D263F" w:rsidRPr="009D263F" w:rsidRDefault="009D263F" w:rsidP="009D263F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9D263F">
        <w:rPr>
          <w:b/>
          <w:sz w:val="28"/>
          <w:lang w:eastAsia="ru-RU"/>
        </w:rPr>
        <w:tab/>
      </w:r>
      <w:r w:rsidRPr="009D263F">
        <w:rPr>
          <w:b/>
          <w:sz w:val="28"/>
          <w:lang w:eastAsia="ru-RU"/>
        </w:rPr>
        <w:tab/>
        <w:t>Схема знаков официального утверждения</w:t>
      </w:r>
    </w:p>
    <w:p w14:paraId="02D84BFB" w14:textId="77777777" w:rsidR="009D263F" w:rsidRPr="009D263F" w:rsidRDefault="009D263F" w:rsidP="009D263F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134" w:right="1134"/>
        <w:jc w:val="both"/>
      </w:pPr>
      <w:r w:rsidRPr="009D263F">
        <w:t>(см. пункты 4.4–4.4.2. настоящих Правил)</w:t>
      </w:r>
    </w:p>
    <w:p w14:paraId="3EE77DFA" w14:textId="66AE90EE" w:rsidR="009D263F" w:rsidRPr="009D263F" w:rsidRDefault="009D263F" w:rsidP="009D263F">
      <w:pPr>
        <w:suppressAutoHyphens w:val="0"/>
      </w:pPr>
      <w:r w:rsidRPr="009D263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F3D8B3" wp14:editId="762AE560">
                <wp:simplePos x="0" y="0"/>
                <wp:positionH relativeFrom="column">
                  <wp:posOffset>2857500</wp:posOffset>
                </wp:positionH>
                <wp:positionV relativeFrom="paragraph">
                  <wp:posOffset>578485</wp:posOffset>
                </wp:positionV>
                <wp:extent cx="1485900" cy="457200"/>
                <wp:effectExtent l="0" t="0" r="0" b="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3B44F" w14:textId="77777777" w:rsidR="009D263F" w:rsidRDefault="009D263F" w:rsidP="009D263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125R - 02185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3D8B3" id="Надпись 35" o:spid="_x0000_s1041" type="#_x0000_t202" style="position:absolute;margin-left:225pt;margin-top:45.55pt;width:117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619AEAANIDAAAOAAAAZHJzL2Uyb0RvYy54bWysU1Fv0zAQfkfiP1h+p0mnDrao6TQ6FSEN&#10;hjT4AY7jJBaOz5zdJuXXc3ayrsDbtDxYvpz93X3ffV7fjL1hB4Vegy35cpFzpqyEWtu25D++795d&#10;ceaDsLUwYFXJj8rzm83bN+vBFeoCOjC1QkYg1heDK3kXgiuyzMtO9cIvwClLyQawF4FCbLMaxUDo&#10;vcku8vx9NgDWDkEq7+nv3ZTkm4TfNEqGh6bxKjBTcuotpBXTWsU126xF0aJwnZZzG+IFXfRCWyp6&#10;groTQbA96v+gei0RPDRhIaHPoGm0VIkDsVnm/7B57IRTiQuJ491JJv96sPLr4dF9QxbGjzDSABMJ&#10;7+5B/vTMwrYTtlW3iDB0StRUeBklywbni/lqlNoXPoJUwxeoachiHyABjQ32URXiyQidBnA8ia7G&#10;wGQsubq6vM4pJSm3uvxAU00lRPF026EPnxT0LG5KjjTUhC4O9z7EbkTxdCQW82B0vdPGpADbamuQ&#10;HQQZYJe+Gf2vY8bGwxbitQkx/kk0I7OJYxirkemaWk4iRNoV1EcijjAZix4CbTrA35wNZKqS+197&#10;gYoz89mSeNfL1Sq6MAWJK2d4nqnOM8JKgip54GzabsPk3L1D3XZUaRqXhVsSvNFJi+eu5v7JOEmi&#10;2eTRmedxOvX8FDd/AAAA//8DAFBLAwQUAAYACAAAACEA21X09t4AAAAKAQAADwAAAGRycy9kb3du&#10;cmV2LnhtbEyPwU6DQBCG7ya+w2ZMvBi7oJS2yNKoicZrax9ggCkQ2VnCbgt9e8eTPc7Ml3++P9/O&#10;tldnGn3n2EC8iEARV67uuDFw+P54XIPyAbnG3jEZuJCHbXF7k2NWu4l3dN6HRkkI+wwNtCEMmda+&#10;asmiX7iBWG5HN1oMMo6NrkecJNz2+imKUm2xY/nQ4kDvLVU/+5M1cPyaHpabqfwMh9UuSd+wW5Xu&#10;Ysz93fz6AirQHP5h+NMXdSjEqXQnrr3qDSTLSLoEA5s4BiVAuk5kUQqZPsegi1xfVyh+AQAA//8D&#10;AFBLAQItABQABgAIAAAAIQC2gziS/gAAAOEBAAATAAAAAAAAAAAAAAAAAAAAAABbQ29udGVudF9U&#10;eXBlc10ueG1sUEsBAi0AFAAGAAgAAAAhADj9If/WAAAAlAEAAAsAAAAAAAAAAAAAAAAALwEAAF9y&#10;ZWxzLy5yZWxzUEsBAi0AFAAGAAgAAAAhAER2TrX0AQAA0gMAAA4AAAAAAAAAAAAAAAAALgIAAGRy&#10;cy9lMm9Eb2MueG1sUEsBAi0AFAAGAAgAAAAhANtV9PbeAAAACgEAAA8AAAAAAAAAAAAAAAAATgQA&#10;AGRycy9kb3ducmV2LnhtbFBLBQYAAAAABAAEAPMAAABZBQAAAAA=&#10;" stroked="f">
                <v:textbox>
                  <w:txbxContent>
                    <w:p w14:paraId="09F3B44F" w14:textId="77777777" w:rsidR="009D263F" w:rsidRDefault="009D263F" w:rsidP="009D263F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125R - 02185</w:t>
                      </w:r>
                    </w:p>
                  </w:txbxContent>
                </v:textbox>
              </v:shape>
            </w:pict>
          </mc:Fallback>
        </mc:AlternateContent>
      </w:r>
      <w:r w:rsidR="00A716EF">
        <w:object w:dxaOrig="1440" w:dyaOrig="1440" w14:anchorId="2DCD2578">
          <v:shape id="_x0000_s2080" type="#_x0000_t75" style="position:absolute;margin-left:81.85pt;margin-top:19.3pt;width:314.95pt;height:66.95pt;z-index:251668480;visibility:visible;mso-wrap-edited:f;mso-position-horizontal-relative:text;mso-position-vertical-relative:text">
            <v:imagedata r:id="rId22" o:title=""/>
            <w10:wrap type="topAndBottom"/>
          </v:shape>
          <o:OLEObject Type="Embed" ProgID="Word.Picture.8" ShapeID="_x0000_s2080" DrawAspect="Content" ObjectID="_1763186442" r:id="rId23"/>
        </w:object>
      </w:r>
      <w:r w:rsidRPr="009D263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232949" wp14:editId="7BBA2FDD">
                <wp:simplePos x="0" y="0"/>
                <wp:positionH relativeFrom="column">
                  <wp:posOffset>2656205</wp:posOffset>
                </wp:positionH>
                <wp:positionV relativeFrom="paragraph">
                  <wp:posOffset>603250</wp:posOffset>
                </wp:positionV>
                <wp:extent cx="106680" cy="190500"/>
                <wp:effectExtent l="0" t="0" r="7620" b="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A21D00" w14:textId="77777777" w:rsidR="009D263F" w:rsidRDefault="009D263F" w:rsidP="009D26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32949" id="Надпись 34" o:spid="_x0000_s1042" type="#_x0000_t202" style="position:absolute;margin-left:209.15pt;margin-top:47.5pt;width:8.4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OK5wEAALYDAAAOAAAAZHJzL2Uyb0RvYy54bWysU1Fv0zAQfkfiP1h+p0lKV7ao6TQ2DSGN&#10;gTT2AxzHSSwSnzm7Tcqv5+ykXYG3iRfL57O/u++7z5vrse/YXqHTYAqeLVLOlJFQadMU/Pn7/btL&#10;zpwXphIdGFXwg3L8evv2zWawuVpCC12lkBGIcflgC956b/MkcbJVvXALsMpQsgbshacQm6RCMRB6&#10;3yXLNF0nA2BlEaRyjk7vpiTfRvy6VtJ/rWunPOsKTr35uGJcy7Am243IGxS21XJuQ7yii15oQ0VP&#10;UHfCC7ZD/Q9UryWCg9ovJPQJ1LWWKnIgNln6F5unVlgVuZA4zp5kcv8PVj7un+w3ZH78CCMNMJJw&#10;9gHkD8cM3LbCNOoGEYZWiYoKZ0GyZLAun58GqV3uAkg5fIGKhix2HiLQWGMfVCGejNBpAIeT6Gr0&#10;TIaS6Xp9SRlJqewqvUjjUBKRHx9bdP6Tgp6FTcGRZhrBxf7B+dCMyI9XQi0D97rr4lw788cBXZxO&#10;VDTG/PrY/cTDj+XIdEWtvA9EQ7KE6kDkECbzkNlp0wL+4mwg4xTc/dwJVJx1nw0JdJWtVsFpMVhd&#10;fFhSgOeZ8jwjjCSognvOpu2tn9y5s6iblipNIzFwQ6LWOhJ+6WoeBZkj6jAbObjvPI63Xr7b9jcA&#10;AAD//wMAUEsDBBQABgAIAAAAIQDnlRXx3gAAAAoBAAAPAAAAZHJzL2Rvd25yZXYueG1sTI/BTsMw&#10;DIbvSLxDZCRuLOnWTltpOk1DXEFsgMQta7y2onGqJlvL22NO7Gj70+/vLzaT68QFh9B60pDMFAik&#10;ytuWag3vh+eHFYgQDVnTeUINPxhgU97eFCa3fqQ3vOxjLTiEQm40NDH2uZShatCZMPM9Et9OfnAm&#10;8jjU0g5m5HDXyblSS+lMS/yhMT3uGqy+92en4ePl9PWZqtf6yWX96Cclya2l1vd30/YRRMQp/sPw&#10;p8/qULLT0Z/JBtFpSJPVglEN64w7MZAusgTEkck5b2RZyOsK5S8AAAD//wMAUEsBAi0AFAAGAAgA&#10;AAAhALaDOJL+AAAA4QEAABMAAAAAAAAAAAAAAAAAAAAAAFtDb250ZW50X1R5cGVzXS54bWxQSwEC&#10;LQAUAAYACAAAACEAOP0h/9YAAACUAQAACwAAAAAAAAAAAAAAAAAvAQAAX3JlbHMvLnJlbHNQSwEC&#10;LQAUAAYACAAAACEASo7ziucBAAC2AwAADgAAAAAAAAAAAAAAAAAuAgAAZHJzL2Uyb0RvYy54bWxQ&#10;SwECLQAUAAYACAAAACEA55UV8d4AAAAKAQAADwAAAAAAAAAAAAAAAABBBAAAZHJzL2Rvd25yZXYu&#10;eG1sUEsFBgAAAAAEAAQA8wAAAEwFAAAAAA==&#10;" filled="f" stroked="f">
                <v:textbox>
                  <w:txbxContent>
                    <w:p w14:paraId="3FA21D00" w14:textId="77777777" w:rsidR="009D263F" w:rsidRDefault="009D263F" w:rsidP="009D263F"/>
                  </w:txbxContent>
                </v:textbox>
              </v:shape>
            </w:pict>
          </mc:Fallback>
        </mc:AlternateContent>
      </w:r>
    </w:p>
    <w:p w14:paraId="51D8B697" w14:textId="0B874FC7" w:rsidR="009D263F" w:rsidRPr="009D263F" w:rsidRDefault="009D263F" w:rsidP="009D263F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134" w:right="1134"/>
        <w:jc w:val="right"/>
      </w:pPr>
      <w:r w:rsidRPr="009D263F">
        <w:t>a = 8</w:t>
      </w:r>
      <w:r w:rsidR="00966C79">
        <w:t> мм</w:t>
      </w:r>
      <w:r w:rsidRPr="009D263F">
        <w:t xml:space="preserve"> мин.</w:t>
      </w:r>
    </w:p>
    <w:p w14:paraId="01E19660" w14:textId="3E5B7712" w:rsidR="009D263F" w:rsidRPr="009D263F" w:rsidRDefault="009D263F" w:rsidP="009D263F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134" w:right="1134"/>
        <w:jc w:val="both"/>
      </w:pPr>
      <w:r w:rsidRPr="009D263F">
        <w:tab/>
        <w:t>Приведенный выше знак официального утверждения, проставленный на транспортном средстве, указывает, что в отношении поля обзора водителя спереди данный тип транспортного средства был официально утвержден в Бельгии (E</w:t>
      </w:r>
      <w:r w:rsidR="0054446B">
        <w:t> </w:t>
      </w:r>
      <w:r w:rsidRPr="009D263F">
        <w:t>6)</w:t>
      </w:r>
      <w:r w:rsidRPr="009D263F">
        <w:br/>
        <w:t>на основании Правил № 125. Первые две цифры номера официального утверждения указывают на то, что официальное утверждение было предоставлено в соответствии с предписаниями Правил № 125 ООН с внесенными в них поправками серии 02.</w:t>
      </w:r>
    </w:p>
    <w:p w14:paraId="52AAE898" w14:textId="77777777" w:rsidR="009D263F" w:rsidRDefault="009D263F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  <w:sectPr w:rsidR="009D263F" w:rsidSect="009D263F">
          <w:headerReference w:type="default" r:id="rId24"/>
          <w:endnotePr>
            <w:numFmt w:val="decimal"/>
          </w:endnotePr>
          <w:pgSz w:w="11906" w:h="16838" w:code="9"/>
          <w:pgMar w:top="1418" w:right="1134" w:bottom="1134" w:left="1134" w:header="680" w:footer="567" w:gutter="0"/>
          <w:cols w:space="708"/>
          <w:docGrid w:linePitch="360"/>
        </w:sectPr>
      </w:pPr>
    </w:p>
    <w:p w14:paraId="76E0D496" w14:textId="77777777" w:rsidR="009D263F" w:rsidRPr="009D263F" w:rsidRDefault="009D263F" w:rsidP="009D263F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9D263F">
        <w:rPr>
          <w:b/>
          <w:sz w:val="28"/>
          <w:lang w:eastAsia="ru-RU"/>
        </w:rPr>
        <w:t>Приложение 3</w:t>
      </w:r>
    </w:p>
    <w:p w14:paraId="2A487BD9" w14:textId="5414C9C3" w:rsidR="009D263F" w:rsidRPr="009D263F" w:rsidRDefault="009D263F" w:rsidP="009D263F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9D263F">
        <w:rPr>
          <w:b/>
          <w:sz w:val="28"/>
          <w:lang w:eastAsia="ru-RU"/>
        </w:rPr>
        <w:tab/>
      </w:r>
      <w:r w:rsidRPr="009D263F">
        <w:rPr>
          <w:b/>
          <w:sz w:val="28"/>
          <w:lang w:eastAsia="ru-RU"/>
        </w:rPr>
        <w:tab/>
        <w:t>Процедура определения точки «Н» и фактического угла наклона туловища сидящего в автомобиле водителя или</w:t>
      </w:r>
      <w:r w:rsidR="006E445F">
        <w:rPr>
          <w:b/>
          <w:sz w:val="28"/>
          <w:lang w:eastAsia="ru-RU"/>
        </w:rPr>
        <w:t> </w:t>
      </w:r>
      <w:r w:rsidRPr="009D263F">
        <w:rPr>
          <w:b/>
          <w:sz w:val="28"/>
          <w:lang w:eastAsia="ru-RU"/>
        </w:rPr>
        <w:t>пассажира</w:t>
      </w:r>
      <w:r w:rsidRPr="009D263F">
        <w:rPr>
          <w:sz w:val="18"/>
          <w:szCs w:val="18"/>
          <w:vertAlign w:val="superscript"/>
          <w:lang w:eastAsia="ru-RU"/>
        </w:rPr>
        <w:footnoteReference w:id="10"/>
      </w:r>
    </w:p>
    <w:p w14:paraId="39C40953" w14:textId="15D2E220" w:rsidR="009D263F" w:rsidRPr="009D263F" w:rsidRDefault="009D263F" w:rsidP="009D263F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szCs w:val="28"/>
          <w:lang w:eastAsia="ru-RU"/>
        </w:rPr>
      </w:pPr>
      <w:r w:rsidRPr="009D263F">
        <w:rPr>
          <w:b/>
          <w:sz w:val="28"/>
          <w:lang w:eastAsia="ru-RU"/>
        </w:rPr>
        <w:tab/>
      </w:r>
      <w:r w:rsidRPr="009D263F">
        <w:rPr>
          <w:b/>
          <w:sz w:val="28"/>
          <w:lang w:eastAsia="ru-RU"/>
        </w:rPr>
        <w:tab/>
        <w:t xml:space="preserve">Добавление 1 </w:t>
      </w:r>
      <w:r w:rsidR="00E55FDC">
        <w:rPr>
          <w:b/>
          <w:sz w:val="28"/>
          <w:lang w:eastAsia="ru-RU"/>
        </w:rPr>
        <w:t>—</w:t>
      </w:r>
      <w:r w:rsidRPr="009D263F">
        <w:rPr>
          <w:b/>
          <w:sz w:val="28"/>
          <w:lang w:eastAsia="ru-RU"/>
        </w:rPr>
        <w:t xml:space="preserve"> Описание объемного механизма определения точки «H» (Механи</w:t>
      </w:r>
      <w:r w:rsidRPr="009D263F">
        <w:rPr>
          <w:b/>
          <w:sz w:val="28"/>
          <w:szCs w:val="28"/>
          <w:lang w:eastAsia="ru-RU"/>
        </w:rPr>
        <w:t>зм 3-D «H»)</w:t>
      </w:r>
      <w:r w:rsidRPr="00C960B1">
        <w:rPr>
          <w:sz w:val="18"/>
          <w:szCs w:val="18"/>
          <w:vertAlign w:val="superscript"/>
          <w:lang w:eastAsia="ru-RU"/>
        </w:rPr>
        <w:t>1</w:t>
      </w:r>
    </w:p>
    <w:p w14:paraId="30A698A9" w14:textId="7E5C61F4" w:rsidR="009D263F" w:rsidRPr="009D263F" w:rsidRDefault="009D263F" w:rsidP="009D263F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szCs w:val="28"/>
          <w:lang w:eastAsia="ru-RU"/>
        </w:rPr>
      </w:pPr>
      <w:r w:rsidRPr="009D263F">
        <w:rPr>
          <w:b/>
          <w:sz w:val="28"/>
          <w:szCs w:val="28"/>
          <w:lang w:eastAsia="ru-RU"/>
        </w:rPr>
        <w:tab/>
      </w:r>
      <w:r w:rsidRPr="009D263F">
        <w:rPr>
          <w:b/>
          <w:sz w:val="28"/>
          <w:szCs w:val="28"/>
          <w:lang w:eastAsia="ru-RU"/>
        </w:rPr>
        <w:tab/>
        <w:t xml:space="preserve">Добавление 2 </w:t>
      </w:r>
      <w:r w:rsidR="00E55FDC">
        <w:rPr>
          <w:b/>
          <w:sz w:val="28"/>
          <w:szCs w:val="28"/>
          <w:lang w:eastAsia="ru-RU"/>
        </w:rPr>
        <w:t>—</w:t>
      </w:r>
      <w:r w:rsidRPr="009D263F">
        <w:rPr>
          <w:b/>
          <w:sz w:val="28"/>
          <w:szCs w:val="28"/>
          <w:lang w:eastAsia="ru-RU"/>
        </w:rPr>
        <w:t xml:space="preserve"> Трехмерная система координат</w:t>
      </w:r>
      <w:r w:rsidRPr="009D263F">
        <w:rPr>
          <w:sz w:val="18"/>
          <w:szCs w:val="18"/>
          <w:vertAlign w:val="superscript"/>
          <w:lang w:eastAsia="ru-RU"/>
        </w:rPr>
        <w:t>1</w:t>
      </w:r>
    </w:p>
    <w:p w14:paraId="023B4744" w14:textId="2085AB49" w:rsidR="009D263F" w:rsidRPr="009D263F" w:rsidRDefault="009D263F" w:rsidP="009D263F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sz w:val="28"/>
          <w:szCs w:val="28"/>
          <w:vertAlign w:val="superscript"/>
          <w:lang w:eastAsia="ru-RU"/>
        </w:rPr>
      </w:pPr>
      <w:r w:rsidRPr="009D263F">
        <w:rPr>
          <w:b/>
          <w:sz w:val="28"/>
          <w:szCs w:val="28"/>
          <w:lang w:eastAsia="ru-RU"/>
        </w:rPr>
        <w:tab/>
      </w:r>
      <w:r w:rsidRPr="009D263F">
        <w:rPr>
          <w:b/>
          <w:sz w:val="28"/>
          <w:szCs w:val="28"/>
          <w:lang w:eastAsia="ru-RU"/>
        </w:rPr>
        <w:tab/>
        <w:t xml:space="preserve">Добавление 3 </w:t>
      </w:r>
      <w:r w:rsidR="00E55FDC">
        <w:rPr>
          <w:b/>
          <w:sz w:val="28"/>
          <w:szCs w:val="28"/>
          <w:lang w:eastAsia="ru-RU"/>
        </w:rPr>
        <w:t>—</w:t>
      </w:r>
      <w:r w:rsidRPr="009D263F">
        <w:rPr>
          <w:b/>
          <w:sz w:val="28"/>
          <w:szCs w:val="28"/>
          <w:lang w:eastAsia="ru-RU"/>
        </w:rPr>
        <w:t xml:space="preserve"> Исходные данные, касающиеся мест для</w:t>
      </w:r>
      <w:r w:rsidR="006E445F">
        <w:rPr>
          <w:b/>
          <w:sz w:val="28"/>
          <w:szCs w:val="28"/>
          <w:lang w:eastAsia="ru-RU"/>
        </w:rPr>
        <w:t> </w:t>
      </w:r>
      <w:r w:rsidRPr="009D263F">
        <w:rPr>
          <w:b/>
          <w:sz w:val="28"/>
          <w:szCs w:val="28"/>
          <w:lang w:eastAsia="ru-RU"/>
        </w:rPr>
        <w:t>сидения</w:t>
      </w:r>
      <w:r w:rsidRPr="009D263F">
        <w:rPr>
          <w:sz w:val="18"/>
          <w:szCs w:val="18"/>
          <w:vertAlign w:val="superscript"/>
          <w:lang w:eastAsia="ru-RU"/>
        </w:rPr>
        <w:t>1</w:t>
      </w:r>
    </w:p>
    <w:p w14:paraId="7C7F71D6" w14:textId="77777777" w:rsidR="009D263F" w:rsidRDefault="009D263F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  <w:sectPr w:rsidR="009D263F" w:rsidSect="009D263F">
          <w:headerReference w:type="even" r:id="rId25"/>
          <w:footnotePr>
            <w:numRestart w:val="eachSect"/>
          </w:footnotePr>
          <w:endnotePr>
            <w:numFmt w:val="decimal"/>
          </w:endnotePr>
          <w:pgSz w:w="11906" w:h="16838" w:code="9"/>
          <w:pgMar w:top="1418" w:right="1134" w:bottom="1134" w:left="1134" w:header="680" w:footer="567" w:gutter="0"/>
          <w:cols w:space="708"/>
          <w:docGrid w:linePitch="360"/>
        </w:sectPr>
      </w:pPr>
    </w:p>
    <w:p w14:paraId="220EEB1B" w14:textId="77777777" w:rsidR="009D263F" w:rsidRPr="009D263F" w:rsidRDefault="009D263F" w:rsidP="009D263F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9D263F">
        <w:rPr>
          <w:b/>
          <w:sz w:val="28"/>
          <w:lang w:eastAsia="ru-RU"/>
        </w:rPr>
        <w:t>Приложение 4</w:t>
      </w:r>
    </w:p>
    <w:p w14:paraId="315E337E" w14:textId="77777777" w:rsidR="009D263F" w:rsidRPr="009D263F" w:rsidRDefault="009D263F" w:rsidP="009D263F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9D263F">
        <w:rPr>
          <w:b/>
          <w:sz w:val="28"/>
          <w:lang w:eastAsia="ru-RU"/>
        </w:rPr>
        <w:tab/>
      </w:r>
      <w:r w:rsidRPr="009D263F">
        <w:rPr>
          <w:b/>
          <w:sz w:val="28"/>
          <w:lang w:eastAsia="ru-RU"/>
        </w:rPr>
        <w:tab/>
        <w:t>Метод определения пространственных соотношений между основными исходными точками транспортного средства и трехмерной системой координат</w:t>
      </w:r>
    </w:p>
    <w:p w14:paraId="05EA2399" w14:textId="77777777" w:rsidR="009D263F" w:rsidRPr="009D263F" w:rsidRDefault="009D263F" w:rsidP="009D263F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9D263F">
        <w:t>1.</w:t>
      </w:r>
      <w:r w:rsidRPr="009D263F">
        <w:tab/>
        <w:t>Соотношения между трехмерной системой координат и основными исходными точками транспортного средства</w:t>
      </w:r>
    </w:p>
    <w:p w14:paraId="02644841" w14:textId="0A3BD3F0" w:rsidR="009D263F" w:rsidRPr="009D263F" w:rsidRDefault="009D263F" w:rsidP="009D263F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9D263F">
        <w:tab/>
        <w:t>Для проверки соответствующих размеров снаружи или внутри транспортного средства, представленного для официального утверждения на основании настоящих Правил, нужно точно установить соотношения между координатами трехмерной системы координат, определенной в пункте 2.3 настоящих Правил, которая была установлена на начальном этапе проектирования транспортного средства, и местами расположения основных исходных точек, определенных в пункте</w:t>
      </w:r>
      <w:r w:rsidR="007D321E">
        <w:t> </w:t>
      </w:r>
      <w:r w:rsidRPr="009D263F">
        <w:t>2.4 настоящих Правил, с тем чтобы определенные точки, фигурирующие на чертежах изготовителя транспортного средства, можно было точно определить непосредственно на самом транспортном средстве, изготовленном на основе этих чертежей.</w:t>
      </w:r>
    </w:p>
    <w:p w14:paraId="5C348468" w14:textId="77777777" w:rsidR="009D263F" w:rsidRPr="009D263F" w:rsidRDefault="009D263F" w:rsidP="009D263F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9D263F">
        <w:t>2.</w:t>
      </w:r>
      <w:r w:rsidRPr="009D263F">
        <w:tab/>
        <w:t>Метод определения соотношения между трехмерной системой координат и исходными точками</w:t>
      </w:r>
    </w:p>
    <w:p w14:paraId="65C87CB9" w14:textId="6C32AA58" w:rsidR="009D263F" w:rsidRPr="009D263F" w:rsidRDefault="009D263F" w:rsidP="009D263F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9D263F">
        <w:tab/>
        <w:t xml:space="preserve">Для этой цели устанавливается исходная горизонтальная плоскость, на которой наносится измерительная шкала X–X и измерительная </w:t>
      </w:r>
      <w:r w:rsidR="007D321E">
        <w:br/>
      </w:r>
      <w:r w:rsidRPr="009D263F">
        <w:t>шкала</w:t>
      </w:r>
      <w:r w:rsidR="007D321E">
        <w:t> </w:t>
      </w:r>
      <w:r w:rsidRPr="009D263F">
        <w:t>Y–Y. Порядок расположения показан на рис. 6 в добавлении к настоящему приложению. Исходная плоскость представляет собой твердую плоскую горизонтальную поверхность, на которой устанавливается транспортное средство и к которой прочно прикреплены две измерительные шкалы, градуированные в миллиметрах. Длина шкалы X–X должна составлять не менее восьми метров, а шкалы Y–Y</w:t>
      </w:r>
      <w:r w:rsidR="007D321E">
        <w:t> —</w:t>
      </w:r>
      <w:r w:rsidRPr="009D263F">
        <w:t xml:space="preserve"> не менее четырех метров. Эти две шкалы должны быть расположены под прямым углом друг к другу, как показано на рис. 6 в добавлении к настоящему приложению. Пересечение этих шкал представляет собой нулевую точку отсчета.</w:t>
      </w:r>
    </w:p>
    <w:p w14:paraId="5765A81C" w14:textId="77777777" w:rsidR="009D263F" w:rsidRPr="009D263F" w:rsidRDefault="009D263F" w:rsidP="009D263F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9D263F">
        <w:t>3.</w:t>
      </w:r>
      <w:r w:rsidRPr="009D263F">
        <w:tab/>
        <w:t>Проверка исходной плоскости</w:t>
      </w:r>
    </w:p>
    <w:p w14:paraId="71EF3161" w14:textId="2ED35941" w:rsidR="009D263F" w:rsidRPr="009D263F" w:rsidRDefault="009D263F" w:rsidP="009D263F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9D263F">
        <w:tab/>
        <w:t>Для того чтобы учесть неровности исходной плоскости или испытательной площадки, нужно будет провести замеры отклонений ее уровня от горизонтали по осям X и Y с интервалами в 250</w:t>
      </w:r>
      <w:r w:rsidR="00966C79">
        <w:t> мм</w:t>
      </w:r>
      <w:r w:rsidRPr="009D263F">
        <w:t xml:space="preserve"> и зарегистрировать полученные результаты, с тем чтобы в ходе проверки транспортного средства можно было внести соответствующие поправки.</w:t>
      </w:r>
    </w:p>
    <w:p w14:paraId="00465612" w14:textId="77777777" w:rsidR="009D263F" w:rsidRPr="009D263F" w:rsidRDefault="009D263F" w:rsidP="009D263F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9D263F">
        <w:t>4.</w:t>
      </w:r>
      <w:r w:rsidRPr="009D263F">
        <w:tab/>
        <w:t>Фактическое положение в ходе испытания</w:t>
      </w:r>
    </w:p>
    <w:p w14:paraId="25609F85" w14:textId="6EBDDED6" w:rsidR="009D263F" w:rsidRPr="009D263F" w:rsidRDefault="009D263F" w:rsidP="009D263F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9D263F">
        <w:tab/>
        <w:t>Для того чтобы учесть небольшие изменения в высоте подвески и т.</w:t>
      </w:r>
      <w:r w:rsidR="007D321E">
        <w:t> </w:t>
      </w:r>
      <w:r w:rsidRPr="009D263F">
        <w:t>д., нужно будет располагать соответствующим средством для того, чтобы привести исходные точки в установленное положение в системе координат, прежде чем производить дальнейшие измерения. Кроме того, должна быть обеспечена возможность небольшой поперечной и/или продольной корректировки положения транспортного средства, с тем чтобы добиться его правильной установки относительно системы координат.</w:t>
      </w:r>
    </w:p>
    <w:p w14:paraId="06D486E4" w14:textId="77777777" w:rsidR="009D263F" w:rsidRPr="009D263F" w:rsidRDefault="009D263F" w:rsidP="009D263F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9D263F">
        <w:t>5.</w:t>
      </w:r>
      <w:r w:rsidRPr="009D263F">
        <w:tab/>
        <w:t>Результаты</w:t>
      </w:r>
    </w:p>
    <w:p w14:paraId="224784F7" w14:textId="77777777" w:rsidR="009D263F" w:rsidRPr="009D263F" w:rsidRDefault="009D263F" w:rsidP="009D263F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9D263F">
        <w:tab/>
        <w:t>После того как обеспечена правильная установка транспортного средства относительно системы координат в намеченное положение, можно легко определить местонахождение точек, необходимых для оценки соблюдения требований, касающихся видимости спереди.</w:t>
      </w:r>
    </w:p>
    <w:p w14:paraId="2CC4AAAF" w14:textId="77777777" w:rsidR="009D263F" w:rsidRPr="009D263F" w:rsidRDefault="009D263F" w:rsidP="009D263F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</w:pPr>
      <w:r w:rsidRPr="009D263F">
        <w:tab/>
        <w:t>Для оценки соблюдения этих требований могут применяться такие методы испытаний, как использование теодолитов, источников света или затеняющих устройств, или любой другой метод, гарантированно позволяющий получить эквивалентные результаты.</w:t>
      </w:r>
    </w:p>
    <w:p w14:paraId="23B1F786" w14:textId="77777777" w:rsidR="009D263F" w:rsidRDefault="009D263F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  <w:sectPr w:rsidR="009D263F" w:rsidSect="009D263F">
          <w:headerReference w:type="even" r:id="rId26"/>
          <w:headerReference w:type="default" r:id="rId27"/>
          <w:endnotePr>
            <w:numFmt w:val="decimal"/>
          </w:endnotePr>
          <w:pgSz w:w="11906" w:h="16838" w:code="9"/>
          <w:pgMar w:top="1418" w:right="1134" w:bottom="1134" w:left="1134" w:header="680" w:footer="567" w:gutter="0"/>
          <w:cols w:space="708"/>
          <w:docGrid w:linePitch="360"/>
        </w:sectPr>
      </w:pPr>
    </w:p>
    <w:p w14:paraId="2F68B5FC" w14:textId="12362B9B" w:rsidR="003E38E5" w:rsidRPr="003E38E5" w:rsidRDefault="003E38E5" w:rsidP="003E38E5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  <w:lang w:eastAsia="ru-RU"/>
        </w:rPr>
      </w:pPr>
      <w:r w:rsidRPr="003E38E5">
        <w:rPr>
          <w:b/>
          <w:sz w:val="28"/>
          <w:lang w:eastAsia="ru-RU"/>
        </w:rPr>
        <w:t>Приложение 4 — Добавление</w:t>
      </w:r>
    </w:p>
    <w:p w14:paraId="5F1A4DFA" w14:textId="77777777" w:rsidR="003E38E5" w:rsidRPr="003E38E5" w:rsidRDefault="003E38E5" w:rsidP="003E38E5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134" w:right="1134"/>
        <w:rPr>
          <w:b/>
        </w:rPr>
      </w:pPr>
      <w:r w:rsidRPr="003E38E5">
        <w:t>Рис. 1</w:t>
      </w:r>
      <w:r w:rsidRPr="003E38E5">
        <w:br/>
      </w:r>
      <w:r w:rsidRPr="003E38E5">
        <w:rPr>
          <w:b/>
        </w:rPr>
        <w:t>Определение точек V</w:t>
      </w:r>
    </w:p>
    <w:p w14:paraId="0F2E49F6" w14:textId="35151305" w:rsidR="003E38E5" w:rsidRPr="003E38E5" w:rsidRDefault="003E38E5" w:rsidP="003E38E5">
      <w:pPr>
        <w:suppressAutoHyphens w:val="0"/>
        <w:jc w:val="center"/>
      </w:pPr>
      <w:r w:rsidRPr="003E38E5">
        <w:rPr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FCB2E6" wp14:editId="493C9B0D">
                <wp:simplePos x="0" y="0"/>
                <wp:positionH relativeFrom="column">
                  <wp:posOffset>4258310</wp:posOffset>
                </wp:positionH>
                <wp:positionV relativeFrom="paragraph">
                  <wp:posOffset>3039745</wp:posOffset>
                </wp:positionV>
                <wp:extent cx="855345" cy="683260"/>
                <wp:effectExtent l="635" t="1270" r="1270" b="1270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345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71ABF" w14:textId="6A7B25EA" w:rsidR="003E38E5" w:rsidRDefault="003E38E5" w:rsidP="003E38E5">
                            <w:r>
                              <w:t>А</w:t>
                            </w:r>
                            <w:r w:rsidRPr="003E38E5">
                              <w:t xml:space="preserve"> = 68</w:t>
                            </w:r>
                            <w:r w:rsidR="00966C79">
                              <w:t> мм</w:t>
                            </w:r>
                          </w:p>
                          <w:p w14:paraId="5999C29D" w14:textId="3D8549A0" w:rsidR="003E38E5" w:rsidRPr="00402A9F" w:rsidRDefault="003E38E5" w:rsidP="003E38E5">
                            <w:r>
                              <w:t>В</w:t>
                            </w:r>
                            <w:r w:rsidRPr="003E38E5">
                              <w:t xml:space="preserve"> = </w:t>
                            </w:r>
                            <w:r>
                              <w:t>5</w:t>
                            </w:r>
                            <w:r w:rsidR="00966C79">
                              <w:t> мм</w:t>
                            </w:r>
                          </w:p>
                          <w:p w14:paraId="7ACBE7D5" w14:textId="1BE29CB9" w:rsidR="003E38E5" w:rsidRPr="00402A9F" w:rsidRDefault="003E38E5" w:rsidP="003E38E5">
                            <w:r>
                              <w:t>С</w:t>
                            </w:r>
                            <w:r w:rsidRPr="003E38E5">
                              <w:t xml:space="preserve"> = </w:t>
                            </w:r>
                            <w:r>
                              <w:t>5</w:t>
                            </w:r>
                            <w:r w:rsidRPr="003E38E5">
                              <w:t>8</w:t>
                            </w:r>
                            <w:r>
                              <w:t>9</w:t>
                            </w:r>
                            <w:r w:rsidR="00966C79">
                              <w:t> мм</w:t>
                            </w:r>
                          </w:p>
                          <w:p w14:paraId="7B89DEAC" w14:textId="0FB75A96" w:rsidR="003E38E5" w:rsidRPr="00AB38A1" w:rsidRDefault="003E38E5" w:rsidP="003E38E5">
                            <w:r>
                              <w:rPr>
                                <w:lang w:val="en-US"/>
                              </w:rPr>
                              <w:t>D</w:t>
                            </w:r>
                            <w:r>
                              <w:t xml:space="preserve"> </w:t>
                            </w:r>
                            <w:r w:rsidRPr="003E38E5">
                              <w:t>=</w:t>
                            </w:r>
                            <w:r>
                              <w:t xml:space="preserve"> 665</w:t>
                            </w:r>
                            <w:r w:rsidR="00966C79">
                              <w:t> 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CB2E6" id="Надпись 50" o:spid="_x0000_s1043" type="#_x0000_t202" style="position:absolute;left:0;text-align:left;margin-left:335.3pt;margin-top:239.35pt;width:67.35pt;height:5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sf37wEAAMEDAAAOAAAAZHJzL2Uyb0RvYy54bWysU8tu2zAQvBfoPxC817Kd2DAEy0HqwEWB&#10;9AGk/QCKoiSiFJdd0pbcr++SspwiuQXVgViSu8OdmdX2bugMOyn0GmzBF7M5Z8pKqLRtCv7zx+HD&#10;hjMfhK2EAasKflae3+3ev9v2LldLaMFUChmBWJ/3ruBtCC7PMi9b1Qk/A6csXdaAnQi0xSarUPSE&#10;3plsOZ+vsx6wcghSeU+nD+Ml3yX8ulYyfKtrrwIzBafeQloxrWVcs91W5A0K12p5aUO8oYtOaEuP&#10;XqEeRBDsiPoVVKclgoc6zCR0GdS1lipxIDaL+Qs2T61wKnEhcby7yuT/H6z8enpy35GF4SMMZGAi&#10;4d0jyF+eWdi3wjbqHhH6VomKHl5EybLe+fxSGqX2uY8gZf8FKjJZHAMkoKHGLqpCPBmhkwHnq+hq&#10;CEzS4Wa1urldcSbpar25Wa6TKZnIp2KHPnxS0LEYFBzJ0wQuTo8+xGZEPqXEtzwYXR20MWmDTbk3&#10;yE6C/D+kL/X/Is3YmGwhlo2I8SSxjMRGimEoB6YrkuA2YkTWJVRn4o0wzhX9BxS0gH8462mmCu5/&#10;HwUqzsxnS9rFAZwCnIJyCoSVVFrwwNkY7sM4qEeHumkJeXTHwj3pW+vE/bmLS780J0mSy0zHQfx3&#10;n7Ke/7zdXwAAAP//AwBQSwMEFAAGAAgAAAAhAKuXeZPgAAAACwEAAA8AAABkcnMvZG93bnJldi54&#10;bWxMjz1PwzAQQHck/oN1SCyI2rQ0idI4FbSwwdAPdb7GJomIz5HtNOm/x0wwnu7p3btiPZmOXbTz&#10;rSUJTzMBTFNlVUu1hOPh/TED5gOSws6SlnDVHtbl7U2BubIj7fRlH2oWJeRzlNCE0Oec+6rRBv3M&#10;9pri7ss6gyGOrubK4RjlpuNzIRJusKV4ocFebxpdfe8HIyHZumHc0eZhe3z7wM++np9erycp7++m&#10;lxWwoKfwB8NvfkyHMjad7UDKsy46UpFEVMJzmqXAIpGJ5QLYWcIySxbAy4L//6H8AQAA//8DAFBL&#10;AQItABQABgAIAAAAIQC2gziS/gAAAOEBAAATAAAAAAAAAAAAAAAAAAAAAABbQ29udGVudF9UeXBl&#10;c10ueG1sUEsBAi0AFAAGAAgAAAAhADj9If/WAAAAlAEAAAsAAAAAAAAAAAAAAAAALwEAAF9yZWxz&#10;Ly5yZWxzUEsBAi0AFAAGAAgAAAAhAPM6x/fvAQAAwQMAAA4AAAAAAAAAAAAAAAAALgIAAGRycy9l&#10;Mm9Eb2MueG1sUEsBAi0AFAAGAAgAAAAhAKuXeZPgAAAACwEAAA8AAAAAAAAAAAAAAAAASQQAAGRy&#10;cy9kb3ducmV2LnhtbFBLBQYAAAAABAAEAPMAAABWBQAAAAA=&#10;" stroked="f">
                <v:textbox inset="0,0,0,0">
                  <w:txbxContent>
                    <w:p w14:paraId="06071ABF" w14:textId="6A7B25EA" w:rsidR="003E38E5" w:rsidRDefault="003E38E5" w:rsidP="003E38E5">
                      <w:r>
                        <w:t>А</w:t>
                      </w:r>
                      <w:r w:rsidRPr="003E38E5">
                        <w:t xml:space="preserve"> = 68</w:t>
                      </w:r>
                      <w:r w:rsidR="00966C79">
                        <w:t> мм</w:t>
                      </w:r>
                    </w:p>
                    <w:p w14:paraId="5999C29D" w14:textId="3D8549A0" w:rsidR="003E38E5" w:rsidRPr="00402A9F" w:rsidRDefault="003E38E5" w:rsidP="003E38E5">
                      <w:r>
                        <w:t>В</w:t>
                      </w:r>
                      <w:r w:rsidRPr="003E38E5">
                        <w:t xml:space="preserve"> = </w:t>
                      </w:r>
                      <w:r>
                        <w:t>5</w:t>
                      </w:r>
                      <w:r w:rsidR="00966C79">
                        <w:t> мм</w:t>
                      </w:r>
                    </w:p>
                    <w:p w14:paraId="7ACBE7D5" w14:textId="1BE29CB9" w:rsidR="003E38E5" w:rsidRPr="00402A9F" w:rsidRDefault="003E38E5" w:rsidP="003E38E5">
                      <w:r>
                        <w:t>С</w:t>
                      </w:r>
                      <w:r w:rsidRPr="003E38E5">
                        <w:t xml:space="preserve"> = </w:t>
                      </w:r>
                      <w:r>
                        <w:t>5</w:t>
                      </w:r>
                      <w:r w:rsidRPr="003E38E5">
                        <w:t>8</w:t>
                      </w:r>
                      <w:r>
                        <w:t>9</w:t>
                      </w:r>
                      <w:r w:rsidR="00966C79">
                        <w:t> мм</w:t>
                      </w:r>
                    </w:p>
                    <w:p w14:paraId="7B89DEAC" w14:textId="0FB75A96" w:rsidR="003E38E5" w:rsidRPr="00AB38A1" w:rsidRDefault="003E38E5" w:rsidP="003E38E5">
                      <w:r>
                        <w:rPr>
                          <w:lang w:val="en-US"/>
                        </w:rPr>
                        <w:t>D</w:t>
                      </w:r>
                      <w:r>
                        <w:t xml:space="preserve"> </w:t>
                      </w:r>
                      <w:r w:rsidRPr="003E38E5">
                        <w:t>=</w:t>
                      </w:r>
                      <w:r>
                        <w:t xml:space="preserve"> 665</w:t>
                      </w:r>
                      <w:r w:rsidR="00966C79">
                        <w:t> мм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MON_1193211228"/>
      <w:bookmarkStart w:id="2" w:name="_MON_1268738277"/>
      <w:bookmarkStart w:id="3" w:name="_MON_1460967655"/>
      <w:bookmarkEnd w:id="1"/>
      <w:bookmarkEnd w:id="2"/>
      <w:bookmarkEnd w:id="3"/>
      <w:bookmarkStart w:id="4" w:name="_MON_1193210316"/>
      <w:bookmarkEnd w:id="4"/>
      <w:r w:rsidRPr="003E38E5">
        <w:rPr>
          <w:bCs/>
        </w:rPr>
        <w:object w:dxaOrig="9435" w:dyaOrig="7350" w14:anchorId="69DA3866">
          <v:shape id="_x0000_i1026" type="#_x0000_t75" style="width:420.25pt;height:326.8pt" o:ole="">
            <v:imagedata r:id="rId28" o:title=""/>
          </v:shape>
          <o:OLEObject Type="Embed" ProgID="Word.Picture.8" ShapeID="_x0000_i1026" DrawAspect="Content" ObjectID="_1763186440" r:id="rId29"/>
        </w:object>
      </w:r>
    </w:p>
    <w:p w14:paraId="7DD8298C" w14:textId="77777777" w:rsidR="003E38E5" w:rsidRPr="003E38E5" w:rsidRDefault="003E38E5" w:rsidP="003E38E5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701" w:right="1134" w:hanging="567"/>
        <w:jc w:val="both"/>
      </w:pPr>
      <w:r w:rsidRPr="003E38E5">
        <w:t>1)</w:t>
      </w:r>
      <w:r w:rsidRPr="003E38E5">
        <w:tab/>
        <w:t>Линия, соответствующая средней продольной плоскости транспортного средства.</w:t>
      </w:r>
    </w:p>
    <w:p w14:paraId="68BECF20" w14:textId="77777777" w:rsidR="003E38E5" w:rsidRPr="003E38E5" w:rsidRDefault="003E38E5" w:rsidP="003E38E5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701" w:right="1134" w:hanging="567"/>
        <w:jc w:val="both"/>
      </w:pPr>
      <w:r w:rsidRPr="003E38E5">
        <w:t>2)</w:t>
      </w:r>
      <w:r w:rsidRPr="003E38E5">
        <w:tab/>
        <w:t>Линия, соответствующая вертикальной плоскости, проходящей через точку R.</w:t>
      </w:r>
    </w:p>
    <w:p w14:paraId="7B1CF4C9" w14:textId="77777777" w:rsidR="003E38E5" w:rsidRPr="003E38E5" w:rsidRDefault="003E38E5" w:rsidP="003E38E5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701" w:right="1134" w:hanging="567"/>
        <w:jc w:val="both"/>
      </w:pPr>
      <w:r w:rsidRPr="003E38E5">
        <w:t>3)</w:t>
      </w:r>
      <w:r w:rsidRPr="003E38E5">
        <w:tab/>
        <w:t>Линия, соответствующая вертикальной плоскости, проходящей через точки V</w:t>
      </w:r>
      <w:r w:rsidRPr="003E38E5">
        <w:rPr>
          <w:vertAlign w:val="subscript"/>
        </w:rPr>
        <w:t>1</w:t>
      </w:r>
      <w:r w:rsidRPr="003E38E5">
        <w:t xml:space="preserve"> и V</w:t>
      </w:r>
      <w:r w:rsidRPr="003E38E5">
        <w:rPr>
          <w:vertAlign w:val="subscript"/>
        </w:rPr>
        <w:t>2</w:t>
      </w:r>
      <w:r w:rsidRPr="003E38E5">
        <w:t>.</w:t>
      </w:r>
    </w:p>
    <w:p w14:paraId="20E7AE05" w14:textId="77777777" w:rsidR="003E38E5" w:rsidRPr="003E38E5" w:rsidRDefault="003E38E5" w:rsidP="003E38E5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134" w:right="1134"/>
        <w:rPr>
          <w:b/>
        </w:rPr>
      </w:pPr>
      <w:r w:rsidRPr="003E38E5">
        <w:br w:type="page"/>
        <w:t>Рис. 2</w:t>
      </w:r>
      <w:r w:rsidRPr="003E38E5">
        <w:br/>
      </w:r>
      <w:r w:rsidRPr="003E38E5">
        <w:rPr>
          <w:b/>
        </w:rPr>
        <w:t>Точки обзора передних стоек кузова</w:t>
      </w:r>
    </w:p>
    <w:p w14:paraId="730BB7FA" w14:textId="77777777" w:rsidR="003E38E5" w:rsidRPr="003E38E5" w:rsidRDefault="003E38E5" w:rsidP="003E38E5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134" w:right="1134"/>
        <w:jc w:val="both"/>
        <w:rPr>
          <w:bCs/>
        </w:rPr>
      </w:pPr>
    </w:p>
    <w:p w14:paraId="239DDA92" w14:textId="77777777" w:rsidR="003E38E5" w:rsidRPr="003E38E5" w:rsidRDefault="003E38E5" w:rsidP="003E38E5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134" w:right="1134"/>
        <w:jc w:val="both"/>
      </w:pPr>
    </w:p>
    <w:p w14:paraId="79D6EA7A" w14:textId="77777777" w:rsidR="003E38E5" w:rsidRPr="003E38E5" w:rsidRDefault="003E38E5" w:rsidP="003E38E5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134" w:right="1134"/>
        <w:jc w:val="both"/>
      </w:pPr>
    </w:p>
    <w:p w14:paraId="44EE498C" w14:textId="6E64127D" w:rsidR="003E38E5" w:rsidRPr="00DA2725" w:rsidRDefault="003E38E5" w:rsidP="003E38E5">
      <w:pPr>
        <w:suppressAutoHyphens w:val="0"/>
        <w:jc w:val="center"/>
        <w:rPr>
          <w:spacing w:val="4"/>
          <w:w w:val="103"/>
          <w:kern w:val="14"/>
        </w:rPr>
      </w:pPr>
      <w:r>
        <w:rPr>
          <w:noProof/>
          <w:spacing w:val="4"/>
          <w:w w:val="103"/>
          <w:kern w:val="14"/>
        </w:rPr>
        <w:drawing>
          <wp:inline distT="0" distB="0" distL="0" distR="0" wp14:anchorId="73B29E68" wp14:editId="6A5C34D7">
            <wp:extent cx="5494655" cy="5693410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86A30" w14:textId="77777777" w:rsidR="003E38E5" w:rsidRPr="00DA2725" w:rsidRDefault="003E38E5" w:rsidP="003E38E5">
      <w:pPr>
        <w:suppressAutoHyphens w:val="0"/>
        <w:rPr>
          <w:spacing w:val="4"/>
          <w:w w:val="103"/>
          <w:kern w:val="14"/>
        </w:rPr>
      </w:pPr>
    </w:p>
    <w:p w14:paraId="005E5D40" w14:textId="77777777" w:rsidR="003E38E5" w:rsidRPr="003E38E5" w:rsidRDefault="003E38E5" w:rsidP="003E38E5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134" w:right="1134"/>
        <w:jc w:val="both"/>
        <w:rPr>
          <w:b/>
        </w:rPr>
      </w:pPr>
      <w:r w:rsidRPr="00DA2725">
        <w:rPr>
          <w:spacing w:val="4"/>
          <w:w w:val="103"/>
          <w:kern w:val="14"/>
        </w:rPr>
        <w:br w:type="page"/>
      </w:r>
      <w:r w:rsidRPr="003E38E5">
        <w:t>Рис.3</w:t>
      </w:r>
      <w:r w:rsidRPr="003E38E5">
        <w:br/>
      </w:r>
      <w:r w:rsidRPr="003E38E5">
        <w:rPr>
          <w:b/>
        </w:rPr>
        <w:t>Закрытые углы</w:t>
      </w:r>
    </w:p>
    <w:p w14:paraId="3F2C215D" w14:textId="2E132BBF" w:rsidR="003E38E5" w:rsidRPr="00DA2725" w:rsidRDefault="00B864B7" w:rsidP="003E38E5">
      <w:pPr>
        <w:suppressAutoHyphens w:val="0"/>
        <w:ind w:left="1134"/>
        <w:rPr>
          <w:noProof/>
          <w:spacing w:val="4"/>
          <w:w w:val="103"/>
          <w:kern w:val="14"/>
          <w:lang w:eastAsia="en-GB"/>
        </w:rPr>
      </w:pPr>
      <w:r>
        <w:rPr>
          <w:noProof/>
          <w:spacing w:val="4"/>
          <w:kern w:val="1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8C5FF9" wp14:editId="449D0B10">
                <wp:simplePos x="0" y="0"/>
                <wp:positionH relativeFrom="margin">
                  <wp:posOffset>2652217</wp:posOffset>
                </wp:positionH>
                <wp:positionV relativeFrom="paragraph">
                  <wp:posOffset>3670351</wp:posOffset>
                </wp:positionV>
                <wp:extent cx="716636" cy="328650"/>
                <wp:effectExtent l="0" t="0" r="762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636" cy="3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27FE9F5" w14:textId="77777777" w:rsidR="00B864B7" w:rsidRDefault="00B864B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5FF9" id="Надпись 9" o:spid="_x0000_s1044" type="#_x0000_t202" style="position:absolute;left:0;text-align:left;margin-left:208.85pt;margin-top:289pt;width:56.45pt;height:25.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fXfAIAAP0EAAAOAAAAZHJzL2Uyb0RvYy54bWysVN9v0zAQfkfif7D8ztJ2ahnR0qlsFCFV&#10;bNKG9nx1nCbC8Zmz26b89ZydZIPBA0L0wT3bn+/Hd9/l8qprjTho8g3aQk7PJlJoq7Bs7K6QXx7W&#10;by6k8AFsCQatLuRJe3m1fP3q8uhyPcMaTalJsBPr86MrZB2Cy7PMq1q34M/QacuXFVILgbe0y0qC&#10;I3tvTTabTBbZEal0hEp7z6c3/aVcJv9VpVW4rSqvgzCF5NxCWimt27hmy0vIdwSubtSQBvxDFi00&#10;loM+ubqBAGJPzW+u2kYReqzCmcI2w6pqlE41cDXTyYtq7mtwOtXC5Hj3RJP/f27V58O9uyMRuvfY&#10;cQNTEd5tUH31zE12dD4fMJFTn3tGx0K7itr4zyUIfsjcnp741F0Qig/fTheL84UUiq/OZxeLeeI7&#10;e37syIePGlsRjUIStyslAIeNDzE85CMkxvJomnLdGJM2tNteGxIH4Nau0y92k5/8AjNWHAv5bj6b&#10;cx7ACqsMBDZbVxbS250UYHYsXRUohbYYAyRZxNA34Os+RPLa64Vwb8sEqTWUH2wpwsmxuC1LXMZw&#10;rS6lMJrdRishAzTmb5Ccv7ED8T3XkfXQbTvRcMbTeXQXj7ZYnrhxhL2mvVPrhhPegA93QCxibgkP&#10;ZrjlpTLIWeFgSVEjff/TecSztviWy+ChYIa+7YG4KPPJsuriBI0GjcZ2NOy+vUZuxpRH3qlk8gMK&#10;ZjQrwvaR53UVo/AVWMWxCsn96M3r0I8mz7vSq1UC8Zw4CBt779Soz9iYh+4RyA3CCay4zziOC+Qv&#10;9NNjo2gsrvYBqyaJ65nFgW+esSSg4XsQh/jnfUI9f7WWPwAAAP//AwBQSwMEFAAGAAgAAAAhAGl+&#10;sCLgAAAACwEAAA8AAABkcnMvZG93bnJldi54bWxMj9FOg0AQRd9N/IfNmPhmF2oLFFkaY2Ka+NJI&#10;+wFbGFkiO0vYpdC/d3zSx8mc3HtusV9sL644+s6RgngVgUCqXdNRq+B8en/KQPigqdG9I1RwQw/7&#10;8v6u0HnjZvrEaxVawSHkc63AhDDkUvraoNV+5QYk/n250erA59jKZtQzh9terqMokVZ3xA1GD/hm&#10;sP6uJqugSyn+mKrNIuN5dz4dzeF4mw5KPT4sry8gAi7hD4ZffVaHkp0ubqLGi17BJk5TRhVs04xH&#10;MbF9jhIQFwXJepeBLAv5f0P5AwAA//8DAFBLAQItABQABgAIAAAAIQC2gziS/gAAAOEBAAATAAAA&#10;AAAAAAAAAAAAAAAAAABbQ29udGVudF9UeXBlc10ueG1sUEsBAi0AFAAGAAgAAAAhADj9If/WAAAA&#10;lAEAAAsAAAAAAAAAAAAAAAAALwEAAF9yZWxzLy5yZWxzUEsBAi0AFAAGAAgAAAAhAEENx9d8AgAA&#10;/QQAAA4AAAAAAAAAAAAAAAAALgIAAGRycy9lMm9Eb2MueG1sUEsBAi0AFAAGAAgAAAAhAGl+sCLg&#10;AAAACwEAAA8AAAAAAAAAAAAAAAAA1gQAAGRycy9kb3ducmV2LnhtbFBLBQYAAAAABAAEAPMAAADj&#10;BQAAAAA=&#10;" stroked="f">
                <v:stroke joinstyle="round"/>
                <v:path arrowok="t"/>
                <v:textbox inset="0,0,0,0">
                  <w:txbxContent>
                    <w:p w14:paraId="427FE9F5" w14:textId="77777777" w:rsidR="00B864B7" w:rsidRDefault="00B864B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pacing w:val="4"/>
          <w:kern w:val="1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692043" wp14:editId="0435639E">
                <wp:simplePos x="0" y="0"/>
                <wp:positionH relativeFrom="column">
                  <wp:posOffset>1854302</wp:posOffset>
                </wp:positionH>
                <wp:positionV relativeFrom="paragraph">
                  <wp:posOffset>3765245</wp:posOffset>
                </wp:positionV>
                <wp:extent cx="811911" cy="636270"/>
                <wp:effectExtent l="0" t="0" r="7620" b="0"/>
                <wp:wrapNone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911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2E728" w14:textId="77777777" w:rsidR="003E38E5" w:rsidRPr="00B621BD" w:rsidRDefault="003E38E5" w:rsidP="003E38E5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Угол, закрываемый передней стойкой кузова со стороны водителя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92043" id="Надпись 48" o:spid="_x0000_s1045" type="#_x0000_t202" style="position:absolute;left:0;text-align:left;margin-left:146pt;margin-top:296.5pt;width:63.95pt;height:50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WMp7QEAAMEDAAAOAAAAZHJzL2Uyb0RvYy54bWysU8GO0zAQvSPxD5bvNE2RyhI1XS1dFSEt&#10;sNLCBzi2k1g4HjN2m5SvZ+y0XbTcEDlYY3vmed57k83tNFh21BgMuJqXiyVn2klQxnU1//5t/+aG&#10;sxCFU8KC0zU/6cBvt69fbUZf6RX0YJVGRiAuVKOveR+jr4oiyF4PIizAa0eXLeAgIm2xKxSKkdAH&#10;W6yWy3UxAiqPIHUIdHo/X/Jtxm9bLePXtg06Mltz6i3mFfPapLXYbkTVofC9kec2xD90MQjj6NEr&#10;1L2Igh3Q/AU1GIkQoI0LCUMBbWukzhyITbl8weapF15nLiRO8FeZwv+DlV+OT/4RWZw+wEQGZhLB&#10;P4D8EZiDXS9cp+8QYey1UPRwmSQrRh+qc2mSOlQhgTTjZ1BksjhEyEBTi0NShXgyQicDTlfR9RSZ&#10;pMObsnxflpxJulq/Xa/eZVMKUV2KPYb4UcPAUlBzJE8zuDg+hJiaEdUlJb0VwBq1N9bmDXbNziI7&#10;CvJ/n7/c/4s061Kyg1Q2I6aTzDIRmynGqZmYUSTBOmEk1g2oE/FGmOeK/gMKesBfnI00UzUPPw8C&#10;NWf2kyPt0gBeArwEzSUQTlJpzSNnc7iL86AePJquJ+TZHQd3pG9rMvfnLs790pxkSc4znQbxz33O&#10;ev7ztr8BAAD//wMAUEsDBBQABgAIAAAAIQDhiMol4gAAAAsBAAAPAAAAZHJzL2Rvd25yZXYueG1s&#10;TI/NTsMwEITvSLyDtUjcqNO0jXCIUyEkfoqQEG0fYBsbJyK2I9tt0rdnOZXbjnY08021nmzPTjrE&#10;zjsJ81kGTLvGq84ZCfvd8909sJjQKey90xLOOsK6vr6qsFR+dF/6tE2GUYiLJUpoUxpKzmPTaotx&#10;5gft6Pftg8VEMhiuAo4UbnueZ1nBLXaOGloc9FOrm5/t0VLvy6p7C5vzjr+a9/HDLIvPZo9S3t5M&#10;jw/Akp7SxQx/+IQONTEd/NGpyHoJuchpS5KwEgs6yLGcCwHsIKEQixx4XfH/G+pfAAAA//8DAFBL&#10;AQItABQABgAIAAAAIQC2gziS/gAAAOEBAAATAAAAAAAAAAAAAAAAAAAAAABbQ29udGVudF9UeXBl&#10;c10ueG1sUEsBAi0AFAAGAAgAAAAhADj9If/WAAAAlAEAAAsAAAAAAAAAAAAAAAAALwEAAF9yZWxz&#10;Ly5yZWxzUEsBAi0AFAAGAAgAAAAhADgtYyntAQAAwQMAAA4AAAAAAAAAAAAAAAAALgIAAGRycy9l&#10;Mm9Eb2MueG1sUEsBAi0AFAAGAAgAAAAhAOGIyiXiAAAACwEAAA8AAAAAAAAAAAAAAAAARwQAAGRy&#10;cy9kb3ducmV2LnhtbFBLBQYAAAAABAAEAPMAAABWBQAAAAA=&#10;" stroked="f" strokecolor="blue">
                <v:textbox inset="0,0,0,0">
                  <w:txbxContent>
                    <w:p w14:paraId="43C2E728" w14:textId="77777777" w:rsidR="003E38E5" w:rsidRPr="00B621BD" w:rsidRDefault="003E38E5" w:rsidP="003E38E5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Угол, закрываемый передней стойкой кузова со стороны водителя</w:t>
                      </w:r>
                    </w:p>
                  </w:txbxContent>
                </v:textbox>
              </v:shape>
            </w:pict>
          </mc:Fallback>
        </mc:AlternateContent>
      </w:r>
      <w:r w:rsidR="007B5740">
        <w:rPr>
          <w:noProof/>
          <w:spacing w:val="4"/>
          <w:kern w:val="1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67FD31" wp14:editId="04F51621">
                <wp:simplePos x="0" y="0"/>
                <wp:positionH relativeFrom="column">
                  <wp:posOffset>1415415</wp:posOffset>
                </wp:positionH>
                <wp:positionV relativeFrom="paragraph">
                  <wp:posOffset>2301849</wp:posOffset>
                </wp:positionV>
                <wp:extent cx="1060501" cy="548640"/>
                <wp:effectExtent l="0" t="0" r="6350" b="3810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501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5C9500" w14:textId="77777777" w:rsidR="003E38E5" w:rsidRPr="00B621BD" w:rsidRDefault="003E38E5" w:rsidP="00B864B7">
                            <w:pPr>
                              <w:spacing w:before="100" w:line="160" w:lineRule="exact"/>
                              <w:ind w:left="22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Угол, закрываемый передней стойкой кузова со стороны пассажира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7FD31" id="Надпись 49" o:spid="_x0000_s1046" type="#_x0000_t202" style="position:absolute;left:0;text-align:left;margin-left:111.45pt;margin-top:181.25pt;width:83.5pt;height:4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6n7gEAAMIDAAAOAAAAZHJzL2Uyb0RvYy54bWysU1Fv0zAQfkfiP1h+p0mnrUxR02l0KkIa&#10;MGnwAxzbSSwcnzm7Tcqv5+y0HRpviDxY59j33X3ffV7fTYNlB43BgKv5clFypp0EZVxX8+/fdu9u&#10;OQtROCUsOF3zow78bvP2zXr0lb6CHqzSyAjEhWr0Ne9j9FVRBNnrQYQFeO3osAUcRKQtdoVCMRL6&#10;YIurslwVI6DyCFKHQH8f5kO+yfhtq2X82rZBR2ZrTr3FvGJem7QWm7WoOhS+N/LUhviHLgZhHBW9&#10;QD2IKNgezV9Qg5EIAdq4kDAU0LZG6syB2CzLV2yee+F15kLiBH+RKfw/WPnl8OyfkMXpA0w0wEwi&#10;+EeQPwJzsO2F6/Q9Ioy9FooKL5NkxehDdUpNUocqJJBm/AyKhiz2ETLQ1OKQVCGejNBpAMeL6HqK&#10;TKaS5aq8KZecSTq7ub5dXeepFKI6Z3sM8aOGgaWg5khDzeji8Bhi6kZU5yupWABr1M5YmzfYNVuL&#10;7CDIALv8ZQKvrlmXLjtIaTNi+pNpJmYzxzg1EzOKWn6fMBLtBtSRiCPMxqKHQEEP+IuzkUxV8/Bz&#10;L1BzZj85Ei858BzgOWjOgXCSUmseOZvDbZyduvdoup6Q5/E4uCeBW5O5v3Rx6peMkiU5mTo58c99&#10;vvXy9Da/AQAA//8DAFBLAwQUAAYACAAAACEAN0ZQwOEAAAALAQAADwAAAGRycy9kb3ducmV2Lnht&#10;bEyPwU7DMAyG70i8Q2QkLoilZKNqS90JNrjBYWPaOWtCW9E4VZKu3dsTTnC0/en395fr2fTsrJ3v&#10;LCE8LBJgmmqrOmoQDp9v9xkwHyQp2VvSCBftYV1dX5WyUHainT7vQ8NiCPlCIrQhDAXnvm61kX5h&#10;B03x9mWdkSGOruHKySmGm56LJEm5kR3FD60c9KbV9fd+NAjp1o3TjjZ328Pru/wYGnF8uRwRb2/m&#10;5ydgQc/hD4Zf/agOVXQ62ZGUZz2CECKPKMIyFY/AIrHM8rg5IaxWWQ68Kvn/DtUPAAAA//8DAFBL&#10;AQItABQABgAIAAAAIQC2gziS/gAAAOEBAAATAAAAAAAAAAAAAAAAAAAAAABbQ29udGVudF9UeXBl&#10;c10ueG1sUEsBAi0AFAAGAAgAAAAhADj9If/WAAAAlAEAAAsAAAAAAAAAAAAAAAAALwEAAF9yZWxz&#10;Ly5yZWxzUEsBAi0AFAAGAAgAAAAhAEdH3qfuAQAAwgMAAA4AAAAAAAAAAAAAAAAALgIAAGRycy9l&#10;Mm9Eb2MueG1sUEsBAi0AFAAGAAgAAAAhADdGUMDhAAAACwEAAA8AAAAAAAAAAAAAAAAASAQAAGRy&#10;cy9kb3ducmV2LnhtbFBLBQYAAAAABAAEAPMAAABWBQAAAAA=&#10;" stroked="f">
                <v:textbox inset="0,0,0,0">
                  <w:txbxContent>
                    <w:p w14:paraId="205C9500" w14:textId="77777777" w:rsidR="003E38E5" w:rsidRPr="00B621BD" w:rsidRDefault="003E38E5" w:rsidP="00B864B7">
                      <w:pPr>
                        <w:spacing w:before="100" w:line="160" w:lineRule="exact"/>
                        <w:ind w:left="227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Угол, закрываемый передней стойкой кузова со стороны пассажира</w:t>
                      </w:r>
                    </w:p>
                  </w:txbxContent>
                </v:textbox>
              </v:shape>
            </w:pict>
          </mc:Fallback>
        </mc:AlternateContent>
      </w:r>
      <w:r w:rsidR="003E38E5">
        <w:rPr>
          <w:noProof/>
          <w:spacing w:val="4"/>
          <w:kern w:val="1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076D8D" wp14:editId="26AE5B1F">
                <wp:simplePos x="0" y="0"/>
                <wp:positionH relativeFrom="column">
                  <wp:posOffset>3613785</wp:posOffset>
                </wp:positionH>
                <wp:positionV relativeFrom="paragraph">
                  <wp:posOffset>1129665</wp:posOffset>
                </wp:positionV>
                <wp:extent cx="1308735" cy="281940"/>
                <wp:effectExtent l="3810" t="0" r="1905" b="0"/>
                <wp:wrapNone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F87F5" w14:textId="77777777" w:rsidR="003E38E5" w:rsidRPr="00B621BD" w:rsidRDefault="003E38E5" w:rsidP="003E38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параллельные линии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76D8D" id="Надпись 47" o:spid="_x0000_s1047" type="#_x0000_t202" style="position:absolute;left:0;text-align:left;margin-left:284.55pt;margin-top:88.95pt;width:103.05pt;height:2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0++AEAANIDAAAOAAAAZHJzL2Uyb0RvYy54bWysU9tu2zAMfR+wfxD0vthJ0zU14hRdigwD&#10;ugvQ7QNkWbaFyaJGKbGzrx8lp2nQvQ3TgyCK1CHPIbW+G3vDDgq9Blvy+SznTFkJtbZtyX98371b&#10;ceaDsLUwYFXJj8rzu83bN+vBFWoBHZhaISMQ64vBlbwLwRVZ5mWneuFn4JQlZwPYi0AmtlmNYiD0&#10;3mSLPH+fDYC1Q5DKe7p9mJx8k/CbRsnwtWm8CsyUnGoLace0V3HPNmtRtChcp+WpDPEPVfRCW0p6&#10;hnoQQbA96r+gei0RPDRhJqHPoGm0VIkDsZnnr9g8dcKpxIXE8e4sk/9/sPLL4cl9QxbGDzBSAxMJ&#10;7x5B/vTMwrYTtlX3iDB0StSUeB4lywbni9PTKLUvfASphs9QU5PFPkACGhvsoyrEkxE6NeB4Fl2N&#10;gcmY8ipf3VxdcybJt1jNb5epK5konl879OGjgp7FQ8mRmprQxeHRh1iNKJ5DYjIPRtc7bUwysK22&#10;BtlB0ADs0koEXoUZG4MtxGcTYrxJNCOziWMYq5HpmkpeRYxIu4L6SMQRpsGij0CHDvA3ZwMNVcn9&#10;r71AxZn5ZEm82/mS2LGQjOX1zYIMvPRUlx5hJUGVPHA2Hbdhmty9Q912lGlql4V7ErzRSYuXqk71&#10;0+AkiU5DHifz0k5RL19x8wcAAP//AwBQSwMEFAAGAAgAAAAhALOP91jfAAAACwEAAA8AAABkcnMv&#10;ZG93bnJldi54bWxMj0FOwzAQRfdI3MEaJDaIOnXUpg1xqgqpG1bQcgA3GRKLeBxstwm3Z1jBcvSf&#10;/n9T7WY3iCuGaD1pWC4yEEiNby11Gt5Ph8cNiJgMtWbwhBq+McKuvr2pTNn6id7wekyd4BKKpdHQ&#10;pzSWUsamR2fiwo9InH344EziM3SyDWbicjdIlWVr6YwlXujNiM89Np/Hi9OQx8MY8k3TPVgrbXiZ&#10;Xr+C3Gt9fzfvn0AknNMfDL/6rA41O539hdooBg2r9XbJKAdFsQXBRFGsFIizBqVUDrKu5P8f6h8A&#10;AAD//wMAUEsBAi0AFAAGAAgAAAAhALaDOJL+AAAA4QEAABMAAAAAAAAAAAAAAAAAAAAAAFtDb250&#10;ZW50X1R5cGVzXS54bWxQSwECLQAUAAYACAAAACEAOP0h/9YAAACUAQAACwAAAAAAAAAAAAAAAAAv&#10;AQAAX3JlbHMvLnJlbHNQSwECLQAUAAYACAAAACEARPstPvgBAADSAwAADgAAAAAAAAAAAAAAAAAu&#10;AgAAZHJzL2Uyb0RvYy54bWxQSwECLQAUAAYACAAAACEAs4/3WN8AAAALAQAADwAAAAAAAAAAAAAA&#10;AABSBAAAZHJzL2Rvd25yZXYueG1sUEsFBgAAAAAEAAQA8wAAAF4FAAAAAA==&#10;" stroked="f" strokecolor="blue">
                <v:textbox>
                  <w:txbxContent>
                    <w:p w14:paraId="311F87F5" w14:textId="77777777" w:rsidR="003E38E5" w:rsidRPr="00B621BD" w:rsidRDefault="003E38E5" w:rsidP="003E38E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параллельные линии</w:t>
                      </w:r>
                    </w:p>
                  </w:txbxContent>
                </v:textbox>
              </v:shape>
            </w:pict>
          </mc:Fallback>
        </mc:AlternateContent>
      </w:r>
      <w:r w:rsidR="003E38E5">
        <w:rPr>
          <w:noProof/>
          <w:spacing w:val="4"/>
          <w:kern w:val="1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029170" wp14:editId="4F9EA533">
                <wp:simplePos x="0" y="0"/>
                <wp:positionH relativeFrom="column">
                  <wp:posOffset>3747135</wp:posOffset>
                </wp:positionH>
                <wp:positionV relativeFrom="paragraph">
                  <wp:posOffset>4863465</wp:posOffset>
                </wp:positionV>
                <wp:extent cx="1308735" cy="281940"/>
                <wp:effectExtent l="3810" t="0" r="1905" b="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11247" w14:textId="77777777" w:rsidR="003E38E5" w:rsidRPr="00B621BD" w:rsidRDefault="003E38E5" w:rsidP="003E38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параллельные линии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29170" id="Надпись 46" o:spid="_x0000_s1048" type="#_x0000_t202" style="position:absolute;left:0;text-align:left;margin-left:295.05pt;margin-top:382.95pt;width:103.05pt;height:2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jS+QEAANIDAAAOAAAAZHJzL2Uyb0RvYy54bWysU9tu2zAMfR+wfxD0vjhJ0zUx4hRdigwD&#10;ugvQ7QNkWbaFyaJGKbGzrx8lp2nQvhXTgyCK1CHPIbW+HTrDDgq9Blvw2WTKmbISKm2bgv/6ufuw&#10;5MwHYSthwKqCH5Xnt5v379a9y9UcWjCVQkYg1ue9K3gbgsuzzMtWdcJPwClLzhqwE4FMbLIKRU/o&#10;ncnm0+nHrAesHIJU3tPt/ejkm4Rf10qG73XtVWCm4FRbSDumvYx7tlmLvEHhWi1PZYg3VNEJbSnp&#10;GepeBMH2qF9BdVoieKjDREKXQV1rqRIHYjObvmDz2AqnEhcSx7uzTP7/wcpvh0f3A1kYPsFADUwk&#10;vHsA+dszC9tW2EbdIULfKlFR4lmULOudz09Po9Q+9xGk7L9CRU0W+wAJaKixi6oQT0bo1IDjWXQ1&#10;BCZjyqvp8ubqmjNJvvlytlqkrmQif3rt0IfPCjoWDwVHampCF4cHH2I1In8Kick8GF3ttDHJwKbc&#10;GmQHQQOwSysReBFmbAy2EJ+NiPEm0YzMRo5hKAemKyp5FTEi7RKqIxFHGAeLPgIdWsC/nPU0VAX3&#10;f/YCFWfmiyXxVrMFsWMhGYvrmzkZeOkpLz3CSoIqeOBsPG7DOLl7h7ppKdPYLgt3JHitkxbPVZ3q&#10;p8FJEp2GPE7mpZ2inr/i5h8AAAD//wMAUEsDBBQABgAIAAAAIQBHhiCj3wAAAAsBAAAPAAAAZHJz&#10;L2Rvd25yZXYueG1sTI9BTsMwEEX3SNzBGiQ2iNpp1DQJmVQVUjesoOUAbjwkFrEdbLcJt8esYDn6&#10;T/+/aXaLGdmVfNDOImQrAYxs55S2PcL76fBYAgtRWiVHZwnhmwLs2tubRtbKzfaNrsfYs1RiQy0R&#10;hhinmvPQDWRkWLmJbMo+nDcyptP3XHk5p3Iz8rUQBTdS27QwyImeB+o+jxeDkIfD5POy6x+05tq/&#10;zK9fnu8R7++W/ROwSEv8g+FXP6lDm5zO7mJVYCPCphJZQhG2xaYClohtVayBnRHKTOTA24b//6H9&#10;AQAA//8DAFBLAQItABQABgAIAAAAIQC2gziS/gAAAOEBAAATAAAAAAAAAAAAAAAAAAAAAABbQ29u&#10;dGVudF9UeXBlc10ueG1sUEsBAi0AFAAGAAgAAAAhADj9If/WAAAAlAEAAAsAAAAAAAAAAAAAAAAA&#10;LwEAAF9yZWxzLy5yZWxzUEsBAi0AFAAGAAgAAAAhAOS12NL5AQAA0gMAAA4AAAAAAAAAAAAAAAAA&#10;LgIAAGRycy9lMm9Eb2MueG1sUEsBAi0AFAAGAAgAAAAhAEeGIKPfAAAACwEAAA8AAAAAAAAAAAAA&#10;AAAAUwQAAGRycy9kb3ducmV2LnhtbFBLBQYAAAAABAAEAPMAAABfBQAAAAA=&#10;" stroked="f" strokecolor="blue">
                <v:textbox>
                  <w:txbxContent>
                    <w:p w14:paraId="67511247" w14:textId="77777777" w:rsidR="003E38E5" w:rsidRPr="00B621BD" w:rsidRDefault="003E38E5" w:rsidP="003E38E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параллельные линии</w:t>
                      </w:r>
                    </w:p>
                  </w:txbxContent>
                </v:textbox>
              </v:shape>
            </w:pict>
          </mc:Fallback>
        </mc:AlternateContent>
      </w:r>
      <w:r w:rsidR="003E38E5">
        <w:rPr>
          <w:noProof/>
          <w:spacing w:val="4"/>
          <w:w w:val="103"/>
          <w:kern w:val="14"/>
          <w:lang w:eastAsia="en-GB"/>
        </w:rPr>
        <w:drawing>
          <wp:inline distT="0" distB="0" distL="0" distR="0" wp14:anchorId="2673F791" wp14:editId="51D03D40">
            <wp:extent cx="4739005" cy="5565775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55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8C0B5" w14:textId="77777777" w:rsidR="003E38E5" w:rsidRPr="00DA2725" w:rsidRDefault="003E38E5" w:rsidP="003E38E5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134" w:right="1134"/>
        <w:jc w:val="both"/>
        <w:rPr>
          <w:spacing w:val="4"/>
          <w:w w:val="103"/>
          <w:kern w:val="14"/>
        </w:rPr>
      </w:pPr>
    </w:p>
    <w:p w14:paraId="39D5B267" w14:textId="77777777" w:rsidR="003E38E5" w:rsidRPr="003E38E5" w:rsidRDefault="003E38E5" w:rsidP="003E38E5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134" w:right="1134"/>
        <w:jc w:val="both"/>
        <w:rPr>
          <w:b/>
        </w:rPr>
      </w:pPr>
      <w:r w:rsidRPr="00DA2725">
        <w:rPr>
          <w:spacing w:val="4"/>
          <w:w w:val="103"/>
          <w:kern w:val="14"/>
        </w:rPr>
        <w:br w:type="page"/>
      </w:r>
      <w:r w:rsidRPr="003E38E5">
        <w:t>Рис.4</w:t>
      </w:r>
      <w:r w:rsidRPr="003E38E5">
        <w:br/>
      </w:r>
      <w:r w:rsidRPr="003E38E5">
        <w:rPr>
          <w:b/>
        </w:rPr>
        <w:t>Оценка помех в 180°-м поле обзора водителя спереди</w:t>
      </w:r>
    </w:p>
    <w:p w14:paraId="5629DA4E" w14:textId="59D90913" w:rsidR="003E38E5" w:rsidRPr="00DA2725" w:rsidRDefault="003E38E5" w:rsidP="003E38E5">
      <w:pPr>
        <w:spacing w:after="120"/>
        <w:ind w:left="1134" w:right="1134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9ED2BD9" wp14:editId="6F242CD6">
            <wp:extent cx="5494655" cy="63849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8C7B7" w14:textId="77777777" w:rsidR="003E38E5" w:rsidRPr="00DA2725" w:rsidRDefault="003E38E5" w:rsidP="003E38E5">
      <w:pPr>
        <w:spacing w:after="120"/>
        <w:ind w:left="1134" w:right="1134"/>
        <w:jc w:val="both"/>
        <w:rPr>
          <w:lang w:eastAsia="ru-RU"/>
        </w:rPr>
      </w:pPr>
    </w:p>
    <w:p w14:paraId="4C02881A" w14:textId="77777777" w:rsidR="003E38E5" w:rsidRPr="003E38E5" w:rsidRDefault="003E38E5" w:rsidP="003E38E5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134" w:right="1134"/>
        <w:rPr>
          <w:b/>
        </w:rPr>
      </w:pPr>
      <w:r w:rsidRPr="00DA2725">
        <w:rPr>
          <w:spacing w:val="4"/>
          <w:w w:val="103"/>
          <w:kern w:val="14"/>
        </w:rPr>
        <w:br w:type="page"/>
      </w:r>
      <w:r w:rsidRPr="003E38E5">
        <w:t>Рис. 5</w:t>
      </w:r>
      <w:r w:rsidRPr="003E38E5">
        <w:br/>
      </w:r>
      <w:r w:rsidRPr="003E38E5">
        <w:rPr>
          <w:b/>
        </w:rPr>
        <w:t>Схема взаимного расположения точек Е и точек Р</w:t>
      </w:r>
    </w:p>
    <w:p w14:paraId="737B4FB4" w14:textId="29CAB576" w:rsidR="003E38E5" w:rsidRPr="00DA2725" w:rsidRDefault="002B5271" w:rsidP="003E38E5">
      <w:pPr>
        <w:spacing w:after="120"/>
        <w:ind w:left="1134" w:right="1134"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A0479B" wp14:editId="707CA637">
                <wp:simplePos x="0" y="0"/>
                <wp:positionH relativeFrom="column">
                  <wp:posOffset>2870580</wp:posOffset>
                </wp:positionH>
                <wp:positionV relativeFrom="paragraph">
                  <wp:posOffset>2649219</wp:posOffset>
                </wp:positionV>
                <wp:extent cx="694055" cy="241300"/>
                <wp:effectExtent l="57150" t="76200" r="67945" b="825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6495">
                          <a:off x="0" y="0"/>
                          <a:ext cx="69405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scene3d>
                          <a:camera prst="orthographicFront">
                            <a:rot lat="9000000" lon="21299997" rev="21299999"/>
                          </a:camera>
                          <a:lightRig rig="threePt" dir="t"/>
                        </a:scene3d>
                        <a:sp3d/>
                      </wps:spPr>
                      <wps:txbx>
                        <w:txbxContent>
                          <w:p w14:paraId="3E9B89A1" w14:textId="77777777" w:rsidR="002B5271" w:rsidRPr="00E64272" w:rsidRDefault="002B5271" w:rsidP="002B5271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 w:rsidRPr="00E64272">
                              <w:rPr>
                                <w:sz w:val="22"/>
                              </w:rPr>
                              <w:t>104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479B" id="Надпись 12" o:spid="_x0000_s1049" type="#_x0000_t202" style="position:absolute;left:0;text-align:left;margin-left:226.05pt;margin-top:208.6pt;width:54.65pt;height:19pt;rotation:334774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UUlAIAABgFAAAOAAAAZHJzL2Uyb0RvYy54bWysVE1v2zAMvQ/YfxB0X+18tYtRp8haZBhQ&#10;rMXaoWdFlmMBsqhRSuzu14+SnbTrdhrmg0CJ1NPjI+nLq7417KDQa7Aln5zlnCkrodJ2V/Lvj5sP&#10;HznzQdhKGLCq5M/K86vV+3eXnSvUFBowlUJGINYXnSt5E4IrsszLRrXCn4FTlpw1YCsCbXGXVSg6&#10;Qm9NNs3z86wDrByCVN7T6c3g5KuEX9dKhru69iowU3LiFtKKad3GNVtdimKHwjVajjTEP7Bohbb0&#10;6AnqRgTB9qj/gGq1RPBQhzMJbQZ1raVKOVA2k/xNNg+NcCrlQuJ4d5LJ/z9Y+fXw4O6Rhf4T9FTA&#10;KEjnfOHpMObT19gyBNJtlp/Pl4uUJNFmFEx6Pp80VH1gkg7Pl/N8seBMkms6n8zypHE2IEVEhz58&#10;VtCyaJQcqUQJVBxufaDXKfQYEsM9GF1ttDFpE9tCXRtkB0EFNSHxpRu/RRnLOiIyW+QJ2EK8PiAb&#10;O8Aoq2ZVNKVoFYqRC2BoYGyGDYIdiFH2zAiiuszTxxm1MiU3mS7pu+AM1eG0XUYBidCAG18weteE&#10;b3rHUNNIhAaVug+cVZq6MIzRXp4IeTerIsRLEaIV+m3PdEXPJDnj0RaqZypcqg1Vwju50aTorfDh&#10;XiA1MR3SYIY7WmoDpAiMFmcN4M+/ncd46i3yctbRUJTc/9gLVJTyF0tdt5zM53GK0ma+uCA2DF97&#10;tq89dt9eA5VpktglM8YHczRrhPaJ5ncdXyWXsJLejrKM5nUYRpXmX6r1OgXR3DgRbu2DkxE6Shz7&#10;5bF/EujGQgbqxq9wHB9RvOmtITbetLDeB6h1bDxR1FTmx/6o/iDwWAoav1TXsTvifL/ep6iXH9rq&#10;FwAAAP//AwBQSwMEFAAGAAgAAAAhAH9O14bfAAAACwEAAA8AAABkcnMvZG93bnJldi54bWxMj0FO&#10;wzAQRfdI3MEaJDaodWKatApxKgTKhh1pD+DEQ2I1Hkex2wZOj7uC3Yz+05835X6xI7vg7I0jCek6&#10;AYbUOW2ol3A81KsdMB8UaTU6Qgnf6GFf3d+VqtDuSp94aULPYgn5QkkYQpgKzn03oFV+7SakmH25&#10;2aoQ17nnelbXWG5HLpIk51YZihcGNeHbgN2pOVsJGJ7arqk/Trt6+2zy9+lHmONByseH5fUFWMAl&#10;/MFw04/qUEWn1p1JezZK2GQijWgc0q0AFoksTzfA2luUCeBVyf//UP0CAAD//wMAUEsBAi0AFAAG&#10;AAgAAAAhALaDOJL+AAAA4QEAABMAAAAAAAAAAAAAAAAAAAAAAFtDb250ZW50X1R5cGVzXS54bWxQ&#10;SwECLQAUAAYACAAAACEAOP0h/9YAAACUAQAACwAAAAAAAAAAAAAAAAAvAQAAX3JlbHMvLnJlbHNQ&#10;SwECLQAUAAYACAAAACEAC5M1FJQCAAAYBQAADgAAAAAAAAAAAAAAAAAuAgAAZHJzL2Uyb0RvYy54&#10;bWxQSwECLQAUAAYACAAAACEAf07Xht8AAAALAQAADwAAAAAAAAAAAAAAAADuBAAAZHJzL2Rvd25y&#10;ZXYueG1sUEsFBgAAAAAEAAQA8wAAAPoFAAAAAA==&#10;" fillcolor="white [3201]" stroked="f" strokeweight=".5pt">
                <v:textbox>
                  <w:txbxContent>
                    <w:p w14:paraId="3E9B89A1" w14:textId="77777777" w:rsidR="002B5271" w:rsidRPr="00E64272" w:rsidRDefault="002B5271" w:rsidP="002B5271">
                      <w:pPr>
                        <w:spacing w:line="240" w:lineRule="auto"/>
                        <w:rPr>
                          <w:sz w:val="22"/>
                        </w:rPr>
                      </w:pPr>
                      <w:r w:rsidRPr="00E64272">
                        <w:rPr>
                          <w:sz w:val="22"/>
                        </w:rPr>
                        <w:t>104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253C81" wp14:editId="06235313">
                <wp:simplePos x="0" y="0"/>
                <wp:positionH relativeFrom="column">
                  <wp:posOffset>3412110</wp:posOffset>
                </wp:positionH>
                <wp:positionV relativeFrom="paragraph">
                  <wp:posOffset>1132205</wp:posOffset>
                </wp:positionV>
                <wp:extent cx="694055" cy="241300"/>
                <wp:effectExtent l="0" t="209550" r="0" b="21590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8743">
                          <a:off x="0" y="0"/>
                          <a:ext cx="69405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scene3d>
                          <a:camera prst="orthographicFront">
                            <a:rot lat="9000000" lon="21299997" rev="21299999"/>
                          </a:camera>
                          <a:lightRig rig="threePt" dir="t"/>
                        </a:scene3d>
                        <a:sp3d/>
                      </wps:spPr>
                      <wps:txbx>
                        <w:txbxContent>
                          <w:p w14:paraId="0813D235" w14:textId="5537E3E0" w:rsidR="002B5271" w:rsidRPr="00E64272" w:rsidRDefault="002B5271" w:rsidP="002B5271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 w:rsidRPr="00E64272">
                              <w:rPr>
                                <w:sz w:val="22"/>
                              </w:rPr>
                              <w:t>104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53C81" id="Надпись 11" o:spid="_x0000_s1050" type="#_x0000_t202" style="position:absolute;left:0;text-align:left;margin-left:268.65pt;margin-top:89.15pt;width:54.65pt;height:19pt;rotation:2270542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u/lAIAABkFAAAOAAAAZHJzL2Uyb0RvYy54bWysVE1v2zAMvQ/YfxB0X+18NU1Qp8haZBhQ&#10;tMXaoWdFlmMBsqhRSuzu14+SnbTrdhrmg0CJ1BP5HunLq64x7KDQa7AFH53lnCkrodR2V/DvT5tP&#10;F5z5IGwpDFhV8Bfl+dXq44fL1i3VGGowpUJGINYvW1fwOgS3zDIva9UIfwZOWXJWgI0ItMVdVqJo&#10;Cb0x2TjPz7MWsHQIUnlPpze9k68SflUpGe6ryqvATMEpt5BWTOs2rtnqUix3KFyt5ZCG+IcsGqEt&#10;PXqCuhFBsD3qP6AaLRE8VOFMQpNBVWmpUg1UzSh/V81jLZxKtRA53p1o8v8PVt4dHt0DstB9ho4E&#10;jIS0zi89HcZ6ugobhkC8jfP5xXw6SVVS3oyiidCXE4mqC0zS4flims9mnElyjaejSZ5IznqoCOnQ&#10;hy8KGhaNgiNplEDF4dYHep5CjyEx3IPR5UYbkzaxL9S1QXYQpKgJKWG68VuUsaylRCazPAFbiNd7&#10;ZGN7GGXVpIymFI1CMeQCGGoYumGDYPvEqHxmBKW6yNPHGfUyFTcaL+ibc4bqcNouIoOUUI8bXzB6&#10;V4dvesdQ00yEGpV6CJyVmtowDNFenhLyblJGiFcVohW6bcd0GZ85SrSF8oWUS+KQEt7JjSZGb4UP&#10;DwKpi+mQJjPc01IZIEZgsDirAX/+7TzGU3ORl7OWpqLg/sdeoKKSv1pqu8VoOo1jlDbT2XxMG3zr&#10;2b712H1zDSTTKGWXzBgfzNGsEJpnGuB1fJVcwkp6O9IymNehn1X6AUi1XqcgGhwnwq19dDJCR4pj&#10;vzx1zwLdIGSgbryD4/yI5bve6mPjTQvrfYBKx8YTy4pkfuqO7PcED1LQ/CVdh+6IA/52n6Je/2ir&#10;XwAAAP//AwBQSwMEFAAGAAgAAAAhAJ2Zc+veAAAACwEAAA8AAABkcnMvZG93bnJldi54bWxMj8FO&#10;wzAMhu9IvENkJG4s3cqyqTSdpgFSr3R7gKwxbUXjdE3WlbfHnOBm6//0+3O+m10vJhxD50nDcpGA&#10;QKq97ajRcDq+P21BhGjImt4TavjGALvi/i43mfU3+sCpio3gEgqZ0dDGOGRShrpFZ8LCD0icffrR&#10;mcjr2Eg7mhuXu16ukkRJZzriC60Z8NBi/VVdnYbqNfalvQR/UPtjOWEZ1pe3WuvHh3n/AiLiHP9g&#10;+NVndSjY6eyvZIPoNazTTcooB5stD0yoZ6VAnDWslioFWeTy/w/FDwAAAP//AwBQSwECLQAUAAYA&#10;CAAAACEAtoM4kv4AAADhAQAAEwAAAAAAAAAAAAAAAAAAAAAAW0NvbnRlbnRfVHlwZXNdLnhtbFBL&#10;AQItABQABgAIAAAAIQA4/SH/1gAAAJQBAAALAAAAAAAAAAAAAAAAAC8BAABfcmVscy8ucmVsc1BL&#10;AQItABQABgAIAAAAIQAdHDu/lAIAABkFAAAOAAAAAAAAAAAAAAAAAC4CAABkcnMvZTJvRG9jLnht&#10;bFBLAQItABQABgAIAAAAIQCdmXPr3gAAAAsBAAAPAAAAAAAAAAAAAAAAAO4EAABkcnMvZG93bnJl&#10;di54bWxQSwUGAAAAAAQABADzAAAA+QUAAAAA&#10;" fillcolor="white [3201]" stroked="f" strokeweight=".5pt">
                <v:textbox>
                  <w:txbxContent>
                    <w:p w14:paraId="0813D235" w14:textId="5537E3E0" w:rsidR="002B5271" w:rsidRPr="00E64272" w:rsidRDefault="002B5271" w:rsidP="002B5271">
                      <w:pPr>
                        <w:spacing w:line="240" w:lineRule="auto"/>
                        <w:rPr>
                          <w:sz w:val="22"/>
                        </w:rPr>
                      </w:pPr>
                      <w:r w:rsidRPr="00E64272">
                        <w:rPr>
                          <w:sz w:val="22"/>
                        </w:rPr>
                        <w:t>104 мм</w:t>
                      </w:r>
                    </w:p>
                  </w:txbxContent>
                </v:textbox>
              </v:shape>
            </w:pict>
          </mc:Fallback>
        </mc:AlternateContent>
      </w:r>
      <w:r w:rsidR="008233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8E63FE" wp14:editId="1FEF4F5C">
                <wp:simplePos x="0" y="0"/>
                <wp:positionH relativeFrom="column">
                  <wp:posOffset>1370800</wp:posOffset>
                </wp:positionH>
                <wp:positionV relativeFrom="paragraph">
                  <wp:posOffset>1130846</wp:posOffset>
                </wp:positionV>
                <wp:extent cx="694055" cy="241300"/>
                <wp:effectExtent l="169228" t="59372" r="141922" b="65723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89755">
                          <a:off x="0" y="0"/>
                          <a:ext cx="69405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scene3d>
                          <a:camera prst="orthographicFront">
                            <a:rot lat="9000000" lon="21299997" rev="21299999"/>
                          </a:camera>
                          <a:lightRig rig="threePt" dir="t"/>
                        </a:scene3d>
                        <a:sp3d/>
                      </wps:spPr>
                      <wps:txbx>
                        <w:txbxContent>
                          <w:p w14:paraId="48EEFC03" w14:textId="4C1F3EB3" w:rsidR="0082335B" w:rsidRPr="00E64272" w:rsidRDefault="0082335B" w:rsidP="0082335B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 w:rsidRPr="00E64272">
                              <w:rPr>
                                <w:sz w:val="22"/>
                              </w:rPr>
                              <w:t>65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63FE" id="Надпись 10" o:spid="_x0000_s1051" type="#_x0000_t202" style="position:absolute;left:0;text-align:left;margin-left:107.95pt;margin-top:89.05pt;width:54.65pt;height:19pt;rotation:-448948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DhlQIAABoFAAAOAAAAZHJzL2Uyb0RvYy54bWysVE1v2zAMvQ/YfxB0X23no2mMJkXWIsOA&#10;oi3WDj0rshwLkEWNUhJ3v36U7KRdt9MwHwRKpJ7I90hfXnWtYXuFXoNd8OIs50xZCZW22wX//rT+&#10;dMGZD8JWwoBVC/6iPL9afvxweXClGkEDplLICMT68uAWvAnBlVnmZaNa4c/AKUvOGrAVgba4zSoU&#10;B0JvTTbK8/PsAFg5BKm8p9Ob3smXCb+ulQz3de1VYGbBKbeQVkzrJq7Z8lKUWxSu0XJIQ/xDFq3Q&#10;lh49Qd2IINgO9R9QrZYIHupwJqHNoK61VKkGqqbI31Xz2AinUi1Ejncnmvz/g5V3+0f3gCx0n6Ej&#10;ASMhB+dLT4exnq7GliEQb8VscjGfTaepTEqcUTgx+nJiUXWBSTo8n09yCmOSXKNJMc4Ty1mPFTEd&#10;+vBFQcuiseBIIiVQsb/1gd6n0GNIDPdgdLXWxqRNbAx1bZDtBUlqQsqYbvwWZSw7UCLjaZ6ALcTr&#10;PbKxPYyyalxFU4pWoRhyAQwNDO2wRrB9YlQ/M4JSnefp44yamYorRnP6Zpyh2p+280ghJdTjxheM&#10;3jbhm94y1DQUoUGlHgJnlaY+DEO0l6eEvBtXEeJVhmiFbtMxXdEzo6NGG6heSLqkDinhnVxrYvRW&#10;+PAgkNqYDmk0wz0ttQFiBAaLswbw59/OYzx1F3k5O9BYLLj/sROoqOSvlvpuXkwmcY7SZjKdjWiD&#10;bz2btx67a6+BZCpSdsmM8cEczRqhfaYJXsVXySWspLcjLYN5HfphpT+AVKtVCqLJcSLc2kcnI3Sk&#10;OPbLU/cs0A1CBurGOzgOkCjf9VYfG29aWO0C1Do2nihrkvmpO7LfEzxIQQOYdB26I074232Kev2l&#10;LX8BAAD//wMAUEsDBBQABgAIAAAAIQAqxAQk3wAAAAsBAAAPAAAAZHJzL2Rvd25yZXYueG1sTI9N&#10;T8MwDIbvSPyHyEjcWNqqlFGaToBAO7AL+2DXrDFtReOUJlvLv8dwgaP9vHr9uFhMthMnHHzrSEE8&#10;i0AgVc60VCvYbp6v5iB80GR05wgVfKGHRXl+VujcuJFe8bQOteAS8rlW0ITQ51L6qkGr/cz1SMze&#10;3WB14HGopRn0yOW2k0kUZdLqlvhCo3t8bLD6WB+tgrflwzR+1tvoJd6nq6fK7bNdvVTq8mK6vwMR&#10;cAp/YfjRZ3Uo2engjmS86BQk13HGUQZpkoLgRDK/5c3hF92ALAv5/4fyGwAA//8DAFBLAQItABQA&#10;BgAIAAAAIQC2gziS/gAAAOEBAAATAAAAAAAAAAAAAAAAAAAAAABbQ29udGVudF9UeXBlc10ueG1s&#10;UEsBAi0AFAAGAAgAAAAhADj9If/WAAAAlAEAAAsAAAAAAAAAAAAAAAAALwEAAF9yZWxzLy5yZWxz&#10;UEsBAi0AFAAGAAgAAAAhABjI4OGVAgAAGgUAAA4AAAAAAAAAAAAAAAAALgIAAGRycy9lMm9Eb2Mu&#10;eG1sUEsBAi0AFAAGAAgAAAAhACrEBCTfAAAACwEAAA8AAAAAAAAAAAAAAAAA7wQAAGRycy9kb3du&#10;cmV2LnhtbFBLBQYAAAAABAAEAPMAAAD7BQAAAAA=&#10;" fillcolor="white [3201]" stroked="f" strokeweight=".5pt">
                <v:textbox>
                  <w:txbxContent>
                    <w:p w14:paraId="48EEFC03" w14:textId="4C1F3EB3" w:rsidR="0082335B" w:rsidRPr="00E64272" w:rsidRDefault="0082335B" w:rsidP="0082335B">
                      <w:pPr>
                        <w:spacing w:line="240" w:lineRule="auto"/>
                        <w:rPr>
                          <w:sz w:val="22"/>
                        </w:rPr>
                      </w:pPr>
                      <w:r w:rsidRPr="00E64272">
                        <w:rPr>
                          <w:sz w:val="22"/>
                        </w:rPr>
                        <w:t>65 мм</w:t>
                      </w:r>
                    </w:p>
                  </w:txbxContent>
                </v:textbox>
              </v:shape>
            </w:pict>
          </mc:Fallback>
        </mc:AlternateContent>
      </w:r>
      <w:r w:rsidR="003E38E5">
        <w:rPr>
          <w:noProof/>
          <w:lang w:eastAsia="ru-RU"/>
        </w:rPr>
        <w:drawing>
          <wp:inline distT="0" distB="0" distL="0" distR="0" wp14:anchorId="2AB80A30" wp14:editId="13568956">
            <wp:extent cx="5494655" cy="314896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D9943" w14:textId="77777777" w:rsidR="003E38E5" w:rsidRPr="00DA2725" w:rsidRDefault="003E38E5" w:rsidP="003E38E5">
      <w:pPr>
        <w:spacing w:after="120"/>
        <w:ind w:left="1134" w:right="1134"/>
        <w:jc w:val="both"/>
        <w:rPr>
          <w:lang w:eastAsia="ru-RU"/>
        </w:rPr>
      </w:pPr>
    </w:p>
    <w:p w14:paraId="0ADD7656" w14:textId="77777777" w:rsidR="003E38E5" w:rsidRPr="003E38E5" w:rsidRDefault="003E38E5" w:rsidP="003E38E5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right="1134"/>
        <w:rPr>
          <w:b/>
        </w:rPr>
      </w:pPr>
      <w:r w:rsidRPr="00DA2725">
        <w:rPr>
          <w:spacing w:val="4"/>
          <w:w w:val="103"/>
          <w:kern w:val="14"/>
        </w:rPr>
        <w:br w:type="page"/>
      </w:r>
      <w:r w:rsidRPr="003E38E5">
        <w:t>Рис. 6</w:t>
      </w:r>
      <w:r w:rsidRPr="003E38E5">
        <w:br/>
      </w:r>
      <w:r w:rsidRPr="003E38E5">
        <w:rPr>
          <w:b/>
        </w:rPr>
        <w:t>Контрольная площадка</w:t>
      </w:r>
    </w:p>
    <w:p w14:paraId="0504E852" w14:textId="44750FED" w:rsidR="0091507E" w:rsidRPr="00DE1E2B" w:rsidRDefault="003E38E5" w:rsidP="0091507E">
      <w:pPr>
        <w:suppressAutoHyphens w:val="0"/>
        <w:rPr>
          <w:b/>
        </w:rPr>
      </w:pPr>
      <w:r>
        <w:rPr>
          <w:noProof/>
          <w:spacing w:val="4"/>
          <w:w w:val="103"/>
          <w:kern w:val="1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A7A8D1" wp14:editId="576CA8DC">
                <wp:simplePos x="0" y="0"/>
                <wp:positionH relativeFrom="column">
                  <wp:posOffset>2153285</wp:posOffset>
                </wp:positionH>
                <wp:positionV relativeFrom="paragraph">
                  <wp:posOffset>394970</wp:posOffset>
                </wp:positionV>
                <wp:extent cx="1203960" cy="22860"/>
                <wp:effectExtent l="635" t="4445" r="0" b="1270"/>
                <wp:wrapNone/>
                <wp:docPr id="43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2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32DD1" w14:textId="77777777" w:rsidR="003E38E5" w:rsidRDefault="003E38E5" w:rsidP="003E38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7A8D1" id="Надпись 43" o:spid="_x0000_s1052" type="#_x0000_t202" style="position:absolute;margin-left:169.55pt;margin-top:31.1pt;width:94.8pt;height: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+8g4gEAAKgDAAAOAAAAZHJzL2Uyb0RvYy54bWysU8Fu2zAMvQ/YPwi6L3bcrGuNOEXXosOA&#10;rhvQ9QNkWbKF2aJGKbGzrx8lp2m23YpdBFKU3+N7pNdX09CznUJvwFZ8ucg5U1ZCY2xb8afvd+8u&#10;OPNB2Eb0YFXF98rzq83bN+vRlaqADvpGISMQ68vRVbwLwZVZ5mWnBuEX4JSlogYcRKAU26xBMRL6&#10;0GdFnp9nI2DjEKTynm5v5yLfJHytlQxftfYqsL7i1FtIJ6azjme2WYuyReE6Iw9tiFd0MQhjifQI&#10;dSuCYFs0/0ANRiJ40GEhYchAayNV0kBqlvlfah474VTSQuZ4d7TJ/z9Y+bB7dN+QhekjTDTAJMK7&#10;e5A/PLNw0wnbqmtEGDslGiJeRsuy0fny8Gm02pc+gtTjF2hoyGIbIAFNGofoCulkhE4D2B9NV1Ng&#10;MlIW+dnlOZUk1YrigsLIIMrnjx368EnBwGJQcaSZJnCxu/dhfvr8JHJZuDN9n+ba2z8uCDPepOZj&#10;v3PnYaonZhriPovEUUwNzZ7kIMzrQutNQQf4i7ORVqXi/udWoOKs/2zJksvlahV3KyWr9x8KSvC0&#10;Up9WhJUEVfHA2RzehHkftw5N2xHTPAQL12SjNkniS1eH/mkdkkmH1Y37dpqnVy8/2OY3AAAA//8D&#10;AFBLAwQUAAYACAAAACEAQv5p1t4AAAAJAQAADwAAAGRycy9kb3ducmV2LnhtbEyPwU7DMAyG70h7&#10;h8hI3Fiyjo6uNJ0QiCuIbSBxyxqvrdY4VZOt5e0xJzja/vT7+4vN5DpxwSG0njQs5goEUuVtS7WG&#10;/e7lNgMRoiFrOk+o4RsDbMrZVWFy60d6x8s21oJDKORGQxNjn0sZqgadCXPfI/Ht6AdnIo9DLe1g&#10;Rg53nUyUWklnWuIPjenxqcHqtD07DR+vx6/PO/VWP7u0H/2kJLm11Prmenp8ABFxin8w/OqzOpTs&#10;dPBnskF0GpbL9YJRDaskAcFAmmT3IA68SDOQZSH/Nyh/AAAA//8DAFBLAQItABQABgAIAAAAIQC2&#10;gziS/gAAAOEBAAATAAAAAAAAAAAAAAAAAAAAAABbQ29udGVudF9UeXBlc10ueG1sUEsBAi0AFAAG&#10;AAgAAAAhADj9If/WAAAAlAEAAAsAAAAAAAAAAAAAAAAALwEAAF9yZWxzLy5yZWxzUEsBAi0AFAAG&#10;AAgAAAAhAAd/7yDiAQAAqAMAAA4AAAAAAAAAAAAAAAAALgIAAGRycy9lMm9Eb2MueG1sUEsBAi0A&#10;FAAGAAgAAAAhAEL+adbeAAAACQEAAA8AAAAAAAAAAAAAAAAAPAQAAGRycy9kb3ducmV2LnhtbFBL&#10;BQYAAAAABAAEAPMAAABHBQAAAAA=&#10;" filled="f" stroked="f">
                <v:textbox>
                  <w:txbxContent>
                    <w:p w14:paraId="6D132DD1" w14:textId="77777777" w:rsidR="003E38E5" w:rsidRDefault="003E38E5" w:rsidP="003E38E5"/>
                  </w:txbxContent>
                </v:textbox>
              </v:shape>
            </w:pict>
          </mc:Fallback>
        </mc:AlternateContent>
      </w:r>
    </w:p>
    <w:p w14:paraId="28513F92" w14:textId="2FE962A1" w:rsidR="0091507E" w:rsidRDefault="0091507E" w:rsidP="0091507E">
      <w:pPr>
        <w:pStyle w:val="SingleTxtG"/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A285B1" wp14:editId="4EE12F88">
                <wp:simplePos x="0" y="0"/>
                <wp:positionH relativeFrom="column">
                  <wp:posOffset>4550410</wp:posOffset>
                </wp:positionH>
                <wp:positionV relativeFrom="paragraph">
                  <wp:posOffset>3032125</wp:posOffset>
                </wp:positionV>
                <wp:extent cx="1571625" cy="759460"/>
                <wp:effectExtent l="0" t="0" r="9525" b="2540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C5798" w14:textId="0F9D4DAD" w:rsidR="0091507E" w:rsidRPr="004335B5" w:rsidRDefault="0091507E" w:rsidP="0091507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4335B5">
                              <w:rPr>
                                <w:sz w:val="14"/>
                                <w:szCs w:val="14"/>
                              </w:rPr>
                              <w:t>Передние колеса располагаются на достаточном расстоянии сзади от шкалы, чтобы оставить место для работы</w:t>
                            </w:r>
                          </w:p>
                          <w:p w14:paraId="7E8912FE" w14:textId="77777777" w:rsidR="0091507E" w:rsidRPr="004335B5" w:rsidRDefault="0091507E" w:rsidP="0091507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285B1" id="Надпись 60" o:spid="_x0000_s1053" type="#_x0000_t202" style="position:absolute;left:0;text-align:left;margin-left:358.3pt;margin-top:238.75pt;width:123.75pt;height:59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xo+QEAANIDAAAOAAAAZHJzL2Uyb0RvYy54bWysU8tu2zAQvBfoPxC817INPxrBcpA6cFEg&#10;fQBpPoCiKIkoxWWXtCX367ukHMdIb0F1ILhacnZndri5HTrDjgq9Blvw2WTKmbISKm2bgj/93H/4&#10;yJkPwlbCgFUFPynPb7fv3216l6s5tGAqhYxArM97V/A2BJdnmZet6oSfgFOWkjVgJwKF2GQVip7Q&#10;O5PNp9NV1gNWDkEq7+nv/Zjk24Rf10qG73XtVWCm4NRbSCumtYxrtt2IvEHhWi3PbYg3dNEJbano&#10;BepeBMEOqP+B6rRE8FCHiYQug7rWUiUOxGY2fcXmsRVOJS4kjncXmfz/g5Xfjo/uB7IwfIKBBphI&#10;ePcA8pdnFnatsI26Q4S+VaKiwrMoWdY7n5+vRql97iNI2X+FioYsDgES0FBjF1UhnozQaQCni+hq&#10;CEzGksv1bDVfciYpt17eLFZpKpnIn2879OGzgo7FTcGRhprQxfHBh9iNyJ+PxGIejK722pgUYFPu&#10;DLKjIAPs05cIvDpmbDxsIV4bEeOfRDMyGzmGoRyYrgo+X0SMSLuE6kTEEUZj0UOgTQv4h7OeTFVw&#10;//sgUHFmvlgS72a2WEQXpmCxXM8pwOtMeZ0RVhJUwQNn43YXRuceHOqmpUrjuCzckeC1Tlq8dHXu&#10;n4yTJDqbPDrzOk6nXp7i9i8AAAD//wMAUEsDBBQABgAIAAAAIQA3XpfS3wAAAAsBAAAPAAAAZHJz&#10;L2Rvd25yZXYueG1sTI/dToQwEIXvTXyHZky8MW7BQCvIsFETjbf78wAD7QKRtoR2F/btrVd6OTlf&#10;zvmm2q5mZBc9+8FZhHSTANO2dWqwHcLx8PH4DMwHsopGZzXCVXvY1rc3FZXKLXanL/vQsVhifUkI&#10;fQhTyblve23Ib9ykbcxObjYU4jl3XM20xHIz8qckEdzQYONCT5N+73X7vT8bhNPX8pAXS/MZjnKX&#10;iTcaZOOuiPd36+sLsKDX8AfDr35Uhzo6Ne5slWcjgkyFiChCJmUOLBKFyFJgDUJeyBR4XfH/P9Q/&#10;AAAA//8DAFBLAQItABQABgAIAAAAIQC2gziS/gAAAOEBAAATAAAAAAAAAAAAAAAAAAAAAABbQ29u&#10;dGVudF9UeXBlc10ueG1sUEsBAi0AFAAGAAgAAAAhADj9If/WAAAAlAEAAAsAAAAAAAAAAAAAAAAA&#10;LwEAAF9yZWxzLy5yZWxzUEsBAi0AFAAGAAgAAAAhAKbiXGj5AQAA0gMAAA4AAAAAAAAAAAAAAAAA&#10;LgIAAGRycy9lMm9Eb2MueG1sUEsBAi0AFAAGAAgAAAAhADdel9LfAAAACwEAAA8AAAAAAAAAAAAA&#10;AAAAUwQAAGRycy9kb3ducmV2LnhtbFBLBQYAAAAABAAEAPMAAABfBQAAAAA=&#10;" stroked="f">
                <v:textbox>
                  <w:txbxContent>
                    <w:p w14:paraId="120C5798" w14:textId="0F9D4DAD" w:rsidR="0091507E" w:rsidRPr="004335B5" w:rsidRDefault="0091507E" w:rsidP="0091507E">
                      <w:pPr>
                        <w:rPr>
                          <w:sz w:val="14"/>
                          <w:szCs w:val="14"/>
                        </w:rPr>
                      </w:pPr>
                      <w:r w:rsidRPr="004335B5">
                        <w:rPr>
                          <w:sz w:val="14"/>
                          <w:szCs w:val="14"/>
                        </w:rPr>
                        <w:t>Передние колеса располагаются на достаточном расстоянии сзади от шкалы, чтобы оставить место для работы</w:t>
                      </w:r>
                    </w:p>
                    <w:p w14:paraId="7E8912FE" w14:textId="77777777" w:rsidR="0091507E" w:rsidRPr="004335B5" w:rsidRDefault="0091507E" w:rsidP="0091507E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EFC227" wp14:editId="1711E813">
                <wp:simplePos x="0" y="0"/>
                <wp:positionH relativeFrom="column">
                  <wp:posOffset>5235575</wp:posOffset>
                </wp:positionH>
                <wp:positionV relativeFrom="paragraph">
                  <wp:posOffset>1995805</wp:posOffset>
                </wp:positionV>
                <wp:extent cx="914400" cy="426085"/>
                <wp:effectExtent l="0" t="0" r="0" b="0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AA3FD" w14:textId="77777777" w:rsidR="0091507E" w:rsidRPr="0011597E" w:rsidRDefault="0091507E" w:rsidP="0091507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9120AB">
                              <w:rPr>
                                <w:sz w:val="14"/>
                                <w:szCs w:val="14"/>
                              </w:rPr>
                              <w:t>Шкала оси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ко</w:t>
                            </w:r>
                            <w:r w:rsidRPr="009120AB">
                              <w:rPr>
                                <w:sz w:val="14"/>
                                <w:szCs w:val="14"/>
                              </w:rPr>
                              <w:t>ординат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FC227" id="Надпись 59" o:spid="_x0000_s1054" type="#_x0000_t202" style="position:absolute;left:0;text-align:left;margin-left:412.25pt;margin-top:157.15pt;width:1in;height:33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TW49QEAANEDAAAOAAAAZHJzL2Uyb0RvYy54bWysU1Fv0zAQfkfiP1h+p0mrboyo6TQ6FSEN&#10;hjT4AY7jJBaOz5zdJuXXc3ayrsAbwg+Wz3f+7r7vzpvbsTfsqNBrsCVfLnLOlJVQa9uW/NvX/Zsb&#10;znwQthYGrCr5SXl+u339ajO4Qq2gA1MrZARifTG4knchuCLLvOxUL/wCnLLkbAB7EcjENqtRDITe&#10;m2yV59fZAFg7BKm8p9v7ycm3Cb9plAyPTeNVYKbkVFtIO6a9inu23YiiReE6LecyxD9U0QttKekZ&#10;6l4EwQ6o/4LqtUTw0ISFhD6DptFSJQ7EZpn/weapE04lLiSOd2eZ/P+DlZ+PT+4LsjC+h5EamEh4&#10;9wDyu2cWdp2wrbpDhKFToqbEyyhZNjhfzE+j1L7wEaQaPkFNTRaHAAlobLCPqhBPRujUgNNZdDUG&#10;Juny3XK9zskjybVeXec3VymDKJ4fO/Thg4KexUPJkXqawMXxwYdYjCieQ2IuD0bXe21MMrCtdgbZ&#10;UVD/92nN6L+FGRuDLcRnE2K8SSwjsYliGKuR6brkq1RhZF1BfSLeCNNc0T+gQwf4k7OBZqrk/sdB&#10;oOLMfLSkXaJKQ5iM9dXbFdHGS0916RFWElTJA2fTcRemwT041G1HmaZuWbgjvRudtHipaq6f5iZJ&#10;NM94HMxLO0W9/MTtLwAAAP//AwBQSwMEFAAGAAgAAAAhAPhV16rfAAAACwEAAA8AAABkcnMvZG93&#10;bnJldi54bWxMj8FOg0AQhu8mvsNmTLwYu9BSSpGlURON19Y+wMJOgcjOEnZb6Ns7nuxx/vnyzzfF&#10;bra9uODoO0cK4kUEAql2pqNGwfH74zkD4YMmo3tHqOCKHnbl/V2hc+Mm2uPlEBrBJeRzraANYcil&#10;9HWLVvuFG5B4d3Kj1YHHsZFm1BOX214uoyiVVnfEF1o94HuL9c/hbBWcvqan9XaqPsNxs0/SN91t&#10;KndV6vFhfn0BEXAO/zD86bM6lOxUuTMZL3oF2TJZM6pgFScrEExs04yTipMsTkCWhbz9ofwFAAD/&#10;/wMAUEsBAi0AFAAGAAgAAAAhALaDOJL+AAAA4QEAABMAAAAAAAAAAAAAAAAAAAAAAFtDb250ZW50&#10;X1R5cGVzXS54bWxQSwECLQAUAAYACAAAACEAOP0h/9YAAACUAQAACwAAAAAAAAAAAAAAAAAvAQAA&#10;X3JlbHMvLnJlbHNQSwECLQAUAAYACAAAACEAd8U1uPUBAADRAwAADgAAAAAAAAAAAAAAAAAuAgAA&#10;ZHJzL2Uyb0RvYy54bWxQSwECLQAUAAYACAAAACEA+FXXqt8AAAALAQAADwAAAAAAAAAAAAAAAABP&#10;BAAAZHJzL2Rvd25yZXYueG1sUEsFBgAAAAAEAAQA8wAAAFsFAAAAAA==&#10;" stroked="f">
                <v:textbox>
                  <w:txbxContent>
                    <w:p w14:paraId="6BAAA3FD" w14:textId="77777777" w:rsidR="0091507E" w:rsidRPr="0011597E" w:rsidRDefault="0091507E" w:rsidP="0091507E">
                      <w:pPr>
                        <w:rPr>
                          <w:sz w:val="14"/>
                          <w:szCs w:val="14"/>
                        </w:rPr>
                      </w:pPr>
                      <w:r w:rsidRPr="009120AB">
                        <w:rPr>
                          <w:sz w:val="14"/>
                          <w:szCs w:val="14"/>
                        </w:rPr>
                        <w:t>Шкала оси</w:t>
                      </w:r>
                      <w:r>
                        <w:rPr>
                          <w:sz w:val="14"/>
                          <w:szCs w:val="14"/>
                        </w:rPr>
                        <w:t xml:space="preserve"> ко</w:t>
                      </w:r>
                      <w:r w:rsidRPr="009120AB">
                        <w:rPr>
                          <w:sz w:val="14"/>
                          <w:szCs w:val="14"/>
                        </w:rPr>
                        <w:t>ординат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F8068B" wp14:editId="4C4FDBE6">
                <wp:simplePos x="0" y="0"/>
                <wp:positionH relativeFrom="column">
                  <wp:posOffset>465455</wp:posOffset>
                </wp:positionH>
                <wp:positionV relativeFrom="paragraph">
                  <wp:posOffset>2448560</wp:posOffset>
                </wp:positionV>
                <wp:extent cx="1167130" cy="228600"/>
                <wp:effectExtent l="0" t="0" r="0" b="0"/>
                <wp:wrapNone/>
                <wp:docPr id="58" name="Надпись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E3098" w14:textId="77777777" w:rsidR="0091507E" w:rsidRPr="004335B5" w:rsidRDefault="0091507E" w:rsidP="0091507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4335B5">
                              <w:rPr>
                                <w:sz w:val="14"/>
                                <w:szCs w:val="14"/>
                              </w:rPr>
                              <w:t xml:space="preserve">Шкала оси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коо</w:t>
                            </w:r>
                            <w:r w:rsidRPr="004335B5">
                              <w:rPr>
                                <w:sz w:val="14"/>
                                <w:szCs w:val="14"/>
                              </w:rPr>
                              <w:t>рдинат Y</w:t>
                            </w:r>
                          </w:p>
                          <w:p w14:paraId="432B0D63" w14:textId="77777777" w:rsidR="0091507E" w:rsidRPr="0011597E" w:rsidRDefault="0091507E" w:rsidP="0091507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8068B" id="Надпись 58" o:spid="_x0000_s1055" type="#_x0000_t202" style="position:absolute;left:0;text-align:left;margin-left:36.65pt;margin-top:192.8pt;width:91.9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u93+AEAANIDAAAOAAAAZHJzL2Uyb0RvYy54bWysU8tu2zAQvBfoPxC817Jc10kFy0HqwEWB&#10;9AEk/QCKoiSiFJdd0pbcr++SchwjuRXVgeBqydmd2eH6ZuwNOyj0GmzJ89mcM2Ul1Nq2Jf/5uHt3&#10;zZkPwtbCgFUlPyrPbzZv36wHV6gFdGBqhYxArC8GV/IuBFdkmZed6oWfgVOWkg1gLwKF2GY1ioHQ&#10;e5Mt5vNVNgDWDkEq7+nv3ZTkm4TfNEqG703jVWCm5NRbSCumtYprtlmLokXhOi1PbYh/6KIX2lLR&#10;M9SdCILtUb+C6rVE8NCEmYQ+g6bRUiUOxCafv2Dz0AmnEhcSx7uzTP7/wcpvhwf3A1kYP8FIA0wk&#10;vLsH+cszC9tO2FbdIsLQKVFT4TxKlg3OF6erUWpf+AhSDV+hpiGLfYAENDbYR1WIJyN0GsDxLLoa&#10;A5OxZL66yt9TSlJusbhezdNUMlE83Xbow2cFPYubkiMNNaGLw70PsRtRPB2JxTwYXe+0MSnAttoa&#10;ZAdBBtilLxF4cczYeNhCvDYhxj+JZmQ2cQxjNTJdU5eriBFpV1AfiTjCZCx6CLTpAP9wNpCpSu5/&#10;7wUqzswXS+J9zJfL6MIULD9cLSjAy0x1mRFWElTJA2fTdhsm5+4d6rajStO4LNyS4I1OWjx3deqf&#10;jJMkOpk8OvMyTqeen+LmLwAAAP//AwBQSwMEFAAGAAgAAAAhALM9k2rfAAAACgEAAA8AAABkcnMv&#10;ZG93bnJldi54bWxMj91Og0AQhe9NfIfNmHhj7PJToKUMjZpovG3tAwywBSI7S9htoW/veqWXk/Pl&#10;nG+K/aIHcVWT7Q0jhKsAhOLaND23CKev9+cNCOuIGxoMK4SbsrAv7+8Kyhsz80Fdj64VvoRtTgid&#10;c2Mupa07pcmuzKjYZ2czaXL+nFrZTDT7cj3IKAhSqalnv9DRqN46VX8fLxrh/Dk/Jdu5+nCn7LBO&#10;X6nPKnNDfHxYXnYgnFrcHwy/+l4dSu9UmQs3VgwIWRx7EiHeJCkID0RJFoKoENZRmIIsC/n/hfIH&#10;AAD//wMAUEsBAi0AFAAGAAgAAAAhALaDOJL+AAAA4QEAABMAAAAAAAAAAAAAAAAAAAAAAFtDb250&#10;ZW50X1R5cGVzXS54bWxQSwECLQAUAAYACAAAACEAOP0h/9YAAACUAQAACwAAAAAAAAAAAAAAAAAv&#10;AQAAX3JlbHMvLnJlbHNQSwECLQAUAAYACAAAACEAWN7vd/gBAADSAwAADgAAAAAAAAAAAAAAAAAu&#10;AgAAZHJzL2Uyb0RvYy54bWxQSwECLQAUAAYACAAAACEAsz2Tat8AAAAKAQAADwAAAAAAAAAAAAAA&#10;AABSBAAAZHJzL2Rvd25yZXYueG1sUEsFBgAAAAAEAAQA8wAAAF4FAAAAAA==&#10;" stroked="f">
                <v:textbox>
                  <w:txbxContent>
                    <w:p w14:paraId="2ACE3098" w14:textId="77777777" w:rsidR="0091507E" w:rsidRPr="004335B5" w:rsidRDefault="0091507E" w:rsidP="0091507E">
                      <w:pPr>
                        <w:rPr>
                          <w:sz w:val="14"/>
                          <w:szCs w:val="14"/>
                        </w:rPr>
                      </w:pPr>
                      <w:r w:rsidRPr="004335B5">
                        <w:rPr>
                          <w:sz w:val="14"/>
                          <w:szCs w:val="14"/>
                        </w:rPr>
                        <w:t xml:space="preserve">Шкала оси </w:t>
                      </w:r>
                      <w:r>
                        <w:rPr>
                          <w:sz w:val="14"/>
                          <w:szCs w:val="14"/>
                        </w:rPr>
                        <w:t>коо</w:t>
                      </w:r>
                      <w:r w:rsidRPr="004335B5">
                        <w:rPr>
                          <w:sz w:val="14"/>
                          <w:szCs w:val="14"/>
                        </w:rPr>
                        <w:t>рдинат Y</w:t>
                      </w:r>
                    </w:p>
                    <w:p w14:paraId="432B0D63" w14:textId="77777777" w:rsidR="0091507E" w:rsidRPr="0011597E" w:rsidRDefault="0091507E" w:rsidP="0091507E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1FDB11" wp14:editId="134BCB13">
                <wp:simplePos x="0" y="0"/>
                <wp:positionH relativeFrom="column">
                  <wp:posOffset>3280410</wp:posOffset>
                </wp:positionH>
                <wp:positionV relativeFrom="paragraph">
                  <wp:posOffset>3791585</wp:posOffset>
                </wp:positionV>
                <wp:extent cx="1943100" cy="593725"/>
                <wp:effectExtent l="0" t="0" r="0" b="0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3C002" w14:textId="77777777" w:rsidR="0091507E" w:rsidRPr="004335B5" w:rsidRDefault="0091507E" w:rsidP="0091507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4335B5">
                              <w:rPr>
                                <w:sz w:val="14"/>
                                <w:szCs w:val="14"/>
                              </w:rPr>
                              <w:t>Измерительные шкалы, установленные под прямым углом друг к другу и прочно прикрепленные к поверхности</w:t>
                            </w:r>
                          </w:p>
                          <w:p w14:paraId="6D19EEF5" w14:textId="77777777" w:rsidR="0091507E" w:rsidRPr="004335B5" w:rsidRDefault="0091507E" w:rsidP="0091507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FDB11" id="Надпись 57" o:spid="_x0000_s1056" type="#_x0000_t202" style="position:absolute;left:0;text-align:left;margin-left:258.3pt;margin-top:298.55pt;width:153pt;height:4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b/5+AEAANIDAAAOAAAAZHJzL2Uyb0RvYy54bWysU8GO0zAQvSPxD5bvNG23pTRqulq6KkJa&#10;FqSFD3AcJ7FwPGbsNilfz9jpdgvcEDlYnoz9Zt6b583t0Bl2VOg12ILPJlPOlJVQadsU/NvX/Zt3&#10;nPkgbCUMWFXwk/L8dvv61aZ3uZpDC6ZSyAjE+rx3BW9DcHmWedmqTvgJOGUpWQN2IlCITVah6Am9&#10;M9l8On2b9YCVQ5DKe/p7Pyb5NuHXtZLhc117FZgpOPUW0oppLeOabTcib1C4VstzG+IfuuiEtlT0&#10;AnUvgmAH1H9BdVoieKjDREKXQV1rqRIHYjOb/sHmqRVOJS4kjncXmfz/g5WPxyf3BVkY3sNAA0wk&#10;vHsA+d0zC7tW2EbdIULfKlFR4VmULOudz89Xo9Q+9xGk7D9BRUMWhwAJaKixi6oQT0boNIDTRXQ1&#10;BCZjyfXiZjallKTccn2zmi9TCZE/33bowwcFHYubgiMNNaGL44MPsRuRPx+JxTwYXe21MSnAptwZ&#10;ZEdBBtin74z+2zFj42EL8dqIGP8kmpHZyDEM5cB0VfD5KmJE2iVUJyKOMBqLHgJtWsCfnPVkqoL7&#10;HweBijPz0ZJ469liEV2YgsVyNacArzPldUZYSVAFD5yN210YnXtwqJuWKo3jsnBHgtc6afHS1bl/&#10;Mk6S6Gzy6MzrOJ16eYrbXwAAAP//AwBQSwMEFAAGAAgAAAAhADdt00veAAAACwEAAA8AAABkcnMv&#10;ZG93bnJldi54bWxMj89Og0AQh+8mvsNmTLwYu0DsUihLoyYar619gAGmQMruEnZb6Ns7nvQ2f778&#10;5ptit5hBXGnyvbMa4lUEgmztmt62Go7fH88bED6gbXBwljTcyMOuvL8rMG/cbPd0PYRWcIj1OWro&#10;QhhzKX3dkUG/ciNZ3p3cZDBwO7WymXDmcDPIJIqUNNhbvtDhSO8d1efDxWg4fc1P62yuPsMx3b+o&#10;N+zTyt20fnxYXrcgAi3hD4ZffVaHkp0qd7GNF4OGdawUo1xkaQyCiU2S8KTSoLJIgSwL+f+H8gcA&#10;AP//AwBQSwECLQAUAAYACAAAACEAtoM4kv4AAADhAQAAEwAAAAAAAAAAAAAAAAAAAAAAW0NvbnRl&#10;bnRfVHlwZXNdLnhtbFBLAQItABQABgAIAAAAIQA4/SH/1gAAAJQBAAALAAAAAAAAAAAAAAAAAC8B&#10;AABfcmVscy8ucmVsc1BLAQItABQABgAIAAAAIQC+Ob/5+AEAANIDAAAOAAAAAAAAAAAAAAAAAC4C&#10;AABkcnMvZTJvRG9jLnhtbFBLAQItABQABgAIAAAAIQA3bdNL3gAAAAsBAAAPAAAAAAAAAAAAAAAA&#10;AFIEAABkcnMvZG93bnJldi54bWxQSwUGAAAAAAQABADzAAAAXQUAAAAA&#10;" stroked="f">
                <v:textbox>
                  <w:txbxContent>
                    <w:p w14:paraId="47F3C002" w14:textId="77777777" w:rsidR="0091507E" w:rsidRPr="004335B5" w:rsidRDefault="0091507E" w:rsidP="0091507E">
                      <w:pPr>
                        <w:rPr>
                          <w:sz w:val="14"/>
                          <w:szCs w:val="14"/>
                        </w:rPr>
                      </w:pPr>
                      <w:r w:rsidRPr="004335B5">
                        <w:rPr>
                          <w:sz w:val="14"/>
                          <w:szCs w:val="14"/>
                        </w:rPr>
                        <w:t>Измерительные шкалы, установленные под прямым углом друг к другу и прочно прикрепленные к поверхности</w:t>
                      </w:r>
                    </w:p>
                    <w:p w14:paraId="6D19EEF5" w14:textId="77777777" w:rsidR="0091507E" w:rsidRPr="004335B5" w:rsidRDefault="0091507E" w:rsidP="0091507E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23C31E" wp14:editId="5E517C1D">
                <wp:simplePos x="0" y="0"/>
                <wp:positionH relativeFrom="column">
                  <wp:posOffset>851535</wp:posOffset>
                </wp:positionH>
                <wp:positionV relativeFrom="paragraph">
                  <wp:posOffset>2923540</wp:posOffset>
                </wp:positionV>
                <wp:extent cx="1943100" cy="733425"/>
                <wp:effectExtent l="0" t="0" r="0" b="9525"/>
                <wp:wrapNone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F5A0" w14:textId="77777777" w:rsidR="0091507E" w:rsidRPr="004335B5" w:rsidRDefault="0091507E" w:rsidP="0091507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4335B5">
                              <w:rPr>
                                <w:sz w:val="14"/>
                                <w:szCs w:val="14"/>
                              </w:rPr>
                              <w:t>Продольная центральная плоскость транспортного средства располагается на достаточном расстоянии от шкалы, чтобы оставить место для работы</w:t>
                            </w:r>
                          </w:p>
                          <w:p w14:paraId="7ABBDAE1" w14:textId="77777777" w:rsidR="0091507E" w:rsidRPr="004335B5" w:rsidRDefault="0091507E" w:rsidP="0091507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3C31E" id="Надпись 56" o:spid="_x0000_s1057" type="#_x0000_t202" style="position:absolute;left:0;text-align:left;margin-left:67.05pt;margin-top:230.2pt;width:153pt;height:5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Z2+AEAANIDAAAOAAAAZHJzL2Uyb0RvYy54bWysU8tu2zAQvBfoPxC81/IrTSJYDlIHLgqk&#10;DyDtB1AUJRGluOyStuR+fZeU4rjtragOBFdLzu7MDjd3Q2fYUaHXYAu+mM05U1ZCpW1T8G9f929u&#10;OPNB2EoYsKrgJ+X53fb1q03vcrWEFkylkBGI9XnvCt6G4PIs87JVnfAzcMpSsgbsRKAQm6xC0RN6&#10;Z7LlfP426wErhyCV9/T3YUzybcKvayXD57r2KjBTcOotpBXTWsY1225E3qBwrZZTG+IfuuiEtlT0&#10;DPUggmAH1H9BdVoieKjDTEKXQV1rqRIHYrOY/8HmqRVOJS4kjndnmfz/g5Wfjk/uC7IwvIOBBphI&#10;ePcI8rtnFnatsI26R4S+VaKiwosoWdY7n09Xo9Q+9xGk7D9CRUMWhwAJaKixi6oQT0boNIDTWXQ1&#10;BCZjydv1ajGnlKTc9Wq1Xl6lEiJ/vu3Qh/cKOhY3BUcaakIXx0cfYjcifz4Si3kwutprY1KATbkz&#10;yI6CDLBP34T+2zFj42EL8dqIGP8kmpHZyDEM5cB0VfDlTcSItEuoTkQcYTQWPQTatIA/OevJVAX3&#10;Pw4CFWfmgyXxbhfrdXRhCtZX10sK8DJTXmaElQRV8MDZuN2F0bkHh7ppqdI4Lgv3JHitkxYvXU39&#10;k3GSRJPJozMv43Tq5SlufwEAAP//AwBQSwMEFAAGAAgAAAAhAOqUUO/eAAAACwEAAA8AAABkcnMv&#10;ZG93bnJldi54bWxMj8FOwzAMhu9IvENkJC6IpYO0ZaXpBEggrht7gLTx2orGqZps7d4ec4Ljb3/6&#10;/bncLm4QZ5xC70nDepWAQGq87anVcPh6v38CEaIhawZPqOGCAbbV9VVpCutn2uF5H1vBJRQKo6GL&#10;cSykDE2HzoSVH5F4d/STM5Hj1Eo7mZnL3SAfkiSTzvTEFzoz4luHzff+5DQcP+e7dDPXH/GQ71T2&#10;avq89hetb2+Wl2cQEZf4B8OvPqtDxU61P5ENYuD8qNaMalBZokAwoVTCk1pDmqcbkFUp//9Q/QAA&#10;AP//AwBQSwECLQAUAAYACAAAACEAtoM4kv4AAADhAQAAEwAAAAAAAAAAAAAAAAAAAAAAW0NvbnRl&#10;bnRfVHlwZXNdLnhtbFBLAQItABQABgAIAAAAIQA4/SH/1gAAAJQBAAALAAAAAAAAAAAAAAAAAC8B&#10;AABfcmVscy8ucmVsc1BLAQItABQABgAIAAAAIQBQROZ2+AEAANIDAAAOAAAAAAAAAAAAAAAAAC4C&#10;AABkcnMvZTJvRG9jLnhtbFBLAQItABQABgAIAAAAIQDqlFDv3gAAAAsBAAAPAAAAAAAAAAAAAAAA&#10;AFIEAABkcnMvZG93bnJldi54bWxQSwUGAAAAAAQABADzAAAAXQUAAAAA&#10;" stroked="f">
                <v:textbox>
                  <w:txbxContent>
                    <w:p w14:paraId="3860F5A0" w14:textId="77777777" w:rsidR="0091507E" w:rsidRPr="004335B5" w:rsidRDefault="0091507E" w:rsidP="0091507E">
                      <w:pPr>
                        <w:rPr>
                          <w:sz w:val="14"/>
                          <w:szCs w:val="14"/>
                        </w:rPr>
                      </w:pPr>
                      <w:r w:rsidRPr="004335B5">
                        <w:rPr>
                          <w:sz w:val="14"/>
                          <w:szCs w:val="14"/>
                        </w:rPr>
                        <w:t>Продольная центральная плоскость транспортного средства располагается на достаточном расстоянии от шкалы, чтобы оставить место для работы</w:t>
                      </w:r>
                    </w:p>
                    <w:p w14:paraId="7ABBDAE1" w14:textId="77777777" w:rsidR="0091507E" w:rsidRPr="004335B5" w:rsidRDefault="0091507E" w:rsidP="0091507E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010241" wp14:editId="2ED0C063">
                <wp:simplePos x="0" y="0"/>
                <wp:positionH relativeFrom="column">
                  <wp:posOffset>3336290</wp:posOffset>
                </wp:positionH>
                <wp:positionV relativeFrom="paragraph">
                  <wp:posOffset>2282190</wp:posOffset>
                </wp:positionV>
                <wp:extent cx="1160145" cy="228600"/>
                <wp:effectExtent l="0" t="0" r="1905" b="0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CCB3F" w14:textId="77777777" w:rsidR="0091507E" w:rsidRPr="009120AB" w:rsidRDefault="0091507E" w:rsidP="0091507E">
                            <w:pPr>
                              <w:rPr>
                                <w:sz w:val="14"/>
                              </w:rPr>
                            </w:pPr>
                            <w:r w:rsidRPr="009120AB">
                              <w:rPr>
                                <w:sz w:val="14"/>
                              </w:rPr>
                              <w:t>Нулевая точка отсчета</w:t>
                            </w:r>
                          </w:p>
                          <w:p w14:paraId="1A5DFC51" w14:textId="77777777" w:rsidR="0091507E" w:rsidRPr="00231C9E" w:rsidRDefault="0091507E" w:rsidP="0091507E">
                            <w:pPr>
                              <w:rPr>
                                <w:sz w:val="14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10241" id="Надпись 55" o:spid="_x0000_s1058" type="#_x0000_t202" style="position:absolute;left:0;text-align:left;margin-left:262.7pt;margin-top:179.7pt;width:91.35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aj+AEAANIDAAAOAAAAZHJzL2Uyb0RvYy54bWysU8tu2zAQvBfoPxC815IMx00Ey0HqwEWB&#10;9AGk/QCKoiSiFJdd0pbSr++SchwjvRXVgeBqydmd2eHmdhoMOyr0GmzFi0XOmbISGm27iv/4vn93&#10;zZkPwjbCgFUVf1Ke327fvtmMrlRL6ME0ChmBWF+OruJ9CK7MMi97NQi/AKcsJVvAQQQKscsaFCOh&#10;DyZb5vk6GwEbhyCV9/T3fk7ybcJvWyXD17b1KjBTceotpBXTWsc1225E2aFwvZanNsQ/dDEIbano&#10;GepeBMEOqP+CGrRE8NCGhYQhg7bVUiUOxKbIX7F57IVTiQuJ491ZJv//YOWX46P7hixMH2CiASYS&#10;3j2A/OmZhV0vbKfuEGHslWiocBEly0bny9PVKLUvfQSpx8/Q0JDFIUACmlocoirEkxE6DeDpLLqa&#10;ApOxZLHOi9UVZ5Jyy+X1Ok9TyUT5fNuhDx8VDCxuKo401IQujg8+xG5E+XwkFvNgdLPXxqQAu3pn&#10;kB0FGWCfvkTg1TFj42EL8dqMGP8kmpHZzDFM9cR0Q13eRIxIu4bmiYgjzMaih0CbHvA3ZyOZquL+&#10;10Gg4sx8siTeTbFaRRemYHX1fkkBXmbqy4ywkqAqHjibt7swO/fgUHc9VZrHZeGOBG910uKlq1P/&#10;ZJwk0cnk0ZmXcTr18hS3fwAAAP//AwBQSwMEFAAGAAgAAAAhAGRo2HnfAAAACwEAAA8AAABkcnMv&#10;ZG93bnJldi54bWxMj0FPg0AQhe8m/ofNmHgxdmktpSBLoyYar639AQNMgcjOEnZb6L93POltZt7L&#10;m+/lu9n26kKj7xwbWC4iUMSVqztuDBy/3h+3oHxArrF3TAau5GFX3N7kmNVu4j1dDqFREsI+QwNt&#10;CEOmta9asugXbiAW7eRGi0HWsdH1iJOE216vomijLXYsH1oc6K2l6vtwtgZOn9NDnE7lRzgm+/Xm&#10;FbukdFdj7u/ml2dQgebwZ4ZffEGHQphKd+baq95AvIrXYjXwFKcyiCOJtktQpVxSkXSR6/8dih8A&#10;AAD//wMAUEsBAi0AFAAGAAgAAAAhALaDOJL+AAAA4QEAABMAAAAAAAAAAAAAAAAAAAAAAFtDb250&#10;ZW50X1R5cGVzXS54bWxQSwECLQAUAAYACAAAACEAOP0h/9YAAACUAQAACwAAAAAAAAAAAAAAAAAv&#10;AQAAX3JlbHMvLnJlbHNQSwECLQAUAAYACAAAACEApX2Wo/gBAADSAwAADgAAAAAAAAAAAAAAAAAu&#10;AgAAZHJzL2Uyb0RvYy54bWxQSwECLQAUAAYACAAAACEAZGjYed8AAAALAQAADwAAAAAAAAAAAAAA&#10;AABSBAAAZHJzL2Rvd25yZXYueG1sUEsFBgAAAAAEAAQA8wAAAF4FAAAAAA==&#10;" stroked="f">
                <v:textbox>
                  <w:txbxContent>
                    <w:p w14:paraId="1E8CCB3F" w14:textId="77777777" w:rsidR="0091507E" w:rsidRPr="009120AB" w:rsidRDefault="0091507E" w:rsidP="0091507E">
                      <w:pPr>
                        <w:rPr>
                          <w:sz w:val="14"/>
                        </w:rPr>
                      </w:pPr>
                      <w:r w:rsidRPr="009120AB">
                        <w:rPr>
                          <w:sz w:val="14"/>
                        </w:rPr>
                        <w:t>Нулевая точка отсчета</w:t>
                      </w:r>
                    </w:p>
                    <w:p w14:paraId="1A5DFC51" w14:textId="77777777" w:rsidR="0091507E" w:rsidRPr="00231C9E" w:rsidRDefault="0091507E" w:rsidP="0091507E">
                      <w:pPr>
                        <w:rPr>
                          <w:sz w:val="14"/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C065D5" wp14:editId="02A4FCCA">
                <wp:simplePos x="0" y="0"/>
                <wp:positionH relativeFrom="column">
                  <wp:posOffset>4632960</wp:posOffset>
                </wp:positionH>
                <wp:positionV relativeFrom="paragraph">
                  <wp:posOffset>1837690</wp:posOffset>
                </wp:positionV>
                <wp:extent cx="621030" cy="285750"/>
                <wp:effectExtent l="0" t="0" r="7620" b="0"/>
                <wp:wrapNone/>
                <wp:docPr id="54" name="Надпись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2777C" w14:textId="77777777" w:rsidR="0091507E" w:rsidRPr="009120AB" w:rsidRDefault="0091507E" w:rsidP="0091507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9120AB">
                              <w:rPr>
                                <w:sz w:val="14"/>
                                <w:szCs w:val="14"/>
                              </w:rPr>
                              <w:t>Точка «R»</w:t>
                            </w:r>
                          </w:p>
                          <w:p w14:paraId="3F8EA7F0" w14:textId="77777777" w:rsidR="0091507E" w:rsidRPr="0011597E" w:rsidRDefault="0091507E" w:rsidP="0091507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065D5" id="Надпись 54" o:spid="_x0000_s1059" type="#_x0000_t202" style="position:absolute;left:0;text-align:left;margin-left:364.8pt;margin-top:144.7pt;width:48.9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7oe+AEAANEDAAAOAAAAZHJzL2Uyb0RvYy54bWysU1Fv0zAQfkfiP1h+p0lLu42o6TQ6FSGN&#10;gTT4AY7jJBaOz5zdJuXXc3a6rhpviDxYPt/58/d9d1nfjr1hB4Vegy35fJZzpqyEWtu25D++797d&#10;cOaDsLUwYFXJj8rz283bN+vBFWoBHZhaISMQ64vBlbwLwRVZ5mWneuFn4JSlZAPYi0AhtlmNYiD0&#10;3mSLPL/KBsDaIUjlPZ3eT0m+SfhNo2T42jReBWZKTtxCWjGtVVyzzVoULQrXaXmiIf6BRS+0pUfP&#10;UPciCLZH/RdUryWChybMJPQZNI2WKmkgNfP8lZqnTjiVtJA53p1t8v8PVj4entw3ZGH8CCM1MInw&#10;7gHkT88sbDthW3WHCEOnRE0Pz6Nl2eB8cboarfaFjyDV8AVqarLYB0hAY4N9dIV0MkKnBhzPpqsx&#10;MEmHV4t5/p4yklKLm9X1KjUlE8XzZYc+fFLQs7gpOVJPE7g4PPgQyYjiuSS+5cHoeqeNSQG21dYg&#10;Owjq/y59if+rMmNjsYV4bUKMJ0llFDZJDGM1Ml2XnNhSUVRdQX0k3QjTXNF/QJsO8DdnA81Uyf2v&#10;vUDFmflsybsP8+UyDmEKlqvrBQV4makuM8JKgip54GzabsM0uHuHuu3opalbFu7I70YnL15YnfjT&#10;3CSLTjMeB/MyTlUvf+LmDwAAAP//AwBQSwMEFAAGAAgAAAAhAE5xtgHgAAAACwEAAA8AAABkcnMv&#10;ZG93bnJldi54bWxMj91Og0AQRu9NfIfNNPHG2EWK/MnQqImmt619gAW2QMrOEnZb6Ns7XundTObk&#10;m/MV28UM4qon11tCeF4HIDTVtumpRTh+fz6lIJxX1KjBkka4aQfb8v6uUHljZ9rr68G3gkPI5Qqh&#10;837MpXR1p41yaztq4tvJTkZ5XqdWNpOaOdwMMgyCWBrVE3/o1Kg/Ol2fDxeDcNrNjy/ZXH35Y7KP&#10;4nfVJ5W9IT6slrdXEF4v/g+GX31Wh5KdKnuhxokBIQmzmFGEMM0iEEykYcJDhbDZRBHIspD/O5Q/&#10;AAAA//8DAFBLAQItABQABgAIAAAAIQC2gziS/gAAAOEBAAATAAAAAAAAAAAAAAAAAAAAAABbQ29u&#10;dGVudF9UeXBlc10ueG1sUEsBAi0AFAAGAAgAAAAhADj9If/WAAAAlAEAAAsAAAAAAAAAAAAAAAAA&#10;LwEAAF9yZWxzLy5yZWxzUEsBAi0AFAAGAAgAAAAhABg/uh74AQAA0QMAAA4AAAAAAAAAAAAAAAAA&#10;LgIAAGRycy9lMm9Eb2MueG1sUEsBAi0AFAAGAAgAAAAhAE5xtgHgAAAACwEAAA8AAAAAAAAAAAAA&#10;AAAAUgQAAGRycy9kb3ducmV2LnhtbFBLBQYAAAAABAAEAPMAAABfBQAAAAA=&#10;" stroked="f">
                <v:textbox>
                  <w:txbxContent>
                    <w:p w14:paraId="3F62777C" w14:textId="77777777" w:rsidR="0091507E" w:rsidRPr="009120AB" w:rsidRDefault="0091507E" w:rsidP="0091507E">
                      <w:pPr>
                        <w:rPr>
                          <w:sz w:val="14"/>
                          <w:szCs w:val="14"/>
                        </w:rPr>
                      </w:pPr>
                      <w:r w:rsidRPr="009120AB">
                        <w:rPr>
                          <w:sz w:val="14"/>
                          <w:szCs w:val="14"/>
                        </w:rPr>
                        <w:t>Точка «R»</w:t>
                      </w:r>
                    </w:p>
                    <w:p w14:paraId="3F8EA7F0" w14:textId="77777777" w:rsidR="0091507E" w:rsidRPr="0011597E" w:rsidRDefault="0091507E" w:rsidP="0091507E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0F7DA3" wp14:editId="20D73B20">
                <wp:simplePos x="0" y="0"/>
                <wp:positionH relativeFrom="column">
                  <wp:posOffset>4178935</wp:posOffset>
                </wp:positionH>
                <wp:positionV relativeFrom="paragraph">
                  <wp:posOffset>142240</wp:posOffset>
                </wp:positionV>
                <wp:extent cx="1943100" cy="400050"/>
                <wp:effectExtent l="0" t="0" r="0" b="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AC5F3" w14:textId="77777777" w:rsidR="0091507E" w:rsidRPr="009120AB" w:rsidRDefault="0091507E" w:rsidP="0091507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9120AB">
                              <w:rPr>
                                <w:sz w:val="14"/>
                                <w:szCs w:val="14"/>
                              </w:rPr>
                              <w:t>Проекция продольной центральной плоскости транспортного средства на землю</w:t>
                            </w:r>
                          </w:p>
                          <w:p w14:paraId="5D08BFC3" w14:textId="77777777" w:rsidR="0091507E" w:rsidRPr="009120AB" w:rsidRDefault="0091507E" w:rsidP="0091507E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F7DA3" id="Надпись 53" o:spid="_x0000_s1060" type="#_x0000_t202" style="position:absolute;left:0;text-align:left;margin-left:329.05pt;margin-top:11.2pt;width:153pt;height:3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pty9wEAANIDAAAOAAAAZHJzL2Uyb0RvYy54bWysU8tu2zAQvBfoPxC815Icp20Ey0HqwEWB&#10;9AGk/QCKoiSiFJdd0pbcr++SchwjvRXVgeBqydmd2eH6dhoMOyj0GmzFi0XOmbISGm27iv/4vnvz&#10;njMfhG2EAasqflSe325ev1qPrlRL6ME0ChmBWF+OruJ9CK7MMi97NQi/AKcsJVvAQQQKscsaFCOh&#10;DyZb5vnbbARsHIJU3tPf+znJNwm/bZUMX9vWq8BMxam3kFZMax3XbLMWZYfC9Vqe2hD/0MUgtKWi&#10;Z6h7EQTbo/4LatASwUMbFhKGDNpWS5U4EJsif8HmsRdOJS4kjndnmfz/g5VfDo/uG7IwfYCJBphI&#10;ePcA8qdnFra9sJ26Q4SxV6KhwkWULBudL09Xo9S+9BGkHj9DQ0MW+wAJaGpxiKoQT0boNIDjWXQ1&#10;BSZjyZvVVZFTSlJulef5dZpKJsqn2w59+KhgYHFTcaShJnRxePAhdiPKpyOxmAejm502JgXY1VuD&#10;7CDIALv0JQIvjhkbD1uI12bE+CfRjMxmjmGqJ6abil8lESLtGpojEUeYjUUPgTY94G/ORjJVxf2v&#10;vUDFmflkSbybYrWKLkzB6vrdkgK8zNSXGWElQVU8cDZvt2F27t6h7nqqNI/Lwh0J3uqkxXNXp/7J&#10;OEmik8mjMy/jdOr5KW7+AAAA//8DAFBLAwQUAAYACAAAACEAVQC6IN4AAAAJAQAADwAAAGRycy9k&#10;b3ducmV2LnhtbEyP3U6DQBBG7018h82YeGPsUgKUIkOjJhpv+/MAAzsFIrtL2G2hb+96pZczc/LN&#10;+crdogdx5cn11iCsVxEINo1VvWkRTseP5xyE82QUDdYwwo0d7Kr7u5IKZWez5+vBtyKEGFcQQuf9&#10;WEjpmo41uZUd2YTb2U6afBinVqqJ5hCuBxlHUSY19SZ86Gjk946b78NFI5y/5qd0O9ef/rTZJ9kb&#10;9Zva3hAfH5bXFxCeF/8Hw69+UIcqONX2YpQTA0KW5uuAIsRxAiIA2ywJixohTxOQVSn/N6h+AAAA&#10;//8DAFBLAQItABQABgAIAAAAIQC2gziS/gAAAOEBAAATAAAAAAAAAAAAAAAAAAAAAABbQ29udGVu&#10;dF9UeXBlc10ueG1sUEsBAi0AFAAGAAgAAAAhADj9If/WAAAAlAEAAAsAAAAAAAAAAAAAAAAALwEA&#10;AF9yZWxzLy5yZWxzUEsBAi0AFAAGAAgAAAAhAP9ym3L3AQAA0gMAAA4AAAAAAAAAAAAAAAAALgIA&#10;AGRycy9lMm9Eb2MueG1sUEsBAi0AFAAGAAgAAAAhAFUAuiDeAAAACQEAAA8AAAAAAAAAAAAAAAAA&#10;UQQAAGRycy9kb3ducmV2LnhtbFBLBQYAAAAABAAEAPMAAABcBQAAAAA=&#10;" stroked="f">
                <v:textbox>
                  <w:txbxContent>
                    <w:p w14:paraId="0C7AC5F3" w14:textId="77777777" w:rsidR="0091507E" w:rsidRPr="009120AB" w:rsidRDefault="0091507E" w:rsidP="0091507E">
                      <w:pPr>
                        <w:rPr>
                          <w:sz w:val="14"/>
                          <w:szCs w:val="14"/>
                        </w:rPr>
                      </w:pPr>
                      <w:r w:rsidRPr="009120AB">
                        <w:rPr>
                          <w:sz w:val="14"/>
                          <w:szCs w:val="14"/>
                        </w:rPr>
                        <w:t>Проекция продольной центральной плоскости транспортного средства на землю</w:t>
                      </w:r>
                    </w:p>
                    <w:p w14:paraId="5D08BFC3" w14:textId="77777777" w:rsidR="0091507E" w:rsidRPr="009120AB" w:rsidRDefault="0091507E" w:rsidP="0091507E">
                      <w:pPr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53A737" wp14:editId="7E24406E">
                <wp:simplePos x="0" y="0"/>
                <wp:positionH relativeFrom="column">
                  <wp:posOffset>4947285</wp:posOffset>
                </wp:positionH>
                <wp:positionV relativeFrom="paragraph">
                  <wp:posOffset>962660</wp:posOffset>
                </wp:positionV>
                <wp:extent cx="685800" cy="177800"/>
                <wp:effectExtent l="0" t="0" r="0" b="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11675" id="Прямоугольник 52" o:spid="_x0000_s1026" style="position:absolute;margin-left:389.55pt;margin-top:75.8pt;width:54pt;height:1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3f4wEAALQDAAAOAAAAZHJzL2Uyb0RvYy54bWysU8tu2zAQvBfoPxC815IMJ3YFy0HgwEWB&#10;9AGk+QCKoiSiFJdd0pbdr++SchyjuRXVgeByd4c7w9H67jgYdlDoNdiKF7OcM2UlNNp2FX/+sfuw&#10;4swHYRthwKqKn5Tnd5v379ajK9UcejCNQkYg1pejq3gfgiuzzMteDcLPwClLyRZwEIFC7LIGxUjo&#10;g8nmeX6bjYCNQ5DKezp9mJJ8k/DbVsnwrW29CsxUnGYLacW01nHNNmtRdihcr+V5DPEPUwxCW7r0&#10;AvUggmB71G+gBi0RPLRhJmHIoG21VIkDsSnyv9g89cKpxIXE8e4ik/9/sPLr4cl9xzi6d48gf3pm&#10;YdsL26l7RBh7JRq6rohCZaPz5aUhBp5aWT1+gYaeVuwDJA2OLQ4RkNixY5L6dJFaHQOTdHi7ulnl&#10;9CCSUsVyGffxBlG+NDv04ZOCgcVNxZFeMoGLw6MPU+lLSRoejG522pgUYFdvDbKDoFffpe+M7q/L&#10;jI3FFmLbhBhPEstILHrIlzU0JyKJMFmHrE6bHvA3ZyPZpuL+116g4sx8tiTUx2KxiD5LweJmOacA&#10;rzP1dUZYSVAVD5xN222YvLl3qLuebioSaQv3JG6rE/HXqc7DkjWSdGcbR+9dx6nq9Wfb/AEAAP//&#10;AwBQSwMEFAAGAAgAAAAhAA3PLgzeAAAACwEAAA8AAABkcnMvZG93bnJldi54bWxMj81OwzAQhO9I&#10;vIO1SNyoE6DOD3EqhNQTcKBF4rqN3SQiXofYacPbs5zguDOfZmeqzeIGcbJT6D1pSFcJCEuNNz21&#10;Gt7325scRIhIBgdPVsO3DbCpLy8qLI0/05s97WIrOIRCiRq6GMdSytB01mFY+dESe0c/OYx8Tq00&#10;E5453A3yNkmUdNgTf+hwtE+dbT53s9OA6t58vR7vXvbPs8KiXZLt+iPR+vpqeXwAEe0S/2D4rc/V&#10;oeZOBz+TCWLQkGVFyigb61SBYCLPM1YOrGSFAllX8v+G+gcAAP//AwBQSwECLQAUAAYACAAAACEA&#10;toM4kv4AAADhAQAAEwAAAAAAAAAAAAAAAAAAAAAAW0NvbnRlbnRfVHlwZXNdLnhtbFBLAQItABQA&#10;BgAIAAAAIQA4/SH/1gAAAJQBAAALAAAAAAAAAAAAAAAAAC8BAABfcmVscy8ucmVsc1BLAQItABQA&#10;BgAIAAAAIQDGXZ3f4wEAALQDAAAOAAAAAAAAAAAAAAAAAC4CAABkcnMvZTJvRG9jLnhtbFBLAQIt&#10;ABQABgAIAAAAIQANzy4M3gAAAAsBAAAPAAAAAAAAAAAAAAAAAD0EAABkcnMvZG93bnJldi54bWxQ&#10;SwUGAAAAAAQABADzAAAASA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42AA04" wp14:editId="066EF10A">
                <wp:simplePos x="0" y="0"/>
                <wp:positionH relativeFrom="column">
                  <wp:posOffset>984885</wp:posOffset>
                </wp:positionH>
                <wp:positionV relativeFrom="paragraph">
                  <wp:posOffset>227965</wp:posOffset>
                </wp:positionV>
                <wp:extent cx="1713865" cy="581025"/>
                <wp:effectExtent l="0" t="0" r="635" b="9525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86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92497" w14:textId="77777777" w:rsidR="0091507E" w:rsidRPr="009120AB" w:rsidRDefault="0091507E" w:rsidP="0091507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9120AB">
                              <w:rPr>
                                <w:sz w:val="14"/>
                                <w:szCs w:val="14"/>
                              </w:rPr>
                              <w:t xml:space="preserve">Проекция вертикальной плоскости, проходящей через центр передних </w:t>
                            </w:r>
                            <w:r w:rsidRPr="009120AB">
                              <w:rPr>
                                <w:sz w:val="14"/>
                                <w:szCs w:val="14"/>
                              </w:rPr>
                              <w:br/>
                              <w:t>колес, на землю</w:t>
                            </w:r>
                          </w:p>
                          <w:p w14:paraId="719D8B65" w14:textId="77777777" w:rsidR="0091507E" w:rsidRPr="009120AB" w:rsidRDefault="0091507E" w:rsidP="0091507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2AA04" id="Надпись 51" o:spid="_x0000_s1061" type="#_x0000_t202" style="position:absolute;left:0;text-align:left;margin-left:77.55pt;margin-top:17.95pt;width:134.95pt;height:4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2d+QEAANIDAAAOAAAAZHJzL2Uyb0RvYy54bWysU8tu2zAQvBfoPxC817IcO3EFy0HqwEWB&#10;9AGk/QCKoiSiFJdd0pbSr++Schy3vRXVgeBqydmd2eHmduwNOyr0GmzJ89mcM2Ul1Nq2Jf/2df9m&#10;zZkPwtbCgFUlf1Ke325fv9oMrlAL6MDUChmBWF8MruRdCK7IMi871Qs/A6csJRvAXgQKsc1qFAOh&#10;9yZbzOfX2QBYOwSpvKe/91OSbxN+0ygZPjeNV4GZklNvIa2Y1iqu2XYjihaF67Q8tSH+oYteaEtF&#10;z1D3Igh2QP0XVK8lgocmzCT0GTSNlipxIDb5/A82j51wKnEhcbw7y+T/H6z8dHx0X5CF8R2MNMBE&#10;wrsHkN89s7DrhG3VHSIMnRI1Fc6jZNngfHG6GqX2hY8g1fARahqyOARIQGODfVSFeDJCpwE8nUVX&#10;Y2AylrzJr9bXK84k5VbrfL5YpRKieL7t0If3CnoWNyVHGmpCF8cHH2I3ong+Eot5MLrea2NSgG21&#10;M8iOggywT98J/bdjxsbDFuK1CTH+STQjs4ljGKuR6brkV4uIEWlXUD8RcYTJWPQQaNMB/uRsIFOV&#10;3P84CFScmQ+WxHubL5fRhSlYrm4WFOBlprrMCCsJquSBs2m7C5NzDw5121GlaVwW7kjwRictXro6&#10;9U/GSRKdTB6deRmnUy9PcfsLAAD//wMAUEsDBBQABgAIAAAAIQCGc7Sa3gAAAAoBAAAPAAAAZHJz&#10;L2Rvd25yZXYueG1sTI9BT4NAFITvJv6HzTPxYuxSZIulLI2aaLy29gcs8Aqk7FvCbgv99z5P9jiZ&#10;ycw3+Xa2vbjg6DtHGpaLCARS5eqOGg2Hn8/nVxA+GKpN7wg1XNHDtri/y01Wu4l2eNmHRnAJ+cxo&#10;aEMYMil91aI1fuEGJPaObrQmsBwbWY9m4nLbyziKVtKajnihNQN+tFid9mer4fg9Pan1VH6FQ7pL&#10;Vu+mS0t31frxYX7bgAg4h/8w/OEzOhTMVLoz1V70rJVaclTDi1qD4EASKz5XshOnCcgil7cXil8A&#10;AAD//wMAUEsBAi0AFAAGAAgAAAAhALaDOJL+AAAA4QEAABMAAAAAAAAAAAAAAAAAAAAAAFtDb250&#10;ZW50X1R5cGVzXS54bWxQSwECLQAUAAYACAAAACEAOP0h/9YAAACUAQAACwAAAAAAAAAAAAAAAAAv&#10;AQAAX3JlbHMvLnJlbHNQSwECLQAUAAYACAAAACEA6UH9nfkBAADSAwAADgAAAAAAAAAAAAAAAAAu&#10;AgAAZHJzL2Uyb0RvYy54bWxQSwECLQAUAAYACAAAACEAhnO0mt4AAAAKAQAADwAAAAAAAAAAAAAA&#10;AABTBAAAZHJzL2Rvd25yZXYueG1sUEsFBgAAAAAEAAQA8wAAAF4FAAAAAA==&#10;" stroked="f">
                <v:textbox>
                  <w:txbxContent>
                    <w:p w14:paraId="3A192497" w14:textId="77777777" w:rsidR="0091507E" w:rsidRPr="009120AB" w:rsidRDefault="0091507E" w:rsidP="0091507E">
                      <w:pPr>
                        <w:rPr>
                          <w:sz w:val="14"/>
                          <w:szCs w:val="14"/>
                        </w:rPr>
                      </w:pPr>
                      <w:r w:rsidRPr="009120AB">
                        <w:rPr>
                          <w:sz w:val="14"/>
                          <w:szCs w:val="14"/>
                        </w:rPr>
                        <w:t xml:space="preserve">Проекция вертикальной плоскости, проходящей через центр передних </w:t>
                      </w:r>
                      <w:r w:rsidRPr="009120AB">
                        <w:rPr>
                          <w:sz w:val="14"/>
                          <w:szCs w:val="14"/>
                        </w:rPr>
                        <w:br/>
                        <w:t>колес, на землю</w:t>
                      </w:r>
                    </w:p>
                    <w:p w14:paraId="719D8B65" w14:textId="77777777" w:rsidR="0091507E" w:rsidRPr="009120AB" w:rsidRDefault="0091507E" w:rsidP="0091507E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814EC5" wp14:editId="357013F5">
                <wp:simplePos x="0" y="0"/>
                <wp:positionH relativeFrom="column">
                  <wp:posOffset>2699385</wp:posOffset>
                </wp:positionH>
                <wp:positionV relativeFrom="paragraph">
                  <wp:posOffset>408940</wp:posOffset>
                </wp:positionV>
                <wp:extent cx="1536700" cy="457200"/>
                <wp:effectExtent l="0" t="0" r="635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6CD97" w14:textId="77777777" w:rsidR="0091507E" w:rsidRPr="009120AB" w:rsidRDefault="0091507E" w:rsidP="0091507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9120AB">
                              <w:rPr>
                                <w:sz w:val="14"/>
                                <w:szCs w:val="14"/>
                              </w:rPr>
                              <w:t xml:space="preserve">Положение основных </w:t>
                            </w:r>
                            <w:r w:rsidRPr="009120AB">
                              <w:rPr>
                                <w:sz w:val="14"/>
                                <w:szCs w:val="14"/>
                              </w:rPr>
                              <w:br/>
                              <w:t>исходных точек на земле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14EC5" id="Надпись 16" o:spid="_x0000_s1062" type="#_x0000_t202" style="position:absolute;left:0;text-align:left;margin-left:212.55pt;margin-top:32.2pt;width:121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v89gEAANIDAAAOAAAAZHJzL2Uyb0RvYy54bWysU1Fv0zAQfkfiP1h+p2nXboOo6TQ6FSGN&#10;gbTxAxzHSSwcnzm7Tcqv5+xkXWFviDxYvpz93X3ffV7fDJ1hB4Vegy34YjbnTFkJlbZNwb8/7d69&#10;58wHYSthwKqCH5XnN5u3b9a9y9UFtGAqhYxArM97V/A2BJdnmZet6oSfgVOWkjVgJwKF2GQVip7Q&#10;O5NdzOdXWQ9YOQSpvKe/d2OSbxJ+XSsZvta1V4GZglNvIa2Y1jKu2WYt8gaFa7Wc2hD/0EUntKWi&#10;J6g7EQTbo34F1WmJ4KEOMwldBnWtpUociM1i/hebx1Y4lbiQON6dZPL/D1Y+HB7dN2Rh+AgDDTCR&#10;8O4e5A/PLGxbYRt1iwh9q0RFhRdRsqx3Pp+uRql97iNI2X+BioYs9gES0FBjF1UhnozQaQDHk+hq&#10;CEzGkpfLq+s5pSTlVpfXNNVUQuTPtx368ElBx+Km4EhDTejicO9D7Ebkz0diMQ9GVzttTAqwKbcG&#10;2UGQAXbpm9D/OGZsPGwhXhsR459EMzIbOYahHJiuCr5cRoxIu4TqSMQRRmPRQ6BNC/iLs55MVXD/&#10;cy9QcWY+WxLvw2K1ii5MQeLKGZ5nyvOMsJKgCh44G7fbMDp371A3LVUax2XhlgSvddLipaupfzJO&#10;kmgyeXTmeZxOvTzFzW8AAAD//wMAUEsDBBQABgAIAAAAIQAvgsZV3gAAAAoBAAAPAAAAZHJzL2Rv&#10;d25yZXYueG1sTI/BTsMwDIbvSLxDZCQuiKUbWbqVphMggbhu7AHS1msrGqdqsrV7e8wJjrY//f7+&#10;fDe7XlxwDJ0nA8tFAgKp8nVHjYHj1/vjBkSIlmrbe0IDVwywK25vcpvVfqI9Xg6xERxCIbMG2hiH&#10;TMpQtehsWPgBiW8nPzobeRwbWY924nDXy1WSaOlsR/yhtQO+tVh9H87OwOlzelhvp/IjHtO90q+2&#10;S0t/Neb+bn55BhFxjn8w/OqzOhTsVPoz1UH0BtRqvWTUgFYKBANap7womXzSCmSRy/8Vih8AAAD/&#10;/wMAUEsBAi0AFAAGAAgAAAAhALaDOJL+AAAA4QEAABMAAAAAAAAAAAAAAAAAAAAAAFtDb250ZW50&#10;X1R5cGVzXS54bWxQSwECLQAUAAYACAAAACEAOP0h/9YAAACUAQAACwAAAAAAAAAAAAAAAAAvAQAA&#10;X3JlbHMvLnJlbHNQSwECLQAUAAYACAAAACEAHbz7/PYBAADSAwAADgAAAAAAAAAAAAAAAAAuAgAA&#10;ZHJzL2Uyb0RvYy54bWxQSwECLQAUAAYACAAAACEAL4LGVd4AAAAKAQAADwAAAAAAAAAAAAAAAABQ&#10;BAAAZHJzL2Rvd25yZXYueG1sUEsFBgAAAAAEAAQA8wAAAFsFAAAAAA==&#10;" stroked="f">
                <v:textbox>
                  <w:txbxContent>
                    <w:p w14:paraId="5996CD97" w14:textId="77777777" w:rsidR="0091507E" w:rsidRPr="009120AB" w:rsidRDefault="0091507E" w:rsidP="0091507E">
                      <w:pPr>
                        <w:rPr>
                          <w:sz w:val="14"/>
                          <w:szCs w:val="14"/>
                        </w:rPr>
                      </w:pPr>
                      <w:r w:rsidRPr="009120AB">
                        <w:rPr>
                          <w:sz w:val="14"/>
                          <w:szCs w:val="14"/>
                        </w:rPr>
                        <w:t xml:space="preserve">Положение основных </w:t>
                      </w:r>
                      <w:r w:rsidRPr="009120AB">
                        <w:rPr>
                          <w:sz w:val="14"/>
                          <w:szCs w:val="14"/>
                        </w:rPr>
                        <w:br/>
                        <w:t>исходных точек на земле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B7A406" wp14:editId="2C0DDDC9">
                <wp:simplePos x="0" y="0"/>
                <wp:positionH relativeFrom="column">
                  <wp:posOffset>3441065</wp:posOffset>
                </wp:positionH>
                <wp:positionV relativeFrom="paragraph">
                  <wp:posOffset>5257800</wp:posOffset>
                </wp:positionV>
                <wp:extent cx="685800" cy="177800"/>
                <wp:effectExtent l="0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91BFE" id="Прямоугольник 15" o:spid="_x0000_s1026" style="position:absolute;margin-left:270.95pt;margin-top:414pt;width:54pt;height:1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3f4wEAALQDAAAOAAAAZHJzL2Uyb0RvYy54bWysU8tu2zAQvBfoPxC815IMJ3YFy0HgwEWB&#10;9AGk+QCKoiSiFJdd0pbdr++SchyjuRXVgeByd4c7w9H67jgYdlDoNdiKF7OcM2UlNNp2FX/+sfuw&#10;4swHYRthwKqKn5Tnd5v379ajK9UcejCNQkYg1pejq3gfgiuzzMteDcLPwClLyRZwEIFC7LIGxUjo&#10;g8nmeX6bjYCNQ5DKezp9mJJ8k/DbVsnwrW29CsxUnGYLacW01nHNNmtRdihcr+V5DPEPUwxCW7r0&#10;AvUggmB71G+gBi0RPLRhJmHIoG21VIkDsSnyv9g89cKpxIXE8e4ik/9/sPLr4cl9xzi6d48gf3pm&#10;YdsL26l7RBh7JRq6rohCZaPz5aUhBp5aWT1+gYaeVuwDJA2OLQ4RkNixY5L6dJFaHQOTdHi7ulnl&#10;9CCSUsVyGffxBlG+NDv04ZOCgcVNxZFeMoGLw6MPU+lLSRoejG522pgUYFdvDbKDoFffpe+M7q/L&#10;jI3FFmLbhBhPEstILHrIlzU0JyKJMFmHrE6bHvA3ZyPZpuL+116g4sx8tiTUx2KxiD5LweJmOacA&#10;rzP1dUZYSVAVD5xN222YvLl3qLuebioSaQv3JG6rE/HXqc7DkjWSdGcbR+9dx6nq9Wfb/AEAAP//&#10;AwBQSwMEFAAGAAgAAAAhAL8YD1LeAAAACwEAAA8AAABkcnMvZG93bnJldi54bWxMjz1PwzAQhnck&#10;/oN1SGzUbkmiJMSpEFInYKBFYr3G1yQitkPstOHfc0ww3nuP3o9qu9hBnGkKvXca1isFglzjTe9a&#10;De+H3V0OIkR0BgfvSMM3BdjW11cVlsZf3Bud97EVbOJCiRq6GMdSytB0ZDGs/EiOfyc/WYx8Tq00&#10;E17Y3A5yo1QmLfaOEzoc6amj5nM/Ww2YJebr9XT/cnieMyzaRe3SD6X17c3y+AAi0hL/YPitz9Wh&#10;5k5HPzsTxKAhTdYFoxryTc6jmMiSgpUjK2mmQNaV/L+h/gEAAP//AwBQSwECLQAUAAYACAAAACEA&#10;toM4kv4AAADhAQAAEwAAAAAAAAAAAAAAAAAAAAAAW0NvbnRlbnRfVHlwZXNdLnhtbFBLAQItABQA&#10;BgAIAAAAIQA4/SH/1gAAAJQBAAALAAAAAAAAAAAAAAAAAC8BAABfcmVscy8ucmVsc1BLAQItABQA&#10;BgAIAAAAIQDGXZ3f4wEAALQDAAAOAAAAAAAAAAAAAAAAAC4CAABkcnMvZTJvRG9jLnhtbFBLAQIt&#10;ABQABgAIAAAAIQC/GA9S3gAAAAsBAAAPAAAAAAAAAAAAAAAAAD0EAABkcnMvZG93bnJldi54bWxQ&#10;SwUGAAAAAAQABADzAAAASA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1C4676" wp14:editId="126F2AFF">
                <wp:simplePos x="0" y="0"/>
                <wp:positionH relativeFrom="column">
                  <wp:posOffset>3441065</wp:posOffset>
                </wp:positionH>
                <wp:positionV relativeFrom="paragraph">
                  <wp:posOffset>5257800</wp:posOffset>
                </wp:positionV>
                <wp:extent cx="685800" cy="177800"/>
                <wp:effectExtent l="0" t="0" r="0" b="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56DF4" id="Прямоугольник 14" o:spid="_x0000_s1026" style="position:absolute;margin-left:270.95pt;margin-top:414pt;width:54pt;height:1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3f4wEAALQDAAAOAAAAZHJzL2Uyb0RvYy54bWysU8tu2zAQvBfoPxC815IMJ3YFy0HgwEWB&#10;9AGk+QCKoiSiFJdd0pbdr++SchyjuRXVgeByd4c7w9H67jgYdlDoNdiKF7OcM2UlNNp2FX/+sfuw&#10;4swHYRthwKqKn5Tnd5v379ajK9UcejCNQkYg1pejq3gfgiuzzMteDcLPwClLyRZwEIFC7LIGxUjo&#10;g8nmeX6bjYCNQ5DKezp9mJJ8k/DbVsnwrW29CsxUnGYLacW01nHNNmtRdihcr+V5DPEPUwxCW7r0&#10;AvUggmB71G+gBi0RPLRhJmHIoG21VIkDsSnyv9g89cKpxIXE8e4ik/9/sPLr4cl9xzi6d48gf3pm&#10;YdsL26l7RBh7JRq6rohCZaPz5aUhBp5aWT1+gYaeVuwDJA2OLQ4RkNixY5L6dJFaHQOTdHi7ulnl&#10;9CCSUsVyGffxBlG+NDv04ZOCgcVNxZFeMoGLw6MPU+lLSRoejG522pgUYFdvDbKDoFffpe+M7q/L&#10;jI3FFmLbhBhPEstILHrIlzU0JyKJMFmHrE6bHvA3ZyPZpuL+116g4sx8tiTUx2KxiD5LweJmOacA&#10;rzP1dUZYSVAVD5xN222YvLl3qLuebioSaQv3JG6rE/HXqc7DkjWSdGcbR+9dx6nq9Wfb/AEAAP//&#10;AwBQSwMEFAAGAAgAAAAhAL8YD1LeAAAACwEAAA8AAABkcnMvZG93bnJldi54bWxMjz1PwzAQhnck&#10;/oN1SGzUbkmiJMSpEFInYKBFYr3G1yQitkPstOHfc0ww3nuP3o9qu9hBnGkKvXca1isFglzjTe9a&#10;De+H3V0OIkR0BgfvSMM3BdjW11cVlsZf3Bud97EVbOJCiRq6GMdSytB0ZDGs/EiOfyc/WYx8Tq00&#10;E17Y3A5yo1QmLfaOEzoc6amj5nM/Ww2YJebr9XT/cnieMyzaRe3SD6X17c3y+AAi0hL/YPitz9Wh&#10;5k5HPzsTxKAhTdYFoxryTc6jmMiSgpUjK2mmQNaV/L+h/gEAAP//AwBQSwECLQAUAAYACAAAACEA&#10;toM4kv4AAADhAQAAEwAAAAAAAAAAAAAAAAAAAAAAW0NvbnRlbnRfVHlwZXNdLnhtbFBLAQItABQA&#10;BgAIAAAAIQA4/SH/1gAAAJQBAAALAAAAAAAAAAAAAAAAAC8BAABfcmVscy8ucmVsc1BLAQItABQA&#10;BgAIAAAAIQDGXZ3f4wEAALQDAAAOAAAAAAAAAAAAAAAAAC4CAABkcnMvZTJvRG9jLnhtbFBLAQIt&#10;ABQABgAIAAAAIQC/GA9S3gAAAAsBAAAPAAAAAAAAAAAAAAAAAD0EAABkcnMvZG93bnJldi54bWxQ&#10;SwUGAAAAAAQABADzAAAASAUAAAAA&#10;" stroked="f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EC7CCE6" wp14:editId="447E6207">
            <wp:extent cx="5486400" cy="4389120"/>
            <wp:effectExtent l="0" t="0" r="0" b="0"/>
            <wp:docPr id="13" name="Рисунок 13" descr="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DF" w14:textId="5A448083" w:rsidR="003E38E5" w:rsidRPr="003E38E5" w:rsidRDefault="003E38E5" w:rsidP="003E38E5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134" w:right="1134"/>
      </w:pPr>
      <w:r w:rsidRPr="00DA2725">
        <w:rPr>
          <w:spacing w:val="4"/>
          <w:w w:val="103"/>
          <w:kern w:val="14"/>
        </w:rPr>
        <w:br w:type="page"/>
      </w:r>
      <w:r w:rsidRPr="003E38E5">
        <w:t>Рис. 7</w:t>
      </w:r>
      <w:r w:rsidRPr="003E38E5">
        <w:br/>
      </w:r>
      <w:r w:rsidRPr="003E38E5">
        <w:rPr>
          <w:b/>
        </w:rPr>
        <w:t xml:space="preserve">Определение зоны </w:t>
      </w:r>
      <w:r w:rsidR="00813821">
        <w:rPr>
          <w:b/>
        </w:rPr>
        <w:t>«</w:t>
      </w:r>
      <w:r w:rsidRPr="003E38E5">
        <w:rPr>
          <w:b/>
        </w:rPr>
        <w:t>S</w:t>
      </w:r>
      <w:r w:rsidR="00813821">
        <w:rPr>
          <w:b/>
        </w:rPr>
        <w:t>»</w:t>
      </w:r>
      <w:r w:rsidRPr="003E38E5">
        <w:rPr>
          <w:b/>
        </w:rPr>
        <w:br/>
      </w:r>
      <w:r w:rsidRPr="003E38E5">
        <w:rPr>
          <w:lang w:eastAsia="ru-RU"/>
        </w:rPr>
        <w:t>(см. пункт 5.1.3.2 настоящих Правил</w:t>
      </w:r>
      <w:r w:rsidRPr="003E38E5">
        <w:t>)</w:t>
      </w:r>
    </w:p>
    <w:bookmarkStart w:id="5" w:name="_MON_1363439133"/>
    <w:bookmarkStart w:id="6" w:name="_MON_1461763069"/>
    <w:bookmarkStart w:id="7" w:name="_MON_1310895057"/>
    <w:bookmarkStart w:id="8" w:name="_MON_1326622543"/>
    <w:bookmarkStart w:id="9" w:name="_MON_1326634368"/>
    <w:bookmarkEnd w:id="5"/>
    <w:bookmarkEnd w:id="6"/>
    <w:bookmarkEnd w:id="7"/>
    <w:bookmarkEnd w:id="8"/>
    <w:bookmarkEnd w:id="9"/>
    <w:bookmarkStart w:id="10" w:name="_MON_1326634430"/>
    <w:bookmarkEnd w:id="10"/>
    <w:p w14:paraId="2BC8A71A" w14:textId="02D85022" w:rsidR="003E38E5" w:rsidRPr="00DA2725" w:rsidRDefault="00814C67" w:rsidP="003E38E5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1134" w:right="1134"/>
        <w:jc w:val="both"/>
        <w:rPr>
          <w:spacing w:val="4"/>
          <w:w w:val="103"/>
          <w:kern w:val="14"/>
        </w:rPr>
      </w:pPr>
      <w:r w:rsidRPr="00DA2725">
        <w:rPr>
          <w:spacing w:val="4"/>
          <w:w w:val="103"/>
          <w:kern w:val="14"/>
        </w:rPr>
        <w:object w:dxaOrig="9825" w:dyaOrig="3990" w14:anchorId="45D5C8A9">
          <v:shape id="_x0000_i1027" type="#_x0000_t75" style="width:422pt;height:171.6pt" o:ole="" filled="t">
            <v:fill opacity="0" color2="black"/>
            <v:imagedata r:id="rId35" o:title=""/>
          </v:shape>
          <o:OLEObject Type="Embed" ProgID="Word.Picture.8" ShapeID="_x0000_i1027" DrawAspect="Content" ObjectID="_1763186441" r:id="rId36"/>
        </w:object>
      </w:r>
    </w:p>
    <w:p w14:paraId="4BBF6809" w14:textId="3F86E45F" w:rsidR="003E38E5" w:rsidRDefault="00966C79" w:rsidP="003E38E5">
      <w:pPr>
        <w:spacing w:after="120"/>
        <w:rPr>
          <w:sz w:val="28"/>
        </w:rPr>
      </w:pPr>
      <w:bookmarkStart w:id="11" w:name="_1308496891"/>
      <w:bookmarkStart w:id="12" w:name="_1308497140"/>
      <w:bookmarkStart w:id="13" w:name="_1308657998"/>
      <w:bookmarkStart w:id="14" w:name="_1308667423"/>
      <w:bookmarkStart w:id="15" w:name="_1308667624"/>
      <w:bookmarkStart w:id="16" w:name="_1308667628"/>
      <w:bookmarkStart w:id="17" w:name="_1308667641"/>
      <w:bookmarkStart w:id="18" w:name="_1308667645"/>
      <w:bookmarkEnd w:id="11"/>
      <w:bookmarkEnd w:id="12"/>
      <w:bookmarkEnd w:id="13"/>
      <w:bookmarkEnd w:id="14"/>
      <w:bookmarkEnd w:id="15"/>
      <w:bookmarkEnd w:id="16"/>
      <w:bookmarkEnd w:id="17"/>
      <w:bookmarkEnd w:id="18"/>
      <w:r>
        <w:rPr>
          <w:noProof/>
          <w:spacing w:val="4"/>
          <w:w w:val="103"/>
          <w:kern w:val="1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042DD9" wp14:editId="13FB3681">
                <wp:simplePos x="0" y="0"/>
                <wp:positionH relativeFrom="column">
                  <wp:posOffset>1876066</wp:posOffset>
                </wp:positionH>
                <wp:positionV relativeFrom="paragraph">
                  <wp:posOffset>28216</wp:posOffset>
                </wp:positionV>
                <wp:extent cx="1023620" cy="247650"/>
                <wp:effectExtent l="2540" t="1905" r="2540" b="0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FA594" w14:textId="08DB6C9B" w:rsidR="003E38E5" w:rsidRPr="006A14DB" w:rsidRDefault="003E38E5" w:rsidP="003E38E5">
                            <w:pPr>
                              <w:ind w:left="-142" w:right="-126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fr-CH"/>
                              </w:rPr>
                              <w:t>1500</w:t>
                            </w:r>
                            <w:r w:rsidR="00966C79">
                              <w:rPr>
                                <w:rFonts w:ascii="Arial" w:hAnsi="Arial" w:cs="Arial"/>
                                <w:lang w:val="fr-CH"/>
                              </w:rPr>
                              <w:t> 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42DD9" id="Надпись 42" o:spid="_x0000_s1063" type="#_x0000_t202" style="position:absolute;margin-left:147.7pt;margin-top:2.2pt;width:80.6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3zb+AEAANIDAAAOAAAAZHJzL2Uyb0RvYy54bWysU1Fv0zAQfkfiP1h+p0m7roOo6TQ6FSGN&#10;gTT4AY7jJBaOz5zdJuXXc3a6rhpviDxYvpz93X3ffV7fjr1hB4Vegy35fJZzpqyEWtu25D++7969&#10;58wHYWthwKqSH5Xnt5u3b9aDK9QCOjC1QkYg1heDK3kXgiuyzMtO9cLPwClLyQawF4FCbLMaxUDo&#10;vckWeb7KBsDaIUjlPf29n5J8k/CbRsnwtWm8CsyUnHoLacW0VnHNNmtRtChcp+WpDfEPXfRCWyp6&#10;hroXQbA96r+gei0RPDRhJqHPoGm0VIkDsZnnr9g8dcKpxIXE8e4sk/9/sPLx8OS+IQvjRxhpgImE&#10;dw8gf3pmYdsJ26o7RBg6JWoqPI+SZYPzxelqlNoXPoJUwxeoachiHyABjQ32URXiyQidBnA8i67G&#10;wGQsmS+uVgtKScotljer6zSVTBTPtx368ElBz+Km5EhDTeji8OBD7EYUz0diMQ9G1zttTAqwrbYG&#10;2UGQAXbpSwReHTM2HrYQr02I8U+iGZlNHMNYjUzXJb9aRoxIu4L6SMQRJmPRQ6BNB/ibs4FMVXL/&#10;ay9QcWY+WxLvw3y5jC5MwfL6JtLGy0x1mRFWElTJA2fTdhsm5+4d6rajStO4LNyR4I1OWrx0deqf&#10;jJMkOpk8OvMyTqdenuLmDwAAAP//AwBQSwMEFAAGAAgAAAAhAPfDsp3dAAAACAEAAA8AAABkcnMv&#10;ZG93bnJldi54bWxMj8FOwzAQRO9I/IO1SFwQdShOSkOcCpCKuLb0Azaxm0TE6yh2m/Tv2Z7gtLua&#10;0eybYjO7XpztGDpPGp4WCQhLtTcdNRoO39vHFxAhIhnsPVkNFxtgU97eFJgbP9HOnvexERxCIUcN&#10;bYxDLmWoW+swLPxgibWjHx1GPsdGmhEnDne9XCZJJh12xB9aHOxHa+uf/clpOH5ND+l6qj7jYbVT&#10;2Tt2q8pftL6/m99eQUQ7xz8zXPEZHUpmqvyJTBC9huU6VWzVoHiwrtIsA1Hx8qxAloX8X6D8BQAA&#10;//8DAFBLAQItABQABgAIAAAAIQC2gziS/gAAAOEBAAATAAAAAAAAAAAAAAAAAAAAAABbQ29udGVu&#10;dF9UeXBlc10ueG1sUEsBAi0AFAAGAAgAAAAhADj9If/WAAAAlAEAAAsAAAAAAAAAAAAAAAAALwEA&#10;AF9yZWxzLy5yZWxzUEsBAi0AFAAGAAgAAAAhAG6nfNv4AQAA0gMAAA4AAAAAAAAAAAAAAAAALgIA&#10;AGRycy9lMm9Eb2MueG1sUEsBAi0AFAAGAAgAAAAhAPfDsp3dAAAACAEAAA8AAAAAAAAAAAAAAAAA&#10;UgQAAGRycy9kb3ducmV2LnhtbFBLBQYAAAAABAAEAPMAAABcBQAAAAA=&#10;" stroked="f">
                <v:textbox>
                  <w:txbxContent>
                    <w:p w14:paraId="6D5FA594" w14:textId="08DB6C9B" w:rsidR="003E38E5" w:rsidRPr="006A14DB" w:rsidRDefault="003E38E5" w:rsidP="003E38E5">
                      <w:pPr>
                        <w:ind w:left="-142" w:right="-126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lang w:val="fr-CH"/>
                        </w:rPr>
                        <w:t>1500</w:t>
                      </w:r>
                      <w:r w:rsidR="00966C79">
                        <w:rPr>
                          <w:rFonts w:ascii="Arial" w:hAnsi="Arial" w:cs="Arial"/>
                          <w:lang w:val="fr-CH"/>
                        </w:rPr>
                        <w:t> мм</w:t>
                      </w:r>
                    </w:p>
                  </w:txbxContent>
                </v:textbox>
              </v:shape>
            </w:pict>
          </mc:Fallback>
        </mc:AlternateContent>
      </w:r>
      <w:r w:rsidR="003E38E5">
        <w:rPr>
          <w:noProof/>
          <w:spacing w:val="4"/>
          <w:w w:val="103"/>
          <w:kern w:val="1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5FA218" wp14:editId="30001320">
                <wp:simplePos x="0" y="0"/>
                <wp:positionH relativeFrom="column">
                  <wp:posOffset>3833909</wp:posOffset>
                </wp:positionH>
                <wp:positionV relativeFrom="paragraph">
                  <wp:posOffset>502975</wp:posOffset>
                </wp:positionV>
                <wp:extent cx="974725" cy="218440"/>
                <wp:effectExtent l="4445" t="4445" r="1905" b="0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1E0AD" w14:textId="34DA692F" w:rsidR="003E38E5" w:rsidRPr="00814C67" w:rsidRDefault="003E38E5" w:rsidP="003E38E5">
                            <w:pPr>
                              <w:spacing w:before="120"/>
                              <w:ind w:left="-142" w:right="-125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Зона</w:t>
                            </w:r>
                            <w:r>
                              <w:rPr>
                                <w:rFonts w:ascii="Arial" w:hAnsi="Arial" w:cs="Arial"/>
                                <w:lang w:val="fr-CH"/>
                              </w:rPr>
                              <w:t xml:space="preserve"> </w:t>
                            </w:r>
                            <w:r w:rsidR="00814C67">
                              <w:rPr>
                                <w:szCs w:val="24"/>
                                <w:lang w:eastAsia="ar-SA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lang w:val="fr-CH"/>
                              </w:rPr>
                              <w:t>S</w:t>
                            </w:r>
                            <w:r w:rsidR="00814C67">
                              <w:rPr>
                                <w:szCs w:val="24"/>
                                <w:lang w:eastAsia="ar-SA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FA218" id="Надпись 41" o:spid="_x0000_s1064" type="#_x0000_t202" style="position:absolute;margin-left:301.9pt;margin-top:39.6pt;width:76.75pt;height:1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ARV9AEAAMkDAAAOAAAAZHJzL2Uyb0RvYy54bWysU8Fu2zAMvQ/YPwi6L46zdG2NOEWXIsOA&#10;rhvQ9QNkWbaFyaJGKbGzrx8lJ2nR3Yr5IJAU9cj3SK9uxt6wvUKvwZY8n805U1ZCrW1b8qef2w9X&#10;nPkgbC0MWFXyg/L8Zv3+3WpwhVpAB6ZWyAjE+mJwJe9CcEWWedmpXvgZOGXpsgHsRSAX26xGMRB6&#10;b7LFfP4pGwBrhyCV9xS9my75OuE3jZLhe9N4FZgpOfUW0onprOKZrVeiaFG4TstjG+INXfRCWyp6&#10;hroTQbAd6n+gei0RPDRhJqHPoGm0VIkDscnnr9g8dsKpxIXE8e4sk/9/sPJh/+h+IAvjZxhpgImE&#10;d/cgf3lmYdMJ26pbRBg6JWoqnEfJssH54vg0Su0LH0Gq4RvUNGSxC5CAxgb7qArxZIROAzicRVdj&#10;YJKC15fLy8UFZ5KuFvnVcpmGkoni9NihD18U9CwaJUeaaQIX+3sfYjOiOKXEWh6MrrfamORgW20M&#10;sr2g+W/Tl/p/lWZsTLYQn02IMZJYRmITxTBWI9N1yT9eRIzIuoL6QLwRpr2i/4CMDvAPZwPtVMn9&#10;751AxZn5akm76zyyYyE5ZODLaHWKCisJouSBs8nchGlhdw5121GFaUoWbknnRicNnrs59k37kqQ5&#10;7nZcyJd+ynr+A9d/AQAA//8DAFBLAwQUAAYACAAAACEAnXQyJN8AAAAKAQAADwAAAGRycy9kb3du&#10;cmV2LnhtbEyPMU/DMBCFdyT+g3VIbNRuAgmEOBWqYGBCtCzdnPhIQuNzFLtt6K/nmGA8vU/vfVeu&#10;ZjeII06h96RhuVAgkBpve2o1fGxfbu5BhGjImsETavjGAKvq8qI0hfUnesfjJraCSygURkMX41hI&#10;GZoOnQkLPyJx9uknZyKfUyvtZE5c7gaZKJVJZ3rihc6MuO6w2W8OTsPrbnp73gV19kkd11/N3m/P&#10;8lbr66v56RFExDn+wfCrz+pQsVPtD2SDGDRkKmX1qCF/SEAwkN/lKYiayWWagaxK+f+F6gcAAP//&#10;AwBQSwECLQAUAAYACAAAACEAtoM4kv4AAADhAQAAEwAAAAAAAAAAAAAAAAAAAAAAW0NvbnRlbnRf&#10;VHlwZXNdLnhtbFBLAQItABQABgAIAAAAIQA4/SH/1gAAAJQBAAALAAAAAAAAAAAAAAAAAC8BAABf&#10;cmVscy8ucmVsc1BLAQItABQABgAIAAAAIQC4AARV9AEAAMkDAAAOAAAAAAAAAAAAAAAAAC4CAABk&#10;cnMvZTJvRG9jLnhtbFBLAQItABQABgAIAAAAIQCddDIk3wAAAAoBAAAPAAAAAAAAAAAAAAAAAE4E&#10;AABkcnMvZG93bnJldi54bWxQSwUGAAAAAAQABADzAAAAWgUAAAAA&#10;" stroked="f">
                <v:textbox inset=",0,,0">
                  <w:txbxContent>
                    <w:p w14:paraId="44E1E0AD" w14:textId="34DA692F" w:rsidR="003E38E5" w:rsidRPr="00814C67" w:rsidRDefault="003E38E5" w:rsidP="003E38E5">
                      <w:pPr>
                        <w:spacing w:before="120"/>
                        <w:ind w:left="-142" w:right="-125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Зона</w:t>
                      </w:r>
                      <w:r>
                        <w:rPr>
                          <w:rFonts w:ascii="Arial" w:hAnsi="Arial" w:cs="Arial"/>
                          <w:lang w:val="fr-CH"/>
                        </w:rPr>
                        <w:t xml:space="preserve"> </w:t>
                      </w:r>
                      <w:r w:rsidR="00814C67">
                        <w:rPr>
                          <w:szCs w:val="24"/>
                          <w:lang w:eastAsia="ar-SA"/>
                        </w:rPr>
                        <w:t>«</w:t>
                      </w:r>
                      <w:r>
                        <w:rPr>
                          <w:rFonts w:ascii="Arial" w:hAnsi="Arial" w:cs="Arial"/>
                          <w:lang w:val="fr-CH"/>
                        </w:rPr>
                        <w:t>S</w:t>
                      </w:r>
                      <w:r w:rsidR="00814C67">
                        <w:rPr>
                          <w:szCs w:val="24"/>
                          <w:lang w:eastAsia="ar-S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bookmarkStart w:id="19" w:name="_MON_1326622728"/>
      <w:bookmarkStart w:id="20" w:name="_MON_1326622740"/>
      <w:bookmarkEnd w:id="19"/>
      <w:bookmarkEnd w:id="20"/>
      <w:r w:rsidR="003E38E5">
        <w:rPr>
          <w:noProof/>
          <w:spacing w:val="4"/>
          <w:w w:val="103"/>
          <w:kern w:val="14"/>
        </w:rPr>
        <w:drawing>
          <wp:inline distT="0" distB="0" distL="0" distR="0" wp14:anchorId="357FE1D3" wp14:editId="065A524A">
            <wp:extent cx="4683125" cy="189230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18923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70813" w14:textId="77777777" w:rsidR="003E38E5" w:rsidRDefault="003E38E5" w:rsidP="003E38E5">
      <w:pPr>
        <w:spacing w:after="120"/>
        <w:rPr>
          <w:sz w:val="28"/>
        </w:rPr>
      </w:pPr>
    </w:p>
    <w:p w14:paraId="4EF9AEE0" w14:textId="77777777" w:rsidR="00AC63E3" w:rsidRDefault="00AC63E3" w:rsidP="00C31B79">
      <w:pPr>
        <w:tabs>
          <w:tab w:val="left" w:pos="2268"/>
          <w:tab w:val="left" w:pos="2835"/>
          <w:tab w:val="left" w:pos="3402"/>
          <w:tab w:val="left" w:pos="3969"/>
        </w:tabs>
        <w:suppressAutoHyphens w:val="0"/>
        <w:spacing w:after="120"/>
        <w:ind w:left="2268" w:right="1134" w:hanging="1134"/>
        <w:jc w:val="both"/>
        <w:sectPr w:rsidR="00AC63E3" w:rsidSect="009D263F">
          <w:headerReference w:type="even" r:id="rId38"/>
          <w:headerReference w:type="default" r:id="rId39"/>
          <w:endnotePr>
            <w:numFmt w:val="decimal"/>
          </w:endnotePr>
          <w:pgSz w:w="11906" w:h="16838" w:code="9"/>
          <w:pgMar w:top="1418" w:right="1134" w:bottom="1134" w:left="1134" w:header="680" w:footer="567" w:gutter="0"/>
          <w:cols w:space="708"/>
          <w:docGrid w:linePitch="360"/>
        </w:sectPr>
      </w:pPr>
    </w:p>
    <w:p w14:paraId="5FF4D8EA" w14:textId="77777777" w:rsidR="00AC63E3" w:rsidRDefault="00AC63E3" w:rsidP="00AC63E3">
      <w:pPr>
        <w:pStyle w:val="HChG"/>
      </w:pPr>
      <w:r>
        <w:rPr>
          <w:bCs/>
        </w:rPr>
        <w:t>Приложение 5</w:t>
      </w:r>
    </w:p>
    <w:p w14:paraId="4F3267DE" w14:textId="77777777" w:rsidR="00AC63E3" w:rsidRPr="00751364" w:rsidRDefault="00AC63E3" w:rsidP="00AC63E3">
      <w:pPr>
        <w:pStyle w:val="HChG"/>
      </w:pPr>
      <w:r>
        <w:tab/>
      </w:r>
      <w:r>
        <w:tab/>
      </w:r>
      <w:r w:rsidRPr="00751364">
        <w:t>Виртуальный ассистент по полю обзора</w:t>
      </w:r>
    </w:p>
    <w:p w14:paraId="5BC787D6" w14:textId="77777777" w:rsidR="00AC63E3" w:rsidRPr="00751364" w:rsidRDefault="00AC63E3" w:rsidP="00AC63E3">
      <w:pPr>
        <w:spacing w:after="120"/>
        <w:ind w:left="1134" w:right="1134"/>
        <w:jc w:val="both"/>
      </w:pPr>
      <w:r w:rsidRPr="00751364">
        <w:t>Примеры предупреждений/указаний/информационных сообщений, указанных в пункте 5.3.5.1:</w:t>
      </w:r>
    </w:p>
    <w:tbl>
      <w:tblPr>
        <w:tblW w:w="0" w:type="auto"/>
        <w:tblInd w:w="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3969"/>
      </w:tblGrid>
      <w:tr w:rsidR="00AC63E3" w:rsidRPr="00751364" w14:paraId="69F4AE94" w14:textId="77777777" w:rsidTr="005262D7">
        <w:trPr>
          <w:tblHeader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0B314EE" w14:textId="77777777" w:rsidR="00AC63E3" w:rsidRPr="00751364" w:rsidRDefault="00AC63E3" w:rsidP="005262D7">
            <w:pPr>
              <w:pStyle w:val="Para"/>
              <w:spacing w:before="80" w:after="80" w:line="200" w:lineRule="exact"/>
              <w:ind w:left="0" w:right="275" w:firstLine="0"/>
              <w:jc w:val="left"/>
              <w:rPr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4136AF6D" w14:textId="77777777" w:rsidR="00AC63E3" w:rsidRPr="00751364" w:rsidRDefault="00AC63E3" w:rsidP="005262D7">
            <w:pPr>
              <w:pStyle w:val="Para"/>
              <w:tabs>
                <w:tab w:val="left" w:pos="1595"/>
              </w:tabs>
              <w:spacing w:before="80" w:after="80" w:line="200" w:lineRule="exact"/>
              <w:ind w:left="0" w:right="0" w:firstLine="0"/>
              <w:jc w:val="left"/>
              <w:rPr>
                <w:i/>
                <w:iCs/>
                <w:sz w:val="16"/>
                <w:szCs w:val="16"/>
                <w:lang w:val="ru-RU"/>
              </w:rPr>
            </w:pPr>
            <w:r w:rsidRPr="00751364">
              <w:rPr>
                <w:i/>
                <w:iCs/>
                <w:sz w:val="16"/>
                <w:szCs w:val="16"/>
                <w:lang w:val="ru-RU"/>
              </w:rPr>
              <w:t>Примеры</w:t>
            </w:r>
          </w:p>
        </w:tc>
      </w:tr>
      <w:tr w:rsidR="00AC63E3" w:rsidRPr="00751364" w14:paraId="3E6A1C41" w14:textId="77777777" w:rsidTr="005262D7">
        <w:tc>
          <w:tcPr>
            <w:tcW w:w="36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A56A1" w14:textId="77777777" w:rsidR="00AC63E3" w:rsidRPr="00751364" w:rsidRDefault="00AC63E3" w:rsidP="005262D7">
            <w:pPr>
              <w:pStyle w:val="Para"/>
              <w:spacing w:before="40" w:line="220" w:lineRule="exact"/>
              <w:ind w:left="0" w:right="275" w:firstLine="0"/>
              <w:jc w:val="left"/>
              <w:rPr>
                <w:lang w:val="ru-RU"/>
              </w:rPr>
            </w:pPr>
            <w:r w:rsidRPr="00751364">
              <w:rPr>
                <w:lang w:val="ru-RU"/>
              </w:rPr>
              <w:t>Предупреждения/указания, касающиеся опасной ситуации на дороге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A49C9" w14:textId="77777777" w:rsidR="00AC63E3" w:rsidRPr="00751364" w:rsidRDefault="00AC63E3" w:rsidP="005262D7">
            <w:pPr>
              <w:pStyle w:val="Para"/>
              <w:tabs>
                <w:tab w:val="left" w:pos="1595"/>
              </w:tabs>
              <w:spacing w:before="40" w:line="220" w:lineRule="exact"/>
              <w:ind w:left="0" w:right="0" w:firstLine="0"/>
              <w:jc w:val="left"/>
              <w:rPr>
                <w:lang w:val="ru-RU"/>
              </w:rPr>
            </w:pPr>
            <w:r w:rsidRPr="00751364">
              <w:rPr>
                <w:lang w:val="ru-RU"/>
              </w:rPr>
              <w:t xml:space="preserve">Ситуации с резким торможением </w:t>
            </w:r>
          </w:p>
          <w:p w14:paraId="382D820E" w14:textId="77777777" w:rsidR="00AC63E3" w:rsidRPr="00751364" w:rsidRDefault="00AC63E3" w:rsidP="005262D7">
            <w:pPr>
              <w:pStyle w:val="Para"/>
              <w:tabs>
                <w:tab w:val="left" w:pos="1595"/>
              </w:tabs>
              <w:spacing w:before="40" w:line="220" w:lineRule="exact"/>
              <w:ind w:left="0" w:right="0" w:firstLine="0"/>
              <w:jc w:val="left"/>
              <w:rPr>
                <w:lang w:val="ru-RU"/>
              </w:rPr>
            </w:pPr>
            <w:r w:rsidRPr="00751364">
              <w:rPr>
                <w:lang w:val="ru-RU"/>
              </w:rPr>
              <w:t xml:space="preserve">Встречный транспорт в ходе маневров поворота </w:t>
            </w:r>
          </w:p>
          <w:p w14:paraId="44E32B5A" w14:textId="77777777" w:rsidR="00AC63E3" w:rsidRPr="00751364" w:rsidRDefault="00AC63E3" w:rsidP="005262D7">
            <w:pPr>
              <w:pStyle w:val="Para"/>
              <w:tabs>
                <w:tab w:val="left" w:pos="1595"/>
              </w:tabs>
              <w:spacing w:before="40" w:line="220" w:lineRule="exact"/>
              <w:ind w:left="0" w:right="0" w:firstLine="0"/>
              <w:jc w:val="left"/>
              <w:rPr>
                <w:lang w:val="ru-RU"/>
              </w:rPr>
            </w:pPr>
            <w:r w:rsidRPr="00751364">
              <w:rPr>
                <w:lang w:val="ru-RU"/>
              </w:rPr>
              <w:t>Затор в движении на встречной полосе/ поломка транспортного средства</w:t>
            </w:r>
            <w:r w:rsidRPr="00751364">
              <w:rPr>
                <w:lang w:val="ru-RU"/>
              </w:rPr>
              <w:br/>
              <w:t xml:space="preserve">на встречной полосе </w:t>
            </w:r>
          </w:p>
          <w:p w14:paraId="5A02F47C" w14:textId="77777777" w:rsidR="00AC63E3" w:rsidRPr="00751364" w:rsidRDefault="00AC63E3" w:rsidP="005262D7">
            <w:pPr>
              <w:pStyle w:val="Para"/>
              <w:tabs>
                <w:tab w:val="left" w:pos="1595"/>
              </w:tabs>
              <w:spacing w:before="40" w:line="220" w:lineRule="exact"/>
              <w:ind w:left="0" w:right="0" w:firstLine="0"/>
              <w:jc w:val="left"/>
              <w:rPr>
                <w:lang w:val="ru-RU"/>
              </w:rPr>
            </w:pPr>
            <w:r w:rsidRPr="00751364">
              <w:rPr>
                <w:lang w:val="ru-RU"/>
              </w:rPr>
              <w:t>Транспортные средства, покидающие полосу движения или въезжающие</w:t>
            </w:r>
            <w:r w:rsidRPr="00751364">
              <w:rPr>
                <w:lang w:val="ru-RU"/>
              </w:rPr>
              <w:br/>
              <w:t>на собственную полосу</w:t>
            </w:r>
          </w:p>
        </w:tc>
      </w:tr>
      <w:tr w:rsidR="00AC63E3" w:rsidRPr="00751364" w14:paraId="279F366B" w14:textId="77777777" w:rsidTr="005262D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AAFFA" w14:textId="77777777" w:rsidR="00AC63E3" w:rsidRPr="00751364" w:rsidRDefault="00AC63E3" w:rsidP="005262D7">
            <w:pPr>
              <w:pStyle w:val="Para"/>
              <w:spacing w:before="40" w:line="220" w:lineRule="exact"/>
              <w:ind w:left="0" w:right="275" w:firstLine="0"/>
              <w:jc w:val="left"/>
              <w:rPr>
                <w:lang w:val="ru-RU"/>
              </w:rPr>
            </w:pPr>
            <w:r w:rsidRPr="00751364">
              <w:rPr>
                <w:lang w:val="ru-RU"/>
              </w:rPr>
              <w:t>Предупреждения/указания, касающиеся присутствия уязвимых участников дорожного движения или других участников дорожного движения, которых можно не заметить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DAC71" w14:textId="77777777" w:rsidR="00AC63E3" w:rsidRPr="00751364" w:rsidRDefault="00AC63E3" w:rsidP="005262D7">
            <w:pPr>
              <w:pStyle w:val="Para"/>
              <w:tabs>
                <w:tab w:val="left" w:pos="1595"/>
              </w:tabs>
              <w:spacing w:before="40" w:line="220" w:lineRule="exact"/>
              <w:ind w:left="0" w:right="0" w:firstLine="0"/>
              <w:jc w:val="left"/>
              <w:rPr>
                <w:lang w:val="ru-RU"/>
              </w:rPr>
            </w:pPr>
            <w:r w:rsidRPr="00751364">
              <w:rPr>
                <w:lang w:val="ru-RU"/>
              </w:rPr>
              <w:t>Пешеходы</w:t>
            </w:r>
          </w:p>
          <w:p w14:paraId="3E5D1B61" w14:textId="77777777" w:rsidR="00AC63E3" w:rsidRPr="00751364" w:rsidRDefault="00AC63E3" w:rsidP="005262D7">
            <w:pPr>
              <w:pStyle w:val="Para"/>
              <w:tabs>
                <w:tab w:val="left" w:pos="1595"/>
              </w:tabs>
              <w:spacing w:before="40" w:line="220" w:lineRule="exact"/>
              <w:ind w:left="0" w:right="0" w:firstLine="0"/>
              <w:jc w:val="left"/>
              <w:rPr>
                <w:lang w:val="ru-RU"/>
              </w:rPr>
            </w:pPr>
            <w:r w:rsidRPr="00751364">
              <w:rPr>
                <w:lang w:val="ru-RU"/>
              </w:rPr>
              <w:t>Велосипедисты</w:t>
            </w:r>
          </w:p>
          <w:p w14:paraId="14F03826" w14:textId="77777777" w:rsidR="00AC63E3" w:rsidRPr="00751364" w:rsidRDefault="00AC63E3" w:rsidP="005262D7">
            <w:pPr>
              <w:pStyle w:val="Para"/>
              <w:tabs>
                <w:tab w:val="left" w:pos="1595"/>
              </w:tabs>
              <w:spacing w:before="40" w:line="220" w:lineRule="exact"/>
              <w:ind w:left="0" w:right="0" w:firstLine="0"/>
              <w:jc w:val="left"/>
              <w:rPr>
                <w:lang w:val="ru-RU"/>
              </w:rPr>
            </w:pPr>
            <w:r w:rsidRPr="00751364">
              <w:rPr>
                <w:lang w:val="ru-RU"/>
              </w:rPr>
              <w:t xml:space="preserve">Участники дорожного движения, пересекающие дорогу </w:t>
            </w:r>
          </w:p>
          <w:p w14:paraId="5EA6D076" w14:textId="77777777" w:rsidR="00AC63E3" w:rsidRPr="00751364" w:rsidRDefault="00AC63E3" w:rsidP="005262D7">
            <w:pPr>
              <w:pStyle w:val="Para"/>
              <w:tabs>
                <w:tab w:val="left" w:pos="1595"/>
              </w:tabs>
              <w:spacing w:before="40" w:line="220" w:lineRule="exact"/>
              <w:ind w:left="0" w:right="0" w:firstLine="0"/>
              <w:jc w:val="left"/>
              <w:rPr>
                <w:lang w:val="ru-RU"/>
              </w:rPr>
            </w:pPr>
            <w:r w:rsidRPr="00751364">
              <w:rPr>
                <w:lang w:val="ru-RU"/>
              </w:rPr>
              <w:t xml:space="preserve">Участники дорожного движения в мертвой зоне или участники дорожного движения, </w:t>
            </w:r>
            <w:r w:rsidRPr="00751364">
              <w:rPr>
                <w:rFonts w:eastAsia="SimSun"/>
                <w:lang w:val="ru-RU" w:eastAsia="zh-CN" w:bidi="ar-TN"/>
              </w:rPr>
              <w:t>заслоненные</w:t>
            </w:r>
            <w:r w:rsidRPr="00751364">
              <w:rPr>
                <w:lang w:val="ru-RU"/>
              </w:rPr>
              <w:t xml:space="preserve"> другими объектами </w:t>
            </w:r>
          </w:p>
          <w:p w14:paraId="409823B9" w14:textId="77777777" w:rsidR="00AC63E3" w:rsidRPr="00751364" w:rsidRDefault="00AC63E3" w:rsidP="005262D7">
            <w:pPr>
              <w:pStyle w:val="Para"/>
              <w:tabs>
                <w:tab w:val="left" w:pos="1595"/>
              </w:tabs>
              <w:spacing w:before="40" w:line="220" w:lineRule="exact"/>
              <w:ind w:left="0" w:right="0" w:firstLine="0"/>
              <w:jc w:val="left"/>
              <w:rPr>
                <w:lang w:val="ru-RU"/>
              </w:rPr>
            </w:pPr>
            <w:r w:rsidRPr="00751364">
              <w:rPr>
                <w:lang w:val="ru-RU"/>
              </w:rPr>
              <w:t>Животные</w:t>
            </w:r>
          </w:p>
        </w:tc>
      </w:tr>
      <w:tr w:rsidR="00AC63E3" w:rsidRPr="00751364" w14:paraId="2F0E2BD2" w14:textId="77777777" w:rsidTr="005262D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761EB" w14:textId="77777777" w:rsidR="00AC63E3" w:rsidRPr="00751364" w:rsidRDefault="00AC63E3" w:rsidP="005262D7">
            <w:pPr>
              <w:pStyle w:val="Para"/>
              <w:spacing w:before="40" w:line="220" w:lineRule="exact"/>
              <w:ind w:left="0" w:right="275" w:firstLine="0"/>
              <w:jc w:val="left"/>
              <w:rPr>
                <w:lang w:val="ru-RU"/>
              </w:rPr>
            </w:pPr>
            <w:r w:rsidRPr="00751364">
              <w:rPr>
                <w:lang w:val="ru-RU"/>
              </w:rPr>
              <w:t>Информация, необходимая</w:t>
            </w:r>
            <w:r w:rsidRPr="00751364">
              <w:rPr>
                <w:lang w:val="ru-RU"/>
              </w:rPr>
              <w:br/>
              <w:t>для сохранения дистанции</w:t>
            </w:r>
            <w:r w:rsidRPr="00751364">
              <w:rPr>
                <w:lang w:val="ru-RU"/>
              </w:rPr>
              <w:br/>
              <w:t>до окружающих участников дорожного движения и инфраструктуры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42CF2" w14:textId="77777777" w:rsidR="00AC63E3" w:rsidRPr="00751364" w:rsidRDefault="00AC63E3" w:rsidP="005262D7">
            <w:pPr>
              <w:pStyle w:val="Para"/>
              <w:tabs>
                <w:tab w:val="left" w:pos="1595"/>
              </w:tabs>
              <w:spacing w:before="40" w:line="220" w:lineRule="exact"/>
              <w:ind w:left="0" w:right="0" w:firstLine="0"/>
              <w:jc w:val="left"/>
              <w:rPr>
                <w:lang w:val="ru-RU"/>
              </w:rPr>
            </w:pPr>
            <w:r w:rsidRPr="00751364">
              <w:rPr>
                <w:lang w:val="ru-RU"/>
              </w:rPr>
              <w:t xml:space="preserve">Расстояние до идущего впереди транспортного средства </w:t>
            </w:r>
          </w:p>
          <w:p w14:paraId="45ECF8B6" w14:textId="77777777" w:rsidR="00AC63E3" w:rsidRPr="00751364" w:rsidRDefault="00AC63E3" w:rsidP="005262D7">
            <w:pPr>
              <w:pStyle w:val="Para"/>
              <w:tabs>
                <w:tab w:val="left" w:pos="1595"/>
              </w:tabs>
              <w:spacing w:before="40" w:line="220" w:lineRule="exact"/>
              <w:ind w:left="0" w:right="0" w:firstLine="0"/>
              <w:jc w:val="left"/>
              <w:rPr>
                <w:lang w:val="ru-RU"/>
              </w:rPr>
            </w:pPr>
            <w:r w:rsidRPr="00751364">
              <w:rPr>
                <w:lang w:val="ru-RU"/>
              </w:rPr>
              <w:t>Вспомогательная функция, помогающая придерживаться своей полосы движения, изменять полосу движения, учитывать изменения ограничений скорости</w:t>
            </w:r>
            <w:r w:rsidRPr="00751364">
              <w:rPr>
                <w:lang w:val="ru-RU"/>
              </w:rPr>
              <w:br/>
              <w:t>движения</w:t>
            </w:r>
          </w:p>
        </w:tc>
      </w:tr>
      <w:tr w:rsidR="00AC63E3" w:rsidRPr="00751364" w14:paraId="02CB46F2" w14:textId="77777777" w:rsidTr="005262D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4DB3D8A0" w14:textId="77777777" w:rsidR="00AC63E3" w:rsidRPr="00751364" w:rsidRDefault="00AC63E3" w:rsidP="005262D7">
            <w:pPr>
              <w:pStyle w:val="Para"/>
              <w:spacing w:before="40" w:line="220" w:lineRule="exact"/>
              <w:ind w:left="0" w:right="0" w:firstLine="0"/>
              <w:jc w:val="left"/>
              <w:rPr>
                <w:lang w:val="ru-RU"/>
              </w:rPr>
            </w:pPr>
            <w:r w:rsidRPr="00751364">
              <w:rPr>
                <w:lang w:val="ru-RU"/>
              </w:rPr>
              <w:t>Информация, помогающая определять правильную проезжую часть</w:t>
            </w:r>
            <w:r w:rsidRPr="00751364">
              <w:rPr>
                <w:lang w:val="ru-RU"/>
              </w:rPr>
              <w:br/>
              <w:t>и придерживаться ее, а также соблюдать указания в отношении движения</w:t>
            </w:r>
            <w:r w:rsidRPr="00751364">
              <w:rPr>
                <w:lang w:val="ru-RU"/>
              </w:rPr>
              <w:br/>
              <w:t>по дороге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78A5AF4" w14:textId="77777777" w:rsidR="00AC63E3" w:rsidRPr="00751364" w:rsidRDefault="00AC63E3" w:rsidP="005262D7">
            <w:pPr>
              <w:pStyle w:val="Para"/>
              <w:tabs>
                <w:tab w:val="left" w:pos="1595"/>
              </w:tabs>
              <w:spacing w:before="40" w:line="220" w:lineRule="exact"/>
              <w:ind w:left="0" w:right="0" w:firstLine="0"/>
              <w:jc w:val="left"/>
              <w:rPr>
                <w:lang w:val="ru-RU"/>
              </w:rPr>
            </w:pPr>
            <w:r w:rsidRPr="00751364">
              <w:rPr>
                <w:lang w:val="ru-RU"/>
              </w:rPr>
              <w:t>Навигационная информация, символы</w:t>
            </w:r>
            <w:r w:rsidRPr="00751364">
              <w:rPr>
                <w:lang w:val="ru-RU"/>
              </w:rPr>
              <w:br/>
              <w:t>и стрелки при автоматической смене полосы движения (направления, оставшееся расстояние до цели, пересечение границ)</w:t>
            </w:r>
          </w:p>
          <w:p w14:paraId="61CFFA89" w14:textId="77777777" w:rsidR="00AC63E3" w:rsidRPr="00751364" w:rsidRDefault="00AC63E3" w:rsidP="005262D7">
            <w:pPr>
              <w:pStyle w:val="Para"/>
              <w:tabs>
                <w:tab w:val="left" w:pos="1595"/>
              </w:tabs>
              <w:spacing w:before="40" w:line="220" w:lineRule="exact"/>
              <w:ind w:left="0" w:right="0" w:firstLine="0"/>
              <w:jc w:val="left"/>
              <w:rPr>
                <w:lang w:val="ru-RU"/>
              </w:rPr>
            </w:pPr>
            <w:r w:rsidRPr="00751364">
              <w:rPr>
                <w:lang w:val="ru-RU"/>
              </w:rPr>
              <w:t>Указание стоп-линий и пешеходных переходов</w:t>
            </w:r>
          </w:p>
        </w:tc>
      </w:tr>
    </w:tbl>
    <w:p w14:paraId="55750F38" w14:textId="39C29C39" w:rsidR="00381C24" w:rsidRPr="009D263F" w:rsidRDefault="00AC63E3" w:rsidP="00AC63E3">
      <w:pPr>
        <w:pStyle w:val="SingleTxtG"/>
        <w:spacing w:before="240" w:after="0"/>
        <w:jc w:val="center"/>
      </w:pPr>
      <w:r w:rsidRPr="00751364">
        <w:rPr>
          <w:u w:val="single"/>
        </w:rPr>
        <w:tab/>
      </w:r>
      <w:r w:rsidRPr="00751364">
        <w:rPr>
          <w:u w:val="single"/>
        </w:rPr>
        <w:tab/>
      </w:r>
      <w:r w:rsidRPr="00751364">
        <w:rPr>
          <w:u w:val="single"/>
        </w:rPr>
        <w:tab/>
      </w:r>
    </w:p>
    <w:sectPr w:rsidR="00381C24" w:rsidRPr="009D263F" w:rsidSect="00DA5810">
      <w:headerReference w:type="first" r:id="rId40"/>
      <w:footerReference w:type="first" r:id="rId41"/>
      <w:footnotePr>
        <w:numRestart w:val="eachSect"/>
      </w:footnotePr>
      <w:endnotePr>
        <w:numFmt w:val="decimal"/>
      </w:endnotePr>
      <w:pgSz w:w="11907" w:h="16840" w:code="9"/>
      <w:pgMar w:top="1701" w:right="1134" w:bottom="2268" w:left="1134" w:header="964" w:footer="170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2A80E" w14:textId="77777777" w:rsidR="009C794F" w:rsidRPr="00A312BC" w:rsidRDefault="009C794F" w:rsidP="00A312BC"/>
  </w:endnote>
  <w:endnote w:type="continuationSeparator" w:id="0">
    <w:p w14:paraId="58140286" w14:textId="77777777" w:rsidR="009C794F" w:rsidRPr="00A312BC" w:rsidRDefault="009C794F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C1495" w14:textId="0475E775" w:rsidR="00A21CD6" w:rsidRPr="00A21CD6" w:rsidRDefault="00A21CD6">
    <w:pPr>
      <w:pStyle w:val="a8"/>
    </w:pPr>
    <w:r w:rsidRPr="00A21CD6">
      <w:rPr>
        <w:b/>
        <w:sz w:val="18"/>
      </w:rPr>
      <w:fldChar w:fldCharType="begin"/>
    </w:r>
    <w:r w:rsidRPr="00A21CD6">
      <w:rPr>
        <w:b/>
        <w:sz w:val="18"/>
      </w:rPr>
      <w:instrText xml:space="preserve"> PAGE  \* MERGEFORMAT </w:instrText>
    </w:r>
    <w:r w:rsidRPr="00A21CD6">
      <w:rPr>
        <w:b/>
        <w:sz w:val="18"/>
      </w:rPr>
      <w:fldChar w:fldCharType="separate"/>
    </w:r>
    <w:r w:rsidRPr="00A21CD6">
      <w:rPr>
        <w:b/>
        <w:noProof/>
        <w:sz w:val="18"/>
      </w:rPr>
      <w:t>2</w:t>
    </w:r>
    <w:r w:rsidRPr="00A21CD6">
      <w:rPr>
        <w:b/>
        <w:sz w:val="18"/>
      </w:rPr>
      <w:fldChar w:fldCharType="end"/>
    </w:r>
    <w:r>
      <w:rPr>
        <w:b/>
        <w:sz w:val="18"/>
      </w:rPr>
      <w:tab/>
    </w:r>
    <w:r>
      <w:t>GE.23-17204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20263" w14:textId="4BDB1A21" w:rsidR="00A21CD6" w:rsidRPr="00A21CD6" w:rsidRDefault="00A21CD6" w:rsidP="00A21CD6">
    <w:pPr>
      <w:pStyle w:val="a8"/>
      <w:tabs>
        <w:tab w:val="clear" w:pos="9639"/>
        <w:tab w:val="right" w:pos="9638"/>
      </w:tabs>
      <w:rPr>
        <w:b/>
        <w:sz w:val="18"/>
      </w:rPr>
    </w:pPr>
    <w:r>
      <w:t>GE.23-17204</w:t>
    </w:r>
    <w:r>
      <w:tab/>
    </w:r>
    <w:r w:rsidRPr="00A21CD6">
      <w:rPr>
        <w:b/>
        <w:sz w:val="18"/>
      </w:rPr>
      <w:fldChar w:fldCharType="begin"/>
    </w:r>
    <w:r w:rsidRPr="00A21CD6">
      <w:rPr>
        <w:b/>
        <w:sz w:val="18"/>
      </w:rPr>
      <w:instrText xml:space="preserve"> PAGE  \* MERGEFORMAT </w:instrText>
    </w:r>
    <w:r w:rsidRPr="00A21CD6">
      <w:rPr>
        <w:b/>
        <w:sz w:val="18"/>
      </w:rPr>
      <w:fldChar w:fldCharType="separate"/>
    </w:r>
    <w:r w:rsidRPr="00A21CD6">
      <w:rPr>
        <w:b/>
        <w:noProof/>
        <w:sz w:val="18"/>
      </w:rPr>
      <w:t>3</w:t>
    </w:r>
    <w:r w:rsidRPr="00A21CD6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584A0" w14:textId="3F51EDAF" w:rsidR="00042B72" w:rsidRPr="00E55FDC" w:rsidRDefault="00A21CD6" w:rsidP="00A21CD6">
    <w:pPr>
      <w:spacing w:before="120" w:line="240" w:lineRule="auto"/>
      <w:rPr>
        <w:lang w:val="fr-CH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55A245DF" wp14:editId="2CE9D1D9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23-17204  (R)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69BDA742" wp14:editId="08DF40E9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5FDC">
      <w:rPr>
        <w:lang w:val="fr-CH"/>
      </w:rPr>
      <w:t xml:space="preserve">  251023  0</w:t>
    </w:r>
    <w:r w:rsidR="0000242D">
      <w:t>4</w:t>
    </w:r>
    <w:r w:rsidR="00E55FDC">
      <w:rPr>
        <w:lang w:val="fr-CH"/>
      </w:rPr>
      <w:t>1223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719A6" w14:textId="77777777" w:rsidR="00433DD2" w:rsidRPr="00DA5810" w:rsidRDefault="000A7DAC" w:rsidP="00DA2725">
    <w:pPr>
      <w:jc w:val="right"/>
    </w:pPr>
    <w:r w:rsidRPr="00DA5810">
      <w:rPr>
        <w:b/>
        <w:sz w:val="18"/>
      </w:rPr>
      <w:fldChar w:fldCharType="begin"/>
    </w:r>
    <w:r w:rsidRPr="00DA5810">
      <w:rPr>
        <w:b/>
        <w:sz w:val="18"/>
      </w:rPr>
      <w:instrText xml:space="preserve"> PAGE  \* MERGEFORMAT </w:instrText>
    </w:r>
    <w:r w:rsidRPr="00DA5810">
      <w:rPr>
        <w:b/>
        <w:sz w:val="18"/>
      </w:rPr>
      <w:fldChar w:fldCharType="separate"/>
    </w:r>
    <w:r>
      <w:rPr>
        <w:b/>
        <w:noProof/>
        <w:sz w:val="18"/>
      </w:rPr>
      <w:t>20</w:t>
    </w:r>
    <w:r w:rsidRPr="00DA5810">
      <w:rPr>
        <w:b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575EE" w14:textId="77777777" w:rsidR="009C794F" w:rsidRPr="001075E9" w:rsidRDefault="009C794F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2FFB0C59" w14:textId="77777777" w:rsidR="009C794F" w:rsidRDefault="009C794F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7D6D9621" w14:textId="2A6D749A" w:rsidR="00A21CD6" w:rsidRDefault="00A21CD6" w:rsidP="00A21CD6">
      <w:pPr>
        <w:pStyle w:val="ad"/>
      </w:pPr>
      <w:r>
        <w:tab/>
      </w:r>
      <w:r w:rsidRPr="00C367D4">
        <w:rPr>
          <w:sz w:val="20"/>
        </w:rPr>
        <w:t>*</w:t>
      </w:r>
      <w:r>
        <w:tab/>
        <w:t>Прежние названия Соглашения:</w:t>
      </w:r>
    </w:p>
    <w:p w14:paraId="70257A3A" w14:textId="27846911" w:rsidR="00A21CD6" w:rsidRDefault="00A21CD6" w:rsidP="00A21CD6">
      <w:pPr>
        <w:pStyle w:val="ad"/>
        <w:rPr>
          <w:sz w:val="20"/>
        </w:rPr>
      </w:pPr>
      <w:r>
        <w:tab/>
      </w:r>
      <w:r>
        <w:tab/>
        <w:t>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средств, совершено в Женеве 20 марта 1958</w:t>
      </w:r>
      <w:r w:rsidR="00C3789F">
        <w:t> год</w:t>
      </w:r>
      <w:r>
        <w:t>а (первоначальный вариант);</w:t>
      </w:r>
    </w:p>
    <w:p w14:paraId="697B1DA4" w14:textId="2F0B5287" w:rsidR="00A21CD6" w:rsidRPr="00A21CD6" w:rsidRDefault="00A21CD6" w:rsidP="00A21CD6">
      <w:pPr>
        <w:pStyle w:val="ad"/>
      </w:pPr>
      <w:r>
        <w:tab/>
      </w:r>
      <w:r>
        <w:tab/>
        <w:t>Соглашение о принятии единообразных технических предписаний для колесных транспортных средств, предметов оборудования и частей, которые могут быть установлены и/или использованы на колесных транспортных средствах, и об условиях взаимного признания официальных утверждений, выдаваемых на основе этих предписаний, совершено в Женеве 5</w:t>
      </w:r>
      <w:r w:rsidR="006E445F">
        <w:t> </w:t>
      </w:r>
      <w:r>
        <w:t>октября 1995</w:t>
      </w:r>
      <w:r w:rsidR="00C3789F">
        <w:t> год</w:t>
      </w:r>
      <w:r>
        <w:t>а (пересмотр 2).</w:t>
      </w:r>
    </w:p>
  </w:footnote>
  <w:footnote w:id="2">
    <w:p w14:paraId="5653EA84" w14:textId="6885F242" w:rsidR="00C31B79" w:rsidRPr="00E55FDC" w:rsidRDefault="00C31B79" w:rsidP="00C31B79">
      <w:pPr>
        <w:pStyle w:val="ad"/>
      </w:pPr>
      <w:r>
        <w:tab/>
      </w:r>
      <w:r>
        <w:rPr>
          <w:rStyle w:val="aa"/>
        </w:rPr>
        <w:footnoteRef/>
      </w:r>
      <w:r w:rsidRPr="00282CBA">
        <w:tab/>
        <w:t>В соответствии с определениями, содержащимися в Сводной резолюции о</w:t>
      </w:r>
      <w:r>
        <w:t> </w:t>
      </w:r>
      <w:r w:rsidRPr="00282CBA">
        <w:t xml:space="preserve">конструкции транспортных средств (СР.3), документ </w:t>
      </w:r>
      <w:r w:rsidRPr="001F4ED8">
        <w:rPr>
          <w:lang w:val="en-US"/>
        </w:rPr>
        <w:t>ECE</w:t>
      </w:r>
      <w:r w:rsidRPr="00C31B79">
        <w:t>/</w:t>
      </w:r>
      <w:r w:rsidRPr="001F4ED8">
        <w:rPr>
          <w:lang w:val="en-US"/>
        </w:rPr>
        <w:t>TRANS</w:t>
      </w:r>
      <w:r w:rsidRPr="00C31B79">
        <w:t>/</w:t>
      </w:r>
      <w:r w:rsidRPr="001F4ED8">
        <w:rPr>
          <w:lang w:val="en-US"/>
        </w:rPr>
        <w:t>WP</w:t>
      </w:r>
      <w:r w:rsidRPr="00C31B79">
        <w:t>.29/78/</w:t>
      </w:r>
      <w:r w:rsidRPr="001F4ED8">
        <w:rPr>
          <w:lang w:val="en-US"/>
        </w:rPr>
        <w:t>Rev</w:t>
      </w:r>
      <w:r w:rsidRPr="00C31B79">
        <w:t xml:space="preserve">.2, </w:t>
      </w:r>
      <w:r w:rsidRPr="001F4ED8">
        <w:rPr>
          <w:lang w:val="en-US"/>
        </w:rPr>
        <w:t>para</w:t>
      </w:r>
      <w:r w:rsidRPr="00C31B79">
        <w:t xml:space="preserve">. 2. </w:t>
      </w:r>
      <w:r w:rsidR="00636C6D" w:rsidRPr="001773F0">
        <w:t>—</w:t>
      </w:r>
      <w:r w:rsidRPr="001F4ED8">
        <w:t xml:space="preserve"> </w:t>
      </w:r>
      <w:hyperlink r:id="rId1" w:history="1">
        <w:r w:rsidR="00E55FDC" w:rsidRPr="002A03F0">
          <w:rPr>
            <w:rStyle w:val="af2"/>
          </w:rPr>
          <w:t>https://unece.org/transport/standards/transport/vehicle-regulations-wp29/resolutions</w:t>
        </w:r>
      </w:hyperlink>
      <w:r w:rsidRPr="0032637A">
        <w:t>.</w:t>
      </w:r>
      <w:r w:rsidR="00E55FDC" w:rsidRPr="00E55FDC">
        <w:t xml:space="preserve"> </w:t>
      </w:r>
    </w:p>
  </w:footnote>
  <w:footnote w:id="3">
    <w:p w14:paraId="6C58B09A" w14:textId="6FC2EFE2" w:rsidR="00C31B79" w:rsidRPr="00282CBA" w:rsidRDefault="00C31B79" w:rsidP="00C31B79">
      <w:pPr>
        <w:pStyle w:val="ad"/>
      </w:pPr>
      <w:r>
        <w:tab/>
      </w:r>
      <w:r>
        <w:rPr>
          <w:rStyle w:val="aa"/>
        </w:rPr>
        <w:footnoteRef/>
      </w:r>
      <w:r w:rsidRPr="00282CBA">
        <w:tab/>
        <w:t xml:space="preserve">Масса транспортного средства в снаряженном состоянии включает массу транспортного средства и его кузова с охлаждающей жидкостью, смазочными материалами, топливом, </w:t>
      </w:r>
      <w:r w:rsidR="00636C6D">
        <w:br/>
      </w:r>
      <w:r w:rsidRPr="00282CBA">
        <w:t>100</w:t>
      </w:r>
      <w:r w:rsidR="00966C79">
        <w:t> %</w:t>
      </w:r>
      <w:r w:rsidRPr="00282CBA">
        <w:t xml:space="preserve"> других жидкостей, инструментами, запасным колесом и водителем. Масса водителя оценивается в 75 кг (распределяется следующим образом: 68 кг </w:t>
      </w:r>
      <w:r w:rsidR="00636C6D" w:rsidRPr="00636C6D">
        <w:t>—</w:t>
      </w:r>
      <w:r w:rsidRPr="00282CBA">
        <w:t xml:space="preserve"> масса самого водителя на сиденье и 7 кг </w:t>
      </w:r>
      <w:r w:rsidR="00636C6D" w:rsidRPr="00636C6D">
        <w:t>—</w:t>
      </w:r>
      <w:r w:rsidRPr="00282CBA">
        <w:t xml:space="preserve"> масса багажа, в</w:t>
      </w:r>
      <w:r>
        <w:t> </w:t>
      </w:r>
      <w:r w:rsidRPr="00282CBA">
        <w:t>соответствии со стандартом ISO 2416:1992). Топливный бак заполнен на 90</w:t>
      </w:r>
      <w:r w:rsidR="00966C79">
        <w:t> %</w:t>
      </w:r>
      <w:r w:rsidRPr="00282CBA">
        <w:t xml:space="preserve">, а другие резервуары для жидкостей (за исключением емкостей, предназначенных для слива воды) </w:t>
      </w:r>
      <w:r w:rsidR="00636C6D" w:rsidRPr="00636C6D">
        <w:t>—</w:t>
      </w:r>
      <w:r w:rsidRPr="00282CBA">
        <w:t xml:space="preserve"> на 100</w:t>
      </w:r>
      <w:r w:rsidR="00966C79">
        <w:t> %</w:t>
      </w:r>
      <w:r w:rsidRPr="00282CBA">
        <w:t xml:space="preserve"> объема, заявленного изготовителем.</w:t>
      </w:r>
    </w:p>
  </w:footnote>
  <w:footnote w:id="4">
    <w:p w14:paraId="217BFE4E" w14:textId="77777777" w:rsidR="00C31B79" w:rsidRPr="001B6FF3" w:rsidRDefault="00C31B79" w:rsidP="00C31B79">
      <w:pPr>
        <w:pStyle w:val="ad"/>
      </w:pPr>
      <w:r w:rsidRPr="001B6FF3">
        <w:tab/>
      </w:r>
      <w:r>
        <w:rPr>
          <w:rStyle w:val="aa"/>
        </w:rPr>
        <w:footnoteRef/>
      </w:r>
      <w:r w:rsidRPr="001B6FF3">
        <w:tab/>
        <w:t>Пересмотр 2 СР.3 приводится в документе ECE/TRANS/WP.29/78/Rev.2 с поправками.</w:t>
      </w:r>
    </w:p>
  </w:footnote>
  <w:footnote w:id="5">
    <w:p w14:paraId="2CD7C1A4" w14:textId="33C16FB3" w:rsidR="00C31B79" w:rsidRPr="00E55FDC" w:rsidRDefault="00C31B79" w:rsidP="00C31B79">
      <w:pPr>
        <w:pStyle w:val="ad"/>
      </w:pPr>
      <w:r>
        <w:tab/>
      </w:r>
      <w:r>
        <w:rPr>
          <w:rStyle w:val="aa"/>
        </w:rPr>
        <w:footnoteRef/>
      </w:r>
      <w:r w:rsidRPr="0096455E">
        <w:tab/>
        <w:t>Отличительные номера Договаривающихся сторон Соглашения 1958</w:t>
      </w:r>
      <w:r w:rsidR="00C3789F">
        <w:t> год</w:t>
      </w:r>
      <w:r w:rsidRPr="0096455E">
        <w:t>а указаны в</w:t>
      </w:r>
      <w:r>
        <w:t> </w:t>
      </w:r>
      <w:r w:rsidRPr="0096455E">
        <w:t>приложении 3 к Сводной резолюции о конструкции транспортных средств (СР.3), документ</w:t>
      </w:r>
      <w:r w:rsidR="001773F0">
        <w:rPr>
          <w:lang w:val="fr-CH"/>
        </w:rPr>
        <w:t> </w:t>
      </w:r>
      <w:r w:rsidRPr="00D16DF5">
        <w:t xml:space="preserve">ECE/TRANS/WP.29/78/Rev.2/Amend.3 </w:t>
      </w:r>
      <w:r w:rsidR="00E55FDC">
        <w:t>—</w:t>
      </w:r>
      <w:r w:rsidRPr="00D16DF5">
        <w:t xml:space="preserve"> </w:t>
      </w:r>
      <w:hyperlink r:id="rId2" w:history="1">
        <w:r w:rsidR="00E55FDC" w:rsidRPr="002A03F0">
          <w:rPr>
            <w:rStyle w:val="af2"/>
          </w:rPr>
          <w:t>https://unece.org/transport/standards/transport/vehicle-regulations-wp29/resolutions</w:t>
        </w:r>
      </w:hyperlink>
      <w:r>
        <w:t>.</w:t>
      </w:r>
      <w:r w:rsidR="00E55FDC" w:rsidRPr="00E55FDC">
        <w:t xml:space="preserve"> </w:t>
      </w:r>
    </w:p>
  </w:footnote>
  <w:footnote w:id="6">
    <w:p w14:paraId="6C2C791B" w14:textId="02B2A12B" w:rsidR="00C31B79" w:rsidRPr="00000838" w:rsidRDefault="00C31B79" w:rsidP="00C31B79">
      <w:pPr>
        <w:pStyle w:val="ad"/>
      </w:pPr>
      <w:r>
        <w:tab/>
      </w:r>
      <w:r>
        <w:rPr>
          <w:rStyle w:val="aa"/>
        </w:rPr>
        <w:footnoteRef/>
      </w:r>
      <w:r w:rsidRPr="00000838">
        <w:tab/>
        <w:t>Определена в п</w:t>
      </w:r>
      <w:r w:rsidR="007D321E">
        <w:t>.</w:t>
      </w:r>
      <w:r w:rsidRPr="00000838">
        <w:t xml:space="preserve"> 2.2 приложения 18 к Правилам № 43, касающимся безопасных стекол и стекловых материалов.</w:t>
      </w:r>
    </w:p>
  </w:footnote>
  <w:footnote w:id="7">
    <w:p w14:paraId="012EFA6C" w14:textId="59200956" w:rsidR="00C31B79" w:rsidRPr="00AA3954" w:rsidRDefault="00C31B79" w:rsidP="00C31B79">
      <w:pPr>
        <w:pStyle w:val="ad"/>
      </w:pPr>
      <w:r>
        <w:tab/>
      </w:r>
      <w:r>
        <w:rPr>
          <w:rStyle w:val="aa"/>
        </w:rPr>
        <w:footnoteRef/>
      </w:r>
      <w:r>
        <w:t xml:space="preserve"> </w:t>
      </w:r>
      <w:r>
        <w:tab/>
      </w:r>
      <w:r w:rsidRPr="00EE0821">
        <w:rPr>
          <w:rFonts w:eastAsia="MS Mincho"/>
        </w:rPr>
        <w:t>См. доклад ECE/TRANS/WP.29/GRSG/88, п</w:t>
      </w:r>
      <w:r w:rsidR="007D321E">
        <w:rPr>
          <w:rFonts w:eastAsia="MS Mincho"/>
        </w:rPr>
        <w:t>.</w:t>
      </w:r>
      <w:r w:rsidRPr="00EE0821">
        <w:rPr>
          <w:rFonts w:eastAsia="MS Mincho"/>
        </w:rPr>
        <w:t xml:space="preserve"> 46, в котором говорится о периоде применения данного пункта.</w:t>
      </w:r>
    </w:p>
  </w:footnote>
  <w:footnote w:id="8">
    <w:p w14:paraId="4D8DA387" w14:textId="401DD05E" w:rsidR="009D263F" w:rsidRPr="005C1F63" w:rsidRDefault="009D263F" w:rsidP="009D263F">
      <w:pPr>
        <w:pStyle w:val="ad"/>
        <w:widowControl w:val="0"/>
        <w:tabs>
          <w:tab w:val="clear" w:pos="1021"/>
          <w:tab w:val="right" w:pos="1020"/>
        </w:tabs>
      </w:pPr>
      <w:r>
        <w:tab/>
      </w:r>
      <w:r>
        <w:rPr>
          <w:rStyle w:val="aa"/>
        </w:rPr>
        <w:footnoteRef/>
      </w:r>
      <w:r w:rsidRPr="0093015A">
        <w:tab/>
      </w:r>
      <w:r w:rsidRPr="005C1F63">
        <w:t>Отличительный номер страны, которая предоставила/распространила/отменила официальное утверждение/отказала в официальном утверждении (см. положения Правил, касающиеся официального утверждения).</w:t>
      </w:r>
    </w:p>
  </w:footnote>
  <w:footnote w:id="9">
    <w:p w14:paraId="4DC75386" w14:textId="77777777" w:rsidR="009D263F" w:rsidRPr="001E46A3" w:rsidRDefault="009D263F" w:rsidP="009D263F">
      <w:pPr>
        <w:pStyle w:val="ad"/>
      </w:pPr>
      <w:r>
        <w:tab/>
      </w:r>
      <w:r>
        <w:rPr>
          <w:rStyle w:val="aa"/>
        </w:rPr>
        <w:footnoteRef/>
      </w:r>
      <w:r>
        <w:tab/>
        <w:t>Ненужное вычеркнуть.</w:t>
      </w:r>
    </w:p>
  </w:footnote>
  <w:footnote w:id="10">
    <w:p w14:paraId="3729B433" w14:textId="3107676B" w:rsidR="009D263F" w:rsidRPr="00BD5467" w:rsidRDefault="009D263F" w:rsidP="009D263F">
      <w:pPr>
        <w:pStyle w:val="ad"/>
        <w:widowControl w:val="0"/>
        <w:tabs>
          <w:tab w:val="clear" w:pos="1021"/>
          <w:tab w:val="right" w:pos="1020"/>
        </w:tabs>
      </w:pPr>
      <w:r>
        <w:tab/>
      </w:r>
      <w:r>
        <w:rPr>
          <w:rStyle w:val="aa"/>
        </w:rPr>
        <w:footnoteRef/>
      </w:r>
      <w:r w:rsidRPr="00DC5F1E">
        <w:tab/>
        <w:t xml:space="preserve">Эта процедура описана в приложении 1 к Сводной резолюции о конструкции транспортных средств (СР.3) (документ </w:t>
      </w:r>
      <w:r>
        <w:t xml:space="preserve">ECE/TRANS/WP.29/78/Rev.2). </w:t>
      </w:r>
      <w:hyperlink r:id="rId3" w:history="1">
        <w:r w:rsidRPr="00D13918">
          <w:rPr>
            <w:rStyle w:val="af2"/>
          </w:rPr>
          <w:t>www.unece.org/trans/main/wp29/wp29wgs/wp29gen/wp29resolutions.html</w:t>
        </w:r>
      </w:hyperlink>
      <w:r>
        <w:rPr>
          <w:rStyle w:val="af2"/>
        </w:rPr>
        <w:t>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1096C" w14:textId="0E34AA93" w:rsidR="00A21CD6" w:rsidRDefault="00A716EF">
    <w:pPr>
      <w:pStyle w:val="a5"/>
    </w:pPr>
    <w:r>
      <w:fldChar w:fldCharType="begin"/>
    </w:r>
    <w:r>
      <w:instrText xml:space="preserve"> TITLE  \* MERGEFORMAT </w:instrText>
    </w:r>
    <w:r>
      <w:fldChar w:fldCharType="separate"/>
    </w:r>
    <w:r w:rsidR="004A4AAA">
      <w:t>E/ECE/324/Rev.2/Add.124/Rev.3</w:t>
    </w:r>
    <w:r>
      <w:fldChar w:fldCharType="end"/>
    </w:r>
    <w:r w:rsidR="00A21CD6">
      <w:br/>
    </w:r>
    <w:r>
      <w:fldChar w:fldCharType="begin"/>
    </w:r>
    <w:r>
      <w:instrText xml:space="preserve"> KEYWORDS  \* MERGEFORMAT </w:instrText>
    </w:r>
    <w:r>
      <w:fldChar w:fldCharType="separate"/>
    </w:r>
    <w:r w:rsidR="004A4AAA">
      <w:t>E/ECE/TRANS/505/Rev.2/Add.124/Rev.3</w:t>
    </w:r>
    <w:r>
      <w:fldChar w:fldCharType="end"/>
    </w:r>
  </w:p>
  <w:p w14:paraId="27DA9E6F" w14:textId="77777777" w:rsidR="00AC63E3" w:rsidRPr="00AC63E3" w:rsidRDefault="00AC63E3" w:rsidP="00AC63E3">
    <w:pPr>
      <w:rPr>
        <w:lang w:val="en-GB" w:eastAsia="ru-RU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30ED4" w14:textId="11506232" w:rsidR="003E38E5" w:rsidRDefault="00A716EF">
    <w:pPr>
      <w:pStyle w:val="a5"/>
      <w:rPr>
        <w:lang w:val="ru-RU"/>
      </w:rPr>
    </w:pPr>
    <w:r>
      <w:fldChar w:fldCharType="begin"/>
    </w:r>
    <w:r>
      <w:instrText xml:space="preserve"> TITLE  \* MERGEFORMAT </w:instrText>
    </w:r>
    <w:r>
      <w:fldChar w:fldCharType="separate"/>
    </w:r>
    <w:r w:rsidR="004A4AAA">
      <w:t>E/ECE/324/Rev.2/Add.124/Rev.3</w:t>
    </w:r>
    <w:r>
      <w:fldChar w:fldCharType="end"/>
    </w:r>
    <w:r w:rsidR="003E38E5">
      <w:br/>
    </w:r>
    <w:r>
      <w:fldChar w:fldCharType="begin"/>
    </w:r>
    <w:r>
      <w:instrText xml:space="preserve"> KEYWORDS  \* MERGEFORMAT </w:instrText>
    </w:r>
    <w:r>
      <w:fldChar w:fldCharType="separate"/>
    </w:r>
    <w:r w:rsidR="004A4AAA">
      <w:t>E/ECE/TRANS/505/Rev.2/Add.124/Rev.3</w:t>
    </w:r>
    <w:r>
      <w:fldChar w:fldCharType="end"/>
    </w:r>
    <w:r w:rsidR="003E38E5">
      <w:br/>
    </w:r>
    <w:r w:rsidR="003E38E5">
      <w:rPr>
        <w:lang w:val="ru-RU"/>
      </w:rPr>
      <w:t>Приложение 4 — Добавление</w:t>
    </w:r>
  </w:p>
  <w:p w14:paraId="088B3B1F" w14:textId="77777777" w:rsidR="00AC63E3" w:rsidRPr="00AC63E3" w:rsidRDefault="00AC63E3" w:rsidP="00AC63E3">
    <w:pPr>
      <w:rPr>
        <w:lang w:eastAsia="ru-RU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A6DFC" w14:textId="2AD8797E" w:rsidR="003E38E5" w:rsidRDefault="00A716EF" w:rsidP="00A21CD6">
    <w:pPr>
      <w:pStyle w:val="a5"/>
      <w:jc w:val="right"/>
      <w:rPr>
        <w:lang w:val="ru-RU"/>
      </w:rPr>
    </w:pPr>
    <w:r>
      <w:fldChar w:fldCharType="begin"/>
    </w:r>
    <w:r>
      <w:instrText xml:space="preserve"> TITLE  \* MERGEFORMAT </w:instrText>
    </w:r>
    <w:r>
      <w:fldChar w:fldCharType="separate"/>
    </w:r>
    <w:r w:rsidR="004A4AAA">
      <w:t>E/ECE/324/Rev.2/Add.124/Rev.3</w:t>
    </w:r>
    <w:r>
      <w:fldChar w:fldCharType="end"/>
    </w:r>
    <w:r w:rsidR="003E38E5">
      <w:br/>
    </w:r>
    <w:r>
      <w:fldChar w:fldCharType="begin"/>
    </w:r>
    <w:r>
      <w:instrText xml:space="preserve"> KEYWORDS  \* MERGEFORMAT </w:instrText>
    </w:r>
    <w:r>
      <w:fldChar w:fldCharType="separate"/>
    </w:r>
    <w:r w:rsidR="004A4AAA">
      <w:t>E/ECE/TRANS/505/Rev.2/Add.124/Rev.3</w:t>
    </w:r>
    <w:r>
      <w:fldChar w:fldCharType="end"/>
    </w:r>
    <w:r w:rsidR="003E38E5">
      <w:br/>
    </w:r>
    <w:r w:rsidR="003E38E5">
      <w:rPr>
        <w:lang w:val="ru-RU"/>
      </w:rPr>
      <w:t>Приложение 4 — Добавление</w:t>
    </w:r>
  </w:p>
  <w:p w14:paraId="21E8071B" w14:textId="77777777" w:rsidR="00AC63E3" w:rsidRPr="00AC63E3" w:rsidRDefault="00AC63E3" w:rsidP="00AC63E3">
    <w:pPr>
      <w:rPr>
        <w:lang w:eastAsia="ru-RU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408F7" w14:textId="77777777" w:rsidR="00433DD2" w:rsidRDefault="000A7DAC" w:rsidP="004A46BD">
    <w:pPr>
      <w:pStyle w:val="a5"/>
    </w:pPr>
    <w:r>
      <w:t>E/ECE/324/Rev.2/Add.124/Rev.3</w:t>
    </w:r>
  </w:p>
  <w:p w14:paraId="3D08BA8E" w14:textId="77777777" w:rsidR="00433DD2" w:rsidRPr="00DA5810" w:rsidRDefault="000A7DAC" w:rsidP="004A46BD">
    <w:pPr>
      <w:pStyle w:val="a5"/>
    </w:pPr>
    <w:r>
      <w:t>E/ECE/TRANS/505/Rev.2/Add.124/Rev.3</w:t>
    </w:r>
  </w:p>
  <w:p w14:paraId="12E9B6BA" w14:textId="77777777" w:rsidR="00433DD2" w:rsidRDefault="000A7DAC" w:rsidP="004A46BD">
    <w:pPr>
      <w:pStyle w:val="a5"/>
    </w:pPr>
    <w:r>
      <w:rPr>
        <w:bCs/>
        <w:lang w:val="ru-RU"/>
      </w:rPr>
      <w:t>Приложение 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F99B5" w14:textId="031B6319" w:rsidR="00A21CD6" w:rsidRPr="00A21CD6" w:rsidRDefault="00A716EF" w:rsidP="00A21CD6">
    <w:pPr>
      <w:pStyle w:val="a5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4A4AAA">
      <w:t>E/ECE/324/Rev.2/Add.124/Rev.3</w:t>
    </w:r>
    <w:r>
      <w:fldChar w:fldCharType="end"/>
    </w:r>
    <w:r w:rsidR="00A21CD6">
      <w:br/>
    </w:r>
    <w:r>
      <w:fldChar w:fldCharType="begin"/>
    </w:r>
    <w:r>
      <w:instrText xml:space="preserve"> KEYWORDS  \* MERGEFORMAT </w:instrText>
    </w:r>
    <w:r>
      <w:fldChar w:fldCharType="separate"/>
    </w:r>
    <w:r w:rsidR="004A4AAA">
      <w:t>E/ECE/TRANS/505/Rev.2/Add.124/Rev.3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A92A6" w14:textId="068937A3" w:rsidR="00C52068" w:rsidRPr="00C52068" w:rsidRDefault="00E520FA">
    <w:pPr>
      <w:pStyle w:val="a5"/>
      <w:rPr>
        <w:lang w:val="ru-RU"/>
      </w:rPr>
    </w:pPr>
    <w:fldSimple w:instr=" TITLE  \* MERGEFORMAT ">
      <w:r w:rsidR="004A4AAA">
        <w:t>E/ECE/324/Rev.2/Add.124/Rev.3</w:t>
      </w:r>
    </w:fldSimple>
    <w:r w:rsidR="00C52068">
      <w:br/>
    </w:r>
    <w:fldSimple w:instr=" KEYWORDS  \* MERGEFORMAT ">
      <w:r w:rsidR="004A4AAA">
        <w:t>E/ECE/TRANS/505/Rev.2/Add.124/Rev.3</w:t>
      </w:r>
    </w:fldSimple>
    <w:r w:rsidR="00C52068">
      <w:br/>
    </w:r>
    <w:r w:rsidR="00C52068">
      <w:rPr>
        <w:lang w:val="ru-RU"/>
      </w:rPr>
      <w:t>Приложение 1</w:t>
    </w:r>
  </w:p>
  <w:p w14:paraId="2348CBF0" w14:textId="77777777" w:rsidR="00C52068" w:rsidRPr="00AC63E3" w:rsidRDefault="00C52068" w:rsidP="00AC63E3">
    <w:pPr>
      <w:rPr>
        <w:lang w:val="en-GB" w:eastAsia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5F9CA" w14:textId="479A013B" w:rsidR="009D263F" w:rsidRPr="009D263F" w:rsidRDefault="00A716EF" w:rsidP="00A21CD6">
    <w:pPr>
      <w:pStyle w:val="a5"/>
      <w:jc w:val="right"/>
      <w:rPr>
        <w:lang w:val="ru-RU"/>
      </w:rPr>
    </w:pPr>
    <w:r>
      <w:fldChar w:fldCharType="begin"/>
    </w:r>
    <w:r>
      <w:instrText xml:space="preserve"> TITLE  \* MERGEFORMAT </w:instrText>
    </w:r>
    <w:r>
      <w:fldChar w:fldCharType="separate"/>
    </w:r>
    <w:r w:rsidR="004A4AAA">
      <w:t>E/ECE/324/Rev.2/Add.124/Rev.3</w:t>
    </w:r>
    <w:r>
      <w:fldChar w:fldCharType="end"/>
    </w:r>
    <w:r w:rsidR="009D263F">
      <w:br/>
    </w:r>
    <w:r>
      <w:fldChar w:fldCharType="begin"/>
    </w:r>
    <w:r>
      <w:instrText xml:space="preserve"> KEYWORDS  \* MERGEFORMAT </w:instrText>
    </w:r>
    <w:r>
      <w:fldChar w:fldCharType="separate"/>
    </w:r>
    <w:r w:rsidR="004A4AAA">
      <w:t>E/ECE/TRANS/505/Rev.2/Add.124/Rev.3</w:t>
    </w:r>
    <w:r>
      <w:fldChar w:fldCharType="end"/>
    </w:r>
    <w:r w:rsidR="009D263F">
      <w:br/>
    </w:r>
    <w:r w:rsidR="009D263F">
      <w:rPr>
        <w:lang w:val="ru-RU"/>
      </w:rPr>
      <w:t>Приложение 1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73748" w14:textId="77777777" w:rsidR="009D263F" w:rsidRDefault="009D263F">
    <w:pPr>
      <w:pStyle w:val="a5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4F2EB" w14:textId="265801CA" w:rsidR="009D263F" w:rsidRPr="009D263F" w:rsidRDefault="00A716EF" w:rsidP="00A21CD6">
    <w:pPr>
      <w:pStyle w:val="a5"/>
      <w:jc w:val="right"/>
      <w:rPr>
        <w:lang w:val="ru-RU"/>
      </w:rPr>
    </w:pPr>
    <w:r>
      <w:fldChar w:fldCharType="begin"/>
    </w:r>
    <w:r>
      <w:instrText xml:space="preserve"> TITLE  \* MERGEFORMAT </w:instrText>
    </w:r>
    <w:r>
      <w:fldChar w:fldCharType="separate"/>
    </w:r>
    <w:r w:rsidR="004A4AAA">
      <w:t>E/ECE/324/Rev.2/Add.124/Rev.3</w:t>
    </w:r>
    <w:r>
      <w:fldChar w:fldCharType="end"/>
    </w:r>
    <w:r w:rsidR="009D263F">
      <w:br/>
    </w:r>
    <w:r>
      <w:fldChar w:fldCharType="begin"/>
    </w:r>
    <w:r>
      <w:instrText xml:space="preserve"> KEYWORDS  \* MERGEFORMAT </w:instrText>
    </w:r>
    <w:r>
      <w:fldChar w:fldCharType="separate"/>
    </w:r>
    <w:r w:rsidR="004A4AAA">
      <w:t>E/ECE/TRANS/505/Rev.2/Add.124/Rev.3</w:t>
    </w:r>
    <w:r>
      <w:fldChar w:fldCharType="end"/>
    </w:r>
    <w:r w:rsidR="009D263F">
      <w:br/>
    </w:r>
    <w:r w:rsidR="009D263F">
      <w:rPr>
        <w:lang w:val="ru-RU"/>
      </w:rPr>
      <w:t>Приложение 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F5DF5" w14:textId="6C8A1B96" w:rsidR="009D263F" w:rsidRDefault="00A716EF">
    <w:pPr>
      <w:pStyle w:val="a5"/>
      <w:rPr>
        <w:lang w:val="ru-RU"/>
      </w:rPr>
    </w:pPr>
    <w:r>
      <w:fldChar w:fldCharType="begin"/>
    </w:r>
    <w:r>
      <w:instrText xml:space="preserve"> TITLE  \* MERGEFORMAT </w:instrText>
    </w:r>
    <w:r>
      <w:fldChar w:fldCharType="separate"/>
    </w:r>
    <w:r w:rsidR="004A4AAA">
      <w:t>E/ECE/324/Rev.2/Add.124/Rev.3</w:t>
    </w:r>
    <w:r>
      <w:fldChar w:fldCharType="end"/>
    </w:r>
    <w:r w:rsidR="009D263F">
      <w:br/>
    </w:r>
    <w:r>
      <w:fldChar w:fldCharType="begin"/>
    </w:r>
    <w:r>
      <w:instrText xml:space="preserve"> KEYWORDS  \* MERGEFORMAT </w:instrText>
    </w:r>
    <w:r>
      <w:fldChar w:fldCharType="separate"/>
    </w:r>
    <w:r w:rsidR="004A4AAA">
      <w:t>E/ECE/TRANS/505/Rev.2/Add.124/Rev.3</w:t>
    </w:r>
    <w:r>
      <w:fldChar w:fldCharType="end"/>
    </w:r>
    <w:r w:rsidR="009D263F">
      <w:br/>
    </w:r>
    <w:r w:rsidR="009D263F">
      <w:rPr>
        <w:lang w:val="ru-RU"/>
      </w:rPr>
      <w:t>Приложение 3</w:t>
    </w:r>
  </w:p>
  <w:p w14:paraId="1C0038DB" w14:textId="77777777" w:rsidR="00AC63E3" w:rsidRPr="00AC63E3" w:rsidRDefault="00AC63E3" w:rsidP="00AC63E3">
    <w:pPr>
      <w:rPr>
        <w:lang w:eastAsia="ru-RU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0033C" w14:textId="7408651E" w:rsidR="009D263F" w:rsidRDefault="00A716EF">
    <w:pPr>
      <w:pStyle w:val="a5"/>
      <w:rPr>
        <w:lang w:val="ru-RU"/>
      </w:rPr>
    </w:pPr>
    <w:r>
      <w:fldChar w:fldCharType="begin"/>
    </w:r>
    <w:r>
      <w:instrText xml:space="preserve"> TITLE  \* MERGEFORMAT </w:instrText>
    </w:r>
    <w:r>
      <w:fldChar w:fldCharType="separate"/>
    </w:r>
    <w:r w:rsidR="004A4AAA">
      <w:t>E/ECE/324/Rev.2/Add.124/Rev.3</w:t>
    </w:r>
    <w:r>
      <w:fldChar w:fldCharType="end"/>
    </w:r>
    <w:r w:rsidR="009D263F">
      <w:br/>
    </w:r>
    <w:r>
      <w:fldChar w:fldCharType="begin"/>
    </w:r>
    <w:r>
      <w:instrText xml:space="preserve"> KEYWORDS  \* MERGEFORMAT </w:instrText>
    </w:r>
    <w:r>
      <w:fldChar w:fldCharType="separate"/>
    </w:r>
    <w:r w:rsidR="004A4AAA">
      <w:t>E/ECE/TRANS/505/Rev.2/Add.124/Rev.3</w:t>
    </w:r>
    <w:r>
      <w:fldChar w:fldCharType="end"/>
    </w:r>
    <w:r w:rsidR="009D263F">
      <w:br/>
    </w:r>
    <w:r w:rsidR="009D263F">
      <w:rPr>
        <w:lang w:val="ru-RU"/>
      </w:rPr>
      <w:t>Приложение 4</w:t>
    </w:r>
  </w:p>
  <w:p w14:paraId="7435CBED" w14:textId="77777777" w:rsidR="00AC63E3" w:rsidRPr="00AC63E3" w:rsidRDefault="00AC63E3" w:rsidP="00AC63E3">
    <w:pPr>
      <w:rPr>
        <w:lang w:eastAsia="ru-RU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6D5F7" w14:textId="660F58E6" w:rsidR="009D263F" w:rsidRPr="009D263F" w:rsidRDefault="00A716EF" w:rsidP="00A21CD6">
    <w:pPr>
      <w:pStyle w:val="a5"/>
      <w:jc w:val="right"/>
      <w:rPr>
        <w:lang w:val="ru-RU"/>
      </w:rPr>
    </w:pPr>
    <w:r>
      <w:fldChar w:fldCharType="begin"/>
    </w:r>
    <w:r>
      <w:instrText xml:space="preserve"> TITLE  \* MERGEFORMAT </w:instrText>
    </w:r>
    <w:r>
      <w:fldChar w:fldCharType="separate"/>
    </w:r>
    <w:r w:rsidR="004A4AAA">
      <w:t>E/ECE/324/Rev.2/Add.124/Rev.3</w:t>
    </w:r>
    <w:r>
      <w:fldChar w:fldCharType="end"/>
    </w:r>
    <w:r w:rsidR="009D263F">
      <w:br/>
    </w:r>
    <w:r>
      <w:fldChar w:fldCharType="begin"/>
    </w:r>
    <w:r>
      <w:instrText xml:space="preserve"> KEYWORDS  \* MERGEFORMAT </w:instrText>
    </w:r>
    <w:r>
      <w:fldChar w:fldCharType="separate"/>
    </w:r>
    <w:r w:rsidR="004A4AAA">
      <w:t>E/ECE/TRANS/505/Rev.2/Add.124/Rev.3</w:t>
    </w:r>
    <w:r>
      <w:fldChar w:fldCharType="end"/>
    </w:r>
    <w:r w:rsidR="009D263F">
      <w:br/>
    </w:r>
    <w:r w:rsidR="009D263F">
      <w:rPr>
        <w:lang w:val="ru-RU"/>
      </w:rPr>
      <w:t>Приложение 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81768B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16846FC5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287E2A18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77291133">
    <w:abstractNumId w:val="17"/>
  </w:num>
  <w:num w:numId="2" w16cid:durableId="593435106">
    <w:abstractNumId w:val="13"/>
  </w:num>
  <w:num w:numId="3" w16cid:durableId="318508118">
    <w:abstractNumId w:val="11"/>
  </w:num>
  <w:num w:numId="4" w16cid:durableId="453914691">
    <w:abstractNumId w:val="12"/>
  </w:num>
  <w:num w:numId="5" w16cid:durableId="1448431852">
    <w:abstractNumId w:val="10"/>
  </w:num>
  <w:num w:numId="6" w16cid:durableId="272397362">
    <w:abstractNumId w:val="8"/>
  </w:num>
  <w:num w:numId="7" w16cid:durableId="992100412">
    <w:abstractNumId w:val="3"/>
  </w:num>
  <w:num w:numId="8" w16cid:durableId="922841709">
    <w:abstractNumId w:val="2"/>
  </w:num>
  <w:num w:numId="9" w16cid:durableId="1630278322">
    <w:abstractNumId w:val="1"/>
  </w:num>
  <w:num w:numId="10" w16cid:durableId="769663718">
    <w:abstractNumId w:val="0"/>
  </w:num>
  <w:num w:numId="11" w16cid:durableId="164713433">
    <w:abstractNumId w:val="9"/>
  </w:num>
  <w:num w:numId="12" w16cid:durableId="876045343">
    <w:abstractNumId w:val="7"/>
  </w:num>
  <w:num w:numId="13" w16cid:durableId="1747727863">
    <w:abstractNumId w:val="6"/>
  </w:num>
  <w:num w:numId="14" w16cid:durableId="374543517">
    <w:abstractNumId w:val="5"/>
  </w:num>
  <w:num w:numId="15" w16cid:durableId="39792555">
    <w:abstractNumId w:val="4"/>
  </w:num>
  <w:num w:numId="16" w16cid:durableId="275720389">
    <w:abstractNumId w:val="16"/>
  </w:num>
  <w:num w:numId="17" w16cid:durableId="1809349038">
    <w:abstractNumId w:val="14"/>
  </w:num>
  <w:num w:numId="18" w16cid:durableId="523640866">
    <w:abstractNumId w:val="15"/>
  </w:num>
  <w:num w:numId="19" w16cid:durableId="206991614">
    <w:abstractNumId w:val="16"/>
  </w:num>
  <w:num w:numId="20" w16cid:durableId="160237972">
    <w:abstractNumId w:val="14"/>
  </w:num>
  <w:num w:numId="21" w16cid:durableId="98451696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8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94F"/>
    <w:rsid w:val="0000242D"/>
    <w:rsid w:val="00033EE1"/>
    <w:rsid w:val="00042B72"/>
    <w:rsid w:val="000523AE"/>
    <w:rsid w:val="000558BD"/>
    <w:rsid w:val="000A7DAC"/>
    <w:rsid w:val="000B497E"/>
    <w:rsid w:val="000B57E7"/>
    <w:rsid w:val="000B6373"/>
    <w:rsid w:val="000E5E26"/>
    <w:rsid w:val="000F09DF"/>
    <w:rsid w:val="000F61B2"/>
    <w:rsid w:val="000F6F41"/>
    <w:rsid w:val="000F7143"/>
    <w:rsid w:val="001075E9"/>
    <w:rsid w:val="0012447B"/>
    <w:rsid w:val="00140C3C"/>
    <w:rsid w:val="001773F0"/>
    <w:rsid w:val="00180183"/>
    <w:rsid w:val="0018024D"/>
    <w:rsid w:val="0018649F"/>
    <w:rsid w:val="00196389"/>
    <w:rsid w:val="001B3EF6"/>
    <w:rsid w:val="001C0247"/>
    <w:rsid w:val="001C7A89"/>
    <w:rsid w:val="001E676D"/>
    <w:rsid w:val="001F49C9"/>
    <w:rsid w:val="001F654A"/>
    <w:rsid w:val="0020092A"/>
    <w:rsid w:val="00205D9D"/>
    <w:rsid w:val="0025556A"/>
    <w:rsid w:val="002A2EFC"/>
    <w:rsid w:val="002A7B4A"/>
    <w:rsid w:val="002B5271"/>
    <w:rsid w:val="002C0E18"/>
    <w:rsid w:val="002D5AAC"/>
    <w:rsid w:val="002D63D7"/>
    <w:rsid w:val="002E5067"/>
    <w:rsid w:val="002F405F"/>
    <w:rsid w:val="002F7EEC"/>
    <w:rsid w:val="00301299"/>
    <w:rsid w:val="00307FB6"/>
    <w:rsid w:val="00317339"/>
    <w:rsid w:val="00322004"/>
    <w:rsid w:val="00330198"/>
    <w:rsid w:val="003402C2"/>
    <w:rsid w:val="00373BCE"/>
    <w:rsid w:val="00381C24"/>
    <w:rsid w:val="00394214"/>
    <w:rsid w:val="003958D0"/>
    <w:rsid w:val="003B00E5"/>
    <w:rsid w:val="003B658E"/>
    <w:rsid w:val="003B65A9"/>
    <w:rsid w:val="003E127E"/>
    <w:rsid w:val="003E38E5"/>
    <w:rsid w:val="00407B78"/>
    <w:rsid w:val="0041453E"/>
    <w:rsid w:val="00424203"/>
    <w:rsid w:val="00452493"/>
    <w:rsid w:val="00454E07"/>
    <w:rsid w:val="00471B10"/>
    <w:rsid w:val="00472C5C"/>
    <w:rsid w:val="00480DF9"/>
    <w:rsid w:val="00482967"/>
    <w:rsid w:val="00491047"/>
    <w:rsid w:val="0049720A"/>
    <w:rsid w:val="004A4AAA"/>
    <w:rsid w:val="004A640C"/>
    <w:rsid w:val="004D541E"/>
    <w:rsid w:val="0050108D"/>
    <w:rsid w:val="00501704"/>
    <w:rsid w:val="00513081"/>
    <w:rsid w:val="00514741"/>
    <w:rsid w:val="00517901"/>
    <w:rsid w:val="00526683"/>
    <w:rsid w:val="00543B55"/>
    <w:rsid w:val="0054446B"/>
    <w:rsid w:val="0056315D"/>
    <w:rsid w:val="005709E0"/>
    <w:rsid w:val="00572A4C"/>
    <w:rsid w:val="00572E19"/>
    <w:rsid w:val="005961C8"/>
    <w:rsid w:val="005B65FA"/>
    <w:rsid w:val="005D7914"/>
    <w:rsid w:val="005E2B41"/>
    <w:rsid w:val="005F0B42"/>
    <w:rsid w:val="00636C6D"/>
    <w:rsid w:val="006462FC"/>
    <w:rsid w:val="006567A0"/>
    <w:rsid w:val="00681A10"/>
    <w:rsid w:val="006A1ED8"/>
    <w:rsid w:val="006C2031"/>
    <w:rsid w:val="006D461A"/>
    <w:rsid w:val="006E445F"/>
    <w:rsid w:val="006E5645"/>
    <w:rsid w:val="006F35EE"/>
    <w:rsid w:val="007021FF"/>
    <w:rsid w:val="00712895"/>
    <w:rsid w:val="00722F60"/>
    <w:rsid w:val="00757357"/>
    <w:rsid w:val="007609FB"/>
    <w:rsid w:val="007B5740"/>
    <w:rsid w:val="007D321E"/>
    <w:rsid w:val="00813821"/>
    <w:rsid w:val="00814C67"/>
    <w:rsid w:val="0082335B"/>
    <w:rsid w:val="00825D1E"/>
    <w:rsid w:val="00825F8D"/>
    <w:rsid w:val="00834B71"/>
    <w:rsid w:val="0086445C"/>
    <w:rsid w:val="00870BDA"/>
    <w:rsid w:val="00894693"/>
    <w:rsid w:val="008A08D7"/>
    <w:rsid w:val="008A697B"/>
    <w:rsid w:val="008B6909"/>
    <w:rsid w:val="008C1A9B"/>
    <w:rsid w:val="008D418B"/>
    <w:rsid w:val="00906890"/>
    <w:rsid w:val="00911BE4"/>
    <w:rsid w:val="0091507E"/>
    <w:rsid w:val="00943923"/>
    <w:rsid w:val="00951972"/>
    <w:rsid w:val="00960779"/>
    <w:rsid w:val="009608F3"/>
    <w:rsid w:val="00966C79"/>
    <w:rsid w:val="00974C36"/>
    <w:rsid w:val="0099110E"/>
    <w:rsid w:val="009924BE"/>
    <w:rsid w:val="009A24AC"/>
    <w:rsid w:val="009C794F"/>
    <w:rsid w:val="009D084C"/>
    <w:rsid w:val="009D263F"/>
    <w:rsid w:val="009F307A"/>
    <w:rsid w:val="009F3F6D"/>
    <w:rsid w:val="009F4765"/>
    <w:rsid w:val="00A04E47"/>
    <w:rsid w:val="00A21CD6"/>
    <w:rsid w:val="00A312BC"/>
    <w:rsid w:val="00A716EF"/>
    <w:rsid w:val="00A84021"/>
    <w:rsid w:val="00A84D35"/>
    <w:rsid w:val="00A917B3"/>
    <w:rsid w:val="00AB4B51"/>
    <w:rsid w:val="00AC3DF0"/>
    <w:rsid w:val="00AC63E3"/>
    <w:rsid w:val="00AD6ECD"/>
    <w:rsid w:val="00AF34B3"/>
    <w:rsid w:val="00B10CC7"/>
    <w:rsid w:val="00B539E7"/>
    <w:rsid w:val="00B62458"/>
    <w:rsid w:val="00B864B7"/>
    <w:rsid w:val="00BB7B85"/>
    <w:rsid w:val="00BC18B2"/>
    <w:rsid w:val="00BC4F55"/>
    <w:rsid w:val="00BD33EE"/>
    <w:rsid w:val="00BE0F67"/>
    <w:rsid w:val="00C106D6"/>
    <w:rsid w:val="00C31B79"/>
    <w:rsid w:val="00C34CC4"/>
    <w:rsid w:val="00C367D4"/>
    <w:rsid w:val="00C3789F"/>
    <w:rsid w:val="00C52068"/>
    <w:rsid w:val="00C60F0C"/>
    <w:rsid w:val="00C805C9"/>
    <w:rsid w:val="00C92939"/>
    <w:rsid w:val="00C960B1"/>
    <w:rsid w:val="00CA1679"/>
    <w:rsid w:val="00CB151C"/>
    <w:rsid w:val="00CB58E1"/>
    <w:rsid w:val="00CE073C"/>
    <w:rsid w:val="00CE5A1A"/>
    <w:rsid w:val="00CF2231"/>
    <w:rsid w:val="00CF55F6"/>
    <w:rsid w:val="00D33D63"/>
    <w:rsid w:val="00D90028"/>
    <w:rsid w:val="00D90138"/>
    <w:rsid w:val="00DC6BC0"/>
    <w:rsid w:val="00DD4D3A"/>
    <w:rsid w:val="00DF71B9"/>
    <w:rsid w:val="00E16204"/>
    <w:rsid w:val="00E520FA"/>
    <w:rsid w:val="00E55FDC"/>
    <w:rsid w:val="00E5683B"/>
    <w:rsid w:val="00E64272"/>
    <w:rsid w:val="00E73F76"/>
    <w:rsid w:val="00E74E9E"/>
    <w:rsid w:val="00E9415F"/>
    <w:rsid w:val="00EA2C9F"/>
    <w:rsid w:val="00EB1EAF"/>
    <w:rsid w:val="00ED0BDA"/>
    <w:rsid w:val="00EF1360"/>
    <w:rsid w:val="00EF3220"/>
    <w:rsid w:val="00F03EFE"/>
    <w:rsid w:val="00F13B41"/>
    <w:rsid w:val="00F635B2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2"/>
    </o:shapelayout>
  </w:shapeDefaults>
  <w:decimalSymbol w:val=","/>
  <w:listSeparator w:val=";"/>
  <w14:docId w14:val="52E20535"/>
  <w15:docId w15:val="{62950DA3-683E-4259-B2C8-09C08EA91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F49C9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BB7B85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E74E9E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E74E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E74E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E74E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E74E9E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E74E9E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E74E9E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E74E9E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E74E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41453E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BB7B85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BB7B85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qFormat/>
    <w:rsid w:val="00BB7B85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BB7B85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BB7B85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BB7B85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41453E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BB7B85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BB7B85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BB7B85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BB7B85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BB7B85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BB7B85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41453E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BB7B85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BB7B85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,6_GR"/>
    <w:basedOn w:val="a"/>
    <w:next w:val="a"/>
    <w:link w:val="a6"/>
    <w:qFormat/>
    <w:rsid w:val="00BB7B85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,6_GR Знак"/>
    <w:basedOn w:val="a0"/>
    <w:link w:val="a5"/>
    <w:rsid w:val="00BB7B85"/>
    <w:rPr>
      <w:b/>
      <w:sz w:val="18"/>
      <w:lang w:val="en-GB" w:eastAsia="ru-RU"/>
    </w:rPr>
  </w:style>
  <w:style w:type="character" w:styleId="a7">
    <w:name w:val="page number"/>
    <w:aliases w:val="7_G,7_GR,___GR"/>
    <w:basedOn w:val="a0"/>
    <w:qFormat/>
    <w:rsid w:val="00BB7B85"/>
    <w:rPr>
      <w:rFonts w:ascii="Times New Roman" w:hAnsi="Times New Roman"/>
      <w:b/>
      <w:sz w:val="18"/>
    </w:rPr>
  </w:style>
  <w:style w:type="paragraph" w:styleId="a8">
    <w:name w:val="footer"/>
    <w:aliases w:val="3_G,3_GR"/>
    <w:basedOn w:val="a"/>
    <w:link w:val="a9"/>
    <w:qFormat/>
    <w:rsid w:val="00BB7B85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,3_GR Знак"/>
    <w:basedOn w:val="a0"/>
    <w:link w:val="a8"/>
    <w:rsid w:val="00BB7B85"/>
    <w:rPr>
      <w:sz w:val="16"/>
      <w:lang w:val="en-GB" w:eastAsia="ru-RU"/>
    </w:rPr>
  </w:style>
  <w:style w:type="character" w:styleId="aa">
    <w:name w:val="footnote reference"/>
    <w:aliases w:val="4_G,(Footnote Reference),-E Fußnotenzeichen,BVI fnr,Footnote symbol,Footnote,Footnote Reference Superscript,SUPERS,Fußnotenzeichen,4_GR"/>
    <w:basedOn w:val="a0"/>
    <w:uiPriority w:val="99"/>
    <w:qFormat/>
    <w:rsid w:val="00BB7B85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BB7B85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uiPriority w:val="59"/>
    <w:rsid w:val="001F49C9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PP,5_G_6,5_GR"/>
    <w:basedOn w:val="a"/>
    <w:link w:val="ae"/>
    <w:uiPriority w:val="99"/>
    <w:qFormat/>
    <w:rsid w:val="00BB7B85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PP Знак,5_G_6 Знак,5_GR Знак"/>
    <w:basedOn w:val="a0"/>
    <w:link w:val="ad"/>
    <w:uiPriority w:val="99"/>
    <w:rsid w:val="00BB7B85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BB7B85"/>
  </w:style>
  <w:style w:type="character" w:customStyle="1" w:styleId="af0">
    <w:name w:val="Текст концевой сноски Знак"/>
    <w:aliases w:val="2_G Знак"/>
    <w:basedOn w:val="a0"/>
    <w:link w:val="af"/>
    <w:rsid w:val="00BB7B85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BB7B85"/>
    <w:rPr>
      <w:rFonts w:cs="Arial"/>
      <w:b/>
      <w:bCs/>
      <w:szCs w:val="32"/>
      <w:lang w:val="ru-RU" w:eastAsia="ru-RU"/>
    </w:rPr>
  </w:style>
  <w:style w:type="character" w:styleId="af1">
    <w:name w:val="FollowedHyperlink"/>
    <w:basedOn w:val="a0"/>
    <w:rsid w:val="00BB7B85"/>
    <w:rPr>
      <w:color w:val="800080" w:themeColor="followedHyperlink"/>
      <w:u w:val="none"/>
    </w:rPr>
  </w:style>
  <w:style w:type="character" w:styleId="af2">
    <w:name w:val="Hyperlink"/>
    <w:basedOn w:val="a0"/>
    <w:rsid w:val="00BB7B85"/>
    <w:rPr>
      <w:color w:val="0000FF" w:themeColor="hyperlink"/>
      <w:u w:val="none"/>
    </w:rPr>
  </w:style>
  <w:style w:type="paragraph" w:customStyle="1" w:styleId="Para">
    <w:name w:val="Para"/>
    <w:basedOn w:val="a"/>
    <w:qFormat/>
    <w:rsid w:val="00A21CD6"/>
    <w:pPr>
      <w:suppressAutoHyphens w:val="0"/>
      <w:spacing w:after="120"/>
      <w:ind w:left="2268" w:right="1134" w:hanging="1134"/>
      <w:jc w:val="both"/>
    </w:pPr>
    <w:rPr>
      <w:rFonts w:eastAsia="Times New Roman" w:cs="Times New Roman"/>
      <w:szCs w:val="20"/>
      <w:lang w:val="en-GB"/>
    </w:rPr>
  </w:style>
  <w:style w:type="character" w:customStyle="1" w:styleId="SingleTxtGChar">
    <w:name w:val="_ Single Txt_G Char"/>
    <w:link w:val="SingleTxtG"/>
    <w:qFormat/>
    <w:rsid w:val="00A21CD6"/>
    <w:rPr>
      <w:lang w:val="ru-RU" w:eastAsia="en-US"/>
    </w:rPr>
  </w:style>
  <w:style w:type="character" w:customStyle="1" w:styleId="HChGChar">
    <w:name w:val="_ H _Ch_G Char"/>
    <w:link w:val="HChG"/>
    <w:rsid w:val="00A21CD6"/>
    <w:rPr>
      <w:b/>
      <w:sz w:val="28"/>
      <w:lang w:val="ru-RU" w:eastAsia="ru-RU"/>
    </w:rPr>
  </w:style>
  <w:style w:type="paragraph" w:customStyle="1" w:styleId="SingleTxtGR">
    <w:name w:val="_ Single Txt_GR"/>
    <w:basedOn w:val="a"/>
    <w:link w:val="SingleTxtGR0"/>
    <w:qFormat/>
    <w:rsid w:val="00A21CD6"/>
    <w:pPr>
      <w:tabs>
        <w:tab w:val="left" w:pos="1701"/>
        <w:tab w:val="left" w:pos="2268"/>
        <w:tab w:val="left" w:pos="2835"/>
        <w:tab w:val="left" w:pos="3402"/>
        <w:tab w:val="left" w:pos="3969"/>
      </w:tabs>
      <w:suppressAutoHyphens w:val="0"/>
      <w:spacing w:after="120"/>
      <w:ind w:left="1134" w:right="1134"/>
      <w:jc w:val="both"/>
    </w:pPr>
    <w:rPr>
      <w:rFonts w:eastAsia="Times New Roman" w:cs="Times New Roman"/>
      <w:spacing w:val="4"/>
      <w:w w:val="103"/>
      <w:kern w:val="14"/>
      <w:szCs w:val="20"/>
    </w:rPr>
  </w:style>
  <w:style w:type="character" w:customStyle="1" w:styleId="SingleTxtGR0">
    <w:name w:val="_ Single Txt_GR Знак"/>
    <w:link w:val="SingleTxtGR"/>
    <w:rsid w:val="00A21CD6"/>
    <w:rPr>
      <w:spacing w:val="4"/>
      <w:w w:val="103"/>
      <w:kern w:val="14"/>
      <w:lang w:val="ru-RU" w:eastAsia="en-US"/>
    </w:rPr>
  </w:style>
  <w:style w:type="character" w:styleId="af3">
    <w:name w:val="Unresolved Mention"/>
    <w:basedOn w:val="a0"/>
    <w:uiPriority w:val="99"/>
    <w:semiHidden/>
    <w:unhideWhenUsed/>
    <w:rsid w:val="00E55F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eader" Target="header8.xml"/><Relationship Id="rId39" Type="http://schemas.openxmlformats.org/officeDocument/2006/relationships/header" Target="header11.xml"/><Relationship Id="rId21" Type="http://schemas.openxmlformats.org/officeDocument/2006/relationships/header" Target="header5.xml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eader" Target="header6.xml"/><Relationship Id="rId32" Type="http://schemas.openxmlformats.org/officeDocument/2006/relationships/image" Target="media/image13.png"/><Relationship Id="rId37" Type="http://schemas.openxmlformats.org/officeDocument/2006/relationships/image" Target="media/image17.emf"/><Relationship Id="rId40" Type="http://schemas.openxmlformats.org/officeDocument/2006/relationships/header" Target="header12.xml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oleObject" Target="embeddings/oleObject1.bin"/><Relationship Id="rId28" Type="http://schemas.openxmlformats.org/officeDocument/2006/relationships/image" Target="media/image10.wmf"/><Relationship Id="rId36" Type="http://schemas.openxmlformats.org/officeDocument/2006/relationships/oleObject" Target="embeddings/oleObject3.bin"/><Relationship Id="rId10" Type="http://schemas.openxmlformats.org/officeDocument/2006/relationships/image" Target="media/image3.wmf"/><Relationship Id="rId19" Type="http://schemas.openxmlformats.org/officeDocument/2006/relationships/header" Target="header3.xml"/><Relationship Id="rId31" Type="http://schemas.openxmlformats.org/officeDocument/2006/relationships/image" Target="media/image12.pn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2.xml"/><Relationship Id="rId22" Type="http://schemas.openxmlformats.org/officeDocument/2006/relationships/image" Target="media/image9.wmf"/><Relationship Id="rId27" Type="http://schemas.openxmlformats.org/officeDocument/2006/relationships/header" Target="header9.xml"/><Relationship Id="rId30" Type="http://schemas.openxmlformats.org/officeDocument/2006/relationships/image" Target="media/image11.png"/><Relationship Id="rId35" Type="http://schemas.openxmlformats.org/officeDocument/2006/relationships/image" Target="media/image16.emf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footer" Target="footer3.xml"/><Relationship Id="rId25" Type="http://schemas.openxmlformats.org/officeDocument/2006/relationships/header" Target="header7.xml"/><Relationship Id="rId33" Type="http://schemas.openxmlformats.org/officeDocument/2006/relationships/image" Target="media/image14.png"/><Relationship Id="rId38" Type="http://schemas.openxmlformats.org/officeDocument/2006/relationships/header" Target="header10.xml"/><Relationship Id="rId20" Type="http://schemas.openxmlformats.org/officeDocument/2006/relationships/header" Target="header4.xml"/><Relationship Id="rId41" Type="http://schemas.openxmlformats.org/officeDocument/2006/relationships/footer" Target="footer4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ece.org/trans/main/wp29/wp29wgs/wp29gen/wp29resolutions.html" TargetMode="External"/><Relationship Id="rId2" Type="http://schemas.openxmlformats.org/officeDocument/2006/relationships/hyperlink" Target="https://unece.org/transport/standards/transport/vehicle-regulations-wp29/resolutions" TargetMode="External"/><Relationship Id="rId1" Type="http://schemas.openxmlformats.org/officeDocument/2006/relationships/hyperlink" Target="https://unece.org/transport/standards/transport/vehicle-regulations-wp29/resolution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PlainPag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9" ma:contentTypeDescription="Create a new document." ma:contentTypeScope="" ma:versionID="957983f112ff70deb4ba3514eaba81b6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226e8c697896011a9f0e61e90df53f9c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17EDA5-A0CF-4453-95D5-FF8E006143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0B4147-2CB8-4A45-B7AD-B340A9B738CC}"/>
</file>

<file path=customXml/itemProps3.xml><?xml version="1.0" encoding="utf-8"?>
<ds:datastoreItem xmlns:ds="http://schemas.openxmlformats.org/officeDocument/2006/customXml" ds:itemID="{5AA49A34-CF82-46E6-9989-0FF3AA684F7B}"/>
</file>

<file path=docProps/app.xml><?xml version="1.0" encoding="utf-8"?>
<Properties xmlns="http://schemas.openxmlformats.org/officeDocument/2006/extended-properties" xmlns:vt="http://schemas.openxmlformats.org/officeDocument/2006/docPropsVTypes">
  <Template>PlainPage.dotm</Template>
  <TotalTime>5</TotalTime>
  <Pages>30</Pages>
  <Words>5791</Words>
  <Characters>38190</Characters>
  <Application>Microsoft Office Word</Application>
  <DocSecurity>0</DocSecurity>
  <Lines>1048</Lines>
  <Paragraphs>435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13" baseType="lpstr">
      <vt:lpstr>E/ECE/324/Rev.2/Add.124/Rev.3</vt:lpstr>
      <vt:lpstr>    Соглашение</vt:lpstr>
      <vt:lpstr>        О принятии согласованных технических правил Организации Объединенных Наций для</vt:lpstr>
      <vt:lpstr>    Добавление 124 — Правила № 125 ООН</vt:lpstr>
      <vt:lpstr>        Пересмотр 3 </vt:lpstr>
      <vt:lpstr>        Единообразные предписания, касающиеся официального утверждения автотранспортны</vt:lpstr>
      <vt:lpstr>    ОРГАНИЗАЦИЯ ОБЪЕДИНЕННЫХ НАЦИЙ</vt:lpstr>
      <vt:lpstr>    Правила № 125</vt:lpstr>
      <vt:lpstr>    Единообразные предписания, касающиеся официального утверждения автотранспортны</vt:lpstr>
      <vt:lpstr>    Приложение 5</vt:lpstr>
      <vt:lpstr>    Виртуальный ассистент по полю обзора</vt:lpstr>
      <vt:lpstr>A/</vt:lpstr>
      <vt:lpstr>A/</vt:lpstr>
    </vt:vector>
  </TitlesOfParts>
  <Company>DCM</Company>
  <LinksUpToDate>false</LinksUpToDate>
  <CharactersWithSpaces>43774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E/ECE/324/Rev.2/Add.124/Rev.3</dc:title>
  <dc:creator>Olga OVTCHINNIKOVA</dc:creator>
  <cp:keywords>E/ECE/TRANS/505/Rev.2/Add.124/Rev.3</cp:keywords>
  <cp:lastModifiedBy>Olga Ovchinnikova</cp:lastModifiedBy>
  <cp:revision>4</cp:revision>
  <cp:lastPrinted>2023-12-04T08:09:00Z</cp:lastPrinted>
  <dcterms:created xsi:type="dcterms:W3CDTF">2023-12-04T08:09:00Z</dcterms:created>
  <dcterms:modified xsi:type="dcterms:W3CDTF">2023-12-04T08:14:00Z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