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0"/>
        <w:gridCol w:w="2819"/>
      </w:tblGrid>
      <w:tr w:rsidR="00E9100F" w:rsidRPr="00AE469B" w14:paraId="5B2FF61C" w14:textId="77777777" w:rsidTr="004C697C">
        <w:trPr>
          <w:trHeight w:hRule="exact" w:val="851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vAlign w:val="bottom"/>
          </w:tcPr>
          <w:p w14:paraId="65C1E9B7" w14:textId="77777777" w:rsidR="0081034D" w:rsidRPr="0081034D" w:rsidRDefault="0081034D" w:rsidP="0081034D">
            <w:pPr>
              <w:jc w:val="right"/>
              <w:rPr>
                <w:lang w:val="en-US"/>
              </w:rPr>
            </w:pPr>
            <w:r w:rsidRPr="0081034D">
              <w:rPr>
                <w:sz w:val="40"/>
                <w:lang w:val="en-US"/>
              </w:rPr>
              <w:t>E</w:t>
            </w:r>
            <w:r w:rsidRPr="0081034D">
              <w:rPr>
                <w:lang w:val="en-US"/>
              </w:rPr>
              <w:t>/ECE/324/Rev.2/Add.126/Rev.4/Amend.1</w:t>
            </w:r>
            <w:r w:rsidRPr="0081034D">
              <w:rPr>
                <w:rFonts w:cs="Times New Roman"/>
                <w:lang w:val="en-US"/>
              </w:rPr>
              <w:t>−</w:t>
            </w:r>
            <w:r w:rsidRPr="0081034D">
              <w:rPr>
                <w:sz w:val="40"/>
                <w:lang w:val="en-US"/>
              </w:rPr>
              <w:t>E</w:t>
            </w:r>
            <w:r w:rsidRPr="0081034D">
              <w:rPr>
                <w:lang w:val="en-US"/>
              </w:rPr>
              <w:t>/ECE/TRANS/505/Rev.2/Add.126/Rev.4/Amend.1</w:t>
            </w:r>
          </w:p>
        </w:tc>
      </w:tr>
      <w:tr w:rsidR="00E9100F" w:rsidRPr="0081034D" w14:paraId="35780167" w14:textId="77777777" w:rsidTr="00F23431">
        <w:trPr>
          <w:trHeight w:hRule="exact" w:val="2835"/>
        </w:trPr>
        <w:tc>
          <w:tcPr>
            <w:tcW w:w="6820" w:type="dxa"/>
            <w:tcBorders>
              <w:top w:val="single" w:sz="4" w:space="0" w:color="auto"/>
              <w:bottom w:val="single" w:sz="12" w:space="0" w:color="auto"/>
            </w:tcBorders>
          </w:tcPr>
          <w:p w14:paraId="5A0167D6" w14:textId="77777777" w:rsidR="00E9100F" w:rsidRPr="0081034D" w:rsidRDefault="00E9100F" w:rsidP="00E9100F">
            <w:pPr>
              <w:rPr>
                <w:lang w:val="en-US"/>
              </w:rPr>
            </w:pPr>
          </w:p>
        </w:tc>
        <w:tc>
          <w:tcPr>
            <w:tcW w:w="2819" w:type="dxa"/>
            <w:tcBorders>
              <w:top w:val="single" w:sz="4" w:space="0" w:color="auto"/>
              <w:bottom w:val="single" w:sz="12" w:space="0" w:color="auto"/>
            </w:tcBorders>
          </w:tcPr>
          <w:p w14:paraId="02F96A84" w14:textId="02126CAD" w:rsidR="00E9100F" w:rsidRPr="00245734" w:rsidRDefault="0081034D" w:rsidP="0081034D">
            <w:pPr>
              <w:spacing w:before="840"/>
              <w:rPr>
                <w:lang w:val="en-US"/>
              </w:rPr>
            </w:pPr>
            <w:r w:rsidRPr="0081034D">
              <w:rPr>
                <w:lang w:val="en-GB"/>
              </w:rPr>
              <w:t>22 February 2024</w:t>
            </w:r>
          </w:p>
        </w:tc>
      </w:tr>
    </w:tbl>
    <w:p w14:paraId="57DA8FC8" w14:textId="77777777" w:rsidR="00E9100F" w:rsidRPr="00392A12" w:rsidRDefault="00E9100F" w:rsidP="00E9100F">
      <w:pPr>
        <w:pStyle w:val="HChG"/>
        <w:spacing w:before="240" w:after="120"/>
      </w:pPr>
      <w:r w:rsidRPr="0081034D">
        <w:rPr>
          <w:lang w:val="en-US"/>
        </w:rPr>
        <w:tab/>
      </w:r>
      <w:r w:rsidRPr="0081034D">
        <w:rPr>
          <w:lang w:val="en-US"/>
        </w:rPr>
        <w:tab/>
      </w:r>
      <w:r>
        <w:rPr>
          <w:bCs/>
        </w:rPr>
        <w:t>Соглашение</w:t>
      </w:r>
      <w:bookmarkStart w:id="0" w:name="_Toc340666199"/>
      <w:bookmarkStart w:id="1" w:name="_Toc340745062"/>
      <w:bookmarkEnd w:id="0"/>
      <w:bookmarkEnd w:id="1"/>
    </w:p>
    <w:p w14:paraId="76CAC172" w14:textId="5022BA7B" w:rsidR="00E9100F" w:rsidRPr="00C57DD2" w:rsidRDefault="00E9100F" w:rsidP="00E9100F">
      <w:pPr>
        <w:pStyle w:val="H1G"/>
        <w:spacing w:before="240"/>
      </w:pPr>
      <w:r>
        <w:tab/>
      </w:r>
      <w:r>
        <w:tab/>
      </w:r>
      <w:r>
        <w:rPr>
          <w:bCs/>
        </w:rPr>
        <w:t>О принятии согласованных</w:t>
      </w:r>
      <w:r w:rsidRPr="004C697C">
        <w:rPr>
          <w:bCs/>
        </w:rPr>
        <w:t xml:space="preserve"> </w:t>
      </w:r>
      <w:r w:rsidR="0081034D" w:rsidRPr="0081034D">
        <w:rPr>
          <w:bCs/>
        </w:rPr>
        <w:t>технических правил Организации Объединенных Наций для колесных транспортных средств, предметов оборудования и частей, которые могут быть установлены и/или использованы на колесных транспортных средствах, и об условиях взаимного признания официальных утверждений, выдаваемых на основе этих правил Организации Объединенных Наций</w:t>
      </w:r>
      <w:r w:rsidRPr="0081034D">
        <w:rPr>
          <w:rStyle w:val="aa"/>
          <w:b w:val="0"/>
          <w:position w:val="6"/>
          <w:sz w:val="20"/>
          <w:vertAlign w:val="baseline"/>
        </w:rPr>
        <w:footnoteReference w:customMarkFollows="1" w:id="1"/>
        <w:t>*</w:t>
      </w:r>
    </w:p>
    <w:p w14:paraId="5B6C31CA" w14:textId="6B531361" w:rsidR="00E9100F" w:rsidRDefault="00E9100F" w:rsidP="00E9100F">
      <w:pPr>
        <w:pStyle w:val="SingleTxtG"/>
        <w:spacing w:before="120"/>
      </w:pPr>
      <w:r>
        <w:t xml:space="preserve">(Пересмотр </w:t>
      </w:r>
      <w:r w:rsidR="0081034D" w:rsidRPr="0081034D">
        <w:t>3, включающий поправки, вступившие в силу 14 сентября 2017 года</w:t>
      </w:r>
      <w:r>
        <w:t>)</w:t>
      </w:r>
    </w:p>
    <w:p w14:paraId="6D1B4F9F" w14:textId="790CDC41" w:rsidR="0081034D" w:rsidRPr="00C57DD2" w:rsidRDefault="0081034D" w:rsidP="0081034D">
      <w:pPr>
        <w:pStyle w:val="SingleTxtG"/>
        <w:spacing w:before="120"/>
        <w:jc w:val="center"/>
      </w:pPr>
      <w:r>
        <w:t>_______________</w:t>
      </w:r>
    </w:p>
    <w:p w14:paraId="1C026422" w14:textId="79F0BDD6" w:rsidR="00E9100F" w:rsidRPr="00C57DD2" w:rsidRDefault="00E9100F" w:rsidP="00E9100F">
      <w:pPr>
        <w:pStyle w:val="H1G"/>
        <w:spacing w:before="240" w:after="120"/>
      </w:pPr>
      <w:r>
        <w:tab/>
      </w:r>
      <w:r>
        <w:tab/>
      </w:r>
      <w:r>
        <w:rPr>
          <w:bCs/>
        </w:rPr>
        <w:t xml:space="preserve">Добавление </w:t>
      </w:r>
      <w:r w:rsidR="0081034D" w:rsidRPr="0081034D">
        <w:rPr>
          <w:bCs/>
        </w:rPr>
        <w:t>126 — Правила № 127</w:t>
      </w:r>
    </w:p>
    <w:p w14:paraId="22C83675" w14:textId="75F3A0B1" w:rsidR="00E9100F" w:rsidRPr="00E9100F" w:rsidRDefault="00E9100F" w:rsidP="00E9100F">
      <w:pPr>
        <w:pStyle w:val="H1G"/>
        <w:spacing w:before="240"/>
      </w:pPr>
      <w:r>
        <w:tab/>
      </w:r>
      <w:r>
        <w:tab/>
      </w:r>
      <w:r>
        <w:rPr>
          <w:bCs/>
        </w:rPr>
        <w:t xml:space="preserve">Пересмотр </w:t>
      </w:r>
      <w:r w:rsidR="0081034D" w:rsidRPr="0081034D">
        <w:rPr>
          <w:bCs/>
        </w:rPr>
        <w:t>4 — Поправка 1</w:t>
      </w:r>
    </w:p>
    <w:p w14:paraId="75DDF2A1" w14:textId="16528819" w:rsidR="00E9100F" w:rsidRPr="00E9100F" w:rsidRDefault="0081034D" w:rsidP="00E9100F">
      <w:pPr>
        <w:pStyle w:val="SingleTxtG"/>
        <w:spacing w:after="360"/>
        <w:rPr>
          <w:spacing w:val="-2"/>
        </w:rPr>
      </w:pPr>
      <w:r w:rsidRPr="0081034D">
        <w:t>Дополнение 1 к поправкам серии</w:t>
      </w:r>
      <w:r w:rsidRPr="0081034D">
        <w:rPr>
          <w:lang w:val="en-GB"/>
        </w:rPr>
        <w:t> </w:t>
      </w:r>
      <w:r w:rsidRPr="0081034D">
        <w:t>04 к Правилам — Дата вступления в силу: 5 января 2024 года</w:t>
      </w:r>
    </w:p>
    <w:p w14:paraId="5EB1F94E" w14:textId="79F76FE7" w:rsidR="00E9100F" w:rsidRPr="004C697C" w:rsidRDefault="00E9100F" w:rsidP="00E9100F">
      <w:pPr>
        <w:pStyle w:val="H1G"/>
        <w:spacing w:before="120" w:after="120" w:line="240" w:lineRule="exact"/>
      </w:pPr>
      <w:r>
        <w:tab/>
      </w:r>
      <w:r>
        <w:tab/>
      </w:r>
      <w:r>
        <w:rPr>
          <w:bCs/>
        </w:rPr>
        <w:t xml:space="preserve">Единообразные предписания, касающиеся </w:t>
      </w:r>
      <w:r w:rsidR="0081034D" w:rsidRPr="0081034D">
        <w:rPr>
          <w:bCs/>
        </w:rPr>
        <w:t>официального утверждения автотранспортных средств в отношении</w:t>
      </w:r>
      <w:r w:rsidR="0081034D">
        <w:rPr>
          <w:bCs/>
        </w:rPr>
        <w:br/>
      </w:r>
      <w:r w:rsidR="0081034D" w:rsidRPr="0081034D">
        <w:rPr>
          <w:bCs/>
        </w:rPr>
        <w:t>их характеристик, влияющих на безопасность пешеходов</w:t>
      </w:r>
    </w:p>
    <w:p w14:paraId="6CB6180C" w14:textId="3101C4E4" w:rsidR="0081034D" w:rsidRDefault="0081034D" w:rsidP="0081034D">
      <w:pPr>
        <w:pStyle w:val="SingleTxtG"/>
        <w:rPr>
          <w:spacing w:val="-6"/>
          <w:lang w:eastAsia="en-GB"/>
        </w:rPr>
      </w:pPr>
      <w:r w:rsidRPr="0081034D">
        <w:rPr>
          <w:noProof/>
          <w:lang w:val="en-GB" w:eastAsia="fr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7D9175" wp14:editId="4F46ED05">
                <wp:simplePos x="0" y="0"/>
                <wp:positionH relativeFrom="margin">
                  <wp:posOffset>-1905</wp:posOffset>
                </wp:positionH>
                <wp:positionV relativeFrom="margin">
                  <wp:posOffset>6176893</wp:posOffset>
                </wp:positionV>
                <wp:extent cx="6119495" cy="1294410"/>
                <wp:effectExtent l="0" t="0" r="0" b="127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2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97E06" w14:textId="77777777" w:rsidR="0081034D" w:rsidRPr="0029791D" w:rsidRDefault="0081034D" w:rsidP="0081034D">
                            <w:pPr>
                              <w:spacing w:after="120"/>
                              <w:ind w:left="1134" w:right="1134"/>
                              <w:jc w:val="center"/>
                            </w:pPr>
                            <w:bookmarkStart w:id="2" w:name="_Hlk161581336"/>
                            <w:r>
                              <w:t>_______________</w:t>
                            </w:r>
                            <w:bookmarkEnd w:id="2"/>
                          </w:p>
                          <w:p w14:paraId="3FE47157" w14:textId="77777777" w:rsidR="0081034D" w:rsidRDefault="0081034D" w:rsidP="0081034D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6A044DF9" wp14:editId="423049BC">
                                  <wp:extent cx="914400" cy="771525"/>
                                  <wp:effectExtent l="0" t="0" r="0" b="952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7608" r="-76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DCE32F" w14:textId="77777777" w:rsidR="0081034D" w:rsidRDefault="0081034D" w:rsidP="0081034D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ОРГАНИЗАЦИЯ ОБЪЕДИНЕННЫХ НАЦИЙ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7D917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-.15pt;margin-top:486.35pt;width:481.85pt;height:101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kg9wEAAMoDAAAOAAAAZHJzL2Uyb0RvYy54bWysU1Fv0zAQfkfiP1h+p2mqdlqjptPYGEIa&#10;DGnwA1zHaSxsnzm7Tcqv5+yk3QRviDxY59j33X3ffd7cDNawo8KgwdW8nM05U05Co92+5t+/Pby7&#10;5ixE4RphwKman1TgN9u3bza9r9QCOjCNQkYgLlS9r3kXo6+KIshOWRFm4JWjwxbQikhb3BcNip7Q&#10;rSkW8/lV0QM2HkGqEOjv/XjItxm/bZWMT20bVGSm5tRbzCvmdZfWYrsR1R6F77Sc2hD/0IUV2lHR&#10;C9S9iIIdUP8FZbVECNDGmQRbQNtqqTIHYlPO/2Dz3AmvMhcSJ/iLTOH/wcovx2f/FVkc3sNAA8wk&#10;gn8E+SMwB3edcHt1iwh9p0RDhcskWdH7UE2pSepQhQSy6z9DQ0MWhwgZaGjRJlWIJyN0GsDpIroa&#10;IpP086os18v1ijNJZ+VivVyWeSyFqM7pHkP8qMCyFNQcaaoZXhwfQ0ztiOp8JVVz8KCNyZM1jvU1&#10;X68Wq5zw6sTqSMYz2tb8ep6+0QqJ5QfX5OQotBljKmDcRDsxHTnHYTfQxUR/B82JBEAYDUYPgoIO&#10;8BdnPZmr5uHnQaDizHxyJGJy4jnAc7A7B8JJSq155GwM7+Lo2INHve8IeRyTg1sSutVZgpcupj7J&#10;MFmZydzJka/3+dbLE9z+BgAA//8DAFBLAwQUAAYACAAAACEA/rtaJ+AAAAAKAQAADwAAAGRycy9k&#10;b3ducmV2LnhtbEyPQU+DQBCF7yb+h82YeGuXtgqCLE1j9GRipHjwuLBTIGVnkd22+O8dT3qcvC/v&#10;fZNvZzuIM06+d6RgtYxAIDXO9NQq+KheFg8gfNBk9OAIFXyjh21xfZXrzLgLlXjeh1ZwCflMK+hC&#10;GDMpfdOh1X7pRiTODm6yOvA5tdJM+sLldpDrKIql1T3xQqdHfOqwOe5PVsHuk8rn/uutfi8PZV9V&#10;aUSv8VGp25t59wgi4Bz+YPjVZ3Uo2Kl2JzJeDAoWGwYVpMk6AcF5Gm/uQNQMrpL4HmSRy/8vFD8A&#10;AAD//wMAUEsBAi0AFAAGAAgAAAAhALaDOJL+AAAA4QEAABMAAAAAAAAAAAAAAAAAAAAAAFtDb250&#10;ZW50X1R5cGVzXS54bWxQSwECLQAUAAYACAAAACEAOP0h/9YAAACUAQAACwAAAAAAAAAAAAAAAAAv&#10;AQAAX3JlbHMvLnJlbHNQSwECLQAUAAYACAAAACEAnTgJIPcBAADKAwAADgAAAAAAAAAAAAAAAAAu&#10;AgAAZHJzL2Uyb0RvYy54bWxQSwECLQAUAAYACAAAACEA/rtaJ+AAAAAKAQAADwAAAAAAAAAAAAAA&#10;AABRBAAAZHJzL2Rvd25yZXYueG1sUEsFBgAAAAAEAAQA8wAAAF4FAAAAAA==&#10;" filled="f" stroked="f">
                <v:textbox inset="0,0,0,0">
                  <w:txbxContent>
                    <w:p w14:paraId="30797E06" w14:textId="77777777" w:rsidR="0081034D" w:rsidRPr="0029791D" w:rsidRDefault="0081034D" w:rsidP="0081034D">
                      <w:pPr>
                        <w:spacing w:after="120"/>
                        <w:ind w:left="1134" w:right="1134"/>
                        <w:jc w:val="center"/>
                      </w:pPr>
                      <w:bookmarkStart w:id="3" w:name="_Hlk161581336"/>
                      <w:r>
                        <w:t>_______________</w:t>
                      </w:r>
                      <w:bookmarkEnd w:id="3"/>
                    </w:p>
                    <w:p w14:paraId="3FE47157" w14:textId="77777777" w:rsidR="0081034D" w:rsidRDefault="0081034D" w:rsidP="0081034D">
                      <w:pPr>
                        <w:spacing w:after="120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noProof/>
                          <w:lang w:eastAsia="fr-CH"/>
                        </w:rPr>
                        <w:drawing>
                          <wp:inline distT="0" distB="0" distL="0" distR="0" wp14:anchorId="6A044DF9" wp14:editId="423049BC">
                            <wp:extent cx="914400" cy="771525"/>
                            <wp:effectExtent l="0" t="0" r="0" b="952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7608" r="-760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DCE32F" w14:textId="77777777" w:rsidR="0081034D" w:rsidRDefault="0081034D" w:rsidP="0081034D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ОРГАНИЗАЦИЯ ОБЪЕДИНЕННЫХ НАЦИЙ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81034D">
        <w:rPr>
          <w:lang w:eastAsia="fr-FR"/>
        </w:rPr>
        <w:t>Настоящий документ опубликован исключительно в информационных целях. Аутентичным и юридически обязательным текстом является документ</w:t>
      </w:r>
      <w:r w:rsidRPr="0081034D">
        <w:rPr>
          <w:spacing w:val="-4"/>
          <w:lang w:eastAsia="en-GB"/>
        </w:rPr>
        <w:t>:</w:t>
      </w:r>
      <w:r w:rsidRPr="0081034D">
        <w:rPr>
          <w:lang w:eastAsia="en-GB"/>
        </w:rPr>
        <w:t xml:space="preserve"> </w:t>
      </w:r>
      <w:r w:rsidRPr="0081034D">
        <w:rPr>
          <w:spacing w:val="-6"/>
          <w:lang w:val="en-GB" w:eastAsia="en-GB"/>
        </w:rPr>
        <w:t>ECE</w:t>
      </w:r>
      <w:r w:rsidRPr="0081034D">
        <w:rPr>
          <w:spacing w:val="-6"/>
          <w:lang w:eastAsia="en-GB"/>
        </w:rPr>
        <w:t>/</w:t>
      </w:r>
      <w:r w:rsidRPr="0081034D">
        <w:rPr>
          <w:spacing w:val="-6"/>
          <w:lang w:val="en-GB" w:eastAsia="en-GB"/>
        </w:rPr>
        <w:t>TRANS</w:t>
      </w:r>
      <w:r w:rsidRPr="0081034D">
        <w:rPr>
          <w:spacing w:val="-6"/>
          <w:lang w:eastAsia="en-GB"/>
        </w:rPr>
        <w:t xml:space="preserve">/ </w:t>
      </w:r>
      <w:r w:rsidRPr="0081034D">
        <w:rPr>
          <w:spacing w:val="-6"/>
          <w:lang w:val="en-GB" w:eastAsia="en-GB"/>
        </w:rPr>
        <w:t>WP</w:t>
      </w:r>
      <w:r w:rsidRPr="0081034D">
        <w:rPr>
          <w:spacing w:val="-6"/>
          <w:lang w:eastAsia="en-GB"/>
        </w:rPr>
        <w:t>.29/2023/50.</w:t>
      </w:r>
    </w:p>
    <w:p w14:paraId="2D252616" w14:textId="0388C532" w:rsidR="0081034D" w:rsidRDefault="0081034D" w:rsidP="0081034D">
      <w:pPr>
        <w:pStyle w:val="SingleTxtG"/>
      </w:pPr>
    </w:p>
    <w:p w14:paraId="7EFD34BF" w14:textId="77777777" w:rsidR="0081034D" w:rsidRPr="0081034D" w:rsidRDefault="0081034D" w:rsidP="0081034D">
      <w:pPr>
        <w:pageBreakBefore/>
        <w:spacing w:after="120"/>
        <w:ind w:left="1134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i/>
          <w:iCs/>
          <w:szCs w:val="20"/>
          <w:lang w:eastAsia="fr-FR"/>
        </w:rPr>
        <w:lastRenderedPageBreak/>
        <w:t>Пункт 2.1</w:t>
      </w:r>
      <w:r w:rsidRPr="0081034D">
        <w:rPr>
          <w:rFonts w:eastAsia="Times New Roman" w:cs="Times New Roman"/>
          <w:szCs w:val="20"/>
          <w:lang w:eastAsia="fr-FR"/>
        </w:rPr>
        <w:t xml:space="preserve"> изменить следующим образом:</w:t>
      </w:r>
    </w:p>
    <w:p w14:paraId="52DD6ED6" w14:textId="77777777" w:rsidR="0081034D" w:rsidRPr="0081034D" w:rsidRDefault="0081034D" w:rsidP="0081034D">
      <w:pPr>
        <w:spacing w:after="120"/>
        <w:ind w:left="2268" w:right="1134" w:hanging="1134"/>
        <w:jc w:val="both"/>
        <w:rPr>
          <w:rFonts w:eastAsia="Times New Roman" w:cs="Times New Roman"/>
          <w:bCs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>«2.1</w:t>
      </w:r>
      <w:r w:rsidRPr="0081034D">
        <w:rPr>
          <w:rFonts w:eastAsia="Times New Roman" w:cs="Times New Roman"/>
          <w:szCs w:val="20"/>
          <w:lang w:eastAsia="fr-FR"/>
        </w:rPr>
        <w:tab/>
        <w:t>“</w:t>
      </w:r>
      <w:r w:rsidRPr="0081034D">
        <w:rPr>
          <w:rFonts w:eastAsia="Times New Roman" w:cs="Times New Roman"/>
          <w:i/>
          <w:iCs/>
          <w:szCs w:val="20"/>
          <w:lang w:eastAsia="fr-FR"/>
        </w:rPr>
        <w:t>Зона испытания верхней части капота с использованием модели головы взрослого</w:t>
      </w:r>
      <w:r w:rsidRPr="0081034D">
        <w:rPr>
          <w:rFonts w:eastAsia="Times New Roman" w:cs="Times New Roman"/>
          <w:szCs w:val="20"/>
          <w:lang w:eastAsia="fr-FR"/>
        </w:rPr>
        <w:t>” — это зона на внешних поверхностях передней конструкции. Она ограничена:</w:t>
      </w:r>
    </w:p>
    <w:p w14:paraId="13F1E46E" w14:textId="77777777" w:rsidR="0081034D" w:rsidRPr="0081034D" w:rsidRDefault="0081034D" w:rsidP="0081034D">
      <w:pPr>
        <w:spacing w:after="120"/>
        <w:ind w:left="2800" w:right="1134" w:hanging="534"/>
        <w:jc w:val="both"/>
        <w:rPr>
          <w:rFonts w:eastAsia="Times New Roman" w:cs="Times New Roman"/>
          <w:bCs/>
          <w:szCs w:val="20"/>
          <w:lang w:eastAsia="fr-FR"/>
        </w:rPr>
      </w:pPr>
      <w:r w:rsidRPr="0081034D">
        <w:rPr>
          <w:rFonts w:eastAsia="Times New Roman" w:cs="Times New Roman"/>
          <w:szCs w:val="20"/>
          <w:lang w:val="en-GB" w:eastAsia="fr-FR"/>
        </w:rPr>
        <w:t>a</w:t>
      </w:r>
      <w:r w:rsidRPr="0081034D">
        <w:rPr>
          <w:rFonts w:eastAsia="Times New Roman" w:cs="Times New Roman"/>
          <w:szCs w:val="20"/>
          <w:lang w:eastAsia="fr-FR"/>
        </w:rPr>
        <w:t>)</w:t>
      </w:r>
      <w:r w:rsidRPr="0081034D">
        <w:rPr>
          <w:rFonts w:eastAsia="Times New Roman" w:cs="Times New Roman"/>
          <w:szCs w:val="20"/>
          <w:lang w:eastAsia="fr-FR"/>
        </w:rPr>
        <w:tab/>
        <w:t>спереди: дугой охвата (</w:t>
      </w:r>
      <w:r w:rsidRPr="0081034D">
        <w:rPr>
          <w:rFonts w:eastAsia="Times New Roman" w:cs="Times New Roman"/>
          <w:szCs w:val="20"/>
          <w:lang w:val="en-GB" w:eastAsia="fr-FR"/>
        </w:rPr>
        <w:t>WAD</w:t>
      </w:r>
      <w:r w:rsidRPr="0081034D">
        <w:rPr>
          <w:rFonts w:eastAsia="Times New Roman" w:cs="Times New Roman"/>
          <w:szCs w:val="20"/>
          <w:lang w:eastAsia="fr-FR"/>
        </w:rPr>
        <w:t>) длиной 1 700 мм либо линией, проходящей на расстоянии 82,5 мм позади контрольной линии переднего края капота, в зависимости от того, какая из этих линий удалена больше всего назад при заданном боковом положении;</w:t>
      </w:r>
    </w:p>
    <w:p w14:paraId="41D51DE3" w14:textId="64E520EC" w:rsidR="0081034D" w:rsidRPr="0081034D" w:rsidRDefault="0081034D" w:rsidP="0081034D">
      <w:pPr>
        <w:spacing w:after="120"/>
        <w:ind w:left="2800" w:right="1134" w:hanging="534"/>
        <w:jc w:val="both"/>
        <w:rPr>
          <w:rFonts w:eastAsia="Times New Roman" w:cs="Times New Roman"/>
          <w:bCs/>
          <w:szCs w:val="20"/>
          <w:lang w:eastAsia="fr-FR"/>
        </w:rPr>
      </w:pPr>
      <w:r w:rsidRPr="0081034D">
        <w:rPr>
          <w:rFonts w:eastAsia="Times New Roman" w:cs="Times New Roman"/>
          <w:szCs w:val="20"/>
          <w:lang w:val="en-GB" w:eastAsia="fr-FR"/>
        </w:rPr>
        <w:t>b</w:t>
      </w:r>
      <w:r w:rsidRPr="0081034D">
        <w:rPr>
          <w:rFonts w:eastAsia="Times New Roman" w:cs="Times New Roman"/>
          <w:szCs w:val="20"/>
          <w:lang w:eastAsia="fr-FR"/>
        </w:rPr>
        <w:t>)</w:t>
      </w:r>
      <w:r w:rsidRPr="0081034D">
        <w:rPr>
          <w:rFonts w:eastAsia="Times New Roman" w:cs="Times New Roman"/>
          <w:szCs w:val="20"/>
          <w:lang w:eastAsia="fr-FR"/>
        </w:rPr>
        <w:tab/>
        <w:t xml:space="preserve">сзади: </w:t>
      </w:r>
      <w:r w:rsidRPr="0081034D">
        <w:rPr>
          <w:rFonts w:eastAsia="Times New Roman" w:cs="Times New Roman"/>
          <w:szCs w:val="20"/>
          <w:lang w:val="en-GB" w:eastAsia="fr-FR"/>
        </w:rPr>
        <w:t>WAD</w:t>
      </w:r>
      <w:r w:rsidRPr="0081034D">
        <w:rPr>
          <w:rFonts w:eastAsia="Times New Roman" w:cs="Times New Roman"/>
          <w:szCs w:val="20"/>
          <w:lang w:eastAsia="fr-FR"/>
        </w:rPr>
        <w:t xml:space="preserve"> 2500</w:t>
      </w:r>
      <w:r w:rsidRPr="0081034D">
        <w:rPr>
          <w:rFonts w:eastAsia="Times New Roman" w:cs="Times New Roman"/>
          <w:bCs/>
          <w:sz w:val="18"/>
          <w:szCs w:val="18"/>
          <w:vertAlign w:val="superscript"/>
          <w:lang w:val="en-GB" w:eastAsia="fr-FR"/>
        </w:rPr>
        <w:footnoteReference w:id="2"/>
      </w:r>
      <w:r w:rsidRPr="0081034D">
        <w:rPr>
          <w:rFonts w:eastAsia="Times New Roman" w:cs="Times New Roman"/>
          <w:szCs w:val="20"/>
          <w:lang w:eastAsia="fr-FR"/>
        </w:rPr>
        <w:t xml:space="preserve"> либо линией, проходящей на расстоянии 82,5</w:t>
      </w:r>
      <w:r w:rsidRPr="0081034D">
        <w:rPr>
          <w:rFonts w:eastAsia="Times New Roman" w:cs="Times New Roman"/>
          <w:szCs w:val="20"/>
          <w:lang w:val="en-GB" w:eastAsia="fr-FR"/>
        </w:rPr>
        <w:t> </w:t>
      </w:r>
      <w:r w:rsidRPr="0081034D">
        <w:rPr>
          <w:rFonts w:eastAsia="Times New Roman" w:cs="Times New Roman"/>
          <w:szCs w:val="20"/>
          <w:lang w:eastAsia="fr-FR"/>
        </w:rPr>
        <w:t>мм перед задней контрольной линией капота</w:t>
      </w:r>
      <w:r w:rsidRPr="0081034D">
        <w:rPr>
          <w:rFonts w:eastAsia="Times New Roman" w:cs="Times New Roman"/>
          <w:bCs/>
          <w:sz w:val="18"/>
          <w:szCs w:val="18"/>
          <w:vertAlign w:val="superscript"/>
          <w:lang w:val="en-GB" w:eastAsia="fr-FR"/>
        </w:rPr>
        <w:footnoteReference w:id="3"/>
      </w:r>
      <w:r w:rsidRPr="0081034D">
        <w:rPr>
          <w:rFonts w:eastAsia="Times New Roman" w:cs="Times New Roman"/>
          <w:bCs/>
          <w:szCs w:val="20"/>
          <w:lang w:eastAsia="fr-FR"/>
        </w:rPr>
        <w:t>,</w:t>
      </w:r>
      <w:r w:rsidRPr="0081034D">
        <w:rPr>
          <w:rFonts w:eastAsia="Times New Roman" w:cs="Times New Roman"/>
          <w:szCs w:val="20"/>
          <w:lang w:eastAsia="fr-FR"/>
        </w:rPr>
        <w:t xml:space="preserve"> в</w:t>
      </w:r>
      <w:r w:rsidRPr="0081034D">
        <w:rPr>
          <w:rFonts w:eastAsia="Times New Roman" w:cs="Times New Roman"/>
          <w:szCs w:val="20"/>
          <w:lang w:val="en-GB" w:eastAsia="fr-FR"/>
        </w:rPr>
        <w:t> </w:t>
      </w:r>
      <w:r w:rsidRPr="0081034D">
        <w:rPr>
          <w:rFonts w:eastAsia="Times New Roman" w:cs="Times New Roman"/>
          <w:szCs w:val="20"/>
          <w:lang w:eastAsia="fr-FR"/>
        </w:rPr>
        <w:t>зависимости от того, какая из этих линий удалена больше всего вперед при заданном боковом положении; и</w:t>
      </w:r>
    </w:p>
    <w:p w14:paraId="27E863B6" w14:textId="77777777" w:rsidR="0081034D" w:rsidRPr="0081034D" w:rsidRDefault="0081034D" w:rsidP="0081034D">
      <w:pPr>
        <w:spacing w:after="120"/>
        <w:ind w:left="2800" w:right="1134" w:hanging="5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val="en-GB" w:eastAsia="fr-FR"/>
        </w:rPr>
        <w:t>c</w:t>
      </w:r>
      <w:r w:rsidRPr="0081034D">
        <w:rPr>
          <w:rFonts w:eastAsia="Times New Roman" w:cs="Times New Roman"/>
          <w:szCs w:val="20"/>
          <w:lang w:eastAsia="fr-FR"/>
        </w:rPr>
        <w:t>)</w:t>
      </w:r>
      <w:r w:rsidRPr="0081034D">
        <w:rPr>
          <w:rFonts w:eastAsia="Times New Roman" w:cs="Times New Roman"/>
          <w:szCs w:val="20"/>
          <w:lang w:eastAsia="fr-FR"/>
        </w:rPr>
        <w:tab/>
        <w:t>с каждой стороны: линией, проходящей на расстоянии 82,5</w:t>
      </w:r>
      <w:r w:rsidRPr="0081034D">
        <w:rPr>
          <w:rFonts w:eastAsia="Times New Roman" w:cs="Times New Roman"/>
          <w:szCs w:val="20"/>
          <w:lang w:val="en-GB" w:eastAsia="fr-FR"/>
        </w:rPr>
        <w:t> </w:t>
      </w:r>
      <w:r w:rsidRPr="0081034D">
        <w:rPr>
          <w:rFonts w:eastAsia="Times New Roman" w:cs="Times New Roman"/>
          <w:szCs w:val="20"/>
          <w:lang w:eastAsia="fr-FR"/>
        </w:rPr>
        <w:t>мм внутрь от боковой контрольной линии.</w:t>
      </w:r>
    </w:p>
    <w:p w14:paraId="1945F338" w14:textId="77777777" w:rsidR="0081034D" w:rsidRPr="0081034D" w:rsidRDefault="0081034D" w:rsidP="00A20FF2">
      <w:pPr>
        <w:spacing w:after="120"/>
        <w:ind w:left="2268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ab/>
        <w:t>Расстояние в 82,5 мм определяется с помощью гибкой ленты, удерживаемой внатяжку вдоль внешнего контура поверхности транспортного средства».</w:t>
      </w:r>
    </w:p>
    <w:p w14:paraId="2B90645E" w14:textId="77777777" w:rsidR="0081034D" w:rsidRPr="0081034D" w:rsidRDefault="0081034D" w:rsidP="0081034D">
      <w:pPr>
        <w:spacing w:after="120"/>
        <w:ind w:left="1134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i/>
          <w:iCs/>
          <w:szCs w:val="20"/>
          <w:lang w:eastAsia="fr-FR"/>
        </w:rPr>
        <w:t>Пункт 2.8</w:t>
      </w:r>
      <w:r w:rsidRPr="0081034D">
        <w:rPr>
          <w:rFonts w:eastAsia="Times New Roman" w:cs="Times New Roman"/>
          <w:szCs w:val="20"/>
          <w:lang w:eastAsia="fr-FR"/>
        </w:rPr>
        <w:t xml:space="preserve"> изменить следующим образом:</w:t>
      </w:r>
    </w:p>
    <w:p w14:paraId="5D672664" w14:textId="77777777" w:rsidR="0081034D" w:rsidRPr="0081034D" w:rsidRDefault="0081034D" w:rsidP="0081034D">
      <w:pPr>
        <w:spacing w:after="120"/>
        <w:ind w:left="2268" w:right="1134" w:hanging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>«2.8</w:t>
      </w:r>
      <w:r w:rsidRPr="0081034D">
        <w:rPr>
          <w:rFonts w:eastAsia="Times New Roman" w:cs="Times New Roman"/>
          <w:szCs w:val="20"/>
          <w:lang w:eastAsia="fr-FR"/>
        </w:rPr>
        <w:tab/>
        <w:t>“</w:t>
      </w:r>
      <w:r w:rsidRPr="0081034D">
        <w:rPr>
          <w:rFonts w:eastAsia="Times New Roman" w:cs="Times New Roman"/>
          <w:i/>
          <w:iCs/>
          <w:szCs w:val="20"/>
          <w:lang w:eastAsia="fr-FR"/>
        </w:rPr>
        <w:t>Задняя контрольная линия капота</w:t>
      </w:r>
      <w:r w:rsidRPr="0081034D">
        <w:rPr>
          <w:rFonts w:eastAsia="Times New Roman" w:cs="Times New Roman"/>
          <w:szCs w:val="20"/>
          <w:lang w:eastAsia="fr-FR"/>
        </w:rPr>
        <w:t xml:space="preserve">” (ЗКЛК) означает геометрическое место наиболее удаленных в заднем направлении точек контакта между шаром диаметром 165 мм и передней конструкцией транспортного средства, когда этот шар проходит в поперечном направлении по фронтальной части транспортного средства, оставаясь в постоянном контакте с ветровым стеклом (см. рис. 2). В ходе этой операции стеклоочистители и рычаги стеклоочистителей снимаются. </w:t>
      </w:r>
    </w:p>
    <w:p w14:paraId="5938A5AA" w14:textId="77777777" w:rsidR="0081034D" w:rsidRPr="0081034D" w:rsidRDefault="0081034D" w:rsidP="0081034D">
      <w:pPr>
        <w:spacing w:after="120"/>
        <w:ind w:left="1134" w:right="1134"/>
        <w:jc w:val="both"/>
        <w:rPr>
          <w:rFonts w:eastAsia="Times New Roman" w:cs="Times New Roman"/>
          <w:i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>…»</w:t>
      </w:r>
    </w:p>
    <w:p w14:paraId="6D3854B4" w14:textId="77777777" w:rsidR="0081034D" w:rsidRPr="0081034D" w:rsidRDefault="0081034D" w:rsidP="0081034D">
      <w:pPr>
        <w:spacing w:after="120"/>
        <w:ind w:left="1134" w:right="1134"/>
        <w:jc w:val="both"/>
        <w:rPr>
          <w:rFonts w:eastAsia="Times New Roman" w:cs="Times New Roman"/>
          <w:i/>
          <w:szCs w:val="20"/>
          <w:lang w:eastAsia="fr-FR"/>
        </w:rPr>
      </w:pPr>
      <w:r w:rsidRPr="0081034D">
        <w:rPr>
          <w:rFonts w:eastAsia="Times New Roman" w:cs="Times New Roman"/>
          <w:i/>
          <w:iCs/>
          <w:szCs w:val="20"/>
          <w:lang w:eastAsia="fr-FR"/>
        </w:rPr>
        <w:t>Пункт 2.44</w:t>
      </w:r>
      <w:r w:rsidRPr="0081034D">
        <w:rPr>
          <w:rFonts w:eastAsia="Times New Roman" w:cs="Times New Roman"/>
          <w:szCs w:val="20"/>
          <w:lang w:eastAsia="fr-FR"/>
        </w:rPr>
        <w:t xml:space="preserve"> изменить следующим образом, включив рис. 12 и 13:</w:t>
      </w:r>
    </w:p>
    <w:p w14:paraId="25167773" w14:textId="77777777" w:rsidR="0081034D" w:rsidRPr="0081034D" w:rsidRDefault="0081034D" w:rsidP="0081034D">
      <w:pPr>
        <w:spacing w:after="120"/>
        <w:ind w:left="2268" w:right="1134" w:hanging="1134"/>
        <w:jc w:val="both"/>
        <w:rPr>
          <w:rFonts w:eastAsia="Times New Roman" w:cs="Times New Roman"/>
          <w:b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>«2.44</w:t>
      </w:r>
      <w:r w:rsidRPr="0081034D">
        <w:rPr>
          <w:rFonts w:eastAsia="Times New Roman" w:cs="Times New Roman"/>
          <w:szCs w:val="20"/>
          <w:lang w:eastAsia="fr-FR"/>
        </w:rPr>
        <w:tab/>
        <w:t>“</w:t>
      </w:r>
      <w:r w:rsidRPr="0081034D">
        <w:rPr>
          <w:rFonts w:eastAsia="Times New Roman" w:cs="Times New Roman"/>
          <w:i/>
          <w:iCs/>
          <w:szCs w:val="20"/>
          <w:lang w:eastAsia="fr-FR"/>
        </w:rPr>
        <w:t>Зона испытания ветрового стекла</w:t>
      </w:r>
      <w:r w:rsidRPr="0081034D">
        <w:rPr>
          <w:rFonts w:eastAsia="Times New Roman" w:cs="Times New Roman"/>
          <w:szCs w:val="20"/>
          <w:lang w:eastAsia="fr-FR"/>
        </w:rPr>
        <w:t>” — это зона на внешней поверхности ветрового стекла. Она ограничена (см. рис. 12):</w:t>
      </w:r>
    </w:p>
    <w:p w14:paraId="69F14C91" w14:textId="77777777" w:rsidR="0081034D" w:rsidRPr="0081034D" w:rsidRDefault="0081034D" w:rsidP="0081034D">
      <w:pPr>
        <w:spacing w:after="120"/>
        <w:ind w:left="2800" w:right="1134" w:hanging="534"/>
        <w:jc w:val="both"/>
        <w:rPr>
          <w:rFonts w:eastAsia="Times New Roman" w:cs="Times New Roman"/>
          <w:bCs/>
          <w:szCs w:val="20"/>
          <w:lang w:eastAsia="fr-FR"/>
        </w:rPr>
      </w:pPr>
      <w:r w:rsidRPr="0081034D">
        <w:rPr>
          <w:rFonts w:eastAsia="Times New Roman" w:cs="Times New Roman"/>
          <w:szCs w:val="20"/>
          <w:lang w:val="en-GB" w:eastAsia="fr-FR"/>
        </w:rPr>
        <w:t>a</w:t>
      </w:r>
      <w:r w:rsidRPr="0081034D">
        <w:rPr>
          <w:rFonts w:eastAsia="Times New Roman" w:cs="Times New Roman"/>
          <w:szCs w:val="20"/>
          <w:lang w:eastAsia="fr-FR"/>
        </w:rPr>
        <w:t>)</w:t>
      </w:r>
      <w:r w:rsidRPr="0081034D">
        <w:rPr>
          <w:rFonts w:eastAsia="Times New Roman" w:cs="Times New Roman"/>
          <w:szCs w:val="20"/>
          <w:lang w:eastAsia="fr-FR"/>
        </w:rPr>
        <w:tab/>
        <w:t>спереди: линией, проходящей на расстоянии 100 мм позади матового затемнения ветрового стекла. В отсутствие матового затемнения эта линия измеряется от видимого края материала ветрового стекла;</w:t>
      </w:r>
    </w:p>
    <w:p w14:paraId="6913560D" w14:textId="77777777" w:rsidR="0081034D" w:rsidRPr="0081034D" w:rsidRDefault="0081034D" w:rsidP="0081034D">
      <w:pPr>
        <w:spacing w:after="120"/>
        <w:ind w:left="2800" w:right="1134" w:hanging="534"/>
        <w:jc w:val="both"/>
        <w:rPr>
          <w:rFonts w:eastAsia="Times New Roman" w:cs="Times New Roman"/>
          <w:bCs/>
          <w:szCs w:val="20"/>
          <w:lang w:eastAsia="fr-FR"/>
        </w:rPr>
      </w:pPr>
      <w:r w:rsidRPr="0081034D">
        <w:rPr>
          <w:rFonts w:eastAsia="Times New Roman" w:cs="Times New Roman"/>
          <w:szCs w:val="20"/>
          <w:lang w:val="en-GB" w:eastAsia="fr-FR"/>
        </w:rPr>
        <w:t>b</w:t>
      </w:r>
      <w:r w:rsidRPr="0081034D">
        <w:rPr>
          <w:rFonts w:eastAsia="Times New Roman" w:cs="Times New Roman"/>
          <w:szCs w:val="20"/>
          <w:lang w:eastAsia="fr-FR"/>
        </w:rPr>
        <w:t>)</w:t>
      </w:r>
      <w:r w:rsidRPr="0081034D">
        <w:rPr>
          <w:rFonts w:eastAsia="Times New Roman" w:cs="Times New Roman"/>
          <w:szCs w:val="20"/>
          <w:lang w:eastAsia="fr-FR"/>
        </w:rPr>
        <w:tab/>
        <w:t xml:space="preserve">сзади: </w:t>
      </w:r>
      <w:r w:rsidRPr="0081034D">
        <w:rPr>
          <w:rFonts w:eastAsia="Times New Roman" w:cs="Times New Roman"/>
          <w:szCs w:val="20"/>
          <w:lang w:val="en-GB" w:eastAsia="fr-FR"/>
        </w:rPr>
        <w:t>WAD</w:t>
      </w:r>
      <w:r w:rsidRPr="0081034D">
        <w:rPr>
          <w:rFonts w:eastAsia="Times New Roman" w:cs="Times New Roman"/>
          <w:szCs w:val="20"/>
          <w:lang w:eastAsia="fr-FR"/>
        </w:rPr>
        <w:t xml:space="preserve"> 2 500 либо линией, проходящей на расстоянии 130 мм перед задним видимым краем материала ветрового стекла, в</w:t>
      </w:r>
      <w:r w:rsidRPr="0081034D">
        <w:rPr>
          <w:rFonts w:eastAsia="Times New Roman" w:cs="Times New Roman"/>
          <w:szCs w:val="20"/>
          <w:lang w:val="en-GB" w:eastAsia="fr-FR"/>
        </w:rPr>
        <w:t> </w:t>
      </w:r>
      <w:r w:rsidRPr="0081034D">
        <w:rPr>
          <w:rFonts w:eastAsia="Times New Roman" w:cs="Times New Roman"/>
          <w:szCs w:val="20"/>
          <w:lang w:eastAsia="fr-FR"/>
        </w:rPr>
        <w:t>зависимости от того, какая из этих линий выступает больше всего вперед при заданном боковом положении;</w:t>
      </w:r>
    </w:p>
    <w:p w14:paraId="25D928D6" w14:textId="77777777" w:rsidR="0081034D" w:rsidRPr="0081034D" w:rsidRDefault="0081034D" w:rsidP="0081034D">
      <w:pPr>
        <w:spacing w:after="120"/>
        <w:ind w:left="2800" w:right="1134" w:hanging="534"/>
        <w:jc w:val="both"/>
        <w:rPr>
          <w:rFonts w:eastAsia="Times New Roman" w:cs="Times New Roman"/>
          <w:bCs/>
          <w:szCs w:val="20"/>
          <w:lang w:eastAsia="fr-FR"/>
        </w:rPr>
      </w:pPr>
      <w:r w:rsidRPr="0081034D">
        <w:rPr>
          <w:rFonts w:eastAsia="Times New Roman" w:cs="Times New Roman"/>
          <w:szCs w:val="20"/>
          <w:lang w:val="en-GB" w:eastAsia="fr-FR"/>
        </w:rPr>
        <w:t>c</w:t>
      </w:r>
      <w:r w:rsidRPr="0081034D">
        <w:rPr>
          <w:rFonts w:eastAsia="Times New Roman" w:cs="Times New Roman"/>
          <w:szCs w:val="20"/>
          <w:lang w:eastAsia="fr-FR"/>
        </w:rPr>
        <w:t>)</w:t>
      </w:r>
      <w:r w:rsidRPr="0081034D">
        <w:rPr>
          <w:rFonts w:eastAsia="Times New Roman" w:cs="Times New Roman"/>
          <w:szCs w:val="20"/>
          <w:lang w:eastAsia="fr-FR"/>
        </w:rPr>
        <w:tab/>
        <w:t>с каждой стороны: линией, проходящей на расстоянии 100</w:t>
      </w:r>
      <w:r w:rsidRPr="0081034D">
        <w:rPr>
          <w:rFonts w:eastAsia="Times New Roman" w:cs="Times New Roman"/>
          <w:szCs w:val="20"/>
          <w:lang w:val="en-GB" w:eastAsia="fr-FR"/>
        </w:rPr>
        <w:t> </w:t>
      </w:r>
      <w:r w:rsidRPr="0081034D">
        <w:rPr>
          <w:rFonts w:eastAsia="Times New Roman" w:cs="Times New Roman"/>
          <w:szCs w:val="20"/>
          <w:lang w:eastAsia="fr-FR"/>
        </w:rPr>
        <w:t>мм внутрь от матового затемнения ветрового стекла. В отсутствие матового затемнения эта линия измеряется от бокового видимого края материала ветрового стекла.</w:t>
      </w:r>
    </w:p>
    <w:p w14:paraId="170053BD" w14:textId="77777777" w:rsidR="0081034D" w:rsidRPr="0081034D" w:rsidRDefault="0081034D" w:rsidP="0081034D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2268" w:right="1170"/>
        <w:jc w:val="both"/>
        <w:rPr>
          <w:rFonts w:eastAsia="Times New Roman" w:cs="Times New Roman"/>
          <w:bCs/>
          <w:szCs w:val="20"/>
          <w:lang w:eastAsia="ko-KR"/>
        </w:rPr>
      </w:pPr>
      <w:r w:rsidRPr="0081034D">
        <w:rPr>
          <w:rFonts w:eastAsia="Arial Unicode MS" w:cs="Times New Roman"/>
          <w:szCs w:val="20"/>
          <w:bdr w:val="nil"/>
          <w:lang w:eastAsia="ko-KR"/>
        </w:rPr>
        <w:t>Для а) и с): расстояние в 100 мм определяется с помощью гибкой ленты, удерживаемой внатяжку вдоль внешнего контура поверхности транспортного средства под углом 90° к касательной к границе матового затемнения, либо — в отсутствие матового затемнения — эта линия измеряется от видимого края.</w:t>
      </w:r>
    </w:p>
    <w:p w14:paraId="029943C5" w14:textId="77777777" w:rsidR="0081034D" w:rsidRPr="0081034D" w:rsidRDefault="0081034D" w:rsidP="0081034D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2268" w:right="1168"/>
        <w:jc w:val="both"/>
        <w:rPr>
          <w:rFonts w:eastAsia="Arial Unicode MS" w:cs="Times New Roman"/>
          <w:szCs w:val="20"/>
          <w:bdr w:val="nil"/>
          <w:lang w:eastAsia="ko-KR"/>
        </w:rPr>
      </w:pPr>
      <w:r w:rsidRPr="0081034D">
        <w:rPr>
          <w:rFonts w:eastAsia="Arial Unicode MS" w:cs="Times New Roman"/>
          <w:szCs w:val="20"/>
          <w:bdr w:val="nil"/>
          <w:lang w:eastAsia="ko-KR"/>
        </w:rPr>
        <w:lastRenderedPageBreak/>
        <w:t>Для b): расстояние в 130 мм определяется с помощью гибкой ленты, удерживаемой внатяжку вдоль внешнего контура поверхности транспортного средства под углом 90° к касательной к заднему видимому краю ветрового стекла.</w:t>
      </w:r>
    </w:p>
    <w:p w14:paraId="4CC98254" w14:textId="77777777" w:rsidR="0081034D" w:rsidRPr="0081034D" w:rsidRDefault="0081034D" w:rsidP="00954C58">
      <w:pPr>
        <w:pStyle w:val="H23G"/>
        <w:spacing w:after="360"/>
        <w:rPr>
          <w:kern w:val="24"/>
          <w:lang w:val="en-GB"/>
        </w:rPr>
      </w:pPr>
      <w:r w:rsidRPr="0081034D">
        <w:rPr>
          <w:bCs/>
        </w:rPr>
        <w:tab/>
      </w:r>
      <w:r w:rsidRPr="0081034D">
        <w:rPr>
          <w:bCs/>
        </w:rPr>
        <w:tab/>
      </w:r>
      <w:r w:rsidRPr="00A20FF2">
        <w:rPr>
          <w:b w:val="0"/>
          <w:lang w:val="en-GB"/>
        </w:rPr>
        <w:t>Рис. 12</w:t>
      </w:r>
      <w:r w:rsidRPr="00A20FF2">
        <w:rPr>
          <w:b w:val="0"/>
          <w:lang w:val="en-GB"/>
        </w:rPr>
        <w:br/>
      </w:r>
      <w:r w:rsidRPr="0081034D">
        <w:rPr>
          <w:lang w:val="en-GB"/>
        </w:rPr>
        <w:t>Зона испытания ветрового стекла</w:t>
      </w:r>
    </w:p>
    <w:p w14:paraId="6999BF56" w14:textId="77777777" w:rsidR="0081034D" w:rsidRPr="0081034D" w:rsidRDefault="0081034D" w:rsidP="0081034D">
      <w:pPr>
        <w:spacing w:after="120"/>
        <w:ind w:left="1134" w:right="1134"/>
        <w:rPr>
          <w:rFonts w:eastAsia="Times New Roman" w:cs="Times New Roman"/>
          <w:sz w:val="22"/>
          <w:lang w:val="en-GB" w:eastAsia="fr-FR"/>
        </w:rPr>
      </w:pPr>
      <w:r w:rsidRPr="0081034D">
        <w:rPr>
          <w:rFonts w:eastAsia="Times New Roman" w:cs="Times New Roman"/>
          <w:noProof/>
          <w:sz w:val="22"/>
          <w:lang w:val="en-GB"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12ABA1" wp14:editId="78D31A0E">
                <wp:simplePos x="0" y="0"/>
                <wp:positionH relativeFrom="column">
                  <wp:posOffset>1055271</wp:posOffset>
                </wp:positionH>
                <wp:positionV relativeFrom="paragraph">
                  <wp:posOffset>2754201</wp:posOffset>
                </wp:positionV>
                <wp:extent cx="2247913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1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D148A" w14:textId="77777777" w:rsidR="0081034D" w:rsidRPr="00C569CA" w:rsidRDefault="0081034D" w:rsidP="0081034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569CA">
                              <w:rPr>
                                <w:sz w:val="16"/>
                                <w:szCs w:val="16"/>
                              </w:rPr>
                              <w:t>(все размеры указаны в мм)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2ABA1" id="Text Box 2" o:spid="_x0000_s1027" type="#_x0000_t202" style="position:absolute;left:0;text-align:left;margin-left:83.1pt;margin-top:216.85pt;width:17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S6EQIAAP4DAAAOAAAAZHJzL2Uyb0RvYy54bWysk11v2yAUhu8n7T8g7hd/zGkbK07Vpcs0&#10;qfuQuv0AjHGMhjkMSOzs1/eA3TTq7qb5AoEPvJzznJf17dgrchTWSdAVzRYpJUJzaKTeV/Tnj927&#10;G0qcZ7phCrSo6Ek4ert5+2Y9mFLk0IFqhCUool05mIp23psySRzvRM/cAozQGGzB9szj0u6TxrIB&#10;1XuV5Gl6lQxgG2OBC+fw7/0UpJuo37aC+29t64QnqqKYm4+jjWMdxmSzZuXeMtNJPqfB/iGLnkmN&#10;l56l7pln5GDlX1K95BYctH7BoU+gbSUXsQasJktfVfPYMSNiLQjHmTMm9/9k+dfjo/luiR8/wIgN&#10;jEU48wD8lyMath3Te3FnLQydYA1enAVkyWBcOR8NqF3pgkg9fIEGm8wOHqLQ2No+UME6CapjA05n&#10;6GL0hOPPPC+uV9l7SjjGsiItrvLYloSVz8eNdf6TgJ6ESUUtdjXKs+OD8yEdVj5vCbc5ULLZSaXi&#10;wu7rrbLkyNABu/jFCl5tU5oMFV0t82VU1hDOR3P00qNDlewrepOGb/JMwPFRN3GLZ1JNc8xE6ZlP&#10;QDLB8WM9EtnM8AKuGpoTArMwGRIfEE46sH8oGdCMFXW/D8wKStRnjdBXWVEE98ZFsbxGQsReRurL&#10;CNMcpSrqKZmmWx8dH3GYO2zOTkZsL5nMKaPJIs35QQQXX67jrpdnu3kCAAD//wMAUEsDBBQABgAI&#10;AAAAIQBD9OEv4AAAAAsBAAAPAAAAZHJzL2Rvd25yZXYueG1sTI/BTsMwDIbvSLxDZCRuLKVbC5Sm&#10;08TEhQMSA2k7Zk3aVCROlWRdeXvMiR1/+9Pvz/V6dpZNOsTBo4D7RQZMY+vVgL2Ar8/Xu0dgMUlU&#10;0nrUAn50hHVzfVXLSvkzfuhpl3pGJRgrKcCkNFacx9ZoJ+PCjxpp1/ngZKIYeq6CPFO5szzPspI7&#10;OSBdMHLUL0a337uTE7B3ZlDb8H7olJ22b92mGOcwCnF7M2+egSU9p38Y/vRJHRpyOvoTqsgs5bLM&#10;CRWwWi4fgBFR5BlNjgLKYvUEvKn55Q/NLwAAAP//AwBQSwECLQAUAAYACAAAACEAtoM4kv4AAADh&#10;AQAAEwAAAAAAAAAAAAAAAAAAAAAAW0NvbnRlbnRfVHlwZXNdLnhtbFBLAQItABQABgAIAAAAIQA4&#10;/SH/1gAAAJQBAAALAAAAAAAAAAAAAAAAAC8BAABfcmVscy8ucmVsc1BLAQItABQABgAIAAAAIQAC&#10;eAS6EQIAAP4DAAAOAAAAAAAAAAAAAAAAAC4CAABkcnMvZTJvRG9jLnhtbFBLAQItABQABgAIAAAA&#10;IQBD9OEv4AAAAAsBAAAPAAAAAAAAAAAAAAAAAGsEAABkcnMvZG93bnJldi54bWxQSwUGAAAAAAQA&#10;BADzAAAAeAUAAAAA&#10;" stroked="f">
                <v:textbox style="mso-fit-shape-to-text:t">
                  <w:txbxContent>
                    <w:p w14:paraId="043D148A" w14:textId="77777777" w:rsidR="0081034D" w:rsidRPr="00C569CA" w:rsidRDefault="0081034D" w:rsidP="0081034D">
                      <w:pPr>
                        <w:rPr>
                          <w:sz w:val="16"/>
                          <w:szCs w:val="16"/>
                        </w:rPr>
                      </w:pPr>
                      <w:r w:rsidRPr="00C569CA">
                        <w:rPr>
                          <w:sz w:val="16"/>
                          <w:szCs w:val="16"/>
                        </w:rPr>
                        <w:t>(все размеры указаны в мм)</w:t>
                      </w:r>
                    </w:p>
                  </w:txbxContent>
                </v:textbox>
              </v:shape>
            </w:pict>
          </mc:Fallback>
        </mc:AlternateContent>
      </w:r>
      <w:r w:rsidRPr="0081034D">
        <w:rPr>
          <w:rFonts w:eastAsia="Times New Roman" w:cs="Times New Roman"/>
          <w:noProof/>
          <w:sz w:val="22"/>
          <w:lang w:val="en-GB" w:eastAsia="fr-FR"/>
        </w:rPr>
        <mc:AlternateContent>
          <mc:Choice Requires="wpg">
            <w:drawing>
              <wp:inline distT="0" distB="0" distL="0" distR="0" wp14:anchorId="416C35A1" wp14:editId="6F52467D">
                <wp:extent cx="5153565" cy="3040815"/>
                <wp:effectExtent l="0" t="0" r="0" b="7620"/>
                <wp:docPr id="100" name="Groupe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565" cy="3040815"/>
                          <a:chOff x="223061" y="288898"/>
                          <a:chExt cx="5444698" cy="4030349"/>
                        </a:xfrm>
                      </wpg:grpSpPr>
                      <pic:pic xmlns:pic="http://schemas.openxmlformats.org/drawingml/2006/picture">
                        <pic:nvPicPr>
                          <pic:cNvPr id="101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r="24600"/>
                          <a:stretch/>
                        </pic:blipFill>
                        <pic:spPr bwMode="auto">
                          <a:xfrm rot="5400000">
                            <a:off x="1665458" y="258603"/>
                            <a:ext cx="2995456" cy="347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feld 36"/>
                        <wps:cNvSpPr txBox="1"/>
                        <wps:spPr>
                          <a:xfrm rot="980870">
                            <a:off x="1975929" y="1942127"/>
                            <a:ext cx="425623" cy="2984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AD88F6" w14:textId="77777777" w:rsidR="0081034D" w:rsidRPr="0081034D" w:rsidRDefault="0081034D" w:rsidP="0081034D">
                              <w:pPr>
                                <w:rPr>
                                  <w:rFonts w:ascii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" name="Gerade Verbindung mit Pfeil 38"/>
                        <wps:cNvCnPr/>
                        <wps:spPr>
                          <a:xfrm flipV="1">
                            <a:off x="2579982" y="2824977"/>
                            <a:ext cx="44582" cy="18399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4" name="Textfeld 39"/>
                        <wps:cNvSpPr txBox="1"/>
                        <wps:spPr>
                          <a:xfrm rot="180039">
                            <a:off x="2231514" y="2671739"/>
                            <a:ext cx="548667" cy="312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634103" w14:textId="77777777" w:rsidR="0081034D" w:rsidRPr="0081034D" w:rsidRDefault="0081034D" w:rsidP="0081034D">
                              <w:pPr>
                                <w:rPr>
                                  <w:rFonts w:ascii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5" name="Textfeld 41"/>
                        <wps:cNvSpPr txBox="1"/>
                        <wps:spPr>
                          <a:xfrm>
                            <a:off x="2636395" y="288898"/>
                            <a:ext cx="3031364" cy="6240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AE2758" w14:textId="70FB2622" w:rsidR="0081034D" w:rsidRPr="0081034D" w:rsidRDefault="0081034D" w:rsidP="0081034D">
                              <w:pPr>
                                <w:spacing w:line="240" w:lineRule="auto"/>
                                <w:rPr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569CA">
                                <w:rPr>
                                  <w:sz w:val="16"/>
                                  <w:szCs w:val="16"/>
                                </w:rPr>
                                <w:t xml:space="preserve">Видимый край ветрового стекла: 130 мм или </w:t>
                              </w:r>
                              <w:r w:rsidRPr="00D06CC7">
                                <w:rPr>
                                  <w:sz w:val="16"/>
                                  <w:szCs w:val="16"/>
                                </w:rPr>
                                <w:t>WAD</w:t>
                              </w:r>
                              <w:r w:rsidRPr="00C569CA">
                                <w:rPr>
                                  <w:sz w:val="16"/>
                                  <w:szCs w:val="16"/>
                                </w:rPr>
                                <w:t xml:space="preserve"> 2500, </w:t>
                              </w:r>
                              <w:r w:rsidRPr="00C569CA">
                                <w:rPr>
                                  <w:sz w:val="16"/>
                                  <w:szCs w:val="16"/>
                                </w:rPr>
                                <w:br/>
                                <w:t>в зависимости от того, какая из этих линий выступает больше всего вперед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6" name="Gerade Verbindung mit Pfeil 42"/>
                        <wps:cNvCnPr/>
                        <wps:spPr>
                          <a:xfrm flipH="1" flipV="1">
                            <a:off x="3533005" y="980148"/>
                            <a:ext cx="20147" cy="37781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107" name="Freihandform 43"/>
                        <wps:cNvSpPr/>
                        <wps:spPr>
                          <a:xfrm>
                            <a:off x="2272700" y="1153770"/>
                            <a:ext cx="2626916" cy="213938"/>
                          </a:xfrm>
                          <a:custGeom>
                            <a:avLst/>
                            <a:gdLst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145997 w 407268"/>
                              <a:gd name="connsiteY4" fmla="*/ 84525 h 242047"/>
                              <a:gd name="connsiteX5" fmla="*/ 226679 w 407268"/>
                              <a:gd name="connsiteY5" fmla="*/ 126787 h 242047"/>
                              <a:gd name="connsiteX6" fmla="*/ 257415 w 407268"/>
                              <a:gd name="connsiteY6" fmla="*/ 138313 h 242047"/>
                              <a:gd name="connsiteX7" fmla="*/ 280467 w 407268"/>
                              <a:gd name="connsiteY7" fmla="*/ 153681 h 242047"/>
                              <a:gd name="connsiteX8" fmla="*/ 307361 w 407268"/>
                              <a:gd name="connsiteY8" fmla="*/ 169049 h 242047"/>
                              <a:gd name="connsiteX9" fmla="*/ 334255 w 407268"/>
                              <a:gd name="connsiteY9" fmla="*/ 188259 h 242047"/>
                              <a:gd name="connsiteX10" fmla="*/ 357308 w 407268"/>
                              <a:gd name="connsiteY10" fmla="*/ 195943 h 242047"/>
                              <a:gd name="connsiteX11" fmla="*/ 395728 w 407268"/>
                              <a:gd name="connsiteY11" fmla="*/ 226679 h 242047"/>
                              <a:gd name="connsiteX12" fmla="*/ 407254 w 407268"/>
                              <a:gd name="connsiteY12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145997 w 407268"/>
                              <a:gd name="connsiteY4" fmla="*/ 84525 h 242047"/>
                              <a:gd name="connsiteX5" fmla="*/ 226679 w 407268"/>
                              <a:gd name="connsiteY5" fmla="*/ 126787 h 242047"/>
                              <a:gd name="connsiteX6" fmla="*/ 257415 w 407268"/>
                              <a:gd name="connsiteY6" fmla="*/ 138313 h 242047"/>
                              <a:gd name="connsiteX7" fmla="*/ 280467 w 407268"/>
                              <a:gd name="connsiteY7" fmla="*/ 153681 h 242047"/>
                              <a:gd name="connsiteX8" fmla="*/ 307361 w 407268"/>
                              <a:gd name="connsiteY8" fmla="*/ 169049 h 242047"/>
                              <a:gd name="connsiteX9" fmla="*/ 357308 w 407268"/>
                              <a:gd name="connsiteY9" fmla="*/ 195943 h 242047"/>
                              <a:gd name="connsiteX10" fmla="*/ 395728 w 407268"/>
                              <a:gd name="connsiteY10" fmla="*/ 226679 h 242047"/>
                              <a:gd name="connsiteX11" fmla="*/ 407254 w 407268"/>
                              <a:gd name="connsiteY11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145997 w 407268"/>
                              <a:gd name="connsiteY4" fmla="*/ 84525 h 242047"/>
                              <a:gd name="connsiteX5" fmla="*/ 226679 w 407268"/>
                              <a:gd name="connsiteY5" fmla="*/ 126787 h 242047"/>
                              <a:gd name="connsiteX6" fmla="*/ 280467 w 407268"/>
                              <a:gd name="connsiteY6" fmla="*/ 153681 h 242047"/>
                              <a:gd name="connsiteX7" fmla="*/ 307361 w 407268"/>
                              <a:gd name="connsiteY7" fmla="*/ 169049 h 242047"/>
                              <a:gd name="connsiteX8" fmla="*/ 357308 w 407268"/>
                              <a:gd name="connsiteY8" fmla="*/ 195943 h 242047"/>
                              <a:gd name="connsiteX9" fmla="*/ 395728 w 407268"/>
                              <a:gd name="connsiteY9" fmla="*/ 226679 h 242047"/>
                              <a:gd name="connsiteX10" fmla="*/ 407254 w 407268"/>
                              <a:gd name="connsiteY10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226679 w 407268"/>
                              <a:gd name="connsiteY4" fmla="*/ 126787 h 242047"/>
                              <a:gd name="connsiteX5" fmla="*/ 280467 w 407268"/>
                              <a:gd name="connsiteY5" fmla="*/ 153681 h 242047"/>
                              <a:gd name="connsiteX6" fmla="*/ 307361 w 407268"/>
                              <a:gd name="connsiteY6" fmla="*/ 169049 h 242047"/>
                              <a:gd name="connsiteX7" fmla="*/ 357308 w 407268"/>
                              <a:gd name="connsiteY7" fmla="*/ 195943 h 242047"/>
                              <a:gd name="connsiteX8" fmla="*/ 395728 w 407268"/>
                              <a:gd name="connsiteY8" fmla="*/ 226679 h 242047"/>
                              <a:gd name="connsiteX9" fmla="*/ 407254 w 407268"/>
                              <a:gd name="connsiteY9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226679 w 407268"/>
                              <a:gd name="connsiteY3" fmla="*/ 126787 h 242047"/>
                              <a:gd name="connsiteX4" fmla="*/ 280467 w 407268"/>
                              <a:gd name="connsiteY4" fmla="*/ 153681 h 242047"/>
                              <a:gd name="connsiteX5" fmla="*/ 307361 w 407268"/>
                              <a:gd name="connsiteY5" fmla="*/ 169049 h 242047"/>
                              <a:gd name="connsiteX6" fmla="*/ 357308 w 407268"/>
                              <a:gd name="connsiteY6" fmla="*/ 195943 h 242047"/>
                              <a:gd name="connsiteX7" fmla="*/ 395728 w 407268"/>
                              <a:gd name="connsiteY7" fmla="*/ 226679 h 242047"/>
                              <a:gd name="connsiteX8" fmla="*/ 407254 w 407268"/>
                              <a:gd name="connsiteY8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226679 w 407268"/>
                              <a:gd name="connsiteY2" fmla="*/ 126787 h 242047"/>
                              <a:gd name="connsiteX3" fmla="*/ 280467 w 407268"/>
                              <a:gd name="connsiteY3" fmla="*/ 153681 h 242047"/>
                              <a:gd name="connsiteX4" fmla="*/ 307361 w 407268"/>
                              <a:gd name="connsiteY4" fmla="*/ 169049 h 242047"/>
                              <a:gd name="connsiteX5" fmla="*/ 357308 w 407268"/>
                              <a:gd name="connsiteY5" fmla="*/ 195943 h 242047"/>
                              <a:gd name="connsiteX6" fmla="*/ 395728 w 407268"/>
                              <a:gd name="connsiteY6" fmla="*/ 226679 h 242047"/>
                              <a:gd name="connsiteX7" fmla="*/ 407254 w 407268"/>
                              <a:gd name="connsiteY7" fmla="*/ 242047 h 242047"/>
                              <a:gd name="connsiteX0" fmla="*/ 0 w 407268"/>
                              <a:gd name="connsiteY0" fmla="*/ 0 h 242047"/>
                              <a:gd name="connsiteX1" fmla="*/ 226679 w 407268"/>
                              <a:gd name="connsiteY1" fmla="*/ 126787 h 242047"/>
                              <a:gd name="connsiteX2" fmla="*/ 280467 w 407268"/>
                              <a:gd name="connsiteY2" fmla="*/ 153681 h 242047"/>
                              <a:gd name="connsiteX3" fmla="*/ 307361 w 407268"/>
                              <a:gd name="connsiteY3" fmla="*/ 169049 h 242047"/>
                              <a:gd name="connsiteX4" fmla="*/ 357308 w 407268"/>
                              <a:gd name="connsiteY4" fmla="*/ 195943 h 242047"/>
                              <a:gd name="connsiteX5" fmla="*/ 395728 w 407268"/>
                              <a:gd name="connsiteY5" fmla="*/ 226679 h 242047"/>
                              <a:gd name="connsiteX6" fmla="*/ 407254 w 407268"/>
                              <a:gd name="connsiteY6" fmla="*/ 242047 h 242047"/>
                              <a:gd name="connsiteX0" fmla="*/ 0 w 407268"/>
                              <a:gd name="connsiteY0" fmla="*/ 0 h 242047"/>
                              <a:gd name="connsiteX1" fmla="*/ 226679 w 407268"/>
                              <a:gd name="connsiteY1" fmla="*/ 126787 h 242047"/>
                              <a:gd name="connsiteX2" fmla="*/ 280467 w 407268"/>
                              <a:gd name="connsiteY2" fmla="*/ 153681 h 242047"/>
                              <a:gd name="connsiteX3" fmla="*/ 357308 w 407268"/>
                              <a:gd name="connsiteY3" fmla="*/ 195943 h 242047"/>
                              <a:gd name="connsiteX4" fmla="*/ 395728 w 407268"/>
                              <a:gd name="connsiteY4" fmla="*/ 226679 h 242047"/>
                              <a:gd name="connsiteX5" fmla="*/ 407254 w 407268"/>
                              <a:gd name="connsiteY5" fmla="*/ 242047 h 242047"/>
                              <a:gd name="connsiteX0" fmla="*/ 0 w 407268"/>
                              <a:gd name="connsiteY0" fmla="*/ 0 h 242047"/>
                              <a:gd name="connsiteX1" fmla="*/ 226679 w 407268"/>
                              <a:gd name="connsiteY1" fmla="*/ 126787 h 242047"/>
                              <a:gd name="connsiteX2" fmla="*/ 280467 w 407268"/>
                              <a:gd name="connsiteY2" fmla="*/ 153681 h 242047"/>
                              <a:gd name="connsiteX3" fmla="*/ 395728 w 407268"/>
                              <a:gd name="connsiteY3" fmla="*/ 226679 h 242047"/>
                              <a:gd name="connsiteX4" fmla="*/ 407254 w 407268"/>
                              <a:gd name="connsiteY4" fmla="*/ 242047 h 242047"/>
                              <a:gd name="connsiteX0" fmla="*/ 0 w 395728"/>
                              <a:gd name="connsiteY0" fmla="*/ 0 h 226679"/>
                              <a:gd name="connsiteX1" fmla="*/ 226679 w 395728"/>
                              <a:gd name="connsiteY1" fmla="*/ 126787 h 226679"/>
                              <a:gd name="connsiteX2" fmla="*/ 280467 w 395728"/>
                              <a:gd name="connsiteY2" fmla="*/ 153681 h 226679"/>
                              <a:gd name="connsiteX3" fmla="*/ 395728 w 395728"/>
                              <a:gd name="connsiteY3" fmla="*/ 226679 h 226679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280467 w 2297526"/>
                              <a:gd name="connsiteY2" fmla="*/ 153681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1548333 w 2297526"/>
                              <a:gd name="connsiteY2" fmla="*/ 307362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1548333 w 2297526"/>
                              <a:gd name="connsiteY2" fmla="*/ 307362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1540649 w 2297526"/>
                              <a:gd name="connsiteY2" fmla="*/ 322730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695405 w 2297526"/>
                              <a:gd name="connsiteY1" fmla="*/ 218995 h 364992"/>
                              <a:gd name="connsiteX2" fmla="*/ 1540649 w 2297526"/>
                              <a:gd name="connsiteY2" fmla="*/ 322730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695405 w 2297526"/>
                              <a:gd name="connsiteY1" fmla="*/ 218995 h 364992"/>
                              <a:gd name="connsiteX2" fmla="*/ 1563701 w 2297526"/>
                              <a:gd name="connsiteY2" fmla="*/ 353466 h 364992"/>
                              <a:gd name="connsiteX3" fmla="*/ 2297526 w 2297526"/>
                              <a:gd name="connsiteY3" fmla="*/ 364992 h 364992"/>
                              <a:gd name="connsiteX0" fmla="*/ 0 w 2289842"/>
                              <a:gd name="connsiteY0" fmla="*/ 0 h 395728"/>
                              <a:gd name="connsiteX1" fmla="*/ 695405 w 2289842"/>
                              <a:gd name="connsiteY1" fmla="*/ 218995 h 395728"/>
                              <a:gd name="connsiteX2" fmla="*/ 1563701 w 2289842"/>
                              <a:gd name="connsiteY2" fmla="*/ 353466 h 395728"/>
                              <a:gd name="connsiteX3" fmla="*/ 2289842 w 2289842"/>
                              <a:gd name="connsiteY3" fmla="*/ 395728 h 395728"/>
                              <a:gd name="connsiteX0" fmla="*/ 0 w 2289842"/>
                              <a:gd name="connsiteY0" fmla="*/ 0 h 411096"/>
                              <a:gd name="connsiteX1" fmla="*/ 695405 w 2289842"/>
                              <a:gd name="connsiteY1" fmla="*/ 218995 h 411096"/>
                              <a:gd name="connsiteX2" fmla="*/ 1563701 w 2289842"/>
                              <a:gd name="connsiteY2" fmla="*/ 353466 h 411096"/>
                              <a:gd name="connsiteX3" fmla="*/ 2289842 w 2289842"/>
                              <a:gd name="connsiteY3" fmla="*/ 411096 h 411096"/>
                              <a:gd name="connsiteX0" fmla="*/ 0 w 2144388"/>
                              <a:gd name="connsiteY0" fmla="*/ 0 h 353723"/>
                              <a:gd name="connsiteX1" fmla="*/ 695405 w 2144388"/>
                              <a:gd name="connsiteY1" fmla="*/ 218995 h 353723"/>
                              <a:gd name="connsiteX2" fmla="*/ 1563701 w 2144388"/>
                              <a:gd name="connsiteY2" fmla="*/ 353466 h 353723"/>
                              <a:gd name="connsiteX3" fmla="*/ 2144388 w 2144388"/>
                              <a:gd name="connsiteY3" fmla="*/ 186440 h 353723"/>
                              <a:gd name="connsiteX0" fmla="*/ 0 w 2144388"/>
                              <a:gd name="connsiteY0" fmla="*/ 0 h 225635"/>
                              <a:gd name="connsiteX1" fmla="*/ 695405 w 2144388"/>
                              <a:gd name="connsiteY1" fmla="*/ 218995 h 225635"/>
                              <a:gd name="connsiteX2" fmla="*/ 1418248 w 2144388"/>
                              <a:gd name="connsiteY2" fmla="*/ 170410 h 225635"/>
                              <a:gd name="connsiteX3" fmla="*/ 2144388 w 2144388"/>
                              <a:gd name="connsiteY3" fmla="*/ 186440 h 225635"/>
                              <a:gd name="connsiteX0" fmla="*/ 0 w 2144388"/>
                              <a:gd name="connsiteY0" fmla="*/ 0 h 186439"/>
                              <a:gd name="connsiteX1" fmla="*/ 681769 w 2144388"/>
                              <a:gd name="connsiteY1" fmla="*/ 77544 h 186439"/>
                              <a:gd name="connsiteX2" fmla="*/ 1418248 w 2144388"/>
                              <a:gd name="connsiteY2" fmla="*/ 170410 h 186439"/>
                              <a:gd name="connsiteX3" fmla="*/ 2144388 w 2144388"/>
                              <a:gd name="connsiteY3" fmla="*/ 186440 h 186439"/>
                              <a:gd name="connsiteX0" fmla="*/ 0 w 2608020"/>
                              <a:gd name="connsiteY0" fmla="*/ 0 h 386134"/>
                              <a:gd name="connsiteX1" fmla="*/ 1145401 w 2608020"/>
                              <a:gd name="connsiteY1" fmla="*/ 277239 h 386134"/>
                              <a:gd name="connsiteX2" fmla="*/ 1881880 w 2608020"/>
                              <a:gd name="connsiteY2" fmla="*/ 370105 h 386134"/>
                              <a:gd name="connsiteX3" fmla="*/ 2608020 w 2608020"/>
                              <a:gd name="connsiteY3" fmla="*/ 386135 h 386134"/>
                              <a:gd name="connsiteX0" fmla="*/ 0 w 2608020"/>
                              <a:gd name="connsiteY0" fmla="*/ 0 h 386134"/>
                              <a:gd name="connsiteX1" fmla="*/ 827222 w 2608020"/>
                              <a:gd name="connsiteY1" fmla="*/ 243956 h 386134"/>
                              <a:gd name="connsiteX2" fmla="*/ 1881880 w 2608020"/>
                              <a:gd name="connsiteY2" fmla="*/ 370105 h 386134"/>
                              <a:gd name="connsiteX3" fmla="*/ 2608020 w 2608020"/>
                              <a:gd name="connsiteY3" fmla="*/ 386135 h 386134"/>
                              <a:gd name="connsiteX0" fmla="*/ 0 w 2608020"/>
                              <a:gd name="connsiteY0" fmla="*/ 0 h 411096"/>
                              <a:gd name="connsiteX1" fmla="*/ 827222 w 2608020"/>
                              <a:gd name="connsiteY1" fmla="*/ 268918 h 411096"/>
                              <a:gd name="connsiteX2" fmla="*/ 1881880 w 2608020"/>
                              <a:gd name="connsiteY2" fmla="*/ 395067 h 411096"/>
                              <a:gd name="connsiteX3" fmla="*/ 2608020 w 2608020"/>
                              <a:gd name="connsiteY3" fmla="*/ 411097 h 411096"/>
                              <a:gd name="connsiteX0" fmla="*/ 0 w 3299623"/>
                              <a:gd name="connsiteY0" fmla="*/ 236915 h 657653"/>
                              <a:gd name="connsiteX1" fmla="*/ 827222 w 3299623"/>
                              <a:gd name="connsiteY1" fmla="*/ 505833 h 657653"/>
                              <a:gd name="connsiteX2" fmla="*/ 1881880 w 3299623"/>
                              <a:gd name="connsiteY2" fmla="*/ 631982 h 657653"/>
                              <a:gd name="connsiteX3" fmla="*/ 3299623 w 3299623"/>
                              <a:gd name="connsiteY3" fmla="*/ 284 h 657653"/>
                              <a:gd name="connsiteX0" fmla="*/ 0 w 3299623"/>
                              <a:gd name="connsiteY0" fmla="*/ 238811 h 508633"/>
                              <a:gd name="connsiteX1" fmla="*/ 827222 w 3299623"/>
                              <a:gd name="connsiteY1" fmla="*/ 507729 h 508633"/>
                              <a:gd name="connsiteX2" fmla="*/ 1849712 w 3299623"/>
                              <a:gd name="connsiteY2" fmla="*/ 133361 h 508633"/>
                              <a:gd name="connsiteX3" fmla="*/ 3299623 w 3299623"/>
                              <a:gd name="connsiteY3" fmla="*/ 2180 h 508633"/>
                              <a:gd name="connsiteX0" fmla="*/ 0 w 3299623"/>
                              <a:gd name="connsiteY0" fmla="*/ 247691 h 252160"/>
                              <a:gd name="connsiteX1" fmla="*/ 682467 w 3299623"/>
                              <a:gd name="connsiteY1" fmla="*/ 1373 h 252160"/>
                              <a:gd name="connsiteX2" fmla="*/ 1849712 w 3299623"/>
                              <a:gd name="connsiteY2" fmla="*/ 142241 h 252160"/>
                              <a:gd name="connsiteX3" fmla="*/ 3299623 w 3299623"/>
                              <a:gd name="connsiteY3" fmla="*/ 11060 h 252160"/>
                              <a:gd name="connsiteX0" fmla="*/ 0 w 3709759"/>
                              <a:gd name="connsiteY0" fmla="*/ 0 h 557011"/>
                              <a:gd name="connsiteX1" fmla="*/ 1092603 w 3709759"/>
                              <a:gd name="connsiteY1" fmla="*/ 416130 h 557011"/>
                              <a:gd name="connsiteX2" fmla="*/ 2259848 w 3709759"/>
                              <a:gd name="connsiteY2" fmla="*/ 556998 h 557011"/>
                              <a:gd name="connsiteX3" fmla="*/ 3709759 w 3709759"/>
                              <a:gd name="connsiteY3" fmla="*/ 425817 h 557011"/>
                              <a:gd name="connsiteX0" fmla="*/ 0 w 3709759"/>
                              <a:gd name="connsiteY0" fmla="*/ 0 h 557011"/>
                              <a:gd name="connsiteX1" fmla="*/ 1092603 w 3709759"/>
                              <a:gd name="connsiteY1" fmla="*/ 416130 h 557011"/>
                              <a:gd name="connsiteX2" fmla="*/ 2549356 w 3709759"/>
                              <a:gd name="connsiteY2" fmla="*/ 556998 h 557011"/>
                              <a:gd name="connsiteX3" fmla="*/ 3709759 w 3709759"/>
                              <a:gd name="connsiteY3" fmla="*/ 425817 h 557011"/>
                              <a:gd name="connsiteX0" fmla="*/ 0 w 3709759"/>
                              <a:gd name="connsiteY0" fmla="*/ 0 h 557787"/>
                              <a:gd name="connsiteX1" fmla="*/ 1092603 w 3709759"/>
                              <a:gd name="connsiteY1" fmla="*/ 416130 h 557787"/>
                              <a:gd name="connsiteX2" fmla="*/ 2549356 w 3709759"/>
                              <a:gd name="connsiteY2" fmla="*/ 556998 h 557787"/>
                              <a:gd name="connsiteX3" fmla="*/ 3709759 w 3709759"/>
                              <a:gd name="connsiteY3" fmla="*/ 366934 h 5577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709759" h="557787">
                                <a:moveTo>
                                  <a:pt x="0" y="0"/>
                                </a:moveTo>
                                <a:cubicBezTo>
                                  <a:pt x="75560" y="42262"/>
                                  <a:pt x="667710" y="323297"/>
                                  <a:pt x="1092603" y="416130"/>
                                </a:cubicBezTo>
                                <a:cubicBezTo>
                                  <a:pt x="1517496" y="508963"/>
                                  <a:pt x="2113163" y="565197"/>
                                  <a:pt x="2549356" y="556998"/>
                                </a:cubicBezTo>
                                <a:cubicBezTo>
                                  <a:pt x="2985549" y="548799"/>
                                  <a:pt x="3688628" y="352206"/>
                                  <a:pt x="3709759" y="366934"/>
                                </a:cubicBez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8" name="Textfeld 44"/>
                        <wps:cNvSpPr txBox="1"/>
                        <wps:spPr>
                          <a:xfrm rot="180039">
                            <a:off x="2715443" y="1015774"/>
                            <a:ext cx="419657" cy="415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997342" w14:textId="77777777" w:rsidR="0081034D" w:rsidRPr="0081034D" w:rsidRDefault="0081034D" w:rsidP="0081034D">
                              <w:pPr>
                                <w:rPr>
                                  <w:rFonts w:ascii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t>130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9" name="Gerade Verbindung mit Pfeil 45"/>
                        <wps:cNvCnPr/>
                        <wps:spPr>
                          <a:xfrm flipV="1">
                            <a:off x="3086984" y="1097685"/>
                            <a:ext cx="22267" cy="22325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110" name="Rechteck 15"/>
                        <wps:cNvSpPr/>
                        <wps:spPr>
                          <a:xfrm rot="1718046">
                            <a:off x="1341583" y="1376886"/>
                            <a:ext cx="268785" cy="125321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0812" h="154241">
                                <a:moveTo>
                                  <a:pt x="0" y="0"/>
                                </a:moveTo>
                                <a:lnTo>
                                  <a:pt x="259971" y="31064"/>
                                </a:lnTo>
                                <a:lnTo>
                                  <a:pt x="330812" y="154241"/>
                                </a:lnTo>
                                <a:lnTo>
                                  <a:pt x="69994" y="132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11" name="Rechteck 15"/>
                        <wps:cNvSpPr/>
                        <wps:spPr>
                          <a:xfrm rot="1718046">
                            <a:off x="1528910" y="1508507"/>
                            <a:ext cx="273880" cy="122540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37083"/>
                              <a:gd name="connsiteY0" fmla="*/ 0 h 150818"/>
                              <a:gd name="connsiteX1" fmla="*/ 266242 w 337083"/>
                              <a:gd name="connsiteY1" fmla="*/ 27641 h 150818"/>
                              <a:gd name="connsiteX2" fmla="*/ 337083 w 337083"/>
                              <a:gd name="connsiteY2" fmla="*/ 150818 h 150818"/>
                              <a:gd name="connsiteX3" fmla="*/ 76265 w 337083"/>
                              <a:gd name="connsiteY3" fmla="*/ 129329 h 150818"/>
                              <a:gd name="connsiteX4" fmla="*/ 0 w 337083"/>
                              <a:gd name="connsiteY4" fmla="*/ 0 h 150818"/>
                              <a:gd name="connsiteX0" fmla="*/ 0 w 337083"/>
                              <a:gd name="connsiteY0" fmla="*/ 0 h 150818"/>
                              <a:gd name="connsiteX1" fmla="*/ 266242 w 337083"/>
                              <a:gd name="connsiteY1" fmla="*/ 27641 h 150818"/>
                              <a:gd name="connsiteX2" fmla="*/ 337083 w 337083"/>
                              <a:gd name="connsiteY2" fmla="*/ 150818 h 150818"/>
                              <a:gd name="connsiteX3" fmla="*/ 74174 w 337083"/>
                              <a:gd name="connsiteY3" fmla="*/ 130470 h 150818"/>
                              <a:gd name="connsiteX4" fmla="*/ 0 w 337083"/>
                              <a:gd name="connsiteY4" fmla="*/ 0 h 1508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7083" h="150818">
                                <a:moveTo>
                                  <a:pt x="0" y="0"/>
                                </a:moveTo>
                                <a:lnTo>
                                  <a:pt x="266242" y="27641"/>
                                </a:lnTo>
                                <a:lnTo>
                                  <a:pt x="337083" y="150818"/>
                                </a:lnTo>
                                <a:lnTo>
                                  <a:pt x="74174" y="130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12" name="Rechteck 15"/>
                        <wps:cNvSpPr/>
                        <wps:spPr>
                          <a:xfrm rot="1718046">
                            <a:off x="1729171" y="1631295"/>
                            <a:ext cx="235592" cy="104527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68711"/>
                              <a:gd name="connsiteY0" fmla="*/ 0 h 153164"/>
                              <a:gd name="connsiteX1" fmla="*/ 259971 w 368711"/>
                              <a:gd name="connsiteY1" fmla="*/ 31064 h 153164"/>
                              <a:gd name="connsiteX2" fmla="*/ 368711 w 368711"/>
                              <a:gd name="connsiteY2" fmla="*/ 153164 h 153164"/>
                              <a:gd name="connsiteX3" fmla="*/ 69994 w 368711"/>
                              <a:gd name="connsiteY3" fmla="*/ 132752 h 153164"/>
                              <a:gd name="connsiteX4" fmla="*/ 0 w 368711"/>
                              <a:gd name="connsiteY4" fmla="*/ 0 h 153164"/>
                              <a:gd name="connsiteX0" fmla="*/ 0 w 368939"/>
                              <a:gd name="connsiteY0" fmla="*/ 0 h 128649"/>
                              <a:gd name="connsiteX1" fmla="*/ 260199 w 368939"/>
                              <a:gd name="connsiteY1" fmla="*/ 6549 h 128649"/>
                              <a:gd name="connsiteX2" fmla="*/ 368939 w 368939"/>
                              <a:gd name="connsiteY2" fmla="*/ 128649 h 128649"/>
                              <a:gd name="connsiteX3" fmla="*/ 70222 w 368939"/>
                              <a:gd name="connsiteY3" fmla="*/ 108237 h 128649"/>
                              <a:gd name="connsiteX4" fmla="*/ 0 w 368939"/>
                              <a:gd name="connsiteY4" fmla="*/ 0 h 1286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8939" h="128649">
                                <a:moveTo>
                                  <a:pt x="0" y="0"/>
                                </a:moveTo>
                                <a:lnTo>
                                  <a:pt x="260199" y="6549"/>
                                </a:lnTo>
                                <a:lnTo>
                                  <a:pt x="368939" y="128649"/>
                                </a:lnTo>
                                <a:lnTo>
                                  <a:pt x="70222" y="108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13" name="Rechteck 15"/>
                        <wps:cNvSpPr/>
                        <wps:spPr>
                          <a:xfrm rot="1718046">
                            <a:off x="1918077" y="1787143"/>
                            <a:ext cx="216075" cy="100780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48605 w 330812"/>
                              <a:gd name="connsiteY3" fmla="*/ 129781 h 154241"/>
                              <a:gd name="connsiteX4" fmla="*/ 0 w 330812"/>
                              <a:gd name="connsiteY4" fmla="*/ 0 h 154241"/>
                              <a:gd name="connsiteX0" fmla="*/ 0 w 338376"/>
                              <a:gd name="connsiteY0" fmla="*/ 2555 h 123177"/>
                              <a:gd name="connsiteX1" fmla="*/ 267535 w 338376"/>
                              <a:gd name="connsiteY1" fmla="*/ 0 h 123177"/>
                              <a:gd name="connsiteX2" fmla="*/ 338376 w 338376"/>
                              <a:gd name="connsiteY2" fmla="*/ 123177 h 123177"/>
                              <a:gd name="connsiteX3" fmla="*/ 56169 w 338376"/>
                              <a:gd name="connsiteY3" fmla="*/ 98717 h 123177"/>
                              <a:gd name="connsiteX4" fmla="*/ 0 w 338376"/>
                              <a:gd name="connsiteY4" fmla="*/ 2555 h 12317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56169 w 338376"/>
                              <a:gd name="connsiteY3" fmla="*/ 99577 h 124037"/>
                              <a:gd name="connsiteX4" fmla="*/ 0 w 338376"/>
                              <a:gd name="connsiteY4" fmla="*/ 3415 h 12403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31013 w 338376"/>
                              <a:gd name="connsiteY3" fmla="*/ 83242 h 124037"/>
                              <a:gd name="connsiteX4" fmla="*/ 0 w 338376"/>
                              <a:gd name="connsiteY4" fmla="*/ 3415 h 124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8376" h="124037">
                                <a:moveTo>
                                  <a:pt x="0" y="3415"/>
                                </a:moveTo>
                                <a:lnTo>
                                  <a:pt x="297855" y="0"/>
                                </a:lnTo>
                                <a:lnTo>
                                  <a:pt x="338376" y="124037"/>
                                </a:lnTo>
                                <a:lnTo>
                                  <a:pt x="31013" y="83242"/>
                                </a:lnTo>
                                <a:lnTo>
                                  <a:pt x="0" y="3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14" name="Rechteck 15"/>
                        <wps:cNvSpPr/>
                        <wps:spPr>
                          <a:xfrm rot="1718046">
                            <a:off x="2087142" y="1928039"/>
                            <a:ext cx="245725" cy="103860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48605 w 330812"/>
                              <a:gd name="connsiteY3" fmla="*/ 129781 h 154241"/>
                              <a:gd name="connsiteX4" fmla="*/ 0 w 330812"/>
                              <a:gd name="connsiteY4" fmla="*/ 0 h 154241"/>
                              <a:gd name="connsiteX0" fmla="*/ 0 w 338376"/>
                              <a:gd name="connsiteY0" fmla="*/ 2555 h 123177"/>
                              <a:gd name="connsiteX1" fmla="*/ 267535 w 338376"/>
                              <a:gd name="connsiteY1" fmla="*/ 0 h 123177"/>
                              <a:gd name="connsiteX2" fmla="*/ 338376 w 338376"/>
                              <a:gd name="connsiteY2" fmla="*/ 123177 h 123177"/>
                              <a:gd name="connsiteX3" fmla="*/ 56169 w 338376"/>
                              <a:gd name="connsiteY3" fmla="*/ 98717 h 123177"/>
                              <a:gd name="connsiteX4" fmla="*/ 0 w 338376"/>
                              <a:gd name="connsiteY4" fmla="*/ 2555 h 12317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56169 w 338376"/>
                              <a:gd name="connsiteY3" fmla="*/ 99577 h 124037"/>
                              <a:gd name="connsiteX4" fmla="*/ 0 w 338376"/>
                              <a:gd name="connsiteY4" fmla="*/ 3415 h 12403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31013 w 338376"/>
                              <a:gd name="connsiteY3" fmla="*/ 83242 h 124037"/>
                              <a:gd name="connsiteX4" fmla="*/ 0 w 338376"/>
                              <a:gd name="connsiteY4" fmla="*/ 3415 h 124037"/>
                              <a:gd name="connsiteX0" fmla="*/ -1 w 384806"/>
                              <a:gd name="connsiteY0" fmla="*/ 0 h 127828"/>
                              <a:gd name="connsiteX1" fmla="*/ 344285 w 384806"/>
                              <a:gd name="connsiteY1" fmla="*/ 3791 h 127828"/>
                              <a:gd name="connsiteX2" fmla="*/ 384806 w 384806"/>
                              <a:gd name="connsiteY2" fmla="*/ 127828 h 127828"/>
                              <a:gd name="connsiteX3" fmla="*/ 77443 w 384806"/>
                              <a:gd name="connsiteY3" fmla="*/ 87033 h 127828"/>
                              <a:gd name="connsiteX4" fmla="*/ -1 w 384806"/>
                              <a:gd name="connsiteY4" fmla="*/ 0 h 127828"/>
                              <a:gd name="connsiteX0" fmla="*/ 0 w 384807"/>
                              <a:gd name="connsiteY0" fmla="*/ 0 h 127828"/>
                              <a:gd name="connsiteX1" fmla="*/ 344286 w 384807"/>
                              <a:gd name="connsiteY1" fmla="*/ 3791 h 127828"/>
                              <a:gd name="connsiteX2" fmla="*/ 384807 w 384807"/>
                              <a:gd name="connsiteY2" fmla="*/ 127828 h 127828"/>
                              <a:gd name="connsiteX3" fmla="*/ 42628 w 384807"/>
                              <a:gd name="connsiteY3" fmla="*/ 96546 h 127828"/>
                              <a:gd name="connsiteX4" fmla="*/ 0 w 384807"/>
                              <a:gd name="connsiteY4" fmla="*/ 0 h 1278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4807" h="127828">
                                <a:moveTo>
                                  <a:pt x="0" y="0"/>
                                </a:moveTo>
                                <a:lnTo>
                                  <a:pt x="344286" y="3791"/>
                                </a:lnTo>
                                <a:lnTo>
                                  <a:pt x="384807" y="127828"/>
                                </a:lnTo>
                                <a:lnTo>
                                  <a:pt x="42628" y="96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15" name="Rechteck 2"/>
                        <wps:cNvSpPr/>
                        <wps:spPr>
                          <a:xfrm rot="2657208">
                            <a:off x="2503163" y="2129202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16" name="Rechteck 22"/>
                        <wps:cNvSpPr/>
                        <wps:spPr>
                          <a:xfrm rot="2657208">
                            <a:off x="2384599" y="2099040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17" name="Rechteck 23"/>
                        <wps:cNvSpPr/>
                        <wps:spPr>
                          <a:xfrm rot="2657208">
                            <a:off x="2305344" y="2016841"/>
                            <a:ext cx="97112" cy="135965"/>
                          </a:xfrm>
                          <a:custGeom>
                            <a:avLst/>
                            <a:gdLst>
                              <a:gd name="connsiteX0" fmla="*/ 0 w 118800"/>
                              <a:gd name="connsiteY0" fmla="*/ 0 h 143141"/>
                              <a:gd name="connsiteX1" fmla="*/ 118800 w 118800"/>
                              <a:gd name="connsiteY1" fmla="*/ 0 h 143141"/>
                              <a:gd name="connsiteX2" fmla="*/ 118800 w 118800"/>
                              <a:gd name="connsiteY2" fmla="*/ 143141 h 143141"/>
                              <a:gd name="connsiteX3" fmla="*/ 0 w 118800"/>
                              <a:gd name="connsiteY3" fmla="*/ 143141 h 143141"/>
                              <a:gd name="connsiteX4" fmla="*/ 0 w 118800"/>
                              <a:gd name="connsiteY4" fmla="*/ 0 h 143141"/>
                              <a:gd name="connsiteX0" fmla="*/ 722 w 119522"/>
                              <a:gd name="connsiteY0" fmla="*/ 0 h 143141"/>
                              <a:gd name="connsiteX1" fmla="*/ 119522 w 119522"/>
                              <a:gd name="connsiteY1" fmla="*/ 0 h 143141"/>
                              <a:gd name="connsiteX2" fmla="*/ 119522 w 119522"/>
                              <a:gd name="connsiteY2" fmla="*/ 143141 h 143141"/>
                              <a:gd name="connsiteX3" fmla="*/ 722 w 119522"/>
                              <a:gd name="connsiteY3" fmla="*/ 143141 h 143141"/>
                              <a:gd name="connsiteX4" fmla="*/ 0 w 119522"/>
                              <a:gd name="connsiteY4" fmla="*/ 81778 h 143141"/>
                              <a:gd name="connsiteX5" fmla="*/ 722 w 119522"/>
                              <a:gd name="connsiteY5" fmla="*/ 0 h 143141"/>
                              <a:gd name="connsiteX0" fmla="*/ 722 w 119522"/>
                              <a:gd name="connsiteY0" fmla="*/ 0 h 167341"/>
                              <a:gd name="connsiteX1" fmla="*/ 119522 w 119522"/>
                              <a:gd name="connsiteY1" fmla="*/ 0 h 167341"/>
                              <a:gd name="connsiteX2" fmla="*/ 119522 w 119522"/>
                              <a:gd name="connsiteY2" fmla="*/ 143141 h 167341"/>
                              <a:gd name="connsiteX3" fmla="*/ 50939 w 119522"/>
                              <a:gd name="connsiteY3" fmla="*/ 167341 h 167341"/>
                              <a:gd name="connsiteX4" fmla="*/ 0 w 119522"/>
                              <a:gd name="connsiteY4" fmla="*/ 81778 h 167341"/>
                              <a:gd name="connsiteX5" fmla="*/ 722 w 119522"/>
                              <a:gd name="connsiteY5" fmla="*/ 0 h 1673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19522" h="167341">
                                <a:moveTo>
                                  <a:pt x="722" y="0"/>
                                </a:moveTo>
                                <a:lnTo>
                                  <a:pt x="119522" y="0"/>
                                </a:lnTo>
                                <a:lnTo>
                                  <a:pt x="119522" y="143141"/>
                                </a:lnTo>
                                <a:lnTo>
                                  <a:pt x="50939" y="167341"/>
                                </a:lnTo>
                                <a:cubicBezTo>
                                  <a:pt x="50698" y="146887"/>
                                  <a:pt x="241" y="102232"/>
                                  <a:pt x="0" y="81778"/>
                                </a:cubicBezTo>
                                <a:cubicBezTo>
                                  <a:pt x="241" y="54519"/>
                                  <a:pt x="481" y="27259"/>
                                  <a:pt x="72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18" name="Rechteck 24"/>
                        <wps:cNvSpPr/>
                        <wps:spPr>
                          <a:xfrm rot="2657208">
                            <a:off x="2563307" y="2220005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19" name="Rechteck 25"/>
                        <wps:cNvSpPr/>
                        <wps:spPr>
                          <a:xfrm rot="2657208">
                            <a:off x="2654595" y="2278050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0" name="Rechteck 26"/>
                        <wps:cNvSpPr/>
                        <wps:spPr>
                          <a:xfrm rot="2657208">
                            <a:off x="2729310" y="2355512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1" name="Rechteck 4"/>
                        <wps:cNvSpPr/>
                        <wps:spPr>
                          <a:xfrm>
                            <a:off x="2353900" y="1785879"/>
                            <a:ext cx="2545716" cy="47499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2" name="Gerader Verbinder 9"/>
                        <wps:cNvCnPr/>
                        <wps:spPr>
                          <a:xfrm flipV="1">
                            <a:off x="4899615" y="1066846"/>
                            <a:ext cx="0" cy="183401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3" name="Gerader Verbinder 37"/>
                        <wps:cNvCnPr/>
                        <wps:spPr>
                          <a:xfrm flipV="1">
                            <a:off x="2711241" y="1362627"/>
                            <a:ext cx="1495831" cy="148683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4" name="Gerader Verbinder 46"/>
                        <wps:cNvCnPr/>
                        <wps:spPr>
                          <a:xfrm flipV="1">
                            <a:off x="2832729" y="1362418"/>
                            <a:ext cx="1524252" cy="151508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5" name="Gerader Verbinder 47"/>
                        <wps:cNvCnPr/>
                        <wps:spPr>
                          <a:xfrm flipV="1">
                            <a:off x="2949540" y="1331700"/>
                            <a:ext cx="1590415" cy="1580846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6" name="Gerader Verbinder 48"/>
                        <wps:cNvCnPr/>
                        <wps:spPr>
                          <a:xfrm flipV="1">
                            <a:off x="3071028" y="1320818"/>
                            <a:ext cx="1629572" cy="1619769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7" name="Gerader Verbinder 49"/>
                        <wps:cNvCnPr/>
                        <wps:spPr>
                          <a:xfrm flipV="1">
                            <a:off x="2291018" y="1352613"/>
                            <a:ext cx="1326841" cy="1318859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8" name="Gerader Verbinder 50"/>
                        <wps:cNvCnPr/>
                        <wps:spPr>
                          <a:xfrm flipV="1">
                            <a:off x="2396408" y="1357958"/>
                            <a:ext cx="1365772" cy="135755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9" name="Gerader Verbinder 51"/>
                        <wps:cNvCnPr/>
                        <wps:spPr>
                          <a:xfrm flipV="1">
                            <a:off x="2486240" y="1367337"/>
                            <a:ext cx="1418572" cy="1410039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0" name="Gerader Verbinder 52"/>
                        <wps:cNvCnPr>
                          <a:cxnSpLocks noChangeAspect="1"/>
                        </wps:cNvCnPr>
                        <wps:spPr>
                          <a:xfrm flipV="1">
                            <a:off x="2599098" y="1371353"/>
                            <a:ext cx="1448714" cy="14400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1" name="Gerader Verbinder 54"/>
                        <wps:cNvCnPr/>
                        <wps:spPr>
                          <a:xfrm flipV="1">
                            <a:off x="2221380" y="1357958"/>
                            <a:ext cx="1240138" cy="1232676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2" name="Gerader Verbinder 56"/>
                        <wps:cNvCnPr/>
                        <wps:spPr>
                          <a:xfrm flipV="1">
                            <a:off x="2244285" y="1339492"/>
                            <a:ext cx="1086740" cy="10802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3" name="Gerader Verbinder 59"/>
                        <wps:cNvCnPr/>
                        <wps:spPr>
                          <a:xfrm flipV="1">
                            <a:off x="3330840" y="1434788"/>
                            <a:ext cx="1558625" cy="1549248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4" name="Gerader Verbinder 60"/>
                        <wps:cNvCnPr/>
                        <wps:spPr>
                          <a:xfrm flipV="1">
                            <a:off x="3477632" y="1581238"/>
                            <a:ext cx="1414199" cy="1405689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5" name="Gerader Verbinder 66"/>
                        <wps:cNvCnPr/>
                        <wps:spPr>
                          <a:xfrm flipV="1">
                            <a:off x="3613584" y="1719951"/>
                            <a:ext cx="1287055" cy="1279311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6" name="Gerader Verbinder 68"/>
                        <wps:cNvCnPr/>
                        <wps:spPr>
                          <a:xfrm flipV="1">
                            <a:off x="3757401" y="1875513"/>
                            <a:ext cx="1136605" cy="112976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7" name="Gerader Verbinder 81"/>
                        <wps:cNvCnPr/>
                        <wps:spPr>
                          <a:xfrm flipV="1">
                            <a:off x="2285586" y="1339492"/>
                            <a:ext cx="891936" cy="886571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8" name="Gerader Verbinder 82"/>
                        <wps:cNvCnPr/>
                        <wps:spPr>
                          <a:xfrm flipV="1">
                            <a:off x="2410819" y="1238670"/>
                            <a:ext cx="268845" cy="267229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9" name="Gerader Verbinder 83"/>
                        <wps:cNvCnPr/>
                        <wps:spPr>
                          <a:xfrm flipV="1">
                            <a:off x="2381678" y="1274178"/>
                            <a:ext cx="412467" cy="407248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0" name="Gerader Verbinder 84"/>
                        <wps:cNvCnPr/>
                        <wps:spPr>
                          <a:xfrm flipV="1">
                            <a:off x="2352721" y="1296938"/>
                            <a:ext cx="570092" cy="566664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1" name="Gerader Verbinder 85"/>
                        <wps:cNvCnPr/>
                        <wps:spPr>
                          <a:xfrm flipV="1">
                            <a:off x="2312839" y="1313376"/>
                            <a:ext cx="733544" cy="738664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2" name="Gerader Verbinder 86"/>
                        <wps:cNvCnPr/>
                        <wps:spPr>
                          <a:xfrm flipV="1">
                            <a:off x="2442687" y="1221595"/>
                            <a:ext cx="103181" cy="10255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3" name="Gerader Verbinder 95"/>
                        <wps:cNvCnPr/>
                        <wps:spPr>
                          <a:xfrm flipV="1">
                            <a:off x="2221380" y="1198557"/>
                            <a:ext cx="241532" cy="139208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4" name="Gerader Verbinder 103"/>
                        <wps:cNvCnPr/>
                        <wps:spPr>
                          <a:xfrm flipV="1">
                            <a:off x="4236436" y="2319884"/>
                            <a:ext cx="657145" cy="65319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5" name="Gerader Verbinder 104"/>
                        <wps:cNvCnPr/>
                        <wps:spPr>
                          <a:xfrm flipV="1">
                            <a:off x="3900537" y="2021040"/>
                            <a:ext cx="999079" cy="984558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6" name="Gerader Verbinder 107"/>
                        <wps:cNvCnPr/>
                        <wps:spPr>
                          <a:xfrm flipV="1">
                            <a:off x="4059217" y="2172811"/>
                            <a:ext cx="835388" cy="82807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" name="Grafik 1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18020" r="6861"/>
                          <a:stretch/>
                        </pic:blipFill>
                        <pic:spPr>
                          <a:xfrm>
                            <a:off x="4523475" y="3034819"/>
                            <a:ext cx="632433" cy="807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erade Verbindung mit Pfeil 35"/>
                        <wps:cNvCnPr/>
                        <wps:spPr>
                          <a:xfrm>
                            <a:off x="2046727" y="2235413"/>
                            <a:ext cx="225973" cy="46037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2" name="Gerader Verbinder 89"/>
                        <wps:cNvCnPr>
                          <a:cxnSpLocks noChangeAspect="1"/>
                        </wps:cNvCnPr>
                        <wps:spPr>
                          <a:xfrm flipV="1">
                            <a:off x="3205893" y="1297860"/>
                            <a:ext cx="1666022" cy="16560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3" name="Textfeld 93"/>
                        <wps:cNvSpPr txBox="1"/>
                        <wps:spPr>
                          <a:xfrm>
                            <a:off x="223061" y="933554"/>
                            <a:ext cx="1535525" cy="89676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14:paraId="12DC633D" w14:textId="77777777" w:rsidR="0081034D" w:rsidRPr="00C569CA" w:rsidRDefault="0081034D" w:rsidP="0081034D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569CA">
                                <w:rPr>
                                  <w:sz w:val="16"/>
                                  <w:szCs w:val="16"/>
                                </w:rPr>
                                <w:t xml:space="preserve">Матовое затемнение (например, черная печатная полоса) или,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в</w:t>
                              </w:r>
                              <w:r w:rsidRPr="00C569CA">
                                <w:rPr>
                                  <w:sz w:val="16"/>
                                  <w:szCs w:val="16"/>
                                </w:rPr>
                                <w:t xml:space="preserve"> отсутстви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е</w:t>
                              </w:r>
                              <w:r w:rsidRPr="00C569CA">
                                <w:rPr>
                                  <w:sz w:val="16"/>
                                  <w:szCs w:val="16"/>
                                </w:rPr>
                                <w:t xml:space="preserve"> затемнения, видимый край материала ветрового стекла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4" name="Gerade Verbindung mit Pfeil 94"/>
                        <wps:cNvCnPr/>
                        <wps:spPr>
                          <a:xfrm flipH="1" flipV="1">
                            <a:off x="1735828" y="1450376"/>
                            <a:ext cx="436512" cy="130862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155" name="Textfeld 96"/>
                        <wps:cNvSpPr txBox="1"/>
                        <wps:spPr>
                          <a:xfrm>
                            <a:off x="2936584" y="3366668"/>
                            <a:ext cx="1553431" cy="72216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14:paraId="14E4E970" w14:textId="77777777" w:rsidR="0081034D" w:rsidRPr="0081034D" w:rsidRDefault="0081034D" w:rsidP="0081034D">
                              <w:pPr>
                                <w:spacing w:line="240" w:lineRule="auto"/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569CA">
                                <w:rPr>
                                  <w:sz w:val="16"/>
                                  <w:szCs w:val="16"/>
                                </w:rPr>
                                <w:t>Матовое затемнение, например черная печатная полоса (сплошная)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6" name="Rechteck 1"/>
                        <wps:cNvSpPr/>
                        <wps:spPr>
                          <a:xfrm rot="869996">
                            <a:off x="2590084" y="2941968"/>
                            <a:ext cx="70807" cy="7544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Rechteck 71"/>
                        <wps:cNvSpPr/>
                        <wps:spPr>
                          <a:xfrm rot="662143">
                            <a:off x="2045930" y="2243380"/>
                            <a:ext cx="70807" cy="7544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3" descr="image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00" r="30517"/>
                          <a:stretch/>
                        </pic:blipFill>
                        <pic:spPr bwMode="auto">
                          <a:xfrm>
                            <a:off x="4523430" y="3927984"/>
                            <a:ext cx="475361" cy="39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Rechteck 74"/>
                        <wps:cNvSpPr/>
                        <wps:spPr>
                          <a:xfrm rot="341321">
                            <a:off x="3107052" y="1111437"/>
                            <a:ext cx="70807" cy="7544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feld 75"/>
                        <wps:cNvSpPr txBox="1"/>
                        <wps:spPr>
                          <a:xfrm>
                            <a:off x="2555825" y="3991510"/>
                            <a:ext cx="1942259" cy="3095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14:paraId="1355E0EB" w14:textId="77777777" w:rsidR="0081034D" w:rsidRPr="00D06CC7" w:rsidRDefault="0081034D" w:rsidP="0081034D">
                              <w:pPr>
                                <w:spacing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06CC7">
                                <w:rPr>
                                  <w:sz w:val="16"/>
                                  <w:szCs w:val="16"/>
                                </w:rPr>
                                <w:t>Измерять перпендикулярно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1" name="Gerade Verbindung mit Pfeil 76"/>
                        <wps:cNvCnPr>
                          <a:stCxn id="104" idx="1"/>
                        </wps:cNvCnPr>
                        <wps:spPr>
                          <a:xfrm flipH="1" flipV="1">
                            <a:off x="1430617" y="1830537"/>
                            <a:ext cx="801273" cy="97948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non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6C35A1" id="Groupe 100" o:spid="_x0000_s1028" style="width:405.8pt;height:239.45pt;mso-position-horizontal-relative:char;mso-position-vertical-relative:line" coordorigin="2230,2888" coordsize="54446,403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lOj08YjAAD9SwEADgAAAGRycy9lMm9Eb2MueG1s7F3r&#10;b+M2tv9+gfs/CP54gW30fgSbLtrptrtAd+9g29vHR8VWYqG25ZWVSWb/+vs7JCUf2hapODOpZ8oB&#10;2tgWySPyPHh4XvzzX57WK+9d1e7qZnMzC77wZ161mTeLenN/M/u/H7/9Uz7zdl25WZSrZlPdzN5X&#10;u9lfvvzv//rz4/a6Cptls1pUrYdBNrvrx+3NbNl12+urq918Wa3L3RfNttrg4V3TrssOX9v7q0Vb&#10;PmL09eoq9P306rFpF9u2mVe7HX79Rj6cfSnGv7ur5t3/3t3tqs5b3czwbp34fyv+f0v/v/ryz+X1&#10;fVtul/VcvUZ5xlusy3oDoMNQ35Rd6T209dFQ63reNrvmrvti3qyvmru7el6JOWA2gX8wm+/a5mEr&#10;5nJ//Xi/HZYJS3uwTmcPO//nu+/a7Q/bty1W4nF7j7UQ32guT3ftmv7iLb0nsWTvhyWrnjpvjh+T&#10;IImSNJl5czyL/NjPg0Qu6nyJlad+YRj5aTDz0CDM87zI++d/7ceI4zjFz2KM2I/8KC6ozVX/Clfa&#10;i23r+TX+U6uBT0erYaca9Ooe2mqmBllPGmNdtr89bP8ExG3Lrr6tV3X3XhAhUEQvtXn3tp6/beUX&#10;LOzb1qsXYAofk9+Ua1A/nhNYL6TpURdqJfuUNKfvm/lvO2/TvFmWm/vqq90W9IsB0L3/qW2bx2VV&#10;Lnb0M62RPor4qr3H7arefluvVl7bdD/X3fKHZbnFmwSCWumhWgLwxAFNnVhFSa/fNPOHdbXpJAO2&#10;1Qqr0Wx2y3q7m3ntdbW+rTDt9u8L8Ybl9a6d/wsTIeYL8yTDdAAsjFNfsd+ua6tuvuxn07+xXKEd&#10;SNO7ffxHs8Bblw9dI16cSJNmBAKMffonflWEGqRpEiegJ6K4JE/9SFJcT7NhUeB5qmg2zuilNHoD&#10;Ltpd913VrD36gLng9QWE8t33u06SZt+EOGTT0BLj9/J6tdF+AA3TLwIvNBX1EVgjdoPM2/UIwLcj&#10;FDyLrQVm8ZY0LKe+sKe+H7EAd9Vq4UUpTVe1I973uqevG7CqQBj9Ll9V8p9c5yL380xf5iJLirAQ&#10;yxwUcRiEYhXL636d4zBJw0guc1jkcRJ/oFWGPOhfkT51T7dPgtMEW9Evt83iPWb1CLl+M9v9+6Ek&#10;Vm+71ZtGbAMSQ1+BmO5qgc19H+CHvgAtr4YfrJCUDt9VbbmovJ+q9rbeLB4299667ry3d1W98iIh&#10;NenVgNo3GyWu+1VQiLoDO//U87ZihjDJiiIHDQjxG8ZFdoglsAoek/wO8gisYUYSmLWs75fdm2az&#10;AVc0rZQkUxjDe7yZpVGCbXhOeLmD3MDH9RbCYre5n3nl6h46xLxrBavtmlW9ILYibO3e796sWu9d&#10;Cfxh9180j0TMM29V7jo8wLYkpYBkTa0r8ek35W4pO4tHNMPyGosL1WNVr29m+dC7vCbp+tfNwuve&#10;k5zcQGuRzbuyXu1/79oaInolnikeB+ELhUNJCMKVZKM9ddHrvTZ5xT157dlf7K6Kliayf4AligqB&#10;mJ6wwihIAoxOhJVmQYbHYl179k/iPE0zSVlRECpxP2zq5wvZMfYXYn6/2J8I+0N3kuw/4CcexDB4&#10;3YofIuUeJWmURmDgQ1Wrxwg0qyBKgTJi9jSM/VTXsz48SoTE/+RQAtXALpHjYbexSOS/kUT2Tsnm&#10;KIki35f4wv4axEo17vGFI0HcM1CW5YHQl8YZ6A8mmrkILq918dyL7csWzcCtpLNv26qGyr+gc64X&#10;D3JMsT+kKrEQ18k404dZmEEBJqYPcBrLoKVpcjhMw7QIlLobBlEhdQlGR/MHqe3SqP1GjqPsAjsZ&#10;/XS/UK85x56/w675C6DdrVc4KP/Pled7j17sZ2GqiPeo9a9666UXxqEPuhYvedT6F+KVfuy4KOLU&#10;Oj7vEflZlHk2GNB3BhhF6if2OfAeSZZGgRUG1LoBRhAUgR9ZJ8K7ZDilFFYgkOV7IHFSFJkVCO8C&#10;nTxMrEAgoAYgYYg9vbAC4V2w9We5HScg0D2UJIuDxAqFdwmiHJubdS5guT2U3I9T+4LxLuCvNLfj&#10;HmfPAQpRZBpY58K7BGnhx3bk4+i1hxLhtGVfMd4lyPMwsUPBrsPAJFnk59bJaH2CIiliO2YCjY2L&#10;BMdyOxzeR5GmjfcDzsokuJLYDof3keLLSml82ezyRW9tnQNDiZORlg2FC7zAyUg7J3KBF35OMnKa&#10;8NJk5ETZxdkXJ7BJsov3mSq7uLybKrt4Hye7Tmudv3IB7/Q764b4Uv1umlTR9LtpmheXXRM1L95l&#10;oubFlbVomlThXSZqRFwQTRQqvMtUmcLl0FSZwvs4mfLpypSJxzlNhZp2nOMSYqISwbtMPGhxCTGR&#10;3XmXiezOJcREduddJrI7lxAT2Z13mcjuXEJM5HbexTH7R2H2iXzIDUQTzSqcdSfyIe8ykQ85607k&#10;Q95lIh9y1p3Ih7zLRD7krDuRD3mXiXzIWXciH/Iuf0A+nMgjXJOfyCOcrSbyCO8ykUc4W03kEd5l&#10;Io9wtprII7zLRB7hbDWRR3iXiTzC2Woij/AuF8YjE+mXH9cn0i8n+Yn0y7tMpF9O8hPpl3eZSL+c&#10;5CfSL+8ykX45yU+kX95lIv1ykp9Iv7yLo99xn+JL6XfaoV2j32mmQE6MEymLd5lIWZwYJ1IW7+Io&#10;6+NR1jTrL6esiTjnZDIR57zLmTiXNDzirD927Qv38EhrzbU/7IZmAKd3QyMULhqG3dAMhXfZ74ZG&#10;KByBA5+bofAue5wboXA7GzkRwxBBt6EI3z0Rl3GEDgR7FYWIUzrR+jQ6LBBO4sMMhi/ugA8LGN5n&#10;QIgZjL66YpnsC8Y7yeHh1zXD+dxQEiBOM4ooOOUZOBH6X2hdK768anQ7HN7J4cTM8JxPHE7Ma/VC&#10;0QU+8SFO7fSr4SQMETDzx+OTFBk2PoUjWWQKx0kY5Mg+sK4VX16HE8tmxdf31XCSRplPAW8W3HNE&#10;IhI6TlMr7vnW8Lr7CdIWZcD3CUXqWO0SZ4ApWjDDiRECx+OeT4xg+PIGyR4nRji80x4nRjg6TsTo&#10;AvdGOLyT0p6hdxnhHOtdRgh686UXB4FfjCnOmir8IpyYwfDlfRlOzHD48obhGTiRw4MfzXD0RQbH&#10;B3Ec5ZMDwUFhGRIET3vURnBihnCaT4xgRnBihsM77fnECEfDiRyd+MQMh3cK8jSOhS5hhPNCnIRI&#10;2oxUCrc5OH/PJ+Y5nMSJGQxf3iAO8jCmWGDLWmmdMj8OaK3McPjyqtHtcHinASdmOC/ECUHps+ss&#10;OMmDLBU66nScZFkSx1gqMxRtdV+EEjMcvrovQ4kZzhFKUj/3w74gxGHGy/EWn6dBJLLbTigEmugK&#10;EHMcS33IDELjkwyCkWLzIyMcDSl5joh+YSQyw+GdSFODnm6DoyFFjk58YobDO4lp2OG8GlJyJE2F&#10;oX0OGk7Ag4nQUR1OpjOKWYHg63sWTtK8CHLQrxkMJ3kwyRl8UiQ+UoVscDjJK+6w0xjvJKZhh3PI&#10;JxGSxajUwmlNShNeYYRkQOLEFGHOyVgXTYINiLGA4chM/ARWRSuY04ixwOGdkImH6gZWOHyN1ehA&#10;jAUO7xTmtEWa1+xFWAFVUl5Z4udp9BGxgn2FthUzGL7AQY6SEQGJSstqaZ1gUEbOmw0OX+DzsIKy&#10;BFYoL0FLDG1KpPslYZCOKQcas6RQVkVSoWW5OLMEUSaycoxAtPU9CylxGMb2ybwYKThop0L1Nk7n&#10;CCuZT/VkpogwgfIEmouqL2RWiXHshygm/waUHRMIjpE4gHpnh8NxghMAbER0TrHA4Z2SJEV1FiJh&#10;43w0nMhZ2OHwTkgOxcnACufzQ0oSF6hPZl+szxopSL8e4StNdL2YUwxw+Poi4/ZlSDHA4USv+NCO&#10;fK1TmhYR7fXgSAUHlRKGWgjlUpb3Ka/nTxtVHwGfPBQDotp4VC5h2+yo7B0vloDSDP1XKGPQ0jAk&#10;elFrS2cIJd5ZSLzJnbHovLMIBJjcGYvCOwudpO8s/6rpU3E0Kq+4EuUVO1HdrZ15KK94K6kO1fJo&#10;1cTa4COVgepFpLdEBTe50PR43byrfmxEw+6g5CBA7p/OH27r+dfVf3jbDLIU8gvvjH0uVUEPWzEM&#10;ShZklJKOZ1GIfVlxg3yoqF72FGK/R5AG5BRI1D/KYhiVaWBoVEWqFDc5cBgEUYCfxNM0CXSwignk&#10;U7ELTAaLWmoJWEh2jXPU91LrLCaLAgV5GiJWnGabhKGvjN7ypYaFp6eC1E+AxVoTzgSZDsgjnLM6&#10;IVrJO0JpUKCOxiWX9sIEZHE+a5kuVioOjD1fNigwRmXJiHGpEstrVocDIg/LQw1FlaaUh5LV+6An&#10;H5bvyuA8RakZIhNUqAQPKmtWX3woDgocd2StKBTjyOWRH4vYlwXtCyA+t0biWPkuYXT+5GpFgQ0n&#10;1Ioa5mapFXVYvQ/FNlAZFWF8AktFlubKNN9jCVasvsYa6qyiBIhi5xEkuRJRR5X9pouF34H9adeS&#10;5IUKqsuumv/myfq6xCfj5aEU02dg+zjlRftgswYrK66PQE652h0GekrzDDQmy0GGSRT2GkdPUHwP&#10;OKtWVJgGsEHJHevo5KaZquj8FcQoaac286PWmvYqx4WyZwbAT3l2AJraKl7cCoB3kW9vnQbwMRTy&#10;kQZ80xLx1hMB8DhgOwC9tQ0HoNBnvLze2jY2RxaKk2aFNNmbVod3CTNxtjbTEMfXRBriXSZigCPN&#10;jgHeeiIAHWk2LtBb29CgI802tt7aNjbH1+eD4jiR9d7MskhDM4VCkHXOTK064myo0FvbxtYRBzsW&#10;UrbyyRa5AFXeUFsUm6TNIwrPJupv07HcCIBTBiocCnOcGQjnSzm2FQjvIgcnFBinomHN93NpXjJO&#10;ReuSBnFK5l4zFB11trXSW9vGdogmUrWigGMtQ2wAxVWYSZb3QEFCWGqtQHTM2QDorZ+N5yjw+yLt&#10;R8rUseqV+vCtPY+hjQBOM7QJCOfOSIxNKDAC4V3gssEMBApMUDjWBjwbgfAeDM8mIDrmbLPQWxOe&#10;TWMf8bPx5fXWtrF1pIH8qVqiGQW8C1nbpLAzTYAjzeF5lOd0zNnQoLd+Fp5BbblwmhgJScMzGEdo&#10;L0ZCdXgWBZNtuNAxR3jGtTpjh+BjuZ3E8PNOkttUMJgi9c0ANDzDuSt2TiMQHc/08lYgvAssk9JT&#10;LT+MTYVLYbhRCymZTEvFewRRiFRK2hyMU9ElsW2p9NZ8bJiZnBNJcyJZfV9YTJg9B8eZOFtgGYXj&#10;TP59iQdK8hQ5oBQBPMcBtdpw1xM8/+Aj6XEh/iCCFWZF2UhvrHhNWHQHyhttLehamn8FvRqHhtzA&#10;gvUOxh7sfNXsKvlGVq+OdnPK8aUr7MKVb8U/9Tpat9VGuINkUfopN70wV9LzLmsRq0Zo+5Q8OlTn&#10;+oOadBMkeCjvZgAvZOIfXPCDDETEBfcmXfgdewJxJl1n7ztprDnUP8xWLL019rzJJvvPx97nTLr7&#10;jVrzynw+KHYmXblr9fqYhmZn0nUmXdyW19PGr/zIeKm2+8HUN91070y6ugwYwbMz9R3fmfXrkWnA&#10;aCnTlaqPaOrLnEnXZo7TMWfDhd7aNvar4dmZdK1+IB1zHxvPJjulThXcjGj1rTuT7quZdE/hQscc&#10;0VDmI97udFTECdM9qGLU/aMpVSnub5VWdRMArUuWivQvMhKNA+F2ePnywnRvAsK7yMEFCkxQuCE+&#10;w/2UIhrEuFS8RxAW8CtagRzzs2kWemviOdMEHJ5pdawo4FjDlY6ZdNGY0MB7IAUvzkSQphEXOuZs&#10;PKe35niGOdm5aC7KRSMIRbpoBDO+wEUj5KXwj4QkB41+FCW0pYumlwKjLhpB18pFQ/RqHBpyw7lo&#10;DjJAbpvF+7ftBSXd0BWhH9RFg6T7QDkIkRGG7eswiyNKEtTplVH3Pi7lFS4cUJxz0TgXjXPRiEvH&#10;tSsaJwbFc2XCuWj29lnNdu9cNKTGGp2Wus7oou7XzNb/Cz/+uaj78RSIoyOj0e+gtwaBGnMStHP+&#10;55Ne4Vw0ur9Fk9t7n+vkKN29K865aJyLRhPcgoasof28i8uuOGEAPjbpGt18mtx2LhpSxIzrdaiI&#10;mRNR9Na2sfUdl8yIMP24qHtlCelDO37hZ6qLj7o/waG/HOEZJQ9GS8kd83NCDvMRh46+Pw+uOCMA&#10;LgIghFV2hQkIF8Ko9oOXJ7ltBMK74D4lyuICOxinchLPRiC8B8uuME1F51DbLPTWtgmcwHMxWkX7&#10;GM8hUkTHkp91PJPEErmhKEY7DoDjOUX5JkKAEQbHGbCLoSWaDTB4Fzm4FQpHGtRtURRZQhuh8V95&#10;j8DPw4jqCpqnoiNOoNkwC701H9t5aLoK6y+TOaYVkMNifsQkGknxwkMjafklHhpiI/G2xB5GL4oi&#10;UOGgGXho3EFDZC0dNIJcjUNDajgHzcU7aCCDPqiDBkXE/QzFzoD6AFUfYQ2U0m8oiwS1NOvLIvl+&#10;hnwayYTOQeMcNM5B4xw0du+Sro5CqzF6HLi26Bw0pGAal0tXGZ2DxjlodjVUZZ0sQERGJ4rOoTil&#10;OAfNKfsJP/85B41z0OyzvjhluLJIB4ZTLVfKlUUy+iyP5bbJX3kkt41j661pTzCNzfUwXCPiyiJZ&#10;1kvHHPZQIy701jZc6JijsZ2D5tiL/Rk6aByebXpYnKfiunUzS2j7Mwrz5aJi21CE6BQQnUNtPKe3&#10;Bj8bxz7mZ5R4nlQZHHXu6Qo71IEOYLU7nVx14KPJkkgmGZlgcGkv8k6MALi3JYpoXBE/YQLAu8i3&#10;t06DIy1JcSSxAuE9ChgzpX/GtFQ63gjLpknw1pMwcT6iqVy9WKHYj6YhGlQN2rBN4RjRJgAca2ch&#10;mga3ToOj7QxE4/J0OwyOOjJZTUf0JEw4RD8X0VCPAnE3nZHjOGnkESV+kvAzkewHRLRzul6Y01WS&#10;inS6ChoYd7oS1ypP1f72rL4woLqmSkjMk15PvaGSFdLp2tPeqNNVELYYVRCseol+xP6vfAWIDTje&#10;2Lv2j13pwsvKi4NU+ZBu19AnV6tyzRdhTldUCWVucLvGSRYObldcIu7crutVeTNDFWHndnVuV+d2&#10;dW7XsdMvVxld6cJJXhqju4+fGPdpNKYrb7RToxibDlxGILyL9FWSom90WnI8B+42mj8Gop3bdRKe&#10;jb6H0wxt8gVx7nS3lIyWqTo2An2kW4dc6UKxO5hI9tgMZMKF3pp2HtPYr4Zn53a9MDw7t6tzu+rc&#10;D1lhdPVpm+2QF2f06/Iu2Mgv8tYh53Y9ukbQuV3JOufcrqesc1oInPSv936EU7EHur59hn+dBrd6&#10;yvgB2rldT+GBS2KKGvkM/OufgNv1FCb4pvsnkfWdx7k/KWRGsluWh6PnNo7mKI7DXIRRGAFoXbJC&#10;hBOFJhgaS4uhySZmhMG7BGJwwdImKJylsyyOhYPdCIT3wLW9kbiy1DgTflaagAre3I4KjmcRpkEv&#10;Pxb/ciJ13bQ4Gs4IzSJqyQhA63IWmrMezaOTeCGa4zANcysQjuYCWcaplZR0vClaHZ2E3ppiNHpM&#10;uCCKCwuikAQvgygEksaDKHqn81gEhRCWqYxhAHcYQx2ErFOJxpw4+oiH/q8MjBBULQYW1GocGTLD&#10;Ja5ffOI6ghkOIihEhaHH7e56/s93P2zftgiAoG87fCSSpARzr226mxmq5GeImJjRr83dnfeEnxIf&#10;DiVINWA+RFnh0Ff1ivoACpDNED+BhvIxZFGftk73bX5XNWuPPtzM2mreifHLd7haVWa4900IrHbP&#10;p7sedLbsuu311dVuvqzW5e6LdT1vm11z130xb9ZXwFE9r64em3ZxFfqBLz5t22Ze7Xb15v6HZbmt&#10;sNgK9Qj0qReoPhBAkBxSyItIBBIHBhdJIn5R+PL6T9yZ+tR5c9CQIxGi7E/qBlnsH4ckIupVnCtF&#10;Ij/BHqZIJEjz/vbwgURQYgr62ZyqY0QJCEZtRL0UmT9IKUIL2UsOOr6o65mPbUSH+m0Q4IZasc2e&#10;OPUc67dxFPSveDw2V1bluFALzQB4F6GcGwFomqp4cSsArYsYnBRPIxSuqtIRwDwD3lqOawWg66o2&#10;AHpr28tz/GaipFQQFAmK8JxO1XgRhmlcsT4mAC/B8CQAL8TwlEX6IDg2LRLHcY7EGnG9i5FIoc3c&#10;9QGJU6bA29sZ7cVUlGaIKR6hOc1OLanz+VRkBKCRhCB/KwCtyyAnjFA4VSS+LBJnZjbeA7FFWCKS&#10;FUYgnDKkMHo2HRnH53RxFh0No7tz9gc9Z5fXqDLnlZv7m5kvDgbbZkcHj6EaKDAHraD/+muvGYja&#10;dMAF/iolgI4W3upmtpp5OGh0M6/FcWPm3d7MbiWHbstuqdrSR++RlGFBZuKQLjFMGsb+GC4PySAY&#10;8RK2Y3o/2olTsn7qZg33ezQm07fq/0rwgunEC+x5iDWeP9zW86+r//zY0Lv3XdIil13iNM+VOUk+&#10;CyGxaEkRpxFGasOUT+QBXwhmpX/pY+vf9NEShICq2Hr5IM4lmBDx9dqDw9XUR3UJGZeVkAEqOjwJ&#10;iNq0554EkhQZxNI8hZqJvu8fXFTkDouf3GERR/9DEhFIPZdEYDZPcH+VMDnBgukn6tw2HBadyekT&#10;syeE2FkOSUT4FM8lEVx3BgerJBHcbJb0VdQdiUiT6mrzqUmRENrCAYlM2Gdolr2lOkqiAiYeodog&#10;hCDPDlP9IFYyMn6SlSnO4qIQAKBJ9Vam3hDtbNWrNw00aSxmuZkvGyjS864VKiEx7ONuK43K+OA9&#10;rVcb/LTd3XwMWzUp3pIqvqvaclG13k9Ve1tv6JNArxIgbzan3Rp3q3r7E1Rd7tKI86JIkbQsdeAU&#10;xkgV3tALD0xbGCLzKPalYBmnkVW9IRP73iqJpj0Z0c+b5tt6tRJGqdVGnDiQ2kMAyu3N7G5V4pgy&#10;X29hlt9t7rHaq/uNXGvqa/GF/Ij3nXmrcte9WQFDUKXwT+ntWld6n2/K3dJ7VwKp4pE8EK1RwbD1&#10;VvX6Zgbj6L73ROlBoua16QGmhTF6kOU7ziCIkIzP/aEowl3R8nLMvQMjiIskjyCgBFkgJDOP+oUe&#10;ER2OLF5XTMB8NEYWkrvPIQuUFYCeIeUEyCLurzTv5USQoE5GAgklyCKh67zFcdpJC1pt6V6mT/L2&#10;3d9DWkDIj5KFsImcQxYFpAFcnGL7QJIWiXMh3/dkARco7S+SLHJfbTCOLC6FLAYH+LFSEYvgxTPI&#10;AkYNGNSUzS1CFMWRtEhxKXPWS4s0KLJUaDCOLC6FLAan9wmyOFfZDHEvN2p6KmmRoKbGwb0PuMZI&#10;uMOltIjg7ZXWUkcWl0IWgwX0mCykZeoMaYGbNdMYkVZyE0ky6JcHm0iEWKxBWkRJBiOH0u2dynkR&#10;usVg9TxBFsIlfA5Z4GyBomu9yplFfUnCQbeAErrfRGKUY5AFjZy0uBBpgYPhqMqJowIURUYWdMiH&#10;//KH7ffN/Ledt2neLOEIrb7abeHKJKtFrzMjcJMsHCfiNk8ZOOBvK/ze/RdlCKg63HPimMpi9efZ&#10;mB39nXC5BOFCtoaxg0vCzaLPsXvB3YaS+b1wObXnQPSghSIL+IZTWSvXCZdLES4Ga2jC/SnPIwuR&#10;idWfZ3G6VTEBw57j52lGm5I4z/q5D6+tU0V60XwBZo7IYBSVhwm256gdSAv+P7WJRFTou1dF4ijO&#10;8kMNNUmgrAxmDpCNPDs7aXEp0sJgFJVlLs8hizjLUkQNiYNLgtursV+ApLitHJHTlA0gbeV+ggs8&#10;nbS4JGlhMIqm524iEewaSQ6Co7iyDPhPVFTssImESHrFEVaSRZjBfS/V21Hvq3OhvKoLJTIYRdOz&#10;jaJZAs1BxgEGOWwYR9avIEpxr4QiC+SXZUepH703VTnlHVm8LlkYjKII8FTahDqfTtUtQmT+Q3kY&#10;VznzIiiIIGkPyXNYwpysELmSl6JZGEyi0gV6hmYB/yqcJsrdCrUizQ78arCTI9FQEgWOprCsO73i&#10;kvQKg0E058mDzzqcRjkVp5WSIsxiXJ2tq5sxIjdSyCiSFLGfuTOIyqq+EElBB8gxQxbUxTO3jyhB&#10;YIbSKsIiLQ7PIAl88rBiCKJIUvyzBPo5neJVdQoKtRolCh45/jxJEYQ5nCHSoxbAc3IQ1QdnSkIp&#10;yCQpMmwvjihk/YVLkRQG2yZUxTMlBUybKbKfBFHA/E1pBRiJWStQ3YLylISxwsdVYyIqyJmwLoUo&#10;DJZNicpzFE3uBwkKHEVUelxvq4AmmpCJSxBFhJIncJqQouVMFZcR1kdSfGz/CPxzVc04jNKYDp3Y&#10;H3ApY4HDhi4r6Bjanz/SBC1csOclHUoJNeNUca6uSSklCaIwBFX4YXBc3Aa+dmSaCGFR4HwqA3mc&#10;rLiUHcRg1gxkwcMztpDYT4owUFQRZGEujdl7vSJHzAUcZoIqUBDTl3fIOqqwUsW2nl/jP5VWhE9H&#10;aUXNttog6eiuaddlt/uiae+vFm35iHpX6xWqYPnpFXp1D201U4OsJ42xLtvfHrZ/Qlkt1Aaob+tV&#10;3b0XwyG7h15q8+5tPacQHPoCe2dfTSsGFSix05Z39W8ooyOMlX0z2QlJQfXcFOWjN6cp6BBvkchE&#10;mURUqO3nuluK2l59YhM9VJNFItBBybAT6yXrhn3TzB/W1aaTi9ZWSEaqm81uWW93qJ1wXa1vK+Ql&#10;tX9fqHiAXTv/F5VYoMgkCgIQBRbSPBXTRbZS11bdfEmKEr19/8Jywbi7mfRvlbMXJyE8yxDc2HMj&#10;P0LJAGHT2/MRXI0xubdJFSMuGmofjsQpmcvLiReTryI+4j1fK5ENvvGeTEQiW5/H9rC595CG5b29&#10;q+qVF004/bLlC33YvpCsJDanEMfbQ/dKiFCwTC1fnKoLjselEFBY1vfL7k2z2QDTTSvz5vqCW+jY&#10;O2PoJY5S29II8bAXnNlWXi+rcvHXzcLr3m+rm9mmQe6eOA52Zb3a/961NcLwVuIZ5ny52XCUezSm&#10;8kivO9vbCGUfIdgQqQ5JXoDGwKHkv1M3aO5ZOID9DZVGJA8HaZLu8wxHmNiZ417VHIfoUEVFlFF6&#10;V60WHvAJvlDE8wPqhHrd09cNqvIMHr8RgY6KMj42BCKGAvY2GavIaCHBb33MUF4gvlAAGpdIZnlu&#10;TZFl6bHfin/qHM/SYw/quXZPt0+iTOZgcpLZa95jSxm7u38/lKRZtF2fIS0l4VcPXXNXD8ch2ef1&#10;02Ox3ppAOL3LyLx3JhoUrjlOPYoJ+xshXHw6zKEOMoR79NlOMWrEHlpbcZKmogzKhoIIQsth+Q+2&#10;9fAtprzWt59+W7rsrWc4be+FxsAyqs7wZKEBX38fPBQhHgQp+brlJUhQPbTPv4bjFwVEFSOP7CC/&#10;n9gYsko/KbExHJKh4C+7ao5TzMEGcEpEiJrReVqgnIIogdAX4khgM1GxYGGBYMBDdGYwqEJpFY4Y&#10;uGSEznv+FnCkhqKiG4jzcyiwIKtyQ6febeff1qji8D2KPbwtW9zPjR/fVS2OYqjO8Z/Zwe60+vsG&#10;5ThQypsqTXT8S8u/3PIvm4f1G6r5AYEPaOIjOu/3Oe+ubdY/o9L0VwQVj/rKIF3/8U1HVSiwXzTt&#10;vPrqK/FZHqe/R4oLDuHyNEFHiB+ffi7brYro6qB1/LPpi1UfVdKQbS9rmx3O/AO/yAglpjGNMkya&#10;hqj5pzGMj3pXlDgErSmk8670N+zVJscwE89gjmEG5prIMGSqwX+fjr0N9nWl4r6VZj4Px5dFtZtD&#10;+NTr8r7y5RUENDEy002wv+0T79q2eSQbAaSn2ACFlWg/iviqGQJ7K9fvYZYju86uKztYMrZtvemk&#10;zsSsdAnMdCTDybaWwFoNkTTBTOfdPv6jWWDQEmcaIaZ6JYsb7ZS4gnc0g9dDDt37T2HRQzy43OCj&#10;IghfesjTdnhJ16qoklKRf0e7HvJrFDnutwLua6LD8+hWgMLIUajVpkJRO4TJ49xE1hT8iw8TgN1W&#10;4LaCT1p3QubRobUJDgDFIs89OKIoQk7KPrglKoogQUlIIeR6SRQUMZnAlSjyCxX/c/5hgxmOIErf&#10;71B5TVZVg/9p0Ty+wN40pFh8SgdHkvLcAH3a3iRtQ8zeJPehN6j7LS6k8WG1qhe9dVEY5EAIFPw3&#10;kvBusEvFZH+UHpEAVdrIda9RRI6Kfr1HpMgK1Fug5+ME4exSR+4StenieHJ3By/R1IBj4PX++vEe&#10;pSMxwD2sqct6/k3Zlfy7sJheV2GzbFYo8fjl/wMAAP//AwBQSwMECgAAAAAAAAAhAJDeiph18QAA&#10;dfEAABQAAABkcnMvbWVkaWEvaW1hZ2UxLnBuZ4lQTkcNChoKAAAADUlIRFIAAAJtAAAC+AgCAAAA&#10;psJXGQAAAAFzUkdCAK7OHOkAAPEvSURBVHhe7Z0JGF7D9f+bSCIispCQxU5EIhFL7EQQa1HUXoIq&#10;tST+qFI7tVQUaZXojxbVxVJ7VbWlraoWv9TeTVJLK/bW/rMV/096PNd13/veOzN35r733ve8z1NP&#10;mszMnTlzZr5z9h4ffvjhp/SnFFAKKAWUAkoBpYATBXo69dJOSgGlgFJAKaAUUArMp4DiqPKBUkAp&#10;oBRQCigF3CnQQ/W67sTTnkqBylPg7//9xafJ/33iiSfkb+bMmcN/33jjjddee03+5r777lt77bUT&#10;y+IvK7vQ1tlGU+3Tp8+7774b/d+BAweuttpqzgsZPHjwmmuuadWdLmuttZZVF21cRwoojtZx13TO&#10;XU0BgUbAr3///o//9xeR48EHH3z11VcFDuUvBwwYsPLKK8fpxd+svvrq8jdLLLHEggsuuPDCC48c&#10;OVL+RoZN0HfixImLLrpoBYn+73//e/bs2e0m9n//93/9+vWL/jVBK9vlPPnkk0899ZRVr3/+85/P&#10;PvusYZfhw4cvtdRSho3bNdt4443NR5gyZUp2Y30HGBJTcdSQUNpMKRCWAldffTXX1hZbbBH/zDrr&#10;rNMqCwJ7q6yyyptvvskfEjLW8v/9MUJlkS8sEes8+v/+7/++/PLLRVZA9z/+8Y+GI7zyyisPPfRQ&#10;duPUd4Cwn8lXskE9Vb4X/v/FL35x6623/utf/4KZBw0atPjiiw8dOjT6Yt++fYcNGyb/l5fHQgst&#10;ZDKZoG0UR4OSVwdXCuRTAKHqK1/5yo9+9KPrr78+gaP5nbWFUqBcCrRaClK/nwvqrfI9qpS//e1v&#10;XlYD2IPTIC6jvf/++0svvTR4HI3MP6266qrR37z33nu9e/dGTzN+/Hg3YFYc9bJrOohSwJECSCF7&#10;7703YuWECRM42GeffbbjQNpNKdAUCpx66qmnnHIKqwHeQMEPPvggsTL+Ho09kuh//vOfl156CVws&#10;KMpnUA5RuFevXjKZyCASR2LEZcXRprCerqOGFABEN9lkk2222eaaa65BhbvffvsddNBBNVyHTlkp&#10;EJYC2LY5I/fee+/DDz/8wgsvYMVv/d6XvvSlzTfffNKkSaLpRc0DxEqzu+++O97+kUcemTdv3jvv&#10;vCN/CU737NmTv0Egjo9sbttWHA27/Tq6UqAdBe64447PfOYzAqK0GTFixE033aTuncowSoFcCoCR&#10;3//+93//+98/8MADGHHffvvteBc8tvDiPvfcc1dYYYXcocwb/O53vxP/dn4g8dNPPy3e4Hi/K46a&#10;k1FbKgWKUiDyL+Ucnnjiicceeyz/ZVARTFNf2UU/qf2VAl1Agd/+9rdxt6YePeZDG+Lp/vvvv9tu&#10;u4UmgOJoaArr+EqBjyjw7W9/+5hjjiGAhOczGqef/vSnkVfRgQceSKOLL75YiaUUUAoUoQBuUIcd&#10;dtgvf/lLTKeSHQGfI7Q+n/vc51D/FBk5o6/iaCDC6rBKgU9QYI899vjJT35CsMo3v/lN8gPwUo4r&#10;nQjxxLeihIez7opSoEsogI7nhBNOQE5F+yqeSvjxHXDAAf/v//2/KFraFykccRSp2dcM5L1gGJDU&#10;+tFEyhJpsMwyyyy77LIeZ5gYKorS8/IJDfXzQsYqD4K4+etf/5rIFtIG8Sg+55xz4v5EvKBXXHFF&#10;ouWqmeugyoTVuSkFcimAHghb6dy5c6OWG2200Z577unRp88RR3OnbtXAMCApdcxEyhJpQzByODdo&#10;xnfIbJJBkIJJ10aPHk3UhBXBbRsXeZfk5kwxn0xNHxxTp069+eab4UkRQMUUyjGOtLiccyJHiT03&#10;J4W2VAooBawoAMp85zvfufDCC4EMYmnoi/z2+c9/ntBtXPyshmptXAkcLbiGLu9ewv3r/C4xyZli&#10;vn0FHxypH8rIzmo4sdxMbF//+tchIG8dNLoAKsd4s802w1l38uTJ4qmLlXSnnXby+Do2nLk2Uwp0&#10;IQW4MDmSt99+e7R2jCyHHnpoEeup4mgXMpIu+SMKZGdnNSFTbtKW55577qqrrkKgR63EcT3kkEOw&#10;iZx33nkgK1lUkLAxmi622GL8q18ffZPJaxulQNdSgLOP9fR73/seUaQinnJIUR0dfvjhDuYVxdGu&#10;ZSRdeEkUaOdMsNVWW912222A6AILLPD888+XNBv9jFJAKRCjAHmtSSJ2//33R39HfrHp06dbRXJr&#10;/VHlKaVAWArgfN/6Q7uL6yBpxqi4grk07Ax0dKWAUqANBXCSRzmEl9/BBx9M5j9SAJLhAXPPqFGj&#10;jj/+eEOyqTxqSChtphTwTwFSoowdO/aSSy7RiBf/xNURlQKWFEDZ+8Mf/pDUKPjVS+wpqZG+/OUv&#10;77PPPtnKXsVRS0prc6VAYQqQgWHbbbeNhpETqz+lgFKgIhRA2XvccccRlyGBp3j24gl49NFHjxs3&#10;LnWGiqMV2TidRhdRAIvpLrvsgrMuJ5OzKl67+lMKKAWqRoHTTjvt/PPPj/Ldo+9NLSahOFq1jdP5&#10;NJ8CkvyTdWrES/M3W1dYfwrgVE8dt8gXCfF09913Jzl25GOvOFr/TdYV1IoC5GHgVSs4CqBqGqNa&#10;7Z5OtnspQCaHo4466pZbbkHZK/re7bbbjjz4BJ4qjnYvW+jKO0IBfBmIdcFf96677iKh9l//+teO&#10;TEM/qhRQCjhQgPN7+eWXI56SK1vQlMBTjXtxoKR2UQq4UwDHPw4eIIq30d/+9jf3gbSnUkApUDoF&#10;OL9HHnkkDr2kyyYtNsHfTz31lMqjpe+DfrDrKbDrrruOGTMGl13OpKYx6np2UALUmAIoe8kpqDha&#10;4y3UqdeUAiSmv+iiix566KGazl+nrRRQCsQpoDiq/KAUKJsCYiIli8oaa6xR9rf1e0oBpYBvCiiO&#10;+qaojqcUMKAAql2qCkel0wx6aBOlgFKgohRQHK3oxui0mk0BqblL/Gizl6mrUwp0AwUUR7thl3WN&#10;SgGlgFJAKRCKAhr3EoqyOq5SQCmgFFAKdAMFFEe7YZd1jUoBpYBSQCkQigKKo6Eoq+MqBZQCSgGl&#10;QDdQQHG0G3ZZ16gUUAooBZQCoSigOBqKsjquUkApoBRQCnQDBRRHu2GXdY1KAaWAUkApEIoCGvcS&#10;irI6bpdQ4E9/+tPjjz++xBJLUA2tS5asy1QKKAXiFFAcVX5QCjhSgEQKe+6553333RfvT5ailVZa&#10;KWPECRMmaBojR4prN6VAJSmgOFrJbdFJlUWBO+6446abbqIIKNlu58yZQwEW8y+TJnf27NnS/uqr&#10;r1588cXXX3/9J598cvTo0RmDDB48eK211jL/irZUCigFKk4BxdGKb5BOLwgFqLhy2WWX/fOf/wQL&#10;l1122ZVXXpmi9vvtt1+Qj8UGBW533333VVZZZeGFF45/a+DAgauttprh19dcc03AOLWxgrQhDbWZ&#10;UsAjBRRHPRJTh6oNBcCzl19+efnll/eV4RY8jmTZHj16ZBDiy1/+8rrrrtu/f/94Gyys/AzJd+ed&#10;d7Zrycvg2WefNRwnaoYADZCn9soGeEV0W1Jr+0ZSQHG0kdvaLYuSbO+sFq0suMgfHnzwwVdffZU/&#10;lGmGRLo9+OCDc4n+hS984eSTT15yySVzW5bc4Be/+EW7L2YDvF9E33zzza+66qrf/va3hxxyyIcf&#10;fshzZKmlljKX2jNAPRqEqulaOL1k7uqGzzniaPaLuxsIp2ssSAHEMpMRMDc+9dRTUUsw8m9/+1u8&#10;o3jJRmITIiY//mbixIlWxk6Tybi1QVQ95phjlltuuSOOOGKhhRZyG6TxvcRpq0+fPjyJjj322BNP&#10;PPF///d/5W0U/ZxBPRoB5+o333wzQcxUcZx3GC5jiZaozUFrReXGc6PtAh1x1PYz2l4pEKfA0Ucf&#10;bUiQxM1FL1+aWMMJFGyGqHfCCSdMmzZt6tSpBYdqdndeG8ij999//9y5c0sWGVPF8dtvv72V4JG2&#10;Q/4pFZXlnxLYvPHGG7eONmXKlMRf1ou3m82QVqtTHLUilzZWCiQpgG7mgAMOQHb54he/GAeAt956&#10;a+bMmUTFnH322dmRMEpTQBRX56WXXhq9bkW0CAU3JY7NSNUI2YkBX3nllYceeij+lwldC55o+KNF&#10;DVLl4wQSq9a64K45d1ccdSadduxqChiaNv7v//5PdbnZjCIguuqqq15zzTVdzVKfXHxcrW2IxHH5&#10;ePjw4ZF1eZlllsEpPRo+sn1Ef6MAXJDxFEcLElC7KwU+QQFQ4ayzznrssccwAG+wwQZKHQXRjvBA&#10;HIYjLzyZSUI7zd9EABxH34QEHLewKO4m9lRxtCNMrh9tJgVw3D3++OMvueSSrbfeWsXQ3D2+9dZb&#10;t9tuu0022STVGJnbXRtkUACzAkFQ8QaPPvoo//eNN96Ix1yRgQQNc9Tsueeee/vtt+X//vjHPw5E&#10;YRzXQeWxY8eOGjWqGW9NxdFArKLDdhcFQNCvfvWrrBmb6G677dZdi3da7d133433DQJQ4rp3GqzJ&#10;nZ5++mmsA7JCsPDdd9/Fq5k/P/PMM//4xz+ilaP7/c53vuOREIJ2iQG//vWvF/kE2013CXHmz/wB&#10;NN15553xrgdQ62saVxwtwhXat7EUQD2LTHnvvffmrlAQdMCAAYcffvhBBx2U214bQAHSMeKbOmLE&#10;iO4EUbjrpZdeiqBR/oCkKCIjP+wCpKtMZZUddtjhxhtvTP2nRCwZ6T7izTCL9uvXD+kzHs8zZMiQ&#10;0tAr8r2S+CWAn6i2hCoi7l0VOTlHKuXqBLMl6K84qteaUiCFAiQ8Ou+887JxVBAUb47TTjtNIxbM&#10;2Yg7dMyYMaQjbh6IRrLjiy+++PzzzyfQ0VyYIwPz5MmThaS4MfPgkD+Dhb169RJ5FFCsYE4PczaQ&#10;ljwpfvOb3+BSgEGX/4vrO7yBo3LctSoKIo/XhIgQV+A2ysLRkZOoOGq779q+KyiA3e6WW24hq07r&#10;ajnwWED5V0VQB1bg3hw5ciRiUO1ANLI43nPPPZgY4+KjIUCKpvT111+Hc0jpLNSj4t7QoUPlz90c&#10;H4We//LLLxfVNKog/AyyTaeSy0zgNgoiiscOSQiv+CqHlmgVRx2uAu3SfArw2OfeTOAoQup1112H&#10;dwyZdzDqdOTlW2vSA6LcbiDQvHnzSlMn2lJMZEpkIOYpNshc02NkSoxkR4A2CjXpZnS0JT4K7Z/+&#10;9KdHHnkkHaEqmmpn6okaWXyVRaKNo2xULVjEWYkFcvZDVhy13Wht33wKcN0vtthiFGa58sorWS0H&#10;EoHjD3/4A2q0ffbZZ9dddy054U5jKI5TCRcllOx45TixUIKXKJkjyTJDrBTT47hx4wBILtyePXv2&#10;7dvX+YpvzIYGWghMgmAq2wHlAVS/pI4qHkbaY4kFkvifhMY4kmUzUFZxNBAn6LA1pgDAueWWWx51&#10;1FG8YfH+x7Fwl112OeywwxQ+i2wqaf9wKuG32WabFRnHoS/3shgsCfN44okn2vm1ilgpMqUIlM2w&#10;QTpQrApdEmj6la98pRwdRlxjDB0i66ygrITYirpYpFh4RnG0Cgyjc6gKBThCv/zlL8nkx22LBlKl&#10;T18bc9JJJ5155pkkoMcny9eYqeOIoInjq0iZ+LCIA0v8h4iDz6pYKBEx+S83o8b7Bt0X58GxmyKY&#10;ivfyt771LUwq5aBpuwlLggtRF0u9Iyz9iqPO+6sdG0IBbl4y0v3qV7/63e9+99prr5GjbqeddkJ5&#10;29nj2hDi/ncZEuWC2wg10fyuC5FFdLPtBE1xfBV9LP8tM8zD70q7fLQITcePH3/KKadULc+J4miX&#10;82eXLh/sRO7kfudmpxAbTge4G5D1W12HvDMEpEbaw3MSn52Cg+MBhKwJauIxS9odpJPEgChmqU+H&#10;oClOsH6NagUnr92LU+D6669HJ/+zn/3sM5/5DGi62mqrFR/TywiKo17IqIPUgAIoZLiCUcjcfPPN&#10;YCdq20mTJmGr0/RDhpsXZQ+I0gWgOyW/PEbEDL0oUiCGJYdqaBJngnUKoROn2YQTEIFJ4KXYMvmE&#10;GjINN7HuzeCK7373u9OnT2chZ5xxBplPqqA3UhytO1/p/NtSQIROgBMzBhHc4iCA3EnINj4vVTh+&#10;9do8pIHPfvazGXNGSkAEFNOj+Omcfvrp+DzjIWJiFmW/wEsRN1sT+kSypqpn68U2IWYLe1DDGKMp&#10;ent4rONqJMXRELusY3aMAmLsROLEkZ3snShsKVuB0ElGMfW2LbgrXF4iiUqGuXfeeQfbJJGg/A3I&#10;x39TnXrko+IKK3ZKUboygoRpkhudYRPiZmTXZNdUQ1tw45raPXrYFYw0LU4fxdHiNNQROkwBFLZE&#10;pyB0ogYEO1HYovRD4uz4K7XDdOnQ5yWPAZ7PBODit0WmN9JZ5KZQR5bl0YMgC0ijrVVtQYd2r2af&#10;lTKF8gi76KKLcLDviN+14mjN+EanCwW4oxE6H3jgAeI7RWG77bbbInRyBXc8wF83SCiwzTbb4MN1&#10;4YUXcrVFNEGi5c+SKojcxaRRHTZsGOpfdQhStilCAZRPhHffddddCKYnn3xy+WmHFUeLbJ/2LY8C&#10;5EbA0vnrX/9aQgOpZUHdSiydlS0BUR5pqvclEFQiEwBOlSyrtz8NnBH+R5QsJCsvL2n+UHJZU8XR&#10;BrJUM5aEthbgvP/++yU0BW0trqGrr7460SkqdFZ8i7fffnvchcgCiNqg4lPV6TWJApKJjBURE7X/&#10;/vuXpuNVHG0SF9V7LWhrZ8+eLe61REqwGFIiECIGcKrQWa+t7dGjB/5BhCVoTFG9Nq4Bs8U8P23a&#10;NFx5y9TxKo42gHPqugTJFk3CVcwbaGvFvVbiUtS9tq6b+t+0/qQjxsOIhxEW6/ouRGdeUwrEdby4&#10;IEX1wMMtR3E0HG115BQKiJkTF6GHH344SoawxhprgJ2qrW0Gx+Cm+5e//IXgFilcpT+lQEcoAPtR&#10;fw3NFjpeJNSgc1AcDUpeHfxT1OYlHIXfQw89JL61G264IWZOgFPjUhrJH+uss84iiyzC24h0/41c&#10;oC6qLhRAx0uubDwtqExw6qmnhjOXOuIo9o+6kFLn2VkKwCqED8LHaubs7EaU83Up3YowesUVV+g7&#10;qRya61cyKICOl5AYwpcJUL7gggsChcQ44qjunFIgTgEpN5bwrd10001VW9ttfHLjjTcSwAc/EJvU&#10;bWvX9VaWAiAoKXnDhcQojlZ266s+sXhAJ04lxNRLyRT1ra36zoWc34EHHohxFAWaGkdDklnHtqYA&#10;ldewKNHtuuuuQ9lr3T+zg+KoX3o2eTSJS6HWmFg6JaBThc4mb7n92qi+sswyyxA/Sslu+97aQykQ&#10;kAJkBdlrr7369u1LdWG/nkeKowG3rQFDx4XOeFyK1ktpwOZ6X4IYRwleorqLGke9k1cHLE4Byiqc&#10;cMIJOD8SXXr++ef78jxSHC2+NY0aISF0Ru61mkWoUdscZjGXXnopSWQY+1//+pemAwxDYx21KAUi&#10;zyOPUKo4WnRXGtBfhc4GbKLtEkh88cwzz0ivjTbayMvDnJKQhOsRHByNbDsrbe9AASl4nugoxQDk&#10;TUOFO/7wwgsvoFJ69dVXBw4cyP+lJs+bb76Z6EUaIIcJmHfBaZYqeKNGjaKkD7V9qJ03ZMiQ8p9c&#10;UaIGX068iqPmPNCclpF7bdzSqalrm7PBbVZCpuJzzz2XcDruU5qggOW/XKwkxOAPGLz5Gwze++67&#10;rxsp0OW+8sorpHK8+OKL3UbQXlAA9fhLL70kUEeaYuAQPz6O6nvvvQd5+SdcZgIRCrXTwgsvHB+8&#10;T58+grv/+c9//vCHP/CvRAa3fj0VlRPNMma+4oorcv8QlDJmzBhMA9SppW/oKkCREy91TAvGwyiO&#10;BmLIyg2L0CkZ+H7/+98zOXWvrdwOhZkQ2Pn2228jJiKAfu973+Pt//rrr/M38jWAc8EFF5w8eTLJ&#10;Ez744AMqT1ECHVgdNGgQNVw/97nPTZo0yVxUxcmI8c877zw1jrbbTDIDvPzyy++//34rQLJHc+fO&#10;zeUCKpkgw9EsQjj+TLF66cg/8ff8QYql8wei0fbYY48rr7wSb1VntBBdKF8p6J4jTrNMBjAWjQh0&#10;gCboMNqtHWgfOXIkNQ9gLVBWKsA7LyRBXqkEvvPOO5MLughsK47m8m1dG2hMZ113zmne3HQImtxK&#10;3JtEnqDEI/MiI+E9y5XKDzUaaYbAy8GDB0sKRnwuuLu5y8iZQEeKuaLg3XHHHfG2ZbRvfvObxAQj&#10;rQKoeDnmQiNfR0uGpMuFSJJ6p0U0pJMIlCJNQl5EyRdffDFXZYpMxuuWF0zv3r1BLFziIebpp5/O&#10;fglAOug/Bbd+97vfFakj5hdEMyYjdINWqKn/8Y9//PnPf0b+jujGKy1uLxByAavQin8ikzP4utRS&#10;S5k/+4TbGH+HHXbgD0WopDjakKMry4gsnSp0NmpfWxbD1YbsyLUCalIQmzuXJtws+IVRmRXI5MHO&#10;E97q2c4tRpmzH/3oR8ij3FDXXnstFzfo+P3//lDuERuKypc7K5W23/72t3/4wx9yGZG+qtnEj1Yn&#10;ZcmRq7BB8nZ5/vnnufpR+aQuH9GfDeKFAVWxDsq93w4gUTmCvgUdSusFotk8A6nffffdJ554grzz&#10;vDMo/85zTdi+9Sek5u2I/Mo7kkLxtMkQN6PQUmcoVRyt95Hn7kNokFpjUfZajems96Z+cvZSFQfB&#10;EemEXUYlK4ImwbtgG6jJexwpk4vD16rRZCCSoh5E2xaNedVVV82aNQvwppYLjo6t4ilORki0uLeA&#10;675mUp1xuMeRk6AMMMkC5Z3a+kNJTg4vXjAiJImdz1ZIUhBNpW2qWCw+VgnRP1VDjliPRh0tMZI9&#10;tliQmDdNpCUuCKWKo9U5qqYzQUTA0skdx+tJYjo5tJtttpnGdJpSsMLtRNDkYYQ4wuubGwGnSrZY&#10;FLPc0VwHvtxrM8iAynf8+PGXXXYZqtp4M4Dkf/7nfwDUbbbZJoGmYDmT5Hqqu5ORaBeRMpF4xBGv&#10;1XRH6i6kHPASyRKY5DpGWvr85z8/derUghZEBVFzEM0+x5hdwVd5/Tz33HP33HMPngHcnKm9eIay&#10;j7/+9a/511tvvXXrrbe2uiQUR63I1ZnGCaGzV69eqM7QDv3gBz/ItVp1Zsb6VWMKcEcDlqhnEToR&#10;evi/4ruInQz3B57MnbI1Eqt+3HHHcQe1Gpz4SzTA5P5G5OLGOeigg1gujzlqElCQgESmxqvvfMO4&#10;oPnII4+03rNshzxV+QPyZaqdUuqKKIi2bmc1dcvigYXuBA2KKOQTWmLSRCdekDmcyo2svwpSgH29&#10;6KKL0EKIcwFKNqmxwx841fjOkZ+vgtPWKWVTAEPaz3/+czxaEeYk7IQff+D/nnPOOahteUFXh4ZM&#10;DLmz3Xxg0UMPPZT5o17GLssPJ0xWV535t84EHSBanJkzZ+I8lfpA4cQdccQRODbTDDuxyVoYE78t&#10;ilyaNM5owwiwQUEGYNrsiFipnX/MgZkUX1HtJsPCOYPLLbccNLS6YD/lTGvt6J0C3EFnnnkm6lmu&#10;JOK0+AMprNA29O/fH7nza1/7mvcv6oBBKYAhDbMiIhq3doSa2DX5vyeeeCJv3jlz5gSdQMHBEbPg&#10;w1xoBFClDaZTmLbgR/125+HCbX7hhRfuueeecZECreyAAQOoqTBjxgwSlwOZtHT4tIJoO6LVDkSj&#10;hbCneCdZQaniqMPZ8daFoyv3rFyywCc3EVCKScbbN3Sgsiggsibbt/feewOWbCjqI3aW/eUv+Sfw&#10;pqy5ePsOeM+dYogxLBDcRdPr7fP2AzFVXAcQKPfZZ5+E7xV7gaxJ8CKOWjgeF5e3FESbB6KyInkE&#10;mEOp4qj9SS3WA4xEYQtekj5GdHoHHHAAaGp4VRX7uPb2SQHMaVzKwCSOP7yB2E32lJ096aSTQM2C&#10;CjqfEy02FiyKydNwDKCUYBu6lMbPApxsBKrIVuDE6wdMRdyMtkOUlsTdG66oXTMF0aaCqKwLva5A&#10;KdyVyyqKo7kkKtogLnTyWufCRffF5ZurLiv6Ye3vlQK4sLJlbBxIKeImrkCCMfi1Ylbx+rUKDcZz&#10;gcWa60hgeEgEn9PF0MRotVqAkGGhOTJlIigQyxb6WxyG48AZH1xAtLgZUkG02SAah1LehRyBbBZV&#10;HLU6wqaNuUFQ5cltEhc666jZM11z49qxiVzWonWXpKP8QRTvAGpp8lYV6MpbgaeD1UygEsGUxX1e&#10;5KPiHySeOCIlkOuc/xJpw47w9wgNuTuiINpuB7vWsSiXpa+++mr81XFSgQMzGiuO5lLStIEIKwlL&#10;pwqdpuTrdDuxbqKSjaybIm6yp2jdcx+knZ5+2O9zz2Ilxc3Y6jNAqWCeg/uoCJ14AEF/yWIY/fgb&#10;VLXkAZZsTYZ+lQqiCqJW3CuvN3iPrFKwGfyfAaWKo7a0/bi93LwRdmIbU0unOzVL78neYaiW7QMy&#10;OSqRJ223iZsmtIcmUAmex7IokAbp+PF/QTt+EiiSUKgef/zx0thEwcs9xVfiQqf0JZKPr/BPiUGs&#10;/CoZQdW5rRutkmg75hcQlScg/t7wIUaEdk4PiqMmd8jHbSLgjBR9ip12FOxQa0I4RNwk5kQ8vHhg&#10;iqEacdPc+Neh6Vfis7hTEV6JLAjRIv1qXFJM/FmAll5C7RtuuEGANlLAciuhjxWhs7UvH8rV1krF&#10;t1yp1EtoptpE23FhfUNcTEBU2px22mmwGbdHKpQqjubcUBLJAFiKwjYSOtXSWYmrvf0kIm2BxOOK&#10;uInOFuWkKtvd9i41nBQ6CzpCVRFMBT5NgDaOne2EztypRn6VJH5LbawgmkoWlUTNQTQOpWQmaYVS&#10;xdEkMcVFKLp8JZJB3GtzHRlyz7w2CEcByQbATkV7JzFFKG8b7Ewbjp6pI0NeToTVRwVoEWQp04Fs&#10;KpFC/MgmKJbOXKEz93NAKXluMZe2WrAURBVEc/kn3iCuzm3tyEOc7F2UZEj8k+Loh3GJU+JSAE4u&#10;X9X1WfFf+Y3ZIBKm40oa96cV4NS9C7cdHBBbhyOZjBQ/KZ79IHVpuB21qt0URBVErQ5CNogyFJIo&#10;ql04jdSS8ZG7DkeRWiSFEFKL2Mn4bxTQqdpaK7YrszEcDDqSxY0AwSjcHvkGHEXE6XJ/2jI3AmqL&#10;w5HtRwnAJcMlJ84ksN12cNqTq4jBsWNJXwVRBVErLsoFURkNzm9NwNsVOBrlrUXc5Bep+9ROZsVn&#10;JTeWnNG4WUbASU2uT3/60+QcxmMlO5yr5Kl22+d4vmD+dFg1tcGBOhLEO8Bw7udgmPXWW098jhRE&#10;FURzGSbeQEAU675Jr8hRPHIgbyCOIrVESWvj2dpU3WfCIh1swz0oLrXUCxOJk/9i1QdKb7vtthA3&#10;bwcXW+tP22Y4ii/2yCOPZGexM4WgABecBJXuscceBfMyqnduuw2qmnduFJ3izFEOey3ebVFQae1x&#10;NPIuiTLWgp0SPq/A6cxY5XSMgBOTgxRYwKUWEAU4q1ZBrByC1OgryKMIf24TZq+pRo5+2K17di8u&#10;uH79+q2//vpFcNThYk2dlRexuGq4xTl1SKwRp49HV2FAtKBqynmvYWC0m5MnT2Y5NcPRuE9QvHwj&#10;3iVdmK0txDUUdMyMWBR1qQ1Kee+Ds5Xcp27+XJQB79u3L90L3oDtFkV13lZPEHMKOF+siU8oiIbW&#10;LXcQRGVpxx57LJw23zBvzl4lt4zuXIndjHyCkDsl9YEGopS8Iw6fw7WEKpsSjB9PNYzDpwKnAz0r&#10;1YVttU26G83/Bz/4ARfQxhtvXERqbEcNxpRHtoNDk4JojdS5Bd9hxfc6ct+tBI4KZIpRE5jkDMTt&#10;mhK7qT5BlbpD202GwtSoO/ChBTgl2Z5URFEdey22z2qSXCJ4fjmrZyXPEfGjVh81bCx5jrCvW+F0&#10;8YtVplc1SbR4kbiq6ZY7LolGfHjrrbfOr8dgyJdemsXxMi5lym0rRk1BTTd9kZdJ6iBWFIgDp6Sn&#10;iUqJaSyKFSXr2BgQ5cnrNnMQTsJgTFLvOnxCcqKiczPs21QQLZ5VWEE0Q0YH0VGthcJRkSAFFwUj&#10;5ZJFPSthJyplGh7vqjWLq2plT6MgTjC1arPV+YSmAMcZZYPbVyQMJjXRmtuA8V7g9NZbbz1kyBAT&#10;C4KCqKpzbVmO50UkFvegs9yGtj+cBfg9/t8ffR988MFXX32VPyBKCl6SP2nChAko99Zcc03c8yZO&#10;nLjooovafkXbd5wCb7311l133XX33Xf/4Q9/ePTRR5999lmuznXWWWeNNdbYcMMNo5QIHZ+nTqAj&#10;FPjFL35BPe1nnnnG7etbbbUVD260u1OnTnUbIaMXFxT8ye/hhx+mimS7luQN3mmnnZjAtGnTiszh&#10;ggsueOihhyizlfGt3PE5aBwr7ugNNtggt3G7BpxZcbaqzmTAgoLkhTJoF66//noJbXL7+drr5GRs&#10;QVjayxq4TyUTED9xl1XfHzd6VqoXrCbOQWxuFI4iGd5V316pnarIZLgHnC1wSI1SOilQfLBod/lv&#10;O1qpJKqSqO05ikuiHwGi7RDavnkUkDjOE088Ub1qm7e5JawIxSlY6JxTU+okf+lLXwoxVXhbVCap&#10;vp0KogqitlzXCqLzBUvbUbR9Myhw7733kuQdKTPKHKQSZzN2tiOrgHnwtHf+tKg9AjkcUU+Nwcn1&#10;kZiegqiCqC3HpoKo4qgtGWvcHnHhsssuk+ooopanlBVJ+FDhWsUG1JgEOvVgFIC74Cisg25fEKeK&#10;LbbYwq17bi8phnrFFVdELRVEFURz2SbRoB2IKo7aUrJO7SMzp5QVkwT9WD0BTnWsrdNG1mSulBPA&#10;89Z5slQgAOoKJpxr93XOAoNTpkOejAqiCqK2jJoBooqjtsSsenvJ844KK54DATHU2XZV9QXr/Awo&#10;gL4UxsAMWTD/S/anBKtMgkxSx5FEgyh4A2lHxOEIx2AF0e4BUZiK0JTiJW+zQVRx1OASqnYTAPKb&#10;3/wm8bhkaJNrCDOVZt2r9qYFnB0XB6hJ+SdgA92D6DP5L1U5+QOhFAG//eGHEizu/InddtuNSRrW&#10;rrL9CvAsZSNXX3314hdr1TIWabKFVn4oMxu++hnZnscOt+eipIgYYQZYNyOhU5JaBIoc6PCC9fPt&#10;KcBNIbLmV7/61YMOOoinNzgBM3DLI3jxT3HPHbQU/CupD8JRFA7EfOCcwpPl9O7dm7dgIE6++eab&#10;ocCmm25akAIKoqkELBO3cnew5MkojubuSIcbwBD41p5zzjnYn0hnykXAf/kz3raaeK/De1PW51FF&#10;gogk4RPUBCMByzhq8q4aP358Nj8wiDBPIMWpEENqEjgTBqsEk6SMhvMI2R3Fya7IwVEQVRBtpYDi&#10;aKADW2hYSVqLrmbMmDHiW6vlrAsRtFadATzsMYAl2VvQOggDyE9kTTSfAGpCaMs14UCDGTNmMMjZ&#10;Z58djh4ikvLyc/6EaFkCiaTzU6F+6lM8Q92mpyCqIJpKAcVRtwPlvxcnnJxQkYsQj3ouTdA0qG+I&#10;/2XoiJYUEN3sxRdfTCKCTTbZJI6a8megFEAFVnOrgOVCKd+S3JyBUEqWzvuPOVuS4ePml1xyCTM8&#10;+eSTnUfI7giIMr5DrKqCqIJoO9ZSHA10WvOHRbkkmRAiFyFAVF2E8glX5xbiB4SREtHwM5/5TGum&#10;UBQPJJYSFa4D2uVCKWWeRK4NR0Vx3C0iko4YMSIc2EtJNVvls4KogmjGkVEcDXefJEeOZ0KgYhT6&#10;KxE6NRNCeXtQ7pcENQFFoBE/6lZZc6WVVkJ6Q08L/qHM589eHC8zqjNK0VCkUgeQNideQZH06quv&#10;DiqSihvzHXfcYbgiBVEF0WxWURw1PEouzQBOKU7emgmBN7vLiNqnwhSIvGfRTMpNnfjBBvw9GlpQ&#10;E3xt9fcRJ8PQUHr55ZczsSJp/HI3QURS5/RGjC8iaaBjIrGqFCzKXQgNFEQVRHP5RHE0l0QWDbgH&#10;pVIKgqZUsYiKWmsmBAs61qSpACfiJvbL9dZbL4GaXNOY4jB8gprmRu5yoHTSpEluNkLzneE1gOLa&#10;vH2iJclDmCHab+cRsjseffTRJiKpgqiCqAkHKo6aUKltG/KCStLaqFIKxk5MnlQ21hJjhShbyc6R&#10;J+0+++wTpSmO4BPYOOqoo0aNGgWyFpl+CVAqNsKgaRko+clTskgGygEDBoSzkopIyusnY6cURBVE&#10;DQ+y4qghoeY34+yJV+3OO+8szkHDhw8HQcFR0FSB04KUdWjKduMiixqW+sOJ+BO2nuQ4Im7SJi5u&#10;Stq5gnliS4BSKRNtLig77Bg+U0ilDh2li8SSQn/nEbI7okVg/HY7pSCqIGrOeIqjWbQCGhMVraky&#10;hmEJtxHNH2TOZHVpKcDJBQpASg65+E/23cSTthZQykpDi6RSxWXevHluDCAlvsMljhChPDWWVEFU&#10;QdSKaRVHPyIXhxZZE7FSrJtSlROXWjFwoqd1TsBttR/auEwKAHg4bXJptoagTJw4MYradHBtrQWU&#10;br755hkCmZeNkOBX56E4jEFF0tRYUgVRBVErjgU7uhRH8QNEoCRYU+pxSgoVsFMCUQjrBDWDpk+z&#10;2idt7IUC4hZE7GZrniAxlfH3hKBg2Nt3332LO81WH0pFIMOg64W8qYOISOrwEJHR6MjZJONuoBky&#10;PUwzBx98cDS+gqiCqBWziQmmaTh66aWXgo5xQoigKepZVHORewh/IO+BhG8WiRm3Iro2LpMCoqcF&#10;GmH0VregHXfckSookmMv8WbyZZ6sPpTyYgDngupaeJuiznHe90MPPZQZ5uZych5fGEOQXkFUQdSK&#10;kWAb7hbYpsY4esstt4Ca++23H0o5HpV9+/blPAwcOJD/UhopbtlC0OS0UFwMFyHEUGeDjRWJtXH5&#10;FJA07jNnzsSfNmHdRKZBicc/Sexm7ty6BEpFJJ0wYUIuQZwbEELN8XTuLjMsEkKT/WkpAoM3k4Ko&#10;gqgVl8YL2dYAR2fPng1eElHAWQIROZM9e/aE9QFO/gxk8vdnnXUWbYQK1OMkWxANll56aSu6aOPa&#10;UQBW5gbkLdXqT4uLyvbbby/+tG56xS6B0hKspJzTIiIpMF9EOZzN1ewyb6zFFlusuCafJ5oXe3PV&#10;EL14udbcdJUmN0/JpdCyp5SoBl8hHEVMjPASdIxETFiTP4Og4CU3Jm1A1uxFiixCsRST7dE2daFA&#10;lDAoNc2e+NMiXoi4WSmdaqUmk7jUROBbdtllw7EBIFpEJEXHwAzD5QSWIudkHi5CAQXRdtRrPIiy&#10;8LJxNK6MFeEygZf8X/CSH3gZiZi2/A0M9+jRY6GFFrLtqO2rRgFueSROVLLiQR3/iS8oDrftgiAr&#10;hV6VmkziahMraTgbJExVRCSNcgIHYk6pzIq3hPP4CqLdDKL+cVRkyshsOXny5MUXXzzSxCaUsahq&#10;pTHg6szBqR0ZuVevXnyuSMFev1PS0UwowI3GbY4ytjVhEBZu/lLS7JkYOOVzlUKvSk0mDqUlOO4i&#10;kpK6xIQHUttQRo3jTP565xGyOzoXU2NYBdEuB1F3HEVeBCNFmozDpOhgI7Mlzc4999wQSJl9KoBz&#10;EVxOPfXUQAdPh/VCgShFLSpZEtImJE70CvyIVHEzcCqUZu9RHEqlHE1Qx10s1mho3dhGREaSY7h1&#10;z+0lWAgT5rZMNFAQVRAthKOR6tXEYGnLncXbDxkyhINBXariQ+kIIShAovBEziDcPcjAl0gY5MXn&#10;olKCYKUmE0GpiKT4HIXYaxlTAs+cx991112DapgkAMYqalxBVEFUKFC2fdT5FNl2xCNJ3HptO2r7&#10;EiiAfIninUTkqGoxfyZS1CYmoFCauiO+3IkjKBXHXXOduS2fYGRhfGfVgoDWbrvtZvtdw/bwIeOb&#10;p/NVEFUQjSjQWJjBpxdXI37OqiTD46fN3CiAW4f5taVQWgKUotQNLZIi8yXSpFgxDxoLot2sREbz&#10;8ednd/tvoUOTLgqi3Qai2ZUnGoujbHOfPn04GJ/73OdMDoa2KZkCyCUYzIYOHWoooCiUlgClZBUu&#10;IjLmshBK+yIBMBdeeCHTO//883M/5NYA+yjj59bqURBVEE1QoMk4yuuVUzFy5Ei3Q6W9QlNArsV4&#10;dtPsLyqUhoZSQq7Zkd133z3c1hO/RDUIt/GlaOiIESPcuuf2yqgAE/VVEDUHUeiZ+svQKFQw2ULu&#10;uwqC9OB/CSfJxvzfz3/+81g7Pvjggwavse6bNXbs2L/85S8cNjzCTNZywQUXPPTQQ0gkBAebtE9t&#10;Q5WCnXbaiRyBUoPT7ffWW28ddthhIh41ZjJ33303VlKWxnVWZFEZJCUAhvfQn//8ZzeyE9JGCAD5&#10;5Sny6jZCdi9yYP3kJz/BF2zJJZdsbQl9NtxwQy7WIpzDsF7Y2MtkhI3JGIWLXxF6MhmCua+//nqh&#10;G8Pi+vDjH//YeUz8WBN90V0l/kYSXUW/BRdckLxU/N+//vWvvNXwZESUIsFI9hzwSF100UVb21jd&#10;Ek3G0Z/+9KecCgjE7rbuivMGa0ePFHjsscdGjx6NGGR+sXq5g6wOSbv1NhJKTzjhhDPOOAPf2rPP&#10;PtvjRkdDQbR+/fpRGaK1coDJ5x588EFCoTCuS15c779f/epXm222GRmOoENicC+41Q0gyhqFjHvs&#10;scfOO++MFuGdd96JE5OncIK2L7744ttvvw1X8J5G8//mm2/efvvt3jfXeUBSvmCEinenDFHv3r2j&#10;v2kyjrLIBRZYAHkUPRWGGWciasegFMCz+vLLLydI9LOf/azhhxRKUwnlBdcZhCf8Cy+8wPWX+k43&#10;3KOMZhLBcs0117gNtdpqq3ERh5ve8ssvz6WBmiQukSuIttushCQqzdZZZx10BrZ7ZPW6hVElqjjx&#10;A7N5Bq288sp77bUX8Pz888/HG7SC+uOPP/7666/H27z66qvvvvvuyy+/TAlFFoJr20033ZTDq7k2&#10;g1o3IJsS6w8Xvl1r4lRk8mL04sq28sNUW2k4W6nYrc0jQGwZae7cuYxv6F/WOjil7ug+Y8YM2+8a&#10;tpcAGORdtYnmUiw1d65zUgs+5zG6usz0+k32M2JXUOciknIqrO7oXO7RBn4pICrEI4880mpYhdJA&#10;UCovm2HDhllth1VjrLDOATASoBLO20iWHwXAqGORuWORtCySZLGmUNpwHCXXEjhKFCnFuq3OuTYu&#10;kwLcjOIOYJsqXaE0EJSedNJJbEfBEigZLIQbCHZxZx6TdLvhpofLjHCjgqgtiIrPc8F0GbWTShuO&#10;ozCB6LWnTp3qfGi1YwkUkGQ3K6ywgq3mQKE0BJSGru/NLhdJtyvTmzRpUiDOlPG33npr/msS9pA9&#10;DS8s6gXRS4gqwU0Xou244462BzlBw3pBafNxVASdJZZYItCR02F9UUBO4KxZs2wH9HJPeTy3xStC&#10;V2EyodME4hJsmDwolR823XRTuAXPFFtuMWwv7sQ33HCDYft2zbwwZ11AVFTiG220kZdVezwFoW2l&#10;zcfRKNGus19DwYOk3Q0pwAN24MCBbh4oVTu3DYDS0PlsJaEVPkeG7JFoJsW9UfC6dc/tJXE1uFzl&#10;tsxo4IUt6wKi0EESQlESmD97WXtdoLT5OCqJdrGSqom0yI1QTl+iXziHhxxyiMPnqnZuGwClkt4o&#10;3AOU8i9IpQ57TZfQ3kZW6XZTl+CFIWsEogn/rK6C0ubjKNspAbMHHHCA24nVXmVSYNSoUWyWW9UR&#10;LzeXxydw3aFUnjUFZbIM5uFpWyTdLhklmR77FYg/JcVPB1mxRiDKFki4FJH68e2o2pEMpODtChxd&#10;ZZVV2OAi/oGBDqoO20oBnCTZLPKuuRGnaue21lAqMhkeBm57YdKLZG+33HKLScvWNgIzGG7cuuf2&#10;ElYkqD+3ZaKBFyasF4jCKiTh49fqXuSFGh5ftyGgtCtwlJycqHaRSm3Pg7bvCAWkpJpzVEPVzm1x&#10;KBX30YKOo271SkXmK/jpDC6aPn16keLeBLmSwSMcl5LCJRUbMr7ohf3qBaJQQxLGtVNdeKFJlaG0&#10;K3A0qkVK/sZwR05H9kUBMbSg4HUesGrntjiUerxYrSYjEI7vrvNeZHeUeCfnwSWQ9De/+Y3zCNkd&#10;EUatnhFeGM/jXoeQvVIpJu7NGaZ0L5SpLJS6c3Agxg00bM+ePdnm448/PtD4OqxfCkgegKuvvtp5&#10;2KqdWyv0Sl21x+vVajJS2ySct9Gqq67qnNtIVK8oMJz5JLujZHDFUGoyvheW87jLpYEoDrpQCWfd&#10;bCp5oU81obRbcJR6Oqh2STpsch60Tccp4JZ0N4SZyuO5tUKv6kBpaDMkuY0oSurMclI8q2DUf8bX&#10;11tvPZNnhBeQqCOIQjoCRk1IREsvVPJ4JH09NboFRyXRbp8+fZyPq3YsmQIikhbMll61c1tTKMUb&#10;yLaQgDm3AIFUoSIe1LxLvKW4iRZRXWR/V5yW42nrW9t7YbOagqioBEiiYrh9XmhVNSjtFhzF1QgQ&#10;Zb+d474NuUSb+aJAlC29oKhRtXNbRyiluApnxxnqclli7//+cpulNhDV6xZbbOHWPbeX8GGG6tgL&#10;g9UURKGeQ1Z6LxSrFJR2C46KqxHn4Zvf/GbuydEGFaGAiKTFrdpVO7e1g1LBKjSogRgDB0ByGzkP&#10;LqrdcBZcgYrUQFUvrFVfEBU3NOhju3de6FYdKO0WHGWbkUeBUhS8tluu7TtFAdH4EbAkmcaK/Kp2&#10;bmsHpaG9jQgvueiii9y2WFSvVIN3657bS/xoWoM6vDBVfUEUukkiQLewKC/UqwiUdhGOrr766mw5&#10;GVxzj402qA4FxPo1cuRIt7MaX0jVzm29oDS0t9GZZ57pHF0jqldiPQPxreSjWGONNbyzU61BtDUR&#10;oC39q3Yknd2OughHMZH26tUrqP7Hlo20fS4FuMKItWfXeAYplLaSy+NFnIvrUjqpoLm63Y7Pmzev&#10;yNncddddi3TP5UMRvKL6uF4AwOPeOQNAtHAms9Zaa1klWZTg2oK6Ii+U7LhU2kU4Svox9LoEkuJn&#10;n3tstEF1KIDLrjgEcs4VSjsIpUcffbSzEs+EnQifQCo1adnaRsq/uFU4MPmieKVKiKSXq7/uICoy&#10;+oILLlgQR33Rs7NQ2kU4yoZJNoZwCTlNDqS2saUAJ1aS1995550KpanU83gpZ0il4m3krH3N3Xey&#10;MUycODG3WWqD0OVf+KjkCGSSuYJ77hI87ldHJFEWKK/bmTNnNvJI2lK1u3B0qaWWYu+LBH3nnhBt&#10;EIICIKjEHnh5dVbwCVypqzljMuJtFEi1K/Y258i0L33pS+28ar3wpJjqYcKCy28AiEKBKPNwU4+k&#10;FZR2F44iiUr0i5dzpYOUSYHJkyfLLdnUc1sLKBUpJJxnLCjlXJFU8CmcalfE8d12260I2zcARFm+&#10;FDk/66yzhBRNPZLmUNpdiHLppZei2uWHfFPkMGjf8ikQz+HZ1HNbfSgV9Snu04EYgLIhzhVJmduS&#10;Sy4ZtPyLYY7AdsRpBoiyutas9E09koZQ2l04CgdwC/A79dRTA10EOmw4CsRPb1PPbfWhVCqpRZ6r&#10;3rebiGGKwLgNK+Vfws1N5LDsHIGNB1F5DbRmpW/qkTSB0q7DURLWwwSf/vSn3Q6q9uogBaTGYVRX&#10;uanntuJQKilsdt9990CcsPPOOztnsBKvWof0OoZrEQsufsWG7aNmjZFEWZGUB4YNWonQ1COZC6Vd&#10;h6PbbrstTDBkyBDbk6Dtq0CBhEKpqee24lAqgaSB+OGqq64aPXq08+ChK3sD86zdKgdhk0A0NxFg&#10;U49kNpSGOgzOxyB0RzGRhrsFQs+/y8cXxVo8Q1tTz22VoRRXIHaheCxvO2Zm8KefftqN1WVuoVW7&#10;ZCI0nF6TQJQlE8bdThiNCNLUI5kBpV2Ho5I2BSi98cYbDU+CNqsOBeIO940/t5WF0tCq3V122WX6&#10;9OluXCeq3XBeu7nlX+LTbhiIiseyiVq726C063AULhd5lDSBbgdVe3WWAhLGd+utt8an0dRzW1ko&#10;HTNmjK1605xtbrvtNmevXb7CxEaMGGH+OduWYiDMVe02DEShkiRHNExg1NQjmSqVdiOOiqvRVltt&#10;ZXt+tH0VKNDO16Op57aaUCqvmXCqXTIHOQeniUexVapYK8Y28dptHoiiaYeq48ePN6dVU49kK5R2&#10;I45SOg2G0MIv5uehai2POeaY1Eu8qee2glAqKr6M6tYFeeaAAw5wVu2GTsiQq9ptHohiT1l//fXZ&#10;cduYn6YeyQSUdiOORoVfCub3KnhTaHdnCmSEHzT13FYQSkmsysUa6BDhvuCs2pVkEeHKqMG3W2+9&#10;dbu1NxJE991338GDB6MkcNjuph7JOJR2I47isrvAf3/qauSMZB3vSIxgO7fMpp7bqkEptVmCqnZJ&#10;yHDvvfe6cZronHJNmG6D00vyI7ZaChsJojDe3nvvzXpZtRvFmnokIyjtRhwVTwR1NXI7EhXpJS6j&#10;Bx54YOp8mnpuKwWleNWyBeHKvzB+a9IcQ/aTMmrnn3++YXvbZqLWnjZtWrxjU0EUtFhhhRUKvkua&#10;eiQFSrsURxdZZBHYgtTntudH21eHAvjfZ5ztpp7bSkHpEkssUfB6zWAn6gSjSHTjN9H8r7rqqm7d&#10;TXpJrt1Iz9lgEJXU1pS0c1DqxinZ1CMJlHYpjoKgFH7p37+/yYHRNtWkgLhNZuiamnpufUFpQY9W&#10;blWJADnjjDNCcAjjL7zwws65djfddNNw5lvWG/dYbjCIslJ5MVDdpTjjNfVIdimOwhPYR8M9pUNc&#10;KzpmggLiTpItczT13Ba/0bj6cRQqCKUSC7HSSisFYk6Uxlhh3QYXE+Yll1zi1j23V6TabTaIyuqO&#10;OOIICILgVZzxGnkkuxRHZ8+eDXMApdhRcg+MNqgsBchZn+vq0shzy3VW/EbzAqUikhbE43YMdt55&#10;55lkz0ntLji3xRZbhOPeNdZYQzwtCsbR8iJkN3OToecuxMuGJiYjDn1RVnqF0tRd6FIchRaS1cg5&#10;Ri2Xp7VBCRQQbyNyfmZ/S6G0HX2K37zi0VMcA1JnKFk8586d68ZLmPTo7tbXpNfMmTMZHzuuSeN2&#10;baoMoqlZ6RVKW7cyIJMV4a0S+lLvFxPpJptsUsK39BPhKCBeo6lVnOIfVSgNBKUi9o0aNSrQFhdR&#10;7c53ALFPHWC+EMnl6+xUzIeqDKJMD3VuqrStUJpgku7F0UmTJsEiI0eOND822rKCFBBnQgzeuXNT&#10;KA0EpeLREyhYE/uoc9YkwbnddtstlzecG5DtwTnhQ8VBVHyecTJKJY5CaZws3Yuj++23nxZQc74+&#10;KtURVyNDz0yF0hBQet1110H/eDE7j+xx33334bXrHHGx5JJLDhgwwON8EkOJhd6hTFvFQZRlytIy&#10;stIrlEbM0L04KlmNYJQ5c+aEO2Y6cgkUsMqZrlDqHUpFcMH7N9BeE0VKcW+3wU8++eRwblBMSURe&#10;IMdqetUHUdnTFVdcMXtdCqVCn+7F0fmL/+8PQLU6A9q4ahSQM7/jjjsaTkyh1DuUBg3WpDQ3eekM&#10;NzfRTMI2GMGtu0kvW9Vu9UGUVUvUkEkiQIXSbsfRPn36wCsoeE1Oi7apMgUkb7i5iU6h1C+Uimr3&#10;2muvDcEkpGIg167byBJk7JwXyeSjUn0o19NNhqoFiDJJKGaelV6htKvl0WHDhnEAqEhsclq0TZUp&#10;QFlvWxOdQqlHKBW4wnc6EJMUKUe6//779+3bN1CEK+uF94YOHXruuefmrr0WIMoqJFOYlcG7y6G0&#10;q3GUohC4GvXu3Tv3AGiDilNA7nHi4q3mqVDqEUqXX355tsCK/uaN0es662ZD56wX3kMjkr2cuoAo&#10;q1h77bWttDuy8G6G0lB8b35COthSsgMCpc45PDs4ef10ggJkY3A4/AqlvqD07LPPhv4IZyE4Ez8j&#10;Lne3kSXC1TkvkslHJelPhlmhRiAqgWRuQbFdC6VdjaOSHZBfwYwkJidN24SmgHiUkGLG9kMKpV6g&#10;VOCKgs+29DdpL65kztEvJDYieMbkQ25txCunXXbAGoEoy5cySs5q8O6E0q7GUZhGXI0OOuggt/Oj&#10;vapDAVGv5Xrqp05YodQLlGImxOcgEEtwv5Nu123wGTNmwBuEorp1z+2VWo5UetULRA0TbWYTpAuh&#10;tNtxdNlll1VXo9xroi4NxHPSISieBSqUFofS3Xff3dxz1ZapLrroImfVrugqjjzySNuPmrdPjX6p&#10;F4iyWFFQX3nlleYLT23ZbVDa7TiKqxF8M3DgwIJ8o92rQAF5TR999NFuk1EoLQilkpTgpJNOcqN/&#10;di/JWe82sqiFR48e7dbdpBcGxcQbonYgKsdnypQppNQoWMEGinUVlDrypQlj1aINrkaaHbAWO2U4&#10;SckRaNi4tZlCaUEohfhBExs5FzrcaqutilhYczlKRN4ocUHtQJQFylOAhTTvFITGdfcbJ5exatFA&#10;sgP26tXrzjvvrMWEdZLZFHDOdxoN27xLRO70cuqVUp4lHFwR/eJc6FBcgYiMDHSCxDwvKfXrCKIi&#10;skea8+adgqBQ2u04CnHnO+x+6lPXXHNNoAOmw5ZJAbd8p4kZNu8SKQ1KZ82axWkKFP2CXz36Bjd2&#10;EsbILVXrNrj0ipJqVbYod8bq0MxBn3hW+uadgnBQqjj6kctuIH/9IsdS+7pRYOmll8YN29lxXz7a&#10;vEukHCgVG5tzpbPsHReZD0OpG2PQd/DgwW59TXpJvQTWXryqefH66lZisSQCxFUqEVnUvFMQCEoV&#10;Rz8cMmQI3D9u3DiTo6Jtqk8B/IzY0AkTJiiUJjarHCgtaKLOZjCiX3DcdWNCdMIwBlHjbt1ze8kb&#10;AkNsbsvsBiWDKJPJyEqvUNpus+KUURz9cPLkyXB/v379CnK/dq8IBcTjA0MdDi8KpeVDKYUfEp6r&#10;HhmDst7OWXwlmf5RRx3lcT6JoYijcw7OkaHKB1FeV0iiGVZthdJcKFUc/ZBzRYrdIk6e4Y6ljuxG&#10;AbIxcDWgXlMobSVgaKlUagYEin4hl8Lw4cPduEKyJQTVPE2bNo1POL/eygdRKCmJALNLqCqUZkOp&#10;4uiH4rLbo0cPzbLrdj1VsFdUykqhNHV3QkMpAdlIZoEYgwx/c+fOdRt87NixQetSSKUUN6/gjoAo&#10;ZDTMSq9QmgGliqPziQPrg6POdhe3I629wlFAnDOl8JNCaflQOmnSJOhvXg7WihMwkTonxD7jjDOY&#10;WPEkA+0mLNEjZAWyWlFH1LmRGpkJG2alVyhtt62Ko/Mpg3EUZjrggANsuV/bV5MCiVJWCqUlQ6l4&#10;rgaCKy79nXfe2Y3xxHZ+2GGHuXU36bXeeuvZGok6JYmyHEkEaFiEnPYKpak8oDg6nyxoe2CmNddc&#10;0+ScaJtaUCAK5pPZKpSWCaXiuYrDUQhWwf4yaNAgt5FLSBBIxSHWbp7kuYMgKttkKz0rlLbynuLo&#10;fJpIlt3+/fu7HU7tVUEKXHvttexpPI2cQmmZUArxqewdiDEIdnROQLbxxhvbyotWqxCbgmH9vg6C&#10;KIuSkr3mkB/RQaE0wRKKo/MJgquRZtm1uiyq31gkjx133DE+VYXS0qCUxCZFPFezGYwEgV/+8pfd&#10;mBAecHYFMvmi2BTQ7uY29gKiAmkOmR/kgDiXN1coje+v4uh8ahCajZ8RXrvOWbBzz4w2KJ8CqZKH&#10;Qmk5UCpiWZS33e/u42fkHKZZQoJAMTpmu1l1FkTZDslKH08EaLtHCqURxRRHPyIFLMUPwdSWmbR9&#10;ZSkgN0VrMJ9CaQlQOmfOHIhPNowQ7EHci7NuFnmR8OJwYTmsl9cDJc0zIKrjICrCKJNMJAK03SyF&#10;UqGY4uhHnIPnAoxFgmlbTtL2laWAOGdecsklrTNUKC0BSkeNGuWMdrlMxYF1NpGKP0TuJ5wbiP9O&#10;u2CSjoMo6xKHanTvxasAKZQqjn58UpZaailUu5tttpnz4dGOVaOAWKoSJtJokgqloaF05MiR0N88&#10;psKKfyg3fc4551h1iRpLOtlf/vKXbt1NejF+qua5CiAqWen58YeuqrZtsnHx+8H8kRHwUWY16Y43&#10;3nbbbWH9YcOGdXwmOgGPFOC2zZA8FEqDQimJTSD+1772NY8bGg1FRgXnqjKiqPjiF78YYmIypphI&#10;E1rTKoAoc7vyyivjpmuF0nZsYE4ZxdGPaEj5PXXZDXetdGrkGTNmZItECqXhoFTy2W6xxRYhdp9E&#10;uwWjSEObSFl7PKSkIiDKXrQmAjQHjIyt7GYFr+LoR4whWXZT3VJC3AI6ZjkUEOdMHuAZn1MoDQel&#10;Y8aMyfVcdeYEEu0658TGl5t3s/OnczsmokirA6KSlb7VdqtQWkQqVRz9mHqwV69evTT0JfeOqFED&#10;8Usk3jx7zgqlgaBU9AEOkf4mPIYz8HnnnWfSsrWNJNq95ZZb3Lrn9hLbvKQKqg6IMhnK3bR72SiU&#10;OkOp4ujHpBO9rnN8d+7R0gYdoQBaLGqo5X5aoTQElIpYdvLJJ+fS36FBkVqkPJeZWNBEu5KZslIg&#10;StwtU9pjjz2cAcNkm7pQwas4+jFjLLrootlMZsJD2qZqFDjiiCMMVYsKpd6hVMSyQFGkxWuRrr/+&#10;+uHYVcKXx48f71yOVObmnLEosTQQXa64bA9qlUodHhmKox8TDb8DmCxomd9wh1ZHbkcBKQlpWHtE&#10;odQ7lK666qoZLtMF+baIiZRZBU2pLV7BUrzP+ecRREH0SNWcPR+FUlsoVRz9mGISnT1gwABnpteO&#10;FaSAeI0aVlhk/gqlfqEUpW6uDOTMNkVqkU6fPp2JOZcEz52z2OanTZuW27JdA48gSg5e6kJaPSjN&#10;oyez52/4hM2gUvVxXXH0EziKn1G4t7PzcdKOBSmAfdQqHatCqUcoFbEMh6OCm5jaHW8G4NBt5Ouu&#10;u46JEfDm1t2kFwkITWzzqUP5BVEcm1ms7SlQKE3dmlZcVxz9mFCEvvTu3ZusRuGeqCZnT9t4pwAy&#10;gaGJNPq0QqkvKBWxLJCJlIgm9MZuDCPZ+6ygxfZDwngO9lG/IMpop512GjOxzUpffUHQdkcC+UAp&#10;jn68EVHVlxtvvNF2e7R9lSkgeeBsoy8USn1BabhEu+LH5MZ70rdfv35u3U16WdnmowG9g6isFOHY&#10;ISu9Qmm7jY5TxpEFTXiojm3gNn5HHXVUHSevc25HAecaXgqlXqA0aC3S0aNH/+QnP3FjfvSWtooK&#10;qw9lJ6wvQZ0rorC8I51r2CmU5kKp4ugnSIT7HwxHlWCr06KNK06BeFC87VQVSotD6eWXX27u4WK7&#10;QbvssguBpLa9pL0ATNBqiVaqY++SKGuE+bHRSlZ6NyrRS6E0G0oVRz9BH1Qf8P3YsWOdGU47VpMC&#10;mMGcrxKF0oJQKmJZoAwnRbIxiA8UjvrhmDY1YX1pkigfEt1y8TUqlGZAqeLoJ4gjoS/Uewp3rnTk&#10;jlBA/Cyca3gplBaEUoiPlTTE1hfJxiA+UMOHDw8xsbjIm2ubDyGJygQkK/3qq68ODxdcpkJpOwIq&#10;jn6CMvvtt59WfSl42KrZXSQPZxORqLYIwnPwvYwTJJC7oBvNvUwGbSFWxtwACWqcQf8iqsWMNVL4&#10;5d5773UjwjbbbOPsqWTyxUTC+gxJtAhzyrCtOQiF7Qme9oXTCqWpO6g4+gmyRFVfeKiaHBJtUxcK&#10;SDaGY445psiEFUqdpdJTTjmFoDJkxyL0b9eXbAyzZs1yG7nMhPUZIFo8WUFqIl95vsjjT6G0HYcU&#10;f1AqjiZxlNOOSKpVX9xupSr34kKZOHFiwRkqlLpBqYhlgbIxkIoBgdhtZ0tLWF8+iIpZWmrOyE+h&#10;NBCUKo4mCSuhLxRGcDuW2quyFPj0pz/txWtUodQBSoMmrC+SjcEh0Y8thx944IGptvniYpDMpF1J&#10;GXFxSvgEKJSGgFLF0XQcdU42ZnvGtH1pFBBXI7J1F9ehKZQ6QOmSSy5JvZEQ2/30008XsXHSd+jQ&#10;oSEmJmOKyJtQcYUGUTFkoPFuXZdCqXcoVRxNknSJJZaA/7baaqtw50pH7ggF5Dq74oorcBdSKG13&#10;vRakTIbb0SGHHAL9cz1X3XgDn9s777zTre+uu+5aBIZzPyr61bhOOzSIMiWp2tZuNxVK/UKp4miS&#10;njiIw3+8nXOPhzaoFwXkOkMq9XWLqVRqJZU6Z5UyYTPy91500UUmLVvbsI8wxg033ODW3aQX45Mv&#10;Qlr6Yr+MCuESz5OdOlih1COUKo4miUkIKanqF1lkEZPjoW1qRAEx0UlAuq+7TKHUHErlco/gxC/n&#10;kOSBumBuY4qi4tRTT3XrbtJrypQpIvL6YrwMEOUrFLHhc2RgyJ6bQqkvKFUcTVISFtQQUpOroY5t&#10;4nWsfN1oCqXmUIp9NJCmBywsWPhl8uTJ4Vj6iCOOANgI+/FiU8gGUd6LpO4yzN6lUOoFShVHk2SU&#10;EFKgNFCsW7izqiPnUmCfffbhOouyASiUerlE2g3SaiudNGlSnP65+2XeQIRd5zwP9A2a1QiPYj4x&#10;ZsyYguZnCJINojSwzUqvUFr8FCiOptBwfuBLi3+d+ZHWlpWlwMUXX5yIBFAoLX6JZGx3AkrxtUnQ&#10;3yOrDBs2zPntG+ldPc4nPpTY5g877LCC4+eCKONLknCrTDIKpQVPgeJoWxwl0UlBptfuVaOApEkD&#10;TeMTUygteIlk73IcSoX+gbIxkOHv3HPPdWO5jmc1Mpm2CYhSqVuc6UwGbD0FmoO3lW4m94PiaAq/&#10;YcWBFw866CBbXtT2FaeABNVhrErM0+SomCxNbaWpVIqgdM6cOdB/++23NyGmbRsKv5AGz7aXtL/u&#10;uuuYWNDCw3jPUr/MbXr0MgFRmu244462wmg0JZVKnR+UiqMppCMoG15cc801nZleO1aWApHLrkKp&#10;4R55eWREUAr9V155ZcNPWzUjfhTVrlWXqLHoXQmecetu0mvatGnOCGcIokyDT2yyySYm80lto1Dq&#10;BqWKoyl0k+ppgRwLnVlcO3qhgGTuzrhEinuCqFSaSl6BUmSydvQvuL8S1+TmaiR9g7oaifuPQxoK&#10;cxAVHN15552LUFKh1AFKFUfTcZQQ0n79+hVhR+1bTQpIBIJUwGj9eZG9GFahtB2USjlM50Kw2UyF&#10;POpcQC20q5FbGgorEBWpGgGgHXsbHkmFUlsoVRxNoZiGkBqetzo2yxULFEptLxErNhBHmMsvv9yq&#10;l2FjXI3OOeccw8aJZmRyYGK33367W/fcXhKZQ+RVbsuogRWI0ktwlBJ1vgrlqtuR4VNbcTSFqwkh&#10;7dOnT4bUYn4StGXVKCBiAfF8GRNTKA0HpeLqRa7dEIxx0kknOedLElej448/PsTEZEwiUvgZjm8L&#10;ogwrS6CjQ992gKFQagKliqMpXD179mz0unCkc+Zrw6OizcqngIgFrS67iZkolIaDUujvnHsom2E4&#10;sOTxcWMqeWBJ2shAv0QakIyvuAFhPDzabYTUU6BQmguliqPpzMyJypVaAh02HTY0BdjZ9dZbL/cr&#10;CqWBoHSDDTYI5GrEhJ1djeSBFdTVqDUNSCqFnSFQbP9RBgbnceKzUlupySlQHE2nkuh1NYQ0F2zq&#10;2EDEApOZK5SaXCImlIy3kQJqBX1h2n20iBPTSiut1L9/f9vlmLc3sSkUAT902gnGLjJatC6F0txT&#10;YHSbmDNKY1outthiqHb32GOPxqxIFxJRYObMmea3rUJp7iViy1pSX6V4fFHqd8lhO2vWLNspSXtx&#10;NXKLnDH5Yrs0IFHfgrCXan8tOKbMTaE0+xQojqbTR6LcVlttNZPjoW3qRQG5x/mv4bQVSv1CqbiV&#10;AlqG9LdqxrB77723VZeosfjp4Gbo1t2kF+O3KwtaHPAYPNXNqvjICqUZmzv/eWSy913YRlIxDB48&#10;uAvX3vglyz1uleVVodQjlErSg0DJg2688cbs+tUZ7C3pfwvmMcg+PgyeKvIWh7psB7ri4yuUZuys&#10;4mg6ccBRrULaVECVe5zcOlYLVCj1CKWjRo0yNFFb7RGNycPgnB3woYceYlbrr7++7UfN2x999NGt&#10;NgUvIIevMiMnajDEJ+blK6rgTd1rxdH0IyBVSIMaS8zPnrb0TgGiI3AqsR1WodQXlO67776BXI2K&#10;ZAdkdaFddlttw77gDcNwrrXC17fI86DBMPGzoDiahaNAqXNFQ9s7WtuXSQHR2zt4lCiUeoHSCy+8&#10;EPo7JJs1YRLcbZwjvwmI6tu3r8lX3NqITSGSGj0CGxkkTLznPH5RoTTiAcXRtscBpiT6xdwbxe1c&#10;aa+OUKBIQWmF0uJQKhEgoGmI3S9SiFRcdkPMSsYUK6bYFDxCGkOZs7TH7yqUyrYG5JhwvFjOyLA7&#10;v6uuuqqcz+lXyqTAzTffnKsEy5iPQmlBKBU4QbsbYtNPPPFEW+N3NA1JvxzaZZec+B7BTCKIzKOi&#10;/UK4QqniaNYppt4LJyqQd36I60PHNKeAqNe4NM27JFoqlBaEUuiPt5Ez/TM6kjzZ2WVXQl+mT58e&#10;YmIypmRL8JVKPgrDta1X4xHIFUpVHm17XiQVw6677hruROnInaKAyEMFs6UrlBaBUuJe3EzUuTwz&#10;Z84cZ91sCQW9AWmmV9DxopX3GNM2ObBCaTte4mWASsPcf0JxtO2pXHzxxWHN0aNH555bbVBHCrC5&#10;iy66aMHsdAqlzlAqlshAhUgZ+emnn3ZgS0k55Jzs3uSLojousvBUrmNMq6JsMlWFUi9QqjjalvPF&#10;pXOFFVYwORvapnYUkILS3tVrznTottLfkvQgkB8fm+s8MrPqeJbdDC5KBVGH1CLRJxRKi0Op4mgO&#10;jjoriJzvU+1YDgXQ27C5VUOvSuG6lWorddcy5PWghUixQZ555plujCQPaLe+Jr0E83CGMmmcaNOO&#10;njJmdlXdjM8plBaE0oDs4sAllerCcVpwwQWDnqhKrbfbJhPFCSiUFrxEsjknA0o5XNRQC8F4KI2d&#10;PQRF4fzoo4+GmJiMyfgO9cYzKCnuUUXicRVKi5wCxdG2h+Wss87q1auX4mi426SzI/N4j64ehdIi&#10;l0juPrYDAKp5BzpfSHsOQCULKSH0BbUzySJy6RZvkG2Jh4Gh5MMPP2w1ZqKxQqnzKVAcbct4xJAh&#10;jwKlzrlRivC09g1NAUkFEGWWUSh1vkRMdioVBrbbbrtAOIpxtGDoyxe/+EWTdbm1kVhPc3fQXHc2&#10;qeBNoRvzMVNnrlDqdgoUR9sehNmzZ8Oa4Vwh3E6g9vJFAbHPHXjggdGACqVul4jhjrSCwcEHH8wW&#10;FHSZTv26xDUZTizRTGyNtjEkVt8S8dHQZTcXRPm0xKRizy5u0q4alLIRBTnEhIAm25cRDOPIaiZf&#10;bUAbwdHiUcYNIEUjl8DmEr0eX5pCaZlQKla9W2+9NQR3DRo06JFHHnEYWTDYVu9q9SHzCriGGMBs&#10;kb8RRhsJpdV3vlMczeJ/8utyos444wyrQ6KN60KBHXfcsVVqUSgtDUqLeK7m8hi4Qi3S3GapDeCK&#10;4cOHu/U16ZXIVt+uiyGI0j1yXFIoLU7M7B1MlUoVR7OINmTIENGWmJwNbVM7CohVqVVrpFBaDpRK&#10;jbNJkyaF4Jwi2eoxNDqrhU3WIgvPTptgDqKJCt4KpeVDqeJoFtvzJoXdN9xwQ5OzoW1qRwGcjNqZ&#10;qRRKy4FSam47l93O5jfUSHvuuacbT0roy7x589y6m/Ri/AxPKHMQ5Vut0q1CaclQqjiaxfOTJ0+G&#10;3TU1oMm9UMc22Sl1FEpLgFKpPh2CeYpnqw9a9UU8g1IXbgWijJDKxgqlZUJpEA4OcSo6MqZkNgl0&#10;zjuyIv1onAK5WWAUSkND6eDBgzlfBaM1UidZJFu9+AEdddRR4c4LEa6pNgVbEGWG7RL2KpSWBqWK&#10;o1knRVMahbtHqjCyGJayzVQKpUGh9Pjjj2+nWi/OIc4IjaMvHrCEtxafQ7sRAL+ll1464VHsAKKM&#10;L5CcGkWjUFoOlCqOZp0UHqS9e/d2Po3hDqGO7IsCbG5upKBCaTgoDZqtHouMW7Z6iS0eN26cLzZr&#10;HUfSgBD5E/2TG4jSPbuCdwWhNKqZ6kzeqh1JxdGsrcRAIqkBDSOmndlCO3aKAobVj6t2bqsfUWe4&#10;oYJYJ510kmF7q2Y1Cn1xBlEIksvDCqWhpVLF0ayDecsttyzw35/bq9bqzGvjjlAg+y0fn5JCaSCp&#10;NIp99M4A+Os6IzS5fzn43qcUlz5ZuFR9KQKidDfRqSiUBoVSxdGckyJ+Roqj4S6Uzo4cVX0xmYZC&#10;aQgo5XwFCiElfOWAAw4w2dnWNhL64tbXsBfjg/QFQVRCUU1i3BVKw0FpWEYx5KcqN+vZsyds6lzY&#10;r8pL07lBgYwQ0lT6KJR6h9JRo0YFQqwi2eoFR++6665wx4TxiU1HRV/EXmhVwVuhNBCUKo7mHJNF&#10;F10Udj/uuOPCHScduYMUEHcPq3eSQqlfKN13331TI0CKcwV1xJwRWnL/Bg0hJeMSnygCopAoN3Yr&#10;QUaF0hBQqjiac1qHDh3ao0cP8oQVP9U6QgUpINeQbSkChVKPUHrhhReyBUVqUGfwVUEczY6JKsjP&#10;e+21l/P0ok+j0bWlnkKpdyhVHM05C4SRwaZbbbVVwTOj3atJATEvOdR8Vij1BaXylIlHgHhklYUX&#10;Xnju3LkOA4qiIjcmymHkqEtG3KfhsDDhMssswzxtAwoUSv1CqeJoDsdKSqOxY8cacrY2qx0FnK9L&#10;hVIvUCo4ilQagnMIfXFzEpRZYbsNMSsZs10eIsMvCvvtsccezJOMIoa9omYKpR6hVHHUCEcDpdK2&#10;ZX1tH4ICueF3GR9VKC0OpRJCipU0xObuvPPObnUPRVGBe0SIWcmYkn3QzT4aMV5Gnt7cmSuU+oJS&#10;xdF8HJVUDLlMqQ1qSgFiD9hf5xSvCqXFoRT6I1qF4B/cbvm5jcysgh58WxehaBVxlpMK3m4LpJdC&#10;qRcoVXjI4UAc9gjHDnqcnM+AdvRCAasQ0tQvKpQWhFKQINARO/PMMx2M37Icsek4qEwN2dIqZCUV&#10;RPlLZrjDDjsYfjG1mUJpcShVHDXFUWd5pQiLa98SKAAK2no8ts5KobQIlJIRPhCOojslM5EbF0kI&#10;qZt51eSL5ikU2oGoqMSxOrXWojeZQNRGobQglCqO5uMoet0FF1ww3HGy4nht7J0C4plpkhEm+9MK&#10;pc5Qesghh7AFBcEg9euCNG48g2GVvj/84Q/dupv0svJxa2UwkWiPPvro4vmWFUqLQKkjh5mwSDPa&#10;zJs3D07t06eP4mgzNrR1FXIZrbvuurZRpCqVmrMEtOWl0k6pIyGktsEbhl93xlFJxTBz5kzDDzk0&#10;Q6GNgdOkY+orLaqWwx8USlPJWM7rVnE0n4fF3UBxNJ9StW3B/hIUz0WvUNq6hwUTwMZ1ku2gVBDr&#10;1ltvDcFBgwYNSpT5NPyK+NPihmbY3qGZobdtOzCIR84olGaoQ4o/MrJPgeJoPvMLjlqljssfVFtU&#10;iQKiXhPVlkJp+VAqKgEpfuL9VzCEdPPNN/c+pWhAyUaU7cqUIVElMjkolHYKShVH88+IlPLGCJHf&#10;VFvUkwKRek2htN0GBpVKnbNKmbDbRhttNGvWLJOWiTaC7ssvv7xDX8Mu4uOWodDOVku2Vv1TKO0I&#10;lCqO5jO8pKov7oeS/yVt0SEKxNVrCqUdgdKBAwcuueSSIfa/YAjp8OHDQ8xKxhSFdjsczbXtpaYQ&#10;USgtH0oVR/PPyJAhQxRH88lU5xaiXotWoFBaPpSGCyG96KKLnHWzcAUAH461xVc8NbdwLogyq3bu&#10;vgqlJUOp4mj+GZFM0OPGjctvqi3qSYHWVAwKpSVDqYSQhojSLl6FNBxT4wCF3vgb3/hG4hMmIJod&#10;fqpQWiaUKo7mn5Gtt96aEw6a5jfVFvWkQGrGcIXSMqFUkh6ECH0BR0ePHu3GmDIrt74mvSS8NeFg&#10;ZQKiDJ6bDkmhtDQoDcgiJmxUizaSHmzEiBG1mK1O0oEC7TKGK5SWBqUFi59kb7ozFgqOXnvttQ5M&#10;ZdglYTMyBNEIR7PjCBRKy4FSxdF8bhccdT6K+R/QFp2mgDztucpbJ6JQWg6U3nzzzWyBW/GTXPZx&#10;PrziB0SS7dxPODeI2zjNQZTPydxy658rlJYApYqj+fzPKVIczSdTnVsIjraLHFUoLQFKxWU6UDVv&#10;51QMglVHHnlkOO6OCrZYgSjzyY2ZieasUBoaShVH8w+IlnzJp1HNW+RmDFcoDQ2lklLg2GOPDcFK&#10;66233i233OIwcgkpjUTdZQuirMUkh4NCae6mO1C+dUzF0Vw6fwiOagnSfDLVvAV3WXaBLYXSoFAq&#10;TxnnAJVs7iMVg1s+MlFUAHXhuFtyKTgkrjPMKahQmrt3xaFUcTSXyPNxVEqQzpkzJ7+1tqgnBUzq&#10;ISuUBoVSIjVXWmmlEOwzffp0t2reJeDoEUccwd1y33332S7chGMTY6qCN5CCV3HUiHthdC2dZkSp&#10;2jYS9Vru9BVKw0HppEmTTLYgd49aGzhX85a4lKAxb+ZmzsS6mJhDDn2F0hBQmn9xOHBt87rAslo6&#10;rXnbGl8RV5LhJa5QGghKbRWV5gxZJBUDXNHB1IAZpGZiyLLmRFAFby6tnBW8iqO5tJ3fQPx1tXSa&#10;EbHq2Uj8XAxLSSuUhoDSfffd13wLrLisII7279/f6nNWjaMaola9ROF88cUXW/VSKM0llxuUKo7m&#10;EvZjHL3sssuMWmujGlKAK4mLyTyfjkKpdygNV82bwmSGyobWRRkq/J1ZXhDR1g3KDX3jk1QFb7st&#10;c4BSxVEj/hd51M1VwegD2qjTFMiuvJE6O4VSv1DqsAXmXOOMo5LSaO7cuebfsmqZHbvcbqiZM2cy&#10;q4cfftjqW4nGCqW+oFRx1IgPpXSa4qgRserZyO2Br1DqEUplCwKlYmBktyT4gqPhbDoiK1uVZcT6&#10;QJpSemFRdluUKnhzbykrqbSnSFr6y6VAjx49Xnnlldxm2qCmFBg6dCgzf+qpp6zmv9BCC51//vkP&#10;PfTQBRdcYNUx0XjatGlTp07daaednn76aedxqN95/fXX43ty9913Ow9Cx05NRrYAya/I5Nv1XXXV&#10;Ve+66y6HkZdeeml6vfTSSw59TbrIG13CZ01+cAh8MmHCBBoTKXTYYYe99dZbJh1T22ywwQaItgUZ&#10;T04B41dhMh05BYqjphxICOnf//5309barp4UeOedd2wnrlDajmJuN1ogxOrbt6/tzkp7kfwcGMPq&#10;c2+++aZJewFRkO+9996jfXXQq9uhNFe81QZQgGwjcK2WIG0wM0ik4KGHHuq2RlXwelHwsgXZWaXc&#10;dodeU6ZMmTVrlkN3sdpa6V1tv8Lc+ERuL1iUi0hS+dNesiwJ4/FTBW+CgHFy5dI2o4GJgjd/84rM&#10;oDF9t912Wxh31KhRjVmRLqSVAtHd5EYchdLiUMoWkI3Bjf7ZvZxTGlFQpSBj5C7HJHA2jgqJdNAK&#10;pcUZL3uPcqFUcTSXyec3EN/3oGlNjOahjUJSgC3eZpttinxBobTgjcZTddiwYUW2oF1f3IXc/ARL&#10;SA0oGeczVp0QrVoreCuUFmS8XJbLhlLF0VwCfoyjiy++uFFrbVRPCiy77LILL7ywYSqGdktUKC1y&#10;o6299tomGk4H/gJEEUkdOgpoBUqgL/OZMWMGn2gXu9yqn0wNOVUoLcJ4JoyRAaWKoyYEnC+Pkhcw&#10;0Ak3moE2Ck8B0To4VN5ITE2h1PlGA67YgoKmvtSvk+gAkHZgIlGiBk0NSAH5djiaauRrV8FbodSZ&#10;8QwZox2UKo4aEZAbljz1iqNGxKptI1GveQxOb1cY3JxCuYYZk6HKdLjInU/2ZCRY0zyrVO7nogYF&#10;UwMG1UUJjhI9lVhOO1plpLZXKO0IlCqOGp3Es846S0qnGbXWRvWkQFQYWaG03QaGxnXJchwIR51l&#10;ytDyaGoOkIwHR3YFb4XS8qFUgcHoytdS3kZkqnkjVH/RJa5Q2hEoDZdil+U4v4PpGDRVvdg744mc&#10;cBKOQlxaNyI35a9CaclQqjhqdPeDo71793Y+h0bf0EadpkAiv6tCaflQ2s7y54U1nM9vLm4VnF6i&#10;eIuIpxInmvozqeCtUFomlCqOGh2BCEfnzJlj1EEb1ZACconH7y+F0pKhtFUy88hHgwYNeuSRRxwG&#10;FKutQ0fDLvFU9bkgKoK1SQVvhdLSoDQgcxjyUC2agaPkFdNS3rXYLOdJpl7iCqVlQmlrZKTzbrZ2&#10;xF/XLd18aByVXFrYhk1ANGpsQhmF0nKgVHHUhBs/FHlUcdSIWLVt1E4YUigtDUql+AkFvUMwUUEc&#10;ve+++0LMSsZk1dttt122Olda2lbwVigtAUoVR02PBiyOy67be9b0G9quoxTIEIYUSkuDUg5aoBS7&#10;BXE06Nln1SYgyi44FPhTKA0NpYqjpje3MLpt2XrT0bVdNSiQYXlSKC0HStmCQCl2SfroFtF7xhln&#10;MKtrr702HJMyPtnqTcbPSNqQ0V2hNCiUat00wUfT3/3332/aVNvVkwLtKlh5rNSo9UpbWSMqssY/&#10;vf322yF4hwpoL774osPIK6+8Mr1ee+01h77eu0h91n79+lmNXKm6ZpWajFt1vyTxTV5A2gYKsPfQ&#10;zi3VtRKwLhRgi6UcVbufSqWhpdJwicOcU9WXUDrNPLQGT1241O1AqVQaSCpVedT0VSc4+p///Me0&#10;g7arIQXQrd10000ZE1eptB1xpk2bNnXqVKpMU2vaeecRDtZff33n7rkdA0m6ud/12OCFF15wHq1S&#10;gmClJlNQKlUctePJ119/3a6Dtq4VBaj3kjtfhdKgUDpkyBDGf+utt3I3wrYBFdn+/ve/2/Yqpz2x&#10;rYYfuv3227fcckvDxq3NKoVelZpMEShVHHVmSO3YQApIVZ/cn0JpOCgVY6RESfr9jRs37qWXXnIe&#10;Uwq/BPpJurTcnzwv/vjHPxYR+iuFXpWajDOUKo7msu5HDSRPvf6aTYGBAwcaLlChNBCUksnWcAts&#10;m5FK5d///rdtL9oDwPy3nQOaw4CtXShgzl8+9thj2aPJ82LvvfcuqD+vFHpVajJuUKo4anoKoC9N&#10;n3vuOdMO2q7pFFAoDQGlJI8NxDjodcXZtYI/K/9bAmFnzpypUNq6j16OpAuUuvl9dWEvcahbffXV&#10;u3Dt3bPkGTNmsMtWdbvUg9evB2+iWoBf3mNzHQaUBB04QDn0NexiGBUaz+PvkfEoxFawdnrzJmNV&#10;tVflUbu3qZteyO4b2rpzFLASC2SaXp7AotrSuNJo54MaI934yy321PBbhtrsZ555hgGFSz0yHqMd&#10;dthhRXy7mjcZO6nU8LmkzUQeXWaZZZQUDabAxRdfbCuPCjU8vsfdcu7ENyV0tW0rBrCdTNCSL2wu&#10;cobV/GksU1p++eVtO5q3N8z2J0FBcdnRI+OpVNq6X4ZSqYuWw5w5mtRScHTppZdu0qJ0LQkKFFEq&#10;erzRuhlKQ+OoldI+Yg/O/vDhw8OdF5NVwxW841tV0x4ZT6HUDUoVR02PhuAorgqmHbRdDSlQBEdV&#10;Ks3YcHOpVBCFImIh2Ifze++99zqMPH78eEJTHDoadqGYDCGks2bNatceAgJyK6ywAk5GrW0UStvR&#10;zQtlcqVSxVFDPv9QcJS4CNMO2q6GFHjggQfYZdDUee5ezq3kb+tOqVRCO6pWOk3MnM5ckdsxXsq7&#10;tbGAqNiM21Xw9sh4KpXaSqUBOSOXderVAByVENJ6TVtna0UBE/Va7oAeb7TuhFJOWdVKp3UQRyMQ&#10;za3g7ZHxFEqtoFRRIfdW/KgBOBoug7bpJLRdYAoIjhLnXvA7Hm+0LoTSoDh64403Omxup3A0AlHm&#10;LMxJhEzG/D0ynkKpOZQqjpqeKcVRU0rVuV0UKVgcvTzeaMUnY26ezNi9XCuR4c7nTiYcjnKK3YhZ&#10;Do4SvhynYRxE+XsKiTON3HLiHhlPodQQShVHDc/+fPuoyqOmxKptO8HR8847z4t50uON5nb7Jy7l&#10;tdZayyHqIz5IOVA6dOjQZZddNgQTYVykKLfDyNRcC23TYXy4LppbAkT5e8NcDbT0yHgKpSZQqjhq&#10;eqYUR00pVed24sohd4dCaepOlgCluKQGAi3nEqQl42griLIX+DCbx78qlLa7h7xQJnEKFEdNb/2z&#10;zjpL/YxMiVXndpFYoFDabhtDQ2lQHJ0+fboDewqO5upUHUaOukSMlwqiNLOt4O0FMLT0t8kpUBw1&#10;5fxLL71UahuZdtB29aRAPLRAodTkEimyz6m20kmTJgU6aHxuhx12cJhwaTgqBEnNdvv5z39+4sSJ&#10;VpNXKC1HKlVUMGVLcFTso//6179M+2i7GlKALUaHH01cobR8KCXoJRCOcoqnTJniwJXl4Oiqq66a&#10;YcOWEHbbySuUlgCl1rtiu4uNaS84imrXLR9KY+jQ+IUkcJT1KpSWDKWHHHKIuSHQiiFRzKbmA8od&#10;pBwcJaVRhiOYG46yNIXS0FCq9V7Eod3o16NHD3D0lVdeMWqtjZpCAV/FWDzWxGh2ZZjFFlsM3qlU&#10;yRcSazOll156KShTb7zxxlLn2O/PI+MxMa0Mk9gdtkxx1IJjwVGL1tq0nhRAXvnTn/6UmLtCabvN&#10;tCsv1Z4lpk2bNnXq1IK1qcNx3IgRIxj8nXfeCfeJoCMrlLYjrxfKKI6acu/iiy/+7rvvmrbWdrWl&#10;AGU95s6d2zp9hdLSoPT1118PxD59+/atbAnhFVdcsfUBF6cDYbVFyOIFMOQUqFSa3Ihcw4A2iCgA&#10;7fr06RPU912p3XEKZEcXqK20BFupCH9uBc6y+UdS1DrwmBQCwknCoa9hl1zzJ7n7mUOqK6/hJ9RW&#10;mkGoIlZklUftXnhsg10HbV03CvTr1y9jyiqVliCV4rMaiGtCWB8DTbXdsGqeTFCmCiKy4qjdKXjv&#10;vffsOmjrxlFAoTQ0lGIorSbXvPrqqx2cWK9eveTrCqVVg1LFUetzUVn7ivVKtIMrBRRKQ0Op686E&#10;7ffggw+G/YDB6GqeTCVSZ6VSxVEDzv1kk/vvv9+6j3aoGwXeeuut7CkrlIaG0krFvYwbN471Bo15&#10;y3UjwgOOOZAHRqG0alCqOFq3C17nG5gCEyZM4AvikKJQmkeD9H8vGAyz/PLLM+7jjz/u9vXcXk8/&#10;/XRumwo2IGSAWfG86KzslaCMTgaCKI5W8LzolGpDAZVKQ0il2a5eBZlj2LBhzz77bMFBOt5d0avd&#10;FnSEMoqjHT8ROoF6U0ChNASUMuYbb7wRgjPITPTyyy/bjkzsOPGdH3zwgW1H8/Y9e/YcPXq0efuO&#10;AEal0Ks6k1EcNedbbakUSKeAQmkIKE3NhtEpFiRwnPkAdeEmAEhLGfl2v1brrEJpRaA0IFuEYzgd&#10;WSkQjgJDhgxxGFyhNASUOmxEfbuIG1E72y1//53vfKd1dQqlVYBSxdH6njudeRAKIHm4jatQqlDq&#10;xjnSK3Ijah0EECXz8IEHHpg6vkJpx6FUcdSC86M4aIs+2rRuFOjfv3+GWJC9GoVShVLv/C4gOnPm&#10;zJVXXrnjgGGyui7EdcVRE8b4qM2AAQMsWmvTelJg2WWXZeJ//vOf3aavUNpgKH3xxRfduMK5VwSi&#10;ZJk3ecPRRrMdJQhVAq4rjlpz+Ntvv23dRzvUjQJFIu4VSpsKpSXjqDmICsFLAAzzc9xVk1EcNWeM&#10;j1rmZrqxHlE7VI8C+HQUidZXKG0qlJbGqrYgqlDaQXldcbS0c6EfqgcFxF93pZVWKlhTWqG0IJR2&#10;s+InFUSXWGIJSPrkk092EDBsz3C3SKXmheu05aKLLgobfeELX1BSNJsC7DLFIIvUI4zoo/VK3eqV&#10;sgW77LJLCDZbe+21HUoIS2TnqFGjQkxJxvzWt77FJ/gQOSmpHAf7Jb4lc6ASqskchPH4ab3SBLlC&#10;UEblUdsHlrbvFgrg2YGTpEqlrfs9bdo0SpsVpEzBHLxN5cLnnntOvHNzHYtUKnXjgSAissnTRtsI&#10;BVQe7RJOEHlUFqtSabtNR35CbEJ4KsIV7WSvrpVHx48f3yqJCoWt5FHpEkL2ct7uBk9G5VG3N432&#10;6hYKqFTabqe7SipdaqmloEOglL9xCh933HEFJdH4aEFkL9ej3+DJKI66MoX26xoKKJQqlIIB5fD7&#10;Gmuskf0hMuZbzaTB6FXQsuCRMoqjVjypjbuUAgqlCqUVYf2XXnrJdiYeAcOXxwBLaFK+CMVRW57U&#10;9l1KAYVShdKgrB80XZpCabu980IZxdGgR0MHrysFUks9K5QqlIZjaEnsHO7nBTCYnsdT0BipVHE0&#10;HN/qyHWlAM669913X+rsPV4iDz300AUXXFCERpWajF+3oyJkaXbf4hkrG4NestEeT4EzZRRHm33o&#10;dHX+KeDx3CqUtm6PxJXy97YONf53upIjeslY6QwYEUk8noIGTEZxtJJnRSdVbQp4vEQUSlOhlL90&#10;LgRbbd5xn51krFx33XWr46eqbkeynYqj7mytPbuZAgql7Xbfi4K3m1mr3dolD8wiiyyi6JVKIo9H&#10;0lZEVhzVA6sUSFKgZ8+eEydOzKWLx3OrUmmC2mAGeXNyt6DMBuuvv36PHj3CfRE99vDhw0202R4Z&#10;zxYwWpevk5lPE+ckT13YUfQqSrTGbz1+Rua7rIkDQyQOhP6B8tRvuOGGN9xwgwMPMyVstw4dDbuQ&#10;gJ5PkPwvoz0NojoZHhlP09m30twqi6HKoxbvyw8++ED42KKPNm06BTy+x1UqLYFZEPj69evn9qH3&#10;33/frWOIXh4ZT6XS1g2yChNSHA3B4Tpmd1HA442mUNpdrGO/2nhZVo+Mp1BaBEoVR+0ZWXs0nQKp&#10;SRiyF+3xRlMobTp/uazvrbfeOvPMM+n56quvxvt7ZDyFUmcoVRx14Wnt02wKkIRBTKRWP4832hVX&#10;XKEpGqyI3+zGgCjZaJ944gmWiRNcYrEeGU+h1A1KFUebfQB1daVSwNeNRiIChdJSd64CH3vmmWdS&#10;ZyEgyj+df/757abpi/HkE03KIF8OZRRHK3CAdAoNooCXcys5fRRKG8QXjkuJg2h27TYvjGflXJOx&#10;pG6bjOKoI39rN6VAUOFAoVQZTEB08ODBiIkmBVC7Db3MOSQ4ZQxjm7QZFJB8IlH8ltKkqRRglymn&#10;XHB1XsL7/vnPf6611lrf+ta3qjAZiagrPhlGYFEsLTtQMlD86Nprr/3zn//clp7MFq4IGj8KWfhE&#10;FD+aSm0mv+KKK2ZP3gvjWUVPZsynSyaj8qj5m0ZbdhEF/vWvf1XB00el0orwHLjCTEyEQi8TFkl0&#10;woQJJFmMD0jCo7lz52Z/IrjsZbPCLpmM4qgNU2jbrqHAqquuWpH4E4XSrmG6jxbaDkTN6dAl6GVO&#10;kKhlIMoojjrshXZpPgWILsAopVDautPiilKcMprOPvUUvfPOO6mSqO2RCwQYttOQ9o2fjOKoG2No&#10;r8ZS4LHHHmNtyKO+AMPLJdJVUqlswdChQxvLZO0Xdtppp7Wqc93o4IXx1IO3HfHjlFEcdWNR7dVw&#10;Ciy++OKsUKE0+xIJKpUutthiDWeyTy7vvffe4y9WXnnlhE20CBEUSttRzy9lFEeLcKn2bT4FFEo7&#10;CKXNZ6/YCnv37s3/22uvvTJWPWjQIFua+AUMTdGQoL/cD4qjtmyp7RtOAfHMXHDBBaN1KpQqlFaE&#10;6QVrbX8KpaGlUsVRW56cX4/euo92qA8FHn/8cSa78cYbx6esUKpQWh8WTpmpQmlQKFUctTgdhBvT&#10;ulevXhZ9tGlTKKBQWhqUPvfcc9XkmrFjx1ZzYiazUigNB6WKoyYc+FGbV155xaK1Nq0nBdqlC2c1&#10;CqXlQKlHR5sa8SBOW8x2qaWWCjdnhdJAUKo4asG0Io/qr5spoFBaApTusMMOVeMxqZ797rvvhpuY&#10;FBbNTpkk/zpv3jznaSiUhoBSxVFnhtSOXUoBhdLQUJrts9oRtuvbty/f7dOnT7ivDxw4MHfw5ZZb&#10;jjZHHHEEOY9yG4cAjGhMjSuNk1dx1JkbtWP3UkChNCiUisu0/lopEPnravxJgjidxXXFUevTWlqu&#10;auuZaQcfFHjhhRcYpl+/ftmDKZSGg1Jxmd5pp5187GdyDNHQ1vp34oknMn+F0upAqeKo9YHqznRl&#10;1mSqbYdnn32WuZOHL3cFCqXhoNTkKZO7QakNHn744WHDhtn2ffHFF+kSVK9rLoUT3Ezsv0Jp6yZ2&#10;SipVHLU9UNpeKfAxBRRKg0JpIFYbNWqU7cjPP/88XUxMmLYjR+3ffPNN876dAozUGepkFEfNWfej&#10;lrkaP+sRtUOdKaBQWjsora9phjJEEbUVvbIZr0x5XXHU+go30fhZD6od6kwBhdLaQakbuw0YMMCt&#10;o5deTz/99MyZM+NDKZRWBEoVR+04PP4etOuprWtCAbGE2f4USj1C6RtvvGFL/3Lajxs3LtyHsvW6&#10;gCiOV/vtt19iAgqllYBScgvoz5ACbBiOBj//+c8N22uzOlLgM5/5DBvtNnNcRb7whS9861vfcuse&#10;9frd73631lpr/fOf/ywyDt0ZpCKTsaKM+KP+7W9/K7L8dn3dNve6666j46WXXhpiSjIm48N7qePL&#10;VsIVMo1Wygh5+fGHIjP0wnhdOBnH+6LIVtW3r+JofffOfObs8pQpU8zbJ1paAUbGV7zcaDWF0nA4&#10;irNu7XA0AlG4pR2O8k9diF6Gh7QEyqhe11RPc9lll7kVLTL9gLarDAX+85//OM9FFbweFbzOu9Cu&#10;I0FNa6+9tsOw99xzD72GDBni0LdIF1HnYhYlnx/j9O/fn/+mmh5UwdtBBa/iqAWTL7DAAhattWlt&#10;KfDggw/efffdztNXKC0Ipf/617+ciR+0Y7wqbdAPyeAJEOVvll12Wf4rQTitP4XSTkGp4qjFcUCN&#10;oH5GFvSqbdN11lmHFKYKpYkN9JjinNomF1xwQTsGmTNnDv+00kor1ZaDHCe+8MILRz15zMUlUcMR&#10;FUo7AqWKo4b8+VEzcQfQX7MpQO2q66+/XqG0dZfLgVKpfNKFvyg2nTfc6quvHqlzrUihUFo+lCqO&#10;WrHop9555x1Rreiv2RQgSlihNHWLy4HSQNz12GOPdTYG1GRdgOiGG26Io5nYRB1+CqUlQ6niqAWX&#10;qjBqQax6NuWeZeLDhw/nvwql7fYwNJTOnTt3zJgxITiIAqJx3WmITxQcsziIygQUSkuFUkPXYW12&#10;1FFHib9uwQgtpWSVKUBkHlscj7mMRx04z1yDYdqRLpUybMEuu+ziTO2Mjl/+789hZCI78Y0A4B36&#10;mnQR16rddtuN/yKJtuvSyp/Zg0Ne1qtxpa1U8hsMo/GjJkw+vw0HSWr5mnbQdjWkQOo9pVDabie9&#10;BLm2QmkFcVSEm3AcLYy3zDLLZCffsMVRmTDvQoXSoFCqet2Cahjt3kAKjBgxIr4qVfB2SsHrnbfw&#10;BF5iiSW8D+trQNAuRPruadOmTZgwQeuVJrbJo+pbcdTXEdBxmkwBhdLSoJSgSb4VqMovmXsXXXTR&#10;ynLqoEGDAs1NoTSVsL6gVHHUgm/ff/99i9batIYUePLJJ5l1qsiiUFoOlF588cV8aLHFFgvBPq+9&#10;9trIkSMdRpasy+F+OECtuOKKb731VrhPKJSGg1LFUQu+fe+99yxaa9MaUkAqjbQThhoMpQT5FNku&#10;jx68f/3rX5mJJMCrzu+mm24KOhkKYODEtMIKK2R/RQJMX3jhBbfJKJSGgtJwlvOGjRw9SBu2Ll1O&#10;nAJXXnklJy270khT3Y4y3EQNmcSL25Gkkichu+FHrZoh8znUa4ryFFp9y6rxAw88YLhqmmFGtRo8&#10;0VjdjlKpV8SDV+VRu4dd1Z7JdrPX1nkUeOmll/KaNDautGD+JujmRSoNmsMWmc8hj4pwRcL7LJdP&#10;rBo8/vjjtF9++eVNerXLr2vSlzYqlXqXShVHDXnvo2blF3ywm5+2LoUCTVXwVgFKH330Ufawgl61&#10;JSRwiPICZnPxH/7whyLJnxVK25HX2e1IcbSUe1c/UhMKkD+dmZq8lhRK222pF6k0kL+u4eaWz63P&#10;PPOM+Uc333zz4i8elUo9SqWKo6bcK650QZVOplPRdoEpYBgaoVAaAkqfe+65oNtruLlB51BwcCTj&#10;4smfVSr1KZUWsVd3Vd/NNtsMuk+cOLGrVt1ti91nn33YZatVq9uR32xHJ554IluQ7epltUFR43nz&#10;5tlurvQVJyA8Dd2+a9IL+ZJP4NCU2ziaiRfG02xH7Qhu5Xak8qjp0xAPBZp2YU1EUwI1ot0rr7xi&#10;uw6VSkNIpba7YNIey+vaa69t0jLRRpyAwqmaGfz111/nv7mysmjFJADPC+OpVOpFKlUcNT1WwuiG&#10;jgCmg2q7RlDAy40mPg7ZBa5NqOXFPOllRczWYTJSxNvERG1Cjbq0MSm5CoiS248VScEMhdKMzXVg&#10;vNbRzN2OFEfrctB0nmVQ4E9/+pObyOIFeBRK2WMR/nIlMwdu+Pe//+3Qq5wu5DPK/pCAKGlyE828&#10;MJ5KpUWl0lx1vDYQCsjBLhgBrcSsOAXY4iJmMC8mqwoWWSszRcOqq67KLoTgk3POOWeHHXZwGJmk&#10;EKHPPq83ckRk2+qknF8qi3phPLWVOttKg/CrA6dWv8vgwYPh4JNOOqn6U9UZOlOgII7yXS83WjdD&#10;KVsAqDjvYEZH5+Kj3/ve90LjaAbjJZgBuE2ljxfGUyh1g1LFUdMD26tXL3g9XuHZtKe2qwkFuInY&#10;4k033bTgfL3caF0LpWxB1Yp4A8DM6qKLLirIGBnd2+FoKxtIgtLUobwwnkKpA5SqfdTU/PGf//yH&#10;pupnZEqvGrbjzmLWVPW54IILikzfi8lKbaVFtiC1L3Evffv2dR7WMGmf8/it/sCRTZScCSbDemE8&#10;77bSxx57zGTyqW3MPX2yPxHa7Uhx1G6LQ1TZtZuBtg5MgYMOOqi406yXG60LoTSoKxBlUpZbbrnA&#10;7OMyfGq5NFsQlQ97YTy/UDp69OgiWQzrAaXhNBVNGlkiuBdYYAGHYhFNokOz14I3DbvMFvvSqXrR&#10;s/majJdiLF5WBBe1mwzpF9iCQMVeMCu6nV/R67r1NTkysuoZM2ZEjTM2PUOvG3X3tU2+KsOwuoKu&#10;alZZETJo7uUUtE5G5VGj9yNHiGcROGrUWhvVkwJSRoN6IL4EQS/Cga/JeFFteVkRRPYymZK5jFxm&#10;Qb8Y2YzcJNH43Hxtk68cvKDXhhtu2GSp1OS5pG0uvfRSwdE777xTqdFUCkh4Q5SRzpcg6EU48DUZ&#10;L+9xLytKlUrFM7ag7NKOP4mocZMpBaLCsb3Io9S+5RO5G22eutLXNqlUmrr1cak0IHOEY7vyRxYc&#10;hdehXflf1y+WQ4HTTjuNLeb2MVGvWU3Jy42We8MaTqnKUBouuS7EYXNNEti2krEcHOUZZ7LFhLCb&#10;g7oXxvPowVv8kVRNBa/iqNHlA45KpRej1tqonhRIvaFMrjaT5Xq50XxNprJQGhpHTXaqfBxFSuZu&#10;ueOOO+DA3Mg6KxxlLV4YT6G0HefIkVRgMDpZ4KgYR41aa6N6UmDPPfdM3WJf6OXlRvM1mWpC6ZFH&#10;HhlXrXvkIyRR5/O7+uqrjxgxwuNkEkOh0V188cU/+9nP5oIoHW1xVKE0Y+O8nIL58XLhmKNJIx91&#10;1FGKo03a0NS1SGbd1H/yhV4Kpe24SG601VZbLZD1BJkP+6gDD0t2Djx3HPoadjnvvPP4BLK4SXsH&#10;HFUoDQ2liqMmrPshvuZ9+vQhiNuotTaqJwW4yzKS6yqUtttVL48DBgdKqVDtLDVmMx046pZuUJyA&#10;Ro0aFY6pRZsdN8xnfEtw1MHQ62ub1O2odXc07sXUlf2DDz6QQ66/7qSAr/gTLzEJvibjJf7Ey4pg&#10;KiYzYMCAYcOGhWAwysiIi4PbL2gis2effVZEXpO5ScmXl156yaRxvI2vbdJgmFbKK46aciN5AYuc&#10;Q9PPaLsOUSA1p0xiLr7Qy8uN5msylYJSEGWjjTYKwQLg6Lrrrusw8pNPPkmvVVZZxaGvYZcXX3zR&#10;sGXBZl4YjzkolCY2QnHUgjMVRy2IVbemYgZbf/31syfuC7283Gi+JlMpKK0a47zxxhtMKag86lz1&#10;1oFWXhhPoVRx1IH3PiVVdjGRunTWPvWhgMl16Qu9vNxoviZTBSiVhOat6dq9sM8DDzxQzeS6rG7u&#10;3LnDhw+3WuZzzz1n1T7e2AvjKZTGSaryqBE3Pvzwwz179hw4cKBRa21UWwoMGTLEZO6+0MvLjeZr&#10;Mh2HUlFvSv5Y77/XXntthRVWcBj2nnvuodfKK6/s0Ne8i+3rAc3q008/bT5+oqUXxlMojaiqOGrE&#10;imI8s30zGg2tjapBgUcffZSJLLXUUobT8YVeXm40X5PpLJRG+Y0Nt6DMZuPHjw/0OYFD87sFVyza&#10;77DDDjvttJNCaXxTOlgZRnHU9HTgr7vSSiuZttZ2daOAqO6txAJf6KVQKswilshAP0C6SPHRQLNi&#10;WKl6Sx4Gw0/079+flnvttdfUqVMVShNE6xiUhguKatLIYhmlfFKTFqVriVOAqDi2OEpSb04cjSv1&#10;FVcaOimgW3JsuAKDjluCexMusi0Vd8YZZ0SMCtOSvMIw8NTXNrUbp5vjSjUPgwmrz89wzc8w4YjR&#10;iNqoYhQ44ogj2GKH8HbWoVDq5Y7ed9992YKCqNBuJozsxnFy9t0Yw+SLUmUINyiTxqSqWHHFFeMP&#10;PoXSVLqVnM7ekbdMtrxJbeQshXuTNolWNV2LSXnkjKUplBaH0u22284Z7bK57r777hs0aJADZ4rS&#10;NdCsZD5SKs5EESKpEy+++OJEe4XSjkOp4qjR4YJx8ddVHDUiVj0bFb/EFUoLQumaa66JC0II9imY&#10;FHD55ZcPMSsZ09CgEGVUT5VfFUo7C6WKo0YHBBzFRKo4akSsejZii/GELFhBWqG0CJSyBW6p5HM5&#10;7sYbb6xscl3Jl5ttu42XJWlnT1Uo7SCUKo7mnsEPZ8+e3aNHj969e9955535rbVFPSnAXbbzzjuj&#10;N1Mobd1AL+WlsvOkCzwccsghIdgHD0HgymFkzJbMipS2Dn0Nu+yyyy7ZeuME8TP8khRKOwWliqP5&#10;3E7x0V69euW+GfMH0hZVpYAkBcSPzEtNDJVKHaRSgYcZM2aE4BGwys3ZXpSobhhsuJApU6Zk4Gjr&#10;Cybbv1ehtCNQqjiaz+1axDufRjVvIXeTVFFWKG23mUGlUgYP58pHWdObb77ZgUlLwFFW3a5aXyrB&#10;c+NkFErLh1LF0fzDBY6i1w3qs5c/CW0RkgKivuPSlI8olJYPpRdeeKGh26oDIxAr4ubcIE5ABx10&#10;kMNHDbsw/p577tnauN2rJRdHGUqhtGQoVRzN5/ajjjoqtO97/iS0RUgKiNgRjz1QKC0ZSkMnYXAL&#10;AEUbDGNcddVVgbiPWaXqjTNEf8FRol+yp6RQWiaUKo7mHxCJLMSZM7+ptqgnBVJjDxRKy4RScbdx&#10;Q7tcpnNWJgmOusmyubOiQdygELXP1p+ndkn9lkJpaVCqOJrP7YKjyy67bH5TbVFPCrRLZqRQWhqU&#10;Tpo0yRntsplu3rx5ziPjqbvAAgtQ1ywQX1NIirnNmjXLEETbQW+76SmUlgOliqP5B2S99daD1ym6&#10;lN9UW9STAvvss0+7q1ahtBwoHTVqlDPaZTOdcxIGhg1t0GFufCIKtTLx5DKXR4UsCqUlQKniaP7F&#10;LzVAtt122/ym2qKeFMhOCqhQWgKUcsQQSUOwjzOOivGSBCwhZiVjxpMCmoCorTyqUJqxdx5z8CqO&#10;5p+RRRddNHQMWf4ktEVICuDPmZ3vRqE0KJSS4YQj5hbimcsXeDDtvffeuc1aG4jkh6Ds0NewS+Rd&#10;ZQiiEY7aBtqqVBpUKtX6o6K50V9XUwADWHYh5UqVCK3UZLyU/h42bBj8N2TIkBBc+Oyzz8r4tr8X&#10;X3zRtott+3/84x904UNY6K+//np2NncEqYI8Z86c3JbxBtOmTdN6pa0U81WvVOXR/IejUF+C9PXX&#10;PAq0iz1oXalKpYGk0qBJGNA0kF/XgW8lGoqHgkNfwy5iULCtIeqsHlOpNJBUqjiaz/CCo+F83/Nn&#10;oC1CUkDUd1deeaXJRxRKQ0Bp0CQM4Kjb4RXjZdCkgIxPQJ1tydUis1IoDQGlqtc10o6QpN6onTaq&#10;IQX+/ve/M2uxguf+KqVTrdRkiih4n3vuuVzKOzeg+OjEiRMduj/66KP0opqbQ1/zLltssYWJOtd8&#10;wOyWquBNpU9BBa/iaA5//vSnP6XyqOQF1F8jKSA4Snyw4eoqhV6VmowzlN5zzz0Qf6mlljLcAvNm&#10;b731lvkjKXVYio+af86q5dNPP037MWPGWPUq3lih1D+UmuiyurmNFHshFvuRRx7pZjo0eO2ShMFW&#10;t6YK3nYsgRLV1uCHHxC/EDx27733Oo8MVxDz5qYTNlmLYYa/1qGY2CabbGLyiYw2quD1qOBV+2gO&#10;N2qxl4LHtfrds4NHM+avUNqOOFZ3NGF8AEOg4FHnCt4sTQTZcDiaqI5gflKY2KBBgwoWyuVzVtvU&#10;bnpeToFMBlN0dj3zXBKJw1pByjjElSqO5mwNSeoRRtmb3C3UBjWlQG7wqEKpw86a39EilhFJ6fCV&#10;3C7EpE6fPj23WWsDmVXQg49rG+PHqyMYzpNeW265ZfGa8wql7QhuC6VqH80xNxCnBa2xQhc3S+gI&#10;1aRAbvBoxrQrZZ6s1GRsjXBuIZ65HPXEE08guuU2a9dgwQUXdO6b2/Gll17KbdPaQCy+77//PvGm&#10;mCTuvvtuh0GiLrbblPotL4zHyEyGhMaHHXaYrNHth5EeeXTDDTcsQhlrtyPDF1DXNtMk9c3eerRS&#10;HNdjjz22yDK9qLbkCVw8TLlSkzGRShM5ZotsRGtf56AXmdXYsWP9zic+GtvNJ6w0mcIk9JLS3172&#10;WqXS4lKpqitzjsnkyZPh2uykceFOmo4cmgKivtt4442trrPWWXm50boTSqU2mYN604Q3lllmGZIO&#10;mrRMtCkhCYOUijOfW8Qe9JoyZYp09MJ4CqUFodRiF833u0ktJV0cHN+kRelaIgrcfPPN7C/6seI+&#10;Dl5utC6EUls4seJeW4EvGlxK0h500EFWn7NqjGGen2GXOGMkPOO8MJ5CaREoVRzNYWMJzz/44IMN&#10;2V2b1YsCUQVvL+6CXm60boNSlD1WYpk5g0nGR/P28ZYiJV900UVu3U16mT/QEyzR6mHuhfEUSp2h&#10;1JHJTLikGW2omgS7n3POOc1Yjq4iQYF4BW+F0lT28IXr7WylnK9ANVXQ6JoLfIm1C1aFC3qRaB+T&#10;pIOt9E+N1FIobXe5lRAMoziagyziMxbuOCmwdZYCCaWiQmnJUCoi4+677x6CDS677LKNNtrIbWQ5&#10;+EzPrXtuL8Ny3KmPmHYRzwqlnYJSxdEshp83b57iaO6NUOsGrU5kCqVlQqnkIggXPOpW01SERWed&#10;sMmJMKmO0E4TkJE5RKG0I1CqOJrF8yQzEr3uQw89ZHI2tE3tKMDmSghB/KdQWhqUilusm0ttLrMh&#10;jCKS5jZrbcB5Z1bOCQVNvijFZO644452jTPU6XvuuWcGxiuUlg+liqM5OEpyXVjWNvmqyUHSNh2n&#10;gMgEM2bMaJ2JQmk5UArx2YJAQS/OwaMiJQey2gphIwc3BzpLCGnG8VEoLRlKFUezLnMkFZFHO37j&#10;6wRCUCA7walCqcMVb75N4na0/fbbh3unksnIrbyESMkmTkDm60203GefffhEatRyrmNXLo7yLYXS&#10;MqFUEUJx1PkqqH1HSXAKmrZbiUJpaCiVxHuBOMl55BKCR9tF++SCKLQywVGF0gym8u7BG4qDAx2M&#10;kocVez6pGEr+rn6uHAqYKBUVSoNCKedr8803D7Hd2FxJZuQ2sgSPBvXSZ/zW7C4mIGqOowqlpUGp&#10;4mjWQSP4DHYfN26c22nUXhWngOG7XqE0EJSKfdrNpTaXtb773e9GyfNyGycaoHDu27fvfffdZ9vR&#10;sL1kdU54KRuCaISjhpksVcHbblM8SqWKo1mcv8QSS8Dun/3sZw2PhzarFwV4J6266qomc1YoDQGl&#10;kgs+kNjHI8mtYhorDR30IoZ5zAoRVc1BlC7ZPkqtO6VQGhpKFUezblFJCuh8Gk0uaG3TKQpIjGBr&#10;0Eu7+TQPSuU291L02K1MTdAM9QijxK05cJdIyRhuHfoadpGgl8gwbwWiDjhKF4XSoFCqOJrF+fIs&#10;dbsjDE+UNusUBQwTysSn1zwo9ajacjgmkyZNcnYFymWbKge9oNGNvJRtQdQNRxVKMxim+ClQHM3H&#10;0bj6Jff0aoO6UECUihmB8KkLUSj1qOANl6FedLNuWf0k6GWrrbYKx8lRNkoHEHXGUYXScFCqONqW&#10;trfccssCCyzQs2fPQPabcKdURzahwMUXX8x16ZABQKHUF5RC/wkTJphslm0bXIQWXnhh217S/owz&#10;zmBiQSumMT5vCDcQLYKjCqUZLMFVgH+Zm5mjp6gu9ddKgRdeeAEQ/eCDD/DXVfo0jwJ/+ctfWNSQ&#10;IUNslzZt2jRu/8MOO+ytt96y7Ru1X3LJJa+//nqqzdx9993Ogyy00ELnn38+SewuuOAC50HouMEG&#10;G3B9bLjhhmVO5t///jefXn311YvMvF3fxx9/fJVVVnEb+ZVXXqHj5MmT3brn9hK2WWmllWAhGAl2&#10;yu2SaCBBt24/L4zHp5n21KlTd9ppp6efftptJvTyOJniR5IdcT+Sbk+2bui133779e7dm83uhsV2&#10;4Rqzk5TmEkSl0oJSqXg54XGTS2qHBngwOYfTMKv+/fuH00KJYZ7cvw4WZSGFaJ4dVCkRJdXtqB1T&#10;uVFGQaLtIcWTU3HU4QqrSxduInRrRWarUFoEShM+q0U2orWvM46WUOlFDPOHHnqo85K9JPd3A4zW&#10;ObcrK2u1Oo+TId7JMLLWI5QqjmbhKOw+ePBgK4bQxnWhAJu73XbbFZytQqkzlIqvjZsrUO6ukSPp&#10;oosuym3W2kCExaBaKNvoz9ZJCo6OHz++YP0Mj+iFZbE6kykfShVH2541FO4wa9CaDw7nXLt4oYBc&#10;lyNGjHBzK4jPQaHUDUrHjBlDfLaX3WwdZPTo0W6KWQmBCHrqMzLUG1JD8nARPFMp9KrUZEqGUsXR&#10;tqw7dOhQmHWdddYxZG5tViMKCI5eeOGFzh56CqW5253hjyrqU+JHcwdxa+AsUIqoh+OV23dNehWM&#10;9uHdJvlK4eGq6VS7FkoVR9tyviQzOvjgg03OhrapFwUi45xH1VbJT+B2BHeOpkgMWDw4nQHbTSZo&#10;Zt0iGerLCXppzVBveHwEOG+77TauJiCfXgql7UhXpqJIcbQtA4uTUSKXtCG7a7OKU+CYY45hc8Wi&#10;o1DabrPCQamIfbfeemsIPpk1a5ZzhnpJVXjVVVeFmJgwm/OtEkGmvEIERxVKM3aqNChVHG27C3Cq&#10;JmEIdJt0fFipiBdNQ6G0ZCg1qVjnzCQoBooEvZB9Ze7cuc5fz+7YmqHe8ENxuTOBowqlHYdSxdH0&#10;LZg9e3aPHj0QSd28FQzPhjbrFAUA0R133DH+dYXSMqGU4OyCEZAZnIMB0i2XZwlBL27RPgnlbSuO&#10;KpR2FkoVR9PpT6UInqXhjnqn8EO/G+nWyCWUoIZCaWlQSrk6Z1egXB5m5Dlz5uQ2a23wyCOPrL/+&#10;+ssvv7xDX8MuRx99NEl8rEJEWi2gqTgaQWnBUCKPp6B73I4UR9P5/6yzzhIcNTwe2qxGFMjIpOPx&#10;ElG3o1aWiNyOOFmbbrppCJ4RA6TbyJIhgdvfrbtJLwy3VtNLdSMSHE1NBVWaRdBksVXzgQp3JB0Z&#10;zoSItW4j9rOgNQhrTZ9aT150a+3SqimUhpZKSX8B/Z1NmNm8h0Z34sSJbvwpGRK4bd26m/RifHNn&#10;Xfy8UkW67JJ/CqXtNiIcZRRH02kuWapXWGEFk7OhbepFAQljz1B/KZQGhdJLLrkknMWEwBUyJ7sx&#10;pDBGOJcIwT/DEIB2IMrSckvnhgMMB8J2g1SqOJrOGFIGJGgNQgeO1C5eKGASCK9QGg5KJbakSJr1&#10;DDbYYYcdzjnnHDc+YVbZDyy3YaNeojc2wekMEDXBUdoolJYplSqOplNbkjDsu+++BU+Odq8gBdhZ&#10;crPlTkyhNBCUksbIykaYu1PxBsOGDfvNb35j1UUai2G1T58+Dn0NuyCJmjwgskHUEEcVSjM2xfsj&#10;Q3E0ndryMj3llFMMT4g2qwsFRCc2c+ZMkwkrlHqHUtTp0J/kuib0d2jD4FbesNEnJOkEiXkdPmrY&#10;RVLzZzfOBVFzHFUoLQ1KFUezcNREA2N4hLRZRShgrluLxBTNwZu6d27ZjqxshLY8M2/evFygajem&#10;eJ8FNeUwfnaiJRMQZf4S52roD+Vd9rLdlHj7ptpKFUdTuILg0V69esGpDz/8cBGm0b4VpIBDJh2V&#10;Sj1KpRJ0FOW088shl112GfWx3cYUq20gL2KmlJsR0BBEZXXmOKpSaQlSqeJoOo5K8GjBerBu51l7&#10;BaWA+GTafkKh1BeUHnLIISY2QtsNkvYoTs8880y3vsyKYsPhVFAivrdLtGQForY4qlAaGkqtLxQ3&#10;Hq1XL5KWaRKGem2Z+WypObXGGmuYt49aKpR6gVKy+YQrO0qaJDcgFGExqLMuJvl2DwhbEHXAUYXS&#10;oFCqOJpCXknCQOiLw22rXapMAXFyMQ+ET6xFobQglAr9g5YddbPFiLYZeTQc9xLVmqricgBRNxxV&#10;KA0HpYqjKbQl/QIcj+AS7lDpyB2hQG4Ae+6sFEqLQKnAFSbqXDo7NCCnroPGXj5UQvlu5kbgcmJd&#10;biAqOOqWbkLdjtqxVhHKKI6mUFWCR3faaSeHw6xdqkwBrFPs7NVXX11kkgqlzlB64YUXQn/QtAj9&#10;2/Ut7mTUWrrA1zxFEE+M7wyigqOozdymVwQwoi96PAUNSGevOJrCilLBO9yhcuN+7VWcAhIIP2HC&#10;BLcQwxCXSLjc2VbkijLIW/VqbZwdDLP77rtD/4LEbzfDImVHucr79+/vZls1oVhraYQiIFoQR+mu&#10;UOpXKlUcTaGneBy4lTA0OVTaplMUkAzpBa8wmbzH93j3QOmoUaOcVa+5PEN6erczK8JiUCejRGmE&#10;4hxYRB4VSiqUeoRSxdEkMSWUm/jRcI/T3BtBGwSiADsrgfDFLzKF0ow9SpVKJXvA5ptvHm5zH3ro&#10;IYfBS3AyIg9lhNNeeI/R3NzO4/RRKPUFpYqjSUpGSRgKlsN1OM/aJSgFJLYhypns5TpTqbTdlrVC&#10;qTh5nXzyySF2mRLcgwYNchtZnIzWXXddt+4mvXBaFL9FL1wnL5IRI0YAhCZfz2ijUOoFShVHk2Q8&#10;6qijevbsGU77VJDvtbszBUTsiF89Xi41hVJDKBXdJjR33sGMjhdddJGzpEupNSY2ffr0EBNjTNEb&#10;I5J64TexZJMHmDH5g0Jp666VfyQVR5O7oMGjgW6Tjg8rzrqJcl1errbyz20GMb1MJoTbUVAnowMO&#10;OMA5pR9Hvm/fvoFSFbJTIogff/zxxR1To33ZddddRVGsUJp6FrycAkY2lNcVR5O7QN0lGFSDRzsO&#10;e94ngAN2qi+JQmkqqT1CqeDHsssuG07NQ2imm0OD6EhLcDJaZZVVCjoqx3dEsiOhYvG1TYaAkX0q&#10;PaJX8TeHx8nkegIqjiYZA/f3uBXN+22uA3aKAhnluxVKQ0MpsUZBjxWD4yHowFoYVrGMOttWTb64&#10;//77L7zwwnzIpHG7Ngm8jJfNUShtR7TSoFRxNLkF8jjV4NEiZ76CfUXsyMgIqFAaFEq/+tWvkrP6&#10;8ssvD8Ebd955pzMQluBktNx/f0UWnoqU8WEVSjsLpYqjn6D/7Nmze/TowYXrpiMqclS0b1AKyPs9&#10;OyOdQmk4KEVt2Gqc9rXj55xzTnZdz4wPSbm0cE5G4iU+bdo058W2w8hjjjmGkSNdsUJpB6FUcfQT&#10;xJegFx7OvHCd+V47VpAC4mSU6yyqUBoISsV9L1AhQjLNnnTSSW5cx6xKKJd28803u00vAx0lsohU&#10;i9HICqWdglLF0U9Q/qyzzpKgl0AH3u0saa/iFJBqGyaOHgqlIaAU4u+4447F9zF1BIJAbrzxRofB&#10;RUsR1MlIUlEmvMQNp5qNi2Kq2HrrreOjKZR2BEoVRz9Bdnk1L7jggoaMrs3qQoHWGydj5gqlfqFU&#10;Ind5pIbglqefftr54Yv5hr6LLbZYiInJmBnebdkfNUFEeR0mMsaYdDRZr3rwtqNSK2UURz9Bq8mT&#10;J8OXBZ0CTHhU25RJgbhzo+F3FUo9QqkYRwOVebnqqqta65EZ7rJkYNh2220N29s2E5HRocCZIRai&#10;Lmb8VqWxYffc5SiUGkKp4ugnCLX44ovDl+uss04uh2mDGlFAxA5b3zGFUl9QSi5GQ6W6A1PhIuTs&#10;JUSQIhEpILHDd026tJZ5MelljoKSKSnVicl8kOwpKZSaQKni6CeoJMZRom5N2F3b1IUCuOm62agU&#10;SotDKRf6kksuCf0DcctGG21E5VGHwQWE+vTpc9999zl0N+kSZUswaSxtbPFvvfXWa6fWth3KBDDM&#10;F5Jo6TGUs4IpGkIxtzO5O9tRnA7cfBY6O3P9egYF8MVwNqEplBaE0qDGUeY2dOhQwtUc+F/8XcMB&#10;PFOyZTwH5MuGaocBUympUmn2I0Nx9GP6REEvtgpAhzOsXUqjgNioqDzq/EWF0iJQmii96bwLqR1J&#10;EuQMhGK13WCDDfxOKT4a4yf8aTO+5YZ58kw57bTT2o3sNmzraAqlGVCqOPoxcaj00rt3b+djGe40&#10;6shFKCAXTTzMzmE0hVJnKJXSm4ECyc477zznDAzinH/mmWc68INJF/FuQ140aVwE7XLzJRUZPD55&#10;hdJ2W6k4+jFl5Fwpjpoc+xq1EcUXeRgKzlmh1A1KIb4z1OVuGYke3TIwiJaCZNrhjKPmdeIK4hx+&#10;RqwlOza64CeijVAoTeVJxdGPySJBL0svvXTu6dUGNaIAVy3bim9CbjKj3EUplNpCqchkZLDLpa1b&#10;AzIwuFlhREsRNFJcBPFEcGfrMosjXGtiI9ttsiK+QmkruRRHP6YJ4dgk111//fWtuEobV5wC3GX4&#10;NPpyF1QotbqjJR3jHXfcEYJJxOE2F6hSPy3C4rhx40JMTMZE3Zob2FocRPmQyNabbLJJ7lq8fI6v&#10;KJQmSK04+jFB+vXrBzsefPDBueyoDepCAckSfvTRRzNhhdJ2u+aFMql3dGrCHV/MQ9wn8qjbaJKe&#10;PlxZJ2G87PE9ohpaNMMnhceP5lblzN0aL4wnuN7ZYBjF0Y/3Woyj4fwOcrlKG3inwA9/+EP2NFL9&#10;+Tq3KpUaSqVEjq600kret1UGJP3CAQcc4DY4XEHATLgMDJL6IyM9vV88u/baa7M/F6eS308X9CCT&#10;I+mmnI8vqrNQqjj60V5QBBhG1EovbrdSZXsdeOCBCRcMhdLSpFKRyY4//vhA7LHqqqu6hXqXlp6+&#10;ne+PdySzrc7mfQJFtliOJEBYZJDOSqWKox/tHcGjgCjHvuDzqiAraHe/FFhmmWVWXHHFxJgKpeVA&#10;6Q033BBXBvjdWTGOup1Wqd0d1KMQy2i7NN2BMCwjsZGh8sBtgzzaSusLpYqjHzHPfvvtx9EaMGCA&#10;GzNprwpSQB7pFK5qnZtCaQlQOmbMGEOjnQPz4ME0ceJEh450kfT0U6dOdeue20swHn/d1paBQJQP&#10;lZCDsN3CFUoVRz/ijUmTJsH6nPzcQ6IN6kKB7AA+hdKgUCpYsvPOOwfilkP/+3MbfMKECUSOhjOO&#10;3nrrrawd9ktMLxyI8qHcxEYqlVpxi9X9oDj6EW0JeoH1d911Vytaa+MqUyA3gM/qqGSs1Ivb0Xe/&#10;+13u9+JBrh6FgyKTcSt1Ys5OCKNuuTVES8HP/Fu2LaV2dyLDQ1AQlRnmJjZSKLXaSvP7ISAzWc24&#10;442JHOV3wgkndHwmOgFfFOAuw2iUPZr5UckepyCUigRDljsv+SKqAKUXX3wxKwpUc5S9YHAqeDuw&#10;injSjh071qGvYZdW42gJIMrcTBIbKZQabqI0M7wfFEc/oqo467q5/1ltjDYuhwLmai7Do5I7bWco&#10;ZQLEYGyzzTbm5zZ3Mh2HUkkj5eYHlLs6PJiGDx+e2yy1gUSOOpcszf1oq+tsOSDKxAwTGymU5m5i&#10;vIHJ/aA4Op9ikbOu2wvXale0cTkUoAKGuTxkclRMpu0ApXwadRxTJRjD6gmcO58OQmnxGjvZqyMD&#10;gHORYEjdt2/f4gGL7WZIzCifiCJHSwNR5iNkN68wk1hCmVPN5d56BcMojs7fUCq9oNQNajLJ5Rtt&#10;4JcCa6yxhtWGdgRK+egqq6wyaNCghHjkazKdglLRnZ511ll+9zQajVgmN9WRaCmsGMN2CfEUTuUj&#10;E/UBi/hIlz/hDPLWCEoVR+fvo1R6WWqppWzPjLavJgUyAg9yz20R5xoZ3FAq5ZpYffXVgYTUi6/W&#10;UEoiRhbVLgtBQZ5BaeSsMS4hrW5kle8IJok0XCShcUem3Y4l6gKliqPzd3DkyJEwnxio9NcACkia&#10;NAfdnS/0yoVS+RAquL333rtd+LmvyZQvlfI4IANGIEa67LLLyGTkNjjaYBgjXFpdkXcJ5ewUGtkm&#10;NkolY6cmnzqZWkCp4uj8vZPy3eFOl9uZ117OFACfnLVbvtArA0q5p1CBgKB77LEHaJpRscTXZMqE&#10;UlEGoN503r7sjuTUdfMSEvMh5SgcHliGa5FkCPfccw+A7SU7j0Mu+NVWW624MkChNFtETmitFEc/&#10;lMy6PXv2DHe6DA+hNvNCAbnHnb0tmIMv9EqFUrmhvvKVr4Cg4AE56rJX7WsypUEpSkXo7xbcacIA&#10;1HhxM46KO2tQ46gk59t33307BaIQULAcu3tBvbpCqTmUKo7Od9bt1auXs/hicvK1TZkUEBPR//zP&#10;/xT5qC/0aoVSriesdIAoYMB/TSJDfE2mHCjdcccdw52mIjVHWT4Tc9YJ57KTzG2FFVboIIgySdEt&#10;b7vttsVLiSmUGkKp4uh8JyOE0aCv1NwTqA08UkBcFnHhKfge94VerVCKPAqU8l9znyZfkwkNpaI7&#10;JXjU44bGhypiHOWkL7roosSPBpqbyLtf/OIXC45ffI8wTuOv7qWUmEKpCZQqjn5IMja4n9iDgtyv&#10;3atAAZEJgNJcTx+T2fpCr/hkBEH5ehQwajITj9rm4td0xmSkJBmqRcNF2TbDqOxmHBUHnEUWWSSc&#10;+cY5nVCcCF52B8WymEg7C6WPPPLIRhttFK3Oy9Kq6XakOPohT1Tk0fXXX9/2SGv7ClIgHgVfQSi9&#10;7bbbsh2LsknqC9c93mgJkdqh6ogVF/HevfPOO626SGMJaSUDg0Nfwy5u6W29gyhMIpV2JFF+p6CU&#10;aZClK1GowCPjeVGeF1d9y5FUHJ2fqJPf4YcfbnhatFmVKZCIQ68UlJJEd+GFFwZKixCw4lC60kor&#10;cZpMjL4ORCDzO1ezQ0e6SK00rIZu3XN7iSCeWqQvt6808Igx4uoVudqVD6VwqWTpavVF97jM6kBp&#10;t+Po7NmzJZNROG2P4SnSZsUpECl140NVB0pR5x5//PG+nsDmttV2hPV4o8lkBEvCxY+Rx593khuf&#10;QPagtdIuvPBC1u68Kd73IvGgLBNKEwJx6355XGxFoLTbcTTKrDtnzhy386m9qkOBRGrTaGJVgNLI&#10;LFqFyUSU8XijsS7RnZIEIxBLgA1AqcPgAvBBfQklZNlNEPe7C0IfSUUSx/VyoBQQxeMER6fx48dn&#10;UMPjkqsApd2Oo5IRMOgBczj22sWNAjg1pKqSGK2z6EUoQtws2tnJJGjr8UYTLCnoJp2x9WjFcV1x&#10;4A2CdJkYW+DQ16RLkbz8HukfR83UxEahoZSPrrnmmjx3qByXK5p7XHjHobTbcXTy5MkcMNKYmZwW&#10;bVNlCojMgadiu0l2Cr3QNnODJypxdmoyqcTxcqOBcNB/4403DsQkGEeda6VJOsBTTz010Nwk4kX8&#10;eqx+XijfzmQOmLVKCOGgVKZByBM/w2o8HpffWSjtdhxdbLHFYLWddtrJivu1cQUpgMaPrcSXJ2Nu&#10;HUEviRZtnVVHJtOOOMVvNMESyncH4g0iXgxv58QERFgk1wpIHGhuuBfxCdtApuI0ZzkZfmftSgeG&#10;gFKZBqZx5FF+5qTwSIQOQmm346hkYPjGN74R6IDpsKVRQJS6uZ8rGb0is2jqxEqeTDZxCt5obliS&#10;u19RA4RRNyCU/D4LLrig+bdsWzpEvBSktsww23k7o5S9dygluwWwDZTOmDED12grAnokRaegNP/e&#10;saJIvRrfcsst4OgCCyygzrr12rjW2Yqn7oEHHmiykNLQi1d5brRoaZMxoYzzjSYyHzl0TL7i0Aal&#10;sXOmFFFUbL755g7fNekyd+5cxj/ooINMGksbZzrHP2ESAcXE0O6mTswvlFLMTvQu7RwUgr7h4q+K&#10;jkBpV+PofvvtJ5l13bzszI+NtgxNAVFhmZddLAG9YKpWs2gqHUqYjDn93a54EX3CKXURcZwjXsSX&#10;8KKLLjInglVLiXjJNijEB3SjcGJKJiBKl+wUSx6hFJsoIin+XLl1F9rR1iNZyofSrsZRcTIaPHiw&#10;1bHRxhWkAH72ZACweg+FRi+uFfPzHHoyVlvmcKMFLdzN5PEEJLOu1SoiGYUz7iYkGX7OKuLFgbat&#10;0zAEUTrmOkB5gVLer+THcAtJCvTCMD96GbhuHurd1TjK3nPANCOg4X1R2WaSveWss86ynWE49OJV&#10;bls5MtxkbMlCe9vrHvqHq6OCztBZaSSaxnARL6mpP0oQuXKjSmQOMr2xY8dmOP4UhFIB9YcffriD&#10;JVdThfUyobSrcVScjE444QSHi0a7VIcClIxmH93CFkOgl5hFHeYTYjLO22QOpRJxdMwxxzh/K7tj&#10;kRovEvFy/vnnB5pbu9QfrZ8zp2fGVM0l0WgQHH9EIqc2Ki/OVJ2NM5RKNRjR5XZzZZjuxVHJCMjv&#10;hhtuCHTGdNgSKCAvbmpeOn/LL3qJWdRQXGids9/JONNEOhpe/WKcdl5y7iSxvZ100km5zVobCG8E&#10;Veom0u9VRxKNz4SHzj777COkwLUYg25q2luHxx8cEq9D17VQ2r04GmUEtDKqORxm7RKUAhJuUfAS&#10;94heCMcFFUoeJ1OQLIZQytWMfTrQORJPYHxiHbhI8hQuueSSDn1NuhgqdQ2fI9lfdJBEEwMyW2wf&#10;uIMIoHJwEspeW6lUGDWx790Jpd2Lo3jxIYySutrkwGibalKAQ8sNPmDAgOI+Dl7QC4dVjO7mbsPt&#10;qOplMsVvXhOpNDX/nEduufHGG0ePHu02IKISgDF16lS37rm9RKmbnU+4IiAabSUJv5iwpDriJ5V6&#10;o5WaQ6lwV6rZtQuhtHtxdOWVV4aNNCNg7mVR5QZykV1yySVefBwKopeYRckVUESvG1G74GRknBKg&#10;NLRS94D//hyYUATZoDVeiFfmExmG8KqBaNz3DQYTxwK5BnHIEsnSBErjZtHUrek2KO1eHCXnNQwE&#10;JzkcUe1SEQpEiel9nVtn9IqbRX2hl/Nk4rvjazLtIIHcC5yjcPyAvuGqq65yGF9CPsKlMRKcxnmn&#10;3dyqDKLRnGEPsYxEyl7+JhdKE2ZRhdKAB8CB9cvsInwTLjq7zLV057fETTTKYdRZKE1Ei/pCr4pD&#10;qWwBwf6BOBDhnjRGbpbX0IW7Bafx2Uldey1ANJo5FEYeRSqVWxHpgky57dyOUs2iXQ6lXYqjZATE&#10;OErci1vGzkC3hg5rRQHRKN5zzz3x66AjCt7UaNFugNKZM2eyBYlSNlabmN14+vTpbkpdhgUG+vbt&#10;6ybLmiwhI1VQvUA0vlgwUjyQ+aEJGDVqVKIwc4ZZtJuhtEtxlIyAEjxqcmC0TQUpIB5G/BJzK18q&#10;zYgWbTyUlqDUxc/Igf0kT2HQA87gqfmE6wuiEZ1h6UjZ26dPn5NPPlniZHLNol0LpV0KJFRs5xiM&#10;HDnS4YhqlypQQPLUpGrVyoTS3GjRBkMpKWzYgnDpF4rkpgfMmNu6664biFcFpxHHE+M3AESjFYGd&#10;nK8lllhCXiREoAKu8WhRc9r6OpIeyVswOI21x63IXYqjPLLgDCoamrOCtqwOBUQYZQdbw8llkr7O&#10;ba550iSJblOhdOLEiUGVutzaZGBw47rQuelTS3t6vOXLCfzNpS2sSzFRskHhTiVous4667RLipQ9&#10;mq8j6ZHIHqG0G3F03rx5whOzZs3K5SRtUEEKiDCanVDX17nNgFLzJLqNhFK2gOCxcOxR5dz0rQVH&#10;Pd7v1QHRKIILBh4/fjxZw+TmbJcUqWuhtBtxlExGvXv3xs8IxVG4W0BHDkQBAFIcC9sJo9F3g0Kp&#10;bRLdhkEp7l25T5kiDEACIyLT3Dx1Q+emb62P3WwQjZtFJSmSaIP4tSZF6k4o7UYcRedD7W6YoMg5&#10;176dooDEG6BYM5lAICjNNYumzq1JUCopCDKqiJjsTkYbAtKcK29LbvpTTz214BzadU8odZsNomII&#10;TJhF4X9SoLRLitSFUNqNWDJu3DiO2fLLLx/omOmwQSlgW90lBJSamEWbDaUkrR0zZky4jZ4yZYpb&#10;rscoN71bSl6TFcW9lBsPotnRou2SInUblHYjjkomI/JMmpwZbVMpCkjgP2mMrGblF0pJomtbWzQ+&#10;2wZIpVLw1Q3nTDYOCDTR26cOFTo3fTyfcONB1DBaNDUpUldBaTfiqGj2KWpocqS1TaUo4FzdxReU&#10;XnnllbzDCqbvqDuU2qoEbFkIhEYete0l7SU3fbiiwoSCMD5yWONB1DZaVJIirbDCCnLBwiTZDlO+&#10;jqTHjXD24O06HJVMRmyzOhm53VMd7CXCKFYZtzkUP7diFsV051CpMTHn+kKpKE5tVQJWWzZ8+HC3&#10;Zy4bRDoevB/CKXUnT57M9ED6IjoJoYYvHvAIJInaL7bRonLE2IJtttlG0JTTiiW1nb9Y8SMplPRI&#10;ATco7TocJZMROEr8qNXB1sZVoID4jxTJQlfw3EZm0dy4UhNy+bpGS54M1XXYBS5HkzU6tBGlrkNH&#10;uogPGjjn1j23l7zkJk2a1HgQNU+iGxFNDldEmXhSJPx78fJNdbAveCSjr/uCUrxQHaDUkV9zGa6y&#10;DcaOHctJWHXVVSs7Q51YKgUi/5GC0XXO5zYRLVoyemVzRZmTkZB8t4gUE94mv3xBT91wSl3x1EXe&#10;Krh8X08oX+CRqPRnaBaN72YCRKN/kqRIxJuKeEpSpFYfb+cjmWAnL9Rwm0zX4SiRo2znwQcfbHKk&#10;tU11KHD44YezcaRWEetUkYk5HJXUaNEy0St3veVMRgQyioHkzse5ATjtliBFXlq9evUKp9QdNmzY&#10;Ioss0mwQtTWLstHtQDQuquKbFiVF4g+JpEgORzKVwToFpd2Fo7Nnz0api/nELfm189WgHQtSgCty&#10;wIABiy++OOdNdHdlQmlGtGg56GVIvRImIwVe4jV2DOdm2Ozpp59mfDKOGbaPN0NhQF8Cchz6mnQR&#10;xjvppJNMGrdrU3FJlGmjD+BnvsZcEI0PxTsMkVRk00RSpFpDaXfh6FFHHSVlXnJT4ZizkbYsgQIE&#10;KbFreAPKt0qG0uxo0RLQy5zCQSfDTSeJbAoKZBnLAaXQmpqvN95ScuqGS7+QUSjNcMLVB1GihiCj&#10;+f5agWhEpXZJkeoLpd2FozgIcNIGDhxoyPfarAoUEF0ipRDjkykNSk1ulqDoZbsF4SaTUWPHdpLt&#10;2o8ePdrNU1fCOvEfDKTUFaUxCknnlVYfRIWG/NdwjW4gGg1O99akSDWF0u7CUcnAUOQwGHKYNvNI&#10;ARFGb7311sSYJUCp+c0SDr0cKBloMnijUEUrnC6HUDRnXZFg/NJLL+1ALpMu3PhxjYhJl3ib6oMo&#10;AIYkyqvRcGkFQTT6CpQhMRaeZaLsJXU2DuEceQen2cTMy7SVdhGORmVebIOiDBlLm4WggCBZQhiN&#10;PhQUSm1vlkDo5UZV75MRgczZk9ZkFYRMOJcyBOMXXXTRcEpdtM3OGF99EGV3rMyiHkE0XlImKh4O&#10;qVdffXXDHNoZrFUalHYRjhLAhC8fO3TnnXeanGptUwUKyEO1VRgtAUqtbhaZj3f0KrIFfidz9tln&#10;Z29EkalK30GDBt17770O40gBlnBKXXnMkaDHYW61AFET40W09hAgGh8c1UKUAZ8atwU9CsuB0i7C&#10;UbQW4mTkcBi0S0coIOJmbjHnEFKp1c0SJ45f9CpIdo+TAeSCehhdddVVzvkTuCuZ27LLLluQXO26&#10;R7kAbcevBYiaGy9YflAQTZwjw6RIuZtSApR2EagQNcFhC1p5OHdHtYEVBSZMmMCWmRTnEigtkuoo&#10;uiM4dVY3S+uKPKJXwce4LxH5tttug7xBDSIoTqdPn27FHtKYm5254fpAvkaH7iZdJI2AuRerjFkL&#10;ELUyXpQGotGmGCZFyt3E0FDaRTgqdmzNwJDLcxVpYCiMRrP1gl7cFPg4kO7K3OEilVxeJuPrIi4+&#10;GdGumzxonJkHIHRLeS18suCCCwZygBKlMaY7q6X52jsvAJAxGXPjRfkgGhGcnUXZm50UKXd3vFCy&#10;nTtxt+DopZdeSiYjkjBQryOX4tqgChQwF0b9Qukpp5yCVaa4u2Bx9PIo0xSZjHgYbbDBBuG4AlGS&#10;yFS38UECprftttu6dc/tdcwxx9iqOuoCoubGiw6CaLRBzCE7KVLuVoaD0m7BUYyjpDFyUM7k7o02&#10;CEEByU1DUQHbwYsABt+SmwXkwHdUoVSIf/LJJ7MXBQX07H3Er8RNKysY379/f8yrtqxi0l6UxlYl&#10;huoCoubGiyqAaBxNcZiQNOn8EkmRcvc0EJR2C46KcLPYYovlElobdJwCnFsSmbJfbpo6ZyiN3yy+&#10;4sGdJxPfBV9Xs9tkRo4cGfQBio8uSl23vZaq3X379g3EtFKxHD8jw/F97ZSX6z5jMuZm0aqBaFRS&#10;pl1SpNyd8kLbxP3QLTi60EILcR722GOPXCprg45TQGLqDznkEOeZOABG682iUAr9r732WvaiYFLZ&#10;7H1EvOBydNtrKaWHCsGte24vq7DRuoAoqzY0i1YWROPiaWtSpNxt9Q6l3YKjogRQ42guh3W8AUeX&#10;lPTOwmg0f1soTb1ZFEpxuSq+FxlMJYpTNw8jUer269cvkFJXxjfM91sjEDU3i3rBGy+UyUV03MEI&#10;8JV7nqRIvMWz/au9LC26H7oCR3EykshR89SRHYeTrp2A5DTBq6VM82TGzdLNUCqZjXPjd4vwKk9b&#10;dPhuI4jeIpyxRsY3qVjuBSoggpfLPXsy5mbREiZjuO+5IBqNw+riSZH4c8ad72WBMreuwFEpBKHp&#10;6Q25toPNRALgYi3T0yf3ZulaKN1+++3ZjqDhLuussw4OsW4sJ+eakrRu3XN7GVYsrxGImptFvWCM&#10;F8qYg2hc2RtPioSc2i4O28sy5+tUcpmpAQ14sXLeNt544waspdlLEHMUNjmWWQ56Gd4s5UzGcHO9&#10;XE98K1v1LW+acEmCmAC1WfgENUcNFx5vhneSKPHcHJRyvyjjUystu6WvvfByoedOxtAsWs5kcrcg&#10;ugQQ+LKVtO2GgsPlSuFHMBuqhdZxvCy2K3BU6EhcoMnOaZtOUYC8x2zTpptuGn9Xho4/MbxZSsN1&#10;Q+Ln3piG42RA6de+9jW2I6r5ajigVbPzzjvP0PrYOuyMGTOWX375NdZYw+qL5o1J3sT7Ozvfr69d&#10;8HKV507G0CxazmRMNsJBEk0dFtvBiBEjBAUIUyb9feLtVXzJzcdR0tNL5Oh9991nsnnapiMU4Mwg&#10;+rRqEYMKgoY3S5m4bk783HvTcKhUKIXslE8JJ+3J3Eio61ZtVLyT8EdzizrNpYzI4tlho77oX/wS&#10;Zzm5k8k1XghNyplMLv2jZ6uzJBp9ImLv7KRIBRfefByl/g5HgrRhJpunbTpFAQn2T42vCASlhjdL&#10;giCBJuNG9tzb03DYViiVcptBw11uvPFGct8bzjDRTMJGw8G8eBhlyOK+KF/w+hay5E7G0HhRzmRM&#10;dtyXJNrK2IzcLilSkeU3H0eppkQ6QK3dbcK+nWojkIZ7UTsriHf0MrxZUgnifTJFyJ57hxoOnrhx&#10;JNwlqIcRGl3nxPfiYTR58mTD1dk2k7pd7bjRF82LXNzRikwmY2K8KG0yuXsRDkTjn4a3MX5Hyl5S&#10;bSCwOhOh4Tg6e/ZsoZRtmunczdYGHilAlAt7lFFkNNLz+AqGOfroo7lcnJfQbChlI9gO55LaJlSd&#10;N28en3DzMJLE8YssskigsFFJfN/uxjDBLRMKOF/Z8cFNJmNivChtMrmUKQdEo2m0JkVi3x2UyQ3H&#10;UYyjpKfnVLgFeufuujYoTgHJmGPib+ILvXBvQaM4Z86cIpP3NRnbfBGpcza5T00WK5OZNGlSOJWp&#10;TANJ1GTHU+csiemHDh1qsiKHNhLOnyqL+6JzabhlYrwobTK5e1EyiEbz4bvxpEjjxo2j9KmVh3DD&#10;cRTND0rdcOk3czlDG2RTAGblQjS/tYujl9wsN9xwA4CREaNtsnHFJyNfqRSUQhnoQz5qEwo4t8HD&#10;CPuoQ3fxABo8eLCzTjj7o8IeqRhfOxA1MV4oiMb5IZ4UCYXHJZdcYoimDcdRCkGAo2uuuabDidUu&#10;JVCA25BryzwPOFMqgl7xm8ULehWZTJy8Xibj5aKn/Co7UrAiejbnANXOHkbiAcTLOFDYKEERjN8a&#10;tu+FtpClTNzKNYuWOZnc93SUgL7ItePlHKGpEu/UyCaY++BuMo6KDYYf2t0ie6N9A1FA0s6NGjXK&#10;8NEX18O4xZUmbhYvp65JUCrS3pJLLhlox2VYnJicjdNoEZjhTjvtFGKGEk5DKa7E4HUE0VyzqIJo&#10;KgtFx5k/GCZFYpwm42iUVpe0KSFOnY5ZkALiFOom+jigV+rNolAa30RRDwTNvYCnAsKo7ctJJike&#10;QISNBooFl2ifxPLrCKK5ZlEF0WwQTeiKoqRIOHKnJkVqMo6Kczx+RgWve+0eggKXX345u1MkB7oV&#10;lGbcLAqlsr/QU3IvuIGcIZOw49OnTzdsnGgmML/44ou7dc/tJeEucY1xHUE01yyqIGoOolFLlGdR&#10;BvzWpEhNxlG5FEJ7TOQeTm3QSgGuKirCkmfqxz/+cRFDlyGUSrPrrruu3V4olEKZs88+m/Mya9as&#10;cBwremM3/ZC8hKg2ESiHkYTTHHHEEdHy6wiiTD7bLKog6gCiUZd2SZGajKNiHA106sLdNV0yMi6X&#10;kSV/zJgxiBroXR0C/02glLsj172zy6FUEI6nZ1BhlCuedOFuHM4mMsNwvvf77LMP40ccWFMQzTaL&#10;KogWAdGoL2ckkRSpsTiKb5HUHHV7/Lodde1lTgHuKaCLbOOR7SGCVTyP+Ev+iQYm13o2lApAmozT&#10;zVAqfrDQ3HwHHVoS7kLScIeObB+bSIjUAQcc4NA9t4s8IzbaaCNpWVMQFce9ds6lCqJeQDQ+yMdJ&#10;kXI5rKYNxHGZGKCazr+rps0tCUfylEZq3HzzzSNAlT9wgR5yyCFc9LRppwRuB6VyIZqLud0JpVCP&#10;pIwJ06B3DiT9EDjqNqx4GJElO5CHEc9uxkfIqC+IylMjaKFNL88LOaoOOYMSnFOdozr/EebG1nLB&#10;IfBxMPgBWjj17LfffrjI8rvlllvchvXYi7S6zNA5Z4rHmehQDhSANQE/LHYS5xD/xZXAcSmzFUpz&#10;zaKpE6vO+WR6XiaTe/2JMMpjxWGnzLvgxXPmmWeat4+3FJ/BQFXS4BM8R/jxh1xaGc6/fOGPN2i7&#10;rJnlT6YdlZoHovLwcsRRIRPZawU4QVAYHTQVWMWGEV181PCLgPaoo44qB2UBctIv8HNTIhkeFW1W&#10;GgXgVNxASNeQqgTebLPNQFwaEEAdjys1MYsqlEIBhFH8d0xU3847TnHZhRde2M2nTNSV5FQJlFAX&#10;MZTx4a76gig+dO0kPAXRVKY18asw4XbhmUI4avKZb37zmxHQJlA2EmfBYH6CsvzIn2AyckYbRpOa&#10;owXH0e4VpEBCCSwKyfhv5MiRKIdJojt+/HhnbPAiCPo6q14m0w4kJL9x0BJpcNGUKVNyXb3aMZt4&#10;GA0ZMiQQN1IMivEJbM3Qi5p/unzc4p3RLsll+ZPpNklUeKaTSCPiLJYJwVFBWX5yJ/JA5s8kyOWf&#10;aGOFr5hFGWHppZc2535tWV8K8PDiKiEZ5l577bXKKqskYJVsDwcffDCaCXMrqZDCC3pVHErLsYzi&#10;68emuL2Po4S6gRzvRdjdeeedawqiGWZRBdESJFExSHcSR7MvbpFN4xAr96NgrYArSNw6yG233UYz&#10;lLobbrhhfbFBZ+5MAW4Wgv0PP/xw4FMi6+M/rA/8E6XBuEBzpdXGQ6lYRp0lRcM9QuXo7KmAxpIZ&#10;4mFk+C3bZgSMMj7Pr3YeOuYDdgS32plFOzKZDNxqkmMRy0xod6qLo6lbwpM2EmFBU4lsSUiuW265&#10;5RJLLEEaI/6eQ8jxMLkxzU+Ltqw4BVrNosg0AOdxxx23zjrrJGCV/wvonn766e2iVxsMpTwjCDGC&#10;ArnviSI7Lmmunf1sMX7TPVBCXRGUsbzWFETbmUUVREuTROVDNcPRVOpEyIoSGHAlwB9Rlavhiiuu&#10;gM8I/ZZ0YvLuhsP4S3xSANfcLP5Frg/t2xEKmESLSowNsIoZddlll00gK9U3jz322DisNhVKjzzy&#10;yBKEUbIAYhx1YwYJd8H3nu1wGyG7F+8nxj/++OMLDt4R3GpnFu3IZLpWEm0OjhqeAQml4ECCowAq&#10;P3Gmxy7Cn1FwueXTMfy6NiuBArbRotGU6Mirixh/IisSsDp69Ojddtvt6KOPxmupSaW/WUuvXr1Y&#10;rJsPreFuMjhuus7CqJzQ1VZbzfBzVs0k3IXiNgXF8Y7gVjuzaEcm0z0gKg+7Vu1FE+RRq8PT2ljw&#10;FXAVFoRM/BdY5W8yAv8LflS7e6eAW7Ro6jSAVWIhUpNCcPNuv/32ZKx2443quB0R5gGrB82mC23R&#10;BmGidttr8QDCQBNIGBXbcMHiNp3CrVSzaKcm07q/jYwTbQeiDdHrup3Sdr0krAIQ5YDBrJIHgD9w&#10;I4hCuODr1e9sdbSIAs7Rork0lBSG6AC32mqrVvPq+uuvjyALLBkiaxWglDlIFYegwihfoUSacwy3&#10;mGNwt87dIIcGzG3FFVcsaBvuFG6lmkU7NRkFUcVRowMoyMpNKsjK2UPdFMGqbTSF0Se1kSUFTMyi&#10;lkO2bQ728JziLgM+11133QSyEuaIhRU+oU5hOwe3jkOpCKOhY0Y5I2CVG9mJ5mSGaJ4DCaM33ngj&#10;45922mlu06NXp3Ar1SzaqckoiAoFVK/rco5EQBE7q5hwJI0OZ159l1wIWqyPs1m02Gc/7i3PLMBp&#10;xx13xJ6aQFYyRWy99da4NYnruHTrIJSWU9qFNTpnpacv4Sh0Jwekrz2KjwPxsbkuv/zyzuJ4p3Ar&#10;1SzaqckoiEYUUBz1c05FFcwDXGAVfBUlsMKqH/q2H8WjWdTjVAVZ8RvHJbg14xK6SlJGgLuE3NCm&#10;4Hdt3Yn33ntvWJSvF/xudnfSJmBLdvuEWEaJGb3hhhvcRsjuhaqZ8TFyuw3eQdxqNYt2cDIJ6nWb&#10;TTS+fMVRt6OU1SvS+0XSaqQH1khW7+QOZxb1ONUolyG54DfZZJNWIyt/yT9xv7u9vcyhVIRRwkY9&#10;ri51KKRJ5wxEYj0hNXeISYqbrrNtuIO41WoW7eBkFEQVR0Mcz6wxRQ8c9wcm+yt/o9JqwZ0o0yxa&#10;cKqJ7sISCIV4/44bN64VWal3HVWLM3FtM4RSSkrwLXLq+l1OYjQQ1LlEWpSV3hmGs5dWxE3XI24x&#10;lNUWtJpFPU6mYBqKbpZEZRNVHrViZj+NORJcZCiBcQbmxx80dNWBsh03izrMOaNLVNMG9yVAtNXI&#10;SmYfWCVuZE2MlgulAlETJkzwO/PW0SorjIo4LiXSbIngEbdsQbTVLOpxMgqirZyQEeKSyjaKo7an&#10;yXN7DraIqpFhlfeyiqq5VK6mWTR32lYNRGadMWMGbkqtRlZ0syStPfnkk6P8XAyeDaXYZUGR0B7m&#10;aKeLCKPEm1J4MZAwSqYqHKodYkY94pYtiLKtCbOox8koiBYHUZVHra614I2j0NW4vxJnHpuZs2Nh&#10;8El36AO1MIv6pU2UMAR9L+5Lrapg/gYH10033RR5i/RMCZ4RfSaeTX5n1ToasS6YLdy+EtQyKsIo&#10;OG0rjHrELQcQTZhFPU5GQdQLiCqOuh32knrF/ZVEAxy5AXc5rNbXLOqddRAueWbheorhs7W4DckW&#10;+EtwFzlswIABzs415tNGGCX3gi1QyfiRZTRQvW7JVkamKvPl0NIjbjmAaMIs6nEyCqK+QFRx1OpA&#10;dbixwGprLgjOQ1fBasPMot65CmZ46KGH4JN9991XyrnIj6omZ599tvfPJQZEGEWb4vYVMW0ESmAk&#10;IE3Jbqu5ecQtBxBNmEU9TkZB1COIKo5analqNRbjGdelqPgI/ycukHSpJIKp1kS9zqYbzKJeCTZ/&#10;MFjFMGdhwU8XEUbFsyNcNt0999yT8XmJmq/RI245gCjzjJtFPU5GQdQviCqOmp+pSrcEXfD4Jc3b&#10;RhttJMIHf+AQkvzMTcNW2dWKOF7Z6XX5xJwto3Ap0jN8u+2224ag4Z133onrE3V7zAf3iFtuIBo3&#10;i3qcjIKodxBVHDU/VnVqiUh62WWXIZ6KfyZeJ3iX4PrBbVKnZbTMFWECI3HDXga13pH45IvEjIIZ&#10;8v6jsLZ3gkQp6R9++GHDwT3ilhuIxs2iHiejIBoCRBVHDY9VvZuJqIr6lye5aICB1TPPPJO/rxEm&#10;YfYDRK30cvXetrrN3jlmVHYWN6iddtopxKIlKf/MmTMNB/eIW24gGjeLepyMgmggEMVuovGjhoer&#10;Ic1EA4x7J6GHklEdaZU/C6xWeZFSFLbKM+zmuRURRoEK+JBsuiHc5ebfcZ/6FApnwyejR9xyA1G4&#10;KDKLepyMCYhCf/RYqWzc1IxFPOAKJpUTt0fF0W6+/eavHWUvIIqEKklHUQWTT4fjVCl/JRAUHO32&#10;rarq+rlkEUbbXcHZsxY32nCJF3gjmse6eMQtZxCNzKIeJ2MComzT008/Da2++93vJrZMQbQdDwuI&#10;zn8Iup1Nrl0eTYR5IcSEeEW6zUp7FaQAW4lrEjsr/koEAvIHdMKd1QCLWVTZrODmhutepM6oFJ8h&#10;x1CI6V199dULL7zwPvvsYzK4R9xyBtHILOpxMoYgKiQ69NBD2Y54xisF0VwQpYEjjnLV8iPEOwr9&#10;RknInxFl5J9ET3jfffeZcLC2qSYFEEkJpEn4K7GzZforqVm0mrwRzYp7lpv31ltvdZinuBcFinVB&#10;VlhyySXJp2jiu+QRt5xBNDKLepyMFYiyg6IeQA0uz1YFURMQpU2P+Vjq4/eLX/yCYW6//XYZ7Mkn&#10;n3zqqadg5WeffZYn4SqrrILacNlll6V2Lr8V/vvz8VkdozwKsMV//OMf//CHP+D3yObyckIJvPrq&#10;q6+55ppbbLFFoHnwMkMmnjp1aqDxddiCFEBdQdGFP//5z7bjoEVcaqml0OhuueWWaEFsu+e2x2uJ&#10;8qU333yzqHYzfhdccAGZK84///yFFlood9h2DVgOX4RRp02b5jbI0UcfvfTSS9PX12Rwrdpggw1s&#10;J3PwwQd///vfZy3f+MY3jjnmGLoXpMzdd99NVfbrr7+eZ43tZKL2b7311mGHHUaJBWfyylBeJpPY&#10;a3JwOsqjVm9P3oPIpsgxyKl4jSK2gqwsCZsK/1f0wyq5WpG0443FX0kMq+KvFO2mR1W/mkU7vtHZ&#10;ExCLmoN+Av6R7EW8rUOsUZIJ59rUmQZKaZoZeiEZSicOKxJWJzjN12RsJdFoznRcY401AOD111+/&#10;+GRyaxCZ0ErEYmdBP740X45F0WRIMzkfn02WEagN2ImbHwIHyCohGeArfxZw5Z+4kU10MoGmp8Na&#10;UYDN4hZACSyq/ghWETW4ba2GksZqFnUgWsldeEWRJ8jho4Jz/EI8oMVHd7nllsu2qftSWkbOJg50&#10;iLP6WWedVRy3ZDLOICrz2WabbQYPHswRRpp3XhQdGw+iUFvcMzuJo607JJIrCJqQXMXyqjbXIjxd&#10;ct/4IykhrZq8/dUsWvJ+OXyO08rDd968ebZ94Q1YgoBRcuvb9s1tL1ZGxr/nnnsyGlcHRIXV0aBW&#10;BEShzJQpU1ZeeWX+i8nGucpe40EUQiGyw2m8NqqFo6l8D58BriArj99IJ4wuUcRWlVlzb5YqNBBY&#10;jbss7bzzzqjUUAmmwqpGi1Zh17LnIE77tvMUnEPWwUc3hA/2aaedxtWGLa0WIMokYXXORXVAlJlI&#10;jsbp06dzQt1c5RsPomzcjjvuGHFaDXA09TyIcU50wmJtjcusIc6n7X2h7dtRgJsU+OSIAqVSnhr/&#10;QIFVCbBRs2j1mYcd5Nw5HDSpMMovRN6P+ZLBpz5F2fMMnUd1JFF2GVanBE2lQFQmg/1P8kDxX9sC&#10;Pt0AovJcA0rlqNYVRxMXjSiERWaN3F5AVrGzhrDBVP+mq8sM47AKoMKdffr0wYeTpEudjVutCwHL&#10;nydbxilzEEYl0KVfv348gr1PW8yi2KsyMtRUCkTxAMBBF2HUxNKRQS4vNtEEZWRMCviwy1bT6wYQ&#10;hSxwGg+giDINwdFWJgM7cQOWINcor6yqgr1fXn4HFFsRGVXinsCSuVDSQbi5LPmdpI7GXvDisaWD&#10;4BylxXEHte2b254bTRzcMsp0VwpEYXVAFIHGCqVa6RACROUryMocN9yqzb2WugFExUE38VxrLI62&#10;Mlw7VbAKrLmXVGkNUs2iqBDjnsDi1M0LqWrJC0ujUmc/BACwBbZaWdBCgowXW2wxRuBHFLKDWrjd&#10;2iUvEtq2dg0qBaJMEmlm4403riyIRmQ0L7LUDSBKahqJgk24X3URjrZTBUshlOh2VselTl3ThmZR&#10;NA0gKE4QUbFV0kEAwKReuvfeezs1+e75LqYTjky2mpFbhh8XK4pcfjyD2KP+/fv37NlTjKPRD/UD&#10;5jfa0N4ZVBLGqta5VQ1EQX0U487rlQWGk0QTBGSDcktEdAOISpTLyJEjW3Ue3vIZJY5H7f7v3//+&#10;91/+8pf3338/yUS4qSUHEw9Gsi/h/C2e9PoLR4EHH3zwwAMPvO2229D7WX0F1RNnmI3j4SzptLiy&#10;EVjHjh3LDoZLtGQ1ycY0/u1vf8uh4KR88MEHb7zxBuv661//+sorr/CH3/zmN//7v/+bvVKymJEo&#10;hzakbibu5R//+EeiF1pEwi1WWmkl8jPwXxO6nX766VK/iGy6qQmJJBUOQxXMy1M8Y5Es5ytf+cql&#10;l14Ku3IjmywwtY1Mxi1jUTSgIWX+/e9/b7XVVhkJibwkCapyxiIoBsE33HBD8rilZ8jqnne01Upx&#10;XBLzaiSt8gcJYPWojLKaUoMbe4wW5c1I5gcMeFFhOJQNSK6qB/bCP/JGSb3ZgUDJrS3yJT8OC69S&#10;5FfaDxw4kORwqXNg9wEVJJ7IlTcaX/T8vJPauQ6JJMpet5PtqiaJkmxh6NCh2bGtuTtVmiQazUSq&#10;0KROrHskUTiN7UslQvfqdXOZNd4AWMWMGncGllLY6glsRcZ2jYNGi2JejfTAiEEisKJYq37JVS+0&#10;9TgI6lkeJWAAtyq3pyhvs5+VYKqAqHmNbkACAJZc7XHARicE0PJpQFc+KiCK/BoaROWdVzwvHSOg&#10;zr3kkkuKbEr5ICqz5Z3UahTvBhCFu8aMGQOnZVjfFUddWBr45BZOGFaRX1VUdaCmoVnUYeTULuTf&#10;kRCpRCVz/gZBtlJVV30t2cs48DavEDz+zUeT5H+A6GabbWbeK9ESqAY7wWPJxxv9KJDAn4ElRN7U&#10;wX1JojKOFxBFJU6KA2dS0LFTIMqnpaZb/MnSJSC66aabZoMoxFEcLcLV8/uKBlgyQkBuHuwqqprT&#10;tApJdMUfGMeleE4PNlEibfRtJLsJQSZOnGi+s7TkUYK121wSzR2cSxyGAVZ59EyaNCkOq7yK0LlF&#10;GuAKgighLnhaFGGnDoKobA2vmeg90SUgCl8R7nzsscdmM6fiaO7htWsQVUGRoFXJsqSiaioRPZpF&#10;7TYps7XkoQREJQ+lvI0k0oZ97E6BFUdo21S6kBFhkV8R5MjeVnAFz0m0bah2EybbUaNGkfsUFXSR&#10;r3uURLEjAKI8ApwZteMgyswlp6N4YhcvnOKLvF4m01psgOlJxb0MdW60m4qjzoyd35EzHOWCEB2U&#10;YmqcakHNovnbY9xCIm0kp4dYWPkDNyNSbJdkXMKibJW9CCUN3M5DxJjGHhpyv1MJlYTvCU8oUkbg&#10;4oRG2iq0xtctL4Ze1Lm5oSMZJKgCiMr0YHi89hREE5ulOOrhABsOIWY5OeRyy3RzCoiSzaKGe2TS&#10;DA/4yCUYgIkLrMCtQzFOk492sA2iOWFz5sGOEjbGk7GDc2a2oObFF19MWTcKqMWlVbLvEifDDmY4&#10;SfkFURyLciuh1gJEmSTCH/7GELbI5voib2hJdI899jBke8XRIvzg3lcwVTyVIvUvsNol9VarYBZ1&#10;37yWnlESSp7qUo9Qchk2wHfJNnsR/nfUHoCTPZK3+FCsgjt3xowZEoTDb8EFF4zAFbUwOAc2cCoB&#10;V95JvhyLGAfdslvJFFl1dSRRAVHWwkuxyIqqD6IS4pwRTNXKkJqHIWFY6cD/JcyZwPY//vGPMOif&#10;/vQnZiApIDjepBH41a9+xd+Iz1gzfhLWzbW12mqrNWNFiVUQUX7XXXexlU888QSWRSm3ieQ6btw4&#10;jGRsLteQbbqJThEKd54llljixz/+sckEvva1r+GKQsB+xdNfPPbYY4AlqVfYmieffFLSdyR+nD5y&#10;QUhCDySwpZZaKjXJQzuyXHDBBTgSn3LKKbgXObN6mckWcvc3nmzhiiuuYG7HHXdcbq/Wo0FOjAkT&#10;JkybNs22b7y9l8wPQt7Pfvaz7NGLL74IP8yePfumm24iwci6666LjcB8xxVHi+xmkL6ynThQkDuG&#10;1zEqsjfffJMvkZiUW3iTTTYhH0qQD5c16NFHHw2iTJ06tawPdv47PB0EWTn/XOJoHZiT3NTkWcWA&#10;B7KaH9rS1nP55ZdjWYQhM1CfHEZ4M77++us77LADylL+y/8tbYa+PsQGvfTSS2AqCWvYqWeffTYV&#10;XIm9IcEZ0YQkWSU3E56ckm018RMQJX0SmIGKwo3VKwuiLJaXIg/9H/zgB4Y5p4Q+nc1YxNcR7pGG&#10;ycBFIi1UYj/5yU/kak38Jk+efOutt1qdR8VRXycxyDiPP/449xSYSsI8mKBXr16oFN5///3Bgwcj&#10;0v3oRz8K8tWQgyKs/OxnPyuYoS3kBMsYmyM9Z84cNBAc5r/85S9c3yArGn6EnuqkogRagAoyz0lV&#10;58SPf+U9RGUe/h7tJeiCdALAfOMb36i4MGq+wXFwzZBcGRB8RWZFzKI4ORkuObbQjWMLJGMcNf9i&#10;1LLKICqT5EX49a9/He8tQ7wpDUQhHWAp8iXHCsgkZDz1VcQq0PPzEoJvMUZ8//vfR+8CMzvcToqj&#10;DkzemS6cauRUGAIrDrUykFO32WYb9L0YWbnvOjMny68iiu21114ZiTotx2tUcx5M3L+i3ufNhEiE&#10;kZX4DQ45OQfYYoT4MrXBu+66K3rp1pS53EqnnnoqbziEaRx2tt9+e7lJ0X9SOBZu5Hpt1MZ8cjEc&#10;QyjA7jz33HNc03JZi+q+9UeFODZObmr0SewgbXJluOqDqKyUhxT6T7EmZv+8gyiaAPQHIlzyB6R/&#10;gBOVbLtp8NAhHwgmFXQ/rbsg0/vOd77jBqJ8VHE0jwWq+u+/+MUvwFQev7///e9J+Q1zoPJFVVjZ&#10;lPqiCyqYWbuqu+F/XpALDOOOZouRWR999FEubj6DnhBn75VXXpmNDqcNJloDSyfZ/0eMGBGtDczA&#10;VQcE5fWGfSshd1JmAKUo+hI40z85Kj+iqA2ZJjuFsuHcc8/F/M9DRHT4qT8ud17DQAKvJTRMAC2m&#10;aLRN0ParX/0qGnLnRRsmoM8dP9sMCd6jQcGHK/t55wyiog8Qkj7zzDN4OcFaPC45Eakzx5gNTPJw&#10;YVY0451n8mqJQBSed7baKo7m8lINGnDhgqkoCWE1Xsrwk7gpkYCmTAkmm1K8Xilc7MypNdiG8FMk&#10;CwRGVmCVx5Nog1EncgsjCxLdgXKVHecqKTIRwBJPRT6BL4kU9eQ6u+aaa8gWBEzyN2gUUjW3OBlh&#10;fXj++ecREYpMoAF9ifmJm0UFDxCYAFrUjGiV3n33Xc5pOyk2QYEE3C6yyCLI/SJUxX+olOWwlwOi&#10;8ml0Szgkn3322e12LRdEIzUsxIkkS5i89f0BOtIG9kY9g3CJFp1HntDB1gssmi1f33///Rn2kEMO&#10;KXI1KY424Nh+YgmRm5IUgEN2wVMUzuusqKpm0UB8hjMaVzMCEPdOpGBkxxdffHHe41I8jhd6tuYf&#10;RSUe4/hW8A577bXXEDdRG3BJUSKKJHwYjRjw4IMP3meffTKMYcgKqHmlckOgxdZiWN4fVmbRSJAV&#10;wQuIBU7Q8OO6BfS2wi12dP7SkBRRUmLeW9KFP8R1DPwNIUCIwokBYQPSjOAwheEw/k9vv/123759&#10;o7/h/x555JHk1JRM7onfyy+/fMIJJ8CHxOzyT8iUaM7EZkmtvQw1LJIAAmUEljwQkdqjh4Lh2nOb&#10;if4cIeTCCy8ER3PbZzRQHC1CvRr05XbD5PbrX/+aIxqJqvj9YscqTVRVs2iZjCJ2dKARpSKywquv&#10;vhrJPSLH4K3GfLiv+b/8Qf4V+Qlb17bbbssljpc47x4G4RGG+fP//b//Z1Ipk+9yHXPLcz9W1rgQ&#10;eiOcy+jmTiyCWzbuP//5D0ArXQAn+YNAL3/gvxgOKZluLvLmfj1EA1728BU6KqTJyHjsLFnazlB2&#10;ChAlIYybQ3X8i4qjtvSvcfuEqMqVR2Xa0KKqmkUrwjF//vOfMbkhuYKX3Fa87rnCmBsCh/g3wR4g&#10;KP8XTEUkxc/I9qXVv39/jIKf/vSn6xj6UnybahEYjYtiXKBst2qe3Yl/IqoSIZVnGWIi/xQXavF0&#10;haMIF2kdLa5/fuedd5B92wULFae/+QjYfbn6aI8CZoMNNjDv2K6l4mhxGtZ1BBFVE1ZVRFVsbB4d&#10;gNUsWin+ACwxdqJwY9+5FmVu6NCAT4TRggZ1oPe9994jJq87XY0SZtFK7XvQycgDoi5++DDnlltu&#10;6RFEGUpxNCiD1WbweE4lFH2IquIADKwWCQdUs2htOMDHRL/97W+TERCoRnbxMV6dxrA1i9ZpbQZz&#10;zXU4MhijjCazZs3C6IvixDPqF89dqSM0jwJSqJwg5UT1N6v0v1L4F1+45tFHV5RKATIPcBcSyyHe&#10;Rt3za1i+aLeNw6eJ0Ha3viX0kry+8CfZ571fSiqPlvEIqvU3WkVVE6uqmkVrvenOk8dshlWVEIKD&#10;DjrIeZB6dRS3T+ckuvVabMZsxZ2QLCKGGY7KXHjkmuucaSF7toqjZe5mE76VGqvaalVVs2gTNtt+&#10;Deussw5+KIQ6gCv2vevXQ+IjieswSetTv+VZzhglFpEtRQIxLT9o1FyySXBxFcm0oDhqRGtt5ECB&#10;hKiKQm/99dfHY5MHKUEX//M//1PBl6nDMrWLOQXIxkAgAe27JBsDxjaiITMSEZiTrgEt3fLXB104&#10;dmvinvmEL9fc9Nm6KaaDrlwHbwwFiM6m8Bax/G5spr1qRwHyaklYhZUpvXbLlAlLPU7DUs81XaPt&#10;tDGRFilabvu5jPbsC2IorFiCl4ZjHe/GXPS6kNAUII2ZfIKgfhyX8OfsNicUj1dDLYbCN418NFUr&#10;5e2ddFJhG2c67yPXfUBwtONPZ3Fy5No59NBDyQAcmqRqHw2NI901foZZNJ5YH6JEtcoLxix2F33r&#10;sFpSIBH3Qh7UBptI1SyawYnicESyZds8Hr64m5gWqnMzmpdcRSazUhw1oZK2MaKAebQoIYYkdKWc&#10;iNQqlyTA5NDBX6lrU8oZkbgOjfC7+c1vfkN+wShlXR1mbTdHNYtm0wv6kOWDkrR2ZC3cmvfNySef&#10;TOU+rpFSPahDC7w6fpdQoEi0KDaVL3/5y6T8xVOJH1pB/i9/WYJCpkt2p8xlsmvch+QWx1Za5ndL&#10;+5aaRXNJjW2yfKV3pMtFsVzy1aHyaOEnkA7w31JNvmqLRqJqperV6CZbUYAoUuIfDj/88HZRpDAM&#10;jkikKe+U6s9qOfHGEon4gx/8ILcct/MnmtGRaBPkwiuvvLIEp33Y6eqrr95vv/3K1OXGt0lxtBlM&#10;2+FVhIsWba1XQ91BchaSDN1jEuAOk69xnz/ppJPIXU5SckRSRBNKpWIxRc1LiAipfb/zne/EV4zu&#10;gQ0lwS9RpxUHJzWLWrEq1wJFEUJH1mKO5UNUGaK+wvnnn0/cndUkvTRWHPVCxq4exNwsWpBMUbjq&#10;H/7wBzKxkQ8dDTCwuvPOOxdJAlxwVtpd6lSDl9SNAS8pFUJZSmLe21EG4OSfKDhD/S+ctxN1KEkv&#10;x7auvPLKaIapSFMpgVXNolbcjuxOHRhUrIE2kWcNhXKPP/54ZnXGGWcQ5VKC7JtOgVxNtzZQCmRQ&#10;oIhZtCBhUQxiQ6XIBm5KMLeEW5BRReNqChK2XXeCGeKXCNWbecS0u1iJG6YEJl7Z9GKb4JOMpKb8&#10;K23wrhSITfz4S/5JBgm0NJNh1SxqQqVEG9lTh465XeAH8Unk4dVZxmCqKo9aPbC08Sco4NEsWpyy&#10;5P2iDBzCcVSxnFt+s80281sGrvg86zsCFq9IdhT17Pjx4ymYNWjQIMRH1iXFJqNSzOSRIZsMgaS2&#10;uXYRcNEAI92SFKmdwDp06FCuUYTaJZdcsgSSqlnUjchcEeSFP+WUUzyqW9mLU089VawDvNJC641N&#10;Fq44akIlbZNOgXBm0YIUb1cGbsqUKRpXU5C2Vt3xJHrxxRefe+65gpo9bGAYWRmHRxLeK8yBmuQ3&#10;3nijTAb/zOWWW05UwSGQVc2iVpueaPzggw+Co14cjtiIyy67jNQKfAIx9ytf+UpBviqyrnhfxVFf&#10;lOy6cUozixanbDy3PmFtJAHmDUuYjXoqFadt9ghQHmU72l3wz+O3kEieffZZFMUIrGRyTjgueUdW&#10;NYsW3Dse3Ogqpk6d6jwOCPqzn/3srLPOev/99xdYYAHMohtssIHzaN47Ko56J2lXDCgeBFxk5WjV&#10;PNKUuJprrrnm17/+9e9//3tiM6gBh5socqqmVfJI5PhQ5557LqLDwQcffOGFFwb6BMPCkPg6iSrY&#10;L7JKtZBqlgMLR0+/I6MfWmyxxZyvi6hgC7NCrsUg2jF/ojZ0URz1yzBdMZrYPA455JC6e8mKnMq1&#10;G6VVIqfdF7/4RZVT/fIxgghhMFg6y1SqixcxcrDE24g2OPrxcnr11VcnT57M3yAq9e/ff4kllsDm&#10;yv+Nx96oWdQXJ6C+uueee2wL40gQqljl8QDfc889K6LITZBFcdQXn3TROPjEstryk34FJbGYVHFb&#10;uPXWWxdffPGxY8eS367uD4WgFLManPBQ4h8QFjv4Rokj65/+9Cc0w4mQm/iKsLlSYuGuu+7aZJNN&#10;CIIUFyqMr9W8x632olONMWmjmTDUx2IRB0FFY19lBOUtjs+d4minmKqu3yUxwqxZs7x4DVSTBNy2&#10;J5xwAl6mZFontIYaNeS83m233ao527rMat68edCTpI/cj1WDIqYEGePJIvi/Cfk1TmekahJBg7KE&#10;t5K5iX+KZNnIV7ku+1LmPCV/fa6GHL3FtddeK/QHd3nQdDY7BxfC7NmzAUvCAZgSblNoMvgRbMP/&#10;JdyOTVccLZORav+t+ppFrUjPG3OdddYBTYncoBr5zTffjCy14447EqtapmbSas7Vb4yKlUgk4h/k&#10;Pqr4T2xyP/rRjz744ANJMcGE0UzyXzJW8prMnj+3/+DBg2mDLCstRaLl11lU6CzZUWXhlDBt2rTU&#10;aUDzyy+//OGHHwZKy0RQQUqmFIElj6qnnnoqAkt85fhXUp/yX3zC+fGHuLJKcbSzfFWnrzfGLGpC&#10;dHwCufi4MaUx3knHHnssKl9uAd7UakM1oWFrm5/+9Kfbbrvt3nvvTVyp2wjl9DI0i9IMiGVKIstG&#10;QMsfMsTZaAm8ycRAK78IceWy7tevn/w9f6idN1+7bQKxCDhOZCfmLykQhC8u71c68nzBk0hAy+Mv&#10;AktcIhhWxEpcn1Dv83/J5TJw4ED+IN/lDYTKgT8YWnYURz3uVMOHaqRZtN2eYc97/vnnyVSSaEA6&#10;bGyoP/7xj9H3fu1rX+ugta+m3EbMH84mBEJwb1ZzCR6jRRmKm5plRhItTk+YZqW4PeAhyGH1Iw3e&#10;u+++G3WJo28CgPm/FdQzI8pzfC655BKmh6aX/0tiLFkOdlBsqM6PBlESoO1ArBSBUoaNwFLEymWW&#10;WQYXfRErwUsvGibFUSse7t7GjTeLJrYWiZPTSIRM6paLeMp1wDM2o6pJ97JL5srxusS+fswxx1QT&#10;SjsSLRohrlAuHm6Lc9Yrr7wifw9P4oQcJaCwZTDkPJJP4UaX6BgZelsHjNTR8k9FgFn8vEA4hPX1&#10;1luPNd5www2Myazw6N56663bRbNEoiSNUbCLjh07q0yJdwmptvmDyJQCk5FAyd/7AssMaiuO2rJi&#10;N7bvErNofGsRFDje2ZWoOd4A7Ve/+lU6EhiuvkjmZwMoveqqq5DssTqb9yqhZb2iRRPoG0m9EaHE&#10;oBv93CTgQGRHvY/Wh7htoF0+kcDISI7kn0SU5AdSSopB9K5igUYn1HG1kOJoICZpzrBdZRaNbxsi&#10;uKF15Nvf/jZoylP9tNNOM+zSHP5wXQkRnL/61a9I84Yzl+sYnvsZmkU9f7UCw0WG3sRcWoEZ3/Ui&#10;88XRjFpAFNT7y1/+8t577zEULtyku0rFyBLkyCJrifdVHPVFycaO01VmUeddRDZFS0lEEM9ktFVV&#10;C+1wXlfQjhjD8IXGJ3b33XcP+iGTwT2aRU0+V682EiUZn7N46/CLLJFx8ZG/l4AQ/hD3GIqcXUm8&#10;TNntxpRDVxytFz+XPdtuM4sWpC9oSkpulGl401ShDEXB5ZTQnfgQbKW8PDoux3fELFoChVs/gXWf&#10;n/x9FOkRNYtwMYr6iINi1AzJUvSxkSXSVnyUXEXOtt6OkK7dRxVHK7Ud1ZpMF5pFzTcg8n0gtJSs&#10;coQ9oK3iD4xAhRMe2vyBq7njlhvzFXWqJVpxsu86lFfzOOF6mUWjhcfDWMVPVf4p7q0aNY7kxbgq&#10;lX9NRJjEPXRCP25w28bfuAEvTsVRj4exUUN1rVnUcBcJeqFGMV4PWHpef/11euH0iN9E1B3XxL59&#10;+/7whz/0WHnRcG61a9ZZKO2UWTQ1mUOkL402MXJM5W8SutMo6pF/Ej9V6RXHwmgcW3mxBC6Slzov&#10;0brbQRRHS+CWWn5CzaLFt41Y7wMPPJDsLQSbVq1CRfHV+R1BoJQxW2N2/X4oMZqVWTSuEY2PkwC/&#10;OPLFm2WgYNQs0pdGfxM5pgpAeol3DEpSq8HJyEEAjG3+eqtPlNDYEUd79OhRwuT0E11OgcjZPU4H&#10;3uAi9pHUFFVqFNC20UYbVRCrxP+IeHNuim5OCGfCycQUYlrmAUdsrkn7RJtWX5ioQRRQkeiC/pMU&#10;dKQ1EI8YfnGjYOscEhrRduAXR774IM1DQYdtan3HoFi++OKLa622ccTR4uTTESpLgY6bRSUq7p13&#10;3pGUXYnf7373O1zn+cs5c+bwXwnx5G9Iy8kfKH218sorcybBWv4AEjunRzHfIKkVE6WNxXsCAZR0&#10;KtzR8UGYuWGxC/NPV6plO3FNJtmqsYwmD579+c9/5r/UKD399NP5e7YvnrWndZlR9H30T5GDaGvj&#10;KOgw8U/o3rGMnnPOOTzIon8KbRSs1JZVYTKobfDOq3XpC8XRKjBSheZQa7Mok0dHxG1+//33Y60k&#10;Fy6UJVVKaPoiCaG8jfw1MnKrkvmsXZJu80lmCF6tg2SgF1lyogTChl93E9dk8FaNZfRRBDWEdbYM&#10;paU4cBG5GCWYTZ1b8ej7jr8XDWneDc1wOCJxUglHNRAxFUcDEbauw3aJWRSZg9rOq666Kq4ZJATw&#10;K4LkWj0IPEdDmJBWzTkmQ/BqHSQDvWjM2s2/Ky390sr2677a1/q96IsI1RmHx9Niiy2GFqoE7VGI&#10;VSuOhqBqXcfsnmhREXrQxD7wwAMohBFNwLZ777039M7JfUF5RTKVkxGt7m6KockVbvwueS+GI6D3&#10;ka+//nqs4zV1OFIc9c4PdR2wm9VcYthzkLQoU0rQC5Vh+G+vXr3QJJPtjILVGUyAgIhXRV25pBHz&#10;7p73Yo22SzQElB2tow+B4miNOC3gVFXN5UZcbuQtt9ySvkiW/BBqx44dGy8q2TqsOm26kdpXr25+&#10;L/qiYaBxcGunuC9RQxV0vM9esuJoIJao2bCq5qrZhul0nSig70UnspXXiYsIE2ntHI56lkch/VJV&#10;KYBQhc8LZeirOkGdl1LADwUob0colIMC38/ndZQ8Chx00EFk00QwzWtYrX9XebRa+1H+bFTNVT7N&#10;9YsdoYCaRTtCdtuP4nD0s5/97JJLLrHt2MH2Ko92kPid/zRqLsIZf/7zn9fU3bzzFNQZ1IQCvBex&#10;ZCPr1M72VhMCe5umpK1PTT7s7Ru+B1Ic9U3RWo333e9+V9VctdoxnawLBfS96EK1zvXBa/eEE05g&#10;1zo3Bbsvq17Xjl5Nal3TWlFN2gJdSzkUUDe6cujs8StoDl577bXjjjvO45jhhlJ5NBxtKz0yai4c&#10;iyiTqWquSu+TTq4wBdSNrjAJOzDA/vvvT4nvujgcqTzaARbp+CetakV1fLY6AaWAMwXUjc6ZdB3v&#10;KH5hoGnHZ5I7AZVHc0nUwAaYRckG0IAy9PXdGxJz77rrrvWdf11mfv7556sbXV02KzFPwpOoXoD7&#10;bvXnrzha/T3yPEPMotTOPfXUUz2Pq8PZUIDb4bOf/axND23rSAFKETj21G6dpsBhhx1G+V6yUnd6&#10;IjnfVxyt+AZ5np6aRT0T1Gk4Cp8999xzm2++uVNv7aQU6BYKEI9HYB5QWvEFK45WfIN8Tg+zKGLo&#10;V77yFbQlPsfVsSwpcMstt2yzzTZa7MWSbNq8Gymwyy67/OY3v6HWd2UXj7isOFrZ3fE/MTWL+qep&#10;04i33XbbpptuSpnS3EqlTsNrJ6VAcyhAQAH1kU455ZQKhpNSJIpUwEsssYTiaHMYLnslahatzk7j&#10;zb/hhhtedNFF1ZmSzkQpUFkKrLbaaqjQSBZYnRn+5Cc/WXPNNamQ+P3vf/8///mP4mh1tibgTNQs&#10;GpC4lkNjHKXHuHHjOIcLL7ywZW9trhToRgpgjcIvj3uss4tHhXvaaacR7PCZz3zm/vvvZzKjR4/m&#10;Qaw42tl9KePrahYtg8rG31hhhRVeeeUVmq+11lq4UVx99dXGXbWhUqBLKYAzwXXXXUcUU6fWjwqX&#10;/MyLL774SSedxPllPhhuKZP117/+lRo1iqOd2pfyvqtm0fJobfAlcS8SY8/222/P7WDQSZsoBbqd&#10;AltvvTUGEexTJRMCze1yyy03atQo8kK8//77yyyzzHnnncdMrrnmGp7CMhnF0ZI3pezPqVm0bIob&#10;fA8oRTVEMu4pU6Y8/PDDBj20iVKg2ymAw9HZZ59NNtNyHI4QQA888MD+/fvvu+++Tz755IcffrjR&#10;RhuRXIk/M4eEs73iaJO5U82i1dzdf/3rX2iHzjnnHDRFf/vb38Riqj+lgFIgmwJ4G+2www4//vGP&#10;gxIKuXPkyJH4EFED9c033/zggw9Q4T7yyCO//e1vMYumflpxNOiOdHJwNYt2kvp536aQBS9clLoI&#10;po8//nhec/13pYBSYD4FMEZSCiZE/np8iE488cQBAwYQ2/3MM8/wLTJhocLl1YsKF8fAjA1QHG0s&#10;d6pZtCJb25rVjKBy8gLysv7a1762wAILIJhWZKo6DaVAxSmAQhXf3a9//ese54kKd9KkSYstttjp&#10;p5/++uuvYwRFAL3yyiufeOKJVhWuyqMeKV/1odQsWpEdQmfL+ZSUC9Fv9dVXJ3k6zn6zZ8/eZ599&#10;/vSnP1VktjoNpUD1KUCBjRdffBHta/GpohASH6K77rqL0YhDmz59OipcBNDdd9/dfHytm2ZOq9q0&#10;xCwKq1FbtPr5/3gJ8nOg7B//+MeXX37ZoeOdd97p0Cvq8uqrr2LRtBqhV69ed9xxx3e+8x1kUMwt&#10;a6+99kMPPYTTBIr3n/70p5ttttmIESNmzpy52267WQ2rjU0oQF2dL3zhC9U/CCZr0TYRBdDr7rXX&#10;Xpxlt/LJ3DnHH388uRQ4g5hXGBZr6Je+9CWUxm5EVhxtSzfnK95tJ6SXMzxEHyW5Brc2jyzuDlzL&#10;nnrqKbf5OACGw4d4AK6yyioOHfE+d6vjQfYDTJIOX4y6UM7JqjvzXGqppXjwYnT5y1/+gtboG9/4&#10;BjZR/OnFbx63QP5L8jOrYbWxCQUUR02oVMc2WElfe+01/AzMJ4+F5Yc//CHGlBdeeIFjSEfuH0QO&#10;mCTb/Jn7CUcc5cO5Q6c2IIKVx7hb39Reffr0eeCBB3jmexxThnK+4ovMxBkeoo9CDdhr44035m8A&#10;DGDDeT62gOH8oWZ3BDLxy0WXi7KIlVJ2lFiX3//+95HrPLpf/ADFtUF/fimgOOqXntUZDVGSW85Q&#10;64ZQdOihhyJgMH8kDf7LTYudlcPopVxE2TjKAoiZ87gZ//d//zd+/HhyxHgcs75DYRbFMO6s7qjv&#10;wis+c5ASR4atttqK+DMSicVBVGZOmNqvf/3rKKy74sup0fQUR2u0WbZTxUQ6a9YszlS7jsDn5Zdf&#10;jqYHe6rob/ltt912Rx11FOfR9nMZ7R1x1OMMdChfFKiRWdTXkms0Dkf605/+9LvvvotvEQ9hZh5X&#10;5PIuRmA99thja7SiWkxVcbQW2+Q8yQMOOIA8R+hm4yMgqn71q19FhfvPf/4z+vuJEyfuv//+vgTQ&#10;5IRBaf01gALI5fhT4H7WgLU0eAnx44dgCrjKYkl1jf9RgxfeqaWRNAq/sE59Xb8bmgIgJVocQjzl&#10;Q9/73veopIRnX3TQBg0aJC64QWei8aPOL6FqddRo0WrtR5vZxA/z0ksvjd1Uokt5JhMG0xppWotF&#10;6SSVAp2iwDvvvIOlMwotI4rsd7/7HRZQoHTzzTfneYpXP9ntC7oRZayOM4v0onrdTjGAz++qWdQn&#10;NUscC/jk2N900028qddZZx1KMqlvl1/yq17XLz07PhoqHPIC4kwwd+5cXPPefvvtxJSAUkRSNL22&#10;DkSPPvqo+PqBzS+99BJJGN54443nn39enFj5HEZWsqbI5/DljDu3Ko52nDGKToAHEQ4shn5rRT+m&#10;/X1TgIseXwnUCfw22WQTNZH6JbDiqF96ljwaNT5R1ZL/C/gk1qM1LoNCZmusscYiiyyCLPG5z32O&#10;BvykLiEXI4jIH3BKIKwDxOVvJNwl+vGXbmHoMsLQoUMXXHDBYcOGKY6WzBj+P4elnUIEU6dO9T+0&#10;jlgKBShBigcEDoSHH364yqN+Sa446peeXkbDfb0VvQgP40c0B/89+OCDvXzIcBASoWBwARFBZeky&#10;fPhwDKt40aMxljh1IHPbbbdtN6DiqCGpK9rsiiuuIMCfugQVnZ9Oy4wC3CwIoyRV4TCn9pgwYQIH&#10;O/onrhuUTpxzvBBt9VdmM2pIK8XR1o3MzagHyJEQJpUDEPXifBhvk5r1BT+gZ599NjEUKEVmksRf&#10;Dhw4cLXVVkskzkWO5Ic2lV+/fv369u3bu3dvpE+OSZzte/bsSYNrr70WAAbwBPnoyJ+jr9AXK2mg&#10;w6I4WuP7AnUHqXBuu+22QMxRY9LUc+pEwnFZpM799ttvj/5ekpmgvyJVCN5J0d/jAMxlFP1fgV7g&#10;dtVVV11++eX5e64Sv2Fz1SdzmThqngFNZK9c6nHASSuW3SwVqLK7JPgktbEkcmn9ZeBoatYX/rK0&#10;qGjybt5zzz3UKM0lrPcGiqPeSVrSgGIWJQaRR1xJn9TPVJgC8AORqfEJCvQiDeArIdcxf4jyRCL7&#10;pj6/AGYicKzu1iJUwUAFujuMYIIxSCRgG0KJ+Sfi7xLbWZlnQBPZK3d8Xj/yAMr4lQlUuRPubAPC&#10;RvfYYw8inTbYYIOSZ6I4WjLBvX1OzaLeSNl9A3HjoElu9XWEEqIubiVJhq6vCP3Q43HxOYxggjEE&#10;Vf/oRz8iTp+yzIafUD25IaGq2UxUdOUndFMcrSY/5MxKzaK13DaddOkUKFOvW/ri9IMpFDjzzDOX&#10;XHLJkv0uNQ9D/XiRNxe1DmbMmFG/qeuMlQJKAaVASApQ+4zrkSSpIT+SHFtxtExqe/gWZjAUF5hF&#10;1bfIAzV1CKWAUqBZFOBiJH/1qaeeWuayFEfLpLaHbx1zzDHTpk0zcVLw8DEdQimgFFAK1I0CJDMi&#10;91BueI/HZSmOeiRm8KEwi/KNklX/wVelH1AKKAWUAl4pQPTLCSecgD+d11HbDqY4Wg6dPXxFzaIe&#10;iKhDKAWUAl1AgZVWWgl5g1yb5axVcbQcOhf9ippFi1JQ+ysFlALdRAFybaLAe+yxx0pYtOJoCUT2&#10;8Ak1i3ogog6hFFAKdA0FFlpoodNPP53ApxJWrDhaApGLfkLNokUpqP2VAkqB7qMAVR/IZkW+wNBL&#10;VxwNTeGi46tZtCgFtb9SQCnQrRQgW9ZZZ52FXSwoAf4/59V57urKuGQAAAAASUVORK5CYIJQSwME&#10;CgAAAAAAAAAhAIFVbkE0QgAANEIAABQAAABkcnMvbWVkaWEvaW1hZ2UyLnBuZ4lQTkcNChoKAAAA&#10;DUlIRFIAAACFAAAAwQgCAAAAbnHkEQAAAAFzUkdCAK7OHOkAAEHuSURBVHhe7Z0HlFvXeaDRgcH0&#10;3mc47L2PSIqSFYsqlmUllp2c403zycYl682xN7ub7Do+m8SJc87G9jqJ48R23M7xJjqxXJRYkmWr&#10;WBJpib33YRkO25DT+6Bjv//+GAgEh4M3IEhB2XmCQAxw33v3/f/9e7n2eDxumzvyBgKOvJnJ3EQE&#10;AnP4yK91MIePOXzkFwTyazZz9DGHj/yCQH7NZo4+5vCRXxDIr9nM0cccPvILAvk1mzn6mMNHfkEg&#10;v2YzRx9z+MgvCOTXbOboYw4f+QWB/JrNHH3M4SO/IJBfs5mjjzl85BcE8ms2c/Qxh4/8gkB+zWaO&#10;PubwkV8QyK/ZzNHHHD7yCwL5NZs5+pjDR35BIL9mM0cfc/jILwjk12zm6GMOH/kFgfyazRx9zOEj&#10;vyCQX7OxR6NRZsS73W53Op2RSIR3PqdOc3JysqCgIBaLUdzGr6k/8Q3nOhwOTvR6veFwmM86IPlB&#10;/9QbcTpj3G532kW4DuO5RfJcxvMnI4PBoE5JZ8hIvtdppBbb8Zkr68hp56mD+ZXTXS6XTpUvk591&#10;AvrO3fk+DQ56Cl8mR978FEyAc/Vdnzc5ybSrTbsQ7NyDMwElpwHTNEglzwmFQnz2eDxpV0kFLmMY&#10;oPPge5/PlzYYyOr101Clw/R0/ZC8F5+Bi45nekySK3CLQCDAEkm7DjdlMCOTCEtOQNeNYoIPXIrT&#10;U6fHjRTlCm7FB2fdDEQuotdP+0kXCtcBmPzEIuaDztAKJnQyslh04Svm+ZyGldRnU1JIfQwG62JR&#10;QCTJ5Wag6xPq5HQhp4EDQCsgdPYMUPzprJR0FF6Jqd9IxLoqdVhyPslbME9OVFzq3PRZdDL6QQlL&#10;H0cxkQZHvYVOI60ONjmSMbqyWVtJWOngaVdh2pK1f+pTn3r88ccfeughJdLPfe5z4+PjqfPQx/js&#10;Zz+rU/mjP/qj1Evok/PTn/3Zn3FXaOL5559/9dVXU5mPjv/85z+vkHrllVdefvnl1OfRi/zlX/6l&#10;MpCf//znXIT1qwtZ2aDOQdkLp//sZz/jmyR/0yv/1V/9lQKLW7z00kup81S+wSS5Gt+Daa6WpEhF&#10;AN8/bA6uwE+f+cxn0uiDO953332PPfYY82RKn/70p5O3UKrirG3btjEgeQXlPboIvvjFL6ZB/+Y/&#10;7YsWLWIGv/Ebv6Ec5j3veU9tbS20lhzKbYaGhn76058qvTMy9SpMkUkAtT/8wz/UpX327FnAwUgu&#10;mDry2Wef1VX5ve9976mnnkrFR3Fx8djY2AsvvKDMk1+feeYZhRpwZKFxC74HDXzgylzh+9//Pt/o&#10;cyaP1157DWxxfOc73/n6179+8zwPHjyooOeya9asAeV6QabNXXiKj5qDK/Dl2rVrk+xXL8VZH/nI&#10;R37nd35HV966devSUM78f//3f//DH/4wp3NxbqFkoQ/b1dWVER+ube9///KVK6OFhYGJiclo9Nc/&#10;/vHIjQ/JJAKTkwG3ezIScXk8T/zqB03BujANQ9LOs+fPszi6xyYd9lggMFbR2vjuJx5zuTwjI6Nj&#10;o2O+An9RUZHL5e4dmWAJeb2+hgVLN9y/TYSBXVhfnAUdj3C5nYdPlpSUjIyMeMpqVrRvhVydTpG6&#10;Xl+CHe89fkahGfUVL9uwhVNDHifP6ozFHbZ4eGL8qae/v3blig3r17VvWBf76EfTgKV8GMTzPcD6&#10;2Mc+pgwEoCeXjkJQqZABaSyLkStWrNBTFHnJW3AKdMACAklMks8M4Aq6wn7w1L/wZ0ZkCFhf3r1b&#10;V5nisMgsVWeqkLDb5UkM6wdVXsO9FSWAEpScOHGq48yZsrKykdGhtvmtCxcs9Hi8b+7cOTw0Iqwm&#10;FHE4nYsXL17Q2hqOAFyWZPjosePd165xuuLVFhN2xPc8j9/vh0sZ/QTlCokqd+OzLk/DoPhK+Inf&#10;XzARjwk+4jHY+Znjx/fs2vmebQ9+8fOfj4RDNqdMOBVe3AJWXFhYqOoAcwPo3FGZs3L8pF7EGAV6&#10;KutWsaesLzlSbwFqk9qKApMrgHW+7Onp+cAv/wpfnuu6kBElDnk4lreRDcwPZCjokwcs3F9QIHLb&#10;CZoYD4gMkOSDHEuWLtn20LbWefO2bL1v8dLlTq/v+KmOoZFxl6dgIhCOO1zRuOPUmfNjgQlvoX9w&#10;ZDgM+DyuuNPOK2ZergLfBBBEjfK6w/Fo3OWMOR1uv28sGIg7HayriC3m8Lh4j7scMcjQafcV+YPR&#10;iMOGHHbYeDkc8xYsmAwG9+zbDzG7bkRGEkDQn/JAVYFAqkopvlFtTSWWSnVV/VNBAUaVlfEBjKb+&#10;xJdgmhNVmCvOVNlhcENLc2NrS0ZkCF6DgQCskIUjmozDUeDzcRVlzXr4zIxhE8wUhY7feEGEERhK&#10;LBoIBUORcFFJCVjxFxUXlZaHwtH+waHJIJhwFhSVONyeYCTqdHn6hgbHApOFpSVXe69duHQxarfx&#10;ipn3iWDA6y9wet0FRYX86fJ6RifGh0ZH3D7vZDgYg6m4nCCG0wPhkGCRU0JBxjvsBh8OJygpKS8v&#10;r67uGxw8f6EzQXYpAAD6ExMTSmRIx+T6Baz8BHr4VakBCHKokg3yUoGYJCAIJU1dZrxqzJwFPPWD&#10;qkgVFRXPPf/8K6/+3BI+APfE5GRxURH3YEKq/ClV6gHCGOD1eFTZcKJM6QtqMcKWswYGBq52d3u9&#10;Inj5BropLPTDBjg3HhOLIRgKAjqH09Fx9szxY8cZEOMHFHbz7jJGXyAYGh0dFXEVDCJyWG6yXtTu&#10;s9kmAwHEPo8qEsTwh3BENEtzkTgMdyIwue3hhxFUe/fuY6WkPTwz54JgQmGt8AIZShlwBVVPVbm/&#10;ldLMeK7A4zBGjaTkAdwUPmowgAZV7rkp3/BEqargDIhxsOQBrM6DxZaq9uhpzBJkqBIi9wOUBkD6&#10;GhoefmPnm7t27zpy9Ojg4ODk+BiYqqmqArFR0a/iDjs9OWAzjrKyciT8ubNnDTcAWUZ4yL/yDLos&#10;PZilahwI8cWUl+o7j6ekKafwjdpZcbkIM+PFD5BIaUX5nt17nfYb+Iw+CHdRiCdFglzcWPVJU1y/&#10;4V11xVThoaBQI5FfVRdIHjo4qR8rGPkGFIJpZilPbOG4PX+i3TY2PjY+PuF2e0ZGR1niHrcLBNTX&#10;1fq8oDDqcjoCkxPhcKiluQlBPTI8DJEIIqZEuQr0rF83nAqKnK6a2rrDh4+MjooS9TYeikiVQ0KF&#10;rLDIDar5reaWJT5Yl/Ky2dwej7/QHwyH3B7I2GGPR8OBierKsrWrVtRVVxb6PI31tatXLJvf2myL&#10;ihbkdsIsEOVxUc5YNaKiyXt2L4hLdTzWPI/OE1dUVo1PTFy5fOVtRIZSkhIizA3rbfPG9lXLlluZ&#10;0uzxYTCRPKqqqlatWtXa2oreXV1TDWtyO+3Xuy+XlRRt2rjh3s33YArMn9dSWOCFLvzeAlEKouhH&#10;Qu1JZGRPH4YrKOeM2mIsjqbmJo/b88rLr1h5+Ds3RhVitZaESmR+qo1mOGaPD1VUkQssyLjNZbM3&#10;1tSsWrK4vrICkIyOh7e/sXffgeMvv7Zj94GDk6gIcRuSLhSPheO2kvKK2voGFLMEQ4+GhVKiIfSl&#10;7F5OW9QhtqScjSB0uBxur6+squrNPXuVv6vgTRMDmWCSg99VqnNf1Z5FBbEkPnLa/4obnzl7ZnBo&#10;ED2KZ+q+2j04MChwmlomiOv5bW3opaAJeKlMTtPxZwUMXXLK+oy+j14Vr6quRou7dOmSOnJUT3un&#10;HLOnj1s/GXBHi4ddoLqqKhIIitHENwBdLSl01lUrV1ZXVYk31wg99KisgfUWC4BSMSwmJsBKXX29&#10;zen47ne/q957dKGblcas75jdicpRrRy5xAdkUVNTA0HgcUJd5R2dClP5+vXrx44dw+n7xi9+gUeP&#10;Nbtp8+b77r9/y733IntujqlYmbeOMeLDkIi+7A6Xx11RWx2KR3/wgx9cu3YNjpFmKFi/eA5Hqvpj&#10;5cglPtB2Fi9aXFNdg0aP9ceH6qpqLP+z5852XehinWLT4cw5cfJk2HhVMfmqa2qszPKWY6aQIbiJ&#10;x3EuoFwWlxTX1teBZjzNfHmrCNtt3feOnez87Y98JFcXFwPObsddX1ZahlexsakRHnXx4sWrV68i&#10;K1SiiaU9MQGLx8YEUgiX7u7u0I2e+VnMB8euWXoqP4xnQfxOA8ND/VevYuQTrlCb+e6LdI19iRlL&#10;LNJfsIXj3nszPlou6UO8jaJJxGvraj1e8a8woaHhIdasOA9Ez0ARkn+Hh4Z4R9gcPHQIB3vGWc5A&#10;H2K9qxGDUR2JcP+IPd7Q2gwUDhw4wLu62bO/RVZnIi/VqwgEcGL+x9/93U/+l09ZuVIu8cG9z507&#10;t/317bt37RYfDm5Ep9OHGJkKkOmE4CS4jFiwMC5IB0KxMtFpx9wgJEEJVhg4xyqsqa6srIQ0L1y4&#10;oH65rG9xl0/MJT5GRke6r3Wz8LFIe3t6WZUAoqq6CuiLYwft1rAOvkflxdnVc/06i9qio20GfKgw&#10;h/rwhpvAN0q0Y9OmTaDn8OHDuCDVtXeXDyUR9fuqJ9/KBHKJD3yI46OjkXAQh5UED2W1xsvKKhoa&#10;mwoKi2zRMN6UokJ/c1NjcXFRf38f8xMl+LYaZItvU0MyKieMUePAuVhV22BzuA8dPiqEGuLWonOK&#10;X9nY83f6UHevek1YeZs2ti9fstTKTXOJj6rKihXLl/oLfOhVKL5KE4R4lyxdthXtdlP7A/fdu3XL&#10;pkUL5oewUEzgAX/t7eBDnL+Jl3h8uZpTbFFBicNdUN/U+os3dgaDIaIDxtkmSJOXRVvZCvxuMSZJ&#10;EGr6qHfOypFLfKD+Nze3iBpx770wJQ2lSFQnEETOE5bRjCzWMnpQSUkx+JBACtGkO3Bgf5aVl4+O&#10;jb2+fTt31ztMxYfvwP1ydMlc4gOOicVN9g/BJRgRjgqc8bhae/v64BkaZkimYJWXV+ASlkhDzBJj&#10;ne3zErWcN78tGo8982//yueEOWYMZWuW2WxvONP4t8ceFDVGLBCMAJGf58+f339g/8FDBw8fPvTm&#10;G2+mKjkopo2NjW3z2sR5ZY2QZwseNGtiwKXlZXv37+/o6Eh4um4O5M72ulmNf5v8JRLM1sUnbPPE&#10;iRPhkCRkwJ1ABl4ThIVQCTzK5SRE2tY2b82a1fAx/lbpp97QrB45/SS7CbmTSABiXnntVfRgjUaY&#10;FXPHKSQZSUxEHk2U08qRS36Vdj8em2izhMaiUXEiGUAAEcxAzI6BgX4gX11dvX79+ocefpgEyebm&#10;ZjWgrMw74xjJl4jHqmtrfIX+A4cOIqXAAoKE5UFORsbTb3OAynMVn/JE5MRY4wN3EB/NzU34CXCi&#10;ELjFBiwrL2NyYAIOBukcOnRo+/bX0QVdbjwKQkalpaVGwudGvCOWuFZ5RTkEd/bsOcm4JFU3IimT&#10;Fpfq7aAk6aGB4rHPyWr85Cc/aeWCufRfTd1PuYG9vr5BM19wGi5YsLCitISYxLFjx8mP0tB/IBAi&#10;MQW3Izkuyq96e3vFF5kLfkLUi8t4SbMLTvb39CxfunRe6zwUXtRrE6q6s0jRxwEKmjgKD3jggQes&#10;LLU7SB84pupq61avWUOOJWFdAD08PISpiPuE1Qrd4I0nYKXmK7/Cx3iMtJQnK2tq2jEwbiIrWCML&#10;Fy7iFkePHVVfr8kyuRvyI8mvNKvR4iLLJT4QEAFWNzIgjhVMvh6pdcFoeJJXPBrAMhwaHfcVFEp6&#10;VWERciUcDPh9nonRYZA0ODhk3H/C2bLGQeqJJEWSZmSPecqKa8qLa04ePuOKu1G6ybmAf+bkFjNc&#10;RDMTNdtRyAID6KaUsGlPzyk+TE6xCeFLavr27TuoHNi9e3dfX59oWU4HDnCNDrFkYOXi4YhLxJAY&#10;yTGzficnJyyuo4wAhQQ0ZQtdjlzWg0cO9xoPDcKcSGLG029zgDJkTSiEJz/55PtRWKxcM5f4EFFp&#10;kg5hC0Q1RkbItrJL6uLVq7Je7A7SUPAkStiDgeZoamwifHTq1KlIGIY/TdGRlWeYdgwxEdGt3a7R&#10;8bHmea3haGTvvn2SWGkq1bK+rPUTdWFBJfBhBOfFSxetnJtLfGB8aP4neCkpLqG0gLWJSIcsTM5k&#10;AKfWylUrCViBEvzhNbU1S5ctZQVR6QD16JrKlW9c8y6hD0zC4rJScoJ379ktyV8kxuTIxJkBvnoL&#10;1d3VArOCDMGfxXEWh+miYB5ot01NTcXFJW1tbbW1Ej11uyQnvNBfuGL5ivu23rdxw0YKXgp8ZGQp&#10;A9F8y0RFmoldZZ/nIOqdTZxjJr9UXHmVVVUnT5+Gi3I7ZmLxcbIeljp5AxPJ+bFytZziYwqazAA6&#10;XblyxcYNG9B0ydIHNCYwIdgiQAXTkHR6m6TJMrJtfhvzNdSdSKhVQ+Q2sQKxQhCTwQDlDZV1NSdO&#10;n9q+Y4dGZayA5nbGaFWcHrpGrSi7uaeP1Gcgr9fICVGZJibGd+7cuX3H9j179iDe0zhGdXVNaWlZ&#10;YvY2PB2mBDYsUFMtPosj4co1/7AQWua1gpunv/c9CYjd+fAUd0m6t0VtkeTwu08fN4IN80JXB0vy&#10;xImTFK8h2ciWu3rlKmI2dSwEtHDhArEYyPE1Qkj0EhxQt8G1En40FCoT+qBoDhGFb/H69Wu5csnM&#10;vErUWYI+CWIsIkPIKIf5JYY435qk6lT8zYcTJ4477AJfCLm3r5e0oNSHwZJG7Dc2NJaWlfkoOPRL&#10;maXRjCkzsCoJ06BDOmtiPkIiFDzYR3DO9PXNa2lBgFnMhsqCLpM8Sk10TTEZGR5ZuXLlI48+kvGC&#10;WXKDaa/Lg6enqVO3gZITDJHWHsCjJiXl1PF7J8aHMUJw8fUPD5881xkJBaLhoNfjqquuWrd69bo1&#10;ayvLKknrLfAUREJZ2m5xBwVa5lxSjWNuh81XXFzpcnv37j8IQ9RkZ+CVK3PnZoAoT+ZG8IlPf+aP&#10;//fnpRY745FLfKTdTGLjJleTBV9bUwMj0qgyPl3oAD2HZB/ECVlrFFMfOXIEWxY+Nj4xzk/ihDeZ&#10;ABbFYMbn5NZEXMg0oZpNa5wNe7xTqaRgWlGuipaq8hknyYA7iI9kEREzo8odL9ay5cva29uXL18+&#10;NjoKMmDlook5HXhAye3sONMhOu9UF4WppClLjzHNo5rIuh5wJzBdUVVZUlrSeeECeUBaGqmQsgKm&#10;2Y6BRYOJpAtLdUUrF7mD+DBJ9lKORnYo6i3iobmpmfQfJkedIAdahybl4y+hhLe/r58vQQPJvkT0&#10;eBghjmzhlQZmMt0dLufWd70raou/vmO7Yt36srUCytQxEJ8xA4Uf4rR+8v3vf/ihh61c5A7ig3xQ&#10;qcIztX5oVsQHJQ0On2NAugWRNUoOo0QpzAEnAX9Yi329fXgXmLrJtOT03Kxf6CMYClVUVsA+qJZH&#10;59YSjVzxwzRYJ4lDalmDwUuSmdf5NuNDnta0isCFtWf3bsJQmtzu9XiBQk1tLd0b+MzUTQJjjGxo&#10;oHa1+6qmqqtjXGvdszjU/khqvbAPt5fK60hr27wDBw/SvUDzSG/TC3CriellFeUSssVZYFTNjIel&#10;QRmvMu0A7C9WPT9dvnRJehe43CS3q+mOhUhhTl1dnVbrEA6hPnrZ8uVIWrhWdreb6SyDGarnyXBo&#10;bGm+1tvz3HPPJV0Aub/dTVe0nmd0B/GBz0aqg8mmrajAjyRCwu+HMkAS39fX19MspL6uvqG+Ac1n&#10;w4YNxGuxydNMxayBpWlyevCvJksiQiqqqyDHb33rW2pC3yF+lTbt1MnM/ER3EB/EnUzCib25pWX1&#10;6tVLOZYtBS6mnE7igDiy1qxdg6EEYoiCEEWXtmjW/G6zxpNkeMRJA6NmzuvzXblyBS1LFsdd8b1b&#10;n+0dxIeGfVSznNfaunTR/PLSUsJSw0NjZ891dV28Mjw0agqfidk5IqGI1y118+SaioMDOW+jDFfa&#10;CahsFHfkbHQtcZOI9JCUXan2pNkJSqfd6fMX4umvKq/6+cuvxqJYqFBwokLXOtQyjtSpqqoik39b&#10;6qPSZomcUJ+B9n+wxUJEUMmO27//4JkznadPnzty+MjE2GiBB7BL3lYoEKQRxeJFC8tKimnpI6W3&#10;cdMkJRajAlEKGGaTCmRSdcVTYv6V+nSmhw4Xisbb2hYO9g/v2bVXwsrSycE6e8+IiLcGJJVplMn2&#10;TZu2bM1cjMPJd5A+0uaOCYLW22W4BD/xTvuM8bExUzEjmb4MEN9bOEKpANEq4BcwdaHgw+BVQnuz&#10;gMethxIHg1ZOnjoV0J6JdwghRr/iwNr9yt/93Te/+U0rk797+GChA1a1KhAqJuVCXI0ABBcizWT6&#10;+vuGCfG6SIeIr1m3dmN7+4aNG7DqCTWGwiHprZIj0ULlb8uCNtbC+XPnyHCwAqYsxiiDFeImQ0P6&#10;r1gKguXav3vriWOMu920ACrAMIRrYwkWFPiWLltC86ZDR47gLLl48dLly5f5vwThXlKMtVheUVlY&#10;WESOOrqZpMWbIo8sQJPOSG3SYeXU6dPk2G/ZvNmUhiRMFURNDm4w5bBSN4kG4qS/linLf9v0q7Qb&#10;08yCNV5XV7ty1SogW1FRidKFRUZJ2fXrPbApVC+p4YhE4CQavhGBYbeRAiG8WJOCsz1UtCYOSNDp&#10;KKuq2H/gQIz7Js1GLRLJxaHGDfPnAclDe+qf//nvv/IVKxe2v7Rrl5Vxtz8mSgZSlC56BDKJl5Hr&#10;TLJBiNj2gQP7egdwv791gBeYFdXQEPuBg4do1iN5ty5Jys4JfcQj4WK//9WXXu6/2v3yCy94hJOY&#10;xn+k/OKnyRVOzAICK/ivnnj8cR7vXGdml0lmCrp9TOgVJNdN2imGhgYlJ1FsNNPViuWT6BakPYMA&#10;ira/dTqOnzhBDMkwEynrvx36uOEpHI7R4GTL/HlYSBRCJBmUICIn3MpIcjNrkR9m5lPNDTNB8+7h&#10;AzuMRKw333yTDLndu3ddu9atEYKystK0ScK1yOjFq0jPuSkXkygCOSEOAZPTEYqGG5qaqNN58403&#10;UrXdXNFG6lSTKlwmXMjvdw8frG78VEINcRsJV5T1YVCwdhYuXJg20erqKtxZly9fIYirWQHIw2Qj&#10;UCtPlWEMlzONOdGqO625XWd70yQ+EoEpbfFj4bh7+HDEvW47LSidLvo12cJuR5h2vV6XraTQ1752&#10;fV1Vjc/lKfT4WhubVyxeZo/EJ0bGnGKvEXSNRwmAe2jlZ5q7cnaMxFw3ubkWHnCaIdIYzU77Omdj&#10;Y+uRQ8cuXbiI4e7GdAyGs7ziTTdRUaduBVF57Q6ub2W2dw8fdMBqaqrf2L6+sblh1ZrVdY2NHr8/&#10;FIuPBUJVNdU4sh7c9uC7tz24eMliHOPE2ltaWuijKU0dtYbWPE0yi2fKF2LlGdPHACHx5djtTc3N&#10;aNBfMZoPy5e4slU2n+m2Sh9qwEruknTczDP6oKAAdby+oXb1mlVNrc10Jh0YHt13+OiOXSTW7h0a&#10;GsTo451ERpzwZACRJOfz+3BdTYl5PF2i9CZf0vIvq0OUUYdYBoRvnW7Xrn17+4cGJTSAf2Y2LpkZ&#10;bq7OEn2XFqw40CwYH3dVfvi87ghZJGRsmkY/LM/OC119fQMxmwPZfvr0KTJRcLmDAFGFI+FCf0FD&#10;fb2IDvE5piJD4SA6S1boMGqPSYfEA1NeWQkVHj1+zLSjlRBrdtdMO0tVwaS/5Fvf/vY//fM/Wbly&#10;bm5v5U6RGCURtO/FH0XLfx+hctpqSKlnOEq7ssmxMXCl3WtpVEYnGma2fMniZYsXF/p8+Bkj5JqI&#10;8WzswgQyssdHNCyTcbhdVbU1gUjo9V/s4FrC9LO8ZDoAlF+pcY5iuXrNaiwqK1C6e/agDRltPK5M&#10;i07GLMY9e/cNDQ0DXVcshNONZF+68A8MDnR1XQBbpFqTGTR//gLECS1D8V1d6b5GTnRCmhjM4DC2&#10;8pBpY1B1QuGInxTbcGR0oP9nz/64rLTkpz95zuPCixySbte3fSTKOKd6zmPM4gKy0jnn7tEH2tGU&#10;PLYXFhSEA4EVi5dEA0G2kAlPBsqLS0oKi8dHRzrPnBno6QtNBIITk51nz548fpzXlUuXuzovYEQb&#10;fKZE/rICnLiKoVM7Ha7DFHxGYtGRsVECMiKBc1Sqk6QPEENW/4H9B8ggsDLZu0cfZOYCSf5HGKD8&#10;42l/5oc/OH70KFRtknVlQwOaZVGXrl4maT3u9oTYdQKB6PVuvvfe9e3tl7u7TYBJIxtWm4LcBAja&#10;fiKlcNZQ0RY/fezo/r17P/enf/q+x95LHIyEFyuAm3mMSnL1Z2MFP/nEL/OMHefPZbzy3aQP+ADo&#10;kBd3LSsufteWLUM9PYPXr12/TPj0Uvely4HRccLc0sQqFPbiFrfb57e2/qePf/xvvvSl9evWXr2S&#10;my7HKBTaAR2HK9id19YGi9++fbtJPsoIMUsDNMbDLSRJk0pfAp7Wit6nx4duPjDta4bpJESiWd2S&#10;mjcVr5WAEpMLTbBpitNjD8fDQTaVcLtKK6tXr91IHSGwIVWLehAPTsNobJz9OehtUlu7+bHHN777&#10;oXVb7hsYD3Rd7XF4fNrIWoVQ1rIXARGJBWnWSxw1ZnOXVdTV1bceO3KyyFdEr2BL8M40SHLaTX5w&#10;wr9gYJLpJPk9p/QxVXStSd2yucHUBgV42kmPE0kelo4YBDlefuWVH5lNiZgoDbNgQbxPhoIUlrFg&#10;qX5k56S6+jrqrBC/snmLNL6/I3U0MEZa31y7fo09ZCxCzQpksxszPT6SIcybP8xwG6mdMXxf6YOA&#10;B4O1reP5zk52f2KHqBdfeol3SnWoIgTc5NQiox3+gkAsWtPc9Mj73vfrH/7tB7Y92DSvFROdWOHy&#10;FStg6f39/cafmN0zznQWKwZjaAE+NLvjb//uy+Ro5f4eUxaslStPL89nmNQMBMVC1tQF9jogm4bE&#10;dVongh4QQ34JCXB4bdm/BekMYCGU44cPv/j8C5cvXFyxfvXGje1r161FbrNx18g4m7GMlpSV+v2F&#10;bqc7NDGJV5gEXIkPih/wrV622SJId8wQSYZJQxovBdj/9v2nB/p6fvi9f1m8zFIjt5mBmwgLmqgU&#10;pcZP6n5FFnyX0+NjBiY6AwiwEi50dv781VdZzu9973uXL1sGcZADB7kQafC63BQdgxL2ZpH8BJrD&#10;TYaefeZft9yzqWH+PGANxKV8ncIQTHSamuCMQwF1uPh7x44d/Col6znCB0qzkUNYnuQbRdCy3nzt&#10;1YHenk/95088+cEPWFnIdxYfxuoVV6Qsm6ltEbX0EWhqqqv2HJDMWt2yke/DYTj7mY4OMd/YhysS&#10;wYNN8T11zTLyRg+zOLhN5/sksvkGDy7v7KlD1PbS5UvQFinPy5Ytw4aHqujbgI0WDUW5xfkLF1AQ&#10;wKXJwpbmSSbpJDv5J7NQfAjJYabGoh3Hjx7av+89D2/73J//BRcnFQahknVEUtMYcA7xDnB279yF&#10;R+6Dv/ZrGTGdoA/1zkvOx5TbQGPxeHWM0zjxEx1EafbW2dlJjgHTpYxj/oIFMCKQQZEk2TrGVSdp&#10;V4rX1Ns70fnQsoxJrShJFlOd7+mncxkCHx9GLBpZvHDhksWLTBacpF+RBcGD0Sl0YGhIU6012iYK&#10;TFYihUQVxYdsuAd9sJ2b3RYYG/nxMz8qKfT/7LnnJc11aqfe7IKS4iIz+pUuGv4kC8BKbupb+SVa&#10;LyRVeyTgeLzYa0AWGPENcSGavf3whz9kV0yPz0seAmkZdbW1CFtaLoAJKAP4wm2kxsB0WNLcvFR8&#10;KH1o4Z7gI7Fhkfx58Phpyg0SWIrFCwv8lWXlKPB+nw+wSYo4G1X5fGQD0VRANMgpKzo7dWhqFkLi&#10;+GBBDSBj25KLl7oGB/qfeOy9wM7kJRl+kO0BJlSXkaILs9+klfyxKXwYLmTShNjRw06DVKLcbAlF&#10;PdmVq1cpJgPEeMSeeN/7yMGVzQ7N9nwaHGbCpLKJLmu2A9OVxdXSHuZmfBikyDE0EaJjNaQgG+uF&#10;wxXlZY3sUUChQh8ZB1cHhoZJ+KknG76+nspoml/j1+LUiUnZLy2LIxUfXAdki8uAGiqRvVcWtM4j&#10;01jz8LLGh5ICANHNJik34Z0ih4yztb+8axeAAIFIgo6O0/BNbeHGwl8wfwHUoDurialpysJTM5SS&#10;XhrYHZDFfQ0ajN1rtse+8eZaypGgD5Uipl0uwwJRUheOX792DcLmhu0b1sNtjxw6NDw8HMDmcLqZ&#10;QGVlxYYN6/UCPCQNQajZDWenncpspXjLsD4hECoWyVql1vS5Z5/dunIlW+3eZqlnEpcghqSyX33y&#10;AzyCJf3qU3/8Gdl/cGwMOSwqqY8G3z5cbJpsIFz+Nmj2VstBmLJhaBohIK3WzGHcJMkVECxCth89&#10;epSSEVrdRe2uOJlC8djqlSvoA17o91+/1t3f28sYmjtlXHEZByRXMaogRtLkpa4f//jH+Jtvp8Aw&#10;Td/94BOi757p6sw4GccHnnwSY/i9jz9ODzNqluj9ApikYEn3oLNciJjxTmkD1NJU5ib+RJeLnER8&#10;7JKFaEqqzF6PRnSbmjYG4GqkoA11/vChQ+c7z88qvXqG6amLiYQDnhrNkLuworVN3Z1YizMDysE2&#10;igJ20yoKNUbVfNN+0igGt5cVeKt7G0DLbria/Q67oOVS53lZPlpWqz2ZjAZgKjpl40gZDGPE1Efh&#10;Y+cVJj3bRTDteKhQSutMJhhVQqwGejtqQWauUD6LegOny00akgbeYFOAwEUdxtR2nyIY7gC/Etlh&#10;ci9AxvDIyI5f7Dh75iwMau/evbKTp91OxZSp2pEHQRkVWyYWq6+vYwxCRVqtYTZYq8jLiDPd0Vab&#10;+MEe4FT4erVNlhWNKOP1GZBU8TMOlv1MTFcos1BN1oW2qlWBnIjnZbzMLAfAH7ipwMDsEYv6oCsA&#10;02lyQjaXBS4LFy009dumG0sk3NrSjIzB+tGtC6lOCFvbQS7j1JKtt1RYshQgVlUUVYJmcSh5qVXI&#10;NUXBsbasjTvoplcWM5jdKQbdatORzQ4IqCRj2g0NDZiZphRBtj5iSxmq1hsbG2jdRMMZND0S3bVv&#10;vigE1p5wdhMjMFNWxl2wtDgxO/tGqN8gUjmeHFi51jJX7D/bPU0+tcVm/LN91OR4oY9kLj5GrN0x&#10;0D/AOqXQAJLRSJFq2BjoskyJVAjtOg4dPnzteg+1FLKxoXgNchOuSH0Q7+jwU089hYnzox/9SHcu&#10;yfoxFSWIJfyhKAu/ZsFf4vzNj06zf1T2VqnluSdZgWxiZJcNyXWDeEQrmxiyB3TP9R6IpqKsDMYO&#10;excipkVsUXH/wADZCMYhY+rTc32QE0e1J0HWzZs30+IuO3wkCUuVVXJiaYZnxV9yFyA/DcDEsWMS&#10;91SRZYTwKyLaNjvVOrLJUCTcP9BP1wyMcFiviFqj79VIxsl8rVO+vYV7SzRyZQq0EWB0L8h6rzxV&#10;zDTLZFZKGnl6tptfuV5z6ddTzUoxIbxLGiLZowQHnfbBwQEeQ7Y2t7tsDldfbz+qmCRCON0IcWzG&#10;ZgrXly4q9zmLbASxJEBt2l7A2XJDK2Nhb0Vt29h4+MTxDkpD4JLaOtf4g60eyR3E1Akm+pK1Uy0O&#10;s3axbEcZ6haLHcFn1BLJtERDEcvZ52UzqHAsevHSpSPHj3Ve7Oruud62cAEb7jzw7neT8rty5Srk&#10;ruyQlCN6IfTCTn2ofwcOHqBSTnNEjOY9iwOlUT1g6Fe0LoJZLbn7+xXNYr43DjXbUkh5B6K7samJ&#10;H6FxouU4MIqKi8LxWNflS4eOH8X/Q0/K/YcO8icZsTi/ABMuSHajgoMRF8l6AqknUmLNHkvNrS1j&#10;E+MXL3ZxC42CZKFrgY/ELoSyz4Ul8s0L+tD4EgsQ+kD9lT4a9XXIQIpr2XMIAd7Z1UUfDbR42dbQ&#10;ZqNoY3B4yOVxISpBGBoqmhhQyxE+oi6ve/mK5VhEZFCK29xDo4JZkcdb+58nNEmJ41hqdJcX+FCn&#10;tJElIv3wrK9du27x4kWkVyNRCX9J0zhsQ5eTUC4cbHhktK+/H8TAFmiWda37mvgXrC3AjDgj/S4Y&#10;CheXlRWVluzZt5cYs+jbqBuzcQeo4yup0xtvsSVQWxqU8RlucwA+M+0Ohr6PO4/Y1+Url03Oojgt&#10;4EioWKIWx2X/CFKh8cnTPos/jx09RuIEyBAb2KrIzDBZZBUumuLSElrEErUE8cQ96eVhkeHo1dVd&#10;b1odiDxX5dwKlCwNsnKh2xljQsKiw1DQRlYKu7VwaDYiOKEHkDhfPV6ikMNDw7j/yPVramgkhIVO&#10;jLDFHWFS3i0x6IzzhFlhbPJiO2Tm8+KLL6IKSrVcxjNTBiQiRqbts6qRFk/PC3wgt1X04aigCIEQ&#10;GM9vmmWJ2lVRWtrS2BgNhllmpUXFCJmm+vqayqpRyY03PRByk3ObAKd09nO7SAOoqKryFxY+/fTT&#10;xo1mWrBYPtRTYjQU6WSkOQVWzr57/RlmmA0Z4IgQOgcTChsaGaHas6DAv3DRInrxyvZrsWh9XYO/&#10;sIgvqyoqW5ub58+bhyl/7erV3qFhuazhV4obK88885gIGVl4a8Ihn8d9/kzHxNjYyhUr5rfNR9ew&#10;boHoZDhE8fN4wMfmLZvv3bo14/TyAh/YGsaDLslEaFaQeHNTQ21NVSwaJj7oLizjvbCoqKqyrK6m&#10;sriQxCJ2dPFfvXplcJiOf54AGyCZgIFwLoczkbmcLW4k40szoKPxwERwfCLA9uGbNt1DyybrzTXB&#10;BPShjlHeN2zc+OC2bVZESF7wq7RVg5eXPC6eB0/c4cNHtr/+2vHjxyU3LG4jr45wAGVW+FFQcyX2&#10;PjmpC1Cr/5CfmiaZcSXeaoDECk3+C+uDohRUu7PnzmIMzeqaxsWeZ/13s4aIqol0Zjhw4GBvz/XR&#10;kZHOznPIeejGX+BXT3s4EqXVH44mXYAAUdqfmHZ0qACz4vVp8zT4MMkODgcqFuKEPBtSHWZl38iy&#10;yLf+u1njgxMhju6r3ZKabYNpjKPmDg0N8JD0bJWImWiUUpyO5SguWG2QZRiUZplaFJ7TzlBFkMRm&#10;bHG3z7t42ZLh0RH8/Jqfb/HQeJRqvfnSf9fi1KcdxsNQSQb7QWGkDyzuKdRGHhA8sfPXju07Xn75&#10;lV27dsMUsOHphbli5craujrdDEkiwbdx70QexVQAe/XatRDK/v37sbCtXzVJHHnUf9f67NNGsroR&#10;CRQksPbZg42EzmJ/QWtLC3SAV5HuueOBICAfGBrBJY6vBa7V1Ni4atWqRQsXIkBAkhXJeavpyZJG&#10;TyVz1WmnIslfXMQOn+fOnZM90iwfyjAllSl/+u9annz6QJxRqEysU9jRvVs2v/uXHrinfSOZV1gk&#10;RLYp1zAbEcUIoff39REskWQUg0LMBdQwAYS14Oj0MzRgT2QgOB1BQvdtbdAHIiTrJ7KehpC9HpL1&#10;5DKeaLqySitxoIwLq7K8jM2nyCNFsONAFCeKCY/Q/w82TS4E/gwKR5D4J0+cGBkeRnokww8Z73Xz&#10;AGODTqXiO+yIEJ+/gPiYpiNld+RF/93sps5ZqrzzAYK4cuVyX18vFrvZxZ7tZqTdDw5XXghx0fH5&#10;MhjEqu/q6iJ1SNMeYWJZ311PVN4kya/xeGtrC8KDBPvbvKaV0/OCPhIdY7TSn3ilHRCH9u/bR8d3&#10;9rvdtWfvZCBE9ht7pLGFi0lvCIeDk6YhbKyqqtJX4O3oOEX2u9mXWPK2CbVbefhpx0z15pAfEUVj&#10;ExP+opKCwuI3du5W+07SwjI5P9Q4F/1bHS1EnK1t0pof+Eg2CjAfhDholkUilqlcIHAbpLVfOFJW&#10;Vr7pnnsqK8oJXXnwadhi8xfMr6mtxmxk925oBn1M+1RY9d5Nh5BE1pk2743ZiotLYYx1jU0HDx8l&#10;yUGT5KyUIqgLhzvgtCYd91eefNLKEskLf0naREECHnURGKOjgIU6A3q86+OVl5VXVVahCvMfPqWG&#10;pkbphheLU8CevplOtv4SB90KtCJB3GLirKQoxhGNXerqKi0r3rhxoyDcpB3PTCXKdYW7ut2PPEKl&#10;6vusBNHzgj7S8KFPQr49+tW6desWLV4koRDJv6IWVnbyRMGlNhdrw+RFOKlJZDzWu5UFmHGM8ZUk&#10;ZAgrA4JAiaALP2FjMrJgPiBea5cyXkqZm0bbMrI4vVo+4kOd1SwrTJDqqmrSROEPWLmUBZ06eQo/&#10;imRsaDFKLEoclweuqCjPVX6JJi4kNFSTuUosxF9S5C0qJO+dOXC7jMhQTCRSmUxIyqJJlI/4SDyJ&#10;SZ/lyVmehBAABHvyEjfct2+fOHRN9E3joIiNluYWIIivV+xBOVTqCmMBTxnBl7rSk1afSqKJ8Qk8&#10;YnGXs6qhDtwwDb4mj3JmF1nSHmSeaImf/OQnf+u3fjMjPeUpfaTOG1ohSEfKDOJdCIX2xXY7ncWl&#10;Qw9RI8EKGrCTWB5dHdBN+dJkoKl+pX5aVJvZLTs5zRiEoEQUNhTreKy0opyZkGDPOiCoPKvU950k&#10;jL65898DPoBFIt3G6ItStBglVkSWASCKE8jq7x/o6bkOgHBkkebEO5nXeOxBlT6/Kp1WYKFjUvkV&#10;l2DnRMgMha9xXjO/4qFR5mNRHiSuabniYBYTtf5IORzJMiRgjuguKoSPS7s/X4EPaoAhdF/rZk/c&#10;A/S33ke/pH2nTp2EjTQ0NLKD8ZIlS6bi6sL0ZtXZL9VLpTYErnOQ5C8uxp9GqwMyWmaLY6lUtKbv&#10;5Ts+tFiLbHN2LQQrSHh2OyUSBZTPnDkDenSDEDiUVMWPjooaJioNHf4SJTYS8J2NKzBBVSkZCFq+&#10;DUrYygctAx+alD1Yg69ejRlanEO+40MauZHOG46AjM2bNq/fsB7cIM8hDrh5kMwSjxePLs34qbW9&#10;0HUJrwqJZ4N9wwgbjSzRuWk2oJOsVRrM07LB1P3IRnxej89J//iYs7K6JW73HTp4rLS4TLpsmKbv&#10;pvETToEbQvdqeSi35J0MaUrtrLCNfMcHXkUAColo6zgeUi1k+UxDUIAnuxZLWJA/EScAAq2UBrIw&#10;FpNnLarzrHj9DFBDZJFlsXvPHvYOmbn/ViLl12i9ErskUdxaJ8B8xwecl2e7cvUKLQj37d/HbnjI&#10;E54Q+1wWILm2YouQLQdeQs3NTUSu2EoEjUoFDxQicVZLS9PC8nU6/EWFJH2hLM2cX62eLg6mKsYj&#10;Op7Hkrma7/gA6Gi6F7tklyPJljt3FuBqiUZlVaU8NP2A8Pqy92Y5rpTKnl7J2kIJBrqaMiuWfbab&#10;dqehiE6nNXW1ngLfc88/95ZPcbr9wIxgM3F4m+xf8uxzz7740osWEJ6X9nnqvNWq8xeyoVEA3Eh5&#10;vCOx98TKFSubG+pLi4poxTivuZksqeLiwtHRYTXa9SImgJ3w3lsBx8xjJoKB0ooKiI9+vXjMxC6B&#10;GSbaatxAg0n60NZItPlA8bMygXz0J944bzuhDhQqIh5NzYRlG+FCDNDuKQ21tQ31dS3NzWy7Q2MJ&#10;vsGt0tvfa3YGemtv81npQjNAjVvDI2lqPjIy3NrctGrlCrMrlIRb5BYpEl39JfrOBckCwHeQv/Vq&#10;VlZKwpIyu1TwJCtXraTDPnt7SUxwcqK3T4Cu2T0KeK38ZDcRceHlyLeYNk/uyJZshIRZ9ewVI+4z&#10;TQqlJ+qNJmdSg+BXIpjf+fa3v/rVr1p56nyXHzwDmdS8RkdGgwHiIGRDHcEM3LVrF1kmQ/398gCy&#10;eaS09QU3ZeV0+SuAuVl5+NmOIfXd5XE3NDaw8k93nFaygwBEm7oxIik61dRBeOZrX/n7r/zN31q5&#10;Xb7jQ7i/hANFx4VKent6uy50sSqxS/C9nznTQY4pnxMGsN1GtJuOUNYTO63AKDmG/hVEDGnBj4Jw&#10;9tw5RIhpmyf7i6ZdR/Vd9VLLzKXPoKXc4rzHh+y9EqdZmOx5Kn3Xw8Z74RwZn3R5hA5GJ8bI27W5&#10;yM2JjY2PofvOb2zesHRFZUmxF5cXqQ4UuYbCZn82rDd9WQLNzaiaiEoHR0y9B9/9qC1o7+q4aIvG&#10;g7R8d9tCsRv2MUwqV8YyV/PcUgg53/GRBpTS0hJChxANWwfCxAmmUtBGORNbV+zdu3/n7t04si5d&#10;utwybx69Hdrb2x944AF8i1YEqRVCMVoTqoQb458MmFOnpa0GTjP07Vw1fn+H4YMOsGvXrSstKcUe&#10;p1HcoiVLh0fH9x04eOJ0x9DoWDAcu943cPTEye7rvVgAKP5Ara2tbVa+8RkQo91sYVkkepWUl+3a&#10;vZuabTE1pBn3TJBMZHNZwPk7DB/QBEbfuvXr3nX//XgYKb8dHh3rHxzC+07IAwcKaSjsE9bT28cS&#10;lta/LhJ/h3LlLyHQYgS4hGCrqqtPdZzGEIVopIHhzNWklhPi3nn4YK2R2ozXnXeaYLJTG81N7E63&#10;tEvGscg+0jbH6Di5KSJvUMaoVZg5lmdh1SaGGG8UjkRa48ehD/Trkx2n+Y3UC+mTdOvj3y19wByI&#10;CNFonWxB7ZiDqaU6mCTGmVblQF9634ZClHqSoZNDf6LpXUeeKs5BR2NLcygeJZlYRffNIkpNdGZI&#10;Q61vfPOb3/2/37WC+HcYfRw5cvjK5Sskjp47f57GZChd1ZXlCxe0sQUqn+lJSZKcx+VoaZL4oJTe&#10;Gveq9hq7/cMYnqYvJ3mkBT5/SfHOPbtNRr0YhqnXV78yRiLv+HhWr12zacsWKxN4h+GD0kJ0f3Ey&#10;TkoLM1skxN5SzfW181ubHbEIyVJ4ehfNn1ddUYbvnagR1KOJDbk6hP5MTJeaz9r6uvMXOk3xY3r7&#10;BbUFza3FwWzWhCVQWxqUq4e5/esQoaOlJR4tgrL4TvCVwLtLiotWrFjevnHjsqVLNqxft2jhAmw0&#10;dR9pCIQg4+3fmiskrG5xCIhFUeCXvcNxFkjt443hDUksNglzqBXwWLIg2CPWyhzu3n5FVmZz85ip&#10;0Lc2umJ7NukQwCd86MACjkS0inA6nVEJgWALY+wRCZE4ld312uuvhdhyk+YBeMBcEAqixWScsAiz&#10;apwF80t4DdHlbHE2f/3X7z/9wObNf/2l/wPVphKhShQtrqWb1gd+5f3c10r/3fynD2npndiXDcfd&#10;VIbu4EBfR8fJ7oGhy9d6j5443dfPRpK+aITkQcGWtNJyOth+k+0tDB93Iurlg3StmF26SeoScelu&#10;S9LVHpHkwtOPYnfw0KGRkdGbU4oSnRkMmWqneitH/uPjhqfQLZ54ETEke0GaXcaiwcAkhTkwLpYk&#10;1GAyS6WKo6qqCnteGpY6pEkbJrR02zHZD1ZAc8sxxpgAvGAdumQ7yY6zZyy6QzLe9x2Gj7Tn0a1U&#10;zZfSlxYKYEPDzi7CiZd7enopmmabF/oEET7Bz8g6hXFphCojXKYdoGZE0pgAteS7wELfYNPuGVPu&#10;ZtF/N7uZvV1nmXIKSekAyix/di2DM1VVlJMvCjJOd3Ts2rPn1OmOQ0eOklZKkRm9aGiOv3HDxq1b&#10;t7I1BmxdotnZVuskMD9VQIVsq66p4cvjJ0/MrDL8u7UHpZ+/4VcUVdDgfMmihTR1v+eedto1sH99&#10;d/c1wRZN3R3iw8AYpHeW6J3S5FnUZG2Rggc8u/WkyzzxMlpvdW0NuSZkgqn9AS/UUrns++9mN7O3&#10;6yzRoExDWFVk2+a1EsI18JUwojZnwJ+BF0s0HIcTm9HIVSedmeiOCW7oXTOryv7UJ00uc/1AsBZm&#10;RWYFJabEQjSVJOkjMErgrPvvvvPkByFCnhOlnoYBfT09qFyy+4ENC50O+CDCTRIDRIKZponu/IeL&#10;5ULXBZCBAnqbXcDf4jySxSK11Vvv20oNF0mkWuarNopagkoxOOT//C/+4gtf/IKVRfwOw4e0BXE4&#10;gTXZoYfY5uDggd7eHtnDOxJlewTZ11MKPjEFpIkGyhh7ubFBMWOkz0wsBhNTFcsKaKYZc6ObVnYC&#10;isfr68U3Q8MurWNT375a44oS8EF91JPW6tXeYfjATYKuiaYrPfqMWmWKoHH1ulB1SJITEMgOXcLB&#10;qUan2pNO/WoGGkU3F7mKKfquOAiiUtjYdfGi9hTV1HcVJ+q/SlKMlUXgwFgy8RQ7HhZeAdoF0mgV&#10;Ypx6xZyOiXCIdyovUr/Xz2H2qeM52QaS2zodY+zJ6XTyme9vHswVuBfv5mpv3YIKQL7RCTATMx/H&#10;pNR6mDFss6p3ocqG3q+2uLew0FdcRBJDmC0nPF6n10e3F6/ft3rdqg0b1lRVFNdWl7a2zGvf0E4o&#10;b9Bs6R2WtkAOLsLdsRgRKdxCPshknJKV7XQGqGTgQcjvctihMnblI8zEAMnnNS971MVT4dhnVkFH&#10;LOi0hSgGtvvrattOHpfk7iTWoU518vOOROm5dv3q5ctW8GF/4Y03kgVYzFsqGDWbaOqABlloSEuT&#10;JZt+TW6sXQIN95QVQcamZAROV2Gn1+cSNzNxQ9p2cqjIjjG9ydgDz8ulxC8EGkxCDRPTaj7jmAqj&#10;TRH+IzwlGVAsI/b/ks0Nacgjk/E43JOTAaaB2jswOATRGD1Zng4Ki0lpObqv9PqVhWSeQgVAhGIP&#10;RpuN4lgSmiWfcNdI5B4MsaFPjK7AUIEv7vTbnKePnzi4f/d/+++f+uAHP8h1mKE6dTjUrfnE449z&#10;jXOd5zOixCHVJsFQLBCC3dpCoTJ/IR/ccXvyhfeOfdsZAxgYnPoTn22hCAP8ZMoGguTV0gKXjHA5&#10;JRRJG8m5XCE6GeBqDEj91RWLF7DSQ6HJ4REPzx4MMRjhy5dMJh4I8RPbpHML9BV+DY2Ns13LwtbW&#10;+ooqKl/joVCBy+1nJ8/xCVc07sE0pF5nYqK0oIDrtNY3cJFYIMAF9XQm6Y7ZxD5E2IBg+TPOewFM&#10;Pxjy2R2k/YIfejpRa6UfHLyDMJwfrLZIlDHeuK0A7z6FmuEwVY6kwLz++utKEOCAD1rvy1I2f1o1&#10;Qe0/+Ldn0diwa2RPOa9n55s7pcftjcnxJJO/64F3sVi4GYpEKpKRaDBvavHvv+9+OnywqNnWaWhw&#10;iESQNGrCNStrPB6jUT5H6kXwiuPz2LR5M0lWGBY44NiviMcQ/4eP4sEA6xWC2LJ5C0s8FAr29fax&#10;a9FUj9dEwyvCU+3tG8MhKUHv6e29fuWquDWkZ6l/1+497B0aCIV5TLYAcrvZVzJA0YI4AclZAdnQ&#10;nA3shDDjSXxG+OOUZF3zaMItpooJiAmTuUqqNuiGfMZHx7y0MY/ZJ8fHX3jhuYJC7xe+8AXSJ9hk&#10;B3aCZxefLvjgYT/9P/4ns6KLcEb6oD9e4x/8wX/92Mc+yuRwI7O3oNBvisXEzIiovPHmmxoCowb5&#10;BnwYLgnNS9WQiLLYP/z9P3z1a19L6hjJwdpvgpHf+MY3vvzlL6feQjskHTt6VIXh17729b/+6y+J&#10;dq/bGpjUT8bv2btH9jqMRr/GiK//o8rzRK6m2R+MaJXpNW5jDv/4ta9Knze7A+4XCEp7B/740H/4&#10;da5ArBdK+M53vg1uuB0xdtmtlT/C4Q996EMPPfoIGApOTv7J//oTdGjukdSqUN4effTR+x54F3lG&#10;tHr8889+ls0BnbpZmy02HhgHB7/3e7/3iU98QlVegKkJjPRvZzKdXRcy4sP1nkcfbWttLS0pRmWU&#10;+z38MEsp1WISoqNvNztwUioZiW1qb7/honTs9vshiwLT6YWKjCWLFm37pV9CDKTRaCHNKV3CkRcu&#10;WHD/ffelBtTM8pRKPRAgGSGtrcxqwtQggQZchKOjI3SGI3XatMCKLWibv3XzZvhWapAHuLOQy0qk&#10;vw+32LzpHkGXacEBSCH4ouLih7c9CMgWLpxfWVHRefbM6OiYalwq8NDT7r/33sceeUhSuGPxn/3k&#10;J9ArXyZ988iSxx595AO/+gGmEY7GXvzJTxKOW2n3bw+EA4RmFy1aBE2oirVt2zYWN3RmXYtFNkVp&#10;QUiER7ZSU8Wc+aX0QuNLrkiGi4TG4Kc3OhugHtYG6f66dYl00iOIbWTgzSO5hWlALVl7qc0KTANo&#10;syeuKShi43RK/KWLq9nAS3ZUMvJW14FqCuLENq7B5OJQiz2p1eAfMT+ZxY0ApxBEsnJk027sRzDP&#10;itEaqtTiTJik18+txSsjjZd9PgOQqZtIfp14kVUFSL17UpNWl4lGw7gaYBGjRLces+DGlL1/vMg9&#10;rCTzwNLlyDirky9uwMqCcqe23Ez1cspM4VGyP57RtKX6WOJiyXLjtwaL8DBwFLwK4t/6KUkroJDP&#10;zIdZ6ZowvcUkUUH1q+SjylTN0k4eXDb5jYGU7JZrXjBDsT0gP2wFDXAhEZmzol+tNq28AnxaK23s&#10;ermj+VX3ektU+qpTUvp0mAPjXF7my6SqprYOtxA+kUBpEqszMS0BjVr5ukwUXqlnJE0bA/r0RG6d&#10;gY7RiBjvagelRYxTzSJlEcm76H11JnqW6D5GPyHGAF/SKkJdLiJszcXTpipPEceMkctKlZsJAMn/&#10;QhFaDSihKNn4RXgjCgI9zdgSKTFbnT8XoS8GbJdhvCc3/UuA1CEBYL0vc5AkXVGddemzf4nsjqpP&#10;oTBRIuYD+bsyyEJaRWJ1zISyud/uIgSsS5q7OKn/j281h4/8Qv4cPvILH/8PThRsPLFv0SQAAAAA&#10;SUVORK5CYIJQSwMECgAAAAAAAAAhAK8DNCrXCQAA1wkAABUAAABkcnMvbWVkaWEvaW1hZ2UzLmpw&#10;ZWf/2P/gABBKRklGAAEBAQCCAIIAAP/bAEMACgcHCAcGCggICAsKCgsOGBAODQ0OHRUWERgjHyUk&#10;Ih8iISYrNy8mKTQpISIwQTE0OTs+Pj4lLkRJQzxINz0+O//AAAsIAL8AoQEB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IAQEAAD8A9i8oepo8pfU0eUvq&#10;aPKX1NHlL6mjyl9TR5S+po8pfU0eUvqaPKX1NHlL6mjyl9TR5S+po8pfU0eUvqaPKX1NHlL6mjyl&#10;9TR5S+po8oepo8oeppWblQD1owfU0YPqaMH1NGD6mjB9TRg+powfU0YPqaMH1NGD6mjB9TRg+pow&#10;fU0YPqaMH1NGD6mjB9TRg+powfU1HvPrWb4i12Dw7YQ31xG8iPOkAVOxc4BrXHIz04oooooooooo&#10;ooooooooqvXJ/FP/AJFa0/7CVt/6HXaDoPpRRRRRRRRRRRRRRRRRRVeuT+Kf/IrWn/YStv8A0Ou0&#10;HT8KKKKKKKKKKKKKKKKKKKr1yfxT/wCRWtP+wlbf+h12g6D6UUUUUUUUUUUUUUUUUUVXrk/in/yK&#10;1p/2Erb/ANDrsx0H0paKKKKKKKKKKKKKKKKKr1yfxT/5Fa0/7CVt/wCh12g6D6UUUUUUUUUUUUUU&#10;UUUUVXrk/in/AMitaf8AYStv/Q67QdPwooooooooooooooooooqvXJ/FP/kVrT/sJW3/AKHXaDp+&#10;FFFFFFFFFFFFFFFFFFFV65P4p/8AIrWn/YStv/Q67QdPwooooooooooooooooooqvXJ/FP8A5Fa0&#10;/wCwlbf+h12g6D6UUUUUUUUUUUUUUUUUUVXrk/in/wAitaf9hK2/9Drsx0H0paKKKKKKKKKKKKKK&#10;KKKr1yfxT/5Fa0/7CVt/6HXaDoPpRRRRRRRRRRRRRRRRRRVeuT+Kf/IrWn/YStv/AEOu0HT8KKKK&#10;KKKM0UGjNFFFFFFFFV65P4p/8itaf9hK2/8AQ67QdPwooorC8UeKLXw3DArRNdXt3II7W1T70rH+&#10;Q96p6jrXiHQ9ObVL6ytLiCEbriC3Y+ZGvcgnhsVv6bqNtq2mwX9lIJLe4QOjD0NYcPiO81vU7uz0&#10;GKFoLJ/KnvLjOwv3VAOuO5qSy8SzR6+uga1bx295LGZLaWNiY7hR1xnoR6VPrmrXlteWml6bHG9/&#10;e7mVpfuRIv3nPr14FUnvtc8PS28urXMGoWM0oiklji8toCxwDjPK5wK6jNFFFFFFFV65P4p/8ita&#10;f9hK2/8AQ67QdPwoooPavKPE5lb466As2fIEa+Tnpn5s4/GvR9bWP+wtQ34CfZZAc+m015t8KtYm&#10;j+GOsHcSdPMrRk9spn+dbvwbTPgCKZuXluJWcnud1Ufi7M2nXvhjVYziSC/2g+xxkfpXV63ZXx1G&#10;x1zTI1nuLVWSS3ZtvmxPjIB7EEDFUrg6r4pMFnPpMumWCTLJcNcMC8m05CqB6kDJrqweaWiiiiii&#10;q9cn8U/+RWtP+wlbf+h12Y6D6UtFFc74q8KReIGtLuGb7JqVhJ5lrcgZCn+6R3BqHVI9bvdIuIdU&#10;W1trRIWa4eByxmUAkgegPeuK+Gmmy/8ACrvEEwTC3nneUoHUKmOK6H4Mtu+HdsB1WeUH86zfjQpu&#10;E8O2cfMkuoDaB+X9a9MRNqKD1AApQAOgpelFFFFFFFV65D4sypb+D4ZpCQkeoW7MQM4AbJoHxc8J&#10;D/lvd57/AOjNS/8AC3fCX/Pa7/8AAZqQ/F3wljPn3Qx3+zNXVaPqtrrmlw6lYuz2843IWGD+Vc54&#10;50jVb6+0e+sLm7S3spi9zDan53HGCB36EEe9R6zcax4usW0jTNPudPtbn5Lq8u12FI+6ovUk+tdN&#10;pelWmkaTBpdpEFt4I/LVfX3Puea5XQbC78C3N9p5s5rvSJ5zPbS267mh3dUZf5Gnto154q8X2OtX&#10;1o9ppulKTawzD55pD/ER2HSu0Ge/XvS0UUUUUUUVXrkvioAfCtqDgg6lbZz/AL1dcLK0I/49Yen/&#10;ADzFH2Gz/wCfWD/v2KzvEVnar4b1JltoQRayciMf3TWZ8MP+Sd6R/wBcj/6Ea6uiiiiiiiiiiiii&#10;iq9cn8U/+RWtP+wlbf8AoddmOg+lLWb4j/5FrU/+vWT/ANBNY3ww/wCSd6R/1yP/AKEa6uiiiiii&#10;iiiiiiiiq9cl8VCB4VtSSABqNsSSf9quqGrabgf8TC16f89l/wAaP7W03/oI2v8A3+X/ABrO8Q6p&#10;p7+HNSVb+2JNrIABMvPyn3rI+Guo2MPw/wBJjlvbeNxEcq0oBHJrqP7W03/oI2v/AH+X/Gj+1tN/&#10;6CNr/wB/l/xo/tbTf+gja/8Af5f8aP7W03/oI2v/AH+X/Gj+1tN/6CNr/wB/l/xo/tbTf+gja/8A&#10;f5f8aP7W03/oI2v/AH+X/Gj+1tN/6CNr/wB/l/xo/tbTf+gja/8Af5f8aP7W03/oI2v/AH+X/Gj+&#10;1tN/6CNr/wB/l/xo/tbTf+gja/8Af5f8aP7W03/oI2v/AH+X/Gj+1tN/6CNr/wB/l/xo/tbTf+gj&#10;a/8Af5f8aZ9rtf8An5h/77FZ/i/wzD4u0P8Asie4e3R5Fk8xFyRt7frXC/8AChNO/wCg7d/9+1o/&#10;4UHpv/Qdu/8Av2tH/Cg9N/6Dt3/37Wj/AIUHpv8A0Hbsf9s1o/4UHpv/AEHbv/v2tH/Cg9N/6Dt3&#10;/wB+1o/4UHpv/Qdu/wDv2tH/AAoPTf8AoO3f/ftaP+FB6b/0Hbv/AL9rR/woPTf+g7d/9+1o/wCF&#10;B6b/ANB27/79rR/woPTf+g7d/wDftaP+FB6b/wBB27/79rR/woPTf+g7d/8AftaP+FB6b/0Hbv8A&#10;79rR/wAKD03/AKDt3/37Wj/hQem/9B27/wC/a0f8KD03/oO3f/ftaP8AhQem/wDQdu/+/a10X/Cv&#10;bX/oITf98CuydhGUZugFN+1xe/5Ufa4vf8qPtcXv+VH2uL3/ACo+1xe/5Ufa4vf8qPtcXv8AlR9r&#10;i9/yo+1xe/5Ufa4vf8qPtcXv+VH2uL3/ACo+1xe/5Ufa4vf8qPtcXv8AlR9ri9/yo+1xe/5Ufa4v&#10;f8qPtUR9fypmRX//2VBLAwQUAAYACAAAACEAFQ4hbt4AAAAFAQAADwAAAGRycy9kb3ducmV2Lnht&#10;bEyPT0vDQBDF74LfYRnBm92sf2qM2ZRS1FMp2AribZqdJqHZ2ZDdJum3d/Wil4HHe7z3m3wx2VYM&#10;1PvGsQY1S0AQl840XGn42L3epCB8QDbYOiYNZ/KwKC4vcsyMG/mdhm2oRCxhn6GGOoQuk9KXNVn0&#10;M9cRR+/geoshyr6SpscxlttW3ibJXFpsOC7U2NGqpvK4PVkNbyOOyzv1MqyPh9X5a/ew+Vwr0vr6&#10;alo+gwg0hb8w/OBHdCgi096d2HjRaoiPhN8bvVSpOYi9hvvH9Alkkcv/9MU3AAAA//8DAFBLAwQU&#10;AAYACAAAACEAhVDsK88AAAAqAgAAGQAAAGRycy9fcmVscy9lMm9Eb2MueG1sLnJlbHO8kcFqAjEQ&#10;hu8F3yHM3c3uCiLFrBcpeC32AYZkNhvdTEKSlvr2DZRCBcWbx5nh//4PZrv79rP4opRdYAVd04Ig&#10;1sE4tgo+jm/LDYhckA3OgUnBhTLshsXL9p1mLDWUJxezqBTOCqZS4quUWU/kMTchEtfLGJLHUsdk&#10;ZUR9Rkuyb9u1TP8ZMFwxxcEoSAezAnG8xNr8mB3G0WnaB/3picuNCul87a5ATJaKAk/G4e9y1Zwi&#10;WZC3JfrnSPRN5LsO3XMcuj8HefXh4QcAAP//AwBQSwECLQAUAAYACAAAACEA0OBzzxQBAABHAgAA&#10;EwAAAAAAAAAAAAAAAAAAAAAAW0NvbnRlbnRfVHlwZXNdLnhtbFBLAQItABQABgAIAAAAIQA4/SH/&#10;1gAAAJQBAAALAAAAAAAAAAAAAAAAAEUBAABfcmVscy8ucmVsc1BLAQItABQABgAIAAAAIQDGU6PT&#10;xiMAAP1LAQAOAAAAAAAAAAAAAAAAAEQCAABkcnMvZTJvRG9jLnhtbFBLAQItAAoAAAAAAAAAIQCQ&#10;3oqYdfEAAHXxAAAUAAAAAAAAAAAAAAAAADYmAABkcnMvbWVkaWEvaW1hZ2UxLnBuZ1BLAQItAAoA&#10;AAAAAAAAIQCBVW5BNEIAADRCAAAUAAAAAAAAAAAAAAAAAN0XAQBkcnMvbWVkaWEvaW1hZ2UyLnBu&#10;Z1BLAQItAAoAAAAAAAAAIQCvAzQq1wkAANcJAAAVAAAAAAAAAAAAAAAAAENaAQBkcnMvbWVkaWEv&#10;aW1hZ2UzLmpwZWdQSwECLQAUAAYACAAAACEAFQ4hbt4AAAAFAQAADwAAAAAAAAAAAAAAAABNZAEA&#10;ZHJzL2Rvd25yZXYueG1sUEsBAi0AFAAGAAgAAAAhAIVQ7CvPAAAAKgIAABkAAAAAAAAAAAAAAAAA&#10;WGUBAGRycy9fcmVscy9lMm9Eb2MueG1sLnJlbHNQSwUGAAAAAAgACAABAgAAXm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left:16655;top:2585;width:29954;height:3472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o0uwAAAANwAAAAPAAAAZHJzL2Rvd25yZXYueG1sRE9Li8Iw&#10;EL4v+B/CCHtbk3oQrUYRQfHouj6uQzO2xWZSmlirv94Iwt7m43vObNHZSrTU+NKxhmSgQBBnzpSc&#10;azj8rX/GIHxANlg5Jg0P8rCY975mmBp3519q9yEXMYR9ihqKEOpUSp8VZNEPXE0cuYtrLIYIm1ya&#10;Bu8x3FZyqNRIWiw5NhRY06qg7Lq/WQ3PCflje+x2l0plyWqzLp/n00Pr7363nIII1IV/8ce9NXG+&#10;SuD9TLxAzl8AAAD//wMAUEsBAi0AFAAGAAgAAAAhANvh9svuAAAAhQEAABMAAAAAAAAAAAAAAAAA&#10;AAAAAFtDb250ZW50X1R5cGVzXS54bWxQSwECLQAUAAYACAAAACEAWvQsW78AAAAVAQAACwAAAAAA&#10;AAAAAAAAAAAfAQAAX3JlbHMvLnJlbHNQSwECLQAUAAYACAAAACEA+naNLsAAAADcAAAADwAAAAAA&#10;AAAAAAAAAAAHAgAAZHJzL2Rvd25yZXYueG1sUEsFBgAAAAADAAMAtwAAAPQCAAAAAA==&#10;" fillcolor="#4f81bd [3204]" strokecolor="black [3213]">
                  <v:imagedata r:id="rId13" o:title="" croptop="18724f" cropright="16122f"/>
                </v:shape>
                <v:shape id="Textfeld 36" o:spid="_x0000_s1030" type="#_x0000_t202" style="position:absolute;left:19759;top:19421;width:4256;height:2984;rotation:10713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R/wAAAANwAAAAPAAAAZHJzL2Rvd25yZXYueG1sRE/NisIw&#10;EL4LvkMYwZumCkroGkUWXNpb7e4DDM3Y1m0mpcnW+vabBWFv8/H9zuE02U6MNPjWsYbNOgFBXDnT&#10;cq3h6/OyUiB8QDbYOSYNT/JwOs5nB0yNe/CVxjLUIoawT1FDE0KfSumrhiz6teuJI3dzg8UQ4VBL&#10;M+AjhttObpNkLy22HBsa7Om9oeq7/LEaxvxZFNn5XpQ7blWuPlR2zZXWy8V0fgMRaAr/4pc7M3F+&#10;soW/Z+IF8vgLAAD//wMAUEsBAi0AFAAGAAgAAAAhANvh9svuAAAAhQEAABMAAAAAAAAAAAAAAAAA&#10;AAAAAFtDb250ZW50X1R5cGVzXS54bWxQSwECLQAUAAYACAAAACEAWvQsW78AAAAVAQAACwAAAAAA&#10;AAAAAAAAAAAfAQAAX3JlbHMvLnJlbHNQSwECLQAUAAYACAAAACEAp3Dkf8AAAADcAAAADwAAAAAA&#10;AAAAAAAAAAAHAgAAZHJzL2Rvd25yZXYueG1sUEsFBgAAAAADAAMAtwAAAPQCAAAAAA==&#10;" filled="f" stroked="f">
                  <v:textbox>
                    <w:txbxContent>
                      <w:p w14:paraId="44AD88F6" w14:textId="77777777" w:rsidR="0081034D" w:rsidRPr="0081034D" w:rsidRDefault="0081034D" w:rsidP="0081034D">
                        <w:pPr>
                          <w:rPr>
                            <w:rFonts w:ascii="Calibri" w:hAnsi="Calibri"/>
                            <w:color w:val="000000"/>
                            <w:kern w:val="24"/>
                          </w:rPr>
                        </w:pPr>
                        <w:r>
                          <w:t>100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38" o:spid="_x0000_s1031" type="#_x0000_t32" style="position:absolute;left:25799;top:28249;width:446;height:18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twxAAAANwAAAAPAAAAZHJzL2Rvd25yZXYueG1sRE9Na8JA&#10;EL0X+h+WKfTWbBqxSHSVNlBtT8HoxduQHZNgdjZkt0nsr3cLBW/zeJ+z2kymFQP1rrGs4DWKQRCX&#10;VjdcKTgePl8WIJxH1thaJgVXcrBZPz6sMNV25D0Nha9ECGGXooLa+y6V0pU1GXSR7YgDd7a9QR9g&#10;X0nd4xjCTSuTOH6TBhsODTV2lNVUXoofo+A0+Cr7tvl2Nv/Is9P2N5kWu0Sp56fpfQnC0+Tv4n/3&#10;lw7z4xn8PRMukOsbAAAA//8DAFBLAQItABQABgAIAAAAIQDb4fbL7gAAAIUBAAATAAAAAAAAAAAA&#10;AAAAAAAAAABbQ29udGVudF9UeXBlc10ueG1sUEsBAi0AFAAGAAgAAAAhAFr0LFu/AAAAFQEAAAsA&#10;AAAAAAAAAAAAAAAAHwEAAF9yZWxzLy5yZWxzUEsBAi0AFAAGAAgAAAAhACF5S3DEAAAA3AAAAA8A&#10;AAAAAAAAAAAAAAAABwIAAGRycy9kb3ducmV2LnhtbFBLBQYAAAAAAwADALcAAAD4AgAAAAA=&#10;" strokecolor="windowText" strokeweight=".5pt">
                  <v:stroke endarrow="block" joinstyle="miter"/>
                </v:shape>
                <v:shape id="Textfeld 39" o:spid="_x0000_s1032" type="#_x0000_t202" style="position:absolute;left:22315;top:26717;width:5486;height:3126;rotation:1966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6RwgAAANwAAAAPAAAAZHJzL2Rvd25yZXYueG1sRE/NagIx&#10;EL4X+g5hCr2IJhYpsjVKFaQevLj6AGMy3SzdTJZNdNc+vSkUvM3H9zuL1eAbcaUu1oE1TCcKBLEJ&#10;tuZKw+m4Hc9BxIRssQlMGm4UYbV8flpgYUPPB7qWqRI5hGOBGlxKbSFlNI48xkloiTP3HTqPKcOu&#10;krbDPof7Rr4p9S491pwbHLa0cWR+yovXwOvR/GK+2l9VudHZ1H25T8eb1q8vw+cHiERDeoj/3Tub&#10;56sZ/D2TL5DLOwAAAP//AwBQSwECLQAUAAYACAAAACEA2+H2y+4AAACFAQAAEwAAAAAAAAAAAAAA&#10;AAAAAAAAW0NvbnRlbnRfVHlwZXNdLnhtbFBLAQItABQABgAIAAAAIQBa9CxbvwAAABUBAAALAAAA&#10;AAAAAAAAAAAAAB8BAABfcmVscy8ucmVsc1BLAQItABQABgAIAAAAIQCrWO6RwgAAANwAAAAPAAAA&#10;AAAAAAAAAAAAAAcCAABkcnMvZG93bnJldi54bWxQSwUGAAAAAAMAAwC3AAAA9gIAAAAA&#10;" filled="f" stroked="f">
                  <v:textbox>
                    <w:txbxContent>
                      <w:p w14:paraId="5F634103" w14:textId="77777777" w:rsidR="0081034D" w:rsidRPr="0081034D" w:rsidRDefault="0081034D" w:rsidP="0081034D">
                        <w:pPr>
                          <w:rPr>
                            <w:rFonts w:ascii="Calibri" w:hAnsi="Calibri"/>
                            <w:color w:val="000000"/>
                            <w:kern w:val="24"/>
                          </w:rPr>
                        </w:pPr>
                        <w:r>
                          <w:t>100</w:t>
                        </w:r>
                      </w:p>
                    </w:txbxContent>
                  </v:textbox>
                </v:shape>
                <v:shape id="Textfeld 41" o:spid="_x0000_s1033" type="#_x0000_t202" style="position:absolute;left:26363;top:2888;width:30314;height:6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12AE2758" w14:textId="70FB2622" w:rsidR="0081034D" w:rsidRPr="0081034D" w:rsidRDefault="0081034D" w:rsidP="0081034D">
                        <w:pPr>
                          <w:spacing w:line="240" w:lineRule="auto"/>
                          <w:rPr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569CA">
                          <w:rPr>
                            <w:sz w:val="16"/>
                            <w:szCs w:val="16"/>
                          </w:rPr>
                          <w:t xml:space="preserve">Видимый край ветрового стекла: 130 мм или </w:t>
                        </w:r>
                        <w:r w:rsidRPr="00D06CC7">
                          <w:rPr>
                            <w:sz w:val="16"/>
                            <w:szCs w:val="16"/>
                          </w:rPr>
                          <w:t>WAD</w:t>
                        </w:r>
                        <w:r w:rsidRPr="00C569CA">
                          <w:rPr>
                            <w:sz w:val="16"/>
                            <w:szCs w:val="16"/>
                          </w:rPr>
                          <w:t xml:space="preserve"> 2500, </w:t>
                        </w:r>
                        <w:r w:rsidRPr="00C569CA">
                          <w:rPr>
                            <w:sz w:val="16"/>
                            <w:szCs w:val="16"/>
                          </w:rPr>
                          <w:br/>
                          <w:t>в зависимости от того, какая из этих линий выступает больше всего вперед</w:t>
                        </w:r>
                      </w:p>
                    </w:txbxContent>
                  </v:textbox>
                </v:shape>
                <v:shape id="Gerade Verbindung mit Pfeil 42" o:spid="_x0000_s1034" type="#_x0000_t32" style="position:absolute;left:35330;top:9801;width:201;height:37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6pMwwAAANwAAAAPAAAAZHJzL2Rvd25yZXYueG1sRE9La8JA&#10;EL4L/Q/LFHqRZlMpoURXKYWgt7axkB6H7JikZmdDdvPw37sFwdt8fM/Z7GbTipF611hW8BLFIIhL&#10;qxuuFPwcs+c3EM4ja2wtk4ILOdhtHxYbTLWd+JvG3FcihLBLUUHtfZdK6cqaDLrIdsSBO9neoA+w&#10;r6TucQrhppWrOE6kwYZDQ40dfdRUnvPBKJiHvVlOr+eh+Pt0efGbZPx1aJV6epzf1yA8zf4uvrkP&#10;OsyPE/h/Jlwgt1cAAAD//wMAUEsBAi0AFAAGAAgAAAAhANvh9svuAAAAhQEAABMAAAAAAAAAAAAA&#10;AAAAAAAAAFtDb250ZW50X1R5cGVzXS54bWxQSwECLQAUAAYACAAAACEAWvQsW78AAAAVAQAACwAA&#10;AAAAAAAAAAAAAAAfAQAAX3JlbHMvLnJlbHNQSwECLQAUAAYACAAAACEAPrOqTMMAAADcAAAADwAA&#10;AAAAAAAAAAAAAAAHAgAAZHJzL2Rvd25yZXYueG1sUEsFBgAAAAADAAMAtwAAAPcCAAAAAA==&#10;" strokecolor="windowText" strokeweight=".5pt">
                  <v:stroke startarrow="block" joinstyle="miter"/>
                </v:shape>
                <v:shape id="Freihandform 43" o:spid="_x0000_s1035" style="position:absolute;left:22727;top:11537;width:26269;height:2140;visibility:visible;mso-wrap-style:square;v-text-anchor:middle" coordsize="3709759,55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/jpwwAAANwAAAAPAAAAZHJzL2Rvd25yZXYueG1sRE89b8Iw&#10;EN0r9T9YV4mt2O1AS4pBQEHqQAcCQ9mO+IhD43MUGwj/HleqxHZP7/NGk87V4kxtqDxreOkrEMSF&#10;NxWXGrab5fM7iBCRDdaeScOVAkzGjw8jzIy/8JrOeSxFCuGQoQYbY5NJGQpLDkPfN8SJO/jWYUyw&#10;LaVp8ZLCXS1flRpIhxWnBosNzS0Vv/nJaVDWrXaz78VhtcTd1O9/Poeb/Kh176mbfoCI1MW7+N/9&#10;ZdJ89QZ/z6QL5PgGAAD//wMAUEsBAi0AFAAGAAgAAAAhANvh9svuAAAAhQEAABMAAAAAAAAAAAAA&#10;AAAAAAAAAFtDb250ZW50X1R5cGVzXS54bWxQSwECLQAUAAYACAAAACEAWvQsW78AAAAVAQAACwAA&#10;AAAAAAAAAAAAAAAfAQAAX3JlbHMvLnJlbHNQSwECLQAUAAYACAAAACEAw8f46cMAAADcAAAADwAA&#10;AAAAAAAAAAAAAAAHAgAAZHJzL2Rvd25yZXYueG1sUEsFBgAAAAADAAMAtwAAAPcCAAAAAA==&#10;" path="m,c75560,42262,667710,323297,1092603,416130v424893,92833,1020560,149067,1456753,140868c2985549,548799,3688628,352206,3709759,366934e" filled="f" strokecolor="windowText" strokeweight="1.5pt">
                  <v:stroke joinstyle="miter"/>
                  <v:path arrowok="t" o:connecttype="custom" o:connectlocs="0,0;773683,159606;1805223,213635;2626916,140737" o:connectangles="0,0,0,0"/>
                </v:shape>
                <v:shape id="Textfeld 44" o:spid="_x0000_s1036" type="#_x0000_t202" style="position:absolute;left:27154;top:10157;width:4197;height:4158;rotation:1966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eSUxQAAANwAAAAPAAAAZHJzL2Rvd25yZXYueG1sRI9BT8Mw&#10;DIXvSPyHyJN2mVjCDmjqlk0MCcGBC91+gJeYpqJxqiZbO349PiBxs/We3/u83U+xU1cacpvYwuPS&#10;gCJ2ybfcWDgdXx/WoHJB9tglJgs3yrDf3d9tsfJp5E+61qVREsK5QguhlL7SOrtAEfMy9cSifaUh&#10;YpF1aLQfcJTw2OmVMU86YsvSELCnl0Duu75EC3xYrC/urf8xTVicXTvWH+V4s3Y+m543oApN5d/8&#10;d/3uBd8IrTwjE+jdLwAAAP//AwBQSwECLQAUAAYACAAAACEA2+H2y+4AAACFAQAAEwAAAAAAAAAA&#10;AAAAAAAAAAAAW0NvbnRlbnRfVHlwZXNdLnhtbFBLAQItABQABgAIAAAAIQBa9CxbvwAAABUBAAAL&#10;AAAAAAAAAAAAAAAAAB8BAABfcmVscy8ucmVsc1BLAQItABQABgAIAAAAIQAqFeSUxQAAANwAAAAP&#10;AAAAAAAAAAAAAAAAAAcCAABkcnMvZG93bnJldi54bWxQSwUGAAAAAAMAAwC3AAAA+QIAAAAA&#10;" filled="f" stroked="f">
                  <v:textbox>
                    <w:txbxContent>
                      <w:p w14:paraId="22997342" w14:textId="77777777" w:rsidR="0081034D" w:rsidRPr="0081034D" w:rsidRDefault="0081034D" w:rsidP="0081034D">
                        <w:pPr>
                          <w:rPr>
                            <w:rFonts w:ascii="Calibri" w:hAnsi="Calibri"/>
                            <w:color w:val="000000"/>
                            <w:kern w:val="24"/>
                          </w:rPr>
                        </w:pPr>
                        <w:r>
                          <w:t>130</w:t>
                        </w:r>
                      </w:p>
                    </w:txbxContent>
                  </v:textbox>
                </v:shape>
                <v:shape id="Gerade Verbindung mit Pfeil 45" o:spid="_x0000_s1037" type="#_x0000_t32" style="position:absolute;left:30869;top:10976;width:223;height:22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MHPxAAAANwAAAAPAAAAZHJzL2Rvd25yZXYueG1sRE/basJA&#10;EH0v9B+WKfhWNyoEm7oREQotBEFjoHkbspMLzc6G7Nakf98tFHybw7nObj+bXtxodJ1lBatlBIK4&#10;srrjRsE1f3vegnAeWWNvmRT8kIN9+viww0Tbic90u/hGhBB2CSpovR8SKV3VkkG3tANx4Go7GvQB&#10;jo3UI04h3PRyHUWxNNhxaGhxoGNL1dfl2yjYxFl9wimjsiyP5/z0UTSf60KpxdN8eAXhafZ38b/7&#10;XYf50Qv8PRMukOkvAAAA//8DAFBLAQItABQABgAIAAAAIQDb4fbL7gAAAIUBAAATAAAAAAAAAAAA&#10;AAAAAAAAAABbQ29udGVudF9UeXBlc10ueG1sUEsBAi0AFAAGAAgAAAAhAFr0LFu/AAAAFQEAAAsA&#10;AAAAAAAAAAAAAAAAHwEAAF9yZWxzLy5yZWxzUEsBAi0AFAAGAAgAAAAhABlMwc/EAAAA3AAAAA8A&#10;AAAAAAAAAAAAAAAABwIAAGRycy9kb3ducmV2LnhtbFBLBQYAAAAAAwADALcAAAD4AgAAAAA=&#10;" strokecolor="windowText" strokeweight=".5pt">
                  <v:stroke startarrow="block" joinstyle="miter"/>
                </v:shape>
                <v:shape id="Rechteck 15" o:spid="_x0000_s1038" style="position:absolute;left:13415;top:13768;width:2688;height:1254;rotation:1876564fd;visibility:visible;mso-wrap-style:square;v-text-anchor:middle" coordsize="330812,154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YODwwAAANwAAAAPAAAAZHJzL2Rvd25yZXYueG1sRI9PT8Mw&#10;DMXvSHyHyEjcWFok/qgsmwYIiStjQxytxmurNU6VmC779viAxM3We37v5+W6hNHMlPIQ2UG9qMAQ&#10;t9EP3DnYfb7dPILJguxxjEwOzpRhvbq8WGLj44k/aN5KZzSEc4MOepGpsTa3PQXMizgRq3aIKaDo&#10;mjrrE540PIz2tqrubcCBtaHHiV56ao/bn+AgtePXt8hdmY6757m8lvpBznvnrq/K5gmMUJF/89/1&#10;u1f8WvH1GZ3Arn4BAAD//wMAUEsBAi0AFAAGAAgAAAAhANvh9svuAAAAhQEAABMAAAAAAAAAAAAA&#10;AAAAAAAAAFtDb250ZW50X1R5cGVzXS54bWxQSwECLQAUAAYACAAAACEAWvQsW78AAAAVAQAACwAA&#10;AAAAAAAAAAAAAAAfAQAAX3JlbHMvLnJlbHNQSwECLQAUAAYACAAAACEAjh2Dg8MAAADcAAAADwAA&#10;AAAAAAAAAAAAAAAHAgAAZHJzL2Rvd25yZXYueG1sUEsFBgAAAAADAAMAtwAAAPcCAAAAAA==&#10;" path="m,l259971,31064r70841,123177l69994,132752,,xe" fillcolor="window" stroked="f" strokeweight="1pt">
                  <v:stroke joinstyle="miter"/>
                  <v:path arrowok="t" o:connecttype="custom" o:connectlocs="0,0;211227,25240;268785,125321;56870,107861;0,0" o:connectangles="0,0,0,0,0"/>
                </v:shape>
                <v:shape id="Rechteck 15" o:spid="_x0000_s1039" style="position:absolute;left:15289;top:15085;width:2738;height:1225;rotation:1876564fd;visibility:visible;mso-wrap-style:square;v-text-anchor:middle" coordsize="337083,15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vVxAAAANwAAAAPAAAAZHJzL2Rvd25yZXYueG1sRE9La8JA&#10;EL4L/Q/LFHoR3WwPImk2oS0I0ov4gPY4ZsckNjsbstsY/fVuodDbfHzPyYrRtmKg3jeONah5AoK4&#10;dKbhSsNhv5otQfiAbLB1TBqu5KHIHyYZpsZdeEvDLlQihrBPUUMdQpdK6cuaLPq564gjd3K9xRBh&#10;X0nT4yWG21Y+J8lCWmw4NtTY0XtN5ffux2o4fRymQ3Me3jZXPC4+FZ6/OnXT+ulxfH0BEWgM/+I/&#10;99rE+UrB7zPxApnfAQAA//8DAFBLAQItABQABgAIAAAAIQDb4fbL7gAAAIUBAAATAAAAAAAAAAAA&#10;AAAAAAAAAABbQ29udGVudF9UeXBlc10ueG1sUEsBAi0AFAAGAAgAAAAhAFr0LFu/AAAAFQEAAAsA&#10;AAAAAAAAAAAAAAAAHwEAAF9yZWxzLy5yZWxzUEsBAi0AFAAGAAgAAAAhANVhS9XEAAAA3AAAAA8A&#10;AAAAAAAAAAAAAAAABwIAAGRycy9kb3ducmV2LnhtbFBLBQYAAAAAAwADALcAAAD4AgAAAAA=&#10;" path="m,l266242,27641r70841,123177l74174,130470,,xe" fillcolor="window" stroked="f" strokeweight="1pt">
                  <v:stroke joinstyle="miter"/>
                  <v:path arrowok="t" o:connecttype="custom" o:connectlocs="0,0;216322,22458;273880,122540;60266,106007;0,0" o:connectangles="0,0,0,0,0"/>
                </v:shape>
                <v:shape id="Rechteck 15" o:spid="_x0000_s1040" style="position:absolute;left:17291;top:16312;width:2356;height:1046;rotation:1876564fd;visibility:visible;mso-wrap-style:square;v-text-anchor:middle" coordsize="368939,1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Es5wgAAANwAAAAPAAAAZHJzL2Rvd25yZXYueG1sRI/disIw&#10;EIXvhX2HMAt7p6lFRbpGke6K4p0/DzA0s02wmZQmavftjSB4N8M555szi1XvGnGjLljPCsajDARx&#10;5bXlWsH5tBnOQYSIrLHxTAr+KcBq+TFYYKH9nQ90O8ZaJAiHAhWYGNtCylAZchhGviVO2p/vHMa0&#10;drXUHd4T3DUyz7KZdGg5XTDYUmmouhyvLlGms+o3b83VHs693YZYTvY/pVJfn/36G0SkPr7Nr/RO&#10;p/rjHJ7PpAnk8gEAAP//AwBQSwECLQAUAAYACAAAACEA2+H2y+4AAACFAQAAEwAAAAAAAAAAAAAA&#10;AAAAAAAAW0NvbnRlbnRfVHlwZXNdLnhtbFBLAQItABQABgAIAAAAIQBa9CxbvwAAABUBAAALAAAA&#10;AAAAAAAAAAAAAB8BAABfcmVscy8ucmVsc1BLAQItABQABgAIAAAAIQAiaEs5wgAAANwAAAAPAAAA&#10;AAAAAAAAAAAAAAcCAABkcnMvZG93bnJldi54bWxQSwUGAAAAAAMAAwC3AAAA9gIAAAAA&#10;" path="m,l260199,6549,368939,128649,70222,108237,,xe" fillcolor="window" stroked="f" strokeweight="1pt">
                  <v:stroke joinstyle="miter"/>
                  <v:path arrowok="t" o:connecttype="custom" o:connectlocs="0,0;166154,5321;235592,104527;44841,87942;0,0" o:connectangles="0,0,0,0,0"/>
                </v:shape>
                <v:shape id="Rechteck 15" o:spid="_x0000_s1041" style="position:absolute;left:19180;top:17871;width:2161;height:1008;rotation:1876564fd;visibility:visible;mso-wrap-style:square;v-text-anchor:middle" coordsize="338376,12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8zgwgAAANwAAAAPAAAAZHJzL2Rvd25yZXYueG1sRE9Li8Iw&#10;EL4L+x/CLOxF1tQVRKpR3AVR0IuPy96GZmyLzaQkqa3+eiMI3ubje85s0ZlKXMn50rKC4SABQZxZ&#10;XXKu4HRcfU9A+ICssbJMCm7kYTH/6M0w1bblPV0PIRcxhH2KCooQ6lRKnxVk0A9sTRy5s3UGQ4Qu&#10;l9phG8NNJX+SZCwNlhwbCqzpr6DscmiMguOvpL49t+ud9cv/2za45t5slfr67JZTEIG68Ba/3Bsd&#10;5w9H8HwmXiDnDwAAAP//AwBQSwECLQAUAAYACAAAACEA2+H2y+4AAACFAQAAEwAAAAAAAAAAAAAA&#10;AAAAAAAAW0NvbnRlbnRfVHlwZXNdLnhtbFBLAQItABQABgAIAAAAIQBa9CxbvwAAABUBAAALAAAA&#10;AAAAAAAAAAAAAB8BAABfcmVscy8ucmVsc1BLAQItABQABgAIAAAAIQBSF8zgwgAAANwAAAAPAAAA&#10;AAAAAAAAAAAAAAcCAABkcnMvZG93bnJldi54bWxQSwUGAAAAAAMAAwC3AAAA9gIAAAAA&#10;" path="m,3415l297855,r40521,124037l31013,83242,,3415xe" fillcolor="window" stroked="f" strokeweight="1pt">
                  <v:stroke joinstyle="miter"/>
                  <v:path arrowok="t" o:connecttype="custom" o:connectlocs="0,2775;190200,0;216075,100780;19804,67634;0,2775" o:connectangles="0,0,0,0,0"/>
                </v:shape>
                <v:shape id="Rechteck 15" o:spid="_x0000_s1042" style="position:absolute;left:20871;top:19280;width:2457;height:1038;rotation:1876564fd;visibility:visible;mso-wrap-style:square;v-text-anchor:middle" coordsize="384807,12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CkAxAAAANwAAAAPAAAAZHJzL2Rvd25yZXYueG1sRE9Na8JA&#10;EL0X+h+WKXirm5QSJLpKWxEaEMEoSG/T7DQJzc7G7Jqk/74rCN7m8T5nsRpNI3rqXG1ZQTyNQBAX&#10;VtdcKjgeNs8zEM4ja2wsk4I/crBaPj4sMNV24D31uS9FCGGXooLK+zaV0hUVGXRT2xIH7sd2Bn2A&#10;XSl1h0MIN418iaJEGqw5NFTY0kdFxW9+MQrev2OMvrJTMcvM+rLrt4nX67NSk6fxbQ7C0+jv4pv7&#10;U4f58StcnwkXyOU/AAAA//8DAFBLAQItABQABgAIAAAAIQDb4fbL7gAAAIUBAAATAAAAAAAAAAAA&#10;AAAAAAAAAABbQ29udGVudF9UeXBlc10ueG1sUEsBAi0AFAAGAAgAAAAhAFr0LFu/AAAAFQEAAAsA&#10;AAAAAAAAAAAAAAAAHwEAAF9yZWxzLy5yZWxzUEsBAi0AFAAGAAgAAAAhAB9oKQDEAAAA3AAAAA8A&#10;AAAAAAAAAAAAAAAABwIAAGRycy9kb3ducmV2LnhtbFBLBQYAAAAAAwADALcAAAD4AgAAAAA=&#10;" path="m,l344286,3791r40521,124037l42628,96546,,xe" fillcolor="window" stroked="f" strokeweight="1pt">
                  <v:stroke joinstyle="miter"/>
                  <v:path arrowok="t" o:connecttype="custom" o:connectlocs="0,0;219850,3080;245725,103860;27221,78443;0,0" o:connectangles="0,0,0,0,0"/>
                </v:shape>
                <v:rect id="Rechteck 2" o:spid="_x0000_s1043" style="position:absolute;left:25031;top:21292;width:965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TTxAAAANwAAAAPAAAAZHJzL2Rvd25yZXYueG1sRE9Na8JA&#10;EL0X/A/LFHrTjYUWja5S20q9KBhLxduQHbMh2dmQ3Wrqr3cFobd5vM+ZzjtbixO1vnSsYDhIQBDn&#10;TpdcKPjeLfsjED4ga6wdk4I/8jCf9R6mmGp35i2dslCIGMI+RQUmhCaV0ueGLPqBa4gjd3StxRBh&#10;W0jd4jmG21o+J8mrtFhybDDY0LuhvMp+rYJldtgnVTWuL+vPH2m//OJDboxST4/d2wREoC78i+/u&#10;lY7zhy9weyZeIGdXAAAA//8DAFBLAQItABQABgAIAAAAIQDb4fbL7gAAAIUBAAATAAAAAAAAAAAA&#10;AAAAAAAAAABbQ29udGVudF9UeXBlc10ueG1sUEsBAi0AFAAGAAgAAAAhAFr0LFu/AAAAFQEAAAsA&#10;AAAAAAAAAAAAAAAAHwEAAF9yZWxzLy5yZWxzUEsBAi0AFAAGAAgAAAAhANdG9NPEAAAA3AAAAA8A&#10;AAAAAAAAAAAAAAAABwIAAGRycy9kb3ducmV2LnhtbFBLBQYAAAAAAwADALcAAAD4AgAAAAA=&#10;" fillcolor="window" stroked="f" strokeweight="1pt"/>
                <v:rect id="Rechteck 22" o:spid="_x0000_s1044" style="position:absolute;left:23845;top:20990;width:966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GqkwwAAANwAAAAPAAAAZHJzL2Rvd25yZXYueG1sRE9Na8JA&#10;EL0X+h+WKXirGz2IRlexVdGLhaZF8TZkx2xIdjZkV037692C0Ns83ufMFp2txZVaXzpWMOgnIIhz&#10;p0suFHx/bV7HIHxA1lg7JgU/5GExf36aYardjT/pmoVCxBD2KSowITSplD43ZNH3XUMcubNrLYYI&#10;20LqFm8x3NZymCQjabHk2GCwoXdDeZVdrIJNdjomVTWpf/frg7Rb/7aSH0ap3ku3nIII1IV/8cO9&#10;03H+YAR/z8QL5PwOAAD//wMAUEsBAi0AFAAGAAgAAAAhANvh9svuAAAAhQEAABMAAAAAAAAAAAAA&#10;AAAAAAAAAFtDb250ZW50X1R5cGVzXS54bWxQSwECLQAUAAYACAAAACEAWvQsW78AAAAVAQAACwAA&#10;AAAAAAAAAAAAAAAfAQAAX3JlbHMvLnJlbHNQSwECLQAUAAYACAAAACEAJ5RqpMMAAADcAAAADwAA&#10;AAAAAAAAAAAAAAAHAgAAZHJzL2Rvd25yZXYueG1sUEsFBgAAAAADAAMAtwAAAPcCAAAAAA==&#10;" fillcolor="window" stroked="f" strokeweight="1pt"/>
                <v:shape id="Rechteck 23" o:spid="_x0000_s1045" style="position:absolute;left:23053;top:20168;width:971;height:1360;rotation:2902380fd;visibility:visible;mso-wrap-style:square;v-text-anchor:middle" coordsize="119522,16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BgewAAAANwAAAAPAAAAZHJzL2Rvd25yZXYueG1sRE9Ni8Iw&#10;EL0L+x/CLHiRNdWDSjWKLC7ocavgHodmbIvNpCRRo79+Iwje5vE+Z7GKphVXcr6xrGA0zEAQl1Y3&#10;XCk47H++ZiB8QNbYWiYFd/KwWn70Fphre+NfuhahEimEfY4K6hC6XEpf1mTQD21HnLiTdQZDgq6S&#10;2uEthZtWjrNsIg02nBpq7Oi7pvJcXIwCt+PH5G8T/CXycRNnbj8odg+l+p9xPQcRKIa3+OXe6jR/&#10;NIXnM+kCufwHAAD//wMAUEsBAi0AFAAGAAgAAAAhANvh9svuAAAAhQEAABMAAAAAAAAAAAAAAAAA&#10;AAAAAFtDb250ZW50X1R5cGVzXS54bWxQSwECLQAUAAYACAAAACEAWvQsW78AAAAVAQAACwAAAAAA&#10;AAAAAAAAAAAfAQAAX3JlbHMvLnJlbHNQSwECLQAUAAYACAAAACEA0YQYHsAAAADcAAAADwAAAAAA&#10;AAAAAAAAAAAHAgAAZHJzL2Rvd25yZXYueG1sUEsFBgAAAAADAAMAtwAAAPQCAAAAAA==&#10;" path="m722,l119522,r,143141l50939,167341c50698,146887,241,102232,,81778,241,54519,481,27259,722,xe" fillcolor="window" stroked="f" strokeweight="1pt">
                  <v:stroke joinstyle="miter"/>
                  <v:path arrowok="t" o:connecttype="custom" o:connectlocs="587,0;97112,0;97112,116302;41388,135965;0,66445;587,0" o:connectangles="0,0,0,0,0,0"/>
                </v:shape>
                <v:rect id="Rechteck 24" o:spid="_x0000_s1046" style="position:absolute;left:25633;top:22200;width:965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1tNxgAAANwAAAAPAAAAZHJzL2Rvd25yZXYueG1sRI9BT8JA&#10;EIXvJvyHzZh4ky0eDFQWoijRCyRUo/E26Y7dpt3ZprtC4dczBxJuM3lv3vtmvhx8q/bUxzqwgck4&#10;A0VcBltzZeDrc30/BRUTssU2MBk4UoTlYnQzx9yGA+9oX6RKSQjHHA24lLpc61g68hjHoSMW7S/0&#10;HpOsfaVtjwcJ961+yLJH7bFmaXDY0cpR2RT/3sC6+P3JmmbWnjZv39q/x5dXvXXG3N0Oz0+gEg3p&#10;ar5cf1jBnwitPCMT6MUZAAD//wMAUEsBAi0AFAAGAAgAAAAhANvh9svuAAAAhQEAABMAAAAAAAAA&#10;AAAAAAAAAAAAAFtDb250ZW50X1R5cGVzXS54bWxQSwECLQAUAAYACAAAACEAWvQsW78AAAAVAQAA&#10;CwAAAAAAAAAAAAAAAAAfAQAAX3JlbHMvLnJlbHNQSwECLQAUAAYACAAAACEAOUdbTcYAAADcAAAA&#10;DwAAAAAAAAAAAAAAAAAHAgAAZHJzL2Rvd25yZXYueG1sUEsFBgAAAAADAAMAtwAAAPoCAAAAAA==&#10;" fillcolor="window" stroked="f" strokeweight="1pt"/>
                <v:rect id="Rechteck 25" o:spid="_x0000_s1047" style="position:absolute;left:26545;top:22780;width:966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/7WxAAAANwAAAAPAAAAZHJzL2Rvd25yZXYueG1sRE9Na8JA&#10;EL0X/A/LCL01G3soNbpKtZX2omAUS29DdpoNyc6G7FZTf70rCN7m8T5nOu9tI47U+cqxglGSgiAu&#10;nK64VLDfrZ5eQfiArLFxTAr+ycN8NniYYqbdibd0zEMpYgj7DBWYENpMSl8YsugT1xJH7td1FkOE&#10;XSl1h6cYbhv5nKYv0mLFscFgS0tDRZ3/WQWr/Oc7retxc15/HKT99It3uTFKPQ77twmIQH24i2/u&#10;Lx3nj8ZwfSZeIGcXAAAA//8DAFBLAQItABQABgAIAAAAIQDb4fbL7gAAAIUBAAATAAAAAAAAAAAA&#10;AAAAAAAAAABbQ29udGVudF9UeXBlc10ueG1sUEsBAi0AFAAGAAgAAAAhAFr0LFu/AAAAFQEAAAsA&#10;AAAAAAAAAAAAAAAAHwEAAF9yZWxzLy5yZWxzUEsBAi0AFAAGAAgAAAAhAFYL/tbEAAAA3AAAAA8A&#10;AAAAAAAAAAAAAAAABwIAAGRycy9kb3ducmV2LnhtbFBLBQYAAAAAAwADALcAAAD4AgAAAAA=&#10;" fillcolor="window" stroked="f" strokeweight="1pt"/>
                <v:rect id="Rechteck 26" o:spid="_x0000_s1048" style="position:absolute;left:27293;top:23555;width:965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32xwAAANwAAAAPAAAAZHJzL2Rvd25yZXYueG1sRI9PT8Mw&#10;DMXvSHyHyEjcWEoPCLpl0/hTwQUkumnTblbjNVUbp2rCVvj0+IDEzdZ7fu/nxWryvTrRGNvABm5n&#10;GSjiOtiWGwPbTXlzDyomZIt9YDLwTRFWy8uLBRY2nPmTTlVqlIRwLNCAS2kotI61I49xFgZi0Y5h&#10;9JhkHRttRzxLuO91nmV32mPL0uBwoCdHdVd9eQNlddhnXffQ/7y/7LR/jY/P+sMZc301reegEk3p&#10;3/x3/WYFPxd8eUYm0MtfAAAA//8DAFBLAQItABQABgAIAAAAIQDb4fbL7gAAAIUBAAATAAAAAAAA&#10;AAAAAAAAAAAAAABbQ29udGVudF9UeXBlc10ueG1sUEsBAi0AFAAGAAgAAAAhAFr0LFu/AAAAFQEA&#10;AAsAAAAAAAAAAAAAAAAAHwEAAF9yZWxzLy5yZWxzUEsBAi0AFAAGAAgAAAAhAAldnfbHAAAA3AAA&#10;AA8AAAAAAAAAAAAAAAAABwIAAGRycy9kb3ducmV2LnhtbFBLBQYAAAAAAwADALcAAAD7AgAAAAA=&#10;" fillcolor="window" stroked="f" strokeweight="1pt"/>
                <v:rect id="Rechteck 4" o:spid="_x0000_s1049" style="position:absolute;left:23539;top:17858;width:25457;height:4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4sLxQAAANwAAAAPAAAAZHJzL2Rvd25yZXYueG1sRI/Ni8Iw&#10;EMXvwv4PYYS9iKZ6WEo1iijrflzEL/A4NGNbbCaxidr97zeC4G2G9+b93kxmranFjRpfWVYwHCQg&#10;iHOrKy4U7Hef/RSED8gaa8uk4I88zKZvnQlm2t55Q7dtKEQMYZ+hgjIEl0np85IM+oF1xFE72cZg&#10;iGtTSN3gPYabWo6S5EMarDgSSnS0KCk/b68mQtL10n0tf9LV+tfp66F3oWOKSr132/kYRKA2vMzP&#10;628d64+G8HgmTiCn/wAAAP//AwBQSwECLQAUAAYACAAAACEA2+H2y+4AAACFAQAAEwAAAAAAAAAA&#10;AAAAAAAAAAAAW0NvbnRlbnRfVHlwZXNdLnhtbFBLAQItABQABgAIAAAAIQBa9CxbvwAAABUBAAAL&#10;AAAAAAAAAAAAAAAAAB8BAABfcmVscy8ucmVsc1BLAQItABQABgAIAAAAIQASe4sLxQAAANwAAAAP&#10;AAAAAAAAAAAAAAAAAAcCAABkcnMvZG93bnJldi54bWxQSwUGAAAAAAMAAwC3AAAA+QIAAAAA&#10;" fillcolor="window" stroked="f" strokeweight="1pt"/>
                <v:line id="Gerader Verbinder 9" o:spid="_x0000_s1050" style="position:absolute;flip:y;visibility:visible;mso-wrap-style:square" from="48996,10668" to="48996,29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voTwQAAANwAAAAPAAAAZHJzL2Rvd25yZXYueG1sRE9La8Mw&#10;DL4P9h+MBrutTnMYbVa3jMKg9LY+oEcRa3HWWM5stcn+fV0Y7KaP76nFavSdulJMbWAD00kBirgO&#10;tuXGwGH/8TIDlQTZYheYDPxSgtXy8WGBlQ0Df9J1J43KIZwqNOBE+krrVDvymCahJ87cV4geJcPY&#10;aBtxyOG+02VRvGqPLecGhz2tHdXn3cUb6PTPUdx26NffpyjT8+Fk5/XGmOen8f0NlNAo/+I/98bm&#10;+WUJ92fyBXp5AwAA//8DAFBLAQItABQABgAIAAAAIQDb4fbL7gAAAIUBAAATAAAAAAAAAAAAAAAA&#10;AAAAAABbQ29udGVudF9UeXBlc10ueG1sUEsBAi0AFAAGAAgAAAAhAFr0LFu/AAAAFQEAAAsAAAAA&#10;AAAAAAAAAAAAHwEAAF9yZWxzLy5yZWxzUEsBAi0AFAAGAAgAAAAhAGqa+hPBAAAA3AAAAA8AAAAA&#10;AAAAAAAAAAAABwIAAGRycy9kb3ducmV2LnhtbFBLBQYAAAAAAwADALcAAAD1AgAAAAA=&#10;" strokecolor="windowText" strokeweight="1pt">
                  <v:stroke joinstyle="miter"/>
                </v:line>
                <v:line id="Gerader Verbinder 37" o:spid="_x0000_s1051" style="position:absolute;flip:y;visibility:visible;mso-wrap-style:square" from="27112,13626" to="42070,2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l+IwQAAANwAAAAPAAAAZHJzL2Rvd25yZXYueG1sRE9NawIx&#10;EL0L/Q9hhN40q4Vit0YRoSC91Sp4HDbjZnUz2SZTd/vvm0LB2zze5yzXg2/VjWJqAhuYTQtQxFWw&#10;DdcGDp9vkwWoJMgW28Bk4IcSrFcPoyWWNvT8Qbe91CqHcCrRgBPpSq1T5chjmoaOOHPnED1KhrHW&#10;NmKfw32r50XxrD02nBscdrR1VF33395Aq7+O4t77bns5RZldDyf7Uu2MeRwPm1dQQoPcxf/unc3z&#10;50/w90y+QK9+AQAA//8DAFBLAQItABQABgAIAAAAIQDb4fbL7gAAAIUBAAATAAAAAAAAAAAAAAAA&#10;AAAAAABbQ29udGVudF9UeXBlc10ueG1sUEsBAi0AFAAGAAgAAAAhAFr0LFu/AAAAFQEAAAsAAAAA&#10;AAAAAAAAAAAAHwEAAF9yZWxzLy5yZWxzUEsBAi0AFAAGAAgAAAAhAAXWX4jBAAAA3AAAAA8AAAAA&#10;AAAAAAAAAAAABwIAAGRycy9kb3ducmV2LnhtbFBLBQYAAAAAAwADALcAAAD1AgAAAAA=&#10;" strokecolor="windowText" strokeweight="1pt">
                  <v:stroke joinstyle="miter"/>
                </v:line>
                <v:line id="Gerader Verbinder 46" o:spid="_x0000_s1052" style="position:absolute;flip:y;visibility:visible;mso-wrap-style:square" from="28327,13624" to="43569,2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8f8wQAAANwAAAAPAAAAZHJzL2Rvd25yZXYueG1sRE9NawIx&#10;EL0L/Q9hhN40q5Rit0YRoSC91Sp4HDbjZnUz2SZTd/vvm0LB2zze5yzXg2/VjWJqAhuYTQtQxFWw&#10;DdcGDp9vkwWoJMgW28Bk4IcSrFcPoyWWNvT8Qbe91CqHcCrRgBPpSq1T5chjmoaOOHPnED1KhrHW&#10;NmKfw32r50XxrD02nBscdrR1VF33395Aq7+O4t77bns5RZldDyf7Uu2MeRwPm1dQQoPcxf/unc3z&#10;50/w90y+QK9+AQAA//8DAFBLAQItABQABgAIAAAAIQDb4fbL7gAAAIUBAAATAAAAAAAAAAAAAAAA&#10;AAAAAABbQ29udGVudF9UeXBlc10ueG1sUEsBAi0AFAAGAAgAAAAhAFr0LFu/AAAAFQEAAAsAAAAA&#10;AAAAAAAAAAAAHwEAAF9yZWxzLy5yZWxzUEsBAi0AFAAGAAgAAAAhAIo/x/zBAAAA3AAAAA8AAAAA&#10;AAAAAAAAAAAABwIAAGRycy9kb3ducmV2LnhtbFBLBQYAAAAAAwADALcAAAD1AgAAAAA=&#10;" strokecolor="windowText" strokeweight="1pt">
                  <v:stroke joinstyle="miter"/>
                </v:line>
                <v:line id="Gerader Verbinder 47" o:spid="_x0000_s1053" style="position:absolute;flip:y;visibility:visible;mso-wrap-style:square" from="29495,13317" to="45399,29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2JnwQAAANwAAAAPAAAAZHJzL2Rvd25yZXYueG1sRE9NawIx&#10;EL0L/Q9hhN40q9Bit0YRoSC91Sp4HDbjZnUz2SZTd/vvm0LB2zze5yzXg2/VjWJqAhuYTQtQxFWw&#10;DdcGDp9vkwWoJMgW28Bk4IcSrFcPoyWWNvT8Qbe91CqHcCrRgBPpSq1T5chjmoaOOHPnED1KhrHW&#10;NmKfw32r50XxrD02nBscdrR1VF33395Aq7+O4t77bns5RZldDyf7Uu2MeRwPm1dQQoPcxf/unc3z&#10;50/w90y+QK9+AQAA//8DAFBLAQItABQABgAIAAAAIQDb4fbL7gAAAIUBAAATAAAAAAAAAAAAAAAA&#10;AAAAAABbQ29udGVudF9UeXBlc10ueG1sUEsBAi0AFAAGAAgAAAAhAFr0LFu/AAAAFQEAAAsAAAAA&#10;AAAAAAAAAAAAHwEAAF9yZWxzLy5yZWxzUEsBAi0AFAAGAAgAAAAhAOVzYmfBAAAA3AAAAA8AAAAA&#10;AAAAAAAAAAAABwIAAGRycy9kb3ducmV2LnhtbFBLBQYAAAAAAwADALcAAAD1AgAAAAA=&#10;" strokecolor="windowText" strokeweight="1pt">
                  <v:stroke joinstyle="miter"/>
                </v:line>
                <v:line id="Gerader Verbinder 48" o:spid="_x0000_s1054" style="position:absolute;flip:y;visibility:visible;mso-wrap-style:square" from="30710,13208" to="47006,2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fwQwQAAANwAAAAPAAAAZHJzL2Rvd25yZXYueG1sRE9LawIx&#10;EL4X+h/CFLzVrB5EV6MUQZDe6gM8DpvpZutmsk1Gd/33TaHQ23x8z1ltBt+qO8XUBDYwGRegiKtg&#10;G64NnI671zmoJMgW28Bk4EEJNuvnpxWWNvT8QfeD1CqHcCrRgBPpSq1T5chjGoeOOHOfIXqUDGOt&#10;bcQ+h/tWT4tipj02nBscdrR1VF0PN2+g1d9nce99t/26RJlcTxe7qPbGjF6GtyUooUH+xX/uvc3z&#10;pzP4fSZfoNc/AAAA//8DAFBLAQItABQABgAIAAAAIQDb4fbL7gAAAIUBAAATAAAAAAAAAAAAAAAA&#10;AAAAAABbQ29udGVudF9UeXBlc10ueG1sUEsBAi0AFAAGAAgAAAAhAFr0LFu/AAAAFQEAAAsAAAAA&#10;AAAAAAAAAAAAHwEAAF9yZWxzLy5yZWxzUEsBAi0AFAAGAAgAAAAhABWh/BDBAAAA3AAAAA8AAAAA&#10;AAAAAAAAAAAABwIAAGRycy9kb3ducmV2LnhtbFBLBQYAAAAAAwADALcAAAD1AgAAAAA=&#10;" strokecolor="windowText" strokeweight="1pt">
                  <v:stroke joinstyle="miter"/>
                </v:line>
                <v:line id="Gerader Verbinder 49" o:spid="_x0000_s1055" style="position:absolute;flip:y;visibility:visible;mso-wrap-style:square" from="22910,13526" to="36178,26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VmLwQAAANwAAAAPAAAAZHJzL2Rvd25yZXYueG1sRE9NawIx&#10;EL0L/Q9hhN40q4fWbo0iQkF6q1XwOGzGzepmsk2m7vbfN4WCt3m8z1muB9+qG8XUBDYwmxagiKtg&#10;G64NHD7fJgtQSZAttoHJwA8lWK8eRkssbej5g257qVUO4VSiASfSlVqnypHHNA0dcebOIXqUDGOt&#10;bcQ+h/tWz4viSXtsODc47GjrqLruv72BVn8dxb333fZyijK7Hk72pdoZ8zgeNq+ghAa5i//dO5vn&#10;z5/h75l8gV79AgAA//8DAFBLAQItABQABgAIAAAAIQDb4fbL7gAAAIUBAAATAAAAAAAAAAAAAAAA&#10;AAAAAABbQ29udGVudF9UeXBlc10ueG1sUEsBAi0AFAAGAAgAAAAhAFr0LFu/AAAAFQEAAAsAAAAA&#10;AAAAAAAAAAAAHwEAAF9yZWxzLy5yZWxzUEsBAi0AFAAGAAgAAAAhAHrtWYvBAAAA3AAAAA8AAAAA&#10;AAAAAAAAAAAABwIAAGRycy9kb3ducmV2LnhtbFBLBQYAAAAAAwADALcAAAD1AgAAAAA=&#10;" strokecolor="windowText" strokeweight="1pt">
                  <v:stroke joinstyle="miter"/>
                </v:line>
                <v:line id="Gerader Verbinder 50" o:spid="_x0000_s1056" style="position:absolute;flip:y;visibility:visible;mso-wrap-style:square" from="23964,13579" to="37621,2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s35wwAAANwAAAAPAAAAZHJzL2Rvd25yZXYueG1sRI9BSwNB&#10;DIXvgv9hSMGbnW0PottOSykIxZu1Qo9hJ+6s3cmsM7G7/ntzELwlvJf3vqy3U+zNlXLpEjtYzCsw&#10;xE3yHbcOTm/P949giiB77BOTgx8qsN3c3qyx9mnkV7oepTUawqVGB0FkqK0tTaCIZZ4GYtU+Uo4o&#10;uubW+oyjhsfeLqvqwUbsWBsCDrQP1FyO39FBb7/eJbyMw/7znGVxOZ39U3Nw7m427VZghCb5N/9d&#10;H7ziL5VWn9EJ7OYXAAD//wMAUEsBAi0AFAAGAAgAAAAhANvh9svuAAAAhQEAABMAAAAAAAAAAAAA&#10;AAAAAAAAAFtDb250ZW50X1R5cGVzXS54bWxQSwECLQAUAAYACAAAACEAWvQsW78AAAAVAQAACwAA&#10;AAAAAAAAAAAAAAAfAQAAX3JlbHMvLnJlbHNQSwECLQAUAAYACAAAACEAC3LN+cMAAADcAAAADwAA&#10;AAAAAAAAAAAAAAAHAgAAZHJzL2Rvd25yZXYueG1sUEsFBgAAAAADAAMAtwAAAPcCAAAAAA==&#10;" strokecolor="windowText" strokeweight="1pt">
                  <v:stroke joinstyle="miter"/>
                </v:line>
                <v:line id="Gerader Verbinder 51" o:spid="_x0000_s1057" style="position:absolute;flip:y;visibility:visible;mso-wrap-style:square" from="24862,13673" to="39048,27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mhiwQAAANwAAAAPAAAAZHJzL2Rvd25yZXYueG1sRE9NawIx&#10;EL0L/ocwQm+a1UOpq1FEKEhvVQseh810s3UzWZOpu/33jVDobR7vc9bbwbfqTjE1gQ3MZwUo4irY&#10;hmsD59Pr9AVUEmSLbWAy8EMJtpvxaI2lDT2/0/0otcohnEo04ES6UutUOfKYZqEjztxniB4lw1hr&#10;G7HP4b7Vi6J41h4bzg0OO9o7qq7Hb2+g1bcPcW99t/+6RJlfzxe7rA7GPE2G3QqU0CD/4j/3web5&#10;iyU8nskX6M0vAAAA//8DAFBLAQItABQABgAIAAAAIQDb4fbL7gAAAIUBAAATAAAAAAAAAAAAAAAA&#10;AAAAAABbQ29udGVudF9UeXBlc10ueG1sUEsBAi0AFAAGAAgAAAAhAFr0LFu/AAAAFQEAAAsAAAAA&#10;AAAAAAAAAAAAHwEAAF9yZWxzLy5yZWxzUEsBAi0AFAAGAAgAAAAhAGQ+aGLBAAAA3AAAAA8AAAAA&#10;AAAAAAAAAAAABwIAAGRycy9kb3ducmV2LnhtbFBLBQYAAAAAAwADALcAAAD1AgAAAAA=&#10;" strokecolor="windowText" strokeweight="1pt">
                  <v:stroke joinstyle="miter"/>
                </v:line>
                <v:line id="Gerader Verbinder 52" o:spid="_x0000_s1058" style="position:absolute;flip:y;visibility:visible;mso-wrap-style:square" from="25990,13713" to="40478,28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VciwwAAANwAAAAPAAAAZHJzL2Rvd25yZXYueG1sRI9BSwNB&#10;DIXvgv9hiODNzlZBdO20SEEo3qwt9Bh20p1tdzLrTOyu/94cBG8J7+W9L4vVFHtzoVy6xA7mswoM&#10;cZN8x62D3efb3ROYIsge+8Tk4IcKrJbXVwusfRr5gy5baY2GcKnRQRAZamtLEyhimaWBWLVjyhFF&#10;19xan3HU8Njb+6p6tBE71oaAA60DNeftd3TQ26+9hPdxWJ8OWebn3cE/Nxvnbm+m1xcwQpP8m/+u&#10;N17xHxRfn9EJ7PIXAAD//wMAUEsBAi0AFAAGAAgAAAAhANvh9svuAAAAhQEAABMAAAAAAAAAAAAA&#10;AAAAAAAAAFtDb250ZW50X1R5cGVzXS54bWxQSwECLQAUAAYACAAAACEAWvQsW78AAAAVAQAACwAA&#10;AAAAAAAAAAAAAAAfAQAAX3JlbHMvLnJlbHNQSwECLQAUAAYACAAAACEAcN1XIsMAAADcAAAADwAA&#10;AAAAAAAAAAAAAAAHAgAAZHJzL2Rvd25yZXYueG1sUEsFBgAAAAADAAMAtwAAAPcCAAAAAA==&#10;" strokecolor="windowText" strokeweight="1pt">
                  <v:stroke joinstyle="miter"/>
                  <o:lock v:ext="edit" aspectratio="t" shapetype="f"/>
                </v:line>
                <v:line id="Gerader Verbinder 54" o:spid="_x0000_s1059" style="position:absolute;flip:y;visibility:visible;mso-wrap-style:square" from="22213,13579" to="34615,2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fK5wQAAANwAAAAPAAAAZHJzL2Rvd25yZXYueG1sRE9NawIx&#10;EL0X/A9hhN5qdhVKuzVKEQTxVmvB47CZbrZuJmsyutt/3xQKvc3jfc5yPfpO3SimNrCBclaAIq6D&#10;bbkxcHzfPjyBSoJssQtMBr4pwXo1uVtiZcPAb3Q7SKNyCKcKDTiRvtI61Y48plnoiTP3GaJHyTA2&#10;2kYccrjv9LwoHrXHlnODw542jurz4eoNdPryIW4/9JuvU5TyfDzZ53pnzP10fH0BJTTKv/jPvbN5&#10;/qKE32fyBXr1AwAA//8DAFBLAQItABQABgAIAAAAIQDb4fbL7gAAAIUBAAATAAAAAAAAAAAAAAAA&#10;AAAAAABbQ29udGVudF9UeXBlc10ueG1sUEsBAi0AFAAGAAgAAAAhAFr0LFu/AAAAFQEAAAsAAAAA&#10;AAAAAAAAAAAAHwEAAF9yZWxzLy5yZWxzUEsBAi0AFAAGAAgAAAAhAB+R8rnBAAAA3AAAAA8AAAAA&#10;AAAAAAAAAAAABwIAAGRycy9kb3ducmV2LnhtbFBLBQYAAAAAAwADALcAAAD1AgAAAAA=&#10;" strokecolor="windowText" strokeweight="1pt">
                  <v:stroke joinstyle="miter"/>
                </v:line>
                <v:line id="Gerader Verbinder 56" o:spid="_x0000_s1060" style="position:absolute;flip:y;visibility:visible;mso-wrap-style:square" from="22442,13394" to="33310,24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2zOwQAAANwAAAAPAAAAZHJzL2Rvd25yZXYueG1sRE9NawIx&#10;EL0L/Q9hhN40q4Vit0YRoSC91Sp4HDbjZnUz2SZTd/vvm0LB2zze5yzXg2/VjWJqAhuYTQtQxFWw&#10;DdcGDp9vkwWoJMgW28Bk4IcSrFcPoyWWNvT8Qbe91CqHcCrRgBPpSq1T5chjmoaOOHPnED1KhrHW&#10;NmKfw32r50XxrD02nBscdrR1VF33395Aq7+O4t77bns5RZldDyf7Uu2MeRwPm1dQQoPcxf/unc3z&#10;n+bw90y+QK9+AQAA//8DAFBLAQItABQABgAIAAAAIQDb4fbL7gAAAIUBAAATAAAAAAAAAAAAAAAA&#10;AAAAAABbQ29udGVudF9UeXBlc10ueG1sUEsBAi0AFAAGAAgAAAAhAFr0LFu/AAAAFQEAAAsAAAAA&#10;AAAAAAAAAAAAHwEAAF9yZWxzLy5yZWxzUEsBAi0AFAAGAAgAAAAhAO9DbM7BAAAA3AAAAA8AAAAA&#10;AAAAAAAAAAAABwIAAGRycy9kb3ducmV2LnhtbFBLBQYAAAAAAwADALcAAAD1AgAAAAA=&#10;" strokecolor="windowText" strokeweight="1pt">
                  <v:stroke joinstyle="miter"/>
                </v:line>
                <v:line id="Gerader Verbinder 59" o:spid="_x0000_s1061" style="position:absolute;flip:y;visibility:visible;mso-wrap-style:square" from="33308,14347" to="48894,29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8lVwQAAANwAAAAPAAAAZHJzL2Rvd25yZXYueG1sRE9NawIx&#10;EL0L/Q9hhN40a4Vit0YRoSC91Sp4HDbjZnUz2SZTd/vvm0LB2zze5yzXg2/VjWJqAhuYTQtQxFWw&#10;DdcGDp9vkwWoJMgW28Bk4IcSrFcPoyWWNvT8Qbe91CqHcCrRgBPpSq1T5chjmoaOOHPnED1KhrHW&#10;NmKfw32rn4riWXtsODc47GjrqLruv72BVn8dxb333fZyijK7Hk72pdoZ8zgeNq+ghAa5i//dO5vn&#10;z+fw90y+QK9+AQAA//8DAFBLAQItABQABgAIAAAAIQDb4fbL7gAAAIUBAAATAAAAAAAAAAAAAAAA&#10;AAAAAABbQ29udGVudF9UeXBlc10ueG1sUEsBAi0AFAAGAAgAAAAhAFr0LFu/AAAAFQEAAAsAAAAA&#10;AAAAAAAAAAAAHwEAAF9yZWxzLy5yZWxzUEsBAi0AFAAGAAgAAAAhAIAPyVXBAAAA3AAAAA8AAAAA&#10;AAAAAAAAAAAABwIAAGRycy9kb3ducmV2LnhtbFBLBQYAAAAAAwADALcAAAD1AgAAAAA=&#10;" strokecolor="windowText" strokeweight="1pt">
                  <v:stroke joinstyle="miter"/>
                </v:line>
                <v:line id="Gerader Verbinder 60" o:spid="_x0000_s1062" style="position:absolute;flip:y;visibility:visible;mso-wrap-style:square" from="34776,15812" to="48918,29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lEhwQAAANwAAAAPAAAAZHJzL2Rvd25yZXYueG1sRE9NawIx&#10;EL0X+h/CCN5q1iqlXY1ShIL0VqvgcdiMm9XNZJtM3e2/b4RCb/N4n7NcD75VV4qpCWxgOilAEVfB&#10;Nlwb2H++PTyDSoJssQ1MBn4owXp1f7fE0oaeP+i6k1rlEE4lGnAiXal1qhx5TJPQEWfuFKJHyTDW&#10;2kbsc7hv9WNRPGmPDecGhx1tHFWX3bc30Oqvg7j3vtucj1Gml/3RvlRbY8aj4XUBSmiQf/Gfe2vz&#10;/Nkcbs/kC/TqFwAA//8DAFBLAQItABQABgAIAAAAIQDb4fbL7gAAAIUBAAATAAAAAAAAAAAAAAAA&#10;AAAAAABbQ29udGVudF9UeXBlc10ueG1sUEsBAi0AFAAGAAgAAAAhAFr0LFu/AAAAFQEAAAsAAAAA&#10;AAAAAAAAAAAAHwEAAF9yZWxzLy5yZWxzUEsBAi0AFAAGAAgAAAAhAA/mUSHBAAAA3AAAAA8AAAAA&#10;AAAAAAAAAAAABwIAAGRycy9kb3ducmV2LnhtbFBLBQYAAAAAAwADALcAAAD1AgAAAAA=&#10;" strokecolor="windowText" strokeweight="1pt">
                  <v:stroke joinstyle="miter"/>
                </v:line>
                <v:line id="Gerader Verbinder 66" o:spid="_x0000_s1063" style="position:absolute;flip:y;visibility:visible;mso-wrap-style:square" from="36135,17199" to="49006,29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vS6wQAAANwAAAAPAAAAZHJzL2Rvd25yZXYueG1sRE9NawIx&#10;EL0X+h/CCN5q1oqlXY1ShIL0VqvgcdiMm9XNZJtM3e2/b4RCb/N4n7NcD75VV4qpCWxgOilAEVfB&#10;Nlwb2H++PTyDSoJssQ1MBn4owXp1f7fE0oaeP+i6k1rlEE4lGnAiXal1qhx5TJPQEWfuFKJHyTDW&#10;2kbsc7hv9WNRPGmPDecGhx1tHFWX3bc30Oqvg7j3vtucj1Gml/3RvlRbY8aj4XUBSmiQf/Gfe2vz&#10;/Nkcbs/kC/TqFwAA//8DAFBLAQItABQABgAIAAAAIQDb4fbL7gAAAIUBAAATAAAAAAAAAAAAAAAA&#10;AAAAAABbQ29udGVudF9UeXBlc10ueG1sUEsBAi0AFAAGAAgAAAAhAFr0LFu/AAAAFQEAAAsAAAAA&#10;AAAAAAAAAAAAHwEAAF9yZWxzLy5yZWxzUEsBAi0AFAAGAAgAAAAhAGCq9LrBAAAA3AAAAA8AAAAA&#10;AAAAAAAAAAAABwIAAGRycy9kb3ducmV2LnhtbFBLBQYAAAAAAwADALcAAAD1AgAAAAA=&#10;" strokecolor="windowText" strokeweight="1pt">
                  <v:stroke joinstyle="miter"/>
                </v:line>
                <v:line id="Gerader Verbinder 68" o:spid="_x0000_s1064" style="position:absolute;flip:y;visibility:visible;mso-wrap-style:square" from="37574,18755" to="48940,30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GrNwQAAANwAAAAPAAAAZHJzL2Rvd25yZXYueG1sRE9NawIx&#10;EL0X+h/CCL3VrC2I3RpFhIL0VqvgcdiMm9XNZJtM3e2/N0LB2zze58yXg2/VhWJqAhuYjAtQxFWw&#10;DdcGdt8fzzNQSZAttoHJwB8lWC4eH+ZY2tDzF122UqscwqlEA06kK7VOlSOPaRw64swdQ/QoGcZa&#10;24h9DvetfimKqfbYcG5w2NHaUXXe/noDrf7Zi/vsu/XpEGVy3h3sW7Ux5mk0rN5BCQ1yF/+7NzbP&#10;f53C7Zl8gV5cAQAA//8DAFBLAQItABQABgAIAAAAIQDb4fbL7gAAAIUBAAATAAAAAAAAAAAAAAAA&#10;AAAAAABbQ29udGVudF9UeXBlc10ueG1sUEsBAi0AFAAGAAgAAAAhAFr0LFu/AAAAFQEAAAsAAAAA&#10;AAAAAAAAAAAAHwEAAF9yZWxzLy5yZWxzUEsBAi0AFAAGAAgAAAAhAJB4as3BAAAA3AAAAA8AAAAA&#10;AAAAAAAAAAAABwIAAGRycy9kb3ducmV2LnhtbFBLBQYAAAAAAwADALcAAAD1AgAAAAA=&#10;" strokecolor="windowText" strokeweight="1pt">
                  <v:stroke joinstyle="miter"/>
                </v:line>
                <v:line id="Gerader Verbinder 81" o:spid="_x0000_s1065" style="position:absolute;flip:y;visibility:visible;mso-wrap-style:square" from="22855,13394" to="31775,2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M9WwQAAANwAAAAPAAAAZHJzL2Rvd25yZXYueG1sRE9NawIx&#10;EL0X+h/CCN5q1gq2XY1ShIL0VqvgcdiMm9XNZJtM3e2/b4RCb/N4n7NcD75VV4qpCWxgOilAEVfB&#10;Nlwb2H++PTyDSoJssQ1MBn4owXp1f7fE0oaeP+i6k1rlEE4lGnAiXal1qhx5TJPQEWfuFKJHyTDW&#10;2kbsc7hv9WNRzLXHhnODw442jqrL7tsbaPXXQdx7323OxyjTy/5oX6qtMePR8LoAJTTIv/jPvbV5&#10;/uwJbs/kC/TqFwAA//8DAFBLAQItABQABgAIAAAAIQDb4fbL7gAAAIUBAAATAAAAAAAAAAAAAAAA&#10;AAAAAABbQ29udGVudF9UeXBlc10ueG1sUEsBAi0AFAAGAAgAAAAhAFr0LFu/AAAAFQEAAAsAAAAA&#10;AAAAAAAAAAAAHwEAAF9yZWxzLy5yZWxzUEsBAi0AFAAGAAgAAAAhAP80z1bBAAAA3AAAAA8AAAAA&#10;AAAAAAAAAAAABwIAAGRycy9kb3ducmV2LnhtbFBLBQYAAAAAAwADALcAAAD1AgAAAAA=&#10;" strokecolor="windowText" strokeweight="1pt">
                  <v:stroke joinstyle="miter"/>
                </v:line>
                <v:line id="Gerader Verbinder 82" o:spid="_x0000_s1066" style="position:absolute;flip:y;visibility:visible;mso-wrap-style:square" from="24108,12386" to="26796,15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skwwAAANwAAAAPAAAAZHJzL2Rvd25yZXYueG1sRI9BSwNB&#10;DIXvgv9hiODNzlZBdO20SEEo3qwt9Bh20p1tdzLrTOyu/94cBG8J7+W9L4vVFHtzoVy6xA7mswoM&#10;cZN8x62D3efb3ROYIsge+8Tk4IcKrJbXVwusfRr5gy5baY2GcKnRQRAZamtLEyhimaWBWLVjyhFF&#10;19xan3HU8Njb+6p6tBE71oaAA60DNeftd3TQ26+9hPdxWJ8OWebn3cE/Nxvnbm+m1xcwQpP8m/+u&#10;N17xH5RWn9EJ7PIXAAD//wMAUEsBAi0AFAAGAAgAAAAhANvh9svuAAAAhQEAABMAAAAAAAAAAAAA&#10;AAAAAAAAAFtDb250ZW50X1R5cGVzXS54bWxQSwECLQAUAAYACAAAACEAWvQsW78AAAAVAQAACwAA&#10;AAAAAAAAAAAAAAAfAQAAX3JlbHMvLnJlbHNQSwECLQAUAAYACAAAACEAjqtbJMMAAADcAAAADwAA&#10;AAAAAAAAAAAAAAAHAgAAZHJzL2Rvd25yZXYueG1sUEsFBgAAAAADAAMAtwAAAPcCAAAAAA==&#10;" strokecolor="windowText" strokeweight="1pt">
                  <v:stroke joinstyle="miter"/>
                </v:line>
                <v:line id="Gerader Verbinder 83" o:spid="_x0000_s1067" style="position:absolute;flip:y;visibility:visible;mso-wrap-style:square" from="23816,12741" to="27941,16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/6/wQAAANwAAAAPAAAAZHJzL2Rvd25yZXYueG1sRE9NawIx&#10;EL0L/Q9hCr1p1hZEt0YpQkF60yp4HDbTzdbNZJtM3e2/N0LB2zze5yzXg2/VhWJqAhuYTgpQxFWw&#10;DdcGDp/v4zmoJMgW28Bk4I8SrFcPoyWWNvS8o8teapVDOJVowIl0pdapcuQxTUJHnLmvED1KhrHW&#10;NmKfw32rn4tipj02nBscdrRxVJ33v95Aq3+O4j76bvN9ijI9H052UW2NeXoc3l5BCQ1yF/+7tzbP&#10;f1nA7Zl8gV5dAQAA//8DAFBLAQItABQABgAIAAAAIQDb4fbL7gAAAIUBAAATAAAAAAAAAAAAAAAA&#10;AAAAAABbQ29udGVudF9UeXBlc10ueG1sUEsBAi0AFAAGAAgAAAAhAFr0LFu/AAAAFQEAAAsAAAAA&#10;AAAAAAAAAAAAHwEAAF9yZWxzLy5yZWxzUEsBAi0AFAAGAAgAAAAhAOHn/r/BAAAA3AAAAA8AAAAA&#10;AAAAAAAAAAAABwIAAGRycy9kb3ducmV2LnhtbFBLBQYAAAAAAwADALcAAAD1AgAAAAA=&#10;" strokecolor="windowText" strokeweight="1pt">
                  <v:stroke joinstyle="miter"/>
                </v:line>
                <v:line id="Gerader Verbinder 84" o:spid="_x0000_s1068" style="position:absolute;flip:y;visibility:visible;mso-wrap-style:square" from="23527,12969" to="29228,1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yRfwwAAANwAAAAPAAAAZHJzL2Rvd25yZXYueG1sRI9BSwNB&#10;DIXvgv9hiODNzlZEdO20SEEo3qwt9Bh20p1tdzLrTOyu/94cBG8J7+W9L4vVFHtzoVy6xA7mswoM&#10;cZN8x62D3efb3ROYIsge+8Tk4IcKrJbXVwusfRr5gy5baY2GcKnRQRAZamtLEyhimaWBWLVjyhFF&#10;19xan3HU8Njb+6p6tBE71oaAA60DNeftd3TQ26+9hPdxWJ8OWebn3cE/Nxvnbm+m1xcwQpP8m/+u&#10;N17xHxRfn9EJ7PIXAAD//wMAUEsBAi0AFAAGAAgAAAAhANvh9svuAAAAhQEAABMAAAAAAAAAAAAA&#10;AAAAAAAAAFtDb250ZW50X1R5cGVzXS54bWxQSwECLQAUAAYACAAAACEAWvQsW78AAAAVAQAACwAA&#10;AAAAAAAAAAAAAAAfAQAAX3JlbHMvLnJlbHNQSwECLQAUAAYACAAAACEAKNskX8MAAADcAAAADwAA&#10;AAAAAAAAAAAAAAAHAgAAZHJzL2Rvd25yZXYueG1sUEsFBgAAAAADAAMAtwAAAPcCAAAAAA==&#10;" strokecolor="windowText" strokeweight="1pt">
                  <v:stroke joinstyle="miter"/>
                </v:line>
                <v:line id="Gerader Verbinder 85" o:spid="_x0000_s1069" style="position:absolute;flip:y;visibility:visible;mso-wrap-style:square" from="23128,13133" to="30463,20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4HEwQAAANwAAAAPAAAAZHJzL2Rvd25yZXYueG1sRE9NawIx&#10;EL0X/A9hhN5qdkVKuzVKEQTxVmvB47CZbrZuJmsyutt/3xQKvc3jfc5yPfpO3SimNrCBclaAIq6D&#10;bbkxcHzfPjyBSoJssQtMBr4pwXo1uVtiZcPAb3Q7SKNyCKcKDTiRvtI61Y48plnoiTP3GaJHyTA2&#10;2kYccrjv9LwoHrXHlnODw542jurz4eoNdPryIW4/9JuvU5TyfDzZ53pnzP10fH0BJTTKv/jPvbN5&#10;/qKE32fyBXr1AwAA//8DAFBLAQItABQABgAIAAAAIQDb4fbL7gAAAIUBAAATAAAAAAAAAAAAAAAA&#10;AAAAAABbQ29udGVudF9UeXBlc10ueG1sUEsBAi0AFAAGAAgAAAAhAFr0LFu/AAAAFQEAAAsAAAAA&#10;AAAAAAAAAAAAHwEAAF9yZWxzLy5yZWxzUEsBAi0AFAAGAAgAAAAhAEeXgcTBAAAA3AAAAA8AAAAA&#10;AAAAAAAAAAAABwIAAGRycy9kb3ducmV2LnhtbFBLBQYAAAAAAwADALcAAAD1AgAAAAA=&#10;" strokecolor="windowText" strokeweight="1pt">
                  <v:stroke joinstyle="miter"/>
                </v:line>
                <v:line id="Gerader Verbinder 86" o:spid="_x0000_s1070" style="position:absolute;flip:y;visibility:visible;mso-wrap-style:square" from="24426,12215" to="25458,1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R+zwQAAANwAAAAPAAAAZHJzL2Rvd25yZXYueG1sRE9NawIx&#10;EL0L/Q9hhN40q5Rit0YRoSC91Sp4HDbjZnUz2SZTd/vvm0LB2zze5yzXg2/VjWJqAhuYTQtQxFWw&#10;DdcGDp9vkwWoJMgW28Bk4IcSrFcPoyWWNvT8Qbe91CqHcCrRgBPpSq1T5chjmoaOOHPnED1KhrHW&#10;NmKfw32r50XxrD02nBscdrR1VF33395Aq7+O4t77bns5RZldDyf7Uu2MeRwPm1dQQoPcxf/unc3z&#10;n+bw90y+QK9+AQAA//8DAFBLAQItABQABgAIAAAAIQDb4fbL7gAAAIUBAAATAAAAAAAAAAAAAAAA&#10;AAAAAABbQ29udGVudF9UeXBlc10ueG1sUEsBAi0AFAAGAAgAAAAhAFr0LFu/AAAAFQEAAAsAAAAA&#10;AAAAAAAAAAAAHwEAAF9yZWxzLy5yZWxzUEsBAi0AFAAGAAgAAAAhALdFH7PBAAAA3AAAAA8AAAAA&#10;AAAAAAAAAAAABwIAAGRycy9kb3ducmV2LnhtbFBLBQYAAAAAAwADALcAAAD1AgAAAAA=&#10;" strokecolor="windowText" strokeweight="1pt">
                  <v:stroke joinstyle="miter"/>
                </v:line>
                <v:line id="Gerader Verbinder 95" o:spid="_x0000_s1071" style="position:absolute;flip:y;visibility:visible;mso-wrap-style:square" from="22213,11985" to="24629,2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oowQAAANwAAAAPAAAAZHJzL2Rvd25yZXYueG1sRE9NawIx&#10;EL0X+h/CCN5q1iqlXY1ShIL0VqvgcdiMm9XNZJtM3e2/b4RCb/N4n7NcD75VV4qpCWxgOilAEVfB&#10;Nlwb2H++PTyDSoJssQ1MBn4owXp1f7fE0oaeP+i6k1rlEE4lGnAiXal1qhx5TJPQEWfuFKJHyTDW&#10;2kbsc7hv9WNRPGmPDecGhx1tHFWX3bc30Oqvg7j3vtucj1Gml/3RvlRbY8aj4XUBSmiQf/Gfe2vz&#10;/PkMbs/kC/TqFwAA//8DAFBLAQItABQABgAIAAAAIQDb4fbL7gAAAIUBAAATAAAAAAAAAAAAAAAA&#10;AAAAAABbQ29udGVudF9UeXBlc10ueG1sUEsBAi0AFAAGAAgAAAAhAFr0LFu/AAAAFQEAAAsAAAAA&#10;AAAAAAAAAAAAHwEAAF9yZWxzLy5yZWxzUEsBAi0AFAAGAAgAAAAhANgJuijBAAAA3AAAAA8AAAAA&#10;AAAAAAAAAAAABwIAAGRycy9kb3ducmV2LnhtbFBLBQYAAAAAAwADALcAAAD1AgAAAAA=&#10;" strokecolor="windowText" strokeweight="1pt">
                  <v:stroke joinstyle="miter"/>
                </v:line>
                <v:line id="Gerader Verbinder 103" o:spid="_x0000_s1072" style="position:absolute;flip:y;visibility:visible;mso-wrap-style:square" from="42364,23198" to="48935,29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CJcwQAAANwAAAAPAAAAZHJzL2Rvd25yZXYueG1sRE9NawIx&#10;EL0L/Q9hhN40a5Fit0YRoSC91Sp4HDbjZnUz2SZTd/vvm0LB2zze5yzXg2/VjWJqAhuYTQtQxFWw&#10;DdcGDp9vkwWoJMgW28Bk4IcSrFcPoyWWNvT8Qbe91CqHcCrRgBPpSq1T5chjmoaOOHPnED1KhrHW&#10;NmKfw32rn4riWXtsODc47GjrqLruv72BVn8dxb333fZyijK7Hk72pdoZ8zgeNq+ghAa5i//dO5vn&#10;z+fw90y+QK9+AQAA//8DAFBLAQItABQABgAIAAAAIQDb4fbL7gAAAIUBAAATAAAAAAAAAAAAAAAA&#10;AAAAAABbQ29udGVudF9UeXBlc10ueG1sUEsBAi0AFAAGAAgAAAAhAFr0LFu/AAAAFQEAAAsAAAAA&#10;AAAAAAAAAAAAHwEAAF9yZWxzLy5yZWxzUEsBAi0AFAAGAAgAAAAhAFfgIlzBAAAA3AAAAA8AAAAA&#10;AAAAAAAAAAAABwIAAGRycy9kb3ducmV2LnhtbFBLBQYAAAAAAwADALcAAAD1AgAAAAA=&#10;" strokecolor="windowText" strokeweight="1pt">
                  <v:stroke joinstyle="miter"/>
                </v:line>
                <v:line id="Gerader Verbinder 104" o:spid="_x0000_s1073" style="position:absolute;flip:y;visibility:visible;mso-wrap-style:square" from="39005,20210" to="48996,30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fHwQAAANwAAAAPAAAAZHJzL2Rvd25yZXYueG1sRE9NawIx&#10;EL0X+h/CCN5q1qKlXY1ShIL0VqvgcdiMm9XNZJtM3e2/b4RCb/N4n7NcD75VV4qpCWxgOilAEVfB&#10;Nlwb2H++PTyDSoJssQ1MBn4owXp1f7fE0oaeP+i6k1rlEE4lGnAiXal1qhx5TJPQEWfuFKJHyTDW&#10;2kbsc7hv9WNRPGmPDecGhx1tHFWX3bc30Oqvg7j3vtucj1Gml/3RvlRbY8aj4XUBSmiQf/Gfe2vz&#10;/Nkcbs/kC/TqFwAA//8DAFBLAQItABQABgAIAAAAIQDb4fbL7gAAAIUBAAATAAAAAAAAAAAAAAAA&#10;AAAAAABbQ29udGVudF9UeXBlc10ueG1sUEsBAi0AFAAGAAgAAAAhAFr0LFu/AAAAFQEAAAsAAAAA&#10;AAAAAAAAAAAAHwEAAF9yZWxzLy5yZWxzUEsBAi0AFAAGAAgAAAAhADish8fBAAAA3AAAAA8AAAAA&#10;AAAAAAAAAAAABwIAAGRycy9kb3ducmV2LnhtbFBLBQYAAAAAAwADALcAAAD1AgAAAAA=&#10;" strokecolor="windowText" strokeweight="1pt">
                  <v:stroke joinstyle="miter"/>
                </v:line>
                <v:line id="Gerader Verbinder 107" o:spid="_x0000_s1074" style="position:absolute;flip:y;visibility:visible;mso-wrap-style:square" from="40592,21728" to="48946,30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mwwQAAANwAAAAPAAAAZHJzL2Rvd25yZXYueG1sRE9NawIx&#10;EL0X+h/CCL3VrKWI3RpFhIL0VqvgcdiMm9XNZJtM3e2/N0LB2zze58yXg2/VhWJqAhuYjAtQxFWw&#10;DdcGdt8fzzNQSZAttoHJwB8lWC4eH+ZY2tDzF122UqscwqlEA06kK7VOlSOPaRw64swdQ/QoGcZa&#10;24h9DvetfimKqfbYcG5w2NHaUXXe/noDrf7Zi/vsu/XpEGVy3h3sW7Ux5mk0rN5BCQ1yF/+7NzbP&#10;f53C7Zl8gV5cAQAA//8DAFBLAQItABQABgAIAAAAIQDb4fbL7gAAAIUBAAATAAAAAAAAAAAAAAAA&#10;AAAAAABbQ29udGVudF9UeXBlc10ueG1sUEsBAi0AFAAGAAgAAAAhAFr0LFu/AAAAFQEAAAsAAAAA&#10;AAAAAAAAAAAAHwEAAF9yZWxzLy5yZWxzUEsBAi0AFAAGAAgAAAAhAMh+GbDBAAAA3AAAAA8AAAAA&#10;AAAAAAAAAAAABwIAAGRycy9kb3ducmV2LnhtbFBLBQYAAAAAAwADALcAAAD1AgAAAAA=&#10;" strokecolor="windowText" strokeweight="1pt">
                  <v:stroke joinstyle="miter"/>
                </v:line>
                <v:shape id="Grafik 111" o:spid="_x0000_s1075" type="#_x0000_t75" style="position:absolute;left:45234;top:30348;width:6325;height:8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RaxQAAANwAAAAPAAAAZHJzL2Rvd25yZXYueG1sRE9La8JA&#10;EL4X+h+WKfQiummRRlNXKX1RREVtDz0O2cmjzc6G7FTTf98VhN7m43vObNG7Rh2oC7VnAzejBBRx&#10;7m3NpYGP95fhBFQQZIuNZzLwSwEW88uLGWbWH3lHh72UKoZwyNBAJdJmWoe8Iodh5FviyBW+cygR&#10;dqW2HR5juGv0bZLcaYc1x4YKW3qsKP/e/zgDxWS1GRSfevz8quXpa7pOl7JNjbm+6h/uQQn18i8+&#10;u99snD9O4fRMvEDP/wAAAP//AwBQSwECLQAUAAYACAAAACEA2+H2y+4AAACFAQAAEwAAAAAAAAAA&#10;AAAAAAAAAAAAW0NvbnRlbnRfVHlwZXNdLnhtbFBLAQItABQABgAIAAAAIQBa9CxbvwAAABUBAAAL&#10;AAAAAAAAAAAAAAAAAB8BAABfcmVscy8ucmVsc1BLAQItABQABgAIAAAAIQCcJQRaxQAAANwAAAAP&#10;AAAAAAAAAAAAAAAAAAcCAABkcnMvZG93bnJldi54bWxQSwUGAAAAAAMAAwC3AAAA+QIAAAAA&#10;">
                  <v:imagedata r:id="rId14" o:title="" croptop="11810f" cropright="4496f"/>
                </v:shape>
                <v:shape id="Gerade Verbindung mit Pfeil 35" o:spid="_x0000_s1076" type="#_x0000_t32" style="position:absolute;left:20467;top:22354;width:2260;height:4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iuaxwAAANwAAAAPAAAAZHJzL2Rvd25yZXYueG1sRI9LawJB&#10;EITvgv9h6EAuEmfzQHTjKKIJ5BLUjZBrs9P7IDs9m5mJbv59+hDw1k1VV329XA+uU2cKsfVs4H6a&#10;gSIuvW25NnD6eL2bg4oJ2WLnmQz8UoT1ajxaYm79hY90LlKtJIRjjgaalPpc61g25DBOfU8sWuWD&#10;wyRrqLUNeJFw1+mHLJtphy1LQ4M9bRsqv4ofZ0DXx0f3+VINs/cqLHaHyf67L/bG3N4Mm2dQiYZ0&#10;Nf9fv1nBfxJaeUYm0Ks/AAAA//8DAFBLAQItABQABgAIAAAAIQDb4fbL7gAAAIUBAAATAAAAAAAA&#10;AAAAAAAAAAAAAABbQ29udGVudF9UeXBlc10ueG1sUEsBAi0AFAAGAAgAAAAhAFr0LFu/AAAAFQEA&#10;AAsAAAAAAAAAAAAAAAAAHwEAAF9yZWxzLy5yZWxzUEsBAi0AFAAGAAgAAAAhANFiK5rHAAAA3AAA&#10;AA8AAAAAAAAAAAAAAAAABwIAAGRycy9kb3ducmV2LnhtbFBLBQYAAAAAAwADALcAAAD7AgAAAAA=&#10;" strokecolor="windowText" strokeweight=".5pt">
                  <v:stroke endarrow="block" joinstyle="miter"/>
                </v:shape>
                <v:line id="Gerader Verbinder 89" o:spid="_x0000_s1077" style="position:absolute;flip:y;visibility:visible;mso-wrap-style:square" from="32058,12978" to="48719,29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luwQAAANwAAAAPAAAAZHJzL2Rvd25yZXYueG1sRE9NawIx&#10;EL0L/Q9hhN40q9Bit0YRoSC91Sp4HDbjZnUz2SZTd/vvm0LB2zze5yzXg2/VjWJqAhuYTQtQxFWw&#10;DdcGDp9vkwWoJMgW28Bk4IcSrFcPoyWWNvT8Qbe91CqHcCrRgBPpSq1T5chjmoaOOHPnED1KhrHW&#10;NmKfw32r50XxrD02nBscdrR1VF33395Aq7+O4t77bns5RZldDyf7Uu2MeRwPm1dQQoPcxf/unc3z&#10;n+bw90y+QK9+AQAA//8DAFBLAQItABQABgAIAAAAIQDb4fbL7gAAAIUBAAATAAAAAAAAAAAAAAAA&#10;AAAAAABbQ29udGVudF9UeXBlc10ueG1sUEsBAi0AFAAGAAgAAAAhAFr0LFu/AAAAFQEAAAsAAAAA&#10;AAAAAAAAAAAAHwEAAF9yZWxzLy5yZWxzUEsBAi0AFAAGAAgAAAAhADKciW7BAAAA3AAAAA8AAAAA&#10;AAAAAAAAAAAABwIAAGRycy9kb3ducmV2LnhtbFBLBQYAAAAAAwADALcAAAD1AgAAAAA=&#10;" strokecolor="windowText" strokeweight="1pt">
                  <v:stroke joinstyle="miter"/>
                  <o:lock v:ext="edit" aspectratio="t" shapetype="f"/>
                </v:line>
                <v:shape id="Textfeld 93" o:spid="_x0000_s1078" type="#_x0000_t202" style="position:absolute;left:2230;top:9335;width:15355;height:8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1CCxAAAANwAAAAPAAAAZHJzL2Rvd25yZXYueG1sRE9LS8NA&#10;EL4L/odlBC/FTlQqNnZbRCn0cZCmPXgcsmM2mJ0N2W0a/323UPA2H99zZovBNarnLtReNDyOM1As&#10;pTe1VBoO++XDK6gQSQw1XljDHwdYzG9vZpQbf5Id90WsVAqRkJMGG2ObI4bSsqMw9i1L4n585ygm&#10;2FVoOjqlcNfgU5a9oKNaUoOllj8sl7/F0Wn4pNFQZHb9vSu30w32R9zj+kvr+7vh/Q1U5CH+i6/u&#10;lUnzJ89weSZdgPMzAAAA//8DAFBLAQItABQABgAIAAAAIQDb4fbL7gAAAIUBAAATAAAAAAAAAAAA&#10;AAAAAAAAAABbQ29udGVudF9UeXBlc10ueG1sUEsBAi0AFAAGAAgAAAAhAFr0LFu/AAAAFQEAAAsA&#10;AAAAAAAAAAAAAAAAHwEAAF9yZWxzLy5yZWxzUEsBAi0AFAAGAAgAAAAhAFkzUILEAAAA3AAAAA8A&#10;AAAAAAAAAAAAAAAABwIAAGRycy9kb3ducmV2LnhtbFBLBQYAAAAAAwADALcAAAD4AgAAAAA=&#10;" fillcolor="window" stroked="f">
                  <v:textbox>
                    <w:txbxContent>
                      <w:p w14:paraId="12DC633D" w14:textId="77777777" w:rsidR="0081034D" w:rsidRPr="00C569CA" w:rsidRDefault="0081034D" w:rsidP="0081034D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C569CA">
                          <w:rPr>
                            <w:sz w:val="16"/>
                            <w:szCs w:val="16"/>
                          </w:rPr>
                          <w:t xml:space="preserve">Матовое затемнение (например, черная печатная полоса) или, </w:t>
                        </w:r>
                        <w:r>
                          <w:rPr>
                            <w:sz w:val="16"/>
                            <w:szCs w:val="16"/>
                          </w:rPr>
                          <w:t>в</w:t>
                        </w:r>
                        <w:r w:rsidRPr="00C569CA">
                          <w:rPr>
                            <w:sz w:val="16"/>
                            <w:szCs w:val="16"/>
                          </w:rPr>
                          <w:t xml:space="preserve"> отсутстви</w:t>
                        </w:r>
                        <w:r>
                          <w:rPr>
                            <w:sz w:val="16"/>
                            <w:szCs w:val="16"/>
                          </w:rPr>
                          <w:t>е</w:t>
                        </w:r>
                        <w:r w:rsidRPr="00C569CA">
                          <w:rPr>
                            <w:sz w:val="16"/>
                            <w:szCs w:val="16"/>
                          </w:rPr>
                          <w:t xml:space="preserve"> затемнения, видимый край материала ветрового стекла</w:t>
                        </w:r>
                      </w:p>
                    </w:txbxContent>
                  </v:textbox>
                </v:shape>
                <v:shape id="Gerade Verbindung mit Pfeil 94" o:spid="_x0000_s1079" type="#_x0000_t32" style="position:absolute;left:17358;top:14503;width:4365;height:13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69wwAAANwAAAAPAAAAZHJzL2Rvd25yZXYueG1sRE9Na8JA&#10;EL0L/Q/LFHqRurFoKNE1lELQmzUtxOOQnSap2dmQ3Zj477uFgrd5vM/ZppNpxZV611hWsFxEIIhL&#10;qxuuFHx9Zs+vIJxH1thaJgU3cpDuHmZbTLQd+UTX3FcihLBLUEHtfZdI6cqaDLqF7YgD9217gz7A&#10;vpK6xzGEm1a+RFEsDTYcGmrs6L2m8pIPRsE07M18XF2G4ufo8uIcZ/xxaJV6epzeNiA8Tf4u/ncf&#10;dJi/XsHfM+ECufsFAAD//wMAUEsBAi0AFAAGAAgAAAAhANvh9svuAAAAhQEAABMAAAAAAAAAAAAA&#10;AAAAAAAAAFtDb250ZW50X1R5cGVzXS54bWxQSwECLQAUAAYACAAAACEAWvQsW78AAAAVAQAACwAA&#10;AAAAAAAAAAAAAAAfAQAAX3JlbHMvLnJlbHNQSwECLQAUAAYACAAAACEAsp6+vcMAAADcAAAADwAA&#10;AAAAAAAAAAAAAAAHAgAAZHJzL2Rvd25yZXYueG1sUEsFBgAAAAADAAMAtwAAAPcCAAAAAA==&#10;" strokecolor="windowText" strokeweight=".5pt">
                  <v:stroke startarrow="block" joinstyle="miter"/>
                </v:shape>
                <v:shape id="Textfeld 96" o:spid="_x0000_s1080" type="#_x0000_t202" style="position:absolute;left:29365;top:33666;width:15535;height:7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m1twwAAANwAAAAPAAAAZHJzL2Rvd25yZXYueG1sRE9Na8JA&#10;EL0X+h+WKXgpOqlgaaOrlBZB24MYPXgcsmM2mJ0N2TWm/75bKPQ2j/c5i9XgGtVzF2ovGp4mGSiW&#10;0ptaKg3Hw3r8AipEEkONF9bwzQFWy/u7BeXG32TPfRErlUIk5KTBxtjmiKG07ChMfMuSuLPvHMUE&#10;uwpNR7cU7hqcZtkzOqolNVhq+d1yeSmuTsMHPQ5FZrenffn1+on9FQ+43Wk9ehje5qAiD/Ff/Ofe&#10;mDR/NoPfZ9IFuPwBAAD//wMAUEsBAi0AFAAGAAgAAAAhANvh9svuAAAAhQEAABMAAAAAAAAAAAAA&#10;AAAAAAAAAFtDb250ZW50X1R5cGVzXS54bWxQSwECLQAUAAYACAAAACEAWvQsW78AAAAVAQAACwAA&#10;AAAAAAAAAAAAAAAfAQAAX3JlbHMvLnJlbHNQSwECLQAUAAYACAAAACEAuZZtbcMAAADcAAAADwAA&#10;AAAAAAAAAAAAAAAHAgAAZHJzL2Rvd25yZXYueG1sUEsFBgAAAAADAAMAtwAAAPcCAAAAAA==&#10;" fillcolor="window" stroked="f">
                  <v:textbox>
                    <w:txbxContent>
                      <w:p w14:paraId="14E4E970" w14:textId="77777777" w:rsidR="0081034D" w:rsidRPr="0081034D" w:rsidRDefault="0081034D" w:rsidP="0081034D">
                        <w:pPr>
                          <w:spacing w:line="240" w:lineRule="auto"/>
                          <w:jc w:val="right"/>
                          <w:rPr>
                            <w:rFonts w:ascii="Calibri" w:hAnsi="Calibri" w:cs="Calibri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569CA">
                          <w:rPr>
                            <w:sz w:val="16"/>
                            <w:szCs w:val="16"/>
                          </w:rPr>
                          <w:t>Матовое затемнение, например черная печатная полоса (сплошная)</w:t>
                        </w:r>
                      </w:p>
                    </w:txbxContent>
                  </v:textbox>
                </v:shape>
                <v:rect id="Rechteck 1" o:spid="_x0000_s1081" style="position:absolute;left:25900;top:29419;width:708;height:755;rotation:9502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3arwAAAANwAAAAPAAAAZHJzL2Rvd25yZXYueG1sRE/dasIw&#10;FL4f+A7hCN7NVEEZ1SgqKOJgsOoDHJtjU0xOSpNqfftlMNjd+fh+z3LdOyse1Ibas4LJOANBXHpd&#10;c6Xgct6/f4AIEVmj9UwKXhRgvRq8LTHX/snf9ChiJVIIhxwVmBibXMpQGnIYxr4hTtzNtw5jgm0l&#10;dYvPFO6snGbZXDqsOTUYbGhnqLwXnVNQN1e7t/RVdGhPp8NucjXd9lOp0bDfLEBE6uO/+M991Gn+&#10;bA6/z6QL5OoHAAD//wMAUEsBAi0AFAAGAAgAAAAhANvh9svuAAAAhQEAABMAAAAAAAAAAAAAAAAA&#10;AAAAAFtDb250ZW50X1R5cGVzXS54bWxQSwECLQAUAAYACAAAACEAWvQsW78AAAAVAQAACwAAAAAA&#10;AAAAAAAAAAAfAQAAX3JlbHMvLnJlbHNQSwECLQAUAAYACAAAACEApwd2q8AAAADcAAAADwAAAAAA&#10;AAAAAAAAAAAHAgAAZHJzL2Rvd25yZXYueG1sUEsFBgAAAAADAAMAtwAAAPQCAAAAAA==&#10;" filled="f" strokecolor="windowText">
                  <v:textbox inset="2mm,2mm,2mm,2mm"/>
                </v:rect>
                <v:rect id="Rechteck 71" o:spid="_x0000_s1082" style="position:absolute;left:20459;top:22433;width:708;height:755;rotation:7232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HhqwwAAANwAAAAPAAAAZHJzL2Rvd25yZXYueG1sRI9BawIx&#10;EIXvhf6HMAVvNatgW1ejSEXwJFULXodk3CxuJtvNqNt/3xQKvc3w3vfmzXzZh0bdqEt1ZAOjYQGK&#10;2EZXc2Xg87h5fgOVBNlhE5kMfFOC5eLxYY6li3fe0+0glcohnEo04EXaUutkPQVMw9gSZ+0cu4CS&#10;167SrsN7Dg+NHhfFiw5Yc77gsaV3T/ZyuIZcQ++msp6s7R5XXyf/IWm3Lawxg6d+NQMl1Mu/+Y/e&#10;usxNXuH3mTyBXvwAAAD//wMAUEsBAi0AFAAGAAgAAAAhANvh9svuAAAAhQEAABMAAAAAAAAAAAAA&#10;AAAAAAAAAFtDb250ZW50X1R5cGVzXS54bWxQSwECLQAUAAYACAAAACEAWvQsW78AAAAVAQAACwAA&#10;AAAAAAAAAAAAAAAfAQAAX3JlbHMvLnJlbHNQSwECLQAUAAYACAAAACEA2ah4asMAAADcAAAADwAA&#10;AAAAAAAAAAAAAAAHAgAAZHJzL2Rvd25yZXYueG1sUEsFBgAAAAADAAMAtwAAAPcCAAAAAA==&#10;" filled="f" strokecolor="windowText">
                  <v:textbox inset="2mm,2mm,2mm,2mm"/>
                </v:rect>
                <v:shape id="Picture 3" o:spid="_x0000_s1083" type="#_x0000_t75" alt="image002" style="position:absolute;left:45234;top:39279;width:4753;height: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CtUxQAAANwAAAAPAAAAZHJzL2Rvd25yZXYueG1sRI9Ba8JA&#10;EIXvQv/DMgVvumnBImlWEaWo1Iu2Ir1NsmMSmp0N2VXTf985CN5meG/e+yab965RV+pC7dnAyzgB&#10;RVx4W3Np4PvrYzQFFSKyxcYzGfijAPPZ0yDD1Pob7+l6iKWSEA4pGqhibFOtQ1GRwzD2LbFoZ985&#10;jLJ2pbYd3iTcNfo1Sd60w5qlocKWlhUVv4eLM3DUx5xXnz/eJtt1e1r24ZSvdsYMn/vFO6hIfXyY&#10;79cbK/gToZVnZAI9+wcAAP//AwBQSwECLQAUAAYACAAAACEA2+H2y+4AAACFAQAAEwAAAAAAAAAA&#10;AAAAAAAAAAAAW0NvbnRlbnRfVHlwZXNdLnhtbFBLAQItABQABgAIAAAAIQBa9CxbvwAAABUBAAAL&#10;AAAAAAAAAAAAAAAAAB8BAABfcmVscy8ucmVsc1BLAQItABQABgAIAAAAIQB+wCtUxQAAANwAAAAP&#10;AAAAAAAAAAAAAAAAAAcCAABkcnMvZG93bnJldi54bWxQSwUGAAAAAAMAAwC3AAAA+QIAAAAA&#10;">
                  <v:imagedata r:id="rId15" o:title="image002" croptop="33948f" cropright="20000f"/>
                </v:shape>
                <v:rect id="Rechteck 74" o:spid="_x0000_s1084" style="position:absolute;left:31070;top:11114;width:708;height:754;rotation:3728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DMlxAAAANwAAAAPAAAAZHJzL2Rvd25yZXYueG1sRE9Na8JA&#10;EL0L/Q/LCL1I3VSqtKmriETIQYRqD3obsmMSzM7G7DZJ/70rCN7m8T5nvuxNJVpqXGlZwfs4AkGc&#10;WV1yruD3sHn7BOE8ssbKMin4JwfLxctgjrG2Hf9Qu/e5CCHsYlRQeF/HUrqsIINubGviwJ1tY9AH&#10;2ORSN9iFcFPJSRTNpMGSQ0OBNa0Lyi77P6MgSndHk32MJno7O5yuqzpxyeai1OuwX32D8NT7p/jh&#10;TnWYP/2C+zPhArm4AQAA//8DAFBLAQItABQABgAIAAAAIQDb4fbL7gAAAIUBAAATAAAAAAAAAAAA&#10;AAAAAAAAAABbQ29udGVudF9UeXBlc10ueG1sUEsBAi0AFAAGAAgAAAAhAFr0LFu/AAAAFQEAAAsA&#10;AAAAAAAAAAAAAAAAHwEAAF9yZWxzLy5yZWxzUEsBAi0AFAAGAAgAAAAhAPcAMyXEAAAA3AAAAA8A&#10;AAAAAAAAAAAAAAAABwIAAGRycy9kb3ducmV2LnhtbFBLBQYAAAAAAwADALcAAAD4AgAAAAA=&#10;" filled="f" strokecolor="windowText">
                  <v:textbox inset="2mm,2mm,2mm,2mm"/>
                </v:rect>
                <v:shape id="Textfeld 75" o:spid="_x0000_s1085" type="#_x0000_t202" style="position:absolute;left:25558;top:39915;width:1942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QRIxQAAANwAAAAPAAAAZHJzL2Rvd25yZXYueG1sRI9BS8NA&#10;EIXvQv/DMoIXaSd6KDZ2W6QiWD1I0x48DtkxG8zOhuw2jf/eOQjeZnhv3vtmvZ1CZ0YeUhvFwt2i&#10;AMNSR9dKY+F0fJk/gEmZxFEXhS38cILtZna1ptLFixx4rHJjNERSSRZ8zn2JmGrPgdIi9iyqfcUh&#10;UNZ1aNANdNHw0OF9USwxUCva4Knnnef6uzoHC890O1WF338e6vfVG45nPOL+w9qb6+npEUzmKf+b&#10;/65fneIvFV+f0Qlw8wsAAP//AwBQSwECLQAUAAYACAAAACEA2+H2y+4AAACFAQAAEwAAAAAAAAAA&#10;AAAAAAAAAAAAW0NvbnRlbnRfVHlwZXNdLnhtbFBLAQItABQABgAIAAAAIQBa9CxbvwAAABUBAAAL&#10;AAAAAAAAAAAAAAAAAB8BAABfcmVscy8ucmVsc1BLAQItABQABgAIAAAAIQBnjQRIxQAAANwAAAAP&#10;AAAAAAAAAAAAAAAAAAcCAABkcnMvZG93bnJldi54bWxQSwUGAAAAAAMAAwC3AAAA+QIAAAAA&#10;" fillcolor="window" stroked="f">
                  <v:textbox>
                    <w:txbxContent>
                      <w:p w14:paraId="1355E0EB" w14:textId="77777777" w:rsidR="0081034D" w:rsidRPr="00D06CC7" w:rsidRDefault="0081034D" w:rsidP="0081034D">
                        <w:pPr>
                          <w:spacing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D06CC7">
                          <w:rPr>
                            <w:sz w:val="16"/>
                            <w:szCs w:val="16"/>
                          </w:rPr>
                          <w:t>Измерять перпендикулярно</w:t>
                        </w:r>
                      </w:p>
                    </w:txbxContent>
                  </v:textbox>
                </v:shape>
                <v:shape id="Gerade Verbindung mit Pfeil 76" o:spid="_x0000_s1086" type="#_x0000_t32" style="position:absolute;left:14306;top:18305;width:8012;height:97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eYwwAAANwAAAAPAAAAZHJzL2Rvd25yZXYueG1sRE9La8JA&#10;EL4X/A/LCL0Us7GUINFVRJDm1jYtxOOQHZNodjZkN4/++26h0Nt8fM/ZHWbTipF611hWsI5iEMSl&#10;1Q1XCr4+z6sNCOeRNbaWScE3OTjsFw87TLWd+IPG3FcihLBLUUHtfZdK6cqaDLrIdsSBu9reoA+w&#10;r6TucQrhppXPcZxIgw2Hhho7OtVU3vPBKJiHV/M0vdyH4vbm8uKSnPk9a5V6XM7HLQhPs/8X/7kz&#10;HeYna/h9Jlwg9z8AAAD//wMAUEsBAi0AFAAGAAgAAAAhANvh9svuAAAAhQEAABMAAAAAAAAAAAAA&#10;AAAAAAAAAFtDb250ZW50X1R5cGVzXS54bWxQSwECLQAUAAYACAAAACEAWvQsW78AAAAVAQAACwAA&#10;AAAAAAAAAAAAAAAfAQAAX3JlbHMvLnJlbHNQSwECLQAUAAYACAAAACEAbIXXmMMAAADcAAAADwAA&#10;AAAAAAAAAAAAAAAHAgAAZHJzL2Rvd25yZXYueG1sUEsFBgAAAAADAAMAtwAAAPcCAAAAAA==&#10;" strokecolor="windowText" strokeweight=".5pt">
                  <v:stroke startarrow="block" joinstyle="miter"/>
                </v:shape>
                <w10:anchorlock/>
              </v:group>
            </w:pict>
          </mc:Fallback>
        </mc:AlternateContent>
      </w:r>
    </w:p>
    <w:p w14:paraId="4A4E2986" w14:textId="39CCFCF5" w:rsidR="0081034D" w:rsidRPr="0081034D" w:rsidRDefault="0081034D" w:rsidP="0081034D">
      <w:pPr>
        <w:spacing w:before="240" w:after="240"/>
        <w:ind w:left="2268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 xml:space="preserve">В зависимости от геометрической формы, если </w:t>
      </w:r>
      <w:r w:rsidRPr="0081034D">
        <w:rPr>
          <w:rFonts w:eastAsia="Times New Roman" w:cs="Times New Roman"/>
          <w:szCs w:val="20"/>
          <w:lang w:val="en-GB" w:eastAsia="fr-FR"/>
        </w:rPr>
        <w:t>b</w:t>
      </w:r>
      <w:r w:rsidRPr="0081034D">
        <w:rPr>
          <w:rFonts w:eastAsia="Times New Roman" w:cs="Times New Roman"/>
          <w:szCs w:val="20"/>
          <w:lang w:eastAsia="fr-FR"/>
        </w:rPr>
        <w:t xml:space="preserve">) и </w:t>
      </w:r>
      <w:r w:rsidRPr="0081034D">
        <w:rPr>
          <w:rFonts w:eastAsia="Times New Roman" w:cs="Times New Roman"/>
          <w:szCs w:val="20"/>
          <w:lang w:val="en-GB" w:eastAsia="fr-FR"/>
        </w:rPr>
        <w:t>c</w:t>
      </w:r>
      <w:r w:rsidRPr="0081034D">
        <w:rPr>
          <w:rFonts w:eastAsia="Times New Roman" w:cs="Times New Roman"/>
          <w:szCs w:val="20"/>
          <w:lang w:eastAsia="fr-FR"/>
        </w:rPr>
        <w:t>) не пересекаются, что приводит к появлению открытой зоны испытания, тогда маркировку изменяют, используя для этого кратчайшее расстояние, так чтобы ограничить открытую зону испытания (см. рис. 13).</w:t>
      </w:r>
    </w:p>
    <w:p w14:paraId="339BC702" w14:textId="77777777" w:rsidR="0081034D" w:rsidRPr="0081034D" w:rsidRDefault="0081034D" w:rsidP="00954C58">
      <w:pPr>
        <w:pStyle w:val="H23G"/>
        <w:spacing w:after="360"/>
      </w:pPr>
      <w:r w:rsidRPr="0081034D">
        <w:rPr>
          <w:bCs/>
        </w:rPr>
        <w:tab/>
      </w:r>
      <w:r w:rsidRPr="0081034D">
        <w:rPr>
          <w:bCs/>
        </w:rPr>
        <w:tab/>
      </w:r>
      <w:r w:rsidRPr="00A20FF2">
        <w:rPr>
          <w:b w:val="0"/>
        </w:rPr>
        <w:t>Рис. 13</w:t>
      </w:r>
      <w:r w:rsidRPr="0081034D">
        <w:rPr>
          <w:bCs/>
        </w:rPr>
        <w:br/>
      </w:r>
      <w:r w:rsidRPr="0081034D">
        <w:t>Определение верхнего угла с помощью “кратчайшего расстояния”</w:t>
      </w:r>
    </w:p>
    <w:p w14:paraId="7A2E5C95" w14:textId="77777777" w:rsidR="0081034D" w:rsidRPr="0081034D" w:rsidRDefault="0081034D" w:rsidP="008103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134" w:right="1134" w:firstLine="567"/>
        <w:jc w:val="both"/>
        <w:rPr>
          <w:rFonts w:eastAsia="Times New Roman" w:cs="Times New Roman"/>
          <w:b/>
          <w:bCs/>
          <w:szCs w:val="20"/>
          <w:lang w:eastAsia="fr-FR"/>
        </w:rPr>
      </w:pPr>
      <w:r w:rsidRPr="0081034D">
        <w:rPr>
          <w:rFonts w:eastAsia="Times New Roman" w:cs="Times New Roman"/>
          <w:b/>
          <w:bCs/>
          <w:noProof/>
          <w:szCs w:val="20"/>
          <w:lang w:val="en-GB"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26723EB" wp14:editId="09D9C79D">
                <wp:simplePos x="0" y="0"/>
                <wp:positionH relativeFrom="column">
                  <wp:posOffset>78269</wp:posOffset>
                </wp:positionH>
                <wp:positionV relativeFrom="paragraph">
                  <wp:posOffset>36211</wp:posOffset>
                </wp:positionV>
                <wp:extent cx="2094253" cy="2608580"/>
                <wp:effectExtent l="0" t="38100" r="39370" b="0"/>
                <wp:wrapNone/>
                <wp:docPr id="5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253" cy="2608580"/>
                          <a:chOff x="-261844" y="0"/>
                          <a:chExt cx="3461702" cy="3215432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19807" t="21443" r="16506" b="7374"/>
                          <a:stretch/>
                        </pic:blipFill>
                        <pic:spPr>
                          <a:xfrm>
                            <a:off x="1" y="0"/>
                            <a:ext cx="3154679" cy="25733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" name="TextBox 10"/>
                        <wps:cNvSpPr txBox="1"/>
                        <wps:spPr>
                          <a:xfrm>
                            <a:off x="155314" y="2611526"/>
                            <a:ext cx="3044544" cy="6039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E7C678" w14:textId="77777777" w:rsidR="0081034D" w:rsidRPr="00C569CA" w:rsidRDefault="0081034D" w:rsidP="0081034D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69CA">
                                <w:rPr>
                                  <w:sz w:val="18"/>
                                  <w:szCs w:val="18"/>
                                </w:rPr>
                                <w:t>Боковая ограничительная линия не доходит до задней ограничительной линии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TextBox 19"/>
                        <wps:cNvSpPr txBox="1"/>
                        <wps:spPr>
                          <a:xfrm>
                            <a:off x="-261844" y="76048"/>
                            <a:ext cx="1967968" cy="4426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7B63F0" w14:textId="77777777" w:rsidR="0081034D" w:rsidRPr="0081034D" w:rsidRDefault="0081034D" w:rsidP="0081034D">
                              <w:pPr>
                                <w:spacing w:line="240" w:lineRule="auto"/>
                                <w:jc w:val="center"/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Соединительная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Straight Arrow Connector 20"/>
                        <wps:cNvCnPr>
                          <a:cxnSpLocks/>
                        </wps:cNvCnPr>
                        <wps:spPr>
                          <a:xfrm>
                            <a:off x="693420" y="513917"/>
                            <a:ext cx="436748" cy="782439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" name="TextBox 23"/>
                        <wps:cNvSpPr txBox="1"/>
                        <wps:spPr>
                          <a:xfrm>
                            <a:off x="1092656" y="774176"/>
                            <a:ext cx="584737" cy="4982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EC6213" w14:textId="77777777" w:rsidR="0081034D" w:rsidRPr="0081034D" w:rsidRDefault="0081034D" w:rsidP="0081034D">
                              <w:pPr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81034D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  <w:p w14:paraId="5A7B76A0" w14:textId="77777777" w:rsidR="0081034D" w:rsidRPr="0081034D" w:rsidRDefault="0081034D" w:rsidP="0081034D">
                              <w:pP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TextBox 24"/>
                        <wps:cNvSpPr txBox="1"/>
                        <wps:spPr>
                          <a:xfrm>
                            <a:off x="792301" y="1344276"/>
                            <a:ext cx="411495" cy="4496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D50CAD" w14:textId="77777777" w:rsidR="0081034D" w:rsidRPr="0081034D" w:rsidRDefault="0081034D" w:rsidP="0081034D">
                              <w:pPr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81034D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6723EB" id="_x0000_s1087" style="position:absolute;left:0;text-align:left;margin-left:6.15pt;margin-top:2.85pt;width:164.9pt;height:205.4pt;z-index:251661312;mso-position-horizontal-relative:text;mso-position-vertical-relative:text;mso-width-relative:margin;mso-height-relative:margin" coordorigin="-2618" coordsize="34617,32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2GsugQAAFQOAAAOAAAAZHJzL2Uyb0RvYy54bWzUV21v2zYQ/j5g/4HQ&#10;99SiXi0jTpElbTGg2IKmwz7TEm0RoUiNpGPn3/eOlOTYadAmWAu0QB1RJI939zz3HHX+dt9Jcs+N&#10;FVotI/omjghXtW6E2iyjfz6/P5tHxDqmGia14svogdvo7cXvv53v+gVPdKtlww0BI8oudv0yap3r&#10;F7OZrVveMftG91zB5FqbjjkYms2sMWwH1js5S+K4mO20aXqja24tvL0Ok9GFt79e89r9vV5b7ohc&#10;RuCb87/G/67wd3ZxzhYbw/pW1IMb7BVedEwoOHQydc0cI1sjnpjqRG201Wv3ptbdTK/XouY+BoiG&#10;xifRfDB62/tYNovdpp/SBKk9ydOrzdZ/3X8w/W1/YyATu34DufAjjGW/Nh3+BS/J3qfsYUoZ3ztS&#10;w8skrrIkTyNSw1xSxPN8PiS1biHzuO8sKeg8yyJy2F2374b9aVbQMk7C/jSheZYmCMpsPH525FQv&#10;6gX8HzIBT08y8W3GwC63NTwajHTfZaNj5m7bnwFoPXNiJaRwD56AAA86pe5vRH1jwgCSemOIaJZR&#10;ERHFOuA9zOKhJMfgcAOuCTsYRvRR13eWKH3VMrXhl7YH5kI9+VQcL5/h8Oi4lRT9eyElMdr9K1x7&#10;27IejqSekDg5RAq0P6HNV5IVKHmt623HlQs1ZriEoLWyrehtRMyCdysO0Zk/G+8hW1hTfwKPscpo&#10;NY9LX2kJzTJgBhxLizyGVEDFlWmZYVCwxRnu6haxxojGIEJ2LBDyKxSkj0k0UjAF0hRlNVAwL9O0&#10;8lmeKAQJNtZ94Loj+AB+g6s+Oez+o3WBbeMSPJV74YApz/6t4+a2bXZkJbfmE4O483geg5g0Ao2l&#10;cxoGEGdSxvgvIkxuQA6dhOiPMIn9sXjWlTTknkG+VpLVd8Eb2bcsvMy8mYNnsNrXhB6d8aNHfvoc&#10;hqz5R0gp1jOIqh3hh9ETArxINzyvwFM0e6A4YB0o/hkA+UPvCfUCMCxCZSFuD+8HNuP759DN85QG&#10;nQDJoHlSBKZMQMdZlqOQoNYUcVoBp0KKRqUaQfxOnJXGskETB6/wye1Xe1++FdrHNyvdPEAgO2gU&#10;y8j+t2WoH8bJK+37CvJE6cut02vh+XTYMxgHGH4SHtBwT/CYogDQXoLHY+EuizibH8NBK6i6Ao5D&#10;OLIsKcofDceBWb8QHiBMAY9bZ5jYtI5cGqN35EorBTqkDUkeF8yVCspX79Vt77vCyE9AL0weyDo2&#10;yalHF1WagTlstTlNK1oeQ5alRQkwesTKeZKlnhrPCyVotHd58jX0lGdkcyontpCK7CZprLFo1tBC&#10;4OCuB/20ajNKZO2M1z6rpWiwGrGUrNmsJn0s4zS+9BkCP4+WYbVfM9sGyfRTIdxOgGQTKbplBEKN&#10;ggw5ZAvHhHynGuIesD06I6DVSo5zYFkqXDIp6pj0IFWHch7f/7x6BtKfFHSSos/o0wsLmsZVUuTQ&#10;iIEeZZnRULAQ9XAZy+cZ9OehoKs5iPCQnB+lr9QfcMjuLyGw4PQpIP5K8wpAyipJ43CpoSlI6Ckg&#10;GaUZXGYGha2KwiP/fL1+62IzVehzDY/6y/f/B4i/vcOniy+x4TMLv40ej32HPHwMXnwBAAD//wMA&#10;UEsDBAoAAAAAAAAAIQDVYrTjBCkAAAQpAAAUAAAAZHJzL21lZGlhL2ltYWdlMS5wbmeJUE5HDQoa&#10;CgAAAA1JSERSAAADMgAAAlUIBgAAAAWzwHsAAAABc1JHQgCuzhzpAAAABGdBTUEAALGPC/xhBQAA&#10;AAlwSFlzAAASdAAAEnQB3mYfeAAAKJlJREFUeF7t3V+IZfdh2PGzNqH1rlaU6x1G2olmujSDDDa4&#10;1YCpWiya7IIemgcF+0Gihr60YPJUWrq39CXNU5kthdJA8UP7EBCsHuTWD6ZFeLelW0poyFWTB+OI&#10;62Jm5BGejjIEqWunDbvb+ztzjvbM2Tsz986cf79zPp9h+P3uKhgl8c6d7/39OZeezCQAAABn+OeH&#10;/y75p+9dTrbX1pLbr72WXLp7N/3zJ2+9lY5N+lw2AgAAnGoz+cvZ7EgImmD38DAdmyRkAACAhTw/&#10;epSO4729dGyTkAEAABayNvt6Y+0oZsIqzNbqajqfHhykY5OEDAAAsJDV2VfR5spKOk7299OxSUIG&#10;AABYyLXZV1cIGQAAIDpCBgAAWNjfXj26qSyci1kfjdJ5G4f/hQwAALCwG8n1bHZc01cwCxkAAGBp&#10;P0k+Ssf8WTJNEzIAAMDC8pvKDvc/n45tETIAAEB0hAwAALC030t2s1k7hAwAAHBubT3dX8gAAAAL&#10;y69c/t6eMzIAAABLETIAAEB0hAwAAHAuH8++8uuYJ/v76dgUIQMAACwlfwjmzw/bywkhAwAAREfI&#10;AAAA0REyAABAdIQMAACwlNHqo3QMD8HMnysz3ttLx6YIGQAAYCk3kuvZrD1CBgAAiI6QAQAAlvLc&#10;yuN0bPrZMUVCBgAAuJD8uTK7h4fp2AQhAwAALOXFZDWbtUfIAAAA0REyAADAUi6Pjs7INH3lcpGQ&#10;AQAAoiNkAACAC9laPTozEx6Q2RQhAwAAREfIAAAAS7k2+2qbkAEAAKIjZAAAgOgIGQAAIDpCBgAA&#10;WNoba4/ScffwMB2bJmQAAIDoCBkAAGBprybr2awdQgYAAIiOkAEAAKIjZAAAgOgIGQAA4EI2V1bS&#10;cbK/n45NEDIAAEB0hAwAABAdIQMAAERHyAAAANERMgAAQHSEDAAAcG7Tg4P0u2lCBgAAOLdb77+f&#10;fjdNyAAAAOf2xtqj9LtpQgYAADi3v/OVF5N/8pWt7FVzhAwAAHBuX0v+WvJispq9ao6QAQAAoiNk&#10;AACA6AgZAABgaaPVowP+bVy9HAgZAAAgOkIGAACIjpABAACWdiO5ns3aIWQAAIDoCBkAACA6QgYA&#10;AIiOkAEAAKIjZAAAgAtZH43Scby3l45NEDIAAEB0hAwAABAdIQMAAERHyAAAANERMgAAQHQ+d/9+&#10;koTv3d2jbwAAgK67lCRPnmTzZ2xvH41bW0djbnPzaFxfPxoBAIBhuf/BB8mt999P7r3ySnLz5ZeT&#10;S3fvpn/+5K230rFup4bMMkQPAAAMR+shc+/eUchMJunrZDw+GuskegAAIG6th8yTmWz+jPzMzHR6&#10;NOZEDwAADFunQ2YZ5ejJYycnegAAoD/+x+GPkr/+3h8m22trye3XXos3ZJYxb6WnGD6iBwAAum2Q&#10;IbMM0QMAAN0jZCokegAAoBm7h4fJxnvvCZmmiR4AADg/IRMB0QMAAMcJmZ6JKXrCv6sAAgDgPITM&#10;gHUheoIQPlZ6AABYhpBhIba3AQDQJeWQufPgQTLe20t2Xn89WR+Nsv+p+giZHhI9AADUTcjQijx2&#10;cqIHAIBlCBmiMW+lJ8jDR/QAAAyHkKGXRA8AQL8JGQZP9AAAxEfIwBJcZAAA0A1CBmoSy0pP+PcU&#10;PwBAbIQMdIDtbQAAyxEyEBnRAwAgZKDXRA8A0FdCBgYuPyMjegCAmAgZYGldip6gGD6iBwCG4ePZ&#10;18rdH6TzJ2+9JWSAanV1pScPnkD0AEB8hAzQGfOiJw+eQPQAADkhA0RJ9AAAl+7eTUchA/RSl6Mn&#10;/DuFUfQAwPKEDEDmtOhxiQEAdIuQAVhSHjxB29FTDJ5A9AAwFEIGoEaiBwDqIWQAOmLe1rZA9ADA&#10;s4ohc/+DD5Jb77+f3HvlleTmyy+nf14nIQNwTl2Nnjx4AtEDQJ2EDEDPdT16BA8A5yFkAPjMvOjJ&#10;gyeoO3psbQNgUUIGgHO5f/8oMFxiAEAb8pAJB/ynBwdCBoBqdfXmNsEDELc8ZIqEDACtaPs8Tx48&#10;gegB6LY8ZN5Ye5R8b+/z6VzIANBpIXhC7Jy0tS1wngeg3/KQee+tLya7H/xS8vff/5mQAaBfTrvE&#10;wNY2gDg57A8Ama5sbSuv8gQhfEQPwFNCBgCWdNYFBkEb0ZNvtRM9wBAIGQCo0VnR4ywPwPn8xoO3&#10;00P+rl8GgJZ1ZWtbkIdPHjw54QN0hZABgAi1eYFBCJ55oSNygCYJGQDosaZXeeZFjsAB6nDnwYNk&#10;vLcnZABg6EL0zAueKmKnHDjiBrgoIQMAnClEToiP8grPRUOnGDg3bx6NAIsQMgBAJcorOueNnHv3&#10;jkYrN8BphAwAULs8cs5zNkfYAPMIGQCgNffvH43LrN7YjgYExZAJNt57L9leW0tuv/Za+rpOn8tG&#10;AGCgQoiE79u3kyR8vLmzc7QCk6/CzBOC59ato+9Ll46+QxCF7/wMD0CdhAwAcEzYOpbHTQib8J2H&#10;TViJOUkeNhsbwgaon5ABAM5UXrVZNmzyqAGoipABAJZWDpuztqPlUZOv1FilAS5KyAAAF1bejnZa&#10;2JS3nwGch5ABACpXDpvTVmqK52kAFiVkAIDaFYPmpFUaW8+AZQgZAKAx5VUaW8+A8xIyAEArbD0D&#10;LkLIAACty4MmvySgrLj17M4dW88AIQMAdEh+ScBpW8/G46fPpgHaNVp9lI7Tg4N0bJKQAQA66ayt&#10;Z8VtZ8DwCBkAoPOKQbO9nf1hJgSNMzQwPEIGAIhGCJrbt59docnP0IgZaNaN5Ho2a56QAQCic9KW&#10;M9vNYDiEDAAQLUEDwyVkAIDohaBxfgaGRcgAAL3g/AwMi5ABAHrFdjNox/polI7jvb10rJuQAQB6&#10;SdBAvwkZAKDXnJ+BfhIyAEDvnXV+5s6d7A+AaAgZAGAwTtpuNh6LGYiNkAEABicPmuJ2sxAz4ezM&#10;7m72B0CnCRkAYLDmbTfb2HBuBmIgZACAQcsvAyjKLwIAukvIAACDN2+rmZiBbhMyAACZ8lazEDPO&#10;zUA3CRkAgIJ5W82cm4H5nlt5nI6T/f10bJKQAQAocW4Guk/IAADMEWJmZ8e5GegqIQMAcIL19fnn&#10;ZsLDM52bgSR5MVnNZs0TMgAAZyhvNQsPz3RuBtolZAAAFuDcDHSLkAEAWFB+bqZIzEA7hAwAwBLC&#10;uZl5D890bgZmfy/W1tJx9/AwHeskZAAAzqF8CUB+bkbMQDOEDADAOc07N/POO9kEqJWQAQC4gHk3&#10;moVtZkC9hAwAwAXNixkXAEC9hAwAQAXKMeM2M6iXkAEAqIiYgeYIGQCACoWYKV/N7CYzqJ6QAQCo&#10;WLiauRgzrmWG6gkZAIAahJgpci0zVEvIAADUZGcnm8y4lhmqJWQAqMSfTO6n38BT6+vPxozD//TJ&#10;5dHjdBzv7aVjk4QMABcWAubg+7eSn/9kImagJMSMm8ygekIGgAsLARM8/OE4DZpf7DvVDEWuZYbq&#10;CRkALuza19/MZkc+/m9ONUOZa5npo2uzr7YIGQAu7Aur68nGt58eBAgrMx++61QzlLmWGaojZACo&#10;xLyYcV4GnuVaZqiGkAGgMiFmVn796UGAcF5GzMCzXMsMFydkAKjUF7duPhMzDv/Dca5lhosTMgBU&#10;LsTMlS8/PQiw850NMQMlrmWmj7ZWV9NxenCQjnUSMgDU4qVvHj8I4CYzeJZrmeH8hAwAtXGTGZzN&#10;tcxwPkIGgNqUD/+7yQzmcy0zLE/IAFCreYf/xQw8qxwzrmWG0wkZAGrnJjNYzJtvZpMZ1zLD6YQM&#10;AI1wkxmczbXMsDghA0Bj3GQGZ3MtMyxGyADQKDeZwdlcywxnEzIANMpNZrCYeTHjJjO66I21R+m4&#10;e3iYjk0RMgA0zk1msJjyM2ZcywxPCRkAWuEmM1jMvGfMAEIGgBa5yQwWU7yWOXAtMwgZAFrmJjM4&#10;27xrmS9dss2Mbng1mf0XtAVCBoDWuckMzla+lhmGTsgA0Do3mcFiyof/37GAyYAJGQA6wU1msJji&#10;4X9P/qdrNldW0nGyv5+OdRIyAHRG+fC/m8xgvuLhf8+XYaiEDACdEg7/u8kMThfOy9hixtAJGQA6&#10;59rXj9816yYzeFZxVSZsMbMqw9AIGQA6Jxz+d5MZnK58i5lVGYZGyADQSW4yg7OFW8xyDv4zNEIG&#10;gM5ykxmcrbgq4+A/QyJkAOi0eTeZiRl4yrNlGCohA0DnlW8ycy0zHOfgP0MkZACIQvkms3Ats5UZ&#10;OOI6ZoZIyAAQhfLh/8A2M3gqPPE/5+A/QyBkAIhGOC/zpd964swMnKB88B+aMFp9lI7Tg4N0bIqQ&#10;ASA6887MiBl49uD/HY9foseEDABREjMwn4P/DIWQASBaYgae5eA/TbuRXM9mzRIyAERNzMCzrMow&#10;BEIGgOiFmCneaCZmGLqwKlM8+L+xkU2gR4QMAL0QbjQTM/BU+eC/65hpwvpolI7jvb10rJOQAaA3&#10;xAwcV9xiFq5jtsWMPhEyAPSKmIGnHPynz4QMAL0zL2Y+fNcDNRgmB//pKyEDQC+VY+bhD8dihkEq&#10;H/y3KkNfCBkAekvMwJFw8D8XVmUc/KcPhAwAvSZm4MjOTjaZcfCfPhAyAPSemAEH/+kfIQPAIMyL&#10;mT/+7UvJL/Z9LM1wOPhPnwgZAAajHDPBznc2xAyD4eA/dXhu5XE6Tvb307EpQgaAQQkxs/HtwmGB&#10;GTHDkDj4T18IGQAG5wur62KGQSuuyjj4T6yEDACDJGYYsrAq4+A/VXkxWc1mzRIyAAzWSTHzJxN7&#10;beg/B/+JnZABYNDmxczB92+JGXrPdczETsgAMHh5zFz58tPf6sQMQ1BelXHwn5gIGQCYCTHz0jdv&#10;ixkGpXwd82RiixkXt722lo67h4fpWBchAwAFYoah2dx8usUsrMpALIQMAJTMi5kP372TvYJ+Casy&#10;W1vZixlnZYiFkAGAOcox8/CH4zRmXM9MH5Ufkml7GTEQMgBwgmtffzNZ+fWnBwhCzLiemb5ygxmx&#10;ETIAcIJwAcAXt24ei5nAuRn6qHyDGXSdkAGAM4SYmXc98x//9iVbzeiN8nNlbC+j64QMACwgv565&#10;vDpjqxl9UlyVsb2MrhMyALAEW83os7Aqk3Pon64TMgCwpBAzX/qtJ7aa0UsO/RMLIQMA52SrGX1U&#10;PvRvVYazXB49Tsfx3l46NkXIAMAF2GpG35QP/U+n2QQ6RsgAwAXZakbfFFdlbt3KJtAxQgYAKmKr&#10;GX3hKmaWcW321QYhAwAVstWMvtjayiYzDv3TRUIGACpmqxl9sLmZTWYc+qeLhAwA1MRWM2JW3l5m&#10;VYauETIAUCNbzYhZ+SpmWMTW6mo6Tg8O0rEuQgYAamarGbFy6J8uEzIA0BBbzYhRcVXG9jK6RMgA&#10;QINsNSM2YVUm59A/XSJkAKBhtpoRG4f+6SIhAwAtsdWMWDj0TxcJGQBoka1mxMChf7pIyABAy07b&#10;aiZo6AqH/ukaIQMAHTFvq5nVGbrCoX9O88bao3TcPTxMxyYIGQDoEFvN6DKH/ukSIQMAHZNvNSsG&#10;ja1mdEH50L9VGdokZACgo05anfnw3TvZK2hW+dD/dJpNoAVCBgA6bF7MPPzh2OoMrSmuyty6lU0Y&#10;vFeTwiGqhggZAOi4EDMb3945dqtZYLsZbXAVM10hZAAgAl9YXZ97q1ngMgCatrWVTWYc+qctQgYA&#10;IjLvIoDA6gxN2tzMJjMO/VO2ubKSjpP9/XSsi5ABgAgJGtpU3l5mVYY2CBkAiFh+fkbQ0LTyVczQ&#10;NCEDAJEL52fm3W4W5OdnfrFv7w/VcuiftgkZAOiJ07ab7Xxnw+oMlSuuytheRtOEDAD0jPMzNCWs&#10;yuQc+qdpQgYAekrQ0ASH/mmLkAGAnnN+hjo59E9bhAwADIDzM9TFoX/aImQAYEBsN6MODv0zWn2U&#10;jtODg3RsgpABgAESNFTJoX/aIGQAYMDy8zNXvlzYGzSTn58RNCzKoX+aJmQAYOBCzLz0zdtzV2fy&#10;oIGzlA/9W5WhbkIGAEjZbsZFFLeXMTw3kuvZrDlCBgA4RtBwXraX0SQhAwDM5fwMyypuL4O6CRkA&#10;4ETOz7AMt5cRrI9G6Tje20vHuggZAOBMi2w3+8W+31o5vr0M6iRkAICFnRY0O9/ZsEKDh2PSGCED&#10;ACwtPz9z2gqNqCFsL4O6CBkA4FxCzITv8mUAQX6Gxi1nwxPOyRS3lzknQ12EDABwIeEygI1v78xd&#10;oQmcoxm26TSbQMWEDABwYV9YXf9shWbeGZogP0fz4bt3rNL0XPGczGSSTaBiQgYAqFwxaMpbzx7+&#10;cGzbWc+Vr2GGOggZAKA2IWiKW8/KikEjavrFOZlheW7lcTpO9vfTsQlCBgCoXb717LRtZ1Zp+mVr&#10;K5vMuIaZOggZAKBRxaCxStNfm5vZBGoiZACAVoSgWWSVxuUAcSqfk7G9jKoJGQCgdaet0rgcIF7F&#10;czL024vJajZrjpABADojX6VxOUA/FK9hdk6GqgkZAKBzXA7QP65hpmpCBgDotNO2nQVWabornJNx&#10;DfMwba+tpePu4WE61kHIAABRyLedWaWJl+1lVEnIAADRWWaV5hf7lgHaVDwnA1USMgBAtBZZpdn5&#10;zoZtZy0qX8MMVREyAEAv2HbWXc7JUAchAwD0yjLbzkRNM7a2ssmMczJURcgAAL20yLazYtQ4S1Of&#10;zc1sAhUSMgBA7y2yShPO0lipqUf5nIztZVRByAAAg3HWKk1QXKkRNtUpnpOhfy6PHqfjeG8vHZsg&#10;ZACAQQpBs/HtnRNXaXLFsPnw3Tu2oZ1T8Rpm52SowqUnM9kcAGDw8tWXEC9nyQMoRBGnC9vJNjay&#10;FzN+A+2Xj2dfK3d/kM6fvPVWcufBg3R1Zuf115P10Sj986pZkQEAKChuP8tXbK58ef6+KKs1iwvn&#10;ZFzDTJU+l+/7zP/iFb8BAIbsC6vradS89M3bp14WEDz84TiNGpcGLMb2sn65Nvtq2qUf/bNk4YW9&#10;8qcRl28ULgXPXP7l4/frhR8AAAB9Ez70/flPp8nPfzJJI+Y04Xeo/PemIW9DK24vC6szt28fzemH&#10;S3fvpmNTW8uWCpmqFINIDAEAfZCvvixztib8zjO033MuXcomMzs7x69mJm6Nh8zHf3Dvs5AJnygU&#10;nfXpQpuWXR0SQwBAU/LVmsClAcfduXP0LJlAyPRL4yGzzK1l5XMz+V/Qoj7HUCCIAIBl5as1y2xD&#10;6+tqje1l/VUMmfsffJDcev/95N4rryQ3X345/fOqNX79shgSQwAwdOfZhtaX1RrXMPdX70OmKsUg&#10;EkMAQKzOc2lA7Ks1zsn0k5Bp0LKrQ2IIAKjbEC4NcE6mn4RMZPq8VW5eDAXFIBJDAFCfZVZrcvmq&#10;TdDVwHFOpp+EzAD1OYYCq0MAUI1lVmvKioETtBk5zsn0k5DhXMSQGAJgeELYLLNac5I2VnFsL+sf&#10;IUOrikHUlxgK/47FMJoXRblyHOVEEgAxyLei5S4aOXWu4hRDxvayfviNB28n39v7fPrsmOnBgZAh&#10;PsuuDnU5hs5SXjnKiSUAuqYYOfn7cFWRk7+3LfNe5pxM/wgZmOnbVrmLEkwA1CV/zy1GzkUDJyhG&#10;zknvPa5h7hchAxUpx1BuXhTlynGU63MkFc0LptNiKZgXTGIJoB+KqzhBFZFTfF/5r7+/mXzjN4/e&#10;M+7dS5Kb/Xjm52AJGYiIWFqe1SWAfihGzkUDJ/joT7eTzb95vg/Qirw3tOfOgwfJeG9PyABPCabl&#10;nSeYis56oyyq4k3z4YcPkysvXcleAcRr2VWc3/vxvWTj2tF71vW/1Mx71EnvEbmLvleE//3DPxta&#10;VAkZoBXniaVgXjANJZbOq/gG+ujPbiR//vFfTeefv/y/k18a/fd0nlv0zTTXdIABLKO8ivOzn28l&#10;X/u7R/vJ/tGv7SZ/77XCw2UiF37Wv/TNYd1gIGSAXrO6dNyff/hvkv/3h1/LXiXJX/xbv5t8/urv&#10;ZK+65axPMIsEGHRT+Bm86N+hk35eF+U/u/O/w2d9+JUr/lyfFj6/aWpFpgnhZ+a1r785qJ9ZxZAJ&#10;Nt57L9leW0tuv/Za+rpqQgbopfOuMOVOiqd5LhJUf/Y/v588+ukL2atuh0yMlo2v8P/3ZSNsWctE&#10;2zzhv8MX/c9Y1Hl+Acv/7l3kl7dFfoG+qKr+77joz5TzWObn0Fm6/sFPOB+Tiz1m8p874WfJF7eG&#10;dXuBkAHoueIvaT+9+3+TT97+JHuVJOv/+i8kz/2V57NXy/+S1FSAAVTl3z7YSf7lfz4K3/v/4M6F&#10;QuasDy/O+qBikbi1KnwyIQMwINN/NT0WMl/6D1/q7KH/ZT4lF2AQv2VWNHOLrmgWg+E//fvk2BXM&#10;f+Mrx3/WCId4CBmAAYkpZGJUZ3ydV5XbherWVjSe5xfottS9FTGoYgtcHgPh70TXwsAT/vtDyAAM&#10;SDFknv/W88n1b1wXMkSvi78s011Cpj+aDpnPZSMALbj61atpwITvMBcx9IGIYRnrhf+6jO0cZQlC&#10;BqBFV3/lajY7PgcYkrASkwsrNLAIIQPQoo+++1G6tSx8hzkAsBghA9CShx8+PHbQP8zDnwEMzVbh&#10;zoRpM/duUIPR6qN0DE/1b4KQAWjJvPMwzsgAQ7RZuJhtEs/FfrRMyAAAANERMgAAtMrNZZyHkAFo&#10;ifMwAE+5uSx+N5Lr2awZQgagI8KzZACAxQgZAABa5+ayflkfjdIxPOm/LkIGAIDWubmMZQkZAAAg&#10;OkIGoEXFczFXv3o1mwEMj5vLWJaQAWhJePhliJcQM+H7hV99IfsnALi5jLMIGYCWhOuXP/2jT5NP&#10;3v7ks9cAQ1a8ghnOImQAWvLpj59GTBjDawCOuLmMswgZAAA64c03s8mMm8vi89zK43Sc7O+nY92E&#10;DAAAEB0hAwBAJ7i5jGUIGQAAOsnNZZxGyAAA0BluLmNRQgYAgE5yc1lcXkxWs1kzhAxAS8IzZIqu&#10;/oon+wO4uYxFCRkAACA6QgagJVe/agUG4DRuLovb9tpaOu4eHqZj1YQMQEvCVrLnv/V8+r32L9aS&#10;Ky9dyf4JwHAVr2CG0wgZgBaFVZlP3v7E+RiAguLNZa5g5iRCBqAlH333o2TvH+99Nn/44cN0DgCc&#10;TcgAtCSsxOSKc4Ch29rKJjPvvJNNoETIAHSEMzIARzY3swmcQsgAANBZbi7jJEIGAIBOcXMZixAy&#10;AAB0jpvL4nN59Dgdx3tHF9nUTcgAAADRETIAAHRO8eay6TSbQIGQAQCgc4o3l00m2QQKhAxAC8oP&#10;v3z+W89nMwCI07XZV5OEDEBLivFy9atXsxkAQfHmMlcwM4+QAWhBePjl9W9cT2MmfL/wqy9k/wSA&#10;nJvLOI2QAWhB2Fr20Xc/Sj55+5P09c/+y8/SEQD6Ymt1NR2nBwfpWDUhA9CSPGLC+OkffZrOAXjK&#10;zWWcRsgAANBJbi7jNEIGoAWf/tgKDABchJABaMnan/5+8qWf/m46urUM4HTh5jIH/ikSMgAtuPrk&#10;4+Tq//lRcmX/d5IX/tdvpq8BOK54BTOUCRmADrjyB/8xmwFQVLyCGYqEDEALrvzaV5Ir//CXs1cz&#10;Yc/E/fvZCwCI0xtrj9Jx9/AwHeskZADacvt2NsmEK3lsAAeAhQgZgDYV90yEVRkPSgA4xrNkOImQ&#10;AWhT8R06uHXLqgwALEDIALSp+LS33DvvZBMAijwUs/teTZq7ak7IALQp3C1avpInbDG7cyd7ATBs&#10;8z7vgUDIALTtzTezSYFbzADgVEIGoKuclwEgYpsrK+k42d9Px6oJGYAuOOmJbxsbYgYYtOLT/cNi&#10;NeSEDEDbiu/S8zj8DwDPEDIAXVC8hjmszpSfL+PwPwAcI2QAuqB4LU8Il/JT/x3+Bwas+NmO3bbk&#10;hAxAF5SvYQ7v1Ds72YtMOPwvZgAgJWQAumg6PYqbe/eyP8iIGQBICRmAriiek8kfX33zppgBgDmE&#10;DEBXnPT46hAz5euZPWMGGJDi5zxhwZruGq0+SsfpwUE61knIAHRR+WEJ4fB/OWY8YwaAARMyAF0x&#10;78B/0UkxA9BzxQXrfOctCBmArpq3f2JezHjGDAADJGQAumTegf+ycsx4YCYAHXEjuZ7N6idkALrk&#10;pAP/ZSfFjDMzAAyEkAHoqhAnp4XJvJh55x0xA/ROOEKYK9+FQveN9/ayWbWEDECXFN+tFyFmAOio&#10;9dEom9VDyAB0Tfkw/1nEDDAwfrwRCBmALlv0yW8hZu7dy17MhJgJVzPfv5/9AUDclv2Mh/4TMgBd&#10;U7y5bBk3bx6PmeDWLTEDQC8JGYAuW/bJbyFmyh9bihkAekjIAHTNolcwn6R8ZiYIMeNZM0DEiovV&#10;i+66pd+EDECXnfee0fKZmSD8Z4kZAGr03MrjdJzs76djnYQMQNeUr2A+7/U8887M5DHjyh8gYsvu&#10;uqWfhAxAFxW3hl1kD8VJMeNGMyAyF911S/8IGYCuu+i7d4iZnZ3sRYFzMwBETMgAdFHVp1rDdrUn&#10;T569BCCszliZASBCQgag66rcDH7ajWbOzQAdVjw+eN57UKjfi8lqNqufkAHoojo3g4eYCVvNikHj&#10;3AwAkREyAEMUPtp8881nLwLIH55pdQaACmyvraXj7uFhOlZJyAB0XVgtqSMsQszMu9UsxMw774gZ&#10;oHOKC8l+RCFkAGJQfrZMlfKYsdUMgIgIGYAuCuHS5EePIWZO2mrmIgAAOkjIAHDkpK1mVmcA6CAh&#10;AxCDKp4ls6j8AZquaQY6pupHbBE3IQPQVcV37CqfJbOIsDoTrmm2OgNARwkZgBgUo6ZJZ63OCBqg&#10;QcVHbDX9+Q7dI2QAYtDmO/ZpqzP5c2cAYOby6HE6jvf20rFOQgagq+p8uv95nLY6c+mSoAGgUUIG&#10;oKu6eJK1uDrjMgAAWnTpyUw2B6BrwkpHros/rsMqTAiYshA6YQUHoGJd/7E4dB/Pvlbu/iCdP3nr&#10;reTOgwfpNrOd119P1kej9M+rYkUGoKvKKxtdXOkIsRJ+kzhtu5kVGgBqIGQAuLh8u1n5QoAQNK5r&#10;Bmric5LuuTb7aoqQAeiqcB6lvNLRZWF1JnyXYyZwIQBQkZh+LFIvIQMQi1geY51vNzspaDx/BmAw&#10;tlZX03F6cJCOVRIyALHo2nXMZzkpaIrPnxE0wAXE8vkO9RAyAF1WfKJ/rO/Yp10IYIUGWFLxxyLD&#10;JmQAaEa4ECA8UPOkFRpnaABYgpABoDnhAoOzztC4thmABQgZgC4rnouZTLJJT4SgmbdCE4Sgya9t&#10;FjQAzCFkAGhPvkKzSNDYdgaU9O3zHZYjZAC6bChX8pS3nJ10MUDYdhYuB7BKA4MV2wWOQ/TG2qN0&#10;3D08TMe6CBmALhviO3YImnAxQAiaeas04XKAsEqT33YmagAGScgAdFlYqciFX+CHJATNadvO8tvO&#10;ilvPRA3AYAgZgC4r/2I+xF/Uy9vO5kVNvvXMeRqAwRAyAF1WXJEJyq+H5qxVmqB8nsZKDUAvCRmA&#10;mPiF/EhxlSZETflygFxx+5mogV4Y8o7bWLyaNPOhm5AB6LLwS/dJv6RzJPxWEy4HyFdpFoma/KGb&#10;wgYgWkIGoMuGvpVsGfkqTYiak65xLsq3oM0LG3EDUInNlZV0nOzvp2OVhAxATIbyXJkqFKPmrNWa&#10;oBg25bgBoHOEDEBMPAnufIqrNXnUnHRZQFEeN2IGoHOEDADDkkdN+F4maoDOKC6u2gk6XEIGICa2&#10;llWrGDX5FrRi3OTf4Z8D0ClCBqDrtrayCbULYVOMm/wbgM4RMgAAQHSEDAAAUJnR6qN0nB4cpGNd&#10;hAxA1xVvKptMsgnAcBV33Do6OFxCBgCAaPl8Z7iEDAAA0XIfynAJGQAAIDpCBgCAaNla1j03kuvZ&#10;rF5CBgCAqBTvQGG4hAxA14UHNObG42wCAN23Phql43hvLx2rJGQAAIDoCBkAACA6QgYAAIiOkAGI&#10;wfZ2NpnZ3c0mAMPk6CCBkAEAAKIjZAAAgOgIGQAAoDLPrTxOx8n+fjrWRcgAAADRETIAAETHHSgI&#10;GYAYbG1lk5npNJsAwHAJGQAAIDpCBgAAqMyLyWo2q5eQAQAAoiNkAGKwuZlNZiaTbAIA3be9tpaO&#10;u4eH6VgVIQMAQHTcgYKQAQAAoiNkAACA6AgZAAAgOkIGAACIjpABiMH6ejaZGY+zCQCByxyHScgA&#10;ABCd4q30dMvl0eN0HO/tpWNdhAwAABAdIQMAAERHyAAAANERMgCx2N7OJjO7u9kEAIZJyAAAAJW5&#10;NvtqgpABACA6bqVHyAAAANERMgAAQG22VlfTcXpwkI5VETIAAEB0hAxALLa2ssnMdJpNAGCYhAwA&#10;ABAdIQMAQJQ8XmvYhAwAABAdIQMQo8kkmwBA97yx9igddw8P07EOQgYAAIiOkAGIxeZmNgEAhAwA&#10;ABAdIQMAAERHyAAAECXPCe6uV5P1bFYfIQMAAERHyADEYr3w6dZ4nE0AoNs2V1bScbK/n45VETIA&#10;AEB0hAwAABAdIQMAAERHyAAAEKXic4Ink2zCYAgZAAAgOkIGICbb29lkZnc3mwDA8AgZAACgUqPV&#10;R+k4PThIxzoIGQAAIDpCBgAAiI6QAQAAoiNkAACI0vp6NpkZj7MJgyFkAGKytZVNZqbTbAIAwyNk&#10;AACASt1Irmez+ggZAACgNuujUTqO9/bSsSpCBgAAiI6QAQAAoiNkAGKyuZlNZiaTbAIwXNvb2WRm&#10;dzebMAhCBgAAiI6QAQAAoiNkAACA6AgZAACgUs+tPE7Hyf5+OtZByAAAANERMgAAQHSEDEBM1tez&#10;ycx4nE0AhmtrK5vMTKfZhEEQMgAAQHSEDAAAUKkXk9VsVh8hAwAAREfIAAAAtdpeW0vH3cPDdKyC&#10;kAEAAKIjZABis72dTWZ2d7MJwDBtbmaTmckkmzAIQgYAAIiOkAEAAKIjZAAAgOgIGQAAIDpCBgAA&#10;qNTl0eN0HO/tpWMdhAxAbLa2ssnMdJpNAGBYhAwAANFaX88mM+NxNmEQhAwAABAdIQMAAERHyAAA&#10;ANERMgAxm0yyCQB0x7XZV92EDEBsNjezCQAMl5ABACBq29vZZGZ3N5vQKVurq+k4PThIxyoIGQAA&#10;IDpCBgAAiI6QAQAAoiNkAACA6AgZgNisr2eTmfE4mwDAsAgZAACgcm+sPUrH3cPDdKyakAEAIGpb&#10;W9lkZjrNJvSekAEAAKIjZAAAgOgIGQAAIDpCBiBG29vZZGZ3N5sAwHAIGQAAoHKvJoXHBdRAyAAA&#10;ELXNzWwyM5lkEzplc2UlHSf7++lYBSEDAABER8gAAADRETIAAEB0hAxAjDzGGoCBEzIAAEB0hAwA&#10;ABAdIQMAQNTWC48rGY+zCa0brT5Kx+nBQTpWTcgAAADRETIAsfP0NwAGSMgAxKj4GGsAGCAhAwAA&#10;REfIAAAA0REyAABEb3s7m8zs7mYTWnUjuZ7N6iFkAACAWq2PRuk43ttLxyoIGQAAIDpCBiBGnv4G&#10;wMAJGQAAIDpCBgAAiI6QAQAAoiNkAACI3tZWNpmZTrMJrXpu5XE6Tvb307FqQgYAAIiOkAGIlae/&#10;ATBgQgYAAIiOkAEAAKIjZAAAgOgIGQAAore5mU1mJpNsQqteTFazWT2EDAAAEB0hAxArD00AICLb&#10;a2vpuHt4mI4XJWQAAIDoCBkAACA6QgYAAIiOkAEAAKIjZAD6wF2jwMCtr2eTmfE4m9BrQgYgVsWH&#10;JgDAwAgZAACgcpdHj9NxvLeXjlUTMgAAQHSEDAAAEB0hAwAAREfIAADQC9vb2WRmdzeb0FtCBiBW&#10;7hoFYMCEDAAAULlrs686CRkAACA6QgYAAKjd1upqOk4PDtLxooQMAAAQHSEDAABER8gAxMxdowCf&#10;2drKJjPTaTaht4QMAAAQHSEDAADU4o21R+m4e3iYjlUSMgAAQGSS5P8D9lM9gNTW0H4AAAAASUVO&#10;RK5CYIJQSwMEFAAGAAgAAAAhABZ2TPffAAAACAEAAA8AAABkcnMvZG93bnJldi54bWxMj0FLw0AU&#10;hO+C/2F5gje72aSpErMppainItgK4u01eU1Cs29Ddpuk/971pMdhhplv8vVsOjHS4FrLGtQiAkFc&#10;2qrlWsPn4fXhCYTzyBV2lknDlRysi9ubHLPKTvxB497XIpSwy1BD432fSenKhgy6he2Jg3eyg0Ef&#10;5FDLasAplJtOxlG0kgZbDgsN9rRtqDzvL0bD24TTJlEv4+582l6/D+n7106R1vd38+YZhKfZ/4Xh&#10;Fz+gQxGYjvbClRNd0HESkhrSRxDBTpaxAnHUsFSrFGSRy/8Hi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6yNhrLoEAABUDgAADgAAAAAAAAAAAAAAAAA6AgAA&#10;ZHJzL2Uyb0RvYy54bWxQSwECLQAKAAAAAAAAACEA1WK04wQpAAAEKQAAFAAAAAAAAAAAAAAAAAAg&#10;BwAAZHJzL21lZGlhL2ltYWdlMS5wbmdQSwECLQAUAAYACAAAACEAFnZM998AAAAIAQAADwAAAAAA&#10;AAAAAAAAAABWMAAAZHJzL2Rvd25yZXYueG1sUEsBAi0AFAAGAAgAAAAhAKomDr68AAAAIQEAABkA&#10;AAAAAAAAAAAAAAAAYjEAAGRycy9fcmVscy9lMm9Eb2MueG1sLnJlbHNQSwUGAAAAAAYABgB8AQAA&#10;VTIAAAAA&#10;">
                <v:shape id="Picture 5" o:spid="_x0000_s1088" type="#_x0000_t75" style="position:absolute;width:31546;height:25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qSGwwAAANoAAAAPAAAAZHJzL2Rvd25yZXYueG1sRI/RasJA&#10;FETfC/7DcoW+NRsNBEmziihFoVBo9AOu2dtkMXs3Zrcm7dd3C4U+DjNzhik3k+3EnQZvHCtYJCkI&#10;4tppw42C8+nlaQXCB2SNnWNS8EUeNuvZQ4mFdiO/070KjYgQ9gUqaEPoCyl93ZJFn7ieOHofbrAY&#10;ohwaqQccI9x2cpmmubRoOC602NOupfpafVoFe/m2MtVh/6rpuryY9Jb132Om1ON82j6DCDSF//Bf&#10;+6gV5PB7Jd4Auf4BAAD//wMAUEsBAi0AFAAGAAgAAAAhANvh9svuAAAAhQEAABMAAAAAAAAAAAAA&#10;AAAAAAAAAFtDb250ZW50X1R5cGVzXS54bWxQSwECLQAUAAYACAAAACEAWvQsW78AAAAVAQAACwAA&#10;AAAAAAAAAAAAAAAfAQAAX3JlbHMvLnJlbHNQSwECLQAUAAYACAAAACEAOFqkhsMAAADaAAAADwAA&#10;AAAAAAAAAAAAAAAHAgAAZHJzL2Rvd25yZXYueG1sUEsFBgAAAAADAAMAtwAAAPcCAAAAAA==&#10;">
                  <v:imagedata r:id="rId17" o:title="" croptop="14053f" cropbottom="4833f" cropleft="12981f" cropright="10817f"/>
                  <v:shadow on="t" color="black" opacity="26214f" origin="-.5,-.5" offset=".74836mm,.74836mm"/>
                </v:shape>
                <v:shape id="TextBox 10" o:spid="_x0000_s1089" type="#_x0000_t202" style="position:absolute;left:1553;top:26115;width:30445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BE7C678" w14:textId="77777777" w:rsidR="0081034D" w:rsidRPr="00C569CA" w:rsidRDefault="0081034D" w:rsidP="0081034D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569CA">
                          <w:rPr>
                            <w:sz w:val="18"/>
                            <w:szCs w:val="18"/>
                          </w:rPr>
                          <w:t>Боковая ограничительная линия не доходит до задней ограничительной линии</w:t>
                        </w:r>
                      </w:p>
                    </w:txbxContent>
                  </v:textbox>
                </v:shape>
                <v:shape id="TextBox 19" o:spid="_x0000_s1090" type="#_x0000_t202" style="position:absolute;left:-2618;top:760;width:19679;height:4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C7B63F0" w14:textId="77777777" w:rsidR="0081034D" w:rsidRPr="0081034D" w:rsidRDefault="0081034D" w:rsidP="0081034D">
                        <w:pPr>
                          <w:spacing w:line="240" w:lineRule="auto"/>
                          <w:jc w:val="center"/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>Соединительная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241AE9">
                          <w:rPr>
                            <w:sz w:val="18"/>
                            <w:szCs w:val="18"/>
                          </w:rPr>
                          <w:t>линия</w:t>
                        </w:r>
                      </w:p>
                    </w:txbxContent>
                  </v:textbox>
                </v:shape>
                <v:shape id="Straight Arrow Connector 20" o:spid="_x0000_s1091" type="#_x0000_t32" style="position:absolute;left:6934;top:5139;width:4367;height:78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hLvwAAAANoAAAAPAAAAZHJzL2Rvd25yZXYueG1sRI9Ba8JA&#10;FITvBf/D8oTe6sYgpUZXEVGQQg+Nen9kn0kw723YXTX++26h0OMwM98wy/XAnbqTD60TA9NJBoqk&#10;craV2sDpuH/7ABUiisXOCRl4UoD1avSyxMK6h3zTvYy1ShAJBRpoYuwLrUPVEGOYuJ4keRfnGWOS&#10;vtbW4yPBudN5lr1rxlbSQoM9bRuqruWNDeR5pdv59fPMQbxmLsuv2e5pzOt42CxARRrif/ivfbAG&#10;5vB7Jd0AvfoBAAD//wMAUEsBAi0AFAAGAAgAAAAhANvh9svuAAAAhQEAABMAAAAAAAAAAAAAAAAA&#10;AAAAAFtDb250ZW50X1R5cGVzXS54bWxQSwECLQAUAAYACAAAACEAWvQsW78AAAAVAQAACwAAAAAA&#10;AAAAAAAAAAAfAQAAX3JlbHMvLnJlbHNQSwECLQAUAAYACAAAACEAVP4S78AAAADaAAAADwAAAAAA&#10;AAAAAAAAAAAHAgAAZHJzL2Rvd25yZXYueG1sUEsFBgAAAAADAAMAtwAAAPQCAAAAAA==&#10;" strokecolor="#7030a0" strokeweight="3pt">
                  <v:stroke endarrow="block" joinstyle="miter"/>
                  <o:lock v:ext="edit" shapetype="f"/>
                </v:shape>
                <v:shape id="TextBox 23" o:spid="_x0000_s1092" type="#_x0000_t202" style="position:absolute;left:10926;top:7741;width:5847;height:4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FEC6213" w14:textId="77777777" w:rsidR="0081034D" w:rsidRPr="0081034D" w:rsidRDefault="0081034D" w:rsidP="0081034D">
                        <w:pPr>
                          <w:rPr>
                            <w:rFonts w:ascii="Calibri" w:hAnsi="Calibri"/>
                            <w:color w:val="FFFFFF"/>
                            <w:kern w:val="24"/>
                            <w:sz w:val="18"/>
                            <w:szCs w:val="18"/>
                            <w:lang w:val="en-US"/>
                          </w:rPr>
                        </w:pPr>
                        <w:r w:rsidRPr="0081034D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en-US"/>
                          </w:rPr>
                          <w:t>R</w:t>
                        </w:r>
                      </w:p>
                      <w:p w14:paraId="5A7B76A0" w14:textId="77777777" w:rsidR="0081034D" w:rsidRPr="0081034D" w:rsidRDefault="0081034D" w:rsidP="0081034D">
                        <w:pPr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Box 24" o:spid="_x0000_s1093" type="#_x0000_t202" style="position:absolute;left:7923;top:13442;width:4114;height:4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2BD50CAD" w14:textId="77777777" w:rsidR="0081034D" w:rsidRPr="0081034D" w:rsidRDefault="0081034D" w:rsidP="0081034D">
                        <w:pPr>
                          <w:rPr>
                            <w:rFonts w:ascii="Calibri" w:hAnsi="Calibri"/>
                            <w:color w:val="FFFFFF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 w:rsidRPr="0081034D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1034D">
        <w:rPr>
          <w:rFonts w:eastAsia="Times New Roman" w:cs="Times New Roman"/>
          <w:b/>
          <w:bCs/>
          <w:noProof/>
          <w:szCs w:val="20"/>
          <w:lang w:val="en-GB"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CB9254" wp14:editId="56B94E25">
                <wp:simplePos x="0" y="0"/>
                <wp:positionH relativeFrom="column">
                  <wp:posOffset>2327910</wp:posOffset>
                </wp:positionH>
                <wp:positionV relativeFrom="paragraph">
                  <wp:posOffset>36830</wp:posOffset>
                </wp:positionV>
                <wp:extent cx="2011680" cy="2663825"/>
                <wp:effectExtent l="38100" t="38100" r="83820" b="0"/>
                <wp:wrapNone/>
                <wp:docPr id="99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80" cy="2663825"/>
                          <a:chOff x="3284220" y="1952"/>
                          <a:chExt cx="2934758" cy="3302677"/>
                        </a:xfrm>
                      </wpg:grpSpPr>
                      <pic:pic xmlns:pic="http://schemas.openxmlformats.org/drawingml/2006/picture">
                        <pic:nvPicPr>
                          <pic:cNvPr id="149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12154" t="12330" r="12154" b="1297"/>
                          <a:stretch/>
                        </pic:blipFill>
                        <pic:spPr>
                          <a:xfrm>
                            <a:off x="3284220" y="1952"/>
                            <a:ext cx="2927815" cy="257339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0" name="TextBox 11"/>
                        <wps:cNvSpPr txBox="1"/>
                        <wps:spPr>
                          <a:xfrm>
                            <a:off x="3324782" y="2628036"/>
                            <a:ext cx="2894196" cy="6765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6D4F7D" w14:textId="77777777" w:rsidR="0081034D" w:rsidRPr="00C569CA" w:rsidRDefault="0081034D" w:rsidP="0081034D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69CA">
                                <w:rPr>
                                  <w:sz w:val="18"/>
                                  <w:szCs w:val="18"/>
                                </w:rPr>
                                <w:t xml:space="preserve">Боковая и задняя ограничительные линии не доходят </w:t>
                              </w:r>
                              <w:r w:rsidRPr="00C569CA">
                                <w:rPr>
                                  <w:sz w:val="18"/>
                                  <w:szCs w:val="18"/>
                                </w:rPr>
                                <w:br/>
                                <w:t>до пересечения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1" name="TextBox 13"/>
                        <wps:cNvSpPr txBox="1"/>
                        <wps:spPr>
                          <a:xfrm>
                            <a:off x="4037699" y="260375"/>
                            <a:ext cx="1615663" cy="520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0A02F4" w14:textId="77777777" w:rsidR="0081034D" w:rsidRPr="00241AE9" w:rsidRDefault="0081034D" w:rsidP="0081034D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Соединительная 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2" name="Straight Arrow Connector 15"/>
                        <wps:cNvCnPr/>
                        <wps:spPr>
                          <a:xfrm flipH="1">
                            <a:off x="4626800" y="690432"/>
                            <a:ext cx="243840" cy="57644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3" name="TextBox 25"/>
                        <wps:cNvSpPr txBox="1"/>
                        <wps:spPr>
                          <a:xfrm>
                            <a:off x="4192757" y="764957"/>
                            <a:ext cx="399108" cy="381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5D7ABF" w14:textId="77777777" w:rsidR="0081034D" w:rsidRPr="0081034D" w:rsidRDefault="0081034D" w:rsidP="0081034D">
                              <w:pPr>
                                <w:rPr>
                                  <w:color w:val="FFFFF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81034D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4" name="TextBox 26"/>
                        <wps:cNvSpPr txBox="1"/>
                        <wps:spPr>
                          <a:xfrm>
                            <a:off x="4810168" y="1134323"/>
                            <a:ext cx="273050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B51226" w14:textId="77777777" w:rsidR="0081034D" w:rsidRPr="0081034D" w:rsidRDefault="0081034D" w:rsidP="0081034D">
                              <w:pP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81034D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CB9254" id="Groupe 4" o:spid="_x0000_s1094" style="position:absolute;left:0;text-align:left;margin-left:183.3pt;margin-top:2.9pt;width:158.4pt;height:209.75pt;z-index:251662336;mso-position-horizontal-relative:text;mso-position-vertical-relative:text;mso-width-relative:margin;mso-height-relative:margin" coordorigin="32842,19" coordsize="29347,33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rwyuQQAAF0OAAAOAAAAZHJzL2Uyb0RvYy54bWzUV9tu3DYQfS/QfyD0&#10;nqzuWi28Dlw7SQsErRGn6DNXolZEJFElud713+cMdbHXF7h22wAJkLV40XDmzJkz1Mm7Q9uwa6GN&#10;VN3aC976HhNdoUrZbdfen18+vFl6zFjelbxRnVh7N8J4705//ulk369EqGrVlEIzGOnMat+vvdra&#10;frVYmKIWLTdvVS86LFZKt9xiqLeLUvM9rLfNIvT9dLFXuuy1KoQxmL0YFr1TZ7+qRGH/qCojLGvW&#10;Hnyz7le73w39Lk5P+GqreV/LYnSDv8KLlssOh86mLrjlbKflA1OtLLQyqrJvC9UuVFXJQrgYEE3g&#10;34vmo1a73sWyXe23/QwToL2H06vNFr9ff9T9VX+pgcS+3wILN6JYDpVu6S+8ZAcH2c0MmThYVmAS&#10;XgfpEsgWWAvTNFqGyQBqUQN5ei8Kl3EYYgt2BHkSTsvvJxN5FGcJeEImosgP0yyjPYvJg8WRX70s&#10;Vvg/goGnB2A8Txq8ZXdaeKOR9h/ZaLn+uuvfIG89t3IjG2lvHAeRIXKqu76UxaUeBsD1UjNZIuQ4&#10;91jHW5Af63Qsc+HRK7RreIdTTJ9U8dWwTp3XvNuKM9ODvjDgwDjevqDh0YGbRvYfZNMwrexf0tZX&#10;Ne9xZOBYSYtjrOD+Pe48AtfAywtV7FrR2aHQtGgQtupMLXvjMb0S7UYgPv1b6TzkK6OLz/CYSi0I&#10;gyR25RaESCm2z3MouyDMHQR4xWphi5qyTRFNQQwYGrDyER4+zqeZkHmYLYNkJGSSRVGeHrEJSGtj&#10;PwrVMnpAAPDZocSvPxk7EG/aQscLJyNYcrWws0Jf1eWebZqd/swBQOIvfURYSjIWLYNhgIDDzKd/&#10;HuPNFuJoG8BwlBzfHUtnnTeaXXMAt2l48XXwpulrPkzGzsytZ9jtykNNzrjRHT8dmAN87hHYUnVD&#10;Ys3EA4weMOFFKuIIBk/J7B22J4h3YPsXpOQXdWCBo8e4jZSG2QPmiZsIieafSnQUxtkydMIRpuHS&#10;j1wmkZFJOZZ5HCC9TjnSLE3y6N+lulNUQgT0rVv0ZA+bw1DM7gCa2qjyBqHs0TrWnvl7x0lOtG3O&#10;les0xJVOne2sqqTj1O07o3Wk4rvlJHiQkzkOpO4lOYn9KEtzKJqTewxGtZ9SEqRBgi4wpCQJIeb5&#10;/52SeKLRj5SSFLQeyuTKai63tWVnWqs9O1ddB0FSmkHExvpAjs67sUMfVwuroOy/Uik5cRoabpyG&#10;aMmoQ+Qozf04GlvulKMwjpYxlqnfJlka43nQlqnhT+o3CiRE2nk4uzac9oRczjXEV03H9rMkFlQo&#10;FXoIDm576KbptpM0Fla7AIxqZEklSNEYvd3Mupj5kX82+Xm0jZy94KYepNItUTh81UpINWtku/aA&#10;Bgmxm7ZcNu+7ktkb6o9WS/TaRowINB29OSspwXKsBAPHpvnvWMNUU8e6Oly0yL2X1nCAHplkjh9I&#10;f45Hh8zEjyjPA3+6j1E/c/yZr2MvbqAzI+5heauqM9N/qBLGBedeRlx/ek1GgDKu0S4jQRChYp0+&#10;3+l0WeRTZ3VXZErJVApPlOxzd5rnUzKH8t+kxN3h8Q3jbirj9xZ9JN0du2K7/So8/QYAAP//AwBQ&#10;SwMECgAAAAAAAAAhAB+VdZzjHgAA4x4AABQAAABkcnMvbWVkaWEvaW1hZ2UxLnBuZ4lQTkcNChoK&#10;AAAADUlIRFIAAALxAAACRAgGAAAAnz97JwAAAAFzUkdCAK7OHOkAAAAEZ0FNQQAAsY8L/GEFAAAA&#10;CXBIWXMAABJ0AAASdAHeZh94AAAeeElEQVR4Xu3dz4tl6VnA8VtxlYw9G0HDJFYTyJUJLrK4wb10&#10;71xJFtYi+AcIQhDs2rqtdiPkX3DRmzALwVU3LtzJXIiIJFCR0KUZElAIGSdqIBnvU/c9NadP31t1&#10;f5xz7nnO+XygqbcjyDCL6e99+nnfe/bpygwAAEjjc+UnAACQhIgHAIBkRDwAACQj4gEAIBkRDwAA&#10;yYh4AABIRsQDAEAyIh4AAJIR8QAAkIyIBwCAZEQ8AAAkI+IBACAZEQ8AAMmIeAAASEbEAwBAMiIe&#10;AACSEfEAAJCMiAcAgGREPAAAJCPiAQAgGREPAADJiHgAAEhGxAMAQDIiHgAAkhHxAACQjIgHAIBk&#10;RDwAACQj4gEAIBkRDwAAyYh4AABIRsQDAEAyIh4AAJIR8QAAkIyIBwCAZM5evvz00zjM57e/n52f&#10;r38CAADDdDabrSN+k6urclhZLMphRfADAMDp3Bvx+6iCvx77QfADAEC77tZplsvb388uL9c/uyT4&#10;AQDgcGefrpTzW25u1j+vr9c/K4IfAABO596I34fgBwCAfrQW8fsQ/AAAcLiTRPw+BD8AALxp8BG/&#10;D8EPAMAUjCri99EM/ir0K4IfAIChmmzE72PThL8e/YIfAIA+ifiWCX4AALom4k9I8AMAcAgRn4Tg&#10;BwCgIuJHSPADAIybiJ+4TMEf/6ziHwBAxLOHIQR/iOg34QcApkzE0wkrPQAA3RHxnJzgBwDYj4gn&#10;hSr0K4IfAJgyEc9obZrwhyr6BT8AkJWIhxXBDwBkIuJhT4IfADg1EQ8dcmkXAOiCiIeByDLhj39O&#10;4Q8ApyXiISErPQAwbSIeRk7wA8D4iHjgjuAHgBxEPLCXaide8APA6Yh4oHNDCv5Qj37BD0BGIh4Y&#10;lKFO+KvYD4IfgFMT8UBam4K/iv0g+AEYKxEPTILgB2BMRDxAw5CDP/6Z4qfgB5g2EQ9whPuC34Vd&#10;ALoi4gF6UMV+OHXw12M/CH6AfEQ8wMAIfgAeIuIBEtu0zhMEP8C4iXiAiRhq8FexHwQ/wG5EPABv&#10;GXrwi31g6kQ8AEfZFPxV7Ieug986DzBFIh6A3rx6tY5rF3YBjiPiARicob7QI/aBoRDxAKR26v39&#10;KvaD4Af6IuIBmISI/Qj9bes8wf4+kIWIB4AN7ruwa50HODURDwBHGMo6T3O6HyL6BT+Mk4gHgB48&#10;dFk3nCL4q/UiwQ+5iHgAGJiHgt/uPiDiASCxoazzhCr6q9iviH5on4gHgIk45WXdiP1NkS/w4TAi&#10;HgB4Q9/T/U2BL+7hfiIeADhYBP+m2G8j9JtxL+zhMyIeAOhEBH6Ed3Oyf2zk1+P+yZP1T5gaEQ8A&#10;nExzkn9o4L98uf5pYs9UiHgAYJCqwD9kF1/UM3YiHgBI5dWr9c99pvZWcBgbEQ8ApFZfyXn6dP1z&#10;F6b1ZCbiAYDROWRaL+rJRMQDAKO3b9RXQW/1hqES8QDA5OyzghNBbzrP0Ih4AGDydo36CHrTeYZA&#10;xAMANMT6zUMxHwQ9pyLiAQC2qHbpHwp66zb0TcQDAOxg16A3nacPIh4AYE/WbTg1EQ8AcKDqQux9&#10;QR/fFntxYd2Gdol4AIAWPLRuY9WGNol4AICW3bduI+Zpg4gHAOhIxPymb4m1M8+xRDwAQMe2TeZN&#10;5TmUiAcA6ImYpy0iHgCgZ2KeY4l4AIATsC/PMUQ8AMAJmcpzCBEPADAAYp59iHgAgAER8+xCxAMA&#10;DIx9eR4i4gEABmrbVP7qajZ79qz8hkn6XPkJAMDAxMQ9xq3VBL4SE/rnz8tvmCSTeACAJCLcmys2&#10;r1/PZufn5TdMhogHAEhk04qNS6/TY50GACCRiPXmek1EfcQ90yHiAQCSqXbl44JrRchPi3UaAIDE&#10;Nq3X2JMfP5N4AIDENq3XPH5sKj92Ih4AIDl78tMj4gEARiBCPtZo7MlPg514AICRae7JR9hfXNiT&#10;HxMRDwAwQpsuvHpPfjys0wAAjJA9+XEziQcAGLGbm/VrNXUm8vmZxAMAjFjswW/6Yqjnz9eBT04m&#10;8QAAE7FpT94XQ+VkEg8AMBGb9uRfvCgHUhHxAAAT0gz5y8v1ag25WKcBAJig5mqNy665mMQDAExQ&#10;cyLv+clcRDwAwEQJ+bxEPADAhEXIN5+f9PTk8Il4AICJe/bszZCPL4cS8sMm4gEAuA35Ok9PDpuI&#10;BwDgVnzxU8XTk8PmiUkAAO7EGk2s01Q8PTlMJvEAANw5P/diTQYiHgCAN3h6cvhEPAAAb/H05LCJ&#10;eAAANvL05HCJeAAAtvL05DCJeAAA7uXpyeHxxCQAAA/y9OSwmMQDAPAgT08Oi4gHAGAnnp4cDhEP&#10;AMDOPD05DCIeAIC9eHry9EQ8AAB7a4a8pyf75XUaAAAO0nyxJqK++a483RDxAAAczNOTp2GdBgCA&#10;g3l68jREPAAAR/H0ZP+s0wAA0IoI9wj4yuvX60k97TOJBwCgFc035D092R2TeAAAWvX8+Wx2eVl+&#10;s6I222cSDwBAqy4uyqGIqKddJvEAALSu+fRksCPfHpN4AABa13x6knaJeAAAOtG86PriRTlwNOs0&#10;AAB0qn7R1Te6tkPEAwDQqeZ+vN3441mnAQCgUxHs1mraZRIPAEDnTOPbZRIPAEDnmq/VmMYfxyQe&#10;AIDenJ2Vw4pLrocziQcAoDf1afzTp+s1G/Yn4gEA6I2349thnQYAgF655Ho8k3gAAHrlycnjmcQD&#10;AHASLrkeziQeAICTaF5yZXciHgCAk2hecn3+vBx4kHUaAABOxiXXw5jEAwBwMi65HsYkHgCAkzKN&#10;359JPAAAJxXBXr/kWg96NhPxAACcXPOS66tX5cBG1mkAABgEazW7M4kHAGAQXHLdnUk8AACDYRq/&#10;G5N4AAAGo3nJ1TR+M5N4AAAG5+ysHFYi6uPiK58R8QAADI61mvtZpwEAYHBccr2fSTwAAINkGr+d&#10;STwAAIPkkut2JvEAAAyaS65vM4kHAGDQ6tP4p0/XazZTJ+IBABi0mLy75Pom6zQAAAyeS65vMokH&#10;AGDwPDn5JpN4AABSaE7jp3zJ1SQeAIAUmk9OLpfTveQq4gEASGM+/2yt5vJy/XOKRDwAAGnENH6x&#10;KL9ZmepuvJ14AADSqX8B1BRfqjGJBwAgnam/VGMSDwBAOs2XaqZWtCbxAACk03w3fmqv1Ih4AABS&#10;urgoh5WprdRYpwEAIK2pXnA1iQcAIK2pXnA1iQcAIK3mBdepTONN4gEASKt5wfX6uhxGziQeAIDU&#10;pvjcpEk8AACpTfG5SREPAEB6i0U5rEzhgqt1GgAA0pvaBVeTeAAA0muu1Ix9Gm8SDwDAKEzpgqtJ&#10;PAAAozClC64iHgCA0bi4KIeVMa/UWKcBAGBUzs7KYWWsF1xN4gEAGJUpXHA1iQcAYFSmcMHVJB4A&#10;gFGZwgVXEQ8AwOiM/YKrdRoAAEZpzBdcTeIBABilMV9wNYkHAGCUmhdcxzSNN4kHAGCUmhdcr6/L&#10;YQRM4gEAGK2xPjdpEg8AwGiN9blJEQ8AwKgtFuWwMpYLrtZpAAAYtTFecDWJBwBg1JorNWOYxpvE&#10;AwAwemO74GoSDwDA6I3tgquIBwBgEi4uymEl+0qNdRoAACbj7KwcVjJfcDWJBwBgMsZywdUkHgCA&#10;yRjLBVeTeAAAJmMsF1xFPAAAkzKGC67WaQAAmJzsF1xN4gEAmJzsF1xN4gEAmJzmBdds03iTeAAA&#10;Jifr+/AVEQ8AwCRlXqkR8QAATFL9lZps7MQDADBZWV+pMYkHAGCy6is1mYh4AAAmK+sXP1mnAQBg&#10;sppPTWYpY5N4AAAmK3bg6ys1EfUZiHgAACiur8th4EQ8AACTVt+LXy7LYeDsxAMAMHn1pyYz1LFJ&#10;PAAAk5dtL17EAwAweYtFOaxkeGpSxAMAMHnzeTkkYSceAABW6nvxr1+vn58cKpN4AABYqe/FD52I&#10;BwCAlfpTk0Pfi7dOAwAAK/EqzePH5TcrQ65kk3gAAFiJHfgsT02KeAAA2GDIKzUiHgAAivpe/JDZ&#10;iQcAgJr6U5NDLWWTeAAAqMmwFy/iAQCgZrEoh5Wh7sWLeAAAqJnPy2HA7MQDAEBDfS/+9ev185ND&#10;YhIPAAAN9b34Ifrcfy1fzf7npzd3vwAAYOrqT00OcS/+7Pt/Ndu6TvPO73/2EeQLX6lt+K984ctv&#10;Lgt9/ncG9ncMAABwoHiV5vHj8puVoS2g3xvxh6rHf2h+AAg+BAAAMGTPn89ml5fr89D24s/+88OX&#10;n/7iR8vy29nsk38t/6Qn5oMAAACnVI/42JF/9mx9HoJ7X6ep78j/4j+uy2mtCv+hRP8mPggAAHCo&#10;+kpNqog/VPOCbPMDQKhP/0OWDwM+CAAATMdQn5oc7DvxY/4gEB76MOCDAADA6Q11L37UX/Y09Q8C&#10;wYcBAIDDDXWlxje2PsAHAR8EAIDpGupTkyK+J/ddEg4+CAAADNMQ9+JFfCL7/q2ADwIAAMcb4l68&#10;iJ+YMa8HbfogEFwYBgCOMcS9eBHP3twT8GEAAKZkiHvxIp6T8EHABwEAyGRoKzUintTGeGE4/hmr&#10;8y4rQhUfCgCgO/WIH8JKjYhn8sZ0YXiT5t8ShG0fDkL9A0L8u4jf+4AAwNQNbS9exEMLxrYetKtN&#10;HxDCrh8SKrt+SPjk3z+5/fnO775z+xMA+jSkpyZFPAxE84NA2PRhIDQ/EIQxfCjYpPqg8Kv//crs&#10;k+/94+zzv/cns1/94rdn82+//WEAALpUX6l5+XI2e/JkfT4FEQ8jt8+HgzDEDwi/+vjPZ7/x6Du3&#10;50/+7sPbn+FLf/2l2aOvPjKZB6AXr17NZk+frs8iHkhr0weE0PaHhIj48OuffW32y+/9we258u63&#10;3jWVB6AXQ9qLF/HAoFUfFH79y9+a/eCPf3B7rouIf/T1R7OP//nj259f/MMvlv8LALRLxAMc6Cf/&#10;8JPZj//yx+V3b4sVmyDmAehC/XLrKStaxAMpRcyHmMD//G9/fnuui5gX8gC0bShf+vS58hMglQj0&#10;+BUrNJvEtH75jeVt7FdPUwLAWIh4ILUI+fc/eP9ujaYpYj526YU8AG1Y1L4K5Xr7Ow6dE/FAevHE&#10;ZMR8hPy2mP/oux/dTuWrNRwAOMS89iDa8u0H13oj4oHRqFZsNoV87M3HVD5+Xf/NtZgHIDUXW4HR&#10;ilCPi69h2+VXXxYFwL6G8EKNiAcmIabvm0I+RMzHBB8AdjGEF2qs0wCT8N4339u6L19/yQYAMhDx&#10;wCRUl18feskmQt5LNgDcZwgv1Ih4YFLqL9lsEjv08ZKNy68AbDOEF2rsxAOTVl1+jX35d7/17lt7&#10;81Xs25kHoHJzM5s9frw+X13NZs+erc99EvHA5NXXZ+KLoTZx+RWAulO/UGOdBpi8WLGpfu1y+dXO&#10;PAAxga/EZL5vIh6gJqbtiw8X98Z87MwDwCmJeIANqsuv22I+JvIuvwJM16lfqLETD/CACPWYwG8T&#10;F2Ifff2RnXmACTn15VaTeIAH1Fds4ldEe128aOONeQD6ZBIPsKcI9W2v2IQI/UdffXR7URaA8Trl&#10;CzUiHuAAEfIf//Dje9dsIuat2ACMVz3iX7+ezc7Py296YJ0G4ADVN7++/8H7Wy+/xpdIxYqNy68A&#10;41R/ZrJvIh7gCFXMbwr5alc+flVvzAMwTn2/UGOdBqBFEeoxgY/XauJnhHxdFfvWbADyO+ULNSbx&#10;AC2KOJ9/e7410qvJvKk8AMcwiQfoiMuvAON3qhdqRDxAD2Lyvi3mI+Q9SQmQ06leqBHxAD2pVmg2&#10;xXz1BVK++RUgl+fPZ7PLy/VZxAOMWHX5NTQvvlas2QDkUI/4ly9nsydP1ueuiXiAE4md+bDt21+9&#10;ZAMwfKd6ocbrNAAnEjvw8auK9ab6SzZV8ANAMIkHGIj7Lr/Gznw8XQnAsNQn8aGvshbxAANy37OU&#10;MbGvvkjKig3AcJzimUkRDzBA1eXXbRdfg8uvAMNwihdqRDzAgFXPUoZt0/kg5gFO5xQR72IrwIBF&#10;nMev+DKoTVx+BTi9xaIcVl68KIeOiXiABOIVm/c/eP/el2ziqcr65B6AfsxP8O6AdRqAhLa9ZBOv&#10;2MTF1xDT+4h/ALp1ihdqRDxAUtXUfVPMV1x+BehH3y/UiHiA5CLmq6cnt71oI+YButX35VY78QDJ&#10;RZzHF0HdF+nV5Vc78wDjIOIBRuS9b7537+XXKuYBaFf9hZrr63LokIgHGJG4yBoT+cWHi3tjPkI+&#10;nqT0LCVAO+ov1CyX5dAhEQ8wUvfFfIR8PEn50Xc/MpkHSMjFVoAJiFCPS69h08XX4PIrwHH6fKFG&#10;xANMSLU+E1P4Tap35sU8wP76fKHGOg3AhMTOfPzati8fU/r6zjwAwyTiASZol8uvsS8PwO76fKHG&#10;Og0At5P3CPemWK8JVmwAHnZzM5s9frw+X13NZs+erc9dMIkH4DbQYypfRXsl1muqFZvlN5ZesgEY&#10;CJN4AN4Qu/Af/3D9kk19Ov+ln/3T7NF/f3/28W9+bfboH/70drcegM/UJ/Ghy8utJvEAvKH6wqhH&#10;X31U/pfZ7N3/+8ltwL/z0+/MvvhvfzabXf+o/F8AqHT5Gk2TiAdgo4j59z94f+Pl13c+/PtyAqAu&#10;duH7IOIB2Kqays//5Y9m7/zFl8v/uhIPIb96VX4DQN9EPAC7aT6zsFyuF0AB6J2IB2B39b8njml8&#10;1w8hAyTT11vxIh6A3dX/dApPn5rGA5yAiAdgd/N5OdS8eFEOANTF1mFXRDwAu4v305pPL8RazfPn&#10;5TcA07Zp1tEFEQ/Afi4uyqHGazUAvRLxALTDfjxAb84+XSlnAHhYhHrswcf0fZMuv2ccIIGzs3JY&#10;6aq0TeIB2M9Dge6iK0DnRDwA+6s/NRkXXZvvx7voCtAp6zQA7C9Wah4/Lr9ZiT9K6n9/HF6+nM2e&#10;PCm/AZiOmGNUG4ddbRiaxAOwv+ZTkxH18SdVXVx09WINQCdEPADHi+8Wj7CP6XudkAfohIgH4DD1&#10;vfjqawljfUbIA3ROxANwmG1fSxgh3/xWV2/IAxNSn3HEX1R2QcQDcLzmm/HPnr0d8nERVsgDtELE&#10;A3CYTZdb67aFPMDI1f+isto2bJuIB6Adm/7OeFPIe0Me4GgiHoDDbbrc2tQMeV8GBXA0EQ/A4bZd&#10;bm3aFvJ25AEO4htbAThcRHh9z/2hryasf41hiLC/uOjm6wwBTqj+JdZd1LZJPACH2ze+N03kX7ww&#10;kQfYk4gH4DjNi6sPEfLAxHTxnzcRD0B7dv1Wkwj5+je7RsjHWo5vdgVGYt/5xr5EPADHqb9Qs4/4&#10;Ztd6yIf4ZlchD/AgEQ9Ae/b9VpMI+ea4SsgDPEjEA3CcXZ+Z3Ka5Ix8i5L0lDyRW/0vKXTcN9yHi&#10;AWhP/fnIfTR35EP8/xLyABuJeACO03xm8tBnGDbtyFch7+UaILF9Nw13IeIBOF59HeaYvzfeFvJe&#10;rgGSOXbT8CEiHoB2HfsnV4R8fPNrkz15gDsiHoDjtX2DK1Z04nvKmxdeYypvIg8g4gFoWZvLn/e9&#10;XGNPHhiw+nWhQ+/830fEA3C8Lpc/I+RjvaYe8/bkgYkT8QAMX4y0Li62f8OrqTwwMSIegHbFlLyL&#10;qI6Q3/R6TYT8ixdCHhic+l8gtv2fKBEPQPuab8e3qQp56zXAhIl4AI4X0d7lyKkpQn7beo1Lr8AE&#10;iHgActq2XmMqD0yAiAegfW28Fb+r6suhPEUJDEzbX6FRJ+IBaEf9T6s234rfRUzl4ylKU3lgIkQ8&#10;AO2rB32fHprKi3mgR/Wv0Gh7tiHiAWhf35P4uvum8tW78gDJiXgA2tHlt7Ye4r6p/NmZmAdSE/EA&#10;tKPPy6y7qk/lXXwFRuTs05VyBoDjxIS7MsQ/XmL6HvHeFJEfk3uAlnX1n0WTeADa0ZxoD3HCHaEe&#10;f4ret2JjMg8kIOIBmJ5qxaZ5+TVi3pOUQEfanBGIeADaEfvnzQn3kMVUPn41Qz64/Aq0pKv/LIp4&#10;ALoxxIuum1QrNtti3vvywACJeAC6MbQnJx+yLebr78uLeeAIbc42RDwA7al/U2uWSXzTfZdfTeaB&#10;PXX1BdYiHgA2icuv8WVR2ybzduaBExLxALBNXNZ9aGfe05TACYh4ANpT34NfLsthJCLmN03mQ8R8&#10;9TSlmAd6IOIBYFfVZH6XmLdqAzS0OdsQ8QC0J+tl1n0112y2XYKNVZu4CGs6D5PV1UNdIh6A9mR7&#10;VrINEfPbvgE2xEXYmM5Xr9oIeqAFZ5+ulDMAHC+mz5Up/hETkR5/IxGT+G2q2I8PPTHVB0Yr/pMQ&#10;n+ND/KVdfOZvg0k8AO1pTpmnOHVurtpsms5X6zb254EDiXgA2tOcKk99yhwxf99F2NDcn7dyA+zA&#10;Og0A7aqv00S8Whd5UwT6ixfrXfn7xN+7x1c9WrmB9LrYMhTxALSnGagifrv4dxW78/Hm3ENBH+zR&#10;Q1oiHoDhi5UQEb+/WKPZNehDPeqDf88wWCIegOGrR3yEZuyEs599p/SVKuz9O4dBEfEADJ9JfLuq&#10;oA/3PVtZ58MTDEoXEe91GgAYsvgQ1Hzlppq4AynUv9Q5Ppe3QcQD0J1qgkw76kEf47yI+nrYV79M&#10;4WH0RDwA7YpnEelHRH097KtfwOiJeAAASEbEAwBAMiIegHZV75aHeCIRYOLqW4ZtXRUS8QAA0JO2&#10;ZhsiHgAAetLW3X8RDwAAyYh4AADoiXUaAABIoH7fvy0iHoB2xZcPVS4vywGANol4AABIRsQDAEAy&#10;Ih4AAJIR8QC07+qqHFZubsoBYJq6uCok4gEAIBkRDwAAyYh4AABIRsQDAEAyIh4AADrW9n1/EQ9A&#10;+xaLcli5vi4HANoi4gEAIBkRDwAAyYh4AABIRsQD0L75vBxWlstyAKAtIh4AADrW9n1/EQ8AAMmI&#10;eAAASEbEAwBAMiIeAACSEfEAtO/8vBxWLi/LAYDQxqNdIh4AADpWf3m3DSIeAACSEfEAAJCMiAcA&#10;gGREPADduLoqh5Wbm3IAoA0iHgAAkhHxAADQsbZf3hXxAACQjIgHAIBkRDwAACQj4gHoxmJRDivX&#10;1+UAQBtEPAAAJCPiAQCgB21+fYaIBwCAZEQ8AN1bLssBgDaIeAAASEbEA9CN+bwcAGibiAcAgGRE&#10;PAAAJCPiAQCgB21+B56IBwCAZEQ8AN04Py+HlcvLcgCgDSIeAACSEfEAAJCMiAcAgGREPAAA9KD+&#10;HXjLZTkcSMQDAEAyIh6A7lxdlcPKzU05AHAsEQ8AAMmIeAAASEbEAwBAMiIeAACSEfEAANCD8/Ny&#10;WLm8LIcDiXgAurNYlMPK9XU5AHAsEQ8AAMmIeAAASEbEAwBAMiIeAACSEfEAdGc+L4eV5bIcAKbr&#10;6qocVm5uyuEAIh4AAJIR8QAAkIyIBwCAZEQ8AAAkI+IBACAZEQ8AAMmIeAC6c35eDiuXl+UAMF2L&#10;RTmsXF+XwwFEPAAAJCPiAQAgGREPAADJiHgAAEhGxAMAQDIiHoBuXV2Vw8rNTTkATNN8Xg4ry2U5&#10;HEDEAwBAMiIeAACSEfEAAJCMiAcAgGREPAAAJCPiAejWYlEOK9fX5QDAMUQ8AAD05Py8HFYuL8vh&#10;ACIeAACSEfEAAJCMiAcAgGREPAD9OeY7xgG4I+IB6NZ8Xg4AtEXEAwBAj66uymHl5qYc9iTiAQAg&#10;GREPAADJiHgAAEhGxAMAQDIiHoButfUd4wDcEfEAAJCMiAcAgB4tFuWwcn1dDnsS8QAAkIyIBwCA&#10;ZEQ8AAAkI+IB6F4b3zEOwB0RDwAAyYh4AADo0XxeDivLZTnsScQDAEAyIh4AAJIR8QAAkIyIB6B7&#10;bXw9IQB3RDwAACQj4gEAIBkRDwAAPTo/L4eVy8ty2JOIBwCAZEQ8AP069JtNALgj4gHoXv3rCQE4&#10;mogHAIBkRDwAACQj4gEAoGdXV+WwcnNTDnsQ8QAAkIyIBwCAZEQ8AN1r45tNALgj4gEAIBkRDwAA&#10;yYh4AABIRsQDAEDPFotyWLm+Loc9iHgAAEhGxAPQj2O/2QSAOyIeAACSEfEAAJCMiAcAgGREPAAA&#10;9Gw+L4eV5bIc9iDiAQAgGREPQD+OfRQZgDsiHgAAkhHxAACQjIgHAIBkRDwAACQj4gHo3yHvqQGM&#10;yPl5OaxcXpbDHkQ8AP2oP4oMwFFEPAAAJCPiAQAgGREPAADJiHgAAEhGxAMAwAlcXZXDys1NOexI&#10;xAPQj2PfUwPgjogHAIBkRDwAACQj4gEAIBkRDwAAyYh4AABIRsQD0J9j3lMDGJnFohxWrq/LYUci&#10;HgAAkhHxAACQjIgHAIBkRDwAACQj4gEAIBkRD0B/jnmKAWBk5vNyWFkuy2FHIh4AAJIR8QAAkIyI&#10;BwCAZEQ8AAAkI+IBOI19b3EBcEfEA9Cf+lMMABxMxAMAwAmcn5fDyuVlOexIxAMAQDIiHgAAkhHx&#10;AACQjIgHAIBUZrP/B5VjCWygfgMIAAAAAElFTkSuQmCCUEsDBBQABgAIAAAAIQCnT4/y4AAAAAkB&#10;AAAPAAAAZHJzL2Rvd25yZXYueG1sTI9BS8NAFITvgv9heYI3u0nThBLzUkpRT0WwFcTbNvuahGbf&#10;huw2Sf+960mPwwwz3xSb2XRipMG1lhHiRQSCuLK65Rrh8/j6tAbhvGKtOsuEcCMHm/L+rlC5thN/&#10;0HjwtQgl7HKF0Hjf51K6qiGj3ML2xME728EoH+RQSz2oKZSbTi6jKJNGtRwWGtXTrqHqcrgahLdJ&#10;Tdskfhn3l/Pu9n1M37/2MSE+PszbZxCeZv8Xhl/8gA5lYDrZK2snOoQky7IQRUjDg+Bn62QF4oSw&#10;WqYJyLKQ/x+U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N&#10;nrwyuQQAAF0OAAAOAAAAAAAAAAAAAAAAADoCAABkcnMvZTJvRG9jLnhtbFBLAQItAAoAAAAAAAAA&#10;IQAflXWc4x4AAOMeAAAUAAAAAAAAAAAAAAAAAB8HAABkcnMvbWVkaWEvaW1hZ2UxLnBuZ1BLAQIt&#10;ABQABgAIAAAAIQCnT4/y4AAAAAkBAAAPAAAAAAAAAAAAAAAAADQmAABkcnMvZG93bnJldi54bWxQ&#10;SwECLQAUAAYACAAAACEAqiYOvrwAAAAhAQAAGQAAAAAAAAAAAAAAAABBJwAAZHJzL19yZWxzL2Uy&#10;b0RvYy54bWwucmVsc1BLBQYAAAAABgAGAHwBAAA0KAAAAAA=&#10;">
                <v:shape id="Picture 7" o:spid="_x0000_s1095" type="#_x0000_t75" style="position:absolute;left:32842;top:19;width:29278;height:2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BLaxQAAANwAAAAPAAAAZHJzL2Rvd25yZXYueG1sRI/dagIx&#10;EIXvhb5DmELvNFsppa5GKYIgFEr9QfFuSMbN4mYSNunu9u2bgtC7Gc6Z851ZrAbXiI7aWHtW8Dwp&#10;QBBrb2quFBwPm/EbiJiQDTaeScEPRVgtH0YLLI3veUfdPlUih3AsUYFNKZRSRm3JYZz4QJy1q28d&#10;pry2lTQt9jncNXJaFK/SYc2ZYDHQ2pK+7b9d5n6uv3Q4n+xWY3+6NSF8cHdR6ulxeJ+DSDSkf/P9&#10;emty/ZcZ/D2TJ5DLXwAAAP//AwBQSwECLQAUAAYACAAAACEA2+H2y+4AAACFAQAAEwAAAAAAAAAA&#10;AAAAAAAAAAAAW0NvbnRlbnRfVHlwZXNdLnhtbFBLAQItABQABgAIAAAAIQBa9CxbvwAAABUBAAAL&#10;AAAAAAAAAAAAAAAAAB8BAABfcmVscy8ucmVsc1BLAQItABQABgAIAAAAIQC6DBLaxQAAANwAAAAP&#10;AAAAAAAAAAAAAAAAAAcCAABkcnMvZG93bnJldi54bWxQSwUGAAAAAAMAAwC3AAAA+QIAAAAA&#10;">
                  <v:imagedata r:id="rId19" o:title="" croptop="8081f" cropbottom="850f" cropleft="7965f" cropright="7965f"/>
                  <v:shadow on="t" color="black" opacity="26214f" origin="-.5,-.5" offset=".74836mm,.74836mm"/>
                </v:shape>
                <v:shape id="TextBox 11" o:spid="_x0000_s1096" type="#_x0000_t202" style="position:absolute;left:33247;top:26280;width:28942;height:6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<v:textbox>
                    <w:txbxContent>
                      <w:p w14:paraId="616D4F7D" w14:textId="77777777" w:rsidR="0081034D" w:rsidRPr="00C569CA" w:rsidRDefault="0081034D" w:rsidP="0081034D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569CA">
                          <w:rPr>
                            <w:sz w:val="18"/>
                            <w:szCs w:val="18"/>
                          </w:rPr>
                          <w:t xml:space="preserve">Боковая и задняя ограничительные линии не доходят </w:t>
                        </w:r>
                        <w:r w:rsidRPr="00C569CA">
                          <w:rPr>
                            <w:sz w:val="18"/>
                            <w:szCs w:val="18"/>
                          </w:rPr>
                          <w:br/>
                          <w:t>до пересечения</w:t>
                        </w:r>
                      </w:p>
                    </w:txbxContent>
                  </v:textbox>
                </v:shape>
                <v:shape id="TextBox 13" o:spid="_x0000_s1097" type="#_x0000_t202" style="position:absolute;left:40376;top:2603;width:16157;height:5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14:paraId="4A0A02F4" w14:textId="77777777" w:rsidR="0081034D" w:rsidRPr="00241AE9" w:rsidRDefault="0081034D" w:rsidP="0081034D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>Соединительная линия</w:t>
                        </w:r>
                      </w:p>
                    </w:txbxContent>
                  </v:textbox>
                </v:shape>
                <v:shape id="Straight Arrow Connector 15" o:spid="_x0000_s1098" type="#_x0000_t32" style="position:absolute;left:46268;top:6904;width:2438;height:57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5jswwAAANwAAAAPAAAAZHJzL2Rvd25yZXYueG1sRE/NasJA&#10;EL4LvsMyQi9FNw1FS5pNEKHopRa1DzBmxyQ1Oxuya0x9erdQ8DYf3++k+WAa0VPnassKXmYRCOLC&#10;6ppLBd+Hj+kbCOeRNTaWScEvOciz8SjFRNsr76jf+1KEEHYJKqi8bxMpXVGRQTezLXHgTrYz6APs&#10;Sqk7vIZw08g4iubSYM2hocKWVhUV5/3FKCjM5yuufm5fp8Xa+TgatsfnzVapp8mwfAfhafAP8b97&#10;o8P8eQx/z4QLZHYHAAD//wMAUEsBAi0AFAAGAAgAAAAhANvh9svuAAAAhQEAABMAAAAAAAAAAAAA&#10;AAAAAAAAAFtDb250ZW50X1R5cGVzXS54bWxQSwECLQAUAAYACAAAACEAWvQsW78AAAAVAQAACwAA&#10;AAAAAAAAAAAAAAAfAQAAX3JlbHMvLnJlbHNQSwECLQAUAAYACAAAACEAhC+Y7MMAAADcAAAADwAA&#10;AAAAAAAAAAAAAAAHAgAAZHJzL2Rvd25yZXYueG1sUEsFBgAAAAADAAMAtwAAAPcCAAAAAA==&#10;" strokecolor="#7030a0" strokeweight="3pt">
                  <v:stroke endarrow="block" joinstyle="miter"/>
                </v:shape>
                <v:shape id="TextBox 25" o:spid="_x0000_s1099" type="#_x0000_t202" style="position:absolute;left:41927;top:7649;width:399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  <v:textbox>
                    <w:txbxContent>
                      <w:p w14:paraId="575D7ABF" w14:textId="77777777" w:rsidR="0081034D" w:rsidRPr="0081034D" w:rsidRDefault="0081034D" w:rsidP="0081034D">
                        <w:pPr>
                          <w:rPr>
                            <w:color w:val="FFFFFF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 w:rsidRPr="0081034D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Box 26" o:spid="_x0000_s1100" type="#_x0000_t202" style="position:absolute;left:48101;top:11343;width:273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p w14:paraId="46B51226" w14:textId="77777777" w:rsidR="0081034D" w:rsidRPr="0081034D" w:rsidRDefault="0081034D" w:rsidP="0081034D">
                        <w:pPr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 w:rsidRPr="0081034D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1034D">
        <w:rPr>
          <w:rFonts w:eastAsia="Times New Roman" w:cs="Times New Roman"/>
          <w:b/>
          <w:bCs/>
          <w:noProof/>
          <w:szCs w:val="20"/>
          <w:lang w:val="en-GB"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DF7D30A" wp14:editId="4767D8D6">
                <wp:simplePos x="0" y="0"/>
                <wp:positionH relativeFrom="column">
                  <wp:posOffset>4476750</wp:posOffset>
                </wp:positionH>
                <wp:positionV relativeFrom="paragraph">
                  <wp:posOffset>36830</wp:posOffset>
                </wp:positionV>
                <wp:extent cx="2002155" cy="2615565"/>
                <wp:effectExtent l="38100" t="38100" r="74295" b="0"/>
                <wp:wrapNone/>
                <wp:docPr id="165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155" cy="2615565"/>
                          <a:chOff x="6341575" y="0"/>
                          <a:chExt cx="2887673" cy="3414870"/>
                        </a:xfrm>
                      </wpg:grpSpPr>
                      <pic:pic xmlns:pic="http://schemas.openxmlformats.org/drawingml/2006/picture">
                        <pic:nvPicPr>
                          <pic:cNvPr id="16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341575" y="0"/>
                            <a:ext cx="2864401" cy="27098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7" name="TextBox 12"/>
                        <wps:cNvSpPr txBox="1"/>
                        <wps:spPr>
                          <a:xfrm>
                            <a:off x="6341579" y="2747396"/>
                            <a:ext cx="2887669" cy="6674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99CE5A" w14:textId="77777777" w:rsidR="0081034D" w:rsidRPr="00C569CA" w:rsidRDefault="0081034D" w:rsidP="0081034D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69CA">
                                <w:rPr>
                                  <w:sz w:val="18"/>
                                  <w:szCs w:val="18"/>
                                </w:rPr>
                                <w:t xml:space="preserve">Задняя ограничительная линия </w:t>
                              </w:r>
                              <w:r w:rsidRPr="00C569CA">
                                <w:rPr>
                                  <w:sz w:val="18"/>
                                  <w:szCs w:val="18"/>
                                </w:rPr>
                                <w:br/>
                                <w:t>не доходит до боковой ограничительной линии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8" name="TextBox 16"/>
                        <wps:cNvSpPr txBox="1"/>
                        <wps:spPr>
                          <a:xfrm>
                            <a:off x="6475469" y="250945"/>
                            <a:ext cx="1596794" cy="5024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74DF46" w14:textId="77777777" w:rsidR="0081034D" w:rsidRPr="00241AE9" w:rsidRDefault="0081034D" w:rsidP="0081034D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Соединительная 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9" name="Straight Arrow Connector 17"/>
                        <wps:cNvCnPr>
                          <a:cxnSpLocks/>
                        </wps:cNvCnPr>
                        <wps:spPr>
                          <a:xfrm>
                            <a:off x="7273866" y="753361"/>
                            <a:ext cx="614603" cy="639166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70" name="TextBox 27"/>
                        <wps:cNvSpPr txBox="1"/>
                        <wps:spPr>
                          <a:xfrm>
                            <a:off x="7292478" y="1082312"/>
                            <a:ext cx="351791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0252DD" w14:textId="77777777" w:rsidR="0081034D" w:rsidRPr="0081034D" w:rsidRDefault="0081034D" w:rsidP="0081034D">
                              <w:pPr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81034D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1" name="TextBox 28"/>
                        <wps:cNvSpPr txBox="1"/>
                        <wps:spPr>
                          <a:xfrm>
                            <a:off x="8124586" y="1118634"/>
                            <a:ext cx="366355" cy="426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71EEF3" w14:textId="77777777" w:rsidR="0081034D" w:rsidRPr="0081034D" w:rsidRDefault="0081034D" w:rsidP="0081034D">
                              <w:pPr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81034D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F7D30A" id="Groupe 3" o:spid="_x0000_s1101" style="position:absolute;left:0;text-align:left;margin-left:352.5pt;margin-top:2.9pt;width:157.65pt;height:205.95pt;z-index:251663360;mso-position-horizontal-relative:text;mso-position-vertical-relative:text;mso-width-relative:margin;mso-height-relative:margin" coordorigin="63415" coordsize="28876,34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kZCmngQAAD4OAAAOAAAAZHJzL2Uyb0RvYy54bWzUV9tu2zgQfV9g/4HQ&#10;e2PdJRtximzSBgsUu0HTRZ9piZKIUKSWpGPn73eGlOQ4l7YpugUaILJ4G86cOTxDnb7d94LcMW24&#10;kusgOgkDwmSlai7bdfDPp/dvyoAYS2VNhZJsHdwzE7w9+/23092wYrHqlKiZJmBEmtVuWAedtcNq&#10;sTBVx3pqTtTAJAw2SvfUQlO3i1rTHVjvxSIOw3yxU7oetKqYMdB76QeDM2e/aVhl/24awywR6wB8&#10;s+6p3XODz8XZKV21mg4dr0Y36Hd40VMuYdPZ1CW1lGw1f2Kq55VWRjX2pFL9QjUNr5iLAaKJwkfR&#10;XGm1HVws7WrXDjNMAO0jnL7bbPXX3ZUeboZrDUjshhawcC2MZd/oHn/BS7J3kN3PkLG9JRV0Qg7i&#10;KMsCUsFYnMNrnnlQqw6Qx3V5kkZZAVMOq6vu3bS+LIu8SPx6mJiWhUvKYtp+ceTUwKsV/I9IwNsT&#10;JL7OGFhlt5oFo5H+m2z0VN9uhzeQtIFavuGC23tHQEgPOiXvrnl1rX0DQL3WhNdwIPI8IJL2wHwY&#10;x23JEuHBJTjLr6EY0wdV3Roi1UVHZcvOzQDcBQM4e3E83TWPNtwIPrznQmC28H0MDXj+iCfPoOM5&#10;eKmqbc+k9YdKMwFRKmk6PpiA6BXrNwzC0X/WziG6MlYzW3W4YQMbfwRn0dEHA87Lg2MYggGaPUOs&#10;Zwgy06vM0zSMRnoV4bJMjukB0Gljr5jqCb6Ai+AJ5ISu6N0HM/o0TcFu5kQBhrChtpbpm67ekY3Y&#10;6o8UQszCMgShqDkaS8rINwDJuAjxLyBUtCB1VgAuyn7mtrvp6AAJDt22uNeF0OSOguJsBK1uvTdi&#10;6KjvTJ0Zj9Y42yE3O+NaD/x0SHrs3CtAiWcVBNNMmYbWk1y/ShNcDOApmn1I32Ki7ydIyR9qT6IY&#10;GTlOQ90gdg/9I1Ox/4tZXjoZiIu0SJa5F4pDrkEKcpiAUpLnMCV15J+U4NWplgrPBAJ9cAvf7H6z&#10;96ezmGLZqPoeQtlBIVgH5t8tRX3QVlwoVzeQK1Kdb61quOMUmvFrRuuQip+WEyipXlLmnDgk0SdI&#10;3atykhZZipCjeGfhMh21e0pJlC3zYpn6lGRhnEbl/50St8EB3l8kJQChT8mN1ZS3nSXnWqsduVBS&#10;giApTaKZa5CjC+mFsNrLm8EJ/8TSeRAheOEkFXGRlFhYIGtFliT5qMlT1vIozcOxpObJEmuQV5up&#10;oE96OEomaLnzeXY2+pKAzqeKroQku1kkKzw6DdQNYEs/gJIa2U5iWVntTBoleD0VKqPbzayURZiE&#10;55O0H01DZy+p6bx4uiEMh656DuJNBO/XAUg2SrPrtpSLd7Im9h5F2WoO5VSwEQEhj2rAhLoH+sC6&#10;qf8nnmq49jw61fFDxrzmVBfxMk4LUAngRxSWceI1G2rfeOlKsqhYjkXVlbgJ+BcI8rWaOlPiRaF1&#10;l54Dvr/GqS4AomOhjWd1eqXQllGcZqU/slEUlXDl8WydU5LnyXSNTuEeXbgyO9+Cf3zti13Of1xK&#10;3D0dPlLc5WX8oMKvoIdtVysPn31n/wEAAP//AwBQSwMECgAAAAAAAAAhACMaHkzsDgAA7A4AABQA&#10;AABkcnMvbWVkaWEvaW1hZ2UxLnBuZ4lQTkcNChoKAAAADUlIRFIAAAH2AAABwwgGAAAA1lw4ogAA&#10;AAFzUkdCAK7OHOkAAAAEZ0FNQQAAsY8L/GEFAAAACXBIWXMAABJ0AAASdAHeZh94AAAOgUlEQVR4&#10;Xu3dT6tk+V3H8TqzMhk6CC4cEu0geCDgQqGWrmQafADizo0LFy4EN2a2bk/cu3DtTiRPYBofQSEK&#10;4qJGJGUS4kYhzUQwxOvv1/d7MtU3def+6funzue8XtDUt2/Pontozvv7O3Vu13DRbACACMNm80XY&#10;p+nydbu9fJ2N4+Xry5eXrwDAeXon7HdhCQCA83PvsN+FJQAAnsY777EfDpev+/3la7fb1dB88kkN&#10;j8gSAAD3d++H5ywBAHB+nuSpeEsAADyNs/t2N0sAANzfor+PfUlLQP+9WggAeGyLDvtdnMMS0PVF&#10;wJ0AAB7LasJ+F94OAGCphP09WQIAOCfC/gTm+M8sAQA8FmE/U6fuBHTzImAJAOAUYQ9gCQBgJuwr&#10;YwkAyCbsXMuDgQDLI+w8iKXcCei/T8sAkEzYeXLeDgB4PMLOWbMEANyNsBPDEgAg7KzM/B67JQBI&#10;Jexwg3NaArrjRcASAFwl7PCAzvVOwLwAdJYAyCbs8ExOLQHzAtBZAoD7EHZYAEsAcFvCDmHOeQno&#10;v6f+agmAxyPssGJftgR4KBCWSdiBG80LQPfcS8DxAtBZAuBdwg48KEsAPC9hB57NqbcCOksA3J+w&#10;A4twrkvAvAB0lgDOgbADcc59CbAA8JiEHVi1U0vAvAB0j70EeCuAhybsALf0+vVlcD0UyDkTdoAH&#10;dq7fGWABWAdhB3hGz/08wLwAdJaADMIOsAB9Aejxv+6tgM7zAHTCDhDoyx4K9FZANmEHWLFzeSvg&#10;6l2Ari8CloC7E3YAbnTTA4HdcywB81sTloAvCDsAD+qmJcCzAI9L2AF4NufyVkA3LwLzAjBb2iIg&#10;7AAswnM+ENgXgFPhP8foCzsAUZ76LsCp6D9n8IUdgNXqS8CpBeAh4n81+E8Ve2EHgBN69HuMr94B&#10;eN/wHwf/448vXx+SsAPAPV098d83+p9+evn6ECd7YQeARzBH/z7v7b9P6IUdAJ5Q//jf7i6n+7vc&#10;vhd2AHhGx7fzX726fL2N6071wg4AZ+Y+p/oe+h55YQeAM3eX0As7ACzMl92+F3YAWLg59D3ywg4A&#10;QT6oVwAggLADQBBhB4Agwg4AQYQdAIIIOwAEEXYACCLsABBE2AEgiLADQBBhB4Agwg4AQYQdAIII&#10;OwAEEXYACCLsABBE2AEgiLADQBBhB4Agwg4AQYQdAIIIOwAEEXYACCLsABBE2AEgiLADQBBhB4Ag&#10;wg4AQYQdAIIIOwAEEXYACCLsABBE2AEgiLADQBBhB4Agwg4AQYQdAIIIOwAEEXYACCLsABBE2AEg&#10;iLADQBBhB4Agwg4AQYQdAIIIOwAEEXYACCLsABBE2AEgiLADQBBhB4Agwg4AQYQdAIIIOwAEEXYA&#10;CCLsABBE2AEgiLADQBBhB4Agwg4AQYQdAIIIOwAEEXYACCLsABBkuGhqBsjy+vXl6zhuNi9fXs4Q&#10;zokdyNSj/urV5Y/9vr4I+YQdyLfb1QD5hB3I1G+/wwoJOwAEEXYACCLsABDEt7sBuYahhsaljpVw&#10;YgeAIMIOAEGEHQCCCDuQa5pqaA6HGiCbsANAEGEHgCDCDgBBhB0Aggg7kGu7raHx0a2shLADQBBh&#10;B4Agwg4AQYQdyDWONTS7XQ2QTdgBIIiwA0AQYQeAIMIOAEGGi6ZmgDzDUEPjcscKOLEDQBBhB4Ag&#10;wg4AQYQdyDZNNTSHQw2QS9gBIIiwA0AQYQeAIMIOAEGEHci23dbQ7Pc1QC5hB4Agwg4AQYQdAIII&#10;O5BtHGtodrsaIJewA0AQYQeAIMIOAEGEHQCCDBdNzQCZhqGGxiWPcE7sABBE2AEgiLADQBBhB4Ag&#10;wg7km6YamsOhBsgk7AAQRNgBIIiwA0AQYQeAIMIO5Ntua2j2+xogk7ADQBBhB4Agwg4AQYQdyDeO&#10;NTS7XQ2QSdgBIIiwA0AQYQeAIMIOAEGGi6ZmgFzDUEPjskcwJ3YACCLsABBE2AEgiLAD6zBNNTSH&#10;Qw2QR9gBIIiwA0AQYQeAIMIOAEGEHViH7baGZr+vAfIIOwAEEXYACCLsABBE2IF1GMcamt2uBsgj&#10;7AAQRNgBIIiwA0AQYQeAIMNFUzNAtmGooXHpI5QTOwAEEXYACCLsABBE2IH1mKYamsOhBsgi7AAQ&#10;RNgBIIiwA0AQYQeAIMIOAEGEHViP7baGZr+vAbIIOwAEEXYACCLswHqMYw3NblcDZBF2AAgi7AAQ&#10;RNgBIIiwA0CQ4aKpGSBb/0S3b36zftK4/BFI2IF1GYYaGpc/ArkVDwBBhB0Aggg7AAQRdmBdpqmG&#10;pj9MB2GEHQCCCDsABBF2AAgi7AAQRNiBddlua2j2+xogh7ADQJAP/uc/D5vjHwDAcg3/+pebG/+x&#10;5A9/6+j7Ppuv/sbRrazy1V8ba9psvvKrL2sCODOvX282r15dzp9+utl8/PHlDCFuFfaHcNfloLMg&#10;AA/u+BPe+j9W8+1vX84QYjj83fRO2D//l09qOj+WA+C9CTvhbvWxrcfvvf/k+7/4FOlP/n1X0yXL&#10;AXC2hJ1wT/Z57FcfzLtpQbAcAO/r8//4/O3rh7/+4dv5zWdvNpt//LfN5q//efPmKy83L/74lzcv&#10;/vB33v46pHiysD+Euy4H3VIWhFPLQeehRNZsDvOxHucXv/nibYx/9A8/2rz5pxbr8uO//XFNX/ja&#10;H32tput//et/8HVxJ8aiwv4QkpeDzt0DzkWP8hzL40C/PTWX4yi/+O0Xb4P9w7//4ckAH+sxvum/&#10;uYtvffdbwk6M1YX9IVgOLAdrcjXKH/3eR1/c1u5fO4pzNwe3x7fHuvvBX/zg7etzum4Z6F8f//zd&#10;v9+wZML+jBIfSuy/x3m+zdsLM4vC47nudvaxflLuX+uRvs1puXvIE/N93XRyn5eL+c/3c3/y3Ro2&#10;m48++9OaIIOwL1zSQ4mnXL2b0F23MHTHS0P/f9F/nrA0zHHut4uPT8uzq6fmrr9v3G9rd7eJ8E2R&#10;fGxzhI+Xi3mJODbfBZjvHBy79e30YaihcQkkjLAT99bCbZ1aGrrbLg6z2y4OVyPU4/yQD4E9ldsu&#10;AHOoj0/L/c84h7nrv3bsyd7n/s53NptP6u/w97632bx0x4gcws6DuLocdKcWhO7qktAlLAqnzMvD&#10;T//rdzf//Te/9HY+dttIPrZv/NU33r6euhV/9dTc7wR0c6yfLc7vQ9gJJuyctbssDN05Lg0/e/Nn&#10;m59+9vubn33/o/rK45tPy92p2/THp+au39bujm/5RxN2ggk7q3VqaegeenG4TdhvOrmfuq197Oqp&#10;uYuP8/sQdoIJOzyieXn4v//9lZ8/yDabT82nHgLrhPkRCTvBhB1YHx/dSrAP6hUACCDsABBE2AEg&#10;iLAD6zMe/UNDu1/8TgdYMmEHgCDCDgBBhB0Aggg7AATxD9QA6+SjWwnlxA4AQYQdAIIIOwAEEXYA&#10;CCLswDpNUw3N4fRn88MSCTsABBF2AAgi7AAQRNgBIIiwA+u03dbQ7Pc1wPIJOwAEEXYACCLsABBE&#10;2IF1Gscamt2uBlg+YQeAIMIOAEGEHQCCCDsABBkumpoB1mUYamhcCgnhxA4AQYQdAIIIOwAEEXZg&#10;vaaphuZwqAGWTdgBIIiwA0AQYQeAIMIOAEGEHViv7baGZr+vAZZN2AEgiLADQBBhB4Agwg6s1zjW&#10;0Ox2NcCyCTsABBF2AAgi7AAQRNgBIMhw0dQMsD7DUEPjckgAJ3YACCLsABBE2AEgiLAD6zZNNTSH&#10;Qw2wXMIOAEGEHQCCCDsABBF2AAgi7ACz/b4GWC5hB9Ztu60BMgg7AAQRdgAIIuzAuo1jDc1uVwMs&#10;l7ADQBBhB4Agwg4AQYQdAIIMF03NAOs0DDU0LoksnBM7AAQRdgAIIuwAEETYASCIsANMUw3N4VAD&#10;LJOwA0AQYQeAIMIOAEGEHQCCCDvAdltDs9/XAMsk7AAQRNgBIIiwA0AQYQcYxxqa3a4GWCZhB4Ag&#10;wg4AQYQdAIIIOwAEGS6amgHWaxhqaFwWWTAndgAIIuwAEETYASCIsAN001RDczjUAMsj7AAQRNgB&#10;IIiwA0AQYQeAIMIO0G23NTT7fQ2wPMIOAEGEHQCCCDsABBF2gG4ca2h2uxpgeYQdAIIIOwAEEXYA&#10;CCLsABBkuGhqBli3YaihcWlkoZzYASCIsANAEGEHgCDCDnDK4VADLIuwA8ymqQZYLmEHgCDCDgBB&#10;hB0Aggg7AAQRdoDZdltDs9/XAMsi7AAQRNgBIIiwA5yy29UAyyLsALNxrAGWS9gBIIiwA0AQYQeA&#10;IMIOAEGGi6ZmAIahhsblkQVyYgeAIMIOAEGEHQCCCDvAsWmqoTkcaoDlEHYACCLsABBE2AEgiLAD&#10;QBBhBzi23dbQ7Pc1wHIIOwAEEXYACCLsABBE2AGOjWMNzW5XAyyHsANAEGEHgCDCDgBBhB0AggwX&#10;Tc0AdMNQQ+MSycI4sQNAEGEHgCDCDgBBhB3gqmmqoTkcaoBlEHYACCLsABBE2AEgiLADQBBhB7hq&#10;u62h2e9rgGUQdgAIIuwAEETYASCIsANcNY41NLtdDbAMwg4AQYQdAIIIOwAEEXYACDJcNDUDMBuG&#10;GhqXSRbEiR0Aggg7AAQRdgAIIuwAEETYAU6Zphqaw6EGOH/CDgBBhB0Aggg7AAQRdgAIIuwAp2y3&#10;NTT7fQ1w/oQdAIIIOwAEEXYACCLsAKeMYw3NblcDnD9hB4Agwg4AQYQdAIIIOwAEGS6amgE4Ngw1&#10;NC6VLIQTOwAEEXYACCLsABBE2AGuM001NIdDDXDehB0Aggg7AAQRdgAIIuwAEETYAa6z3dbQ7Pc1&#10;wHkTdgAIIuwAEETYASCIsAPcxm5XA5w3YQeAIMIOcJ1xrAGWQ9gBIIiwA0AQYQeAIMIOAEGGi6Zm&#10;AK4ahhoal0sWwIkdAIIIOwAEEXYACCLsABBE2AEgiLADQBBhB/gy01RDczjUAOdL2AEgiLADQIzN&#10;5v8BP501N89+9OoAAAAASUVORK5CYIJQSwMEFAAGAAgAAAAhANIayVLgAAAACgEAAA8AAABkcnMv&#10;ZG93bnJldi54bWxMj0FLw0AQhe+C/2EZwZvdTWtMiZmUUtRTEWwF6W2bTJPQ7GzIbpP037s96XF4&#10;w3vfl60m04qBetdYRohmCgRxYcuGK4Tv/fvTEoTzmkvdWiaEKzlY5fd3mU5LO/IXDTtfiVDCLtUI&#10;tfddKqUrajLazWxHHLKT7Y324ewrWfZ6DOWmlXOlXqTRDYeFWne0qak47y4G4WPU43oRvQ3b82lz&#10;Pezjz59tRIiPD9P6FYSnyf89ww0/oEMemI72wqUTLUKi4uDiEeJgcMvVXC1AHBGeoyQBmWfyv0L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uRkKaeBAAAPg4A&#10;AA4AAAAAAAAAAAAAAAAAOgIAAGRycy9lMm9Eb2MueG1sUEsBAi0ACgAAAAAAAAAhACMaHkzsDgAA&#10;7A4AABQAAAAAAAAAAAAAAAAABAcAAGRycy9tZWRpYS9pbWFnZTEucG5nUEsBAi0AFAAGAAgAAAAh&#10;ANIayVLgAAAACgEAAA8AAAAAAAAAAAAAAAAAIhYAAGRycy9kb3ducmV2LnhtbFBLAQItABQABgAI&#10;AAAAIQCqJg6+vAAAACEBAAAZAAAAAAAAAAAAAAAAAC8XAABkcnMvX3JlbHMvZTJvRG9jLnhtbC5y&#10;ZWxzUEsFBgAAAAAGAAYAfAEAACIYAAAAAA==&#10;">
                <v:shape id="Picture 9" o:spid="_x0000_s1102" type="#_x0000_t75" style="position:absolute;left:63415;width:28644;height:27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dNwQAAANwAAAAPAAAAZHJzL2Rvd25yZXYueG1sRE9NawIx&#10;EL0L/ocwQm+aVcpStkZRQWihIG499DhsprvBZLImqW7/fSMIvc3jfc5yPTgrrhSi8axgPitAEDde&#10;G24VnD730xcQMSFrtJ5JwS9FWK/GoyVW2t/4SNc6tSKHcKxQQZdSX0kZm44cxpnviTP37YPDlGFo&#10;pQ54y+HOykVRlNKh4dzQYU+7jppz/eMUmOeP+lCXtA3WfOn3C87tcNor9TQZNq8gEg3pX/xwv+k8&#10;vyzh/ky+QK7+AAAA//8DAFBLAQItABQABgAIAAAAIQDb4fbL7gAAAIUBAAATAAAAAAAAAAAAAAAA&#10;AAAAAABbQ29udGVudF9UeXBlc10ueG1sUEsBAi0AFAAGAAgAAAAhAFr0LFu/AAAAFQEAAAsAAAAA&#10;AAAAAAAAAAAAHwEAAF9yZWxzLy5yZWxzUEsBAi0AFAAGAAgAAAAhAFkRN03BAAAA3AAAAA8AAAAA&#10;AAAAAAAAAAAABwIAAGRycy9kb3ducmV2LnhtbFBLBQYAAAAAAwADALcAAAD1AgAAAAA=&#10;">
                  <v:imagedata r:id="rId21" o:title=""/>
                  <v:shadow on="t" color="black" opacity="26214f" origin="-.5,-.5" offset=".74836mm,.74836mm"/>
                </v:shape>
                <v:shape id="TextBox 12" o:spid="_x0000_s1103" type="#_x0000_t202" style="position:absolute;left:63415;top:27473;width:28877;height:6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I0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mcH8mXiAXNwAAAP//AwBQSwECLQAUAAYACAAAACEA2+H2y+4AAACFAQAAEwAAAAAAAAAAAAAA&#10;AAAAAAAAW0NvbnRlbnRfVHlwZXNdLnhtbFBLAQItABQABgAIAAAAIQBa9CxbvwAAABUBAAALAAAA&#10;AAAAAAAAAAAAAB8BAABfcmVscy8ucmVsc1BLAQItABQABgAIAAAAIQC+ZmI0wgAAANwAAAAPAAAA&#10;AAAAAAAAAAAAAAcCAABkcnMvZG93bnJldi54bWxQSwUGAAAAAAMAAwC3AAAA9gIAAAAA&#10;" filled="f" stroked="f">
                  <v:textbox>
                    <w:txbxContent>
                      <w:p w14:paraId="5499CE5A" w14:textId="77777777" w:rsidR="0081034D" w:rsidRPr="00C569CA" w:rsidRDefault="0081034D" w:rsidP="0081034D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569CA">
                          <w:rPr>
                            <w:sz w:val="18"/>
                            <w:szCs w:val="18"/>
                          </w:rPr>
                          <w:t xml:space="preserve">Задняя ограничительная линия </w:t>
                        </w:r>
                        <w:r w:rsidRPr="00C569CA">
                          <w:rPr>
                            <w:sz w:val="18"/>
                            <w:szCs w:val="18"/>
                          </w:rPr>
                          <w:br/>
                          <w:t>не доходит до боковой ограничительной линии</w:t>
                        </w:r>
                      </w:p>
                    </w:txbxContent>
                  </v:textbox>
                </v:shape>
                <v:shape id="TextBox 16" o:spid="_x0000_s1104" type="#_x0000_t202" style="position:absolute;left:64754;top:2509;width:15968;height: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    <v:textbox>
                    <w:txbxContent>
                      <w:p w14:paraId="0774DF46" w14:textId="77777777" w:rsidR="0081034D" w:rsidRPr="00241AE9" w:rsidRDefault="0081034D" w:rsidP="0081034D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>Соединительная линия</w:t>
                        </w:r>
                      </w:p>
                    </w:txbxContent>
                  </v:textbox>
                </v:shape>
                <v:shape id="Straight Arrow Connector 17" o:spid="_x0000_s1105" type="#_x0000_t32" style="position:absolute;left:72738;top:7533;width:6146;height:63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hZawAAAANwAAAAPAAAAZHJzL2Rvd25yZXYueG1sRE9Na8JA&#10;EL0X/A/LFLzVTYOIpq4iYqEUPJi29yE7JsHMbNhdNf77riB4m8f7nOV64E5dyIfWiYH3SQaKpHK2&#10;ldrA78/n2xxUiCgWOydk4EYB1qvRyxIL665yoEsZa5VCJBRooImxL7QOVUOMYeJ6ksQdnWeMCfpa&#10;W4/XFM6dzrNsphlbSQ0N9rRtqDqVZzaQ55VuF6fvPw7iNXNZ7qe7mzHj12HzASrSEJ/ih/vLpvmz&#10;BdyfSRfo1T8AAAD//wMAUEsBAi0AFAAGAAgAAAAhANvh9svuAAAAhQEAABMAAAAAAAAAAAAAAAAA&#10;AAAAAFtDb250ZW50X1R5cGVzXS54bWxQSwECLQAUAAYACAAAACEAWvQsW78AAAAVAQAACwAAAAAA&#10;AAAAAAAAAAAfAQAAX3JlbHMvLnJlbHNQSwECLQAUAAYACAAAACEAPhIWWsAAAADcAAAADwAAAAAA&#10;AAAAAAAAAAAHAgAAZHJzL2Rvd25yZXYueG1sUEsFBgAAAAADAAMAtwAAAPQCAAAAAA==&#10;" strokecolor="#7030a0" strokeweight="3pt">
                  <v:stroke endarrow="block" joinstyle="miter"/>
                  <o:lock v:ext="edit" shapetype="f"/>
                </v:shape>
                <v:shape id="TextBox 27" o:spid="_x0000_s1106" type="#_x0000_t202" style="position:absolute;left:72924;top:10823;width:351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<v:textbox>
                    <w:txbxContent>
                      <w:p w14:paraId="690252DD" w14:textId="77777777" w:rsidR="0081034D" w:rsidRPr="0081034D" w:rsidRDefault="0081034D" w:rsidP="0081034D">
                        <w:pPr>
                          <w:rPr>
                            <w:rFonts w:ascii="Calibri" w:hAnsi="Calibri"/>
                            <w:color w:val="FFFFFF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 w:rsidRPr="0081034D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Box 28" o:spid="_x0000_s1107" type="#_x0000_t202" style="position:absolute;left:81245;top:11186;width:3664;height:4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<v:textbox>
                    <w:txbxContent>
                      <w:p w14:paraId="2871EEF3" w14:textId="77777777" w:rsidR="0081034D" w:rsidRPr="0081034D" w:rsidRDefault="0081034D" w:rsidP="0081034D">
                        <w:pPr>
                          <w:rPr>
                            <w:rFonts w:ascii="Calibri" w:hAnsi="Calibri"/>
                            <w:color w:val="FFFFFF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 w:rsidRPr="0081034D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A2BD8F" w14:textId="77777777" w:rsidR="0081034D" w:rsidRPr="0081034D" w:rsidRDefault="0081034D" w:rsidP="008103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134" w:right="1134" w:firstLine="567"/>
        <w:jc w:val="both"/>
        <w:rPr>
          <w:rFonts w:eastAsia="Times New Roman" w:cs="Times New Roman"/>
          <w:b/>
          <w:bCs/>
          <w:szCs w:val="20"/>
          <w:lang w:eastAsia="fr-FR"/>
        </w:rPr>
      </w:pPr>
    </w:p>
    <w:p w14:paraId="014EF37D" w14:textId="77777777" w:rsidR="0081034D" w:rsidRPr="0081034D" w:rsidRDefault="0081034D" w:rsidP="0081034D">
      <w:pPr>
        <w:spacing w:after="120"/>
        <w:ind w:left="1134" w:right="1134" w:firstLine="567"/>
        <w:jc w:val="both"/>
        <w:rPr>
          <w:rFonts w:eastAsia="Times New Roman" w:cs="Times New Roman"/>
          <w:b/>
          <w:bCs/>
          <w:szCs w:val="20"/>
          <w:lang w:eastAsia="fr-FR"/>
        </w:rPr>
      </w:pPr>
    </w:p>
    <w:p w14:paraId="4CDFC266" w14:textId="77777777" w:rsidR="0081034D" w:rsidRPr="0081034D" w:rsidRDefault="0081034D" w:rsidP="0081034D">
      <w:pPr>
        <w:spacing w:after="120"/>
        <w:ind w:left="1134" w:right="1134" w:firstLine="567"/>
        <w:jc w:val="both"/>
        <w:rPr>
          <w:rFonts w:eastAsia="Times New Roman" w:cs="Times New Roman"/>
          <w:b/>
          <w:bCs/>
          <w:szCs w:val="20"/>
          <w:lang w:eastAsia="fr-FR"/>
        </w:rPr>
      </w:pPr>
    </w:p>
    <w:p w14:paraId="3F31A18A" w14:textId="77777777" w:rsidR="0081034D" w:rsidRPr="0081034D" w:rsidRDefault="0081034D" w:rsidP="0081034D">
      <w:pPr>
        <w:spacing w:after="120"/>
        <w:ind w:left="1134" w:right="1134" w:firstLine="567"/>
        <w:jc w:val="both"/>
        <w:rPr>
          <w:rFonts w:eastAsia="Times New Roman" w:cs="Times New Roman"/>
          <w:b/>
          <w:bCs/>
          <w:szCs w:val="20"/>
          <w:lang w:eastAsia="fr-FR"/>
        </w:rPr>
      </w:pPr>
    </w:p>
    <w:p w14:paraId="6E0F124E" w14:textId="77777777" w:rsidR="0081034D" w:rsidRPr="0081034D" w:rsidRDefault="0081034D" w:rsidP="0081034D">
      <w:pPr>
        <w:spacing w:after="120"/>
        <w:ind w:left="1134" w:right="1134" w:firstLine="567"/>
        <w:jc w:val="both"/>
        <w:rPr>
          <w:rFonts w:eastAsia="Times New Roman" w:cs="Times New Roman"/>
          <w:b/>
          <w:bCs/>
          <w:szCs w:val="20"/>
          <w:lang w:eastAsia="fr-FR"/>
        </w:rPr>
      </w:pPr>
    </w:p>
    <w:p w14:paraId="533E3F1C" w14:textId="77777777" w:rsidR="0081034D" w:rsidRPr="0081034D" w:rsidRDefault="0081034D" w:rsidP="0081034D">
      <w:pPr>
        <w:spacing w:after="120"/>
        <w:ind w:left="1134" w:right="1134" w:firstLine="567"/>
        <w:jc w:val="both"/>
        <w:rPr>
          <w:rFonts w:eastAsia="Times New Roman" w:cs="Times New Roman"/>
          <w:b/>
          <w:bCs/>
          <w:szCs w:val="20"/>
          <w:lang w:eastAsia="fr-FR"/>
        </w:rPr>
      </w:pPr>
    </w:p>
    <w:p w14:paraId="1607E9EB" w14:textId="77777777" w:rsidR="0081034D" w:rsidRPr="0081034D" w:rsidRDefault="0081034D" w:rsidP="0081034D">
      <w:pPr>
        <w:spacing w:after="120"/>
        <w:ind w:left="1134" w:right="1134" w:firstLine="567"/>
        <w:jc w:val="both"/>
        <w:rPr>
          <w:rFonts w:eastAsia="Times New Roman" w:cs="Times New Roman"/>
          <w:b/>
          <w:bCs/>
          <w:szCs w:val="20"/>
          <w:lang w:eastAsia="fr-FR"/>
        </w:rPr>
      </w:pPr>
    </w:p>
    <w:p w14:paraId="48A5A08E" w14:textId="77777777" w:rsidR="0081034D" w:rsidRPr="0081034D" w:rsidRDefault="0081034D" w:rsidP="0081034D">
      <w:pPr>
        <w:spacing w:after="120"/>
        <w:ind w:left="1134" w:right="1134" w:firstLine="567"/>
        <w:jc w:val="both"/>
        <w:rPr>
          <w:rFonts w:eastAsia="Times New Roman" w:cs="Times New Roman"/>
          <w:b/>
          <w:bCs/>
          <w:szCs w:val="20"/>
          <w:lang w:eastAsia="fr-FR"/>
        </w:rPr>
      </w:pPr>
    </w:p>
    <w:p w14:paraId="150D4CAB" w14:textId="01A4E944" w:rsidR="0081034D" w:rsidRPr="0081034D" w:rsidRDefault="0081034D" w:rsidP="0081034D">
      <w:pPr>
        <w:pageBreakBefore/>
        <w:spacing w:after="240"/>
        <w:ind w:left="2268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lastRenderedPageBreak/>
        <w:t xml:space="preserve">Испытания, назначенные для любых точек измерения в зоне ветрового стекла, расположенных перед </w:t>
      </w:r>
      <w:r w:rsidRPr="0081034D">
        <w:rPr>
          <w:rFonts w:eastAsia="Times New Roman" w:cs="Times New Roman"/>
          <w:szCs w:val="20"/>
          <w:lang w:val="en-GB" w:eastAsia="fr-FR"/>
        </w:rPr>
        <w:t>WAD</w:t>
      </w:r>
      <w:r w:rsidRPr="0081034D">
        <w:rPr>
          <w:rFonts w:eastAsia="Times New Roman" w:cs="Times New Roman"/>
          <w:szCs w:val="20"/>
          <w:lang w:eastAsia="fr-FR"/>
        </w:rPr>
        <w:t xml:space="preserve"> 1700 и на этой линии, проводятся с использованием ударного элемента в виде модели головы ребенка. Испытания, назначенные для любых точек измерения в зоне ветрового стекла, расположенных за </w:t>
      </w:r>
      <w:r w:rsidRPr="0081034D">
        <w:rPr>
          <w:rFonts w:eastAsia="Times New Roman" w:cs="Times New Roman"/>
          <w:szCs w:val="20"/>
          <w:lang w:val="en-GB" w:eastAsia="fr-FR"/>
        </w:rPr>
        <w:t>WAD</w:t>
      </w:r>
      <w:r w:rsidRPr="0081034D">
        <w:rPr>
          <w:rFonts w:eastAsia="Times New Roman" w:cs="Times New Roman"/>
          <w:szCs w:val="20"/>
          <w:lang w:eastAsia="fr-FR"/>
        </w:rPr>
        <w:t xml:space="preserve"> 1700, проводятся с использованием ударного элемента в виде модели головы взрослого».</w:t>
      </w:r>
    </w:p>
    <w:p w14:paraId="3A42F0DF" w14:textId="77777777" w:rsidR="0081034D" w:rsidRPr="0081034D" w:rsidRDefault="0081034D" w:rsidP="0081034D">
      <w:pPr>
        <w:spacing w:after="120"/>
        <w:ind w:left="1134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i/>
          <w:iCs/>
          <w:szCs w:val="20"/>
          <w:lang w:eastAsia="fr-FR"/>
        </w:rPr>
        <w:t>Пункт 2.45</w:t>
      </w:r>
      <w:r w:rsidRPr="0081034D">
        <w:rPr>
          <w:rFonts w:eastAsia="Times New Roman" w:cs="Times New Roman"/>
          <w:szCs w:val="20"/>
          <w:lang w:eastAsia="fr-FR"/>
        </w:rPr>
        <w:t>, включить рис. 14 и 15 и изменить следующим образом:</w:t>
      </w:r>
    </w:p>
    <w:p w14:paraId="351F700E" w14:textId="77777777" w:rsidR="0081034D" w:rsidRPr="0081034D" w:rsidRDefault="0081034D" w:rsidP="0081034D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2268" w:right="1134" w:hanging="1098"/>
        <w:jc w:val="both"/>
        <w:rPr>
          <w:rFonts w:eastAsia="Arial Unicode MS" w:cs="Times New Roman"/>
          <w:bCs/>
          <w:szCs w:val="20"/>
          <w:u w:color="000000"/>
          <w:bdr w:val="nil"/>
          <w:lang w:eastAsia="ko-KR"/>
        </w:rPr>
      </w:pPr>
      <w:r w:rsidRPr="0081034D">
        <w:rPr>
          <w:rFonts w:eastAsia="Arial Unicode MS" w:cs="Times New Roman"/>
          <w:szCs w:val="20"/>
          <w:bdr w:val="nil"/>
          <w:lang w:eastAsia="ko-KR"/>
        </w:rPr>
        <w:t>«2.45</w:t>
      </w:r>
      <w:r w:rsidRPr="0081034D">
        <w:rPr>
          <w:rFonts w:eastAsia="Arial Unicode MS" w:cs="Times New Roman"/>
          <w:szCs w:val="20"/>
          <w:bdr w:val="nil"/>
          <w:lang w:eastAsia="ko-KR"/>
        </w:rPr>
        <w:tab/>
        <w:t>“</w:t>
      </w:r>
      <w:r w:rsidRPr="0081034D">
        <w:rPr>
          <w:rFonts w:eastAsia="Arial Unicode MS" w:cs="Times New Roman"/>
          <w:i/>
          <w:iCs/>
          <w:szCs w:val="20"/>
          <w:bdr w:val="nil"/>
          <w:lang w:eastAsia="ko-KR"/>
        </w:rPr>
        <w:t>Зона контрольного испытания накладки рамы</w:t>
      </w:r>
      <w:r w:rsidRPr="0081034D">
        <w:rPr>
          <w:rFonts w:eastAsia="Arial Unicode MS" w:cs="Times New Roman"/>
          <w:szCs w:val="20"/>
          <w:bdr w:val="nil"/>
          <w:lang w:eastAsia="ko-KR"/>
        </w:rPr>
        <w:t xml:space="preserve">” обычно расположена вблизи задней части зоны испытания капота и передней части зоны испытания ветрового стекла. </w:t>
      </w:r>
    </w:p>
    <w:p w14:paraId="121AA926" w14:textId="77777777" w:rsidR="0081034D" w:rsidRPr="0081034D" w:rsidRDefault="0081034D" w:rsidP="0081034D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2268" w:right="1134"/>
        <w:jc w:val="both"/>
        <w:rPr>
          <w:rFonts w:eastAsia="Arial Unicode MS" w:cs="Times New Roman"/>
          <w:bCs/>
          <w:szCs w:val="20"/>
          <w:u w:color="000000"/>
          <w:bdr w:val="nil"/>
          <w:lang w:eastAsia="ko-KR"/>
        </w:rPr>
      </w:pPr>
      <w:r w:rsidRPr="0081034D">
        <w:rPr>
          <w:rFonts w:eastAsia="Arial Unicode MS" w:cs="Times New Roman"/>
          <w:szCs w:val="20"/>
          <w:bdr w:val="nil"/>
          <w:lang w:eastAsia="ko-KR"/>
        </w:rPr>
        <w:t>Для испытаний с использованием модели головы взрослого, если таковые проводятся, данная область ограничена:</w:t>
      </w:r>
    </w:p>
    <w:p w14:paraId="23D7C50A" w14:textId="77777777" w:rsidR="0081034D" w:rsidRPr="0081034D" w:rsidRDefault="0081034D" w:rsidP="0081034D">
      <w:pPr>
        <w:spacing w:after="120"/>
        <w:ind w:left="2800" w:right="1134" w:hanging="534"/>
        <w:jc w:val="both"/>
        <w:rPr>
          <w:rFonts w:eastAsia="Times New Roman" w:cs="Times New Roman"/>
          <w:bCs/>
          <w:szCs w:val="20"/>
          <w:lang w:eastAsia="fr-FR"/>
        </w:rPr>
      </w:pPr>
      <w:r w:rsidRPr="0081034D">
        <w:rPr>
          <w:rFonts w:eastAsia="Times New Roman" w:cs="Times New Roman"/>
          <w:szCs w:val="20"/>
          <w:lang w:val="en-GB" w:eastAsia="fr-FR"/>
        </w:rPr>
        <w:t>a</w:t>
      </w:r>
      <w:r w:rsidRPr="0081034D">
        <w:rPr>
          <w:rFonts w:eastAsia="Times New Roman" w:cs="Times New Roman"/>
          <w:szCs w:val="20"/>
          <w:lang w:eastAsia="fr-FR"/>
        </w:rPr>
        <w:t>)</w:t>
      </w:r>
      <w:r w:rsidRPr="0081034D">
        <w:rPr>
          <w:rFonts w:eastAsia="Times New Roman" w:cs="Times New Roman"/>
          <w:szCs w:val="20"/>
          <w:lang w:eastAsia="fr-FR"/>
        </w:rPr>
        <w:tab/>
        <w:t>спереди: самой передней границей зоны испытания верхней части капота с использованием модели головы взрослого, определенной в пункте 2.1, либо линией, проходящей на расстоянии 82,5 мм перед задней контрольной линией капота, в зависимости от того, какая из этих линий удалена больше всего назад при заданном боковом положении; и</w:t>
      </w:r>
    </w:p>
    <w:p w14:paraId="27AEC6E2" w14:textId="2E958463" w:rsidR="0081034D" w:rsidRPr="0081034D" w:rsidRDefault="0081034D" w:rsidP="0081034D">
      <w:pPr>
        <w:spacing w:after="120"/>
        <w:ind w:left="2801" w:right="1134" w:hanging="533"/>
        <w:jc w:val="both"/>
        <w:rPr>
          <w:rFonts w:eastAsia="Times New Roman" w:cs="Times New Roman"/>
          <w:bCs/>
          <w:szCs w:val="20"/>
          <w:lang w:eastAsia="fr-FR"/>
        </w:rPr>
      </w:pPr>
      <w:r w:rsidRPr="0081034D">
        <w:rPr>
          <w:rFonts w:eastAsia="Times New Roman" w:cs="Times New Roman"/>
          <w:szCs w:val="20"/>
          <w:lang w:val="en-GB" w:eastAsia="fr-FR"/>
        </w:rPr>
        <w:t>b</w:t>
      </w:r>
      <w:r w:rsidRPr="0081034D">
        <w:rPr>
          <w:rFonts w:eastAsia="Times New Roman" w:cs="Times New Roman"/>
          <w:szCs w:val="20"/>
          <w:lang w:eastAsia="fr-FR"/>
        </w:rPr>
        <w:t>)</w:t>
      </w:r>
      <w:r w:rsidRPr="0081034D">
        <w:rPr>
          <w:rFonts w:eastAsia="Times New Roman" w:cs="Times New Roman"/>
          <w:szCs w:val="20"/>
          <w:lang w:eastAsia="fr-FR"/>
        </w:rPr>
        <w:tab/>
        <w:t xml:space="preserve">сзади: </w:t>
      </w:r>
      <w:r w:rsidRPr="0081034D">
        <w:rPr>
          <w:rFonts w:eastAsia="Times New Roman" w:cs="Times New Roman"/>
          <w:szCs w:val="20"/>
          <w:lang w:val="en-GB" w:eastAsia="fr-FR"/>
        </w:rPr>
        <w:t>WAD</w:t>
      </w:r>
      <w:r w:rsidRPr="0081034D">
        <w:rPr>
          <w:rFonts w:eastAsia="Times New Roman" w:cs="Times New Roman"/>
          <w:szCs w:val="20"/>
          <w:lang w:eastAsia="fr-FR"/>
        </w:rPr>
        <w:t xml:space="preserve"> 2500</w:t>
      </w:r>
      <w:r w:rsidRPr="0081034D">
        <w:rPr>
          <w:rFonts w:eastAsia="Times New Roman" w:cs="Times New Roman"/>
          <w:bCs/>
          <w:sz w:val="18"/>
          <w:szCs w:val="20"/>
          <w:vertAlign w:val="superscript"/>
          <w:lang w:val="en-GB" w:eastAsia="fr-FR"/>
        </w:rPr>
        <w:footnoteReference w:id="4"/>
      </w:r>
      <w:r w:rsidRPr="0081034D">
        <w:rPr>
          <w:rFonts w:eastAsia="Times New Roman" w:cs="Times New Roman"/>
          <w:szCs w:val="20"/>
          <w:lang w:eastAsia="fr-FR"/>
        </w:rPr>
        <w:t xml:space="preserve"> либо </w:t>
      </w:r>
      <w:r w:rsidRPr="0081034D">
        <w:rPr>
          <w:rFonts w:eastAsia="Calibri" w:cs="Arial"/>
        </w:rPr>
        <w:t>передним</w:t>
      </w:r>
      <w:r w:rsidRPr="0081034D">
        <w:rPr>
          <w:rFonts w:eastAsia="Times New Roman" w:cs="Times New Roman"/>
          <w:szCs w:val="20"/>
          <w:lang w:eastAsia="fr-FR"/>
        </w:rPr>
        <w:t xml:space="preserve"> краем зоны испытания ветрового стекла, в зависимости от того, какая из этих линий удалена больше всего вперед при заданном боковом положении.</w:t>
      </w:r>
    </w:p>
    <w:p w14:paraId="7710930E" w14:textId="77777777" w:rsidR="0081034D" w:rsidRPr="0081034D" w:rsidRDefault="0081034D" w:rsidP="0081034D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2234" w:right="1134"/>
        <w:jc w:val="both"/>
        <w:rPr>
          <w:rFonts w:eastAsia="Arial Unicode MS" w:cs="Times New Roman"/>
          <w:bCs/>
          <w:szCs w:val="20"/>
          <w:u w:color="000000"/>
          <w:bdr w:val="nil"/>
          <w:lang w:eastAsia="ko-KR"/>
        </w:rPr>
      </w:pPr>
      <w:r w:rsidRPr="0081034D">
        <w:rPr>
          <w:rFonts w:eastAsia="Arial Unicode MS" w:cs="Times New Roman"/>
          <w:szCs w:val="20"/>
          <w:bdr w:val="nil"/>
          <w:lang w:eastAsia="ko-KR"/>
        </w:rPr>
        <w:t>Для испытаний с использованием модели головы ребенка данная область ограничена:</w:t>
      </w:r>
    </w:p>
    <w:p w14:paraId="51E680D0" w14:textId="77777777" w:rsidR="0081034D" w:rsidRPr="0081034D" w:rsidRDefault="0081034D" w:rsidP="0081034D">
      <w:pPr>
        <w:spacing w:after="120"/>
        <w:ind w:left="2800" w:right="1134" w:hanging="534"/>
        <w:jc w:val="both"/>
        <w:rPr>
          <w:rFonts w:eastAsia="Times New Roman" w:cs="Times New Roman"/>
          <w:bCs/>
          <w:szCs w:val="20"/>
          <w:lang w:eastAsia="fr-FR"/>
        </w:rPr>
      </w:pPr>
      <w:r w:rsidRPr="0081034D">
        <w:rPr>
          <w:rFonts w:eastAsia="Times New Roman" w:cs="Times New Roman"/>
          <w:szCs w:val="20"/>
          <w:lang w:val="en-GB" w:eastAsia="fr-FR"/>
        </w:rPr>
        <w:t>a</w:t>
      </w:r>
      <w:r w:rsidRPr="0081034D">
        <w:rPr>
          <w:rFonts w:eastAsia="Times New Roman" w:cs="Times New Roman"/>
          <w:szCs w:val="20"/>
          <w:lang w:eastAsia="fr-FR"/>
        </w:rPr>
        <w:t>)</w:t>
      </w:r>
      <w:r w:rsidRPr="0081034D">
        <w:rPr>
          <w:rFonts w:eastAsia="Times New Roman" w:cs="Times New Roman"/>
          <w:szCs w:val="20"/>
          <w:lang w:eastAsia="fr-FR"/>
        </w:rPr>
        <w:tab/>
        <w:t>спереди: самой передней границей зоны испытания верхней части капота с использованием модели головы ребенка, определенной в пункте 2.16, либо линией, проходящей на расстоянии 82,5 мм перед задней контрольной линией капота, в зависимости от того, какая из этих линий удалена больше всего назад при заданном боковом положении; и</w:t>
      </w:r>
    </w:p>
    <w:p w14:paraId="12E887CD" w14:textId="77777777" w:rsidR="0081034D" w:rsidRPr="0081034D" w:rsidRDefault="0081034D" w:rsidP="0081034D">
      <w:pPr>
        <w:spacing w:after="120"/>
        <w:ind w:left="2800" w:right="1134" w:hanging="534"/>
        <w:jc w:val="both"/>
        <w:rPr>
          <w:rFonts w:eastAsia="Times New Roman" w:cs="Times New Roman"/>
          <w:bCs/>
          <w:szCs w:val="20"/>
          <w:lang w:eastAsia="fr-FR"/>
        </w:rPr>
      </w:pPr>
      <w:r w:rsidRPr="0081034D">
        <w:rPr>
          <w:rFonts w:eastAsia="Times New Roman" w:cs="Times New Roman"/>
          <w:szCs w:val="20"/>
          <w:lang w:val="en-GB" w:eastAsia="fr-FR"/>
        </w:rPr>
        <w:t>b</w:t>
      </w:r>
      <w:r w:rsidRPr="0081034D">
        <w:rPr>
          <w:rFonts w:eastAsia="Times New Roman" w:cs="Times New Roman"/>
          <w:szCs w:val="20"/>
          <w:lang w:eastAsia="fr-FR"/>
        </w:rPr>
        <w:t>)</w:t>
      </w:r>
      <w:r w:rsidRPr="0081034D">
        <w:rPr>
          <w:rFonts w:eastAsia="Times New Roman" w:cs="Times New Roman"/>
          <w:szCs w:val="20"/>
          <w:lang w:eastAsia="fr-FR"/>
        </w:rPr>
        <w:tab/>
        <w:t xml:space="preserve">сзади: </w:t>
      </w:r>
      <w:r w:rsidRPr="0081034D">
        <w:rPr>
          <w:rFonts w:eastAsia="Times New Roman" w:cs="Times New Roman"/>
          <w:szCs w:val="20"/>
          <w:lang w:val="en-GB" w:eastAsia="fr-FR"/>
        </w:rPr>
        <w:t>WAD</w:t>
      </w:r>
      <w:r w:rsidRPr="0081034D">
        <w:rPr>
          <w:rFonts w:eastAsia="Times New Roman" w:cs="Times New Roman"/>
          <w:szCs w:val="20"/>
          <w:lang w:eastAsia="fr-FR"/>
        </w:rPr>
        <w:t xml:space="preserve"> 1 700 либо передним краем зоны испытания ветрового стекла, в зависимости от того, какая из этих линий удалена больше всего вперед при заданном боковом положении.</w:t>
      </w:r>
    </w:p>
    <w:p w14:paraId="7DAE8DF3" w14:textId="77777777" w:rsidR="0081034D" w:rsidRPr="0081034D" w:rsidRDefault="0081034D" w:rsidP="0081034D">
      <w:pPr>
        <w:spacing w:after="120"/>
        <w:ind w:left="2268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 xml:space="preserve">С каждой стороны зона контрольного испытания накладки рамы ограничена линией </w:t>
      </w:r>
      <w:r w:rsidRPr="0081034D">
        <w:rPr>
          <w:rFonts w:eastAsia="Times New Roman" w:cs="Times New Roman"/>
          <w:szCs w:val="20"/>
          <w:lang w:val="en-GB" w:eastAsia="fr-FR"/>
        </w:rPr>
        <w:t>TP</w:t>
      </w:r>
      <w:r w:rsidRPr="0081034D">
        <w:rPr>
          <w:rFonts w:eastAsia="Times New Roman" w:cs="Times New Roman"/>
          <w:szCs w:val="20"/>
          <w:lang w:eastAsia="fr-FR"/>
        </w:rPr>
        <w:t xml:space="preserve"> (см. рис. 14), где: </w:t>
      </w:r>
    </w:p>
    <w:p w14:paraId="2C88923F" w14:textId="390483A9" w:rsidR="0081034D" w:rsidRPr="0081034D" w:rsidRDefault="0081034D" w:rsidP="0081034D">
      <w:pPr>
        <w:spacing w:after="120"/>
        <w:ind w:left="2835" w:right="1134" w:hanging="567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val="en-GB" w:eastAsia="fr-FR"/>
        </w:rPr>
        <w:t>a</w:t>
      </w:r>
      <w:r w:rsidRPr="0081034D">
        <w:rPr>
          <w:rFonts w:eastAsia="Times New Roman" w:cs="Times New Roman"/>
          <w:szCs w:val="20"/>
          <w:lang w:eastAsia="fr-FR"/>
        </w:rPr>
        <w:t>)</w:t>
      </w:r>
      <w:r w:rsidRPr="0081034D">
        <w:rPr>
          <w:rFonts w:eastAsia="Times New Roman" w:cs="Times New Roman"/>
          <w:szCs w:val="20"/>
          <w:lang w:eastAsia="fr-FR"/>
        </w:rPr>
        <w:tab/>
        <w:t>“точка Т” — задний угол зоны испытания верхней части капота; а</w:t>
      </w:r>
    </w:p>
    <w:p w14:paraId="0E5F552E" w14:textId="77777777" w:rsidR="0081034D" w:rsidRPr="0081034D" w:rsidRDefault="0081034D" w:rsidP="0081034D">
      <w:pPr>
        <w:spacing w:after="120"/>
        <w:ind w:left="2835" w:right="1134" w:hanging="567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val="en-GB" w:eastAsia="fr-FR"/>
        </w:rPr>
        <w:t>b</w:t>
      </w:r>
      <w:r w:rsidRPr="0081034D">
        <w:rPr>
          <w:rFonts w:eastAsia="Times New Roman" w:cs="Times New Roman"/>
          <w:szCs w:val="20"/>
          <w:lang w:eastAsia="fr-FR"/>
        </w:rPr>
        <w:t>)</w:t>
      </w:r>
      <w:r w:rsidRPr="0081034D">
        <w:rPr>
          <w:rFonts w:eastAsia="Times New Roman" w:cs="Times New Roman"/>
          <w:szCs w:val="20"/>
          <w:lang w:eastAsia="fr-FR"/>
        </w:rPr>
        <w:tab/>
        <w:t xml:space="preserve">“угловая точка </w:t>
      </w:r>
      <w:r w:rsidRPr="0081034D">
        <w:rPr>
          <w:rFonts w:eastAsia="Times New Roman" w:cs="Times New Roman"/>
          <w:szCs w:val="20"/>
          <w:lang w:val="en-GB" w:eastAsia="fr-FR"/>
        </w:rPr>
        <w:t>P</w:t>
      </w:r>
      <w:r w:rsidRPr="0081034D">
        <w:rPr>
          <w:rFonts w:eastAsia="Times New Roman" w:cs="Times New Roman"/>
          <w:szCs w:val="20"/>
          <w:lang w:eastAsia="fr-FR"/>
        </w:rPr>
        <w:t xml:space="preserve">” — нижний угол зоны испытания ветрового стекла; с использованием гибкой ленты, удерживаемой внатяжку от точки </w:t>
      </w:r>
      <w:r w:rsidRPr="0081034D">
        <w:rPr>
          <w:rFonts w:eastAsia="Times New Roman" w:cs="Times New Roman"/>
          <w:szCs w:val="20"/>
          <w:lang w:val="en-GB" w:eastAsia="fr-FR"/>
        </w:rPr>
        <w:t>T</w:t>
      </w:r>
      <w:r w:rsidRPr="0081034D">
        <w:rPr>
          <w:rFonts w:eastAsia="Times New Roman" w:cs="Times New Roman"/>
          <w:szCs w:val="20"/>
          <w:lang w:eastAsia="fr-FR"/>
        </w:rPr>
        <w:t xml:space="preserve"> до точки </w:t>
      </w:r>
      <w:r w:rsidRPr="0081034D">
        <w:rPr>
          <w:rFonts w:eastAsia="Times New Roman" w:cs="Times New Roman"/>
          <w:szCs w:val="20"/>
          <w:lang w:val="en-GB" w:eastAsia="fr-FR"/>
        </w:rPr>
        <w:t>P</w:t>
      </w:r>
      <w:r w:rsidRPr="0081034D">
        <w:rPr>
          <w:rFonts w:eastAsia="Times New Roman" w:cs="Times New Roman"/>
          <w:szCs w:val="20"/>
          <w:lang w:eastAsia="fr-FR"/>
        </w:rPr>
        <w:t>.</w:t>
      </w:r>
    </w:p>
    <w:tbl>
      <w:tblPr>
        <w:tblStyle w:val="11"/>
        <w:tblW w:w="8641" w:type="dxa"/>
        <w:tblInd w:w="988" w:type="dxa"/>
        <w:tblLayout w:type="fixed"/>
        <w:tblLook w:val="04A0" w:firstRow="1" w:lastRow="0" w:firstColumn="1" w:lastColumn="0" w:noHBand="0" w:noVBand="1"/>
      </w:tblPr>
      <w:tblGrid>
        <w:gridCol w:w="4242"/>
        <w:gridCol w:w="4399"/>
      </w:tblGrid>
      <w:tr w:rsidR="0081034D" w:rsidRPr="0081034D" w14:paraId="0118F16A" w14:textId="77777777" w:rsidTr="00A20FF2">
        <w:tc>
          <w:tcPr>
            <w:tcW w:w="4242" w:type="dxa"/>
          </w:tcPr>
          <w:p w14:paraId="6EA7E041" w14:textId="272DB97F" w:rsidR="0081034D" w:rsidRPr="0081034D" w:rsidRDefault="00C14EDC" w:rsidP="00C14EDC">
            <w:pPr>
              <w:keepNext/>
              <w:keepLines/>
              <w:spacing w:after="240"/>
              <w:ind w:left="113"/>
              <w:contextualSpacing/>
              <w:rPr>
                <w:rFonts w:eastAsia="Times New Roman" w:cs="Times New Roman"/>
                <w:b/>
                <w:szCs w:val="20"/>
                <w:lang w:eastAsia="fr-FR"/>
              </w:rPr>
            </w:pPr>
            <w:r w:rsidRPr="0081034D">
              <w:rPr>
                <w:rFonts w:eastAsia="Times New Roman" w:cs="Times New Roman"/>
                <w:noProof/>
                <w:szCs w:val="20"/>
                <w:lang w:val="fr-FR" w:eastAsia="fr-FR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75F6580A" wp14:editId="1D1E35FD">
                  <wp:simplePos x="0" y="0"/>
                  <wp:positionH relativeFrom="column">
                    <wp:posOffset>53439</wp:posOffset>
                  </wp:positionH>
                  <wp:positionV relativeFrom="paragraph">
                    <wp:posOffset>607060</wp:posOffset>
                  </wp:positionV>
                  <wp:extent cx="2509200" cy="2872800"/>
                  <wp:effectExtent l="0" t="0" r="5715" b="3810"/>
                  <wp:wrapTight wrapText="bothSides">
                    <wp:wrapPolygon edited="0">
                      <wp:start x="0" y="0"/>
                      <wp:lineTo x="0" y="21485"/>
                      <wp:lineTo x="21485" y="21485"/>
                      <wp:lineTo x="21485" y="0"/>
                      <wp:lineTo x="0" y="0"/>
                    </wp:wrapPolygon>
                  </wp:wrapTight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200" cy="28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034D" w:rsidRPr="0081034D">
              <w:rPr>
                <w:rFonts w:eastAsia="Times New Roman" w:cs="Times New Roman"/>
                <w:szCs w:val="20"/>
                <w:lang w:eastAsia="fr-FR"/>
              </w:rPr>
              <w:t>Рис. 14</w:t>
            </w:r>
            <w:r w:rsidR="0081034D" w:rsidRPr="0081034D">
              <w:rPr>
                <w:rFonts w:eastAsia="Times New Roman" w:cs="Times New Roman"/>
                <w:szCs w:val="20"/>
                <w:lang w:eastAsia="fr-FR"/>
              </w:rPr>
              <w:br/>
            </w:r>
            <w:r w:rsidR="0081034D" w:rsidRPr="0081034D">
              <w:rPr>
                <w:rFonts w:eastAsia="Times New Roman" w:cs="Times New Roman"/>
                <w:b/>
                <w:bCs/>
                <w:szCs w:val="20"/>
                <w:lang w:eastAsia="fr-FR"/>
              </w:rPr>
              <w:t>Боковые границы зоны контрольного испытания накладки рамы</w:t>
            </w:r>
          </w:p>
          <w:p w14:paraId="39531486" w14:textId="77777777" w:rsidR="0081034D" w:rsidRPr="0081034D" w:rsidRDefault="0081034D" w:rsidP="0081034D">
            <w:pPr>
              <w:keepNext/>
              <w:keepLines/>
              <w:contextualSpacing/>
              <w:rPr>
                <w:rFonts w:eastAsia="Times New Roman" w:cs="Times New Roman"/>
                <w:b/>
                <w:szCs w:val="20"/>
                <w:lang w:eastAsia="fr-FR"/>
              </w:rPr>
            </w:pPr>
          </w:p>
          <w:p w14:paraId="43473CB6" w14:textId="70C741A1" w:rsidR="0081034D" w:rsidRPr="0081034D" w:rsidRDefault="0081034D" w:rsidP="00A20FF2">
            <w:pPr>
              <w:keepNext/>
              <w:keepLines/>
              <w:spacing w:after="240"/>
              <w:ind w:right="136"/>
              <w:contextualSpacing/>
              <w:rPr>
                <w:rFonts w:eastAsia="Times New Roman" w:cs="Times New Roman"/>
                <w:b/>
                <w:szCs w:val="20"/>
                <w:lang w:eastAsia="fr-FR"/>
              </w:rPr>
            </w:pPr>
          </w:p>
        </w:tc>
        <w:tc>
          <w:tcPr>
            <w:tcW w:w="4399" w:type="dxa"/>
          </w:tcPr>
          <w:p w14:paraId="1EF0D867" w14:textId="2A69F780" w:rsidR="0081034D" w:rsidRPr="0081034D" w:rsidRDefault="0081034D" w:rsidP="00C14EDC">
            <w:pPr>
              <w:keepNext/>
              <w:keepLines/>
              <w:ind w:left="113"/>
              <w:rPr>
                <w:rFonts w:eastAsia="Times New Roman" w:cs="Times New Roman"/>
                <w:b/>
                <w:bCs/>
                <w:szCs w:val="20"/>
                <w:lang w:eastAsia="fr-FR"/>
              </w:rPr>
            </w:pPr>
            <w:r w:rsidRPr="0081034D">
              <w:rPr>
                <w:rFonts w:eastAsia="Times New Roman" w:cs="Times New Roman"/>
                <w:szCs w:val="20"/>
                <w:lang w:eastAsia="fr-FR"/>
              </w:rPr>
              <w:t>Рис. 15</w:t>
            </w:r>
            <w:r w:rsidRPr="0081034D">
              <w:rPr>
                <w:rFonts w:eastAsia="Times New Roman" w:cs="Times New Roman"/>
                <w:szCs w:val="20"/>
                <w:lang w:eastAsia="fr-FR"/>
              </w:rPr>
              <w:br/>
            </w:r>
            <w:r w:rsidRPr="0081034D">
              <w:rPr>
                <w:rFonts w:eastAsia="Times New Roman" w:cs="Times New Roman"/>
                <w:b/>
                <w:bCs/>
                <w:szCs w:val="20"/>
                <w:lang w:eastAsia="fr-FR"/>
              </w:rPr>
              <w:t>Частный случай, когда отсутствует четкий угол</w:t>
            </w:r>
            <w:r w:rsidRPr="0081034D">
              <w:rPr>
                <w:rFonts w:eastAsia="Times New Roman" w:cs="Times New Roman"/>
                <w:b/>
                <w:bCs/>
                <w:szCs w:val="20"/>
                <w:lang w:val="fr-FR" w:eastAsia="fr-FR"/>
              </w:rPr>
              <w:t> </w:t>
            </w:r>
            <w:r w:rsidRPr="0081034D">
              <w:rPr>
                <w:rFonts w:eastAsia="Times New Roman" w:cs="Times New Roman"/>
                <w:b/>
                <w:bCs/>
                <w:szCs w:val="20"/>
                <w:lang w:eastAsia="fr-FR"/>
              </w:rPr>
              <w:t xml:space="preserve">с “точкой </w:t>
            </w:r>
            <w:r w:rsidRPr="0081034D">
              <w:rPr>
                <w:rFonts w:eastAsia="Times New Roman" w:cs="Times New Roman"/>
                <w:b/>
                <w:bCs/>
                <w:szCs w:val="20"/>
                <w:lang w:val="fr-FR" w:eastAsia="fr-FR"/>
              </w:rPr>
              <w:t>P</w:t>
            </w:r>
            <w:r w:rsidRPr="0081034D">
              <w:rPr>
                <w:rFonts w:eastAsia="Times New Roman" w:cs="Times New Roman"/>
                <w:b/>
                <w:bCs/>
                <w:szCs w:val="20"/>
                <w:lang w:eastAsia="fr-FR"/>
              </w:rPr>
              <w:t>”</w:t>
            </w:r>
          </w:p>
          <w:p w14:paraId="18AAA96F" w14:textId="77777777" w:rsidR="0081034D" w:rsidRPr="0081034D" w:rsidRDefault="0081034D" w:rsidP="0081034D">
            <w:pPr>
              <w:keepNext/>
              <w:keepLines/>
              <w:ind w:left="5" w:right="137" w:hanging="5"/>
              <w:contextualSpacing/>
              <w:rPr>
                <w:rFonts w:eastAsia="Times New Roman" w:cs="Times New Roman"/>
                <w:b/>
                <w:szCs w:val="20"/>
                <w:lang w:val="fr-FR" w:eastAsia="fr-FR"/>
              </w:rPr>
            </w:pPr>
            <w:r w:rsidRPr="0081034D">
              <w:rPr>
                <w:rFonts w:eastAsia="Times New Roman" w:cs="Times New Roman"/>
                <w:noProof/>
                <w:szCs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A9D0AB3" wp14:editId="35B05649">
                      <wp:simplePos x="0" y="0"/>
                      <wp:positionH relativeFrom="column">
                        <wp:posOffset>951623</wp:posOffset>
                      </wp:positionH>
                      <wp:positionV relativeFrom="paragraph">
                        <wp:posOffset>1353138</wp:posOffset>
                      </wp:positionV>
                      <wp:extent cx="427355" cy="251460"/>
                      <wp:effectExtent l="0" t="0" r="0" b="0"/>
                      <wp:wrapNone/>
                      <wp:docPr id="172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355" cy="2514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930C57D" w14:textId="77777777" w:rsidR="0081034D" w:rsidRPr="00DA581C" w:rsidRDefault="0081034D" w:rsidP="0081034D">
                                  <w:pPr>
                                    <w:textAlignment w:val="baseline"/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22"/>
                                      <w:lang w:val="fr-FR"/>
                                    </w:rPr>
                                  </w:pPr>
                                  <w:r w:rsidRPr="00DA581C"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22"/>
                                      <w:lang w:val="fr-FR"/>
                                    </w:rPr>
                                    <w:t>45°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D0AB3" id="ZoneTexte 2" o:spid="_x0000_s1108" type="#_x0000_t202" style="position:absolute;left:0;text-align:left;margin-left:74.95pt;margin-top:106.55pt;width:33.65pt;height:1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zMwgwEAAPACAAAOAAAAZHJzL2Uyb0RvYy54bWysUsFuGyEQvUfKPyDu8dpunFQrr6M0UXqp&#10;mkhpPgCz4EVaGDKDveu/74Bdu2pvUS4DzMB7b96wvBt9L3YGyUFo5GwylcIEDa0Lm0a+/Xq6+ioF&#10;JRVa1UMwjdwbknery4vlEGszhw761qBgkED1EBvZpRTrqiLdGa9oAtEELlpArxIfcVO1qAZG9301&#10;n05vqgGwjQjaEHH28VCUq4JvrdHp2VoySfSNZG2pRCxxnWO1Wqp6gyp2Th9lqA+o8MoFJj1BPaqk&#10;xBbdf1DeaQQCmyYafAXWOm1KD9zNbPpPN6+diqb0wuZQPNlEnwerf+5e4wuKNH6DkQeYDRki1cTJ&#10;3M9o0eeVlQqus4X7k21mTEJz8np++2WxkEJzab6YXd8UW6vz44iUvhvwIm8aiTyVYpba/aDEhHz1&#10;z5XMFeDJ9X3On5XkXRrXo3Atk5xkrqHds/qBB9hIet8qNFJg6h+gzPuAdr9NYF0hyjCHN0d0trXw&#10;H79Antvf53Lr/FFXvwEAAP//AwBQSwMEFAAGAAgAAAAhADbYstLfAAAACwEAAA8AAABkcnMvZG93&#10;bnJldi54bWxMj01PwzAMhu9I/IfISNxY0rAxWppOCMQVtPEhccsar61onKrJ1vLvMSe4+ZUfvX5c&#10;bmbfixOOsQtkIFsoEEh1cB01Bt5en65uQcRkydk+EBr4xgib6vystIULE23xtEuN4BKKhTXQpjQU&#10;Usa6RW/jIgxIvDuE0dvEcWykG+3E5b6XWqkb6W1HfKG1Az60WH/tjt7A+/Ph82OpXppHvxqmMCtJ&#10;PpfGXF7M93cgEs7pD4ZffVaHip324Uguip7zMs8ZNaCz6wwEEzpbaxB7HlZ6DbIq5f8fqh8AAAD/&#10;/wMAUEsBAi0AFAAGAAgAAAAhALaDOJL+AAAA4QEAABMAAAAAAAAAAAAAAAAAAAAAAFtDb250ZW50&#10;X1R5cGVzXS54bWxQSwECLQAUAAYACAAAACEAOP0h/9YAAACUAQAACwAAAAAAAAAAAAAAAAAvAQAA&#10;X3JlbHMvLnJlbHNQSwECLQAUAAYACAAAACEAr9szMIMBAADwAgAADgAAAAAAAAAAAAAAAAAuAgAA&#10;ZHJzL2Uyb0RvYy54bWxQSwECLQAUAAYACAAAACEANtiy0t8AAAALAQAADwAAAAAAAAAAAAAAAADd&#10;AwAAZHJzL2Rvd25yZXYueG1sUEsFBgAAAAAEAAQA8wAAAOkEAAAAAA==&#10;" filled="f" stroked="f">
                      <v:textbox>
                        <w:txbxContent>
                          <w:p w14:paraId="3930C57D" w14:textId="77777777" w:rsidR="0081034D" w:rsidRPr="00DA581C" w:rsidRDefault="0081034D" w:rsidP="0081034D">
                            <w:pPr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22"/>
                                <w:lang w:val="fr-FR"/>
                              </w:rPr>
                            </w:pPr>
                            <w:r w:rsidRPr="00DA581C"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22"/>
                                <w:lang w:val="fr-FR"/>
                              </w:rPr>
                              <w:t>45°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034D">
              <w:rPr>
                <w:rFonts w:eastAsia="Times New Roman" w:cs="Times New Roman"/>
                <w:noProof/>
                <w:szCs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8EAFF84" wp14:editId="7A59525A">
                      <wp:simplePos x="0" y="0"/>
                      <wp:positionH relativeFrom="column">
                        <wp:posOffset>1171726</wp:posOffset>
                      </wp:positionH>
                      <wp:positionV relativeFrom="paragraph">
                        <wp:posOffset>1143860</wp:posOffset>
                      </wp:positionV>
                      <wp:extent cx="201295" cy="176530"/>
                      <wp:effectExtent l="0" t="44767" r="1587" b="39688"/>
                      <wp:wrapNone/>
                      <wp:docPr id="173" name="Forme libre : form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513219">
                                <a:off x="0" y="0"/>
                                <a:ext cx="201295" cy="176530"/>
                              </a:xfrm>
                              <a:custGeom>
                                <a:avLst/>
                                <a:gdLst>
                                  <a:gd name="connsiteX0" fmla="*/ 438150 w 438150"/>
                                  <a:gd name="connsiteY0" fmla="*/ 0 h 266700"/>
                                  <a:gd name="connsiteX1" fmla="*/ 390525 w 438150"/>
                                  <a:gd name="connsiteY1" fmla="*/ 19050 h 266700"/>
                                  <a:gd name="connsiteX2" fmla="*/ 361950 w 438150"/>
                                  <a:gd name="connsiteY2" fmla="*/ 28575 h 266700"/>
                                  <a:gd name="connsiteX3" fmla="*/ 304800 w 438150"/>
                                  <a:gd name="connsiteY3" fmla="*/ 19050 h 266700"/>
                                  <a:gd name="connsiteX4" fmla="*/ 114300 w 438150"/>
                                  <a:gd name="connsiteY4" fmla="*/ 28575 h 266700"/>
                                  <a:gd name="connsiteX5" fmla="*/ 85725 w 438150"/>
                                  <a:gd name="connsiteY5" fmla="*/ 104775 h 266700"/>
                                  <a:gd name="connsiteX6" fmla="*/ 47625 w 438150"/>
                                  <a:gd name="connsiteY6" fmla="*/ 200025 h 266700"/>
                                  <a:gd name="connsiteX7" fmla="*/ 19050 w 438150"/>
                                  <a:gd name="connsiteY7" fmla="*/ 257175 h 266700"/>
                                  <a:gd name="connsiteX8" fmla="*/ 0 w 438150"/>
                                  <a:gd name="connsiteY8" fmla="*/ 266700 h 266700"/>
                                  <a:gd name="connsiteX0" fmla="*/ 438150 w 438150"/>
                                  <a:gd name="connsiteY0" fmla="*/ 0 h 266700"/>
                                  <a:gd name="connsiteX1" fmla="*/ 390525 w 438150"/>
                                  <a:gd name="connsiteY1" fmla="*/ 19050 h 266700"/>
                                  <a:gd name="connsiteX2" fmla="*/ 361950 w 438150"/>
                                  <a:gd name="connsiteY2" fmla="*/ 28575 h 266700"/>
                                  <a:gd name="connsiteX3" fmla="*/ 304800 w 438150"/>
                                  <a:gd name="connsiteY3" fmla="*/ 19050 h 266700"/>
                                  <a:gd name="connsiteX4" fmla="*/ 114300 w 438150"/>
                                  <a:gd name="connsiteY4" fmla="*/ 28575 h 266700"/>
                                  <a:gd name="connsiteX5" fmla="*/ 161925 w 438150"/>
                                  <a:gd name="connsiteY5" fmla="*/ 47625 h 266700"/>
                                  <a:gd name="connsiteX6" fmla="*/ 47625 w 438150"/>
                                  <a:gd name="connsiteY6" fmla="*/ 200025 h 266700"/>
                                  <a:gd name="connsiteX7" fmla="*/ 19050 w 438150"/>
                                  <a:gd name="connsiteY7" fmla="*/ 257175 h 266700"/>
                                  <a:gd name="connsiteX8" fmla="*/ 0 w 438150"/>
                                  <a:gd name="connsiteY8" fmla="*/ 266700 h 266700"/>
                                  <a:gd name="connsiteX0" fmla="*/ 438150 w 438150"/>
                                  <a:gd name="connsiteY0" fmla="*/ 85989 h 352689"/>
                                  <a:gd name="connsiteX1" fmla="*/ 400050 w 438150"/>
                                  <a:gd name="connsiteY1" fmla="*/ 264 h 352689"/>
                                  <a:gd name="connsiteX2" fmla="*/ 361950 w 438150"/>
                                  <a:gd name="connsiteY2" fmla="*/ 114564 h 352689"/>
                                  <a:gd name="connsiteX3" fmla="*/ 304800 w 438150"/>
                                  <a:gd name="connsiteY3" fmla="*/ 105039 h 352689"/>
                                  <a:gd name="connsiteX4" fmla="*/ 114300 w 438150"/>
                                  <a:gd name="connsiteY4" fmla="*/ 114564 h 352689"/>
                                  <a:gd name="connsiteX5" fmla="*/ 161925 w 438150"/>
                                  <a:gd name="connsiteY5" fmla="*/ 133614 h 352689"/>
                                  <a:gd name="connsiteX6" fmla="*/ 47625 w 438150"/>
                                  <a:gd name="connsiteY6" fmla="*/ 286014 h 352689"/>
                                  <a:gd name="connsiteX7" fmla="*/ 19050 w 438150"/>
                                  <a:gd name="connsiteY7" fmla="*/ 343164 h 352689"/>
                                  <a:gd name="connsiteX8" fmla="*/ 0 w 438150"/>
                                  <a:gd name="connsiteY8" fmla="*/ 352689 h 352689"/>
                                  <a:gd name="connsiteX0" fmla="*/ 438150 w 438150"/>
                                  <a:gd name="connsiteY0" fmla="*/ 85989 h 352689"/>
                                  <a:gd name="connsiteX1" fmla="*/ 400050 w 438150"/>
                                  <a:gd name="connsiteY1" fmla="*/ 264 h 352689"/>
                                  <a:gd name="connsiteX2" fmla="*/ 361950 w 438150"/>
                                  <a:gd name="connsiteY2" fmla="*/ 114564 h 352689"/>
                                  <a:gd name="connsiteX3" fmla="*/ 304800 w 438150"/>
                                  <a:gd name="connsiteY3" fmla="*/ 9789 h 352689"/>
                                  <a:gd name="connsiteX4" fmla="*/ 114300 w 438150"/>
                                  <a:gd name="connsiteY4" fmla="*/ 114564 h 352689"/>
                                  <a:gd name="connsiteX5" fmla="*/ 161925 w 438150"/>
                                  <a:gd name="connsiteY5" fmla="*/ 133614 h 352689"/>
                                  <a:gd name="connsiteX6" fmla="*/ 47625 w 438150"/>
                                  <a:gd name="connsiteY6" fmla="*/ 286014 h 352689"/>
                                  <a:gd name="connsiteX7" fmla="*/ 19050 w 438150"/>
                                  <a:gd name="connsiteY7" fmla="*/ 343164 h 352689"/>
                                  <a:gd name="connsiteX8" fmla="*/ 0 w 438150"/>
                                  <a:gd name="connsiteY8" fmla="*/ 352689 h 352689"/>
                                  <a:gd name="connsiteX0" fmla="*/ 438150 w 438150"/>
                                  <a:gd name="connsiteY0" fmla="*/ 85989 h 352689"/>
                                  <a:gd name="connsiteX1" fmla="*/ 400050 w 438150"/>
                                  <a:gd name="connsiteY1" fmla="*/ 264 h 352689"/>
                                  <a:gd name="connsiteX2" fmla="*/ 361950 w 438150"/>
                                  <a:gd name="connsiteY2" fmla="*/ 114564 h 352689"/>
                                  <a:gd name="connsiteX3" fmla="*/ 304800 w 438150"/>
                                  <a:gd name="connsiteY3" fmla="*/ 9789 h 352689"/>
                                  <a:gd name="connsiteX4" fmla="*/ 114300 w 438150"/>
                                  <a:gd name="connsiteY4" fmla="*/ 114564 h 352689"/>
                                  <a:gd name="connsiteX5" fmla="*/ 123825 w 438150"/>
                                  <a:gd name="connsiteY5" fmla="*/ 95514 h 352689"/>
                                  <a:gd name="connsiteX6" fmla="*/ 47625 w 438150"/>
                                  <a:gd name="connsiteY6" fmla="*/ 286014 h 352689"/>
                                  <a:gd name="connsiteX7" fmla="*/ 19050 w 438150"/>
                                  <a:gd name="connsiteY7" fmla="*/ 343164 h 352689"/>
                                  <a:gd name="connsiteX8" fmla="*/ 0 w 438150"/>
                                  <a:gd name="connsiteY8" fmla="*/ 352689 h 352689"/>
                                  <a:gd name="connsiteX0" fmla="*/ 476250 w 476250"/>
                                  <a:gd name="connsiteY0" fmla="*/ 85989 h 381264"/>
                                  <a:gd name="connsiteX1" fmla="*/ 438150 w 476250"/>
                                  <a:gd name="connsiteY1" fmla="*/ 264 h 381264"/>
                                  <a:gd name="connsiteX2" fmla="*/ 400050 w 476250"/>
                                  <a:gd name="connsiteY2" fmla="*/ 114564 h 381264"/>
                                  <a:gd name="connsiteX3" fmla="*/ 342900 w 476250"/>
                                  <a:gd name="connsiteY3" fmla="*/ 9789 h 381264"/>
                                  <a:gd name="connsiteX4" fmla="*/ 152400 w 476250"/>
                                  <a:gd name="connsiteY4" fmla="*/ 114564 h 381264"/>
                                  <a:gd name="connsiteX5" fmla="*/ 161925 w 476250"/>
                                  <a:gd name="connsiteY5" fmla="*/ 95514 h 381264"/>
                                  <a:gd name="connsiteX6" fmla="*/ 85725 w 476250"/>
                                  <a:gd name="connsiteY6" fmla="*/ 286014 h 381264"/>
                                  <a:gd name="connsiteX7" fmla="*/ 57150 w 476250"/>
                                  <a:gd name="connsiteY7" fmla="*/ 343164 h 381264"/>
                                  <a:gd name="connsiteX8" fmla="*/ 0 w 476250"/>
                                  <a:gd name="connsiteY8" fmla="*/ 381264 h 381264"/>
                                  <a:gd name="connsiteX0" fmla="*/ 419100 w 419100"/>
                                  <a:gd name="connsiteY0" fmla="*/ 85989 h 343164"/>
                                  <a:gd name="connsiteX1" fmla="*/ 381000 w 419100"/>
                                  <a:gd name="connsiteY1" fmla="*/ 264 h 343164"/>
                                  <a:gd name="connsiteX2" fmla="*/ 342900 w 419100"/>
                                  <a:gd name="connsiteY2" fmla="*/ 114564 h 343164"/>
                                  <a:gd name="connsiteX3" fmla="*/ 285750 w 419100"/>
                                  <a:gd name="connsiteY3" fmla="*/ 9789 h 343164"/>
                                  <a:gd name="connsiteX4" fmla="*/ 95250 w 419100"/>
                                  <a:gd name="connsiteY4" fmla="*/ 114564 h 343164"/>
                                  <a:gd name="connsiteX5" fmla="*/ 104775 w 419100"/>
                                  <a:gd name="connsiteY5" fmla="*/ 95514 h 343164"/>
                                  <a:gd name="connsiteX6" fmla="*/ 28575 w 419100"/>
                                  <a:gd name="connsiteY6" fmla="*/ 286014 h 343164"/>
                                  <a:gd name="connsiteX7" fmla="*/ 0 w 419100"/>
                                  <a:gd name="connsiteY7" fmla="*/ 343164 h 343164"/>
                                  <a:gd name="connsiteX0" fmla="*/ 390525 w 390525"/>
                                  <a:gd name="connsiteY0" fmla="*/ 85989 h 286014"/>
                                  <a:gd name="connsiteX1" fmla="*/ 352425 w 390525"/>
                                  <a:gd name="connsiteY1" fmla="*/ 264 h 286014"/>
                                  <a:gd name="connsiteX2" fmla="*/ 314325 w 390525"/>
                                  <a:gd name="connsiteY2" fmla="*/ 114564 h 286014"/>
                                  <a:gd name="connsiteX3" fmla="*/ 257175 w 390525"/>
                                  <a:gd name="connsiteY3" fmla="*/ 9789 h 286014"/>
                                  <a:gd name="connsiteX4" fmla="*/ 66675 w 390525"/>
                                  <a:gd name="connsiteY4" fmla="*/ 114564 h 286014"/>
                                  <a:gd name="connsiteX5" fmla="*/ 76200 w 390525"/>
                                  <a:gd name="connsiteY5" fmla="*/ 95514 h 286014"/>
                                  <a:gd name="connsiteX6" fmla="*/ 0 w 390525"/>
                                  <a:gd name="connsiteY6" fmla="*/ 286014 h 286014"/>
                                  <a:gd name="connsiteX0" fmla="*/ 457200 w 457200"/>
                                  <a:gd name="connsiteY0" fmla="*/ 85989 h 324114"/>
                                  <a:gd name="connsiteX1" fmla="*/ 419100 w 457200"/>
                                  <a:gd name="connsiteY1" fmla="*/ 264 h 324114"/>
                                  <a:gd name="connsiteX2" fmla="*/ 381000 w 457200"/>
                                  <a:gd name="connsiteY2" fmla="*/ 114564 h 324114"/>
                                  <a:gd name="connsiteX3" fmla="*/ 323850 w 457200"/>
                                  <a:gd name="connsiteY3" fmla="*/ 9789 h 324114"/>
                                  <a:gd name="connsiteX4" fmla="*/ 133350 w 457200"/>
                                  <a:gd name="connsiteY4" fmla="*/ 114564 h 324114"/>
                                  <a:gd name="connsiteX5" fmla="*/ 142875 w 457200"/>
                                  <a:gd name="connsiteY5" fmla="*/ 95514 h 324114"/>
                                  <a:gd name="connsiteX6" fmla="*/ 0 w 457200"/>
                                  <a:gd name="connsiteY6" fmla="*/ 324114 h 324114"/>
                                  <a:gd name="connsiteX0" fmla="*/ 457200 w 457200"/>
                                  <a:gd name="connsiteY0" fmla="*/ 85989 h 324114"/>
                                  <a:gd name="connsiteX1" fmla="*/ 419100 w 457200"/>
                                  <a:gd name="connsiteY1" fmla="*/ 264 h 324114"/>
                                  <a:gd name="connsiteX2" fmla="*/ 381000 w 457200"/>
                                  <a:gd name="connsiteY2" fmla="*/ 114564 h 324114"/>
                                  <a:gd name="connsiteX3" fmla="*/ 323850 w 457200"/>
                                  <a:gd name="connsiteY3" fmla="*/ 9789 h 324114"/>
                                  <a:gd name="connsiteX4" fmla="*/ 133350 w 457200"/>
                                  <a:gd name="connsiteY4" fmla="*/ 114564 h 324114"/>
                                  <a:gd name="connsiteX5" fmla="*/ 114300 w 457200"/>
                                  <a:gd name="connsiteY5" fmla="*/ 105039 h 324114"/>
                                  <a:gd name="connsiteX6" fmla="*/ 0 w 457200"/>
                                  <a:gd name="connsiteY6" fmla="*/ 324114 h 324114"/>
                                  <a:gd name="connsiteX0" fmla="*/ 457200 w 457200"/>
                                  <a:gd name="connsiteY0" fmla="*/ 85989 h 324114"/>
                                  <a:gd name="connsiteX1" fmla="*/ 419100 w 457200"/>
                                  <a:gd name="connsiteY1" fmla="*/ 264 h 324114"/>
                                  <a:gd name="connsiteX2" fmla="*/ 381000 w 457200"/>
                                  <a:gd name="connsiteY2" fmla="*/ 114564 h 324114"/>
                                  <a:gd name="connsiteX3" fmla="*/ 266700 w 457200"/>
                                  <a:gd name="connsiteY3" fmla="*/ 9789 h 324114"/>
                                  <a:gd name="connsiteX4" fmla="*/ 133350 w 457200"/>
                                  <a:gd name="connsiteY4" fmla="*/ 114564 h 324114"/>
                                  <a:gd name="connsiteX5" fmla="*/ 114300 w 457200"/>
                                  <a:gd name="connsiteY5" fmla="*/ 105039 h 324114"/>
                                  <a:gd name="connsiteX6" fmla="*/ 0 w 457200"/>
                                  <a:gd name="connsiteY6" fmla="*/ 324114 h 324114"/>
                                  <a:gd name="connsiteX0" fmla="*/ 457200 w 457200"/>
                                  <a:gd name="connsiteY0" fmla="*/ 76200 h 314325"/>
                                  <a:gd name="connsiteX1" fmla="*/ 381000 w 457200"/>
                                  <a:gd name="connsiteY1" fmla="*/ 104775 h 314325"/>
                                  <a:gd name="connsiteX2" fmla="*/ 266700 w 457200"/>
                                  <a:gd name="connsiteY2" fmla="*/ 0 h 314325"/>
                                  <a:gd name="connsiteX3" fmla="*/ 133350 w 457200"/>
                                  <a:gd name="connsiteY3" fmla="*/ 104775 h 314325"/>
                                  <a:gd name="connsiteX4" fmla="*/ 114300 w 457200"/>
                                  <a:gd name="connsiteY4" fmla="*/ 95250 h 314325"/>
                                  <a:gd name="connsiteX5" fmla="*/ 0 w 457200"/>
                                  <a:gd name="connsiteY5" fmla="*/ 314325 h 314325"/>
                                  <a:gd name="connsiteX0" fmla="*/ 457200 w 457200"/>
                                  <a:gd name="connsiteY0" fmla="*/ 89306 h 327431"/>
                                  <a:gd name="connsiteX1" fmla="*/ 438150 w 457200"/>
                                  <a:gd name="connsiteY1" fmla="*/ 3581 h 327431"/>
                                  <a:gd name="connsiteX2" fmla="*/ 266700 w 457200"/>
                                  <a:gd name="connsiteY2" fmla="*/ 13106 h 327431"/>
                                  <a:gd name="connsiteX3" fmla="*/ 133350 w 457200"/>
                                  <a:gd name="connsiteY3" fmla="*/ 117881 h 327431"/>
                                  <a:gd name="connsiteX4" fmla="*/ 114300 w 457200"/>
                                  <a:gd name="connsiteY4" fmla="*/ 108356 h 327431"/>
                                  <a:gd name="connsiteX5" fmla="*/ 0 w 457200"/>
                                  <a:gd name="connsiteY5" fmla="*/ 327431 h 327431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266700 w 647700"/>
                                  <a:gd name="connsiteY2" fmla="*/ 19050 h 333375"/>
                                  <a:gd name="connsiteX3" fmla="*/ 133350 w 647700"/>
                                  <a:gd name="connsiteY3" fmla="*/ 123825 h 333375"/>
                                  <a:gd name="connsiteX4" fmla="*/ 114300 w 647700"/>
                                  <a:gd name="connsiteY4" fmla="*/ 114300 h 333375"/>
                                  <a:gd name="connsiteX5" fmla="*/ 0 w 647700"/>
                                  <a:gd name="connsiteY5" fmla="*/ 333375 h 333375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266700 w 647700"/>
                                  <a:gd name="connsiteY2" fmla="*/ 19050 h 333375"/>
                                  <a:gd name="connsiteX3" fmla="*/ 133350 w 647700"/>
                                  <a:gd name="connsiteY3" fmla="*/ 123825 h 333375"/>
                                  <a:gd name="connsiteX4" fmla="*/ 0 w 647700"/>
                                  <a:gd name="connsiteY4" fmla="*/ 333375 h 333375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396324 w 647700"/>
                                  <a:gd name="connsiteY2" fmla="*/ 36103 h 333375"/>
                                  <a:gd name="connsiteX3" fmla="*/ 266700 w 647700"/>
                                  <a:gd name="connsiteY3" fmla="*/ 19050 h 333375"/>
                                  <a:gd name="connsiteX4" fmla="*/ 133350 w 647700"/>
                                  <a:gd name="connsiteY4" fmla="*/ 123825 h 333375"/>
                                  <a:gd name="connsiteX5" fmla="*/ 0 w 647700"/>
                                  <a:gd name="connsiteY5" fmla="*/ 333375 h 333375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472524 w 647700"/>
                                  <a:gd name="connsiteY2" fmla="*/ 7528 h 333375"/>
                                  <a:gd name="connsiteX3" fmla="*/ 266700 w 647700"/>
                                  <a:gd name="connsiteY3" fmla="*/ 19050 h 333375"/>
                                  <a:gd name="connsiteX4" fmla="*/ 133350 w 647700"/>
                                  <a:gd name="connsiteY4" fmla="*/ 123825 h 333375"/>
                                  <a:gd name="connsiteX5" fmla="*/ 0 w 647700"/>
                                  <a:gd name="connsiteY5" fmla="*/ 333375 h 333375"/>
                                  <a:gd name="connsiteX0" fmla="*/ 647700 w 647700"/>
                                  <a:gd name="connsiteY0" fmla="*/ 30622 h 363997"/>
                                  <a:gd name="connsiteX1" fmla="*/ 438150 w 647700"/>
                                  <a:gd name="connsiteY1" fmla="*/ 40147 h 363997"/>
                                  <a:gd name="connsiteX2" fmla="*/ 453474 w 647700"/>
                                  <a:gd name="connsiteY2" fmla="*/ 50 h 363997"/>
                                  <a:gd name="connsiteX3" fmla="*/ 266700 w 647700"/>
                                  <a:gd name="connsiteY3" fmla="*/ 49672 h 363997"/>
                                  <a:gd name="connsiteX4" fmla="*/ 133350 w 647700"/>
                                  <a:gd name="connsiteY4" fmla="*/ 154447 h 363997"/>
                                  <a:gd name="connsiteX5" fmla="*/ 0 w 647700"/>
                                  <a:gd name="connsiteY5" fmla="*/ 363997 h 363997"/>
                                  <a:gd name="connsiteX0" fmla="*/ 838200 w 838200"/>
                                  <a:gd name="connsiteY0" fmla="*/ 40149 h 363999"/>
                                  <a:gd name="connsiteX1" fmla="*/ 438150 w 838200"/>
                                  <a:gd name="connsiteY1" fmla="*/ 40149 h 363999"/>
                                  <a:gd name="connsiteX2" fmla="*/ 453474 w 838200"/>
                                  <a:gd name="connsiteY2" fmla="*/ 52 h 363999"/>
                                  <a:gd name="connsiteX3" fmla="*/ 266700 w 838200"/>
                                  <a:gd name="connsiteY3" fmla="*/ 49674 h 363999"/>
                                  <a:gd name="connsiteX4" fmla="*/ 133350 w 838200"/>
                                  <a:gd name="connsiteY4" fmla="*/ 154449 h 363999"/>
                                  <a:gd name="connsiteX5" fmla="*/ 0 w 838200"/>
                                  <a:gd name="connsiteY5" fmla="*/ 363999 h 363999"/>
                                  <a:gd name="connsiteX0" fmla="*/ 838200 w 838200"/>
                                  <a:gd name="connsiteY0" fmla="*/ 40149 h 363999"/>
                                  <a:gd name="connsiteX1" fmla="*/ 438150 w 838200"/>
                                  <a:gd name="connsiteY1" fmla="*/ 40149 h 363999"/>
                                  <a:gd name="connsiteX2" fmla="*/ 548724 w 838200"/>
                                  <a:gd name="connsiteY2" fmla="*/ 52 h 363999"/>
                                  <a:gd name="connsiteX3" fmla="*/ 266700 w 838200"/>
                                  <a:gd name="connsiteY3" fmla="*/ 49674 h 363999"/>
                                  <a:gd name="connsiteX4" fmla="*/ 133350 w 838200"/>
                                  <a:gd name="connsiteY4" fmla="*/ 154449 h 363999"/>
                                  <a:gd name="connsiteX5" fmla="*/ 0 w 838200"/>
                                  <a:gd name="connsiteY5" fmla="*/ 363999 h 363999"/>
                                  <a:gd name="connsiteX0" fmla="*/ 838200 w 838200"/>
                                  <a:gd name="connsiteY0" fmla="*/ 16242 h 340092"/>
                                  <a:gd name="connsiteX1" fmla="*/ 438150 w 838200"/>
                                  <a:gd name="connsiteY1" fmla="*/ 16242 h 340092"/>
                                  <a:gd name="connsiteX2" fmla="*/ 377274 w 838200"/>
                                  <a:gd name="connsiteY2" fmla="*/ 252370 h 340092"/>
                                  <a:gd name="connsiteX3" fmla="*/ 266700 w 838200"/>
                                  <a:gd name="connsiteY3" fmla="*/ 25767 h 340092"/>
                                  <a:gd name="connsiteX4" fmla="*/ 133350 w 838200"/>
                                  <a:gd name="connsiteY4" fmla="*/ 130542 h 340092"/>
                                  <a:gd name="connsiteX5" fmla="*/ 0 w 838200"/>
                                  <a:gd name="connsiteY5" fmla="*/ 340092 h 340092"/>
                                  <a:gd name="connsiteX0" fmla="*/ 838200 w 838200"/>
                                  <a:gd name="connsiteY0" fmla="*/ 3135 h 326985"/>
                                  <a:gd name="connsiteX1" fmla="*/ 638175 w 838200"/>
                                  <a:gd name="connsiteY1" fmla="*/ 22185 h 326985"/>
                                  <a:gd name="connsiteX2" fmla="*/ 377274 w 838200"/>
                                  <a:gd name="connsiteY2" fmla="*/ 239263 h 326985"/>
                                  <a:gd name="connsiteX3" fmla="*/ 266700 w 838200"/>
                                  <a:gd name="connsiteY3" fmla="*/ 12660 h 326985"/>
                                  <a:gd name="connsiteX4" fmla="*/ 133350 w 838200"/>
                                  <a:gd name="connsiteY4" fmla="*/ 117435 h 326985"/>
                                  <a:gd name="connsiteX5" fmla="*/ 0 w 838200"/>
                                  <a:gd name="connsiteY5" fmla="*/ 326985 h 326985"/>
                                  <a:gd name="connsiteX0" fmla="*/ 838200 w 838200"/>
                                  <a:gd name="connsiteY0" fmla="*/ 2078 h 325928"/>
                                  <a:gd name="connsiteX1" fmla="*/ 638175 w 838200"/>
                                  <a:gd name="connsiteY1" fmla="*/ 21128 h 325928"/>
                                  <a:gd name="connsiteX2" fmla="*/ 424899 w 838200"/>
                                  <a:gd name="connsiteY2" fmla="*/ 81 h 325928"/>
                                  <a:gd name="connsiteX3" fmla="*/ 266700 w 838200"/>
                                  <a:gd name="connsiteY3" fmla="*/ 11603 h 325928"/>
                                  <a:gd name="connsiteX4" fmla="*/ 133350 w 838200"/>
                                  <a:gd name="connsiteY4" fmla="*/ 116378 h 325928"/>
                                  <a:gd name="connsiteX5" fmla="*/ 0 w 838200"/>
                                  <a:gd name="connsiteY5" fmla="*/ 325928 h 325928"/>
                                  <a:gd name="connsiteX0" fmla="*/ 838200 w 838200"/>
                                  <a:gd name="connsiteY0" fmla="*/ 9537 h 333387"/>
                                  <a:gd name="connsiteX1" fmla="*/ 609600 w 838200"/>
                                  <a:gd name="connsiteY1" fmla="*/ 12 h 333387"/>
                                  <a:gd name="connsiteX2" fmla="*/ 424899 w 838200"/>
                                  <a:gd name="connsiteY2" fmla="*/ 7540 h 333387"/>
                                  <a:gd name="connsiteX3" fmla="*/ 266700 w 838200"/>
                                  <a:gd name="connsiteY3" fmla="*/ 19062 h 333387"/>
                                  <a:gd name="connsiteX4" fmla="*/ 133350 w 838200"/>
                                  <a:gd name="connsiteY4" fmla="*/ 123837 h 333387"/>
                                  <a:gd name="connsiteX5" fmla="*/ 0 w 838200"/>
                                  <a:gd name="connsiteY5" fmla="*/ 333387 h 333387"/>
                                  <a:gd name="connsiteX0" fmla="*/ 819150 w 819150"/>
                                  <a:gd name="connsiteY0" fmla="*/ 9537 h 390537"/>
                                  <a:gd name="connsiteX1" fmla="*/ 590550 w 819150"/>
                                  <a:gd name="connsiteY1" fmla="*/ 12 h 390537"/>
                                  <a:gd name="connsiteX2" fmla="*/ 405849 w 819150"/>
                                  <a:gd name="connsiteY2" fmla="*/ 7540 h 390537"/>
                                  <a:gd name="connsiteX3" fmla="*/ 247650 w 819150"/>
                                  <a:gd name="connsiteY3" fmla="*/ 19062 h 390537"/>
                                  <a:gd name="connsiteX4" fmla="*/ 114300 w 819150"/>
                                  <a:gd name="connsiteY4" fmla="*/ 123837 h 390537"/>
                                  <a:gd name="connsiteX5" fmla="*/ 0 w 819150"/>
                                  <a:gd name="connsiteY5" fmla="*/ 390537 h 390537"/>
                                  <a:gd name="connsiteX0" fmla="*/ 381000 w 590628"/>
                                  <a:gd name="connsiteY0" fmla="*/ 0 h 1038225"/>
                                  <a:gd name="connsiteX1" fmla="*/ 590550 w 590628"/>
                                  <a:gd name="connsiteY1" fmla="*/ 647700 h 1038225"/>
                                  <a:gd name="connsiteX2" fmla="*/ 405849 w 590628"/>
                                  <a:gd name="connsiteY2" fmla="*/ 655228 h 1038225"/>
                                  <a:gd name="connsiteX3" fmla="*/ 247650 w 590628"/>
                                  <a:gd name="connsiteY3" fmla="*/ 666750 h 1038225"/>
                                  <a:gd name="connsiteX4" fmla="*/ 114300 w 590628"/>
                                  <a:gd name="connsiteY4" fmla="*/ 771525 h 1038225"/>
                                  <a:gd name="connsiteX5" fmla="*/ 0 w 590628"/>
                                  <a:gd name="connsiteY5" fmla="*/ 1038225 h 1038225"/>
                                  <a:gd name="connsiteX0" fmla="*/ 381000 w 408745"/>
                                  <a:gd name="connsiteY0" fmla="*/ 0 h 1038225"/>
                                  <a:gd name="connsiteX1" fmla="*/ 238125 w 408745"/>
                                  <a:gd name="connsiteY1" fmla="*/ 371475 h 1038225"/>
                                  <a:gd name="connsiteX2" fmla="*/ 405849 w 408745"/>
                                  <a:gd name="connsiteY2" fmla="*/ 655228 h 1038225"/>
                                  <a:gd name="connsiteX3" fmla="*/ 247650 w 408745"/>
                                  <a:gd name="connsiteY3" fmla="*/ 666750 h 1038225"/>
                                  <a:gd name="connsiteX4" fmla="*/ 114300 w 408745"/>
                                  <a:gd name="connsiteY4" fmla="*/ 771525 h 1038225"/>
                                  <a:gd name="connsiteX5" fmla="*/ 0 w 408745"/>
                                  <a:gd name="connsiteY5" fmla="*/ 1038225 h 1038225"/>
                                  <a:gd name="connsiteX0" fmla="*/ 619125 w 646870"/>
                                  <a:gd name="connsiteY0" fmla="*/ 0 h 2162175"/>
                                  <a:gd name="connsiteX1" fmla="*/ 476250 w 646870"/>
                                  <a:gd name="connsiteY1" fmla="*/ 371475 h 2162175"/>
                                  <a:gd name="connsiteX2" fmla="*/ 643974 w 646870"/>
                                  <a:gd name="connsiteY2" fmla="*/ 655228 h 2162175"/>
                                  <a:gd name="connsiteX3" fmla="*/ 485775 w 646870"/>
                                  <a:gd name="connsiteY3" fmla="*/ 666750 h 2162175"/>
                                  <a:gd name="connsiteX4" fmla="*/ 352425 w 646870"/>
                                  <a:gd name="connsiteY4" fmla="*/ 771525 h 2162175"/>
                                  <a:gd name="connsiteX5" fmla="*/ 0 w 646870"/>
                                  <a:gd name="connsiteY5" fmla="*/ 2162175 h 2162175"/>
                                  <a:gd name="connsiteX0" fmla="*/ 619125 w 646870"/>
                                  <a:gd name="connsiteY0" fmla="*/ 0 h 2162175"/>
                                  <a:gd name="connsiteX1" fmla="*/ 476250 w 646870"/>
                                  <a:gd name="connsiteY1" fmla="*/ 371475 h 2162175"/>
                                  <a:gd name="connsiteX2" fmla="*/ 643974 w 646870"/>
                                  <a:gd name="connsiteY2" fmla="*/ 655228 h 2162175"/>
                                  <a:gd name="connsiteX3" fmla="*/ 485775 w 646870"/>
                                  <a:gd name="connsiteY3" fmla="*/ 666750 h 2162175"/>
                                  <a:gd name="connsiteX4" fmla="*/ 104775 w 646870"/>
                                  <a:gd name="connsiteY4" fmla="*/ 1285875 h 2162175"/>
                                  <a:gd name="connsiteX5" fmla="*/ 0 w 646870"/>
                                  <a:gd name="connsiteY5" fmla="*/ 2162175 h 2162175"/>
                                  <a:gd name="connsiteX0" fmla="*/ 619125 w 646870"/>
                                  <a:gd name="connsiteY0" fmla="*/ 0 h 2162175"/>
                                  <a:gd name="connsiteX1" fmla="*/ 476250 w 646870"/>
                                  <a:gd name="connsiteY1" fmla="*/ 371475 h 2162175"/>
                                  <a:gd name="connsiteX2" fmla="*/ 643974 w 646870"/>
                                  <a:gd name="connsiteY2" fmla="*/ 655228 h 2162175"/>
                                  <a:gd name="connsiteX3" fmla="*/ 342900 w 646870"/>
                                  <a:gd name="connsiteY3" fmla="*/ 733425 h 2162175"/>
                                  <a:gd name="connsiteX4" fmla="*/ 104775 w 646870"/>
                                  <a:gd name="connsiteY4" fmla="*/ 1285875 h 2162175"/>
                                  <a:gd name="connsiteX5" fmla="*/ 0 w 646870"/>
                                  <a:gd name="connsiteY5" fmla="*/ 2162175 h 2162175"/>
                                  <a:gd name="connsiteX0" fmla="*/ 619125 w 619125"/>
                                  <a:gd name="connsiteY0" fmla="*/ 0 h 2162175"/>
                                  <a:gd name="connsiteX1" fmla="*/ 476250 w 619125"/>
                                  <a:gd name="connsiteY1" fmla="*/ 371475 h 2162175"/>
                                  <a:gd name="connsiteX2" fmla="*/ 386799 w 619125"/>
                                  <a:gd name="connsiteY2" fmla="*/ 569503 h 2162175"/>
                                  <a:gd name="connsiteX3" fmla="*/ 342900 w 619125"/>
                                  <a:gd name="connsiteY3" fmla="*/ 733425 h 2162175"/>
                                  <a:gd name="connsiteX4" fmla="*/ 104775 w 619125"/>
                                  <a:gd name="connsiteY4" fmla="*/ 1285875 h 2162175"/>
                                  <a:gd name="connsiteX5" fmla="*/ 0 w 619125"/>
                                  <a:gd name="connsiteY5" fmla="*/ 2162175 h 216217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419100 w 695325"/>
                                  <a:gd name="connsiteY3" fmla="*/ 733425 h 2181225"/>
                                  <a:gd name="connsiteX4" fmla="*/ 180975 w 695325"/>
                                  <a:gd name="connsiteY4" fmla="*/ 1285875 h 2181225"/>
                                  <a:gd name="connsiteX5" fmla="*/ 0 w 695325"/>
                                  <a:gd name="connsiteY5" fmla="*/ 2181225 h 218122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419100 w 695325"/>
                                  <a:gd name="connsiteY3" fmla="*/ 733425 h 2181225"/>
                                  <a:gd name="connsiteX4" fmla="*/ 219075 w 695325"/>
                                  <a:gd name="connsiteY4" fmla="*/ 1419225 h 2181225"/>
                                  <a:gd name="connsiteX5" fmla="*/ 0 w 695325"/>
                                  <a:gd name="connsiteY5" fmla="*/ 2181225 h 218122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352425 w 695325"/>
                                  <a:gd name="connsiteY3" fmla="*/ 895350 h 2181225"/>
                                  <a:gd name="connsiteX4" fmla="*/ 219075 w 695325"/>
                                  <a:gd name="connsiteY4" fmla="*/ 1419225 h 2181225"/>
                                  <a:gd name="connsiteX5" fmla="*/ 0 w 695325"/>
                                  <a:gd name="connsiteY5" fmla="*/ 2181225 h 218122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219075 w 695325"/>
                                  <a:gd name="connsiteY3" fmla="*/ 1419225 h 2181225"/>
                                  <a:gd name="connsiteX4" fmla="*/ 0 w 695325"/>
                                  <a:gd name="connsiteY4" fmla="*/ 2181225 h 2181225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541657 w 773983"/>
                                  <a:gd name="connsiteY2" fmla="*/ 569503 h 2151728"/>
                                  <a:gd name="connsiteX3" fmla="*/ 297733 w 773983"/>
                                  <a:gd name="connsiteY3" fmla="*/ 1419225 h 2151728"/>
                                  <a:gd name="connsiteX4" fmla="*/ 0 w 773983"/>
                                  <a:gd name="connsiteY4" fmla="*/ 2151728 h 2151728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541657 w 773983"/>
                                  <a:gd name="connsiteY2" fmla="*/ 569503 h 2151728"/>
                                  <a:gd name="connsiteX3" fmla="*/ 228907 w 773983"/>
                                  <a:gd name="connsiteY3" fmla="*/ 1370064 h 2151728"/>
                                  <a:gd name="connsiteX4" fmla="*/ 0 w 773983"/>
                                  <a:gd name="connsiteY4" fmla="*/ 2151728 h 2151728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472832 w 773983"/>
                                  <a:gd name="connsiteY2" fmla="*/ 608832 h 2151728"/>
                                  <a:gd name="connsiteX3" fmla="*/ 228907 w 773983"/>
                                  <a:gd name="connsiteY3" fmla="*/ 1370064 h 2151728"/>
                                  <a:gd name="connsiteX4" fmla="*/ 0 w 773983"/>
                                  <a:gd name="connsiteY4" fmla="*/ 2151728 h 2151728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502329 w 773983"/>
                                  <a:gd name="connsiteY2" fmla="*/ 667825 h 2151728"/>
                                  <a:gd name="connsiteX3" fmla="*/ 228907 w 773983"/>
                                  <a:gd name="connsiteY3" fmla="*/ 1370064 h 2151728"/>
                                  <a:gd name="connsiteX4" fmla="*/ 0 w 773983"/>
                                  <a:gd name="connsiteY4" fmla="*/ 2151728 h 2151728"/>
                                  <a:gd name="connsiteX0" fmla="*/ 842808 w 842808"/>
                                  <a:gd name="connsiteY0" fmla="*/ 0 h 2132063"/>
                                  <a:gd name="connsiteX1" fmla="*/ 699933 w 842808"/>
                                  <a:gd name="connsiteY1" fmla="*/ 371475 h 2132063"/>
                                  <a:gd name="connsiteX2" fmla="*/ 571154 w 842808"/>
                                  <a:gd name="connsiteY2" fmla="*/ 667825 h 2132063"/>
                                  <a:gd name="connsiteX3" fmla="*/ 297732 w 842808"/>
                                  <a:gd name="connsiteY3" fmla="*/ 1370064 h 2132063"/>
                                  <a:gd name="connsiteX4" fmla="*/ 0 w 842808"/>
                                  <a:gd name="connsiteY4" fmla="*/ 2132063 h 2132063"/>
                                  <a:gd name="connsiteX0" fmla="*/ 842808 w 842808"/>
                                  <a:gd name="connsiteY0" fmla="*/ 0 h 2132063"/>
                                  <a:gd name="connsiteX1" fmla="*/ 699933 w 842808"/>
                                  <a:gd name="connsiteY1" fmla="*/ 371475 h 2132063"/>
                                  <a:gd name="connsiteX2" fmla="*/ 571154 w 842808"/>
                                  <a:gd name="connsiteY2" fmla="*/ 667825 h 2132063"/>
                                  <a:gd name="connsiteX3" fmla="*/ 169913 w 842808"/>
                                  <a:gd name="connsiteY3" fmla="*/ 1301239 h 2132063"/>
                                  <a:gd name="connsiteX4" fmla="*/ 0 w 842808"/>
                                  <a:gd name="connsiteY4" fmla="*/ 2132063 h 2132063"/>
                                  <a:gd name="connsiteX0" fmla="*/ 842808 w 842808"/>
                                  <a:gd name="connsiteY0" fmla="*/ 0 h 2132063"/>
                                  <a:gd name="connsiteX1" fmla="*/ 699933 w 842808"/>
                                  <a:gd name="connsiteY1" fmla="*/ 371475 h 2132063"/>
                                  <a:gd name="connsiteX2" fmla="*/ 472831 w 842808"/>
                                  <a:gd name="connsiteY2" fmla="*/ 579335 h 2132063"/>
                                  <a:gd name="connsiteX3" fmla="*/ 169913 w 842808"/>
                                  <a:gd name="connsiteY3" fmla="*/ 1301239 h 2132063"/>
                                  <a:gd name="connsiteX4" fmla="*/ 0 w 842808"/>
                                  <a:gd name="connsiteY4" fmla="*/ 2132063 h 2132063"/>
                                  <a:gd name="connsiteX0" fmla="*/ 842808 w 842808"/>
                                  <a:gd name="connsiteY0" fmla="*/ 0 h 2132063"/>
                                  <a:gd name="connsiteX1" fmla="*/ 660604 w 842808"/>
                                  <a:gd name="connsiteY1" fmla="*/ 273152 h 2132063"/>
                                  <a:gd name="connsiteX2" fmla="*/ 472831 w 842808"/>
                                  <a:gd name="connsiteY2" fmla="*/ 579335 h 2132063"/>
                                  <a:gd name="connsiteX3" fmla="*/ 169913 w 842808"/>
                                  <a:gd name="connsiteY3" fmla="*/ 1301239 h 2132063"/>
                                  <a:gd name="connsiteX4" fmla="*/ 0 w 842808"/>
                                  <a:gd name="connsiteY4" fmla="*/ 2132063 h 2132063"/>
                                  <a:gd name="connsiteX0" fmla="*/ 796980 w 796980"/>
                                  <a:gd name="connsiteY0" fmla="*/ 0 h 2112558"/>
                                  <a:gd name="connsiteX1" fmla="*/ 614776 w 796980"/>
                                  <a:gd name="connsiteY1" fmla="*/ 273152 h 2112558"/>
                                  <a:gd name="connsiteX2" fmla="*/ 427003 w 796980"/>
                                  <a:gd name="connsiteY2" fmla="*/ 579335 h 2112558"/>
                                  <a:gd name="connsiteX3" fmla="*/ 124085 w 796980"/>
                                  <a:gd name="connsiteY3" fmla="*/ 1301239 h 2112558"/>
                                  <a:gd name="connsiteX4" fmla="*/ 0 w 796980"/>
                                  <a:gd name="connsiteY4" fmla="*/ 2112558 h 2112558"/>
                                  <a:gd name="connsiteX0" fmla="*/ 796980 w 796980"/>
                                  <a:gd name="connsiteY0" fmla="*/ 0 h 2112558"/>
                                  <a:gd name="connsiteX1" fmla="*/ 614776 w 796980"/>
                                  <a:gd name="connsiteY1" fmla="*/ 273152 h 2112558"/>
                                  <a:gd name="connsiteX2" fmla="*/ 353678 w 796980"/>
                                  <a:gd name="connsiteY2" fmla="*/ 676856 h 2112558"/>
                                  <a:gd name="connsiteX3" fmla="*/ 124085 w 796980"/>
                                  <a:gd name="connsiteY3" fmla="*/ 1301239 h 2112558"/>
                                  <a:gd name="connsiteX4" fmla="*/ 0 w 796980"/>
                                  <a:gd name="connsiteY4" fmla="*/ 2112558 h 2112558"/>
                                  <a:gd name="connsiteX0" fmla="*/ 980294 w 980294"/>
                                  <a:gd name="connsiteY0" fmla="*/ 0 h 2395369"/>
                                  <a:gd name="connsiteX1" fmla="*/ 614776 w 980294"/>
                                  <a:gd name="connsiteY1" fmla="*/ 555963 h 2395369"/>
                                  <a:gd name="connsiteX2" fmla="*/ 353678 w 980294"/>
                                  <a:gd name="connsiteY2" fmla="*/ 959667 h 2395369"/>
                                  <a:gd name="connsiteX3" fmla="*/ 124085 w 980294"/>
                                  <a:gd name="connsiteY3" fmla="*/ 1584050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353678 w 980294"/>
                                  <a:gd name="connsiteY2" fmla="*/ 959667 h 2395369"/>
                                  <a:gd name="connsiteX3" fmla="*/ 124085 w 980294"/>
                                  <a:gd name="connsiteY3" fmla="*/ 1584050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227703 w 980294"/>
                                  <a:gd name="connsiteY2" fmla="*/ 836978 h 2395369"/>
                                  <a:gd name="connsiteX3" fmla="*/ 124085 w 980294"/>
                                  <a:gd name="connsiteY3" fmla="*/ 1584050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227703 w 980294"/>
                                  <a:gd name="connsiteY2" fmla="*/ 836978 h 2395369"/>
                                  <a:gd name="connsiteX3" fmla="*/ 67884 w 980294"/>
                                  <a:gd name="connsiteY3" fmla="*/ 1578129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227703 w 980294"/>
                                  <a:gd name="connsiteY2" fmla="*/ 836978 h 2395369"/>
                                  <a:gd name="connsiteX3" fmla="*/ 67884 w 980294"/>
                                  <a:gd name="connsiteY3" fmla="*/ 1578129 h 2395369"/>
                                  <a:gd name="connsiteX4" fmla="*/ 0 w 980294"/>
                                  <a:gd name="connsiteY4" fmla="*/ 2395369 h 23953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80294" h="2395369">
                                    <a:moveTo>
                                      <a:pt x="980294" y="0"/>
                                    </a:moveTo>
                                    <a:cubicBezTo>
                                      <a:pt x="964419" y="5953"/>
                                      <a:pt x="621694" y="154736"/>
                                      <a:pt x="496262" y="294232"/>
                                    </a:cubicBezTo>
                                    <a:cubicBezTo>
                                      <a:pt x="370830" y="433728"/>
                                      <a:pt x="299099" y="622995"/>
                                      <a:pt x="227703" y="836978"/>
                                    </a:cubicBezTo>
                                    <a:cubicBezTo>
                                      <a:pt x="156307" y="1050961"/>
                                      <a:pt x="74685" y="1273414"/>
                                      <a:pt x="67884" y="1578129"/>
                                    </a:cubicBezTo>
                                    <a:cubicBezTo>
                                      <a:pt x="8938" y="1817413"/>
                                      <a:pt x="27781" y="2351713"/>
                                      <a:pt x="0" y="2395369"/>
                                    </a:cubicBezTo>
                                  </a:path>
                                </a:pathLst>
                              </a:custGeom>
                              <a:noFill/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91BB0" id="Forme libre : forme 270" o:spid="_x0000_s1026" style="position:absolute;margin-left:92.25pt;margin-top:90.05pt;width:15.85pt;height:13.9pt;rotation:711417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0294,2395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bENUQ4AAO1/AAAOAAAAZHJzL2Uyb0RvYy54bWzsXV2P27oRfS/Q/yD4sUCzEilRUpDNBZog&#10;fSnaC9xbIHl0vN5dA7Zl2E426a/vcCjJh7vWkLaDRbDRS672mqPjmTnzQZoS3/z2bbVMvs63u0Wz&#10;vp5kr9JJMl/PmpvF+u568t8/P/y9miS7/XR9M1026/n15Pt8N/nt7V//8uZh83qumvtmeTPfJnST&#10;9e71w+Z6cr/fb15fXe1m9/PVdPeq2czX9OFts11N9/Tn9u7qZjt9oLuvllcqTc3VQ7O92Wyb2Xy3&#10;o//73n04ecv3v72dz/b/ub3dzffJ8npC323P/27538/236u3b6av77bTzf1i1n6N6RnfYjVdrAm0&#10;v9X76X6afNkuntxqtZhtm11zu381a1ZXze3tYjZnHUibLH2kzR/3082cdSHj7Da9mXY/7razf3/9&#10;Y/P7lszwsNm93tGl1eLb7XaVbBuylikyrbKadaNvm3xj033vTTf/tk9m9D/p26u6mCQz+igrTaHZ&#10;tFfuVvaWsy+7/T/nzcpeT7/+a7d3lr+hK7bbTbKeroggs2a93i3284/krdvVkpzxt6sk11VWpMlD&#10;e9F67bHIJxRJk/tEGVOmnY8fj/6YAYCu00IVQQAUyUgkDKIQxGR1hBYooqqiLIKaaARJ8yoNmwpF&#10;4jTJASTLch0BgiJxmhCDeqeT6hEuQYkszcsIcxkAyUsTAYISlHVSEgmxqwQQZ+AQe1FCFWUWoQkl&#10;195cYZ/jaBcaQS0wosYgFNMJRpR+MUGYUc6KCBCMQhdSofjAkBqDUGTWhUFYFXVVU6TrQpmqHqid&#10;XjXMKcVFFCqshsrkQQgsbPr0WkhFp4hAuTQOSXMdNheWtjOqYaQuGFZnRGKmycxhv1wYipVJI0Cw&#10;up1eD3WuswjfY4U7rR664AhSeAxF7scj6XthKNZlRN4aA7GbJKkxEHmaOFDhvNnhWBNDsxGM3Z81&#10;EJWuTuxN66KIqFVjQbxqu8XTCqKdS3PZ5YuT4rDKqIMckPB7034pSAQ50puKENibHtpfEQJFDgVR&#10;RMGg0rmq3RqKiIIiXRyKGF5BLBQpY5e1RAxPpO+yRZTjnamIgiJ9HIogGIf9apCIgRKHeiiCYGNK&#10;qy4RBEaJQ2MqgjxpTEUtcDTRvZ1biQBeY5rVmfM6XwxE1fF6yH32gIQXh/S9aJZoqSWCHIlDEQKD&#10;6hAhIgSKHOJQRMGg4oXJsCIo0sWhiIFBVdPichgCJSIVwZhqVz9DHkGRPgxFTfygsgvSIQxfopsf&#10;iiAYVGFT4ehDCIoAGCH9cr+7GOD70QhxWWVAwo8QSr7cnsggTyNEhkC6a1qHj4BAkZ5YMgrSvV2M&#10;fkhkRVCkjRAZA/luaAXM8kqGQIlIRZDulHQ5ZckgKNEFiKwI0t1yV74/jnb3pS5LBkDu5vSziEu8&#10;fDHAxKPc1Sonqw1IeNx1Sd3GuQjylLsyBBLxUEBECBTpXS6jIBE1zRFc6hVRUKTL7qKxPCZqrSMw&#10;PJG+yxJRkIpZriqXekVNUKRjr2wu5CNnXvH+ONrd184RRC1G9j5aNBOthVR8QeztfzEW2YXszfqV&#10;eNFeSMiRvkJ+x0z6PMm3/ZE5VEWQ8T9r8v1l6et6Jkrx3GrG9A6R3MLeod+4IaMggyO5hSJ2t44M&#10;gEykH89iqron0u0/kVEeNQLtThoxL6KIm0yGVMFMGk6LONp9+aCtLq3qtU4Ntw4lTdtieHXYfyKa&#10;CnmliyoLYiBFzmBVprMIRTyanMGsrKwiVEGaUCU4lVlZWuki7BQky4nUUtbZQY8gtQxt6eLpjrsY&#10;IIo33eE4JxuXxcBof6pD+Yq7dxkAaWUj0CohYhyllYyBIt2mPBnkKK1kEE/E/YISUuUorWSUIyIh&#10;lMe0kgFwtLNR0CMjra6Sn5VWNo/IDkdG/aoO17WhqXbQVJhHaAdQqoOhgUmhr4GyP1AkjlXowb67&#10;kkE8kbhkhYkhzCoc/auyKqd91ieyqixUNZJqoL349Pykol5aKesQo+u6HPhel7Y9Oe3zK4MgmHzy&#10;QuflafmKWrGQGph5zkhWeW3KsK28zEOZIaJF9ESKPI8wFjLlxGTFng7aCnueirbLcCvtLgZY4rXS&#10;1uW8Gdaixe0d7tppGQTb6TiQo7ySQVCk6F0+qMZRXskIKGJ5xZttRVt5JOl4JYN4IpZXYY885pUM&#10;gKM5g4QBXiavirwquRLK9hp5ZR/Ks/lKttPz8yoz9Ju7TYq07alWAxnueB2UVcF8FQeCJNFlSSsf&#10;QXuhCLVkuuRaKKqCCaivhbIqnkhRGi7pIoiXgM7IWTotIryCbDmRW/ztg26/MGfpTPOqjzJ1FbWy&#10;ZKgU8i+2sj+QWkplVRgEeXIOtXStDM8JRVU8nvADSkECowhtWzPMXxHkUmpltKAYNtgF1OJvb6kl&#10;qnEhtVRa8nRKFbWqYrLWOdTKMjdnE0GQWrnKq7oOOh1F2jVqSQ3kyBkZK8uMW88Q1biYVkZHeOQS&#10;WlkTMa0kW11Iq7rQnNwpZVdRk0KT1iZihoAZK+NyKyIgQc7gVFnk3Yr+sBaXsqqmCbR1h6jIpayi&#10;BawIh1zAKv72QTU8VtHWWp7aVnwxkHu8OWHHKnr/gY5iVUEjIzCeskpE8FiVFhXNiqgfFbVAkY5V&#10;IobHKtpDH6EFitCyqGOVCOKxqvvRTlbEE+lZJaI8YZVoKRxtdzM62ooAyKp+CwC53gxWNI9VNsRp&#10;pbpSKqq36jklIyCn3EpzGAZZknfEkmFQxBSF4tQe0AaJojpuyTAowhtmI4zmUaVjlwyDIiU9EcE/&#10;dga0QcLY5l1GwNHtjcN+OUqwPK3KfIgxlxCMoirjrdUyAhJMl7Q+apvRgK2QLT3BZBgUuYhgMswP&#10;I5gM8yMIJiNcTDB6PYFzv8lNVQ69Q+gJwRStDdCcb6CM+gsP/AgQhYqMcJRgARiPLbmu2yV4SRFP&#10;pMtgARhkS07PZ/FcV9YGRfoMFoBBttBj+u6ZChkGRfoMFoBByrileMleOLq9MQV+AAIz2EiwsL2Q&#10;Lc9EsP4hqniC0bS6sDvzg+5HzowMkzOll4+eJ4X1jxvKrkdSlpqEIjyP+ehFMoyr5UDV+zFFUkS4&#10;tEjqypS80uWy8pAiSMrC0Lv87CJqIOcjXQ4ME7VBkcsYJsJ4pDw7h4kQmPHOq5K02MBdOFmbLoYc&#10;g4XVzoloFT2LnUhSR+F+2xcRBhgmwiBdcqPoB3Tb7YkwKAIME2GQLv1zezIMigDDRBiPLlVau25P&#10;1MYTAYaJOMgZrpIiBI5uvR72P9LFGSroGBQZGRb2y6UMo3fOpqcyjMhPQR92P3ImrAmOHhn2DDns&#10;MMcTIx8ZVtFISuLBxI8JaWTYL1slI12PDMtikwtSLJxccPRZyaUsdV1pKl/uIr5BKrJycGHeW6cy&#10;OqPngoIIAw2SCON1O3lmijII44lQ7W5bcBEG/ahqMlTYXiiCrhdx0JnW9bJLcLTK+MacwEQIbENG&#10;14fthX6kX2Wopwj6BUUy2oKV8ntHWw8NxNdHdOboesfmIVthCNOjB5VWQZ+giEkrK2JrvRgq6MfR&#10;9QFjYfZ+roSfKq3sjFhOk57rTWlf+Pirur6iN8BwJXYXA/F1ZLlNq9TogeF+rac1Cq6OMgKypf/R&#10;U9FBIQIM+pFes5cVvB2WNRr4Zp9QhPYfdq4XYbyot7XeJhdZGxTBhC/iPE74MgSObu3ELBYhsNa7&#10;2wdVQRE3HRIR0I/mRbk+I3Uy2+bJfvFdT0fY8JvfA0xGZ9paL0Pg6F/b9Vzrs6DBMOqLktKRS/gi&#10;kT0/jq6XM7EX9SY1aTgTo4gqNW0JCqcv9OPoet5vH0gsmL3Lmp4y4JkEXwyVSBRxCZ92rRRxW8hp&#10;s1JpKBwd1BDCgOtFGM/1iqZQPOEWFUERiHoRxot6etExPTkR0sYT0YeEL+JgCg+7BEcr2nNP7uBg&#10;ESHQjy/G9brQ1LUFfYKuN6Wp+A00reUGWPnR8+PLcT2FvKptOnYXA9o/7fA1rX+bwedaMYTpPBgX&#10;9TICihRFQa+dsByWYdCPvetlGBSpCYWfRQvAHHW9DOOJ0E7x9uA+WR2MYxv1MgSObhUIWwyj3t0+&#10;iIMinPBlJdCP9Hyyou3oIU1QhMhIk/SwIujH0fXGPj4dYDH68cW4Xil6V5et9XKsIFsqylv8pFXA&#10;Xl4IdwlfhvFExqiXjXVp1D+T66mfqML10fd8SdtNIiISM/iY7+WyghE8ev4RuejQ47vuWOPpfXfS&#10;8ezbuj3qmK6SqT0eO+VTlTfNzp6qjOce0xnK3Z/U69FByXRLkuJjlGVhCmMU5vdqRguTV1GYX58Q&#10;LUwxh8K83BwtTLGHwvyK+k7Y/be13ZYO9LZHeS/5KO/9JKGjvLeThI7y/uya5c10b01uTWUvk4fr&#10;SZv4kns6pbqltf141Xyd/9nwwL11QDeMvkhn88OQ2ZfPi9k/5v/zBExOmwL4mxfUf7f4fC96CMTU&#10;Tila6C61wQ9dH8Zyrr/qPOxhHEOkXyMrOljb2iqn11t2v99vGJP2F6b0ih77Ib0LqqbDuPmE7fZD&#10;rsz8oau40ZhZYXRKx23Qbe0LuWvTvqvV3bekp2Nog5T9kNaF8u5wAfchJ2v3YcFJOBq0qjWdgWPv&#10;Sm9QyDPPtqRJ5WiuNP0A6H/ojNO5uY0csCuRydKCI6qnimUYnE6+bj4slks23nJtCcRPM9LR5lM6&#10;n/52OSXWzVabm+vJbn03SabLOzr4frbfcjDvmuXixopbXu22d5/fLbfJ1ykx9sOHd3ReTmsBb9hm&#10;u9u/n+7u3bjd9539wzlvRQehb5PlYnU9oUO9D/JLzgVzPt/eJZirw/Ht9upzc/P9922y3S/fNQRO&#10;ZpmuZ/cNRYv9ptYudhSdKc+WuNtON/eLmT20Hv/mUa/nqrlvljfz7dv/AwAA//8DAFBLAwQUAAYA&#10;CAAAACEA0RC2h+EAAAALAQAADwAAAGRycy9kb3ducmV2LnhtbEyPwU7DMBBE70j8g7VI3KiTQlsT&#10;4lRVEeLSItEiwdFJliQQr6PYadK/ZznBbUb7NDuTrifbihP2vnGkIZ5FIJAKVzZUaXg7Pt0oED4Y&#10;Kk3rCDWc0cM6u7xITVK6kV7xdAiV4BDyidFQh9AlUvqiRmv8zHVIfPt0vTWBbV/Jsjcjh9tWzqNo&#10;Ka1piD/UpsNtjcX3YbAa3PNGnXd5/rj/2o7F4uN92AX5ovX11bR5ABFwCn8w/Nbn6pBxp9wNVHrR&#10;slfLBaMsVioGwcQ8vrsFkbOI7hXILJX/N2Q/AAAA//8DAFBLAQItABQABgAIAAAAIQC2gziS/gAA&#10;AOEBAAATAAAAAAAAAAAAAAAAAAAAAABbQ29udGVudF9UeXBlc10ueG1sUEsBAi0AFAAGAAgAAAAh&#10;ADj9If/WAAAAlAEAAAsAAAAAAAAAAAAAAAAALwEAAF9yZWxzLy5yZWxzUEsBAi0AFAAGAAgAAAAh&#10;APiZsQ1RDgAA7X8AAA4AAAAAAAAAAAAAAAAALgIAAGRycy9lMm9Eb2MueG1sUEsBAi0AFAAGAAgA&#10;AAAhANEQtofhAAAACwEAAA8AAAAAAAAAAAAAAAAAqxAAAGRycy9kb3ducmV2LnhtbFBLBQYAAAAA&#10;BAAEAPMAAAC5EQAAAAA=&#10;" path="m980294,c964419,5953,621694,154736,496262,294232,370830,433728,299099,622995,227703,836978,156307,1050961,74685,1273414,67884,1578129,8938,1817413,27781,2351713,,2395369e" filled="f" strokecolor="#ffc000" strokeweight="3pt">
                      <v:stroke dashstyle="3 1" joinstyle="miter"/>
                      <v:path arrowok="t" o:connecttype="custom" o:connectlocs="201295,0;101903,21684;46757,61682;13939,116302;0,176530" o:connectangles="0,0,0,0,0"/>
                    </v:shape>
                  </w:pict>
                </mc:Fallback>
              </mc:AlternateContent>
            </w:r>
            <w:r w:rsidRPr="0081034D">
              <w:rPr>
                <w:rFonts w:eastAsia="Times New Roman" w:cs="Times New Roman"/>
                <w:noProof/>
                <w:szCs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FB93A02" wp14:editId="0FF34D8C">
                      <wp:simplePos x="0" y="0"/>
                      <wp:positionH relativeFrom="column">
                        <wp:posOffset>1565200</wp:posOffset>
                      </wp:positionH>
                      <wp:positionV relativeFrom="paragraph">
                        <wp:posOffset>405185</wp:posOffset>
                      </wp:positionV>
                      <wp:extent cx="319376" cy="364347"/>
                      <wp:effectExtent l="0" t="0" r="0" b="0"/>
                      <wp:wrapNone/>
                      <wp:docPr id="174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36147">
                                <a:off x="0" y="0"/>
                                <a:ext cx="319376" cy="36434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95DB771" w14:textId="77777777" w:rsidR="0081034D" w:rsidRDefault="0081034D" w:rsidP="0081034D">
                                  <w:pPr>
                                    <w:textAlignment w:val="baseline"/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48"/>
                                      <w:szCs w:val="4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48"/>
                                      <w:szCs w:val="48"/>
                                      <w:lang w:val="fr-FR"/>
                                    </w:rPr>
                                    <w:t>+x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B93A02" id="_x0000_s1109" type="#_x0000_t202" style="position:absolute;left:0;text-align:left;margin-left:123.25pt;margin-top:31.9pt;width:25.15pt;height:28.7pt;rotation:2005562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PMjwEAAP4CAAAOAAAAZHJzL2Uyb0RvYy54bWysksFO4zAQhu8r8Q6W79s0DSoQNUW7IPaC&#10;YCXgAVzHbizFHjN2m/TtGTuloOWG9mLZM+PP/z/j1fVoe7ZXGAy4hpezOWfKSWiN2zb85fnu5yVn&#10;IQrXih6cavhBBX69PvuxGnytFtBB3ypkBHGhHnzDuxh9XRRBdsqKMAOvHCU1oBWRjrgtWhQD0W1f&#10;LObzZTEAth5BqhAoejsl+TrztVYyPmodVGR9w0lbzCvmdZPWYr0S9RaF74w8yhDfUGGFcfToCXUr&#10;omA7NF9Q1kiEADrOJNgCtDZSZQ/kppz/4+apE15lL9Sc4E9tCv8PKx/2T/4vsjj+hpEGmBoy+FAH&#10;CiY/o0bLEKhv5WW1LM8vskvSzaiaGno4NVGNkUkKVuVVdbHkTFKqWp5XdIWYxYRKSI8h/lFgWdo0&#10;HGlGGSr29yFOpe8lqdzBnen7FP/QlXZx3IzMtA1fLN5Fb6A9kJeBxtnw8LoTqDjD2N9Anv5E+7WL&#10;oE1+KGGmO0c6NTlLPX6INMXP51z18W3XbwAAAP//AwBQSwMEFAAGAAgAAAAhAMJomC3fAAAACgEA&#10;AA8AAABkcnMvZG93bnJldi54bWxMj8FOwzAMhu9IvENkJC4TSxegYqXphJDQdkOUHjimjddWNE7V&#10;ZGvh6TEnuNnyp9/fn+8WN4gzTqH3pGGzTkAgNd721Gqo3l9uHkCEaMiawRNq+MIAu+LyIjeZ9TO9&#10;4bmMreAQCpnR0MU4ZlKGpkNnwtqPSHw7+smZyOvUSjuZmcPdIFWSpNKZnvhDZ0Z87rD5LE9Og93u&#10;q3Ll51VbV98fi3s9HPcHr/X11fL0CCLiEv9g+NVndSjYqfYnskEMGtRdes+ohvSWKzCgtikPNZNq&#10;o0AWufxfofgBAAD//wMAUEsBAi0AFAAGAAgAAAAhALaDOJL+AAAA4QEAABMAAAAAAAAAAAAAAAAA&#10;AAAAAFtDb250ZW50X1R5cGVzXS54bWxQSwECLQAUAAYACAAAACEAOP0h/9YAAACUAQAACwAAAAAA&#10;AAAAAAAAAAAvAQAAX3JlbHMvLnJlbHNQSwECLQAUAAYACAAAACEACWxzzI8BAAD+AgAADgAAAAAA&#10;AAAAAAAAAAAuAgAAZHJzL2Uyb0RvYy54bWxQSwECLQAUAAYACAAAACEAwmiYLd8AAAAKAQAADwAA&#10;AAAAAAAAAAAAAADpAwAAZHJzL2Rvd25yZXYueG1sUEsFBgAAAAAEAAQA8wAAAPUEAAAAAA==&#10;" filled="f" stroked="f">
                      <v:textbox>
                        <w:txbxContent>
                          <w:p w14:paraId="095DB771" w14:textId="77777777" w:rsidR="0081034D" w:rsidRDefault="0081034D" w:rsidP="0081034D">
                            <w:pPr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48"/>
                                <w:szCs w:val="4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48"/>
                                <w:szCs w:val="48"/>
                                <w:lang w:val="fr-FR"/>
                              </w:rPr>
                              <w:t>+x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034D">
              <w:rPr>
                <w:rFonts w:eastAsia="Times New Roman" w:cs="Times New Roman"/>
                <w:b/>
                <w:bCs/>
                <w:noProof/>
                <w:szCs w:val="20"/>
                <w:lang w:val="fr-FR" w:eastAsia="fr-FR"/>
              </w:rPr>
              <mc:AlternateContent>
                <mc:Choice Requires="wpg">
                  <w:drawing>
                    <wp:inline distT="0" distB="0" distL="0" distR="0" wp14:anchorId="03F2C024" wp14:editId="12C1D51C">
                      <wp:extent cx="2474910" cy="2451100"/>
                      <wp:effectExtent l="0" t="0" r="1905" b="6350"/>
                      <wp:docPr id="175" name="Groupe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4910" cy="2451100"/>
                                <a:chOff x="0" y="-1"/>
                                <a:chExt cx="4505213" cy="4691943"/>
                              </a:xfrm>
                            </wpg:grpSpPr>
                            <wpg:grpSp>
                              <wpg:cNvPr id="176" name="Groupe 273"/>
                              <wpg:cNvGrpSpPr/>
                              <wpg:grpSpPr>
                                <a:xfrm>
                                  <a:off x="0" y="-1"/>
                                  <a:ext cx="4505213" cy="4691943"/>
                                  <a:chOff x="0" y="0"/>
                                  <a:chExt cx="6006707" cy="625592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7" name="Image 27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608761" y="0"/>
                                    <a:ext cx="5397946" cy="62559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g:grpSp>
                                <wpg:cNvPr id="178" name="Groupe 277"/>
                                <wpg:cNvGrpSpPr/>
                                <wpg:grpSpPr>
                                  <a:xfrm>
                                    <a:off x="641335" y="1014159"/>
                                    <a:ext cx="2140931" cy="4640826"/>
                                    <a:chOff x="641335" y="1014159"/>
                                    <a:chExt cx="2140931" cy="4640826"/>
                                  </a:xfrm>
                                </wpg:grpSpPr>
                                <wps:wsp>
                                  <wps:cNvPr id="179" name="Forme libre : forme 278"/>
                                  <wps:cNvSpPr/>
                                  <wps:spPr>
                                    <a:xfrm>
                                      <a:off x="1895172" y="1014159"/>
                                      <a:ext cx="887094" cy="4640826"/>
                                    </a:xfrm>
                                    <a:custGeom>
                                      <a:avLst/>
                                      <a:gdLst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39842 w 887447"/>
                                        <a:gd name="connsiteY38" fmla="*/ 2920181 h 4650658"/>
                                        <a:gd name="connsiteX39" fmla="*/ 159507 w 887447"/>
                                        <a:gd name="connsiteY39" fmla="*/ 3234813 h 4650658"/>
                                        <a:gd name="connsiteX40" fmla="*/ 169339 w 887447"/>
                                        <a:gd name="connsiteY40" fmla="*/ 3264310 h 4650658"/>
                                        <a:gd name="connsiteX41" fmla="*/ 179171 w 887447"/>
                                        <a:gd name="connsiteY41" fmla="*/ 3303639 h 4650658"/>
                                        <a:gd name="connsiteX42" fmla="*/ 198836 w 887447"/>
                                        <a:gd name="connsiteY42" fmla="*/ 3411794 h 4650658"/>
                                        <a:gd name="connsiteX43" fmla="*/ 218500 w 887447"/>
                                        <a:gd name="connsiteY43" fmla="*/ 3441291 h 4650658"/>
                                        <a:gd name="connsiteX44" fmla="*/ 257829 w 887447"/>
                                        <a:gd name="connsiteY44" fmla="*/ 3578942 h 4650658"/>
                                        <a:gd name="connsiteX45" fmla="*/ 267662 w 887447"/>
                                        <a:gd name="connsiteY45" fmla="*/ 3608439 h 4650658"/>
                                        <a:gd name="connsiteX46" fmla="*/ 287326 w 887447"/>
                                        <a:gd name="connsiteY46" fmla="*/ 3637936 h 4650658"/>
                                        <a:gd name="connsiteX47" fmla="*/ 297158 w 887447"/>
                                        <a:gd name="connsiteY47" fmla="*/ 3687097 h 4650658"/>
                                        <a:gd name="connsiteX48" fmla="*/ 316823 w 887447"/>
                                        <a:gd name="connsiteY48" fmla="*/ 3716594 h 4650658"/>
                                        <a:gd name="connsiteX49" fmla="*/ 346320 w 887447"/>
                                        <a:gd name="connsiteY49" fmla="*/ 3775587 h 4650658"/>
                                        <a:gd name="connsiteX50" fmla="*/ 395481 w 887447"/>
                                        <a:gd name="connsiteY50" fmla="*/ 3864078 h 4650658"/>
                                        <a:gd name="connsiteX51" fmla="*/ 415146 w 887447"/>
                                        <a:gd name="connsiteY51" fmla="*/ 3903407 h 4650658"/>
                                        <a:gd name="connsiteX52" fmla="*/ 454475 w 887447"/>
                                        <a:gd name="connsiteY52" fmla="*/ 3962400 h 4650658"/>
                                        <a:gd name="connsiteX53" fmla="*/ 493804 w 887447"/>
                                        <a:gd name="connsiteY53" fmla="*/ 4050891 h 4650658"/>
                                        <a:gd name="connsiteX54" fmla="*/ 523300 w 887447"/>
                                        <a:gd name="connsiteY54" fmla="*/ 4109884 h 4650658"/>
                                        <a:gd name="connsiteX55" fmla="*/ 542965 w 887447"/>
                                        <a:gd name="connsiteY55" fmla="*/ 4168878 h 4650658"/>
                                        <a:gd name="connsiteX56" fmla="*/ 552797 w 887447"/>
                                        <a:gd name="connsiteY56" fmla="*/ 4198375 h 4650658"/>
                                        <a:gd name="connsiteX57" fmla="*/ 572462 w 887447"/>
                                        <a:gd name="connsiteY57" fmla="*/ 4237704 h 4650658"/>
                                        <a:gd name="connsiteX58" fmla="*/ 611791 w 887447"/>
                                        <a:gd name="connsiteY58" fmla="*/ 4296697 h 4650658"/>
                                        <a:gd name="connsiteX59" fmla="*/ 621623 w 887447"/>
                                        <a:gd name="connsiteY59" fmla="*/ 4326194 h 4650658"/>
                                        <a:gd name="connsiteX60" fmla="*/ 651120 w 887447"/>
                                        <a:gd name="connsiteY60" fmla="*/ 4336026 h 4650658"/>
                                        <a:gd name="connsiteX61" fmla="*/ 670784 w 887447"/>
                                        <a:gd name="connsiteY61" fmla="*/ 4395020 h 4650658"/>
                                        <a:gd name="connsiteX62" fmla="*/ 719946 w 887447"/>
                                        <a:gd name="connsiteY62" fmla="*/ 4434349 h 4650658"/>
                                        <a:gd name="connsiteX63" fmla="*/ 769107 w 887447"/>
                                        <a:gd name="connsiteY63" fmla="*/ 4483510 h 4650658"/>
                                        <a:gd name="connsiteX64" fmla="*/ 788771 w 887447"/>
                                        <a:gd name="connsiteY64" fmla="*/ 4513007 h 4650658"/>
                                        <a:gd name="connsiteX65" fmla="*/ 818268 w 887447"/>
                                        <a:gd name="connsiteY65" fmla="*/ 4532671 h 4650658"/>
                                        <a:gd name="connsiteX66" fmla="*/ 857597 w 887447"/>
                                        <a:gd name="connsiteY66" fmla="*/ 4581833 h 4650658"/>
                                        <a:gd name="connsiteX67" fmla="*/ 887094 w 887447"/>
                                        <a:gd name="connsiteY67" fmla="*/ 4640826 h 4650658"/>
                                        <a:gd name="connsiteX68" fmla="*/ 887094 w 887447"/>
                                        <a:gd name="connsiteY68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39842 w 887447"/>
                                        <a:gd name="connsiteY38" fmla="*/ 2920181 h 4650658"/>
                                        <a:gd name="connsiteX39" fmla="*/ 159507 w 887447"/>
                                        <a:gd name="connsiteY39" fmla="*/ 3234813 h 4650658"/>
                                        <a:gd name="connsiteX40" fmla="*/ 169339 w 887447"/>
                                        <a:gd name="connsiteY40" fmla="*/ 3264310 h 4650658"/>
                                        <a:gd name="connsiteX41" fmla="*/ 179171 w 887447"/>
                                        <a:gd name="connsiteY41" fmla="*/ 3303639 h 4650658"/>
                                        <a:gd name="connsiteX42" fmla="*/ 198836 w 887447"/>
                                        <a:gd name="connsiteY42" fmla="*/ 3411794 h 4650658"/>
                                        <a:gd name="connsiteX43" fmla="*/ 218500 w 887447"/>
                                        <a:gd name="connsiteY43" fmla="*/ 3441291 h 4650658"/>
                                        <a:gd name="connsiteX44" fmla="*/ 257829 w 887447"/>
                                        <a:gd name="connsiteY44" fmla="*/ 3578942 h 4650658"/>
                                        <a:gd name="connsiteX45" fmla="*/ 267662 w 887447"/>
                                        <a:gd name="connsiteY45" fmla="*/ 3608439 h 4650658"/>
                                        <a:gd name="connsiteX46" fmla="*/ 287326 w 887447"/>
                                        <a:gd name="connsiteY46" fmla="*/ 3637936 h 4650658"/>
                                        <a:gd name="connsiteX47" fmla="*/ 297158 w 887447"/>
                                        <a:gd name="connsiteY47" fmla="*/ 3687097 h 4650658"/>
                                        <a:gd name="connsiteX48" fmla="*/ 316823 w 887447"/>
                                        <a:gd name="connsiteY48" fmla="*/ 3716594 h 4650658"/>
                                        <a:gd name="connsiteX49" fmla="*/ 346320 w 887447"/>
                                        <a:gd name="connsiteY49" fmla="*/ 3775587 h 4650658"/>
                                        <a:gd name="connsiteX50" fmla="*/ 395481 w 887447"/>
                                        <a:gd name="connsiteY50" fmla="*/ 3864078 h 4650658"/>
                                        <a:gd name="connsiteX51" fmla="*/ 415146 w 887447"/>
                                        <a:gd name="connsiteY51" fmla="*/ 3903407 h 4650658"/>
                                        <a:gd name="connsiteX52" fmla="*/ 454475 w 887447"/>
                                        <a:gd name="connsiteY52" fmla="*/ 3962400 h 4650658"/>
                                        <a:gd name="connsiteX53" fmla="*/ 493804 w 887447"/>
                                        <a:gd name="connsiteY53" fmla="*/ 4050891 h 4650658"/>
                                        <a:gd name="connsiteX54" fmla="*/ 523300 w 887447"/>
                                        <a:gd name="connsiteY54" fmla="*/ 4109884 h 4650658"/>
                                        <a:gd name="connsiteX55" fmla="*/ 542965 w 887447"/>
                                        <a:gd name="connsiteY55" fmla="*/ 4168878 h 4650658"/>
                                        <a:gd name="connsiteX56" fmla="*/ 552797 w 887447"/>
                                        <a:gd name="connsiteY56" fmla="*/ 4198375 h 4650658"/>
                                        <a:gd name="connsiteX57" fmla="*/ 572462 w 887447"/>
                                        <a:gd name="connsiteY57" fmla="*/ 4237704 h 4650658"/>
                                        <a:gd name="connsiteX58" fmla="*/ 611791 w 887447"/>
                                        <a:gd name="connsiteY58" fmla="*/ 4296697 h 4650658"/>
                                        <a:gd name="connsiteX59" fmla="*/ 621623 w 887447"/>
                                        <a:gd name="connsiteY59" fmla="*/ 4326194 h 4650658"/>
                                        <a:gd name="connsiteX60" fmla="*/ 651120 w 887447"/>
                                        <a:gd name="connsiteY60" fmla="*/ 4336026 h 4650658"/>
                                        <a:gd name="connsiteX61" fmla="*/ 670784 w 887447"/>
                                        <a:gd name="connsiteY61" fmla="*/ 4395020 h 4650658"/>
                                        <a:gd name="connsiteX62" fmla="*/ 769107 w 887447"/>
                                        <a:gd name="connsiteY62" fmla="*/ 4483510 h 4650658"/>
                                        <a:gd name="connsiteX63" fmla="*/ 788771 w 887447"/>
                                        <a:gd name="connsiteY63" fmla="*/ 4513007 h 4650658"/>
                                        <a:gd name="connsiteX64" fmla="*/ 818268 w 887447"/>
                                        <a:gd name="connsiteY64" fmla="*/ 4532671 h 4650658"/>
                                        <a:gd name="connsiteX65" fmla="*/ 857597 w 887447"/>
                                        <a:gd name="connsiteY65" fmla="*/ 4581833 h 4650658"/>
                                        <a:gd name="connsiteX66" fmla="*/ 887094 w 887447"/>
                                        <a:gd name="connsiteY66" fmla="*/ 4640826 h 4650658"/>
                                        <a:gd name="connsiteX67" fmla="*/ 887094 w 887447"/>
                                        <a:gd name="connsiteY67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21623 w 887447"/>
                                        <a:gd name="connsiteY58" fmla="*/ 4326194 h 4650658"/>
                                        <a:gd name="connsiteX59" fmla="*/ 651120 w 887447"/>
                                        <a:gd name="connsiteY59" fmla="*/ 4336026 h 4650658"/>
                                        <a:gd name="connsiteX60" fmla="*/ 670784 w 887447"/>
                                        <a:gd name="connsiteY60" fmla="*/ 4395020 h 4650658"/>
                                        <a:gd name="connsiteX61" fmla="*/ 769107 w 887447"/>
                                        <a:gd name="connsiteY61" fmla="*/ 4483510 h 4650658"/>
                                        <a:gd name="connsiteX62" fmla="*/ 788771 w 887447"/>
                                        <a:gd name="connsiteY62" fmla="*/ 4513007 h 4650658"/>
                                        <a:gd name="connsiteX63" fmla="*/ 818268 w 887447"/>
                                        <a:gd name="connsiteY63" fmla="*/ 4532671 h 4650658"/>
                                        <a:gd name="connsiteX64" fmla="*/ 857597 w 887447"/>
                                        <a:gd name="connsiteY64" fmla="*/ 4581833 h 4650658"/>
                                        <a:gd name="connsiteX65" fmla="*/ 887094 w 887447"/>
                                        <a:gd name="connsiteY65" fmla="*/ 4640826 h 4650658"/>
                                        <a:gd name="connsiteX66" fmla="*/ 887094 w 887447"/>
                                        <a:gd name="connsiteY66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670784 w 887447"/>
                                        <a:gd name="connsiteY59" fmla="*/ 4395020 h 4650658"/>
                                        <a:gd name="connsiteX60" fmla="*/ 769107 w 887447"/>
                                        <a:gd name="connsiteY60" fmla="*/ 4483510 h 4650658"/>
                                        <a:gd name="connsiteX61" fmla="*/ 788771 w 887447"/>
                                        <a:gd name="connsiteY61" fmla="*/ 4513007 h 4650658"/>
                                        <a:gd name="connsiteX62" fmla="*/ 818268 w 887447"/>
                                        <a:gd name="connsiteY62" fmla="*/ 4532671 h 4650658"/>
                                        <a:gd name="connsiteX63" fmla="*/ 857597 w 887447"/>
                                        <a:gd name="connsiteY63" fmla="*/ 4581833 h 4650658"/>
                                        <a:gd name="connsiteX64" fmla="*/ 887094 w 887447"/>
                                        <a:gd name="connsiteY64" fmla="*/ 4640826 h 4650658"/>
                                        <a:gd name="connsiteX65" fmla="*/ 887094 w 887447"/>
                                        <a:gd name="connsiteY65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769107 w 887447"/>
                                        <a:gd name="connsiteY59" fmla="*/ 4483510 h 4650658"/>
                                        <a:gd name="connsiteX60" fmla="*/ 788771 w 887447"/>
                                        <a:gd name="connsiteY60" fmla="*/ 4513007 h 4650658"/>
                                        <a:gd name="connsiteX61" fmla="*/ 818268 w 887447"/>
                                        <a:gd name="connsiteY61" fmla="*/ 4532671 h 4650658"/>
                                        <a:gd name="connsiteX62" fmla="*/ 857597 w 887447"/>
                                        <a:gd name="connsiteY62" fmla="*/ 4581833 h 4650658"/>
                                        <a:gd name="connsiteX63" fmla="*/ 887094 w 887447"/>
                                        <a:gd name="connsiteY63" fmla="*/ 4640826 h 4650658"/>
                                        <a:gd name="connsiteX64" fmla="*/ 887094 w 887447"/>
                                        <a:gd name="connsiteY64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769107 w 887447"/>
                                        <a:gd name="connsiteY59" fmla="*/ 4483510 h 4650658"/>
                                        <a:gd name="connsiteX60" fmla="*/ 788771 w 887447"/>
                                        <a:gd name="connsiteY60" fmla="*/ 4513007 h 4650658"/>
                                        <a:gd name="connsiteX61" fmla="*/ 818268 w 887447"/>
                                        <a:gd name="connsiteY61" fmla="*/ 4532671 h 4650658"/>
                                        <a:gd name="connsiteX62" fmla="*/ 887094 w 887447"/>
                                        <a:gd name="connsiteY62" fmla="*/ 4640826 h 4650658"/>
                                        <a:gd name="connsiteX63" fmla="*/ 887094 w 887447"/>
                                        <a:gd name="connsiteY63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769107 w 887447"/>
                                        <a:gd name="connsiteY59" fmla="*/ 4483510 h 4650658"/>
                                        <a:gd name="connsiteX60" fmla="*/ 788771 w 887447"/>
                                        <a:gd name="connsiteY60" fmla="*/ 4513007 h 4650658"/>
                                        <a:gd name="connsiteX61" fmla="*/ 887094 w 887447"/>
                                        <a:gd name="connsiteY61" fmla="*/ 4640826 h 4650658"/>
                                        <a:gd name="connsiteX62" fmla="*/ 887094 w 887447"/>
                                        <a:gd name="connsiteY62" fmla="*/ 4650658 h 4650658"/>
                                        <a:gd name="connsiteX0" fmla="*/ 592126 w 887094"/>
                                        <a:gd name="connsiteY0" fmla="*/ 0 h 4640826"/>
                                        <a:gd name="connsiteX1" fmla="*/ 542965 w 887094"/>
                                        <a:gd name="connsiteY1" fmla="*/ 39329 h 4640826"/>
                                        <a:gd name="connsiteX2" fmla="*/ 493804 w 887094"/>
                                        <a:gd name="connsiteY2" fmla="*/ 88491 h 4640826"/>
                                        <a:gd name="connsiteX3" fmla="*/ 454475 w 887094"/>
                                        <a:gd name="connsiteY3" fmla="*/ 147484 h 4640826"/>
                                        <a:gd name="connsiteX4" fmla="*/ 434810 w 887094"/>
                                        <a:gd name="connsiteY4" fmla="*/ 176981 h 4640826"/>
                                        <a:gd name="connsiteX5" fmla="*/ 415146 w 887094"/>
                                        <a:gd name="connsiteY5" fmla="*/ 235975 h 4640826"/>
                                        <a:gd name="connsiteX6" fmla="*/ 405313 w 887094"/>
                                        <a:gd name="connsiteY6" fmla="*/ 265471 h 4640826"/>
                                        <a:gd name="connsiteX7" fmla="*/ 385649 w 887094"/>
                                        <a:gd name="connsiteY7" fmla="*/ 353962 h 4640826"/>
                                        <a:gd name="connsiteX8" fmla="*/ 356152 w 887094"/>
                                        <a:gd name="connsiteY8" fmla="*/ 373626 h 4640826"/>
                                        <a:gd name="connsiteX9" fmla="*/ 336487 w 887094"/>
                                        <a:gd name="connsiteY9" fmla="*/ 403123 h 4640826"/>
                                        <a:gd name="connsiteX10" fmla="*/ 316823 w 887094"/>
                                        <a:gd name="connsiteY10" fmla="*/ 462116 h 4640826"/>
                                        <a:gd name="connsiteX11" fmla="*/ 297158 w 887094"/>
                                        <a:gd name="connsiteY11" fmla="*/ 491613 h 4640826"/>
                                        <a:gd name="connsiteX12" fmla="*/ 287326 w 887094"/>
                                        <a:gd name="connsiteY12" fmla="*/ 521110 h 4640826"/>
                                        <a:gd name="connsiteX13" fmla="*/ 257829 w 887094"/>
                                        <a:gd name="connsiteY13" fmla="*/ 580104 h 4640826"/>
                                        <a:gd name="connsiteX14" fmla="*/ 247997 w 887094"/>
                                        <a:gd name="connsiteY14" fmla="*/ 619433 h 4640826"/>
                                        <a:gd name="connsiteX15" fmla="*/ 228333 w 887094"/>
                                        <a:gd name="connsiteY15" fmla="*/ 678426 h 4640826"/>
                                        <a:gd name="connsiteX16" fmla="*/ 198836 w 887094"/>
                                        <a:gd name="connsiteY16" fmla="*/ 776749 h 4640826"/>
                                        <a:gd name="connsiteX17" fmla="*/ 189004 w 887094"/>
                                        <a:gd name="connsiteY17" fmla="*/ 806246 h 4640826"/>
                                        <a:gd name="connsiteX18" fmla="*/ 169339 w 887094"/>
                                        <a:gd name="connsiteY18" fmla="*/ 835742 h 4640826"/>
                                        <a:gd name="connsiteX19" fmla="*/ 149675 w 887094"/>
                                        <a:gd name="connsiteY19" fmla="*/ 894736 h 4640826"/>
                                        <a:gd name="connsiteX20" fmla="*/ 130010 w 887094"/>
                                        <a:gd name="connsiteY20" fmla="*/ 993058 h 4640826"/>
                                        <a:gd name="connsiteX21" fmla="*/ 120178 w 887094"/>
                                        <a:gd name="connsiteY21" fmla="*/ 1042220 h 4640826"/>
                                        <a:gd name="connsiteX22" fmla="*/ 110346 w 887094"/>
                                        <a:gd name="connsiteY22" fmla="*/ 1071716 h 4640826"/>
                                        <a:gd name="connsiteX23" fmla="*/ 100513 w 887094"/>
                                        <a:gd name="connsiteY23" fmla="*/ 1337187 h 4640826"/>
                                        <a:gd name="connsiteX24" fmla="*/ 80849 w 887094"/>
                                        <a:gd name="connsiteY24" fmla="*/ 1435510 h 4640826"/>
                                        <a:gd name="connsiteX25" fmla="*/ 61184 w 887094"/>
                                        <a:gd name="connsiteY25" fmla="*/ 1465007 h 4640826"/>
                                        <a:gd name="connsiteX26" fmla="*/ 51352 w 887094"/>
                                        <a:gd name="connsiteY26" fmla="*/ 1514168 h 4640826"/>
                                        <a:gd name="connsiteX27" fmla="*/ 41520 w 887094"/>
                                        <a:gd name="connsiteY27" fmla="*/ 1543665 h 4640826"/>
                                        <a:gd name="connsiteX28" fmla="*/ 21855 w 887094"/>
                                        <a:gd name="connsiteY28" fmla="*/ 1681316 h 4640826"/>
                                        <a:gd name="connsiteX29" fmla="*/ 12023 w 887094"/>
                                        <a:gd name="connsiteY29" fmla="*/ 1740310 h 4640826"/>
                                        <a:gd name="connsiteX30" fmla="*/ 12023 w 887094"/>
                                        <a:gd name="connsiteY30" fmla="*/ 2281084 h 4640826"/>
                                        <a:gd name="connsiteX31" fmla="*/ 21855 w 887094"/>
                                        <a:gd name="connsiteY31" fmla="*/ 2320413 h 4640826"/>
                                        <a:gd name="connsiteX32" fmla="*/ 31687 w 887094"/>
                                        <a:gd name="connsiteY32" fmla="*/ 2438400 h 4640826"/>
                                        <a:gd name="connsiteX33" fmla="*/ 51352 w 887094"/>
                                        <a:gd name="connsiteY33" fmla="*/ 2497394 h 4640826"/>
                                        <a:gd name="connsiteX34" fmla="*/ 61184 w 887094"/>
                                        <a:gd name="connsiteY34" fmla="*/ 2546555 h 4640826"/>
                                        <a:gd name="connsiteX35" fmla="*/ 80849 w 887094"/>
                                        <a:gd name="connsiteY35" fmla="*/ 2605549 h 4640826"/>
                                        <a:gd name="connsiteX36" fmla="*/ 90681 w 887094"/>
                                        <a:gd name="connsiteY36" fmla="*/ 2635046 h 4640826"/>
                                        <a:gd name="connsiteX37" fmla="*/ 110346 w 887094"/>
                                        <a:gd name="connsiteY37" fmla="*/ 2723536 h 4640826"/>
                                        <a:gd name="connsiteX38" fmla="*/ 159507 w 887094"/>
                                        <a:gd name="connsiteY38" fmla="*/ 3234813 h 4640826"/>
                                        <a:gd name="connsiteX39" fmla="*/ 169339 w 887094"/>
                                        <a:gd name="connsiteY39" fmla="*/ 3264310 h 4640826"/>
                                        <a:gd name="connsiteX40" fmla="*/ 179171 w 887094"/>
                                        <a:gd name="connsiteY40" fmla="*/ 3303639 h 4640826"/>
                                        <a:gd name="connsiteX41" fmla="*/ 198836 w 887094"/>
                                        <a:gd name="connsiteY41" fmla="*/ 3411794 h 4640826"/>
                                        <a:gd name="connsiteX42" fmla="*/ 218500 w 887094"/>
                                        <a:gd name="connsiteY42" fmla="*/ 3441291 h 4640826"/>
                                        <a:gd name="connsiteX43" fmla="*/ 257829 w 887094"/>
                                        <a:gd name="connsiteY43" fmla="*/ 3578942 h 4640826"/>
                                        <a:gd name="connsiteX44" fmla="*/ 267662 w 887094"/>
                                        <a:gd name="connsiteY44" fmla="*/ 3608439 h 4640826"/>
                                        <a:gd name="connsiteX45" fmla="*/ 287326 w 887094"/>
                                        <a:gd name="connsiteY45" fmla="*/ 3637936 h 4640826"/>
                                        <a:gd name="connsiteX46" fmla="*/ 297158 w 887094"/>
                                        <a:gd name="connsiteY46" fmla="*/ 3687097 h 4640826"/>
                                        <a:gd name="connsiteX47" fmla="*/ 316823 w 887094"/>
                                        <a:gd name="connsiteY47" fmla="*/ 3716594 h 4640826"/>
                                        <a:gd name="connsiteX48" fmla="*/ 346320 w 887094"/>
                                        <a:gd name="connsiteY48" fmla="*/ 3775587 h 4640826"/>
                                        <a:gd name="connsiteX49" fmla="*/ 395481 w 887094"/>
                                        <a:gd name="connsiteY49" fmla="*/ 3864078 h 4640826"/>
                                        <a:gd name="connsiteX50" fmla="*/ 415146 w 887094"/>
                                        <a:gd name="connsiteY50" fmla="*/ 3903407 h 4640826"/>
                                        <a:gd name="connsiteX51" fmla="*/ 454475 w 887094"/>
                                        <a:gd name="connsiteY51" fmla="*/ 3962400 h 4640826"/>
                                        <a:gd name="connsiteX52" fmla="*/ 493804 w 887094"/>
                                        <a:gd name="connsiteY52" fmla="*/ 4050891 h 4640826"/>
                                        <a:gd name="connsiteX53" fmla="*/ 523300 w 887094"/>
                                        <a:gd name="connsiteY53" fmla="*/ 4109884 h 4640826"/>
                                        <a:gd name="connsiteX54" fmla="*/ 542965 w 887094"/>
                                        <a:gd name="connsiteY54" fmla="*/ 4168878 h 4640826"/>
                                        <a:gd name="connsiteX55" fmla="*/ 552797 w 887094"/>
                                        <a:gd name="connsiteY55" fmla="*/ 4198375 h 4640826"/>
                                        <a:gd name="connsiteX56" fmla="*/ 572462 w 887094"/>
                                        <a:gd name="connsiteY56" fmla="*/ 4237704 h 4640826"/>
                                        <a:gd name="connsiteX57" fmla="*/ 611791 w 887094"/>
                                        <a:gd name="connsiteY57" fmla="*/ 4296697 h 4640826"/>
                                        <a:gd name="connsiteX58" fmla="*/ 651120 w 887094"/>
                                        <a:gd name="connsiteY58" fmla="*/ 4336026 h 4640826"/>
                                        <a:gd name="connsiteX59" fmla="*/ 769107 w 887094"/>
                                        <a:gd name="connsiteY59" fmla="*/ 4483510 h 4640826"/>
                                        <a:gd name="connsiteX60" fmla="*/ 788771 w 887094"/>
                                        <a:gd name="connsiteY60" fmla="*/ 4513007 h 4640826"/>
                                        <a:gd name="connsiteX61" fmla="*/ 887094 w 887094"/>
                                        <a:gd name="connsiteY61" fmla="*/ 4640826 h 46408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</a:cxnLst>
                                      <a:rect l="l" t="t" r="r" b="b"/>
                                      <a:pathLst>
                                        <a:path w="887094" h="4640826">
                                          <a:moveTo>
                                            <a:pt x="592126" y="0"/>
                                          </a:moveTo>
                                          <a:cubicBezTo>
                                            <a:pt x="575739" y="13110"/>
                                            <a:pt x="557804" y="24490"/>
                                            <a:pt x="542965" y="39329"/>
                                          </a:cubicBezTo>
                                          <a:cubicBezTo>
                                            <a:pt x="477413" y="104881"/>
                                            <a:pt x="572463" y="36049"/>
                                            <a:pt x="493804" y="88491"/>
                                          </a:cubicBezTo>
                                          <a:lnTo>
                                            <a:pt x="454475" y="147484"/>
                                          </a:lnTo>
                                          <a:lnTo>
                                            <a:pt x="434810" y="176981"/>
                                          </a:lnTo>
                                          <a:lnTo>
                                            <a:pt x="415146" y="235975"/>
                                          </a:lnTo>
                                          <a:lnTo>
                                            <a:pt x="405313" y="265471"/>
                                          </a:lnTo>
                                          <a:cubicBezTo>
                                            <a:pt x="405213" y="266073"/>
                                            <a:pt x="395840" y="341223"/>
                                            <a:pt x="385649" y="353962"/>
                                          </a:cubicBezTo>
                                          <a:cubicBezTo>
                                            <a:pt x="378267" y="363189"/>
                                            <a:pt x="365984" y="367071"/>
                                            <a:pt x="356152" y="373626"/>
                                          </a:cubicBezTo>
                                          <a:cubicBezTo>
                                            <a:pt x="349597" y="383458"/>
                                            <a:pt x="341286" y="392324"/>
                                            <a:pt x="336487" y="403123"/>
                                          </a:cubicBezTo>
                                          <a:cubicBezTo>
                                            <a:pt x="328069" y="422064"/>
                                            <a:pt x="328321" y="444869"/>
                                            <a:pt x="316823" y="462116"/>
                                          </a:cubicBezTo>
                                          <a:lnTo>
                                            <a:pt x="297158" y="491613"/>
                                          </a:lnTo>
                                          <a:cubicBezTo>
                                            <a:pt x="293881" y="501445"/>
                                            <a:pt x="291961" y="511840"/>
                                            <a:pt x="287326" y="521110"/>
                                          </a:cubicBezTo>
                                          <a:cubicBezTo>
                                            <a:pt x="258600" y="578564"/>
                                            <a:pt x="274305" y="522440"/>
                                            <a:pt x="257829" y="580104"/>
                                          </a:cubicBezTo>
                                          <a:cubicBezTo>
                                            <a:pt x="254117" y="593097"/>
                                            <a:pt x="251880" y="606490"/>
                                            <a:pt x="247997" y="619433"/>
                                          </a:cubicBezTo>
                                          <a:cubicBezTo>
                                            <a:pt x="242041" y="639287"/>
                                            <a:pt x="233361" y="658317"/>
                                            <a:pt x="228333" y="678426"/>
                                          </a:cubicBezTo>
                                          <a:cubicBezTo>
                                            <a:pt x="213472" y="737864"/>
                                            <a:pt x="222773" y="704935"/>
                                            <a:pt x="198836" y="776749"/>
                                          </a:cubicBezTo>
                                          <a:cubicBezTo>
                                            <a:pt x="195559" y="786581"/>
                                            <a:pt x="194753" y="797623"/>
                                            <a:pt x="189004" y="806246"/>
                                          </a:cubicBezTo>
                                          <a:lnTo>
                                            <a:pt x="169339" y="835742"/>
                                          </a:lnTo>
                                          <a:cubicBezTo>
                                            <a:pt x="162784" y="855407"/>
                                            <a:pt x="153740" y="874410"/>
                                            <a:pt x="149675" y="894736"/>
                                          </a:cubicBezTo>
                                          <a:lnTo>
                                            <a:pt x="130010" y="993058"/>
                                          </a:lnTo>
                                          <a:cubicBezTo>
                                            <a:pt x="126733" y="1009445"/>
                                            <a:pt x="125463" y="1026366"/>
                                            <a:pt x="120178" y="1042220"/>
                                          </a:cubicBezTo>
                                          <a:lnTo>
                                            <a:pt x="110346" y="1071716"/>
                                          </a:lnTo>
                                          <a:cubicBezTo>
                                            <a:pt x="107068" y="1160206"/>
                                            <a:pt x="105713" y="1248789"/>
                                            <a:pt x="100513" y="1337187"/>
                                          </a:cubicBezTo>
                                          <a:cubicBezTo>
                                            <a:pt x="99305" y="1357718"/>
                                            <a:pt x="93497" y="1410214"/>
                                            <a:pt x="80849" y="1435510"/>
                                          </a:cubicBezTo>
                                          <a:cubicBezTo>
                                            <a:pt x="75564" y="1446079"/>
                                            <a:pt x="67739" y="1455175"/>
                                            <a:pt x="61184" y="1465007"/>
                                          </a:cubicBezTo>
                                          <a:cubicBezTo>
                                            <a:pt x="57907" y="1481394"/>
                                            <a:pt x="55405" y="1497955"/>
                                            <a:pt x="51352" y="1514168"/>
                                          </a:cubicBezTo>
                                          <a:cubicBezTo>
                                            <a:pt x="48838" y="1524223"/>
                                            <a:pt x="43321" y="1533459"/>
                                            <a:pt x="41520" y="1543665"/>
                                          </a:cubicBezTo>
                                          <a:cubicBezTo>
                                            <a:pt x="33465" y="1589309"/>
                                            <a:pt x="29475" y="1635597"/>
                                            <a:pt x="21855" y="1681316"/>
                                          </a:cubicBezTo>
                                          <a:lnTo>
                                            <a:pt x="12023" y="1740310"/>
                                          </a:lnTo>
                                          <a:cubicBezTo>
                                            <a:pt x="-3641" y="1990939"/>
                                            <a:pt x="-4372" y="1928572"/>
                                            <a:pt x="12023" y="2281084"/>
                                          </a:cubicBezTo>
                                          <a:cubicBezTo>
                                            <a:pt x="12651" y="2294583"/>
                                            <a:pt x="18578" y="2307303"/>
                                            <a:pt x="21855" y="2320413"/>
                                          </a:cubicBezTo>
                                          <a:cubicBezTo>
                                            <a:pt x="25132" y="2359742"/>
                                            <a:pt x="25199" y="2399472"/>
                                            <a:pt x="31687" y="2438400"/>
                                          </a:cubicBezTo>
                                          <a:cubicBezTo>
                                            <a:pt x="35095" y="2458846"/>
                                            <a:pt x="47287" y="2477068"/>
                                            <a:pt x="51352" y="2497394"/>
                                          </a:cubicBezTo>
                                          <a:cubicBezTo>
                                            <a:pt x="54629" y="2513781"/>
                                            <a:pt x="56787" y="2530432"/>
                                            <a:pt x="61184" y="2546555"/>
                                          </a:cubicBezTo>
                                          <a:cubicBezTo>
                                            <a:pt x="66638" y="2566553"/>
                                            <a:pt x="74294" y="2585884"/>
                                            <a:pt x="80849" y="2605549"/>
                                          </a:cubicBezTo>
                                          <a:cubicBezTo>
                                            <a:pt x="84126" y="2615381"/>
                                            <a:pt x="88648" y="2624883"/>
                                            <a:pt x="90681" y="2635046"/>
                                          </a:cubicBezTo>
                                          <a:cubicBezTo>
                                            <a:pt x="120334" y="2783316"/>
                                            <a:pt x="98875" y="2623575"/>
                                            <a:pt x="110346" y="2723536"/>
                                          </a:cubicBezTo>
                                          <a:cubicBezTo>
                                            <a:pt x="121817" y="2823497"/>
                                            <a:pt x="149675" y="3144684"/>
                                            <a:pt x="159507" y="3234813"/>
                                          </a:cubicBezTo>
                                          <a:cubicBezTo>
                                            <a:pt x="169339" y="3324942"/>
                                            <a:pt x="166492" y="3254345"/>
                                            <a:pt x="169339" y="3264310"/>
                                          </a:cubicBezTo>
                                          <a:cubicBezTo>
                                            <a:pt x="173051" y="3277303"/>
                                            <a:pt x="176754" y="3290344"/>
                                            <a:pt x="179171" y="3303639"/>
                                          </a:cubicBezTo>
                                          <a:cubicBezTo>
                                            <a:pt x="182528" y="3322102"/>
                                            <a:pt x="188274" y="3387148"/>
                                            <a:pt x="198836" y="3411794"/>
                                          </a:cubicBezTo>
                                          <a:cubicBezTo>
                                            <a:pt x="203491" y="3422655"/>
                                            <a:pt x="211945" y="3431459"/>
                                            <a:pt x="218500" y="3441291"/>
                                          </a:cubicBezTo>
                                          <a:cubicBezTo>
                                            <a:pt x="243189" y="3540046"/>
                                            <a:pt x="229621" y="3494319"/>
                                            <a:pt x="257829" y="3578942"/>
                                          </a:cubicBezTo>
                                          <a:cubicBezTo>
                                            <a:pt x="261107" y="3588774"/>
                                            <a:pt x="261913" y="3599815"/>
                                            <a:pt x="267662" y="3608439"/>
                                          </a:cubicBezTo>
                                          <a:lnTo>
                                            <a:pt x="287326" y="3637936"/>
                                          </a:lnTo>
                                          <a:cubicBezTo>
                                            <a:pt x="290603" y="3654323"/>
                                            <a:pt x="291290" y="3671450"/>
                                            <a:pt x="297158" y="3687097"/>
                                          </a:cubicBezTo>
                                          <a:cubicBezTo>
                                            <a:pt x="301307" y="3698162"/>
                                            <a:pt x="311538" y="3706025"/>
                                            <a:pt x="316823" y="3716594"/>
                                          </a:cubicBezTo>
                                          <a:cubicBezTo>
                                            <a:pt x="357528" y="3798003"/>
                                            <a:pt x="289966" y="3691061"/>
                                            <a:pt x="346320" y="3775587"/>
                                          </a:cubicBezTo>
                                          <a:cubicBezTo>
                                            <a:pt x="373507" y="3857150"/>
                                            <a:pt x="327870" y="3728860"/>
                                            <a:pt x="395481" y="3864078"/>
                                          </a:cubicBezTo>
                                          <a:cubicBezTo>
                                            <a:pt x="402036" y="3877188"/>
                                            <a:pt x="407605" y="3890839"/>
                                            <a:pt x="415146" y="3903407"/>
                                          </a:cubicBezTo>
                                          <a:cubicBezTo>
                                            <a:pt x="427306" y="3923673"/>
                                            <a:pt x="454475" y="3962400"/>
                                            <a:pt x="454475" y="3962400"/>
                                          </a:cubicBezTo>
                                          <a:cubicBezTo>
                                            <a:pt x="477876" y="4032605"/>
                                            <a:pt x="462641" y="4004147"/>
                                            <a:pt x="493804" y="4050891"/>
                                          </a:cubicBezTo>
                                          <a:cubicBezTo>
                                            <a:pt x="529660" y="4158460"/>
                                            <a:pt x="472475" y="3995527"/>
                                            <a:pt x="523300" y="4109884"/>
                                          </a:cubicBezTo>
                                          <a:cubicBezTo>
                                            <a:pt x="531719" y="4128826"/>
                                            <a:pt x="536410" y="4149213"/>
                                            <a:pt x="542965" y="4168878"/>
                                          </a:cubicBezTo>
                                          <a:cubicBezTo>
                                            <a:pt x="546242" y="4178710"/>
                                            <a:pt x="548162" y="4189105"/>
                                            <a:pt x="552797" y="4198375"/>
                                          </a:cubicBezTo>
                                          <a:cubicBezTo>
                                            <a:pt x="559352" y="4211485"/>
                                            <a:pt x="564921" y="4225136"/>
                                            <a:pt x="572462" y="4237704"/>
                                          </a:cubicBezTo>
                                          <a:cubicBezTo>
                                            <a:pt x="584622" y="4257970"/>
                                            <a:pt x="598681" y="4280310"/>
                                            <a:pt x="611791" y="4296697"/>
                                          </a:cubicBezTo>
                                          <a:cubicBezTo>
                                            <a:pt x="624901" y="4313084"/>
                                            <a:pt x="624901" y="4304890"/>
                                            <a:pt x="651120" y="4336026"/>
                                          </a:cubicBezTo>
                                          <a:cubicBezTo>
                                            <a:pt x="677339" y="4367162"/>
                                            <a:pt x="746165" y="4454013"/>
                                            <a:pt x="769107" y="4483510"/>
                                          </a:cubicBezTo>
                                          <a:cubicBezTo>
                                            <a:pt x="792049" y="4513007"/>
                                            <a:pt x="769107" y="4486788"/>
                                            <a:pt x="788771" y="4513007"/>
                                          </a:cubicBezTo>
                                          <a:cubicBezTo>
                                            <a:pt x="808435" y="4539226"/>
                                            <a:pt x="870707" y="4617884"/>
                                            <a:pt x="887094" y="464082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  <wps:wsp>
                                  <wps:cNvPr id="180" name="Forme libre : forme 279"/>
                                  <wps:cNvSpPr/>
                                  <wps:spPr>
                                    <a:xfrm>
                                      <a:off x="641335" y="1015003"/>
                                      <a:ext cx="1823511" cy="171167"/>
                                    </a:xfrm>
                                    <a:custGeom>
                                      <a:avLst/>
                                      <a:gdLst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550607 w 3106994"/>
                                        <a:gd name="connsiteY20" fmla="*/ 324464 h 531441"/>
                                        <a:gd name="connsiteX21" fmla="*/ 471948 w 3106994"/>
                                        <a:gd name="connsiteY21" fmla="*/ 344129 h 531441"/>
                                        <a:gd name="connsiteX22" fmla="*/ 432619 w 3106994"/>
                                        <a:gd name="connsiteY22" fmla="*/ 363793 h 531441"/>
                                        <a:gd name="connsiteX23" fmla="*/ 393290 w 3106994"/>
                                        <a:gd name="connsiteY23" fmla="*/ 373626 h 531441"/>
                                        <a:gd name="connsiteX24" fmla="*/ 294968 w 3106994"/>
                                        <a:gd name="connsiteY24" fmla="*/ 403122 h 531441"/>
                                        <a:gd name="connsiteX25" fmla="*/ 245807 w 3106994"/>
                                        <a:gd name="connsiteY25" fmla="*/ 442451 h 531441"/>
                                        <a:gd name="connsiteX26" fmla="*/ 216310 w 3106994"/>
                                        <a:gd name="connsiteY26" fmla="*/ 462116 h 531441"/>
                                        <a:gd name="connsiteX27" fmla="*/ 157316 w 3106994"/>
                                        <a:gd name="connsiteY27" fmla="*/ 481781 h 531441"/>
                                        <a:gd name="connsiteX28" fmla="*/ 58994 w 3106994"/>
                                        <a:gd name="connsiteY28" fmla="*/ 511277 h 531441"/>
                                        <a:gd name="connsiteX29" fmla="*/ 0 w 3106994"/>
                                        <a:gd name="connsiteY29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71948 w 3106994"/>
                                        <a:gd name="connsiteY20" fmla="*/ 344129 h 531441"/>
                                        <a:gd name="connsiteX21" fmla="*/ 432619 w 3106994"/>
                                        <a:gd name="connsiteY21" fmla="*/ 363793 h 531441"/>
                                        <a:gd name="connsiteX22" fmla="*/ 393290 w 3106994"/>
                                        <a:gd name="connsiteY22" fmla="*/ 373626 h 531441"/>
                                        <a:gd name="connsiteX23" fmla="*/ 294968 w 3106994"/>
                                        <a:gd name="connsiteY23" fmla="*/ 403122 h 531441"/>
                                        <a:gd name="connsiteX24" fmla="*/ 245807 w 3106994"/>
                                        <a:gd name="connsiteY24" fmla="*/ 442451 h 531441"/>
                                        <a:gd name="connsiteX25" fmla="*/ 216310 w 3106994"/>
                                        <a:gd name="connsiteY25" fmla="*/ 462116 h 531441"/>
                                        <a:gd name="connsiteX26" fmla="*/ 157316 w 3106994"/>
                                        <a:gd name="connsiteY26" fmla="*/ 481781 h 531441"/>
                                        <a:gd name="connsiteX27" fmla="*/ 58994 w 3106994"/>
                                        <a:gd name="connsiteY27" fmla="*/ 511277 h 531441"/>
                                        <a:gd name="connsiteX28" fmla="*/ 0 w 3106994"/>
                                        <a:gd name="connsiteY28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94968 w 3106994"/>
                                        <a:gd name="connsiteY22" fmla="*/ 403122 h 531441"/>
                                        <a:gd name="connsiteX23" fmla="*/ 245807 w 3106994"/>
                                        <a:gd name="connsiteY23" fmla="*/ 442451 h 531441"/>
                                        <a:gd name="connsiteX24" fmla="*/ 216310 w 3106994"/>
                                        <a:gd name="connsiteY24" fmla="*/ 462116 h 531441"/>
                                        <a:gd name="connsiteX25" fmla="*/ 157316 w 3106994"/>
                                        <a:gd name="connsiteY25" fmla="*/ 481781 h 531441"/>
                                        <a:gd name="connsiteX26" fmla="*/ 58994 w 3106994"/>
                                        <a:gd name="connsiteY26" fmla="*/ 511277 h 531441"/>
                                        <a:gd name="connsiteX27" fmla="*/ 0 w 3106994"/>
                                        <a:gd name="connsiteY27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45807 w 3106994"/>
                                        <a:gd name="connsiteY22" fmla="*/ 442451 h 531441"/>
                                        <a:gd name="connsiteX23" fmla="*/ 216310 w 3106994"/>
                                        <a:gd name="connsiteY23" fmla="*/ 462116 h 531441"/>
                                        <a:gd name="connsiteX24" fmla="*/ 157316 w 3106994"/>
                                        <a:gd name="connsiteY24" fmla="*/ 481781 h 531441"/>
                                        <a:gd name="connsiteX25" fmla="*/ 58994 w 3106994"/>
                                        <a:gd name="connsiteY25" fmla="*/ 511277 h 531441"/>
                                        <a:gd name="connsiteX26" fmla="*/ 0 w 3106994"/>
                                        <a:gd name="connsiteY26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45807 w 3106994"/>
                                        <a:gd name="connsiteY22" fmla="*/ 442451 h 531441"/>
                                        <a:gd name="connsiteX23" fmla="*/ 216310 w 3106994"/>
                                        <a:gd name="connsiteY23" fmla="*/ 462116 h 531441"/>
                                        <a:gd name="connsiteX24" fmla="*/ 58994 w 3106994"/>
                                        <a:gd name="connsiteY24" fmla="*/ 511277 h 531441"/>
                                        <a:gd name="connsiteX25" fmla="*/ 0 w 3106994"/>
                                        <a:gd name="connsiteY25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45807 w 3106994"/>
                                        <a:gd name="connsiteY22" fmla="*/ 442451 h 531441"/>
                                        <a:gd name="connsiteX23" fmla="*/ 58994 w 3106994"/>
                                        <a:gd name="connsiteY23" fmla="*/ 511277 h 531441"/>
                                        <a:gd name="connsiteX24" fmla="*/ 0 w 3106994"/>
                                        <a:gd name="connsiteY24" fmla="*/ 530942 h 531441"/>
                                        <a:gd name="connsiteX0" fmla="*/ 3048000 w 3048000"/>
                                        <a:gd name="connsiteY0" fmla="*/ 0 h 511277"/>
                                        <a:gd name="connsiteX1" fmla="*/ 2605548 w 3048000"/>
                                        <a:gd name="connsiteY1" fmla="*/ 39329 h 511277"/>
                                        <a:gd name="connsiteX2" fmla="*/ 2359742 w 3048000"/>
                                        <a:gd name="connsiteY2" fmla="*/ 58993 h 511277"/>
                                        <a:gd name="connsiteX3" fmla="*/ 2054942 w 3048000"/>
                                        <a:gd name="connsiteY3" fmla="*/ 78658 h 511277"/>
                                        <a:gd name="connsiteX4" fmla="*/ 2025445 w 3048000"/>
                                        <a:gd name="connsiteY4" fmla="*/ 88490 h 511277"/>
                                        <a:gd name="connsiteX5" fmla="*/ 1799303 w 3048000"/>
                                        <a:gd name="connsiteY5" fmla="*/ 98322 h 511277"/>
                                        <a:gd name="connsiteX6" fmla="*/ 1681316 w 3048000"/>
                                        <a:gd name="connsiteY6" fmla="*/ 108155 h 511277"/>
                                        <a:gd name="connsiteX7" fmla="*/ 1543664 w 3048000"/>
                                        <a:gd name="connsiteY7" fmla="*/ 127819 h 511277"/>
                                        <a:gd name="connsiteX8" fmla="*/ 1504335 w 3048000"/>
                                        <a:gd name="connsiteY8" fmla="*/ 137651 h 511277"/>
                                        <a:gd name="connsiteX9" fmla="*/ 1386348 w 3048000"/>
                                        <a:gd name="connsiteY9" fmla="*/ 157316 h 511277"/>
                                        <a:gd name="connsiteX10" fmla="*/ 1356851 w 3048000"/>
                                        <a:gd name="connsiteY10" fmla="*/ 167148 h 511277"/>
                                        <a:gd name="connsiteX11" fmla="*/ 1130709 w 3048000"/>
                                        <a:gd name="connsiteY11" fmla="*/ 186813 h 511277"/>
                                        <a:gd name="connsiteX12" fmla="*/ 1101213 w 3048000"/>
                                        <a:gd name="connsiteY12" fmla="*/ 206477 h 511277"/>
                                        <a:gd name="connsiteX13" fmla="*/ 1022554 w 3048000"/>
                                        <a:gd name="connsiteY13" fmla="*/ 216310 h 511277"/>
                                        <a:gd name="connsiteX14" fmla="*/ 835742 w 3048000"/>
                                        <a:gd name="connsiteY14" fmla="*/ 226142 h 511277"/>
                                        <a:gd name="connsiteX15" fmla="*/ 747251 w 3048000"/>
                                        <a:gd name="connsiteY15" fmla="*/ 245806 h 511277"/>
                                        <a:gd name="connsiteX16" fmla="*/ 717754 w 3048000"/>
                                        <a:gd name="connsiteY16" fmla="*/ 255639 h 511277"/>
                                        <a:gd name="connsiteX17" fmla="*/ 629264 w 3048000"/>
                                        <a:gd name="connsiteY17" fmla="*/ 265471 h 511277"/>
                                        <a:gd name="connsiteX18" fmla="*/ 599767 w 3048000"/>
                                        <a:gd name="connsiteY18" fmla="*/ 285135 h 511277"/>
                                        <a:gd name="connsiteX19" fmla="*/ 521109 w 3048000"/>
                                        <a:gd name="connsiteY19" fmla="*/ 304800 h 511277"/>
                                        <a:gd name="connsiteX20" fmla="*/ 373625 w 3048000"/>
                                        <a:gd name="connsiteY20" fmla="*/ 363793 h 511277"/>
                                        <a:gd name="connsiteX21" fmla="*/ 334296 w 3048000"/>
                                        <a:gd name="connsiteY21" fmla="*/ 373626 h 511277"/>
                                        <a:gd name="connsiteX22" fmla="*/ 186813 w 3048000"/>
                                        <a:gd name="connsiteY22" fmla="*/ 442451 h 511277"/>
                                        <a:gd name="connsiteX23" fmla="*/ 0 w 3048000"/>
                                        <a:gd name="connsiteY23" fmla="*/ 511277 h 511277"/>
                                        <a:gd name="connsiteX0" fmla="*/ 2861187 w 2861187"/>
                                        <a:gd name="connsiteY0" fmla="*/ 0 h 442451"/>
                                        <a:gd name="connsiteX1" fmla="*/ 2418735 w 2861187"/>
                                        <a:gd name="connsiteY1" fmla="*/ 39329 h 442451"/>
                                        <a:gd name="connsiteX2" fmla="*/ 2172929 w 2861187"/>
                                        <a:gd name="connsiteY2" fmla="*/ 58993 h 442451"/>
                                        <a:gd name="connsiteX3" fmla="*/ 1868129 w 2861187"/>
                                        <a:gd name="connsiteY3" fmla="*/ 78658 h 442451"/>
                                        <a:gd name="connsiteX4" fmla="*/ 1838632 w 2861187"/>
                                        <a:gd name="connsiteY4" fmla="*/ 88490 h 442451"/>
                                        <a:gd name="connsiteX5" fmla="*/ 1612490 w 2861187"/>
                                        <a:gd name="connsiteY5" fmla="*/ 98322 h 442451"/>
                                        <a:gd name="connsiteX6" fmla="*/ 1494503 w 2861187"/>
                                        <a:gd name="connsiteY6" fmla="*/ 108155 h 442451"/>
                                        <a:gd name="connsiteX7" fmla="*/ 1356851 w 2861187"/>
                                        <a:gd name="connsiteY7" fmla="*/ 127819 h 442451"/>
                                        <a:gd name="connsiteX8" fmla="*/ 1317522 w 2861187"/>
                                        <a:gd name="connsiteY8" fmla="*/ 137651 h 442451"/>
                                        <a:gd name="connsiteX9" fmla="*/ 1199535 w 2861187"/>
                                        <a:gd name="connsiteY9" fmla="*/ 157316 h 442451"/>
                                        <a:gd name="connsiteX10" fmla="*/ 1170038 w 2861187"/>
                                        <a:gd name="connsiteY10" fmla="*/ 167148 h 442451"/>
                                        <a:gd name="connsiteX11" fmla="*/ 943896 w 2861187"/>
                                        <a:gd name="connsiteY11" fmla="*/ 186813 h 442451"/>
                                        <a:gd name="connsiteX12" fmla="*/ 914400 w 2861187"/>
                                        <a:gd name="connsiteY12" fmla="*/ 206477 h 442451"/>
                                        <a:gd name="connsiteX13" fmla="*/ 835741 w 2861187"/>
                                        <a:gd name="connsiteY13" fmla="*/ 216310 h 442451"/>
                                        <a:gd name="connsiteX14" fmla="*/ 648929 w 2861187"/>
                                        <a:gd name="connsiteY14" fmla="*/ 226142 h 442451"/>
                                        <a:gd name="connsiteX15" fmla="*/ 560438 w 2861187"/>
                                        <a:gd name="connsiteY15" fmla="*/ 245806 h 442451"/>
                                        <a:gd name="connsiteX16" fmla="*/ 530941 w 2861187"/>
                                        <a:gd name="connsiteY16" fmla="*/ 255639 h 442451"/>
                                        <a:gd name="connsiteX17" fmla="*/ 442451 w 2861187"/>
                                        <a:gd name="connsiteY17" fmla="*/ 265471 h 442451"/>
                                        <a:gd name="connsiteX18" fmla="*/ 412954 w 2861187"/>
                                        <a:gd name="connsiteY18" fmla="*/ 285135 h 442451"/>
                                        <a:gd name="connsiteX19" fmla="*/ 334296 w 2861187"/>
                                        <a:gd name="connsiteY19" fmla="*/ 304800 h 442451"/>
                                        <a:gd name="connsiteX20" fmla="*/ 186812 w 2861187"/>
                                        <a:gd name="connsiteY20" fmla="*/ 363793 h 442451"/>
                                        <a:gd name="connsiteX21" fmla="*/ 147483 w 2861187"/>
                                        <a:gd name="connsiteY21" fmla="*/ 373626 h 442451"/>
                                        <a:gd name="connsiteX22" fmla="*/ 0 w 2861187"/>
                                        <a:gd name="connsiteY22" fmla="*/ 442451 h 442451"/>
                                        <a:gd name="connsiteX0" fmla="*/ 2713704 w 2713704"/>
                                        <a:gd name="connsiteY0" fmla="*/ 0 h 373626"/>
                                        <a:gd name="connsiteX1" fmla="*/ 2271252 w 2713704"/>
                                        <a:gd name="connsiteY1" fmla="*/ 39329 h 373626"/>
                                        <a:gd name="connsiteX2" fmla="*/ 2025446 w 2713704"/>
                                        <a:gd name="connsiteY2" fmla="*/ 58993 h 373626"/>
                                        <a:gd name="connsiteX3" fmla="*/ 1720646 w 2713704"/>
                                        <a:gd name="connsiteY3" fmla="*/ 78658 h 373626"/>
                                        <a:gd name="connsiteX4" fmla="*/ 1691149 w 2713704"/>
                                        <a:gd name="connsiteY4" fmla="*/ 88490 h 373626"/>
                                        <a:gd name="connsiteX5" fmla="*/ 1465007 w 2713704"/>
                                        <a:gd name="connsiteY5" fmla="*/ 98322 h 373626"/>
                                        <a:gd name="connsiteX6" fmla="*/ 1347020 w 2713704"/>
                                        <a:gd name="connsiteY6" fmla="*/ 108155 h 373626"/>
                                        <a:gd name="connsiteX7" fmla="*/ 1209368 w 2713704"/>
                                        <a:gd name="connsiteY7" fmla="*/ 127819 h 373626"/>
                                        <a:gd name="connsiteX8" fmla="*/ 1170039 w 2713704"/>
                                        <a:gd name="connsiteY8" fmla="*/ 137651 h 373626"/>
                                        <a:gd name="connsiteX9" fmla="*/ 1052052 w 2713704"/>
                                        <a:gd name="connsiteY9" fmla="*/ 157316 h 373626"/>
                                        <a:gd name="connsiteX10" fmla="*/ 1022555 w 2713704"/>
                                        <a:gd name="connsiteY10" fmla="*/ 167148 h 373626"/>
                                        <a:gd name="connsiteX11" fmla="*/ 796413 w 2713704"/>
                                        <a:gd name="connsiteY11" fmla="*/ 186813 h 373626"/>
                                        <a:gd name="connsiteX12" fmla="*/ 766917 w 2713704"/>
                                        <a:gd name="connsiteY12" fmla="*/ 206477 h 373626"/>
                                        <a:gd name="connsiteX13" fmla="*/ 688258 w 2713704"/>
                                        <a:gd name="connsiteY13" fmla="*/ 216310 h 373626"/>
                                        <a:gd name="connsiteX14" fmla="*/ 501446 w 2713704"/>
                                        <a:gd name="connsiteY14" fmla="*/ 226142 h 373626"/>
                                        <a:gd name="connsiteX15" fmla="*/ 412955 w 2713704"/>
                                        <a:gd name="connsiteY15" fmla="*/ 245806 h 373626"/>
                                        <a:gd name="connsiteX16" fmla="*/ 383458 w 2713704"/>
                                        <a:gd name="connsiteY16" fmla="*/ 255639 h 373626"/>
                                        <a:gd name="connsiteX17" fmla="*/ 294968 w 2713704"/>
                                        <a:gd name="connsiteY17" fmla="*/ 265471 h 373626"/>
                                        <a:gd name="connsiteX18" fmla="*/ 265471 w 2713704"/>
                                        <a:gd name="connsiteY18" fmla="*/ 285135 h 373626"/>
                                        <a:gd name="connsiteX19" fmla="*/ 186813 w 2713704"/>
                                        <a:gd name="connsiteY19" fmla="*/ 304800 h 373626"/>
                                        <a:gd name="connsiteX20" fmla="*/ 39329 w 2713704"/>
                                        <a:gd name="connsiteY20" fmla="*/ 363793 h 373626"/>
                                        <a:gd name="connsiteX21" fmla="*/ 0 w 2713704"/>
                                        <a:gd name="connsiteY21" fmla="*/ 373626 h 373626"/>
                                        <a:gd name="connsiteX0" fmla="*/ 2674375 w 2674375"/>
                                        <a:gd name="connsiteY0" fmla="*/ 0 h 363793"/>
                                        <a:gd name="connsiteX1" fmla="*/ 2231923 w 2674375"/>
                                        <a:gd name="connsiteY1" fmla="*/ 39329 h 363793"/>
                                        <a:gd name="connsiteX2" fmla="*/ 1986117 w 2674375"/>
                                        <a:gd name="connsiteY2" fmla="*/ 58993 h 363793"/>
                                        <a:gd name="connsiteX3" fmla="*/ 1681317 w 2674375"/>
                                        <a:gd name="connsiteY3" fmla="*/ 78658 h 363793"/>
                                        <a:gd name="connsiteX4" fmla="*/ 1651820 w 2674375"/>
                                        <a:gd name="connsiteY4" fmla="*/ 88490 h 363793"/>
                                        <a:gd name="connsiteX5" fmla="*/ 1425678 w 2674375"/>
                                        <a:gd name="connsiteY5" fmla="*/ 98322 h 363793"/>
                                        <a:gd name="connsiteX6" fmla="*/ 1307691 w 2674375"/>
                                        <a:gd name="connsiteY6" fmla="*/ 108155 h 363793"/>
                                        <a:gd name="connsiteX7" fmla="*/ 1170039 w 2674375"/>
                                        <a:gd name="connsiteY7" fmla="*/ 127819 h 363793"/>
                                        <a:gd name="connsiteX8" fmla="*/ 1130710 w 2674375"/>
                                        <a:gd name="connsiteY8" fmla="*/ 137651 h 363793"/>
                                        <a:gd name="connsiteX9" fmla="*/ 1012723 w 2674375"/>
                                        <a:gd name="connsiteY9" fmla="*/ 157316 h 363793"/>
                                        <a:gd name="connsiteX10" fmla="*/ 983226 w 2674375"/>
                                        <a:gd name="connsiteY10" fmla="*/ 167148 h 363793"/>
                                        <a:gd name="connsiteX11" fmla="*/ 757084 w 2674375"/>
                                        <a:gd name="connsiteY11" fmla="*/ 186813 h 363793"/>
                                        <a:gd name="connsiteX12" fmla="*/ 727588 w 2674375"/>
                                        <a:gd name="connsiteY12" fmla="*/ 206477 h 363793"/>
                                        <a:gd name="connsiteX13" fmla="*/ 648929 w 2674375"/>
                                        <a:gd name="connsiteY13" fmla="*/ 216310 h 363793"/>
                                        <a:gd name="connsiteX14" fmla="*/ 462117 w 2674375"/>
                                        <a:gd name="connsiteY14" fmla="*/ 226142 h 363793"/>
                                        <a:gd name="connsiteX15" fmla="*/ 373626 w 2674375"/>
                                        <a:gd name="connsiteY15" fmla="*/ 245806 h 363793"/>
                                        <a:gd name="connsiteX16" fmla="*/ 344129 w 2674375"/>
                                        <a:gd name="connsiteY16" fmla="*/ 255639 h 363793"/>
                                        <a:gd name="connsiteX17" fmla="*/ 255639 w 2674375"/>
                                        <a:gd name="connsiteY17" fmla="*/ 265471 h 363793"/>
                                        <a:gd name="connsiteX18" fmla="*/ 226142 w 2674375"/>
                                        <a:gd name="connsiteY18" fmla="*/ 285135 h 363793"/>
                                        <a:gd name="connsiteX19" fmla="*/ 147484 w 2674375"/>
                                        <a:gd name="connsiteY19" fmla="*/ 304800 h 363793"/>
                                        <a:gd name="connsiteX20" fmla="*/ 0 w 2674375"/>
                                        <a:gd name="connsiteY20" fmla="*/ 363793 h 363793"/>
                                        <a:gd name="connsiteX0" fmla="*/ 2526891 w 2526891"/>
                                        <a:gd name="connsiteY0" fmla="*/ 0 h 304800"/>
                                        <a:gd name="connsiteX1" fmla="*/ 2084439 w 2526891"/>
                                        <a:gd name="connsiteY1" fmla="*/ 39329 h 304800"/>
                                        <a:gd name="connsiteX2" fmla="*/ 1838633 w 2526891"/>
                                        <a:gd name="connsiteY2" fmla="*/ 58993 h 304800"/>
                                        <a:gd name="connsiteX3" fmla="*/ 1533833 w 2526891"/>
                                        <a:gd name="connsiteY3" fmla="*/ 78658 h 304800"/>
                                        <a:gd name="connsiteX4" fmla="*/ 1504336 w 2526891"/>
                                        <a:gd name="connsiteY4" fmla="*/ 88490 h 304800"/>
                                        <a:gd name="connsiteX5" fmla="*/ 1278194 w 2526891"/>
                                        <a:gd name="connsiteY5" fmla="*/ 98322 h 304800"/>
                                        <a:gd name="connsiteX6" fmla="*/ 1160207 w 2526891"/>
                                        <a:gd name="connsiteY6" fmla="*/ 108155 h 304800"/>
                                        <a:gd name="connsiteX7" fmla="*/ 1022555 w 2526891"/>
                                        <a:gd name="connsiteY7" fmla="*/ 127819 h 304800"/>
                                        <a:gd name="connsiteX8" fmla="*/ 983226 w 2526891"/>
                                        <a:gd name="connsiteY8" fmla="*/ 137651 h 304800"/>
                                        <a:gd name="connsiteX9" fmla="*/ 865239 w 2526891"/>
                                        <a:gd name="connsiteY9" fmla="*/ 157316 h 304800"/>
                                        <a:gd name="connsiteX10" fmla="*/ 835742 w 2526891"/>
                                        <a:gd name="connsiteY10" fmla="*/ 167148 h 304800"/>
                                        <a:gd name="connsiteX11" fmla="*/ 609600 w 2526891"/>
                                        <a:gd name="connsiteY11" fmla="*/ 186813 h 304800"/>
                                        <a:gd name="connsiteX12" fmla="*/ 580104 w 2526891"/>
                                        <a:gd name="connsiteY12" fmla="*/ 206477 h 304800"/>
                                        <a:gd name="connsiteX13" fmla="*/ 501445 w 2526891"/>
                                        <a:gd name="connsiteY13" fmla="*/ 216310 h 304800"/>
                                        <a:gd name="connsiteX14" fmla="*/ 314633 w 2526891"/>
                                        <a:gd name="connsiteY14" fmla="*/ 226142 h 304800"/>
                                        <a:gd name="connsiteX15" fmla="*/ 226142 w 2526891"/>
                                        <a:gd name="connsiteY15" fmla="*/ 245806 h 304800"/>
                                        <a:gd name="connsiteX16" fmla="*/ 196645 w 2526891"/>
                                        <a:gd name="connsiteY16" fmla="*/ 255639 h 304800"/>
                                        <a:gd name="connsiteX17" fmla="*/ 108155 w 2526891"/>
                                        <a:gd name="connsiteY17" fmla="*/ 265471 h 304800"/>
                                        <a:gd name="connsiteX18" fmla="*/ 78658 w 2526891"/>
                                        <a:gd name="connsiteY18" fmla="*/ 285135 h 304800"/>
                                        <a:gd name="connsiteX19" fmla="*/ 0 w 2526891"/>
                                        <a:gd name="connsiteY19" fmla="*/ 304800 h 304800"/>
                                        <a:gd name="connsiteX0" fmla="*/ 2526891 w 2526891"/>
                                        <a:gd name="connsiteY0" fmla="*/ 0 h 353961"/>
                                        <a:gd name="connsiteX1" fmla="*/ 2084439 w 2526891"/>
                                        <a:gd name="connsiteY1" fmla="*/ 88490 h 353961"/>
                                        <a:gd name="connsiteX2" fmla="*/ 1838633 w 2526891"/>
                                        <a:gd name="connsiteY2" fmla="*/ 108154 h 353961"/>
                                        <a:gd name="connsiteX3" fmla="*/ 1533833 w 2526891"/>
                                        <a:gd name="connsiteY3" fmla="*/ 127819 h 353961"/>
                                        <a:gd name="connsiteX4" fmla="*/ 1504336 w 2526891"/>
                                        <a:gd name="connsiteY4" fmla="*/ 137651 h 353961"/>
                                        <a:gd name="connsiteX5" fmla="*/ 1278194 w 2526891"/>
                                        <a:gd name="connsiteY5" fmla="*/ 147483 h 353961"/>
                                        <a:gd name="connsiteX6" fmla="*/ 1160207 w 2526891"/>
                                        <a:gd name="connsiteY6" fmla="*/ 157316 h 353961"/>
                                        <a:gd name="connsiteX7" fmla="*/ 1022555 w 2526891"/>
                                        <a:gd name="connsiteY7" fmla="*/ 176980 h 353961"/>
                                        <a:gd name="connsiteX8" fmla="*/ 983226 w 2526891"/>
                                        <a:gd name="connsiteY8" fmla="*/ 186812 h 353961"/>
                                        <a:gd name="connsiteX9" fmla="*/ 865239 w 2526891"/>
                                        <a:gd name="connsiteY9" fmla="*/ 206477 h 353961"/>
                                        <a:gd name="connsiteX10" fmla="*/ 835742 w 2526891"/>
                                        <a:gd name="connsiteY10" fmla="*/ 216309 h 353961"/>
                                        <a:gd name="connsiteX11" fmla="*/ 609600 w 2526891"/>
                                        <a:gd name="connsiteY11" fmla="*/ 235974 h 353961"/>
                                        <a:gd name="connsiteX12" fmla="*/ 580104 w 2526891"/>
                                        <a:gd name="connsiteY12" fmla="*/ 255638 h 353961"/>
                                        <a:gd name="connsiteX13" fmla="*/ 501445 w 2526891"/>
                                        <a:gd name="connsiteY13" fmla="*/ 265471 h 353961"/>
                                        <a:gd name="connsiteX14" fmla="*/ 314633 w 2526891"/>
                                        <a:gd name="connsiteY14" fmla="*/ 275303 h 353961"/>
                                        <a:gd name="connsiteX15" fmla="*/ 226142 w 2526891"/>
                                        <a:gd name="connsiteY15" fmla="*/ 294967 h 353961"/>
                                        <a:gd name="connsiteX16" fmla="*/ 196645 w 2526891"/>
                                        <a:gd name="connsiteY16" fmla="*/ 304800 h 353961"/>
                                        <a:gd name="connsiteX17" fmla="*/ 108155 w 2526891"/>
                                        <a:gd name="connsiteY17" fmla="*/ 314632 h 353961"/>
                                        <a:gd name="connsiteX18" fmla="*/ 78658 w 2526891"/>
                                        <a:gd name="connsiteY18" fmla="*/ 334296 h 353961"/>
                                        <a:gd name="connsiteX19" fmla="*/ 0 w 2526891"/>
                                        <a:gd name="connsiteY19" fmla="*/ 353961 h 353961"/>
                                        <a:gd name="connsiteX0" fmla="*/ 2566220 w 2566220"/>
                                        <a:gd name="connsiteY0" fmla="*/ 0 h 314632"/>
                                        <a:gd name="connsiteX1" fmla="*/ 2084439 w 2566220"/>
                                        <a:gd name="connsiteY1" fmla="*/ 49161 h 314632"/>
                                        <a:gd name="connsiteX2" fmla="*/ 1838633 w 2566220"/>
                                        <a:gd name="connsiteY2" fmla="*/ 68825 h 314632"/>
                                        <a:gd name="connsiteX3" fmla="*/ 1533833 w 2566220"/>
                                        <a:gd name="connsiteY3" fmla="*/ 88490 h 314632"/>
                                        <a:gd name="connsiteX4" fmla="*/ 1504336 w 2566220"/>
                                        <a:gd name="connsiteY4" fmla="*/ 98322 h 314632"/>
                                        <a:gd name="connsiteX5" fmla="*/ 1278194 w 2566220"/>
                                        <a:gd name="connsiteY5" fmla="*/ 108154 h 314632"/>
                                        <a:gd name="connsiteX6" fmla="*/ 1160207 w 2566220"/>
                                        <a:gd name="connsiteY6" fmla="*/ 117987 h 314632"/>
                                        <a:gd name="connsiteX7" fmla="*/ 1022555 w 2566220"/>
                                        <a:gd name="connsiteY7" fmla="*/ 137651 h 314632"/>
                                        <a:gd name="connsiteX8" fmla="*/ 983226 w 2566220"/>
                                        <a:gd name="connsiteY8" fmla="*/ 147483 h 314632"/>
                                        <a:gd name="connsiteX9" fmla="*/ 865239 w 2566220"/>
                                        <a:gd name="connsiteY9" fmla="*/ 167148 h 314632"/>
                                        <a:gd name="connsiteX10" fmla="*/ 835742 w 2566220"/>
                                        <a:gd name="connsiteY10" fmla="*/ 176980 h 314632"/>
                                        <a:gd name="connsiteX11" fmla="*/ 609600 w 2566220"/>
                                        <a:gd name="connsiteY11" fmla="*/ 196645 h 314632"/>
                                        <a:gd name="connsiteX12" fmla="*/ 580104 w 2566220"/>
                                        <a:gd name="connsiteY12" fmla="*/ 216309 h 314632"/>
                                        <a:gd name="connsiteX13" fmla="*/ 501445 w 2566220"/>
                                        <a:gd name="connsiteY13" fmla="*/ 226142 h 314632"/>
                                        <a:gd name="connsiteX14" fmla="*/ 314633 w 2566220"/>
                                        <a:gd name="connsiteY14" fmla="*/ 235974 h 314632"/>
                                        <a:gd name="connsiteX15" fmla="*/ 226142 w 2566220"/>
                                        <a:gd name="connsiteY15" fmla="*/ 255638 h 314632"/>
                                        <a:gd name="connsiteX16" fmla="*/ 196645 w 2566220"/>
                                        <a:gd name="connsiteY16" fmla="*/ 265471 h 314632"/>
                                        <a:gd name="connsiteX17" fmla="*/ 108155 w 2566220"/>
                                        <a:gd name="connsiteY17" fmla="*/ 275303 h 314632"/>
                                        <a:gd name="connsiteX18" fmla="*/ 78658 w 2566220"/>
                                        <a:gd name="connsiteY18" fmla="*/ 294967 h 314632"/>
                                        <a:gd name="connsiteX19" fmla="*/ 0 w 2566220"/>
                                        <a:gd name="connsiteY19" fmla="*/ 314632 h 314632"/>
                                        <a:gd name="connsiteX0" fmla="*/ 2566220 w 2566220"/>
                                        <a:gd name="connsiteY0" fmla="*/ 0 h 314632"/>
                                        <a:gd name="connsiteX1" fmla="*/ 2281084 w 2566220"/>
                                        <a:gd name="connsiteY1" fmla="*/ 49161 h 314632"/>
                                        <a:gd name="connsiteX2" fmla="*/ 1838633 w 2566220"/>
                                        <a:gd name="connsiteY2" fmla="*/ 68825 h 314632"/>
                                        <a:gd name="connsiteX3" fmla="*/ 1533833 w 2566220"/>
                                        <a:gd name="connsiteY3" fmla="*/ 88490 h 314632"/>
                                        <a:gd name="connsiteX4" fmla="*/ 1504336 w 2566220"/>
                                        <a:gd name="connsiteY4" fmla="*/ 98322 h 314632"/>
                                        <a:gd name="connsiteX5" fmla="*/ 1278194 w 2566220"/>
                                        <a:gd name="connsiteY5" fmla="*/ 108154 h 314632"/>
                                        <a:gd name="connsiteX6" fmla="*/ 1160207 w 2566220"/>
                                        <a:gd name="connsiteY6" fmla="*/ 117987 h 314632"/>
                                        <a:gd name="connsiteX7" fmla="*/ 1022555 w 2566220"/>
                                        <a:gd name="connsiteY7" fmla="*/ 137651 h 314632"/>
                                        <a:gd name="connsiteX8" fmla="*/ 983226 w 2566220"/>
                                        <a:gd name="connsiteY8" fmla="*/ 147483 h 314632"/>
                                        <a:gd name="connsiteX9" fmla="*/ 865239 w 2566220"/>
                                        <a:gd name="connsiteY9" fmla="*/ 167148 h 314632"/>
                                        <a:gd name="connsiteX10" fmla="*/ 835742 w 2566220"/>
                                        <a:gd name="connsiteY10" fmla="*/ 176980 h 314632"/>
                                        <a:gd name="connsiteX11" fmla="*/ 609600 w 2566220"/>
                                        <a:gd name="connsiteY11" fmla="*/ 196645 h 314632"/>
                                        <a:gd name="connsiteX12" fmla="*/ 580104 w 2566220"/>
                                        <a:gd name="connsiteY12" fmla="*/ 216309 h 314632"/>
                                        <a:gd name="connsiteX13" fmla="*/ 501445 w 2566220"/>
                                        <a:gd name="connsiteY13" fmla="*/ 226142 h 314632"/>
                                        <a:gd name="connsiteX14" fmla="*/ 314633 w 2566220"/>
                                        <a:gd name="connsiteY14" fmla="*/ 235974 h 314632"/>
                                        <a:gd name="connsiteX15" fmla="*/ 226142 w 2566220"/>
                                        <a:gd name="connsiteY15" fmla="*/ 255638 h 314632"/>
                                        <a:gd name="connsiteX16" fmla="*/ 196645 w 2566220"/>
                                        <a:gd name="connsiteY16" fmla="*/ 265471 h 314632"/>
                                        <a:gd name="connsiteX17" fmla="*/ 108155 w 2566220"/>
                                        <a:gd name="connsiteY17" fmla="*/ 275303 h 314632"/>
                                        <a:gd name="connsiteX18" fmla="*/ 78658 w 2566220"/>
                                        <a:gd name="connsiteY18" fmla="*/ 294967 h 314632"/>
                                        <a:gd name="connsiteX19" fmla="*/ 0 w 2566220"/>
                                        <a:gd name="connsiteY19" fmla="*/ 314632 h 314632"/>
                                        <a:gd name="connsiteX0" fmla="*/ 2694039 w 2694039"/>
                                        <a:gd name="connsiteY0" fmla="*/ 0 h 462116"/>
                                        <a:gd name="connsiteX1" fmla="*/ 2281084 w 2694039"/>
                                        <a:gd name="connsiteY1" fmla="*/ 196645 h 462116"/>
                                        <a:gd name="connsiteX2" fmla="*/ 1838633 w 2694039"/>
                                        <a:gd name="connsiteY2" fmla="*/ 216309 h 462116"/>
                                        <a:gd name="connsiteX3" fmla="*/ 1533833 w 2694039"/>
                                        <a:gd name="connsiteY3" fmla="*/ 235974 h 462116"/>
                                        <a:gd name="connsiteX4" fmla="*/ 1504336 w 2694039"/>
                                        <a:gd name="connsiteY4" fmla="*/ 245806 h 462116"/>
                                        <a:gd name="connsiteX5" fmla="*/ 1278194 w 2694039"/>
                                        <a:gd name="connsiteY5" fmla="*/ 255638 h 462116"/>
                                        <a:gd name="connsiteX6" fmla="*/ 1160207 w 2694039"/>
                                        <a:gd name="connsiteY6" fmla="*/ 265471 h 462116"/>
                                        <a:gd name="connsiteX7" fmla="*/ 1022555 w 2694039"/>
                                        <a:gd name="connsiteY7" fmla="*/ 285135 h 462116"/>
                                        <a:gd name="connsiteX8" fmla="*/ 983226 w 2694039"/>
                                        <a:gd name="connsiteY8" fmla="*/ 294967 h 462116"/>
                                        <a:gd name="connsiteX9" fmla="*/ 865239 w 2694039"/>
                                        <a:gd name="connsiteY9" fmla="*/ 314632 h 462116"/>
                                        <a:gd name="connsiteX10" fmla="*/ 835742 w 2694039"/>
                                        <a:gd name="connsiteY10" fmla="*/ 324464 h 462116"/>
                                        <a:gd name="connsiteX11" fmla="*/ 609600 w 2694039"/>
                                        <a:gd name="connsiteY11" fmla="*/ 344129 h 462116"/>
                                        <a:gd name="connsiteX12" fmla="*/ 580104 w 2694039"/>
                                        <a:gd name="connsiteY12" fmla="*/ 363793 h 462116"/>
                                        <a:gd name="connsiteX13" fmla="*/ 501445 w 2694039"/>
                                        <a:gd name="connsiteY13" fmla="*/ 373626 h 462116"/>
                                        <a:gd name="connsiteX14" fmla="*/ 314633 w 2694039"/>
                                        <a:gd name="connsiteY14" fmla="*/ 383458 h 462116"/>
                                        <a:gd name="connsiteX15" fmla="*/ 226142 w 2694039"/>
                                        <a:gd name="connsiteY15" fmla="*/ 403122 h 462116"/>
                                        <a:gd name="connsiteX16" fmla="*/ 196645 w 2694039"/>
                                        <a:gd name="connsiteY16" fmla="*/ 412955 h 462116"/>
                                        <a:gd name="connsiteX17" fmla="*/ 108155 w 2694039"/>
                                        <a:gd name="connsiteY17" fmla="*/ 422787 h 462116"/>
                                        <a:gd name="connsiteX18" fmla="*/ 78658 w 2694039"/>
                                        <a:gd name="connsiteY18" fmla="*/ 442451 h 462116"/>
                                        <a:gd name="connsiteX19" fmla="*/ 0 w 2694039"/>
                                        <a:gd name="connsiteY19" fmla="*/ 462116 h 462116"/>
                                        <a:gd name="connsiteX0" fmla="*/ 2703871 w 2703871"/>
                                        <a:gd name="connsiteY0" fmla="*/ 79 h 265550"/>
                                        <a:gd name="connsiteX1" fmla="*/ 2281084 w 2703871"/>
                                        <a:gd name="connsiteY1" fmla="*/ 79 h 265550"/>
                                        <a:gd name="connsiteX2" fmla="*/ 1838633 w 2703871"/>
                                        <a:gd name="connsiteY2" fmla="*/ 19743 h 265550"/>
                                        <a:gd name="connsiteX3" fmla="*/ 1533833 w 2703871"/>
                                        <a:gd name="connsiteY3" fmla="*/ 39408 h 265550"/>
                                        <a:gd name="connsiteX4" fmla="*/ 1504336 w 2703871"/>
                                        <a:gd name="connsiteY4" fmla="*/ 49240 h 265550"/>
                                        <a:gd name="connsiteX5" fmla="*/ 1278194 w 2703871"/>
                                        <a:gd name="connsiteY5" fmla="*/ 59072 h 265550"/>
                                        <a:gd name="connsiteX6" fmla="*/ 1160207 w 2703871"/>
                                        <a:gd name="connsiteY6" fmla="*/ 68905 h 265550"/>
                                        <a:gd name="connsiteX7" fmla="*/ 1022555 w 2703871"/>
                                        <a:gd name="connsiteY7" fmla="*/ 88569 h 265550"/>
                                        <a:gd name="connsiteX8" fmla="*/ 983226 w 2703871"/>
                                        <a:gd name="connsiteY8" fmla="*/ 98401 h 265550"/>
                                        <a:gd name="connsiteX9" fmla="*/ 865239 w 2703871"/>
                                        <a:gd name="connsiteY9" fmla="*/ 118066 h 265550"/>
                                        <a:gd name="connsiteX10" fmla="*/ 835742 w 2703871"/>
                                        <a:gd name="connsiteY10" fmla="*/ 127898 h 265550"/>
                                        <a:gd name="connsiteX11" fmla="*/ 609600 w 2703871"/>
                                        <a:gd name="connsiteY11" fmla="*/ 147563 h 265550"/>
                                        <a:gd name="connsiteX12" fmla="*/ 580104 w 2703871"/>
                                        <a:gd name="connsiteY12" fmla="*/ 167227 h 265550"/>
                                        <a:gd name="connsiteX13" fmla="*/ 501445 w 2703871"/>
                                        <a:gd name="connsiteY13" fmla="*/ 177060 h 265550"/>
                                        <a:gd name="connsiteX14" fmla="*/ 314633 w 2703871"/>
                                        <a:gd name="connsiteY14" fmla="*/ 186892 h 265550"/>
                                        <a:gd name="connsiteX15" fmla="*/ 226142 w 2703871"/>
                                        <a:gd name="connsiteY15" fmla="*/ 206556 h 265550"/>
                                        <a:gd name="connsiteX16" fmla="*/ 196645 w 2703871"/>
                                        <a:gd name="connsiteY16" fmla="*/ 216389 h 265550"/>
                                        <a:gd name="connsiteX17" fmla="*/ 108155 w 2703871"/>
                                        <a:gd name="connsiteY17" fmla="*/ 226221 h 265550"/>
                                        <a:gd name="connsiteX18" fmla="*/ 78658 w 2703871"/>
                                        <a:gd name="connsiteY18" fmla="*/ 245885 h 265550"/>
                                        <a:gd name="connsiteX19" fmla="*/ 0 w 2703871"/>
                                        <a:gd name="connsiteY19" fmla="*/ 265550 h 265550"/>
                                        <a:gd name="connsiteX0" fmla="*/ 2703871 w 2703871"/>
                                        <a:gd name="connsiteY0" fmla="*/ 57804 h 323275"/>
                                        <a:gd name="connsiteX1" fmla="*/ 2281084 w 2703871"/>
                                        <a:gd name="connsiteY1" fmla="*/ 57804 h 323275"/>
                                        <a:gd name="connsiteX2" fmla="*/ 1838633 w 2703871"/>
                                        <a:gd name="connsiteY2" fmla="*/ 77468 h 323275"/>
                                        <a:gd name="connsiteX3" fmla="*/ 1533833 w 2703871"/>
                                        <a:gd name="connsiteY3" fmla="*/ 97133 h 323275"/>
                                        <a:gd name="connsiteX4" fmla="*/ 1504336 w 2703871"/>
                                        <a:gd name="connsiteY4" fmla="*/ 106965 h 323275"/>
                                        <a:gd name="connsiteX5" fmla="*/ 1278194 w 2703871"/>
                                        <a:gd name="connsiteY5" fmla="*/ 116797 h 323275"/>
                                        <a:gd name="connsiteX6" fmla="*/ 1160207 w 2703871"/>
                                        <a:gd name="connsiteY6" fmla="*/ 126630 h 323275"/>
                                        <a:gd name="connsiteX7" fmla="*/ 1022555 w 2703871"/>
                                        <a:gd name="connsiteY7" fmla="*/ 146294 h 323275"/>
                                        <a:gd name="connsiteX8" fmla="*/ 983226 w 2703871"/>
                                        <a:gd name="connsiteY8" fmla="*/ 156126 h 323275"/>
                                        <a:gd name="connsiteX9" fmla="*/ 865239 w 2703871"/>
                                        <a:gd name="connsiteY9" fmla="*/ 175791 h 323275"/>
                                        <a:gd name="connsiteX10" fmla="*/ 835742 w 2703871"/>
                                        <a:gd name="connsiteY10" fmla="*/ 185623 h 323275"/>
                                        <a:gd name="connsiteX11" fmla="*/ 609600 w 2703871"/>
                                        <a:gd name="connsiteY11" fmla="*/ 205288 h 323275"/>
                                        <a:gd name="connsiteX12" fmla="*/ 580104 w 2703871"/>
                                        <a:gd name="connsiteY12" fmla="*/ 224952 h 323275"/>
                                        <a:gd name="connsiteX13" fmla="*/ 501445 w 2703871"/>
                                        <a:gd name="connsiteY13" fmla="*/ 234785 h 323275"/>
                                        <a:gd name="connsiteX14" fmla="*/ 314633 w 2703871"/>
                                        <a:gd name="connsiteY14" fmla="*/ 244617 h 323275"/>
                                        <a:gd name="connsiteX15" fmla="*/ 226142 w 2703871"/>
                                        <a:gd name="connsiteY15" fmla="*/ 264281 h 323275"/>
                                        <a:gd name="connsiteX16" fmla="*/ 196645 w 2703871"/>
                                        <a:gd name="connsiteY16" fmla="*/ 274114 h 323275"/>
                                        <a:gd name="connsiteX17" fmla="*/ 108155 w 2703871"/>
                                        <a:gd name="connsiteY17" fmla="*/ 283946 h 323275"/>
                                        <a:gd name="connsiteX18" fmla="*/ 78658 w 2703871"/>
                                        <a:gd name="connsiteY18" fmla="*/ 303610 h 323275"/>
                                        <a:gd name="connsiteX19" fmla="*/ 0 w 2703871"/>
                                        <a:gd name="connsiteY19" fmla="*/ 323275 h 323275"/>
                                        <a:gd name="connsiteX0" fmla="*/ 2703871 w 2703871"/>
                                        <a:gd name="connsiteY0" fmla="*/ 66482 h 331953"/>
                                        <a:gd name="connsiteX1" fmla="*/ 2500786 w 2703871"/>
                                        <a:gd name="connsiteY1" fmla="*/ 0 h 331953"/>
                                        <a:gd name="connsiteX2" fmla="*/ 2281084 w 2703871"/>
                                        <a:gd name="connsiteY2" fmla="*/ 66482 h 331953"/>
                                        <a:gd name="connsiteX3" fmla="*/ 1838633 w 2703871"/>
                                        <a:gd name="connsiteY3" fmla="*/ 86146 h 331953"/>
                                        <a:gd name="connsiteX4" fmla="*/ 1533833 w 2703871"/>
                                        <a:gd name="connsiteY4" fmla="*/ 105811 h 331953"/>
                                        <a:gd name="connsiteX5" fmla="*/ 1504336 w 2703871"/>
                                        <a:gd name="connsiteY5" fmla="*/ 115643 h 331953"/>
                                        <a:gd name="connsiteX6" fmla="*/ 1278194 w 2703871"/>
                                        <a:gd name="connsiteY6" fmla="*/ 125475 h 331953"/>
                                        <a:gd name="connsiteX7" fmla="*/ 1160207 w 2703871"/>
                                        <a:gd name="connsiteY7" fmla="*/ 135308 h 331953"/>
                                        <a:gd name="connsiteX8" fmla="*/ 1022555 w 2703871"/>
                                        <a:gd name="connsiteY8" fmla="*/ 154972 h 331953"/>
                                        <a:gd name="connsiteX9" fmla="*/ 983226 w 2703871"/>
                                        <a:gd name="connsiteY9" fmla="*/ 164804 h 331953"/>
                                        <a:gd name="connsiteX10" fmla="*/ 865239 w 2703871"/>
                                        <a:gd name="connsiteY10" fmla="*/ 184469 h 331953"/>
                                        <a:gd name="connsiteX11" fmla="*/ 835742 w 2703871"/>
                                        <a:gd name="connsiteY11" fmla="*/ 194301 h 331953"/>
                                        <a:gd name="connsiteX12" fmla="*/ 609600 w 2703871"/>
                                        <a:gd name="connsiteY12" fmla="*/ 213966 h 331953"/>
                                        <a:gd name="connsiteX13" fmla="*/ 580104 w 2703871"/>
                                        <a:gd name="connsiteY13" fmla="*/ 233630 h 331953"/>
                                        <a:gd name="connsiteX14" fmla="*/ 501445 w 2703871"/>
                                        <a:gd name="connsiteY14" fmla="*/ 243463 h 331953"/>
                                        <a:gd name="connsiteX15" fmla="*/ 314633 w 2703871"/>
                                        <a:gd name="connsiteY15" fmla="*/ 253295 h 331953"/>
                                        <a:gd name="connsiteX16" fmla="*/ 226142 w 2703871"/>
                                        <a:gd name="connsiteY16" fmla="*/ 272959 h 331953"/>
                                        <a:gd name="connsiteX17" fmla="*/ 196645 w 2703871"/>
                                        <a:gd name="connsiteY17" fmla="*/ 282792 h 331953"/>
                                        <a:gd name="connsiteX18" fmla="*/ 108155 w 2703871"/>
                                        <a:gd name="connsiteY18" fmla="*/ 292624 h 331953"/>
                                        <a:gd name="connsiteX19" fmla="*/ 78658 w 2703871"/>
                                        <a:gd name="connsiteY19" fmla="*/ 312288 h 331953"/>
                                        <a:gd name="connsiteX20" fmla="*/ 0 w 2703871"/>
                                        <a:gd name="connsiteY20" fmla="*/ 331953 h 331953"/>
                                        <a:gd name="connsiteX0" fmla="*/ 2703871 w 2703871"/>
                                        <a:gd name="connsiteY0" fmla="*/ 36985 h 302456"/>
                                        <a:gd name="connsiteX1" fmla="*/ 2490954 w 2703871"/>
                                        <a:gd name="connsiteY1" fmla="*/ 0 h 302456"/>
                                        <a:gd name="connsiteX2" fmla="*/ 2281084 w 2703871"/>
                                        <a:gd name="connsiteY2" fmla="*/ 36985 h 302456"/>
                                        <a:gd name="connsiteX3" fmla="*/ 1838633 w 2703871"/>
                                        <a:gd name="connsiteY3" fmla="*/ 56649 h 302456"/>
                                        <a:gd name="connsiteX4" fmla="*/ 1533833 w 2703871"/>
                                        <a:gd name="connsiteY4" fmla="*/ 76314 h 302456"/>
                                        <a:gd name="connsiteX5" fmla="*/ 1504336 w 2703871"/>
                                        <a:gd name="connsiteY5" fmla="*/ 86146 h 302456"/>
                                        <a:gd name="connsiteX6" fmla="*/ 1278194 w 2703871"/>
                                        <a:gd name="connsiteY6" fmla="*/ 95978 h 302456"/>
                                        <a:gd name="connsiteX7" fmla="*/ 1160207 w 2703871"/>
                                        <a:gd name="connsiteY7" fmla="*/ 105811 h 302456"/>
                                        <a:gd name="connsiteX8" fmla="*/ 1022555 w 2703871"/>
                                        <a:gd name="connsiteY8" fmla="*/ 125475 h 302456"/>
                                        <a:gd name="connsiteX9" fmla="*/ 983226 w 2703871"/>
                                        <a:gd name="connsiteY9" fmla="*/ 135307 h 302456"/>
                                        <a:gd name="connsiteX10" fmla="*/ 865239 w 2703871"/>
                                        <a:gd name="connsiteY10" fmla="*/ 154972 h 302456"/>
                                        <a:gd name="connsiteX11" fmla="*/ 835742 w 2703871"/>
                                        <a:gd name="connsiteY11" fmla="*/ 164804 h 302456"/>
                                        <a:gd name="connsiteX12" fmla="*/ 609600 w 2703871"/>
                                        <a:gd name="connsiteY12" fmla="*/ 184469 h 302456"/>
                                        <a:gd name="connsiteX13" fmla="*/ 580104 w 2703871"/>
                                        <a:gd name="connsiteY13" fmla="*/ 204133 h 302456"/>
                                        <a:gd name="connsiteX14" fmla="*/ 501445 w 2703871"/>
                                        <a:gd name="connsiteY14" fmla="*/ 213966 h 302456"/>
                                        <a:gd name="connsiteX15" fmla="*/ 314633 w 2703871"/>
                                        <a:gd name="connsiteY15" fmla="*/ 223798 h 302456"/>
                                        <a:gd name="connsiteX16" fmla="*/ 226142 w 2703871"/>
                                        <a:gd name="connsiteY16" fmla="*/ 243462 h 302456"/>
                                        <a:gd name="connsiteX17" fmla="*/ 196645 w 2703871"/>
                                        <a:gd name="connsiteY17" fmla="*/ 253295 h 302456"/>
                                        <a:gd name="connsiteX18" fmla="*/ 108155 w 2703871"/>
                                        <a:gd name="connsiteY18" fmla="*/ 263127 h 302456"/>
                                        <a:gd name="connsiteX19" fmla="*/ 78658 w 2703871"/>
                                        <a:gd name="connsiteY19" fmla="*/ 282791 h 302456"/>
                                        <a:gd name="connsiteX20" fmla="*/ 0 w 2703871"/>
                                        <a:gd name="connsiteY20" fmla="*/ 302456 h 30245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</a:cxnLst>
                                      <a:rect l="l" t="t" r="r" b="b"/>
                                      <a:pathLst>
                                        <a:path w="2703871" h="302456">
                                          <a:moveTo>
                                            <a:pt x="2703871" y="36985"/>
                                          </a:moveTo>
                                          <a:cubicBezTo>
                                            <a:pt x="2670024" y="25905"/>
                                            <a:pt x="2561418" y="0"/>
                                            <a:pt x="2490954" y="0"/>
                                          </a:cubicBezTo>
                                          <a:cubicBezTo>
                                            <a:pt x="2420490" y="0"/>
                                            <a:pt x="2389804" y="27544"/>
                                            <a:pt x="2281084" y="36985"/>
                                          </a:cubicBezTo>
                                          <a:cubicBezTo>
                                            <a:pt x="2172364" y="46426"/>
                                            <a:pt x="1905308" y="50588"/>
                                            <a:pt x="1838633" y="56649"/>
                                          </a:cubicBezTo>
                                          <a:cubicBezTo>
                                            <a:pt x="1718569" y="96673"/>
                                            <a:pt x="1850097" y="55910"/>
                                            <a:pt x="1533833" y="76314"/>
                                          </a:cubicBezTo>
                                          <a:cubicBezTo>
                                            <a:pt x="1523490" y="76981"/>
                                            <a:pt x="1514670" y="85351"/>
                                            <a:pt x="1504336" y="86146"/>
                                          </a:cubicBezTo>
                                          <a:cubicBezTo>
                                            <a:pt x="1429106" y="91933"/>
                                            <a:pt x="1353523" y="91673"/>
                                            <a:pt x="1278194" y="95978"/>
                                          </a:cubicBezTo>
                                          <a:cubicBezTo>
                                            <a:pt x="1238793" y="98230"/>
                                            <a:pt x="1199536" y="102533"/>
                                            <a:pt x="1160207" y="105811"/>
                                          </a:cubicBezTo>
                                          <a:cubicBezTo>
                                            <a:pt x="1070582" y="128217"/>
                                            <a:pt x="1179031" y="103122"/>
                                            <a:pt x="1022555" y="125475"/>
                                          </a:cubicBezTo>
                                          <a:cubicBezTo>
                                            <a:pt x="1009178" y="127386"/>
                                            <a:pt x="996508" y="132817"/>
                                            <a:pt x="983226" y="135307"/>
                                          </a:cubicBezTo>
                                          <a:cubicBezTo>
                                            <a:pt x="944037" y="142655"/>
                                            <a:pt x="904336" y="147153"/>
                                            <a:pt x="865239" y="154972"/>
                                          </a:cubicBezTo>
                                          <a:cubicBezTo>
                                            <a:pt x="855076" y="157005"/>
                                            <a:pt x="845939" y="162950"/>
                                            <a:pt x="835742" y="164804"/>
                                          </a:cubicBezTo>
                                          <a:cubicBezTo>
                                            <a:pt x="771120" y="176554"/>
                                            <a:pt x="666114" y="180701"/>
                                            <a:pt x="609600" y="184469"/>
                                          </a:cubicBezTo>
                                          <a:cubicBezTo>
                                            <a:pt x="599768" y="191024"/>
                                            <a:pt x="591504" y="201024"/>
                                            <a:pt x="580104" y="204133"/>
                                          </a:cubicBezTo>
                                          <a:cubicBezTo>
                                            <a:pt x="554611" y="211086"/>
                                            <a:pt x="527797" y="212014"/>
                                            <a:pt x="501445" y="213966"/>
                                          </a:cubicBezTo>
                                          <a:cubicBezTo>
                                            <a:pt x="439259" y="218573"/>
                                            <a:pt x="376904" y="220521"/>
                                            <a:pt x="314633" y="223798"/>
                                          </a:cubicBezTo>
                                          <a:cubicBezTo>
                                            <a:pt x="248225" y="245933"/>
                                            <a:pt x="329978" y="220387"/>
                                            <a:pt x="226142" y="243462"/>
                                          </a:cubicBezTo>
                                          <a:cubicBezTo>
                                            <a:pt x="216025" y="245710"/>
                                            <a:pt x="206868" y="251591"/>
                                            <a:pt x="196645" y="253295"/>
                                          </a:cubicBezTo>
                                          <a:cubicBezTo>
                                            <a:pt x="167371" y="258174"/>
                                            <a:pt x="137652" y="259850"/>
                                            <a:pt x="108155" y="263127"/>
                                          </a:cubicBezTo>
                                          <a:cubicBezTo>
                                            <a:pt x="98323" y="269682"/>
                                            <a:pt x="89763" y="278753"/>
                                            <a:pt x="78658" y="282791"/>
                                          </a:cubicBezTo>
                                          <a:cubicBezTo>
                                            <a:pt x="53259" y="292027"/>
                                            <a:pt x="37690" y="289346"/>
                                            <a:pt x="0" y="30245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wpg:grpSp>
                              <wps:wsp>
                                <wps:cNvPr id="181" name="Connecteur droit 28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0" y="3458168"/>
                                    <a:ext cx="539794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82" name="Connecteur droit 281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223116" y="778508"/>
                                    <a:ext cx="2865306" cy="26744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4925" cap="flat" cmpd="sng" algn="ctr">
                                    <a:solidFill>
                                      <a:srgbClr val="FFC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183" name="Groupe 282"/>
                                <wpg:cNvGrpSpPr/>
                                <wpg:grpSpPr>
                                  <a:xfrm>
                                    <a:off x="3025334" y="608647"/>
                                    <a:ext cx="2266799" cy="2844635"/>
                                    <a:chOff x="3025334" y="608647"/>
                                    <a:chExt cx="2266799" cy="2844635"/>
                                  </a:xfrm>
                                </wpg:grpSpPr>
                                <wps:wsp>
                                  <wps:cNvPr id="184" name="Forme libre : forme 285"/>
                                  <wps:cNvSpPr/>
                                  <wps:spPr>
                                    <a:xfrm>
                                      <a:off x="3559585" y="1380207"/>
                                      <a:ext cx="1445919" cy="2073075"/>
                                    </a:xfrm>
                                    <a:custGeom>
                                      <a:avLst/>
                                      <a:gdLst>
                                        <a:gd name="connsiteX0" fmla="*/ 438150 w 438150"/>
                                        <a:gd name="connsiteY0" fmla="*/ 0 h 266700"/>
                                        <a:gd name="connsiteX1" fmla="*/ 390525 w 438150"/>
                                        <a:gd name="connsiteY1" fmla="*/ 19050 h 266700"/>
                                        <a:gd name="connsiteX2" fmla="*/ 361950 w 438150"/>
                                        <a:gd name="connsiteY2" fmla="*/ 28575 h 266700"/>
                                        <a:gd name="connsiteX3" fmla="*/ 304800 w 438150"/>
                                        <a:gd name="connsiteY3" fmla="*/ 19050 h 266700"/>
                                        <a:gd name="connsiteX4" fmla="*/ 114300 w 438150"/>
                                        <a:gd name="connsiteY4" fmla="*/ 28575 h 266700"/>
                                        <a:gd name="connsiteX5" fmla="*/ 85725 w 438150"/>
                                        <a:gd name="connsiteY5" fmla="*/ 104775 h 266700"/>
                                        <a:gd name="connsiteX6" fmla="*/ 47625 w 438150"/>
                                        <a:gd name="connsiteY6" fmla="*/ 200025 h 266700"/>
                                        <a:gd name="connsiteX7" fmla="*/ 19050 w 438150"/>
                                        <a:gd name="connsiteY7" fmla="*/ 257175 h 266700"/>
                                        <a:gd name="connsiteX8" fmla="*/ 0 w 438150"/>
                                        <a:gd name="connsiteY8" fmla="*/ 266700 h 266700"/>
                                        <a:gd name="connsiteX0" fmla="*/ 438150 w 438150"/>
                                        <a:gd name="connsiteY0" fmla="*/ 0 h 266700"/>
                                        <a:gd name="connsiteX1" fmla="*/ 390525 w 438150"/>
                                        <a:gd name="connsiteY1" fmla="*/ 19050 h 266700"/>
                                        <a:gd name="connsiteX2" fmla="*/ 361950 w 438150"/>
                                        <a:gd name="connsiteY2" fmla="*/ 28575 h 266700"/>
                                        <a:gd name="connsiteX3" fmla="*/ 304800 w 438150"/>
                                        <a:gd name="connsiteY3" fmla="*/ 19050 h 266700"/>
                                        <a:gd name="connsiteX4" fmla="*/ 114300 w 438150"/>
                                        <a:gd name="connsiteY4" fmla="*/ 28575 h 266700"/>
                                        <a:gd name="connsiteX5" fmla="*/ 161925 w 438150"/>
                                        <a:gd name="connsiteY5" fmla="*/ 47625 h 266700"/>
                                        <a:gd name="connsiteX6" fmla="*/ 47625 w 438150"/>
                                        <a:gd name="connsiteY6" fmla="*/ 200025 h 266700"/>
                                        <a:gd name="connsiteX7" fmla="*/ 19050 w 438150"/>
                                        <a:gd name="connsiteY7" fmla="*/ 257175 h 266700"/>
                                        <a:gd name="connsiteX8" fmla="*/ 0 w 438150"/>
                                        <a:gd name="connsiteY8" fmla="*/ 266700 h 266700"/>
                                        <a:gd name="connsiteX0" fmla="*/ 438150 w 438150"/>
                                        <a:gd name="connsiteY0" fmla="*/ 85989 h 352689"/>
                                        <a:gd name="connsiteX1" fmla="*/ 400050 w 438150"/>
                                        <a:gd name="connsiteY1" fmla="*/ 264 h 352689"/>
                                        <a:gd name="connsiteX2" fmla="*/ 361950 w 438150"/>
                                        <a:gd name="connsiteY2" fmla="*/ 114564 h 352689"/>
                                        <a:gd name="connsiteX3" fmla="*/ 304800 w 438150"/>
                                        <a:gd name="connsiteY3" fmla="*/ 105039 h 352689"/>
                                        <a:gd name="connsiteX4" fmla="*/ 114300 w 438150"/>
                                        <a:gd name="connsiteY4" fmla="*/ 114564 h 352689"/>
                                        <a:gd name="connsiteX5" fmla="*/ 161925 w 438150"/>
                                        <a:gd name="connsiteY5" fmla="*/ 133614 h 352689"/>
                                        <a:gd name="connsiteX6" fmla="*/ 47625 w 438150"/>
                                        <a:gd name="connsiteY6" fmla="*/ 286014 h 352689"/>
                                        <a:gd name="connsiteX7" fmla="*/ 19050 w 438150"/>
                                        <a:gd name="connsiteY7" fmla="*/ 343164 h 352689"/>
                                        <a:gd name="connsiteX8" fmla="*/ 0 w 438150"/>
                                        <a:gd name="connsiteY8" fmla="*/ 352689 h 352689"/>
                                        <a:gd name="connsiteX0" fmla="*/ 438150 w 438150"/>
                                        <a:gd name="connsiteY0" fmla="*/ 85989 h 352689"/>
                                        <a:gd name="connsiteX1" fmla="*/ 400050 w 438150"/>
                                        <a:gd name="connsiteY1" fmla="*/ 264 h 352689"/>
                                        <a:gd name="connsiteX2" fmla="*/ 361950 w 438150"/>
                                        <a:gd name="connsiteY2" fmla="*/ 114564 h 352689"/>
                                        <a:gd name="connsiteX3" fmla="*/ 304800 w 438150"/>
                                        <a:gd name="connsiteY3" fmla="*/ 9789 h 352689"/>
                                        <a:gd name="connsiteX4" fmla="*/ 114300 w 438150"/>
                                        <a:gd name="connsiteY4" fmla="*/ 114564 h 352689"/>
                                        <a:gd name="connsiteX5" fmla="*/ 161925 w 438150"/>
                                        <a:gd name="connsiteY5" fmla="*/ 133614 h 352689"/>
                                        <a:gd name="connsiteX6" fmla="*/ 47625 w 438150"/>
                                        <a:gd name="connsiteY6" fmla="*/ 286014 h 352689"/>
                                        <a:gd name="connsiteX7" fmla="*/ 19050 w 438150"/>
                                        <a:gd name="connsiteY7" fmla="*/ 343164 h 352689"/>
                                        <a:gd name="connsiteX8" fmla="*/ 0 w 438150"/>
                                        <a:gd name="connsiteY8" fmla="*/ 352689 h 352689"/>
                                        <a:gd name="connsiteX0" fmla="*/ 438150 w 438150"/>
                                        <a:gd name="connsiteY0" fmla="*/ 85989 h 352689"/>
                                        <a:gd name="connsiteX1" fmla="*/ 400050 w 438150"/>
                                        <a:gd name="connsiteY1" fmla="*/ 264 h 352689"/>
                                        <a:gd name="connsiteX2" fmla="*/ 361950 w 438150"/>
                                        <a:gd name="connsiteY2" fmla="*/ 114564 h 352689"/>
                                        <a:gd name="connsiteX3" fmla="*/ 304800 w 438150"/>
                                        <a:gd name="connsiteY3" fmla="*/ 9789 h 352689"/>
                                        <a:gd name="connsiteX4" fmla="*/ 114300 w 438150"/>
                                        <a:gd name="connsiteY4" fmla="*/ 114564 h 352689"/>
                                        <a:gd name="connsiteX5" fmla="*/ 123825 w 438150"/>
                                        <a:gd name="connsiteY5" fmla="*/ 95514 h 352689"/>
                                        <a:gd name="connsiteX6" fmla="*/ 47625 w 438150"/>
                                        <a:gd name="connsiteY6" fmla="*/ 286014 h 352689"/>
                                        <a:gd name="connsiteX7" fmla="*/ 19050 w 438150"/>
                                        <a:gd name="connsiteY7" fmla="*/ 343164 h 352689"/>
                                        <a:gd name="connsiteX8" fmla="*/ 0 w 438150"/>
                                        <a:gd name="connsiteY8" fmla="*/ 352689 h 352689"/>
                                        <a:gd name="connsiteX0" fmla="*/ 476250 w 476250"/>
                                        <a:gd name="connsiteY0" fmla="*/ 85989 h 381264"/>
                                        <a:gd name="connsiteX1" fmla="*/ 438150 w 476250"/>
                                        <a:gd name="connsiteY1" fmla="*/ 264 h 381264"/>
                                        <a:gd name="connsiteX2" fmla="*/ 400050 w 476250"/>
                                        <a:gd name="connsiteY2" fmla="*/ 114564 h 381264"/>
                                        <a:gd name="connsiteX3" fmla="*/ 342900 w 476250"/>
                                        <a:gd name="connsiteY3" fmla="*/ 9789 h 381264"/>
                                        <a:gd name="connsiteX4" fmla="*/ 152400 w 476250"/>
                                        <a:gd name="connsiteY4" fmla="*/ 114564 h 381264"/>
                                        <a:gd name="connsiteX5" fmla="*/ 161925 w 476250"/>
                                        <a:gd name="connsiteY5" fmla="*/ 95514 h 381264"/>
                                        <a:gd name="connsiteX6" fmla="*/ 85725 w 476250"/>
                                        <a:gd name="connsiteY6" fmla="*/ 286014 h 381264"/>
                                        <a:gd name="connsiteX7" fmla="*/ 57150 w 476250"/>
                                        <a:gd name="connsiteY7" fmla="*/ 343164 h 381264"/>
                                        <a:gd name="connsiteX8" fmla="*/ 0 w 476250"/>
                                        <a:gd name="connsiteY8" fmla="*/ 381264 h 381264"/>
                                        <a:gd name="connsiteX0" fmla="*/ 419100 w 419100"/>
                                        <a:gd name="connsiteY0" fmla="*/ 85989 h 343164"/>
                                        <a:gd name="connsiteX1" fmla="*/ 381000 w 419100"/>
                                        <a:gd name="connsiteY1" fmla="*/ 264 h 343164"/>
                                        <a:gd name="connsiteX2" fmla="*/ 342900 w 419100"/>
                                        <a:gd name="connsiteY2" fmla="*/ 114564 h 343164"/>
                                        <a:gd name="connsiteX3" fmla="*/ 285750 w 419100"/>
                                        <a:gd name="connsiteY3" fmla="*/ 9789 h 343164"/>
                                        <a:gd name="connsiteX4" fmla="*/ 95250 w 419100"/>
                                        <a:gd name="connsiteY4" fmla="*/ 114564 h 343164"/>
                                        <a:gd name="connsiteX5" fmla="*/ 104775 w 419100"/>
                                        <a:gd name="connsiteY5" fmla="*/ 95514 h 343164"/>
                                        <a:gd name="connsiteX6" fmla="*/ 28575 w 419100"/>
                                        <a:gd name="connsiteY6" fmla="*/ 286014 h 343164"/>
                                        <a:gd name="connsiteX7" fmla="*/ 0 w 419100"/>
                                        <a:gd name="connsiteY7" fmla="*/ 343164 h 343164"/>
                                        <a:gd name="connsiteX0" fmla="*/ 390525 w 390525"/>
                                        <a:gd name="connsiteY0" fmla="*/ 85989 h 286014"/>
                                        <a:gd name="connsiteX1" fmla="*/ 352425 w 390525"/>
                                        <a:gd name="connsiteY1" fmla="*/ 264 h 286014"/>
                                        <a:gd name="connsiteX2" fmla="*/ 314325 w 390525"/>
                                        <a:gd name="connsiteY2" fmla="*/ 114564 h 286014"/>
                                        <a:gd name="connsiteX3" fmla="*/ 257175 w 390525"/>
                                        <a:gd name="connsiteY3" fmla="*/ 9789 h 286014"/>
                                        <a:gd name="connsiteX4" fmla="*/ 66675 w 390525"/>
                                        <a:gd name="connsiteY4" fmla="*/ 114564 h 286014"/>
                                        <a:gd name="connsiteX5" fmla="*/ 76200 w 390525"/>
                                        <a:gd name="connsiteY5" fmla="*/ 95514 h 286014"/>
                                        <a:gd name="connsiteX6" fmla="*/ 0 w 390525"/>
                                        <a:gd name="connsiteY6" fmla="*/ 286014 h 286014"/>
                                        <a:gd name="connsiteX0" fmla="*/ 457200 w 457200"/>
                                        <a:gd name="connsiteY0" fmla="*/ 85989 h 324114"/>
                                        <a:gd name="connsiteX1" fmla="*/ 419100 w 457200"/>
                                        <a:gd name="connsiteY1" fmla="*/ 264 h 324114"/>
                                        <a:gd name="connsiteX2" fmla="*/ 381000 w 457200"/>
                                        <a:gd name="connsiteY2" fmla="*/ 114564 h 324114"/>
                                        <a:gd name="connsiteX3" fmla="*/ 323850 w 457200"/>
                                        <a:gd name="connsiteY3" fmla="*/ 9789 h 324114"/>
                                        <a:gd name="connsiteX4" fmla="*/ 133350 w 457200"/>
                                        <a:gd name="connsiteY4" fmla="*/ 114564 h 324114"/>
                                        <a:gd name="connsiteX5" fmla="*/ 142875 w 457200"/>
                                        <a:gd name="connsiteY5" fmla="*/ 95514 h 324114"/>
                                        <a:gd name="connsiteX6" fmla="*/ 0 w 457200"/>
                                        <a:gd name="connsiteY6" fmla="*/ 324114 h 324114"/>
                                        <a:gd name="connsiteX0" fmla="*/ 457200 w 457200"/>
                                        <a:gd name="connsiteY0" fmla="*/ 85989 h 324114"/>
                                        <a:gd name="connsiteX1" fmla="*/ 419100 w 457200"/>
                                        <a:gd name="connsiteY1" fmla="*/ 264 h 324114"/>
                                        <a:gd name="connsiteX2" fmla="*/ 381000 w 457200"/>
                                        <a:gd name="connsiteY2" fmla="*/ 114564 h 324114"/>
                                        <a:gd name="connsiteX3" fmla="*/ 323850 w 457200"/>
                                        <a:gd name="connsiteY3" fmla="*/ 9789 h 324114"/>
                                        <a:gd name="connsiteX4" fmla="*/ 133350 w 457200"/>
                                        <a:gd name="connsiteY4" fmla="*/ 114564 h 324114"/>
                                        <a:gd name="connsiteX5" fmla="*/ 114300 w 457200"/>
                                        <a:gd name="connsiteY5" fmla="*/ 105039 h 324114"/>
                                        <a:gd name="connsiteX6" fmla="*/ 0 w 457200"/>
                                        <a:gd name="connsiteY6" fmla="*/ 324114 h 324114"/>
                                        <a:gd name="connsiteX0" fmla="*/ 457200 w 457200"/>
                                        <a:gd name="connsiteY0" fmla="*/ 85989 h 324114"/>
                                        <a:gd name="connsiteX1" fmla="*/ 419100 w 457200"/>
                                        <a:gd name="connsiteY1" fmla="*/ 264 h 324114"/>
                                        <a:gd name="connsiteX2" fmla="*/ 381000 w 457200"/>
                                        <a:gd name="connsiteY2" fmla="*/ 114564 h 324114"/>
                                        <a:gd name="connsiteX3" fmla="*/ 266700 w 457200"/>
                                        <a:gd name="connsiteY3" fmla="*/ 9789 h 324114"/>
                                        <a:gd name="connsiteX4" fmla="*/ 133350 w 457200"/>
                                        <a:gd name="connsiteY4" fmla="*/ 114564 h 324114"/>
                                        <a:gd name="connsiteX5" fmla="*/ 114300 w 457200"/>
                                        <a:gd name="connsiteY5" fmla="*/ 105039 h 324114"/>
                                        <a:gd name="connsiteX6" fmla="*/ 0 w 457200"/>
                                        <a:gd name="connsiteY6" fmla="*/ 324114 h 324114"/>
                                        <a:gd name="connsiteX0" fmla="*/ 457200 w 457200"/>
                                        <a:gd name="connsiteY0" fmla="*/ 76200 h 314325"/>
                                        <a:gd name="connsiteX1" fmla="*/ 381000 w 457200"/>
                                        <a:gd name="connsiteY1" fmla="*/ 104775 h 314325"/>
                                        <a:gd name="connsiteX2" fmla="*/ 266700 w 457200"/>
                                        <a:gd name="connsiteY2" fmla="*/ 0 h 314325"/>
                                        <a:gd name="connsiteX3" fmla="*/ 133350 w 457200"/>
                                        <a:gd name="connsiteY3" fmla="*/ 104775 h 314325"/>
                                        <a:gd name="connsiteX4" fmla="*/ 114300 w 457200"/>
                                        <a:gd name="connsiteY4" fmla="*/ 95250 h 314325"/>
                                        <a:gd name="connsiteX5" fmla="*/ 0 w 457200"/>
                                        <a:gd name="connsiteY5" fmla="*/ 314325 h 314325"/>
                                        <a:gd name="connsiteX0" fmla="*/ 457200 w 457200"/>
                                        <a:gd name="connsiteY0" fmla="*/ 89306 h 327431"/>
                                        <a:gd name="connsiteX1" fmla="*/ 438150 w 457200"/>
                                        <a:gd name="connsiteY1" fmla="*/ 3581 h 327431"/>
                                        <a:gd name="connsiteX2" fmla="*/ 266700 w 457200"/>
                                        <a:gd name="connsiteY2" fmla="*/ 13106 h 327431"/>
                                        <a:gd name="connsiteX3" fmla="*/ 133350 w 457200"/>
                                        <a:gd name="connsiteY3" fmla="*/ 117881 h 327431"/>
                                        <a:gd name="connsiteX4" fmla="*/ 114300 w 457200"/>
                                        <a:gd name="connsiteY4" fmla="*/ 108356 h 327431"/>
                                        <a:gd name="connsiteX5" fmla="*/ 0 w 457200"/>
                                        <a:gd name="connsiteY5" fmla="*/ 327431 h 327431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266700 w 647700"/>
                                        <a:gd name="connsiteY2" fmla="*/ 19050 h 333375"/>
                                        <a:gd name="connsiteX3" fmla="*/ 133350 w 647700"/>
                                        <a:gd name="connsiteY3" fmla="*/ 123825 h 333375"/>
                                        <a:gd name="connsiteX4" fmla="*/ 114300 w 647700"/>
                                        <a:gd name="connsiteY4" fmla="*/ 114300 h 333375"/>
                                        <a:gd name="connsiteX5" fmla="*/ 0 w 647700"/>
                                        <a:gd name="connsiteY5" fmla="*/ 333375 h 333375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266700 w 647700"/>
                                        <a:gd name="connsiteY2" fmla="*/ 19050 h 333375"/>
                                        <a:gd name="connsiteX3" fmla="*/ 133350 w 647700"/>
                                        <a:gd name="connsiteY3" fmla="*/ 123825 h 333375"/>
                                        <a:gd name="connsiteX4" fmla="*/ 0 w 647700"/>
                                        <a:gd name="connsiteY4" fmla="*/ 333375 h 333375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396324 w 647700"/>
                                        <a:gd name="connsiteY2" fmla="*/ 36103 h 333375"/>
                                        <a:gd name="connsiteX3" fmla="*/ 266700 w 647700"/>
                                        <a:gd name="connsiteY3" fmla="*/ 19050 h 333375"/>
                                        <a:gd name="connsiteX4" fmla="*/ 133350 w 647700"/>
                                        <a:gd name="connsiteY4" fmla="*/ 123825 h 333375"/>
                                        <a:gd name="connsiteX5" fmla="*/ 0 w 647700"/>
                                        <a:gd name="connsiteY5" fmla="*/ 333375 h 333375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472524 w 647700"/>
                                        <a:gd name="connsiteY2" fmla="*/ 7528 h 333375"/>
                                        <a:gd name="connsiteX3" fmla="*/ 266700 w 647700"/>
                                        <a:gd name="connsiteY3" fmla="*/ 19050 h 333375"/>
                                        <a:gd name="connsiteX4" fmla="*/ 133350 w 647700"/>
                                        <a:gd name="connsiteY4" fmla="*/ 123825 h 333375"/>
                                        <a:gd name="connsiteX5" fmla="*/ 0 w 647700"/>
                                        <a:gd name="connsiteY5" fmla="*/ 333375 h 333375"/>
                                        <a:gd name="connsiteX0" fmla="*/ 647700 w 647700"/>
                                        <a:gd name="connsiteY0" fmla="*/ 30622 h 363997"/>
                                        <a:gd name="connsiteX1" fmla="*/ 438150 w 647700"/>
                                        <a:gd name="connsiteY1" fmla="*/ 40147 h 363997"/>
                                        <a:gd name="connsiteX2" fmla="*/ 453474 w 647700"/>
                                        <a:gd name="connsiteY2" fmla="*/ 50 h 363997"/>
                                        <a:gd name="connsiteX3" fmla="*/ 266700 w 647700"/>
                                        <a:gd name="connsiteY3" fmla="*/ 49672 h 363997"/>
                                        <a:gd name="connsiteX4" fmla="*/ 133350 w 647700"/>
                                        <a:gd name="connsiteY4" fmla="*/ 154447 h 363997"/>
                                        <a:gd name="connsiteX5" fmla="*/ 0 w 647700"/>
                                        <a:gd name="connsiteY5" fmla="*/ 363997 h 363997"/>
                                        <a:gd name="connsiteX0" fmla="*/ 838200 w 838200"/>
                                        <a:gd name="connsiteY0" fmla="*/ 40149 h 363999"/>
                                        <a:gd name="connsiteX1" fmla="*/ 438150 w 838200"/>
                                        <a:gd name="connsiteY1" fmla="*/ 40149 h 363999"/>
                                        <a:gd name="connsiteX2" fmla="*/ 453474 w 838200"/>
                                        <a:gd name="connsiteY2" fmla="*/ 52 h 363999"/>
                                        <a:gd name="connsiteX3" fmla="*/ 266700 w 838200"/>
                                        <a:gd name="connsiteY3" fmla="*/ 49674 h 363999"/>
                                        <a:gd name="connsiteX4" fmla="*/ 133350 w 838200"/>
                                        <a:gd name="connsiteY4" fmla="*/ 154449 h 363999"/>
                                        <a:gd name="connsiteX5" fmla="*/ 0 w 838200"/>
                                        <a:gd name="connsiteY5" fmla="*/ 363999 h 363999"/>
                                        <a:gd name="connsiteX0" fmla="*/ 838200 w 838200"/>
                                        <a:gd name="connsiteY0" fmla="*/ 40149 h 363999"/>
                                        <a:gd name="connsiteX1" fmla="*/ 438150 w 838200"/>
                                        <a:gd name="connsiteY1" fmla="*/ 40149 h 363999"/>
                                        <a:gd name="connsiteX2" fmla="*/ 548724 w 838200"/>
                                        <a:gd name="connsiteY2" fmla="*/ 52 h 363999"/>
                                        <a:gd name="connsiteX3" fmla="*/ 266700 w 838200"/>
                                        <a:gd name="connsiteY3" fmla="*/ 49674 h 363999"/>
                                        <a:gd name="connsiteX4" fmla="*/ 133350 w 838200"/>
                                        <a:gd name="connsiteY4" fmla="*/ 154449 h 363999"/>
                                        <a:gd name="connsiteX5" fmla="*/ 0 w 838200"/>
                                        <a:gd name="connsiteY5" fmla="*/ 363999 h 363999"/>
                                        <a:gd name="connsiteX0" fmla="*/ 838200 w 838200"/>
                                        <a:gd name="connsiteY0" fmla="*/ 16242 h 340092"/>
                                        <a:gd name="connsiteX1" fmla="*/ 438150 w 838200"/>
                                        <a:gd name="connsiteY1" fmla="*/ 16242 h 340092"/>
                                        <a:gd name="connsiteX2" fmla="*/ 377274 w 838200"/>
                                        <a:gd name="connsiteY2" fmla="*/ 252370 h 340092"/>
                                        <a:gd name="connsiteX3" fmla="*/ 266700 w 838200"/>
                                        <a:gd name="connsiteY3" fmla="*/ 25767 h 340092"/>
                                        <a:gd name="connsiteX4" fmla="*/ 133350 w 838200"/>
                                        <a:gd name="connsiteY4" fmla="*/ 130542 h 340092"/>
                                        <a:gd name="connsiteX5" fmla="*/ 0 w 838200"/>
                                        <a:gd name="connsiteY5" fmla="*/ 340092 h 340092"/>
                                        <a:gd name="connsiteX0" fmla="*/ 838200 w 838200"/>
                                        <a:gd name="connsiteY0" fmla="*/ 3135 h 326985"/>
                                        <a:gd name="connsiteX1" fmla="*/ 638175 w 838200"/>
                                        <a:gd name="connsiteY1" fmla="*/ 22185 h 326985"/>
                                        <a:gd name="connsiteX2" fmla="*/ 377274 w 838200"/>
                                        <a:gd name="connsiteY2" fmla="*/ 239263 h 326985"/>
                                        <a:gd name="connsiteX3" fmla="*/ 266700 w 838200"/>
                                        <a:gd name="connsiteY3" fmla="*/ 12660 h 326985"/>
                                        <a:gd name="connsiteX4" fmla="*/ 133350 w 838200"/>
                                        <a:gd name="connsiteY4" fmla="*/ 117435 h 326985"/>
                                        <a:gd name="connsiteX5" fmla="*/ 0 w 838200"/>
                                        <a:gd name="connsiteY5" fmla="*/ 326985 h 326985"/>
                                        <a:gd name="connsiteX0" fmla="*/ 838200 w 838200"/>
                                        <a:gd name="connsiteY0" fmla="*/ 2078 h 325928"/>
                                        <a:gd name="connsiteX1" fmla="*/ 638175 w 838200"/>
                                        <a:gd name="connsiteY1" fmla="*/ 21128 h 325928"/>
                                        <a:gd name="connsiteX2" fmla="*/ 424899 w 838200"/>
                                        <a:gd name="connsiteY2" fmla="*/ 81 h 325928"/>
                                        <a:gd name="connsiteX3" fmla="*/ 266700 w 838200"/>
                                        <a:gd name="connsiteY3" fmla="*/ 11603 h 325928"/>
                                        <a:gd name="connsiteX4" fmla="*/ 133350 w 838200"/>
                                        <a:gd name="connsiteY4" fmla="*/ 116378 h 325928"/>
                                        <a:gd name="connsiteX5" fmla="*/ 0 w 838200"/>
                                        <a:gd name="connsiteY5" fmla="*/ 325928 h 325928"/>
                                        <a:gd name="connsiteX0" fmla="*/ 838200 w 838200"/>
                                        <a:gd name="connsiteY0" fmla="*/ 9537 h 333387"/>
                                        <a:gd name="connsiteX1" fmla="*/ 609600 w 838200"/>
                                        <a:gd name="connsiteY1" fmla="*/ 12 h 333387"/>
                                        <a:gd name="connsiteX2" fmla="*/ 424899 w 838200"/>
                                        <a:gd name="connsiteY2" fmla="*/ 7540 h 333387"/>
                                        <a:gd name="connsiteX3" fmla="*/ 266700 w 838200"/>
                                        <a:gd name="connsiteY3" fmla="*/ 19062 h 333387"/>
                                        <a:gd name="connsiteX4" fmla="*/ 133350 w 838200"/>
                                        <a:gd name="connsiteY4" fmla="*/ 123837 h 333387"/>
                                        <a:gd name="connsiteX5" fmla="*/ 0 w 838200"/>
                                        <a:gd name="connsiteY5" fmla="*/ 333387 h 333387"/>
                                        <a:gd name="connsiteX0" fmla="*/ 819150 w 819150"/>
                                        <a:gd name="connsiteY0" fmla="*/ 9537 h 390537"/>
                                        <a:gd name="connsiteX1" fmla="*/ 590550 w 819150"/>
                                        <a:gd name="connsiteY1" fmla="*/ 12 h 390537"/>
                                        <a:gd name="connsiteX2" fmla="*/ 405849 w 819150"/>
                                        <a:gd name="connsiteY2" fmla="*/ 7540 h 390537"/>
                                        <a:gd name="connsiteX3" fmla="*/ 247650 w 819150"/>
                                        <a:gd name="connsiteY3" fmla="*/ 19062 h 390537"/>
                                        <a:gd name="connsiteX4" fmla="*/ 114300 w 819150"/>
                                        <a:gd name="connsiteY4" fmla="*/ 123837 h 390537"/>
                                        <a:gd name="connsiteX5" fmla="*/ 0 w 819150"/>
                                        <a:gd name="connsiteY5" fmla="*/ 390537 h 390537"/>
                                        <a:gd name="connsiteX0" fmla="*/ 381000 w 590628"/>
                                        <a:gd name="connsiteY0" fmla="*/ 0 h 1038225"/>
                                        <a:gd name="connsiteX1" fmla="*/ 590550 w 590628"/>
                                        <a:gd name="connsiteY1" fmla="*/ 647700 h 1038225"/>
                                        <a:gd name="connsiteX2" fmla="*/ 405849 w 590628"/>
                                        <a:gd name="connsiteY2" fmla="*/ 655228 h 1038225"/>
                                        <a:gd name="connsiteX3" fmla="*/ 247650 w 590628"/>
                                        <a:gd name="connsiteY3" fmla="*/ 666750 h 1038225"/>
                                        <a:gd name="connsiteX4" fmla="*/ 114300 w 590628"/>
                                        <a:gd name="connsiteY4" fmla="*/ 771525 h 1038225"/>
                                        <a:gd name="connsiteX5" fmla="*/ 0 w 590628"/>
                                        <a:gd name="connsiteY5" fmla="*/ 1038225 h 1038225"/>
                                        <a:gd name="connsiteX0" fmla="*/ 381000 w 408745"/>
                                        <a:gd name="connsiteY0" fmla="*/ 0 h 1038225"/>
                                        <a:gd name="connsiteX1" fmla="*/ 238125 w 408745"/>
                                        <a:gd name="connsiteY1" fmla="*/ 371475 h 1038225"/>
                                        <a:gd name="connsiteX2" fmla="*/ 405849 w 408745"/>
                                        <a:gd name="connsiteY2" fmla="*/ 655228 h 1038225"/>
                                        <a:gd name="connsiteX3" fmla="*/ 247650 w 408745"/>
                                        <a:gd name="connsiteY3" fmla="*/ 666750 h 1038225"/>
                                        <a:gd name="connsiteX4" fmla="*/ 114300 w 408745"/>
                                        <a:gd name="connsiteY4" fmla="*/ 771525 h 1038225"/>
                                        <a:gd name="connsiteX5" fmla="*/ 0 w 408745"/>
                                        <a:gd name="connsiteY5" fmla="*/ 1038225 h 1038225"/>
                                        <a:gd name="connsiteX0" fmla="*/ 619125 w 646870"/>
                                        <a:gd name="connsiteY0" fmla="*/ 0 h 2162175"/>
                                        <a:gd name="connsiteX1" fmla="*/ 476250 w 646870"/>
                                        <a:gd name="connsiteY1" fmla="*/ 371475 h 2162175"/>
                                        <a:gd name="connsiteX2" fmla="*/ 643974 w 646870"/>
                                        <a:gd name="connsiteY2" fmla="*/ 655228 h 2162175"/>
                                        <a:gd name="connsiteX3" fmla="*/ 485775 w 646870"/>
                                        <a:gd name="connsiteY3" fmla="*/ 666750 h 2162175"/>
                                        <a:gd name="connsiteX4" fmla="*/ 352425 w 646870"/>
                                        <a:gd name="connsiteY4" fmla="*/ 771525 h 2162175"/>
                                        <a:gd name="connsiteX5" fmla="*/ 0 w 646870"/>
                                        <a:gd name="connsiteY5" fmla="*/ 2162175 h 2162175"/>
                                        <a:gd name="connsiteX0" fmla="*/ 619125 w 646870"/>
                                        <a:gd name="connsiteY0" fmla="*/ 0 h 2162175"/>
                                        <a:gd name="connsiteX1" fmla="*/ 476250 w 646870"/>
                                        <a:gd name="connsiteY1" fmla="*/ 371475 h 2162175"/>
                                        <a:gd name="connsiteX2" fmla="*/ 643974 w 646870"/>
                                        <a:gd name="connsiteY2" fmla="*/ 655228 h 2162175"/>
                                        <a:gd name="connsiteX3" fmla="*/ 485775 w 646870"/>
                                        <a:gd name="connsiteY3" fmla="*/ 666750 h 2162175"/>
                                        <a:gd name="connsiteX4" fmla="*/ 104775 w 646870"/>
                                        <a:gd name="connsiteY4" fmla="*/ 1285875 h 2162175"/>
                                        <a:gd name="connsiteX5" fmla="*/ 0 w 646870"/>
                                        <a:gd name="connsiteY5" fmla="*/ 2162175 h 2162175"/>
                                        <a:gd name="connsiteX0" fmla="*/ 619125 w 646870"/>
                                        <a:gd name="connsiteY0" fmla="*/ 0 h 2162175"/>
                                        <a:gd name="connsiteX1" fmla="*/ 476250 w 646870"/>
                                        <a:gd name="connsiteY1" fmla="*/ 371475 h 2162175"/>
                                        <a:gd name="connsiteX2" fmla="*/ 643974 w 646870"/>
                                        <a:gd name="connsiteY2" fmla="*/ 655228 h 2162175"/>
                                        <a:gd name="connsiteX3" fmla="*/ 342900 w 646870"/>
                                        <a:gd name="connsiteY3" fmla="*/ 733425 h 2162175"/>
                                        <a:gd name="connsiteX4" fmla="*/ 104775 w 646870"/>
                                        <a:gd name="connsiteY4" fmla="*/ 1285875 h 2162175"/>
                                        <a:gd name="connsiteX5" fmla="*/ 0 w 646870"/>
                                        <a:gd name="connsiteY5" fmla="*/ 2162175 h 2162175"/>
                                        <a:gd name="connsiteX0" fmla="*/ 619125 w 619125"/>
                                        <a:gd name="connsiteY0" fmla="*/ 0 h 2162175"/>
                                        <a:gd name="connsiteX1" fmla="*/ 476250 w 619125"/>
                                        <a:gd name="connsiteY1" fmla="*/ 371475 h 2162175"/>
                                        <a:gd name="connsiteX2" fmla="*/ 386799 w 619125"/>
                                        <a:gd name="connsiteY2" fmla="*/ 569503 h 2162175"/>
                                        <a:gd name="connsiteX3" fmla="*/ 342900 w 619125"/>
                                        <a:gd name="connsiteY3" fmla="*/ 733425 h 2162175"/>
                                        <a:gd name="connsiteX4" fmla="*/ 104775 w 619125"/>
                                        <a:gd name="connsiteY4" fmla="*/ 1285875 h 2162175"/>
                                        <a:gd name="connsiteX5" fmla="*/ 0 w 619125"/>
                                        <a:gd name="connsiteY5" fmla="*/ 2162175 h 216217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419100 w 695325"/>
                                        <a:gd name="connsiteY3" fmla="*/ 733425 h 2181225"/>
                                        <a:gd name="connsiteX4" fmla="*/ 180975 w 695325"/>
                                        <a:gd name="connsiteY4" fmla="*/ 1285875 h 2181225"/>
                                        <a:gd name="connsiteX5" fmla="*/ 0 w 695325"/>
                                        <a:gd name="connsiteY5" fmla="*/ 2181225 h 218122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419100 w 695325"/>
                                        <a:gd name="connsiteY3" fmla="*/ 733425 h 2181225"/>
                                        <a:gd name="connsiteX4" fmla="*/ 219075 w 695325"/>
                                        <a:gd name="connsiteY4" fmla="*/ 1419225 h 2181225"/>
                                        <a:gd name="connsiteX5" fmla="*/ 0 w 695325"/>
                                        <a:gd name="connsiteY5" fmla="*/ 2181225 h 218122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352425 w 695325"/>
                                        <a:gd name="connsiteY3" fmla="*/ 895350 h 2181225"/>
                                        <a:gd name="connsiteX4" fmla="*/ 219075 w 695325"/>
                                        <a:gd name="connsiteY4" fmla="*/ 1419225 h 2181225"/>
                                        <a:gd name="connsiteX5" fmla="*/ 0 w 695325"/>
                                        <a:gd name="connsiteY5" fmla="*/ 2181225 h 218122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219075 w 695325"/>
                                        <a:gd name="connsiteY3" fmla="*/ 1419225 h 2181225"/>
                                        <a:gd name="connsiteX4" fmla="*/ 0 w 695325"/>
                                        <a:gd name="connsiteY4" fmla="*/ 2181225 h 2181225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541657 w 773983"/>
                                        <a:gd name="connsiteY2" fmla="*/ 569503 h 2151728"/>
                                        <a:gd name="connsiteX3" fmla="*/ 297733 w 773983"/>
                                        <a:gd name="connsiteY3" fmla="*/ 1419225 h 2151728"/>
                                        <a:gd name="connsiteX4" fmla="*/ 0 w 773983"/>
                                        <a:gd name="connsiteY4" fmla="*/ 2151728 h 2151728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541657 w 773983"/>
                                        <a:gd name="connsiteY2" fmla="*/ 569503 h 2151728"/>
                                        <a:gd name="connsiteX3" fmla="*/ 228907 w 773983"/>
                                        <a:gd name="connsiteY3" fmla="*/ 1370064 h 2151728"/>
                                        <a:gd name="connsiteX4" fmla="*/ 0 w 773983"/>
                                        <a:gd name="connsiteY4" fmla="*/ 2151728 h 2151728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472832 w 773983"/>
                                        <a:gd name="connsiteY2" fmla="*/ 608832 h 2151728"/>
                                        <a:gd name="connsiteX3" fmla="*/ 228907 w 773983"/>
                                        <a:gd name="connsiteY3" fmla="*/ 1370064 h 2151728"/>
                                        <a:gd name="connsiteX4" fmla="*/ 0 w 773983"/>
                                        <a:gd name="connsiteY4" fmla="*/ 2151728 h 2151728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502329 w 773983"/>
                                        <a:gd name="connsiteY2" fmla="*/ 667825 h 2151728"/>
                                        <a:gd name="connsiteX3" fmla="*/ 228907 w 773983"/>
                                        <a:gd name="connsiteY3" fmla="*/ 1370064 h 2151728"/>
                                        <a:gd name="connsiteX4" fmla="*/ 0 w 773983"/>
                                        <a:gd name="connsiteY4" fmla="*/ 2151728 h 2151728"/>
                                        <a:gd name="connsiteX0" fmla="*/ 842808 w 842808"/>
                                        <a:gd name="connsiteY0" fmla="*/ 0 h 2132063"/>
                                        <a:gd name="connsiteX1" fmla="*/ 699933 w 842808"/>
                                        <a:gd name="connsiteY1" fmla="*/ 371475 h 2132063"/>
                                        <a:gd name="connsiteX2" fmla="*/ 571154 w 842808"/>
                                        <a:gd name="connsiteY2" fmla="*/ 667825 h 2132063"/>
                                        <a:gd name="connsiteX3" fmla="*/ 297732 w 842808"/>
                                        <a:gd name="connsiteY3" fmla="*/ 1370064 h 2132063"/>
                                        <a:gd name="connsiteX4" fmla="*/ 0 w 842808"/>
                                        <a:gd name="connsiteY4" fmla="*/ 2132063 h 2132063"/>
                                        <a:gd name="connsiteX0" fmla="*/ 842808 w 842808"/>
                                        <a:gd name="connsiteY0" fmla="*/ 0 h 2132063"/>
                                        <a:gd name="connsiteX1" fmla="*/ 699933 w 842808"/>
                                        <a:gd name="connsiteY1" fmla="*/ 371475 h 2132063"/>
                                        <a:gd name="connsiteX2" fmla="*/ 571154 w 842808"/>
                                        <a:gd name="connsiteY2" fmla="*/ 667825 h 2132063"/>
                                        <a:gd name="connsiteX3" fmla="*/ 169913 w 842808"/>
                                        <a:gd name="connsiteY3" fmla="*/ 1301239 h 2132063"/>
                                        <a:gd name="connsiteX4" fmla="*/ 0 w 842808"/>
                                        <a:gd name="connsiteY4" fmla="*/ 2132063 h 2132063"/>
                                        <a:gd name="connsiteX0" fmla="*/ 842808 w 842808"/>
                                        <a:gd name="connsiteY0" fmla="*/ 0 h 2132063"/>
                                        <a:gd name="connsiteX1" fmla="*/ 699933 w 842808"/>
                                        <a:gd name="connsiteY1" fmla="*/ 371475 h 2132063"/>
                                        <a:gd name="connsiteX2" fmla="*/ 472831 w 842808"/>
                                        <a:gd name="connsiteY2" fmla="*/ 579335 h 2132063"/>
                                        <a:gd name="connsiteX3" fmla="*/ 169913 w 842808"/>
                                        <a:gd name="connsiteY3" fmla="*/ 1301239 h 2132063"/>
                                        <a:gd name="connsiteX4" fmla="*/ 0 w 842808"/>
                                        <a:gd name="connsiteY4" fmla="*/ 2132063 h 2132063"/>
                                        <a:gd name="connsiteX0" fmla="*/ 842808 w 842808"/>
                                        <a:gd name="connsiteY0" fmla="*/ 0 h 2132063"/>
                                        <a:gd name="connsiteX1" fmla="*/ 660604 w 842808"/>
                                        <a:gd name="connsiteY1" fmla="*/ 273152 h 2132063"/>
                                        <a:gd name="connsiteX2" fmla="*/ 472831 w 842808"/>
                                        <a:gd name="connsiteY2" fmla="*/ 579335 h 2132063"/>
                                        <a:gd name="connsiteX3" fmla="*/ 169913 w 842808"/>
                                        <a:gd name="connsiteY3" fmla="*/ 1301239 h 2132063"/>
                                        <a:gd name="connsiteX4" fmla="*/ 0 w 842808"/>
                                        <a:gd name="connsiteY4" fmla="*/ 2132063 h 2132063"/>
                                        <a:gd name="connsiteX0" fmla="*/ 796980 w 796980"/>
                                        <a:gd name="connsiteY0" fmla="*/ 0 h 2112558"/>
                                        <a:gd name="connsiteX1" fmla="*/ 614776 w 796980"/>
                                        <a:gd name="connsiteY1" fmla="*/ 273152 h 2112558"/>
                                        <a:gd name="connsiteX2" fmla="*/ 427003 w 796980"/>
                                        <a:gd name="connsiteY2" fmla="*/ 579335 h 2112558"/>
                                        <a:gd name="connsiteX3" fmla="*/ 124085 w 796980"/>
                                        <a:gd name="connsiteY3" fmla="*/ 1301239 h 2112558"/>
                                        <a:gd name="connsiteX4" fmla="*/ 0 w 796980"/>
                                        <a:gd name="connsiteY4" fmla="*/ 2112558 h 2112558"/>
                                        <a:gd name="connsiteX0" fmla="*/ 796980 w 796980"/>
                                        <a:gd name="connsiteY0" fmla="*/ 0 h 2112558"/>
                                        <a:gd name="connsiteX1" fmla="*/ 614776 w 796980"/>
                                        <a:gd name="connsiteY1" fmla="*/ 273152 h 2112558"/>
                                        <a:gd name="connsiteX2" fmla="*/ 353678 w 796980"/>
                                        <a:gd name="connsiteY2" fmla="*/ 676856 h 2112558"/>
                                        <a:gd name="connsiteX3" fmla="*/ 124085 w 796980"/>
                                        <a:gd name="connsiteY3" fmla="*/ 1301239 h 2112558"/>
                                        <a:gd name="connsiteX4" fmla="*/ 0 w 796980"/>
                                        <a:gd name="connsiteY4" fmla="*/ 2112558 h 2112558"/>
                                        <a:gd name="connsiteX0" fmla="*/ 980294 w 980294"/>
                                        <a:gd name="connsiteY0" fmla="*/ 0 h 2395369"/>
                                        <a:gd name="connsiteX1" fmla="*/ 614776 w 980294"/>
                                        <a:gd name="connsiteY1" fmla="*/ 555963 h 2395369"/>
                                        <a:gd name="connsiteX2" fmla="*/ 353678 w 980294"/>
                                        <a:gd name="connsiteY2" fmla="*/ 959667 h 2395369"/>
                                        <a:gd name="connsiteX3" fmla="*/ 124085 w 980294"/>
                                        <a:gd name="connsiteY3" fmla="*/ 1584050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353678 w 980294"/>
                                        <a:gd name="connsiteY2" fmla="*/ 959667 h 2395369"/>
                                        <a:gd name="connsiteX3" fmla="*/ 124085 w 980294"/>
                                        <a:gd name="connsiteY3" fmla="*/ 1584050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227703 w 980294"/>
                                        <a:gd name="connsiteY2" fmla="*/ 836978 h 2395369"/>
                                        <a:gd name="connsiteX3" fmla="*/ 124085 w 980294"/>
                                        <a:gd name="connsiteY3" fmla="*/ 1584050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227703 w 980294"/>
                                        <a:gd name="connsiteY2" fmla="*/ 836978 h 2395369"/>
                                        <a:gd name="connsiteX3" fmla="*/ 67884 w 980294"/>
                                        <a:gd name="connsiteY3" fmla="*/ 1578129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227703 w 980294"/>
                                        <a:gd name="connsiteY2" fmla="*/ 836978 h 2395369"/>
                                        <a:gd name="connsiteX3" fmla="*/ 67884 w 980294"/>
                                        <a:gd name="connsiteY3" fmla="*/ 1578129 h 2395369"/>
                                        <a:gd name="connsiteX4" fmla="*/ 0 w 980294"/>
                                        <a:gd name="connsiteY4" fmla="*/ 2395369 h 239536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80294" h="2395369">
                                          <a:moveTo>
                                            <a:pt x="980294" y="0"/>
                                          </a:moveTo>
                                          <a:cubicBezTo>
                                            <a:pt x="964419" y="5953"/>
                                            <a:pt x="621694" y="154736"/>
                                            <a:pt x="496262" y="294232"/>
                                          </a:cubicBezTo>
                                          <a:cubicBezTo>
                                            <a:pt x="370830" y="433728"/>
                                            <a:pt x="299099" y="622995"/>
                                            <a:pt x="227703" y="836978"/>
                                          </a:cubicBezTo>
                                          <a:cubicBezTo>
                                            <a:pt x="156307" y="1050961"/>
                                            <a:pt x="74685" y="1273414"/>
                                            <a:pt x="67884" y="1578129"/>
                                          </a:cubicBezTo>
                                          <a:cubicBezTo>
                                            <a:pt x="8938" y="1817413"/>
                                            <a:pt x="27781" y="2351713"/>
                                            <a:pt x="0" y="239536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8100" cap="flat" cmpd="sng" algn="ctr">
                                      <a:solidFill>
                                        <a:srgbClr val="FFFF00"/>
                                      </a:solidFill>
                                      <a:prstDash val="sysDash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  <wps:wsp>
                                  <wps:cNvPr id="185" name="Ellipse 287"/>
                                  <wps:cNvSpPr/>
                                  <wps:spPr>
                                    <a:xfrm>
                                      <a:off x="3025334" y="608647"/>
                                      <a:ext cx="2266799" cy="202435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FF0000"/>
                                      </a:solidFill>
                                      <a:prstDash val="sysDash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wpg:grpSp>
                            </wpg:grpSp>
                            <wps:wsp>
                              <wps:cNvPr id="186" name="ZoneTexte 7"/>
                              <wps:cNvSpPr txBox="1"/>
                              <wps:spPr>
                                <a:xfrm>
                                  <a:off x="2744896" y="2109049"/>
                                  <a:ext cx="1172787" cy="56652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107BA09" w14:textId="77777777" w:rsidR="0081034D" w:rsidRPr="0081034D" w:rsidRDefault="0081034D" w:rsidP="0081034D">
                                    <w:pPr>
                                      <w:textAlignment w:val="baseline"/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7F7F7F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(</w:t>
                                    </w:r>
                                    <w:r w:rsidRPr="00681649"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a)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87" name="ZoneTexte 2"/>
                              <wps:cNvSpPr txBox="1"/>
                              <wps:spPr>
                                <a:xfrm>
                                  <a:off x="2463019" y="642911"/>
                                  <a:ext cx="505560" cy="87218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9EE52B4" w14:textId="77777777" w:rsidR="0081034D" w:rsidRDefault="0081034D" w:rsidP="0081034D">
                                    <w:pPr>
                                      <w:textAlignment w:val="baseline"/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48"/>
                                        <w:szCs w:val="48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48"/>
                                        <w:szCs w:val="48"/>
                                        <w:lang w:val="fr-FR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88" name="ZoneTexte 35"/>
                              <wps:cNvSpPr txBox="1"/>
                              <wps:spPr>
                                <a:xfrm>
                                  <a:off x="3173746" y="1035180"/>
                                  <a:ext cx="743438" cy="6379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F81C6DB" w14:textId="77777777" w:rsidR="0081034D" w:rsidRPr="0081034D" w:rsidRDefault="0081034D" w:rsidP="0081034D">
                                    <w:pPr>
                                      <w:textAlignment w:val="baseline"/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7F7F7F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(</w:t>
                                    </w:r>
                                    <w:r w:rsidRPr="00681649"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c)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F2C024" id="Groupe 6" o:spid="_x0000_s1110" style="width:194.85pt;height:193pt;mso-position-horizontal-relative:char;mso-position-vertical-relative:line" coordorigin="" coordsize="45052,46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031JQwAAVVYCAA4AAABkcnMvZTJvRG9jLnhtbOx9245rx5Hl+wDz&#10;DwQfB7Bq3y8FlRrTcktoQO0WRp4Z6ZGHxbrAVSRB8lzUX+Nv8ZfNysx9WcFTjIzN4xEMebvRNutw&#10;L66dmRGRkRGRmV//y6fXl8WHzeH4vNveLdOvkuVis13v7p+3j3fL//3n7/7QLBfH02p7v3rZbTd3&#10;y183x+W/fPPf/9vXH/e3m2z3tHu53xwW+JHt8fbj/m75dDrtb29ujuunzevq+NVuv9niy4fd4XV1&#10;wp+Hx5v7w+ojfv315SZLkurm4+5wvz/s1pvjEf/6x/Dl8hv/+w8Pm/XpPx8ejpvT4uVuiXc7+f8+&#10;+P9+5/775puvV7ePh9X+6Xndvcbqird4XT1vQTr81B9Xp9Xi/eH5s596fV4fdsfdw+mr9e71Zvfw&#10;8Lze+DagNWly1prvD7v3e9+Wx9uPj/uhm9C1Z/109c+u//Th+8P+p/2PB/TEx/0j+sL/5dry6eHw&#10;6v4Xb7n45Lvs16HLNp9OizX+MSvqok3Rs2t8lxVlmiZdp66f0PMj7g9p6Ov107910KJMyizNA7So&#10;2rQtcvfMTc98I95n+CO8J178x8Pi+R5CV1fLxXb1CunyHbZZZLX/IYeY3L7+PfsGXnrL1e1ZA4dm&#10;9+2rIJ51Uof2VVlZtlmhtG//vL7F/3eDjE+fDXJcGYA6vT9slt2PvJp+43V1+Mv7/R8gj/vV6fnd&#10;88vz6VevW5A891LbDz8+r388hD+429G00O3//rp6dL1eueY5iHsqYFauTT/s1n85Lra7b59W28fN&#10;/zzuoZYYN8D7fzocdh+fNqv7o/tnJwPyV/yf4j3evTzvv3t+eVkcdqf/+3x6+ulptYcApF4J3Zdd&#10;F0DVz1TljV4MavjH3fr962Z7CnblsHlBb+y2x6fn/XG5ONxuXt9tIG2Hf7/Hi69h007g2x+etyf3&#10;wqvb42H9v9Cu8Pl02JzWT31D+pcNnXOEsi3effyP3T1+YPX+tPPvfKZsVdLUFYg+17gyb+u2gMg7&#10;jXtLrNDlh+Pp+83udeE+4JXxWp5j9eGHo3tBaFj/iHvz7c71pH/xl634Bzzo/sV3v3vt7iMGh4zF&#10;5/oIm3+mj7Xro4n6WBVpnpe+C9IkLdKyDR3da2aWFkmbu8FARxRVkTSZF0DSzEs/MRqhSz9y0Qhh&#10;mjr2wvVxD3k9E69JlthLLYYGP+R1pjdobd+B32Hi2yxent8dNn/76+3CzYNO0ZrQnR402O7jbRii&#10;3nwOhjtt2jKts8s92TR10hafdeTQB+jR90GinHT0UoTJ7h7y5P7p8b4b8PVuuz0+nzY/Y0Z4eH3B&#10;VPo/bhYwfGlWLT4uwFMUXhTegPzCkGTxtCiqMqlK39Q3Hv8ZAz8yFFlblVEGhuRtnrVxFvTawFK0&#10;eZMUURaGNA1mxzgLJsGRpUQfxdvCkBSTcFPEaTDEI01eNGkSbQxDMNG2jaE10NmRJi3TIj72DMny&#10;skUHRAUAJnCkSco8zaOtYUhWlUVtaA1muYEmb8qqaKM0AgJ7XWXx1sBmjjRllZZZlEZA6ryCjkU7&#10;DZZlpMmroqmjNAwpkjzN8jiN8whHnrRqAIrpv8AUVZamhvakrNNZW6dlEydiDPSzguREOy5ltc6a&#10;OjdYNIGBrwvn2EDEmp2VdQMzFe06xpQNVhIGa5CybsOPb9u4LAhM5Tx2S9cJ7c6aHKBoixhT1U1h&#10;Ee6U9TttmyaPWx6BqesKyxnDGLGGY3pNDNNCypgmqTKYxbjUsY6nVZvnBmFgTJOXdWEwPylreVq0&#10;lWEKEpimLWCC4i3K2DKkeQJZjQqDwLRtnkDJo12XsZanWF3XccsgMUmRZZlBYzM2DdDx3DDhSUxS&#10;p7XF2mWs51hpl4Y5T2LyvE5h8+O9x8ahSeDGxEeJIWmRl6XF3GVC0dMUfkzMNggIvIsySSwtYuOA&#10;jjNMsFhPjLOYc2QwkRm6jhUdyxaIULRFDEnLIq/gzcbHiBU9S5sy7jVmDEFr0twkdsI4ZIlhMs8E&#10;pHZ+g0GTcmEcTEQCkmXwaS2esFs2Dv6JreskJM8SLE/jY5SzbUBnG/wtAcmKvCkSS9exabCJd86Q&#10;rGjrvDW4DTmreWVSWAHJSmgsRDUq3m7tP4yRzQQJSFYlZWmZzXNW8zaBVkQVVkCyKi8Ty2yeCzW3&#10;TRQCk9VYHFlm2Vzoed7Cf4q3iTFZixnTstjLhaKXbQlbHDN3ApNnbiVqUKVCGAebLyQwcNkLkxkq&#10;2DqkdYvJOdomgcnzJK/gqkVlvGDzYPRYBSYvUrygQW0RWx+1yVk8GJXYOAlMXhRpZglmFGwgjAsY&#10;gYHLCm/S4LQWbCGyqq6w0I62iTE5wqyFaZzYRBhXfy5GO9gviEPdWjQX8bERZVzQCkyOOSbBUi4u&#10;e6zvbmoyTOuFwMBnLU2yxzYC3jEmz/g4CUxdl6XFbS3ZRuRtCcsSZZKYBoFkrBSivVeyjYCXZ4py&#10;MSZvsVCwOK4l24jCFh0UGBeAMvkQJdsIY7RTYpIyaSw2omQbUWawl3GJEJgiTbC+N9i9kvW9tMWJ&#10;BcY5/Y1JIljfyzKrDfGUkjEFJoDcEvks2UaUNSIJcbsnMEWW17UlRoTw+2iN4OxhLozrE2Nch1cW&#10;a4TsDjFlaWWwRgJTYHpHQCquuRXbiAoZa4M1EhgEvarEEo9yCbxhBnC5YMPiVmAwN5WJJQRRsY2o&#10;0xYJwug4CUxR5Pg/g8dSsY1AQiA1+HsCUxSISVkWgxXbiBo6aPDCBAbVCLArhpmwYhvRpMgjxkNF&#10;AlOUED5LMqFifW/KGpmO+Dgxpijxfpaga8U2IiT44kyM6TKqBn1ifbcyMaZL9MWZWHHnpGIsQcqK&#10;anQbGDInFYs5qTgnFRfGNZhIRM5JRV/4MScVXfnLnFT0wjAnFZ0wIDM/JxW9PNgi+iiZHZdQc1Ix&#10;FNTNSUWnSXNS0evRnFSEMMxJxWAZjNUnc1Kxr1MWCUJjgZXAzEnFvsx7TioGHZyTir1EzEnFTiLm&#10;pGK3FWROKvYe/JxUDD0xJxU7ifhHTyoaU32ciLSn+jjxYE31Mcae6uN4gjXVxxh7qk8kFY2pPsbY&#10;U32cILQm4BhjT/VxgtDKxJg51Wcob6eI17x/0FhZRX027x/M5/2D8/7BkIGb9w8iOjjvHwwZOFvN&#10;fMq1OfP+wdB18/7B0A/z/kHfD7YNVvP+wXAYiNwMaNrWJyFzqs9L3Zzqm1N9Qz35b5jqM+7qY7/B&#10;vKtP7AU0JuAExp6A4/Jh664+xth39XHdv3VXH2Psu/o43GZNwDHGvquPw23WXX2Mse/q43CbdVcf&#10;Y+wJOA63WXf1Mca+q4/DbcaK0rP9g9ZdfRxusybgBMa8q0/ou3FXn8BYd/UVvDfIuKtPYswJONZ3&#10;664+xth39bG+G8vzxZ5D+64+1ndrAk5gzLv6WN+tu/oYY9/Vx/pu3dXHGPuuPtZ3664+xth39bGN&#10;sO7qY4x9Vx/ruzUBxxj7rj7WdxzpZdrVxxjzrj6xF9C4q09g7Lv6WN+tu/oYY9/VxzbCuteOMfYE&#10;HOu7NQHHGHsCjvXdmoBjjD0Bx/pu3WvHGHsCjvXdmhZjjD0Bx/puZWLMnICbE3Dxsw0om2Z1gggy&#10;J+DmBBw2p84HePpo1XyA55yA66ofjeGtOQHnjxCXh3HOCbg5AUc+xpyAw+QyH+AZamfnAzydpzEf&#10;4Okt5O/xAM85ARfy3+ZjNTkINifggpWcE3D9vrQ5AddJxJyA6/elGY/VZLsyJ+B6fZoTcN0eLvOx&#10;mpxM+w0TcLbDLsWhn+a0mEimGdNiAmNPi3EyzZoWY4w9Lcb6bk2LMcaeFuNkmjUtxhh7WoyTada0&#10;GGPsaTFOplmTVYyxp8U4mWZlYsycFpvTYnNaLHZ2Ps9auIdivtfOdGb+fK+dD+e7m56H4mVjAanA&#10;zPfahQzAfK8dop3zvrQgDHNaLPTDvC/N98OcFpvTYuMka7oScL7XLmxSFJfUISZjuKtDQOYjKEMQ&#10;bN6X1gXXzbfNcWhq3pfW9Z75trkrlhXyXjvzbXMcmpr3pXXjZL5tTgQPjLfNCcy8L61PVhnPRGK7&#10;Mu9LG5JVxtvm2K7M+9KG3jPeNif2nMxpsU5zjckqmRYz35fG+m5NVjHGnqziFJc1WcUYe7KKU1zW&#10;ZBVj7Mkq1ndrCokx9mQV+xFWJsbMyao5WTUnq+ZkVewCQJF4Mh4FITDzHi4fVJ2TVe7mqvkQxZBp&#10;mA9RhDC0bZ6UhlvS5z1cPrj8S8aeYjonq+ZkVb+gnvdwhUDivIcLZnXewxWEYd7D5Q3kfIjiYCVt&#10;RU8FB5nmQxT73puTVXOy6md5IGJbFk26iMVQJGY+RLFPwLV5k8RjkKUIRM+HKHa9Nx+iGKzRlYco&#10;/mZ7uOZkVTdOJY6YrtNFNOResb5bEzuMsaeQOJxgZWLMnEKKm28emfkeLmPNCe/xyMu2Lg1qQ5gi&#10;KfM0j/olXF2QVWVh0U5RS9SUVdFGaQRk3u80p5BcHqTEuYZpEhdrsXdpTiHNKaShLn8+BtAJw5xC&#10;6tZDaZJg2050MppTSN1lUjz5z/udoElzCiks1OYU0pxCGibZOYU0p5BEOmg+BrBLgsz7nTrHaz4G&#10;sJOI+RjAPrEzHwPoZ415v1OfOv9d3sM1p5CClGP1mCR1PJRXcVmJNd3CGHtiRyYd6qSN5ylE2umL&#10;EztgXN588/Xq9vF+sV29bu6W6902FLHyXrEQAC2SBndcv/34z9wBfEKowsCQvM2z1o+NysIdxpcb&#10;KiwMGRM7KovIndEkobAwJC3qAudJuAyiSiN2eeWo0EhCWEihYUiKlC2qOqI04uRDSuwoNAyh+53U&#10;1nCghhM7Cg1DKLGj0ogsDSV2FBoBGRM7Kg3fSsj3Oyk0AlLnVVbFx0ZcdZpXRVNHRYAhRZKnWR6n&#10;Eft8OLGjNEdgaG+Q2m0p6zR73BoRY4o2rRAejQp1ymrNl/lqRIyhxI7eItZsTuxoRIyhg+x0Itbt&#10;rKjbNi4LKWOqtMXxvYauE9qdNTlAvjRMaxFjaG+Q3iLWb16Qa0SMqeuqRuI2Lgys4WnTJn25lkbE&#10;mCapssKgruKuJk7saERsF+ggO73rWMvToq2QWo+OEWOatoAJinddxtO8c5AMk5DAUGJHbdHFvUFK&#10;10lMUmRZZvBEMlZzPp9IYxKYpE5x/Iih81jPObGjMQkM7Q3Se48VvUmavpxBI2JIWuRl2eWxdSKh&#10;6OO5WBoRQ1LnknZetk7Eik6JHY2IIc6RQSrEMEis6LjfEiIU06SMIWlZ5FUVKlv0FrGiU3ZCaxFD&#10;OLGjE7Gip1kCDyDaIgGpnd9g0KRcGAcTkYBkGXxaiycsT6UbD7JTuk5C8iwpLG5DznruHKH4HCsg&#10;WZE3RWLpOlZzm3jnDOG9QaowiFPp6CA7revYMvBBdjoRq7nNBOUMyaqkLC2zec5qTokdrUUMyaq8&#10;TCyzeS7UPE1ygGKKJDBZjcWRZZbNhZ7T/U5amxjDe4P0URKKTruXNSbGoPq1MBmHQhiHusWUGe09&#10;gcnpfie1TRcTO0qbBIb3BulMbB6cCYeqxySiYExOB9npTELZkaRB9CPKxBi+30lnEtpe1VWVxZkY&#10;k1ew4bnBDS+Eujc1RCnOxJi8yuvWok+F0Pe2TrE7Pdp7jMnpIDu999hGGFfOhcDQQXY6k9D3osKU&#10;Fm+TwFBiR2cS+k57gzR9EhjaG6QylWwj+G5xhUlg+CA7nUkEEWwxu5IxfL+TzsT6boxBXtwbpDOx&#10;vpd0kJ3We4zhxI7OxPpujN6WjHGueFMbvPGS9Z33BmltYkyBQELeFZrrbWJ958SOxsSYgg6y05lY&#10;3/l+J42JMbw3SGdifa8osaMxMYbvd9KZWN95b5DGxBi+dUllqthG8EF2CpPA8EF2OhPrOyd2NCbG&#10;cGJnYLpxyZMfjieXRVk94YNPkKw/bbt/w6fFavt4t0yW7pH97rj4NKZZfkbrfx3//CVx+RX8JFDu&#10;6QgYL8fgdBIYdozB2SQwzAyD80lgWA4G+xSUuc0wBgwuJzFDvxnss1lmZqgsg+tJzNBCBjeTwFAs&#10;BreTwC6Qz2j8PUnGzoVsmpS5QL1gnyZnbl+FgE+TNBcgF/BpspaeCRv+ntR1Z+KWTpO39Ezg8Pck&#10;9jORQ/B6EvxM6NJpUueCxNzz+HsKuwv9Cvg0qXMxYAGfJnWu+l7Ap0lddiZ1+HtS28+kLpsmdcjR&#10;y5efJnUu+CnaPk3qsjOpw9+T2n4mddk0qXPhR355/D2F3QUVBXya1LlQoYBPkzoXABTwaVLnIoEC&#10;Pk3qXLBOwKdJnYvaCfg0qXNxNQGfJnUuwCbg06QuP5M6/D1FbFxYi9nx9yT4mdQhdjUJfiZ1CEhN&#10;gp9JHa5LmAQ/k7pimtS5mJHoumlS5wJBAj5N6lykRsCnSV1xJnX4e1LXnUkdzl+ZAneBEn55/D0J&#10;fiZ1iIZMgp9JHUIck+BnUldOkzoXfBBtnyZ1Lgoh4NOkrjyTOvw9qe1nUldOkzp3YbN4+WlS546b&#10;F/BpUueW3gzH31Pa7oorBVxIXViKdQvnw2Z9WrzcLV+Wi9Pd8rRcHO6Wh+Xi3d3ynaPEUnp1cuvt&#10;/uPi490yrOqXi6e7ZV98575+3X3Y/HnnHzy51XfZZmnnJvWvPz6yfv/uef2vm/8SgLqsu0kizVFT&#10;0L1A+DFE75Mgj1lRtPI7F9oJwuYrHPu+EhRvERZ1jYSm76s0KZrGdxOaHBjdtQzhSwTng9novwsR&#10;SQ/01Y5vMr5suXGFD5cGLl+62GH6p/r/DeSFr1QMT/sKRP1pX3Donw6FhPrT/kCI8LQ/6OHs6Td7&#10;KkEpV+iMrKqS2huSvjfytkS+1v8gkkAZ/PogOb4bc18+GL70ZYEdm2SRf4U+yJGvqYIWI2eBiiPx&#10;s1XZNkEecnczuhi6UEsYOH2NoJ2zaHHCRkA2OW46EJxoXBOsUt5meVhwDJ3gCws9MhQM2jkzVEYF&#10;e4Him6TyVnb4WZSOdcu0AtE+PMd9i4Bwt4oKtYNvckrJCvWC4T19GWCH6Z96ayQyHM4F5XA2pUzS&#10;Au4EvUTWpm1ncBArdYLAX/oEVUD6Qx7efMM3OcumSoJQQfVxtoj42brAYcndz8IeSE6f6AtfNii1&#10;GmatqD1Amj5Nw+iXOI0ZgsBNKdOmCS9UYZCkCQqlhJ4zVAja21m4qoqAhFQ1khNlg13fVmWT4934&#10;hXxVYUDWTRGqxp1xj7czzYs6uBY1tOysb7Oshn67wa5h9rBiIc5QYBi+9HWD5nambVl2syIYS2lr&#10;UVRZwznxnG1dSQsSag39l6GE8E3OXn6D7QhlgwGDJO7grfdPyT7qMRm6MWBQRJGIzk7LHAU94csa&#10;+WchcaF2MHzpSwItb+jLAD0mVPd1GPUNYQ+79SsK4dozRUxdlUnoxDRBfUblHabekKCEKa2DUwOV&#10;cEV+lpf09Rr+JdNQr2d5y6ROqo4prRJYNAca3iMp637OzVCKLc16qO8LhKFs7823fGv4fC92yLKu&#10;QyCuZ23zojPrKGhLMkQs6ZV8nU1Ahgo+M2ddOsPkxBZWEdOisM4V1CiY9bRAXWAtFMkXEXVIX8xn&#10;5izrFqIZOJs07/eWBBl2chvsImSyhspxO32FVECGuj4zJ3yjbvGP0j4Ij5jhke7qZigoCeZM0Qm+&#10;FrDj9CV+Zk78VOfUofDAWWNuSuYMRvhZFCK5KZvG05cFdl+ih8aAsDCMvaJ1yu8K7wImFO5179k/&#10;9ZbE/QFTfrDcadsmbYhn9BL3hyLvTGwKq47UKL+hryf0bF31XscmWeRf/XsiI9khW/gnYiRQS9Op&#10;eJbDR0vEl2OvwHVxhXxmzgyCE2YL710GY9q3E1+2QcqzvMWoiHb64r/wtqGmz8yJ6rI2DHCGVjYI&#10;QdAAgwXzpFMBzLve2NCXo5R35X1mTphPREL9z+JHajlFlSjI7zjLPCnQIcQ5anNX6WfmrKqq06ys&#10;RAFsWKH3fYt5C+odXqhxvcCco9Xqiv7MnA382ODGZhVUVrazgTsQjHeGcn3oPXP6QsHwQqH+z8wJ&#10;iYdCB2iN3RBBKfuG4ijqTp1BivlamK1QXd5BfS3gBNa0SbtRg6fs5gAaNZq2c2e/Zf+mvoLQ03aF&#10;gXZaXxIYoFgmtFJj0greY9CnHOICiyleirChStBOC5XvjEPufDip/9jJVncRHewCRB2mkKZwSW73&#10;ygnWW97cmrzJtMnKLiGBmSDD9Cra0zRZHQY+z5s6DeG7fuDJn+zqB82thUBhH1N4Y0xJ0B2mxWID&#10;5rH7FqMrZ6VQddh9C23A70AuTK1FcbJbijqlzDHZogZW0CIS0U2GeDs8KmetcWXSVRbaaWFiumk/&#10;hyVA4ELQYtHROVU4IRIbFmVf+HrE8MqhzPBN2n6qCxNN2O7VgXzFYAfqH3trdoJcVZA63zkILUBv&#10;xFu26OkuToDTX4sQS+1FgRamXeHgm2/5Fm2eYFNNUPPcbdfE9l1Sc4SSYOTCS2GySEKmr6cN5Ybd&#10;tymiCr5jTaLgDFUv+HXbJFLfsqZt4YKHvmjTBOs4filfe9jRwo0M6z4bbY3JsWstJvxUdiM0v6m7&#10;TsY0iUW0oPWFiIE21BeaO7mAJ9/ln6DH8K9FbATLJZSedz/cJo10hkJVYvjWmR68vlXfigyGbAy6&#10;YAHE7aGoWldbGP/W1MnwK5o60CKc42ZY8cPYd9q5fs4EYC+y+NafZe5bC288aSZYlxL2owv+os/g&#10;9ojRg9/Tu73wtVxhH9OG4sVAmyaYUu2SjBNia5gqJ6suxjXsQO8WFc7PDSKFpiKqK4YgVDJ2WF+g&#10;6F7K1MnO4cLcGGjR33JV7Y7Tdxvx/UuhE+UQhLLG7ltfrWinRXDHFYu6H8Y8UTRibN0xtn3ELXOu&#10;rzDwocaxw+ZwPid0MoazK5kosMe1hZaSQUA4s+pibAUCgtgdwN+GgseOFiISHBlTJ6OL2yTMk5iP&#10;cpSZix/mbxEDl2GtUP0YaBGJQlTB3Mlu9dstf7HuQ322sMl1UcHWhh+GDsN+80uFUsjuW+zmDH1h&#10;am3dYm3TSTLGDrvkLv8wPHphw0JdZKAdsSZa54x3uX1cxNvCHWFaGGT8X/jhClEYOQR9OsWJ43iW&#10;wRkt/nSZGK9YQ0rGP3M8fb/ZvboAy3b33fPLi5epl61L1Lh1Jzp5vdrfLR9eVid8fN3f3y2P28fl&#10;YvXyuEVN5OngKyaPu5fnewd3P3Q8PL779uWw+LBCZui77xL8pxt38dj+cDz9cXV8Cs/5r0KrX59P&#10;m8Pi5fkVuSIH7tEvvtxy8/CApFOo4bz5uD/eHvc/Hr752n16t7v/9cfD4nB6+XYHatic1Xb9tENO&#10;yr2nMyvuqY/HfXgcHxafXl+2+Kf98W75dDrtb29ujuunzevq+NXr8/qwO+4eTl+td683u4eH5/Xm&#10;5uPucH+DUFjiP+0Pu/XmeHzePv70tNpv0BPu99d/+oCXeEZHpS7gG47s+G53eN2gTe8Om7/99Xbx&#10;4P/MQsSnA/2EduAd3V+hSavbTw8HPzRgdykx2NG8E5M0wcTdewybT6fFGt/DlYa0Q1nXEAaY5BT5&#10;D9fq8YfW78fxXn0InUi1sZ+dMOJKX4cD/GBUKqzRseOh+xSG6zPQLwxy+/AwPyDmeeHpn/G+AwWy&#10;Q9Bnt/klQsGg/lwSnQYWe6QpUmQW3M6XCA2DEEZq3dZ9nQbu60iTIsBmoWGQD29HabAkGmlgPdzm&#10;n2hrGAQr0sbHBuo/0CA8hB1QbjNmpNMYhKk1y6Ktgac00nQ7X6M0ApRg0eL2/+qDAyM68rj5yO9J&#10;ijRHgOAep26blc6D5cLIU1ZY1xpGR4DyGpNnlAcz1ciDeH5uUR0BQsrc76LX2+PcNyJyrqU76yDS&#10;cRLllmxu80mEiRUb+UC4OW7ndIxJoJwnFFdUcToJTCXWJwbZFiiXba3daVWRNrF6Y7M1dqu7rXCx&#10;NjEqS5HCjqurOGukO14iTsRmAa5HCiGKNol13KfVLPLAIBeXTdz5DZG+Yy33Z41Yuo5BGZIsfmdk&#10;hIjVHOuQzGIaXHBw0IvhdKQIEes5DFBduT25MWFgEPyyNI8bO7ciG17On3Bj0SQGIVANByw6Rq6M&#10;fCQqESMxKJIAIcoJ3zVOxGqOK0Zaix65xdjwdmHvb5yI533EoRAfi4+RONMkbJONE7GSez/GbSiN&#10;CIPLNI0t6k+x0qXOlbsPGKQFWhzLESdikC9LiVsGhMeIyCm5RRgYVBSwDfG5z+UgxhYF+xhvEYNC&#10;0Ut8jFjJ0zBhxokYhEgE3IY4ESu58zYNrrYLIA694DYbGuYjl6UaMBZ54+eRvUJCItoWNgmdOMfl&#10;jUFxs8N6Pa8bFvO6IZyYE1VNNgHeG4tPpazMzlOc1w3zusEfWDuvG/qT2+d1A676mNcN4YqLK9YN&#10;ZneenQSrO8+ugtmdZ5DVned1g9mdFyCjO89LALM7zyCrO89LAL9mt7jzDLK687wE6MId0alcLDas&#10;7ryY/63uPIOs7jx7DVZ3XmCM7jwvASzuPD8/u/OW+Dxr6JwGmNMAWGbPaQBfYWIJ+/KMjZTknAZw&#10;NwTOaQDvKs5pAH8N7+8uDWD2stk4WL1s4Zm7S0ksXo8AGb1snvfNXjaDrF42e+ZmL5tBVi+bPXOz&#10;l80gq5fN7rw5aM4gq5fNnrnVyxYYo5fNnrlF3vj52cuevex4QoOlfy62gY80e9kL7Dedi22CpzgX&#10;2zhXcS62CdLgjx6JpqHFZUC/v2Kb36GXba0YEV62sWKEHWaz88sgq/PLDrPZ+WWQ1flll8Hq/AqM&#10;0fllh9ni/PLzs/M7O7+z82spJ+Ul4+z8YgEwO799ecXs/M7O71CzOVeaO2GYnV+/ErJGftmP/c2c&#10;X6tPyr6vtYqZ/ViLT8rPzz7p7JPOPunsk867H91MOlcx9272XMUMcZirmL1jdc3ux9knvdontbqK&#10;7MdaXUV2Ly2uIj9/javo6989Ufh04eiLzw/K8OHYC0+fHZThbmr2ezh1ClH24mplXM5EpeHIOs4T&#10;aXGMpNu6p9MwyI2k33+v0vA4ZglunbbQMGjY8KbS8FDikFYco+9LFvXWMGg4KEOl4cUFDkPEgbN+&#10;s7VOw6DhoAyVhuPq/V300bERoOGgDJVHRCJxEh+OZYnLgAANuXuVh0vRcaANzgI2jI4ADQdlqDy8&#10;gzXNmwr3I8TbI0DDhjeVRx55gYsEsFU/TiRRQ4WszsSKjXNmcESU36OuS5w7HGgII6XDQRk6E+s2&#10;jpFMcYKboU2MGg/K0JlYvXEQKI5uMIidO7lyaFMX2YjZOHlQhj/i3dAkNgvjQRl6k1jHa5zAZ5IH&#10;Bo0VsjoRa3md4p5pS9cxaDwoQydiNceJxzjK0NB1DBrDlzoR6zmOJcUBtAYiBo0HZehErOi4qASn&#10;HxqIGDS6iiqRPPPC1aAarJ0E+dvX41M4qzkOTsaxkPEWyYMyhgpZvUWs5Z09ic5H4qCMMXypE7GS&#10;GzwrcUbG6CaqHFyKjJtacPqQE7ju0wWn7DMXLrTnwtPShfOHkDkJiFCIwexcOJ2GRyVLayipk+gI&#10;DYN6F06n4THxg2+hYVDvwuk0bHZT3CRQ5c4hjbSGQb0Lp9Ow0U2r1J1sGadhUO/C6TRscnEcKo4x&#10;drNppDUC1LtwOg9bXBwX1HkiER4B6l04nYcNLm5LwJnGhtGRoO6sM52H7S1O525L7ypG2iNAvQun&#10;80hnLK1xyqLzFSNEEtW7cBEmVmyc9t14Kx0jYtDgwUWIWLVbnMWIQ53iLWLQ4MBFiFi5cfIq7kcz&#10;EDFo8N8iRKzeuHHAZOCE0zf4bxEiVvASF7mZhIFBg/8WIWIV9zEHS9cxaPDfIkSs4+FRwxgxaPDf&#10;IkSs5O6UfO+RxsSbQYP/FiFiLR+8nRiRAPlVE9wqnUi4YmHCi3edAA07nCJEQsndfX+GOeJt/y1C&#10;xEpuMApvu246h3CrcHkTDr12vRY+XXCUPnOrcu+PXnhaulX4ZdwoEafgPu6PkNVpuLNCLMm51ZGW&#10;MKh3q3Qatodw3lD6Y6BhUO9W6TRsQnHhGU4y906iPi4M6t0qnYZtYYo7mXCmdrzTGNS7VToNW0J3&#10;Px2O84zTCFDvVuk8bAhxKw2O9/Xegd5rEtTtHdd52A7iVkF4IYbREaA+MqbzsBnEGfmIxBpUR4B6&#10;t0rnkQ6Sj+34pY/ecRLVu1URJlbsunWHZscl4e3AWISIVbvGqfqpQbLfPkA2QsTKPWTnInbn7bBY&#10;hIjV29/VabA8b7tVESJWcO8bWISBQYNbFSFiFc/9nawGYWDQ4FZFiFjHh73CsTESoH5LS4SIlbxz&#10;xaKTkNgHM7hVESKh5SFWHCdi0BAW04mkh+QDHFEeiemjYhEeNgyG2eFth0rnEM5OhXtmay/Y4dMF&#10;9+VzZ8e358LTZ84O7ojKvH3TKbjpg7Oj0rBxwz1b7goRpzk6DYMGZ0elYdMWMloGGgYNzo5Kw4YN&#10;V4fgpgQvAHprGDQ4OyoNWyico+1u/Yt3GoMGZ0elYfvkUj+YeuI0AjQ4OyoPmydyQvReE6A+hhQW&#10;PpdEmk2az2XhrPOorAnQ4Oyo7WHj5BJZtUV1BGhwdlQe4bb4IfXzqN5vAjSck6N3nHBb6rLGTRDx&#10;jhOgIYQUIWLNrrMal8gZiBg0hJAiRKzbY2Qn0nUMGkJIESLWbr+xz2B4Lvg6ujCwfofZw9B1DBp9&#10;HZ2INbw7GjGqRbhJk7Kn/Vn5ka5jFe/8oziRAA2+jt4i1vEuYhcnEqD+rPxIi4SSu4CLRY8YNPo6&#10;aouE32IwcuL50AaEqfTGCB+kzCpcfuYELny6YII/90F8SOzC09IHGa6fiVC86YOoNGw/QubHuzp6&#10;Sxg0+CAqDVsPdwk1LpiNdxiDBh9EpWGDE4pd/Kygt4ZBgw+i0rDlCLsIvSzrNAwafBCVhu3GWEAc&#10;EQEBGnwQlYfNRqgJ8R613hwBGnwQlYetxjhl6zSMQWAzXNkTLMElzWGb0VQlbr2Oixpjuu3ksAFq&#10;a4Qz4TMxPqyjN0eARg9EJ2KtrpK2CrmlCBGDRg9EJ5J6jTvYDGJ9IdqiE7Fm+yCIQeAuRFt0ItZt&#10;XJGGe6LisnDBA9GJWLvHaTQyRgLU39YTkTqh37ho0hdbRmzCBQ9Eb5FQ8GBIolPc27f1RFrEKh7M&#10;fJyHMWOwRW8Q67j3CyKjw8+HJji/QOX4+/gFuJ+yv4v4s5v/vtwvGKY4lYZNwVV+QTh+0/WYysOW&#10;4CrHYNjFr/OwIbjKMxgnH7U9rNJXuQa4qtjlImP9JszAcLVaxA4I0LDOVtsjrYCrFzWYagFC6KRx&#10;GwH18WGFvso3cNFTd2mOTsM6fY1vMC6x1V4T0/xVvoFbYqNIMtYeEWi4yjcI+w/iRGwQ/FVnk30D&#10;t/J11xPqIySm+et8g2Hlq48Rm4TrfIMaVSRxVU3ZJlznG7jbxNwtiJGuE/p9jW8wTnN61wkFv8Y3&#10;8P0dV1eRVLnGN+hqVaI9x3Zhsm/g+yo6OtI3qHDTeCDyny6sZT6PGTgftruo2+4bqBS8UChalGW6&#10;lqg0bArYN1BpGOQTrFGaS66BSsOgwdNRW8NmgD0DlYZBw2JepWEjwI6BSiNATs/cDY764AgbQI6B&#10;yiNBdYuy7BiPNAGjY6DyCNCwmlf77YJjoNIwZvSnVBo2AOQYqDSMGdfyKs0lx0DlEaB08Kd0IlZr&#10;cgx0IgalYQKJyYFY/5NjoBOxNRhdHb1FrNrkGOhEDBoKUnUNEut//2gIGuhEbBFGn0pvEas3OQY6&#10;kQANPpVOJPR7dAx0IgYNBamRrhMKPjoGOhGDkPfqfCq9Razio2Og8zDG14/ErZy44dcwX4vnQ19F&#10;Lelv7RhkDdbmwXvX+4vSVrNj4HbOhmSC2mlsBmbHgLMJarexCRgjLaoJYG2miIFKw5jZMcA5JGM2&#10;Qe03EWaYHQN3os/sGMhTwmfHQNcgXixc4xhULW668ZnM8MkaMQgHal94WmYTRsdAp3hzlaDzsL9P&#10;IQOdh0HDIkHnYXef0gk6D4MG113n4WmeggY6D4OGgiOdh519ihroPAzytUMu6qrzsK9PpQY6D4OG&#10;BYLOI+b5cYuCzsOgIdmn8/BEPzoHOg1jhuWBTsNKPUYNdBrGDIZApxEBgDGdoPMIUJ4VBU6RiImB&#10;mOdH5yBCxPZguC840iLW7TFqECFi0FCpFSFi5R6jBhEiBnX1hNGuY+0enYMIkQCFvRNRIqHe4Tg9&#10;V7Hn54cLdv4XkYMYrkyLdB3rd+f0xYkY1G07ibaIFdznjUNFv94iBhUZKpDcaj7SIlbxIWoQ6TnG&#10;hG2YcR7WcR81iHDw86EJUQ4RNaixg772JYjh0yUxYFDtsosw22WZXHj8knegc7A1MHCwTpNnoHMI&#10;EI5Pc0k4vSms0eQY6DQMyiGNbh7VaVifyS/QaRhUtFnhsuU6DZsAcgt0GgaVbVK79JtOw7pMXoFO&#10;wyAUxiZllIY1mSIGOg2Dmqas4tLMijz6BDqLxBSJS47pfcaqPLoEOgtjcCZOUlVRGjG7jy6BziNA&#10;Tm7auERfcAkiRGwEEGhB5j/eIlbq0SWIEDEIORjMA3EiVuvRJYgQMQhnfyVVXEsvJBIiRGwNXOFm&#10;G9dTMbuPiYQIEdsD1LUglRDvOlbu0SWIEDHIreOauK6KQsLRJYgQsU1AN2RZXF3frjCI8LBVcAu5&#10;Jm7jRGLAuwQRDrYJweJER4dn9yz8vKt21YkYVNYNSn6R8cty5GH+v3kFNhqh2f5MKp+G01vDoLou&#10;cHJArDVCr8edCToNg1rsr/dFQGqnCa32x3CGfd/ecbvQ078IUFK1lZMzfXBYqa/yDDDP161PjKnt&#10;YZ2+yjVIswoVbtH2sEpf5Rsgh4DFfJSHVfoa5yAtcZ6ZM6D68LBWX+UdYAci9hrFaMREf513AJcK&#10;WzejRDzRjwEDXXuES+GOw8BOxygRa/ZV3kGG4+Zw8kaUiHX7Ku8gw9kofkbQReHLvQMX08GW8WiL&#10;2CZc5x1UBWLDcSJhFIYyg4gwMCjDcWZpXFn/Dt5Bg/VcXF2/2DtALUOFndbRIWK7MNU7CGIW5eCJ&#10;/irvAHtNGq8/OBChzC/MWTJm4I4iagwTHVsR31sqBZuCbExa6HLGIFtL2BCYIxMMwokOQcbU1ohJ&#10;3uqACFBSNqnXTpWHrYA5NCFAmON8pCVXeVifzR6IBJVYMTp5VnmEZzAWOupSIECopvYhHZ2HPQOz&#10;ByJAOHnfB1t0HjYBVg+EMSnUM3jvardJ12DYHql3mwClDeYdvzVBJ2KlNvsgDEpxYqePuOgdJyoQ&#10;zT4I2wMct47ZKipxcmtC0++PjHQdW4QMNUTB6dW7jtXb7IMwKCtyFIrHW8T6PSYtIi1iUFbiwou4&#10;ssodiEPSIkLEVgEnibSlQeqEhlt9EAZlTVb7mEtE6oSKD6WOkRYxyB3snnlnRxcGVvIhaRHhYUye&#10;YpL0HrbKI85BMPgg4vnQV1F5+2IfJMdmMi9tCeIulckHwSHT3bmokT6jckfvg6gUwnxc44PYWsLG&#10;4yofpISv47VGbQ2bDnN2hEF1Bevhhl+lYcNxlQsyeFQqDZuNqzwQGBqcKhVrDRsNcwhEgAbHTW0O&#10;24zrHBDcyRMcKpWHbcZVDojzp/xyVKURvoQ1BiJA2AbTOVQ6EfsS1zkgg0ulE7ExuMoBGV0qnYjN&#10;gTkIwqAswVmd3i/QiVi3r3NABpdKJ2KTcJ0DkuXYrxRV1r+DA+JcKr/+1VskNPwqB2RwqXQiaRew&#10;OcxXTUQmOQZlMNo+X6ZbbZG6uMYB8R6VX6CqDRIOxWQHxP+0EIOb1e3j/Q/H0zdfr25XT/hw4z6t&#10;P227f8OnxWr7eLdMlu6L/e64+HS3XO+22+PzafMzfJVfxz+xExNw/CRQ3c9oYJgeBqeTwDAnDPbb&#10;Pc3M0HYG+ziNGQy1Z3Ax6bWhygz2+SMzM+ZsBnvXzgyGyjG4nvTa0AgGN5PAmDMZ3E4Cu0mN0fh7&#10;koydC9k0KXPLZsE+Tc7cYljAp0mai34L+DRZcxlvAZ8mbW42EPBp8ubizwI+TeJcVFnAp8mcs8cC&#10;Pk3qnJllOP4mqQs611nIw2Z9WrzcLV+Wi9Pd8rRcHO6Wh+Xi3d3yncPAZq5OzrD2Hxcf75Z9unnx&#10;dLfs5hX39evuw+bPO//gyZnZ4TG8il8KdS8xPrd+/+55/a+b/xKoCse0Z0F0MtQwdTnqffhJpOBw&#10;4ZNvXVfS1n0RloDjF66R4tflXz0KzlIbOkv+HAoYEGnzP4c0eeElF30RXiKsBf2X3C7JIP/qkLiI&#10;IK/Cz6JWN+tWt+HLFG1FsNL/bIllg5eYnrNbGIYv3XqvH9BoG9M6daVTHglXpe6i+h1ng/B9G0S9&#10;LNtgnQbOEKn2SL/4s3PiRLa+X91eZm+1xp9FyLwOnd7g/qGzL/0mPM/pV4J2TtzPliZB6du0zWU7&#10;sW7BO4VOQPZbfumPtguj4peFds4MNZlt97NNlgsZCtcrhRfCmg6d6X536IUQzvZvhBsDEN23s+KW&#10;yrIJpj2F45V60zT+cN0meZg3UnzAZSNMGwryA61fM06gTXA2f5BP+JS4QYx/uEXlQie8aQ4FEe8U&#10;lpqB1K8gzaQtrlnKg3ziJGgUMAnOUVZQgIagBn8Zlp2B0y8mzZwNymXrbtxwGLC0QE1RtnnQphRV&#10;B31hbVCnsAINnH5daeasa1yqF3QCu/9xYyc3papwbniQz7TB4AuNCYvRwOmj9mZOfxtkN55QHdhc&#10;EhQYA5Sw+J/NEAU/+9IHxrsv3WrTzlkinx2E010RKWWozGrUpYSfRW+gyfxC+LsILkGI5Zs5i7zF&#10;RNL9bIMzsfhncUJF27fT1SmIvg2r1YD0a1AzZ4Y8ata9rZMYyZnhHs7Q8TghBiaEXyhk7wOnX47a&#10;OZ1JGThracxR/YdCw/CzZYrRZc5Q5td96YL9Zk5nS+tuPGHEajFkfpdvsFMYAEw1gtPH0wOnX6Sa&#10;OZ01CTYXOyIqGEKSkgYXnHbfYbeAtAh+XRsIXfzfbnCxWO/lp8WNRWK4vPx0P9oiesAvE/R5XHmf&#10;+ST40zlXfsk5eFn+mePp+83u1U0W2913zy8vvoEvW+97QYAxxuvV/m758LI64ePr/v5uedw+Lher&#10;l8ct1rOng1/tHncvz/cO7n7oeHh89+3LYfFhBWfvu+8S/KfrcPHY/nA8/XF1fArP+a9Ci16xXj4s&#10;Xp5f75aNA/foF79U3jw8wI8M6++bj/vj7XH/4+Gbr92nd7v7X388LA6nl293oEafrLbrpx3cTPee&#10;aJl//uNx7z893j4e9j/hs4PiHxefXl+2+LQ/3i2fTqf97c3Ncf20eV0dv3p9Xh92x93D6av17vVm&#10;9/DwvN7cfNwd7m+cwfKf9ofdenM8Pm8ff3pa7TfoFfez6z99wAs9o9NSeCaL7ep1c7f8FjEBNGHz&#10;/rC4P+yeT7iq0DexA3y7de3xoYGf9j/s1n859m+OXwtfuidDs1e3nx4OfvjwVs4T7gQBZaS4nCH0&#10;5+bTabHGVzhYqm4LGL01vOS+U3u4Gw0nCQv3AT7689a1AaGOD11XQ4K6R94UlhzHQIB7urD8ehxk&#10;5ePz9n73cbl4WR1P+EcnPO4/v6Xw9F3thcR1828gGDBbFwXDW47rBWPx8PK8/z+QPj+WnYhkWZYj&#10;w+AtSY3aMvhSXut7OcFFfFgd4HsnJ+7+kCL4CLAXfzdpwcaUv4Np+XY0Dr+JaTmTDrIgj0LVMS2E&#10;Ef3+sHu/30DB/czxce8f+96ZnR8P+DH3D94IBY3ve7cbJ1hzePLBMargv0B15Tih5rVu4W34cXIO&#10;Wd75rOun/wzW4NJPrJ/+rTMK8AHe/JFhsGEz6SV/I5VAo0MHfrc7vG4wF7w7bP7219vFg/8Tu3Zd&#10;T3RqMfTlRZuYY71ZAuMCFWne4Ka5s5507h4Wcl1PJjUST71f0o/J+v04U/Y2kSLCn5+eB2M4XHKP&#10;S0jh4qJ6PnwIw/gZ5LPj+dzQhNnPMXU9MkSUMZ8MBDkW9P5ucp2AIS4G4BLTOgls00hSoVIv3gqG&#10;YKR8qlAngbqMJP5E5GhXMcTWEojUQIIlTu6PPde7iyG2lkDGBhI03TAkjMAJ6bWhu2CZB5KiDnfS&#10;6w1hRAabifeKDTzchIEkdHBMehmRlTUulo6SYJEwkMQFi58OAhUlmJUQZ8vYRJc1qju4NTbiDPkH&#10;VUIcQApPI2pOWAuDSsX0g1VqVkJ1ovpCJWywnvc1R/6A/QtzpygUx3Xpbm6LiS/Phpk/zgKBW+yQ&#10;vETBExvq8KfOhZh0UPEMk6WzsFJdo4doOQ72ibHw1HbFbGhsC6vVFZqIaB9yMNG2fKEqNlViIOHZ&#10;bfp8mBc5CqqjLeEZLi6//HSQqSjBrIr+mDGj+H6hKiLwOiviBMd0VkS/TLww/YjV4TwnxiZ31t1/&#10;VEVESneib9qWpWGumidEHKjpXblpE6JbS/tp13+YpIe4LQbFFj48p0dqgj10vqlK8oZvqlKwbzq6&#10;vyoFQ8YJUWVhpcpRBBFiKCoLQ3o9VDmEZ1ri+KL4iAjI4GWrLG97pmpLGDLooUrCejhEg1QORiAM&#10;3zmmKgk7poi6GASYEaNjqpKwqxkfD34aU1q3tlIJhGOaokTAs/gPF7Tq7fnQ+9kXEGKN6PNVcZI3&#10;9FClYKUaNURtB0NGPVRZWKl8dCfeEIb0eqhysFLhpIMgV2pDGGFsCOtUF/2EZVRZGDKoodoSqVQu&#10;IB3jkIheDVUSVqr4aPDTowqqBKwhQ7g/fLgg729qSLAqFxBSQ2B8vXuik3yuIToFizuKXlDvgOHQ&#10;KRgyCJbOwuLeBaNjLAzpNETnYHlH3ZSXK70hjDA2hMUdU4e3izoJI3oF0RvC4u5kV/99fjr8Lrws&#10;nYBlt0BaJFh3/+GCJL4puzh2Fr12ASFkN5gQp+cqyeeyq1OwII4TiErBkGHIdRYWRJQfIUEfbQhD&#10;euuudpaQxDzPDRwCMnhZKguLImoqUSUVbQlDeunVu4vlMd5T/HT4XbdGUFsxS+9Z0EztLRbF35H0&#10;DhljVdtZelFq3UXi1f5igZzFV7HvbEl/G+PbJZljswhL/D+q8f2nFd/gM8HEe1fT4jsYZYt9h6Fw&#10;Q2dhCTbKFkP8MRJqM1gSkTyzzOoC0tef6M04cwS6ShrVLjIkLCZjI8KWNG4W+eluUREj+NJZvUWJ&#10;pHcdcF54V+FujfypXcVylaOKN8rBInKFVKU5tjJFSYSYXCFZ2M1jaAqLCWaCqZKFTR65P3YY580q&#10;g8LCMlG0/O9GO4tFC1WbqOGD2xs+XDBAYrkTjqzLc9uZuUNAWSdgsXIa6BqB/1zmeFOsdA6G9PVA&#10;OsmbYqWTCEjIoMSa8qZY6SxvQGIs52KlE/DToY+iIzKL1c3iH1Ws4hrOEvXPOuA4Fw9L7agxZDvi&#10;DjwNJ89pxoqNwjAH6grIEJtU8QgO3pVOIiA2Y8WGIS5V/PQ/q1QVqLOeKFU1TomO2luWkFmo9In8&#10;C+cm+NKZPwypyrFf9YKTJCO8WKb5oKWugOz24L6Vwh8oppKw8SlKHL49zV7hneAoqAxfKFdFi4tJ&#10;oiTC8mDsDH0lIDiIwtBZbH4mGivfRdFmsFzh1oaQOQgfLkiJcKXdkPsaPMd2sbBXCEkvVzqJgJhI&#10;3pQrnYQh4ax5tRlvypXOwBAnV75EVSURQtLLlU4iIE6u4iNyLlc6AT/tVS9O8PuUq7Joaj8T6v01&#10;y5W7ctnZK72ffnu5wjkfhbftKHtqu9MGjFElvSlsr2wkLCR5XSPyEe0vhsAly2s/F6pNYQM0+Fh6&#10;UwSkrCs/paskwgBdYbPypDSMCkvLRNnyb+/mQrUZX2iz8jT3UR+cZBH2z8Y2leJqLbeJL6YlLFq4&#10;I+v/sXdty23bQPRXOPqAWKQkSsqMOtMkTd86mUme+ibT1GWGElmSiZ1+fc8uAHphWwtGTNzWUV9K&#10;R1weAufsAiSBXVurRAOROjlHWkiyYrKRq03xdMIblIJNkSZUUYj1q4IMlRbSmPRgZYC0+O5JWmoz&#10;BkoLG6r5cQq5SxKbTECPWudIC1mLwiBSWlNkxllSjXM9nkgT+45aa4bUyBkRi1I7m0JIGshgWaWT&#10;HowMkRXdPctKa8ZAWaEuDAd3hGyXuCggq/Ey5ZftOuMyYsU83KoIUiBnaAo5/dwb/dOtGKqqJR6g&#10;iQ61IUNVhRdYPQgZoCq++2AzPFVhrSg/2i74oM8zoVMV5UDs9aqBMkP2wHisKhXBUxWS7OGpCJFK&#10;bYU0capSMTxVYcNBj1ZIE7wWNapSQTxVuY92ekM8k05VKsojVak9Jc+m1YxGtiqAVFW3BADUpydH&#10;NO9NA7k43lRzKrYe20A6TekIUlPmRVcYRqpk6oSlw0gTZAREgY8wjBRK4rSlw0gTXjDbo9M8qTh1&#10;6TDSBMkOzcfOADdSMDR51xHk2fbC4Q57UmCoAj5HqsGnFTNEYPCq2GwuUxGkwJBdzxR2CPSVVEsn&#10;ML0h0mSQwHSY7yYwHeZ7CExHGCwwpCcw9KeoWosMuD0FhnrKyPF6So/+C3jeyARX0RGeFFgAxlML&#10;UmraV/BaQzwTF8ECMFItU+zP4mddvTXSpItgARipFuxKNHsqdBhp0kWwAIyUjHkVr/WXPNteGBEs&#10;ACEj2EVg4f6SankmgXWbqPoLDI/VM1qZH6RfauaiMD1SevHoeUJYt91Qp16Kco70grwULOD4Mh69&#10;SIXxaPlDB0kVYeggiQTpSARJY7EKI0WJPP3YnhB2eimXe4WpMNJkmMJUGE+UZ8cwFUJGvPNGSbxs&#10;4Fk4ehsH/RWGyfvJ071pGOY6U/NtX0U4oTAVRsqFyt4bhakw0kQoTIWRcun27en9JU2EwlQYTy4L&#10;VKKgLxs6jGciFKbiSM3wKKl2mDwb306IdfZJFcKbh/Hlg02RJvTUbbFOCPKisKEKS/Du7FsVBvH3&#10;ol9q5qIw4zSnhCwD0jPFsPtnPNXzpcIWOBNBPOiWMiBdFPbTxrCe1EuFoZRVv+AiJRYOLvLss4av&#10;+XyCGhsYvszBCTd+9CI0iWeob9XzUzMVfwkinJggqTAyuMymcTqbB2E8k/spuAojeUyW6Khwf0kT&#10;Sb2KI8kk6nVK5NmWDg5gKoSchlyoD/eX5BFfZTCnCPIiTVAVZzzmvKMBh5FkXqjXg4t0YWw9QIWg&#10;ICfSBJUcyITGetVVJI8X6gOdJaM3Kjw9S8AfJyhf9W3Up3NK+PizUr9ABhgeic1B/7F+gopitqpZ&#10;YP0P3lHw6KgjSLV0Hz1R6U2DkS6MNHsoGg/qdRhpgvWHjnoVxvN6GuspuOgw0kQGfBXnYcDXIeTZ&#10;tp9YxSqEHOvN5YNNkSbmcUhFkDymL4r6GM2JaZqn8+JTP44TzvweULIkk8Z6HUKe/XNTz2N9HOww&#10;6fUzVGzl5b0BSjweL9Trkdjz+nScjsORWJqgnCyWBIXDl+TxQj2vtw+oWEbv+RIbAPhJgg/6j/VY&#10;tTLr91yPxUrzFO5ooE4hnKBehfGoR2lxfCcLwUgT4fUqjOf1SHSMnRMhGM9kch/wVRwZwsOUyLNR&#10;N5foYGdRIV4k9SgfjVlbkBNJfTpPUQE93F8ejy+Herh8sqRwbA5O+aRUC0/zJnj/jbrxTy9S8z5G&#10;oR6M8XodQXr9DNX/TPjSYSSPHfU6jDRBOXdM8ol6HeZJ6nUYzwQrxW3hPh1H+jF5vQ4hz7YNCDdF&#10;8mguH8SRJt9IPfYnJ1iOHmqJpB5ixEN6uCGSxwv1KW2fDqhY8vhiqE9QFJ7Het1XpFoWiFu80yrQ&#10;X54Lu4Cvw3gmF6/XO2uo1z8T9ZhPLMLjo8/8HGtBenikjOCXeK+PjdKDL8w/EBcqP29vUPSdq7/v&#10;TPV3rkZv/y27O0br45ZKyNMpVdlQ3fmuLDFGBpRZdn/iyy1mdbgkrOjsgDHcWBpzXs3exmBVGnP6&#10;hN7G8DlpzK+bexvD96Qxp6h3xub/tu/qPGujYjUqRlG7GrWjCEXu61F0vRpdm9lvtW6py7ljcRjd&#10;rkY28EU7FGO3sqafD+WX/FPJJ7ZEgDsNN+L6/P6U7PP1PnuT/+0ZpFMsCuA7R3ls+3694mthE0i6&#10;NI3Ci+75JLU3xz+aeRjbmfmVY9jDeAoRXyMXE6OPKbK5ue/3BhPrC8dUzBz3j1xQy6VdLGl/5JGZ&#10;fzQjbm/MeJaimjdbUkLuZWpztZrrzrE7BsupgBnjvdDUFRewvUDB2vw44yDcG3SxnKAGDl0VGRSm&#10;sde3aMnCyDyZ4AOg/6PpHEez9RzRrxATKYQ9qpMKKUxUJz+W7/dFwc9SxZEExLsZUdt8Xa1Gm2IN&#10;1WWH6mY1ao7bUbQutke4a1uzMzdlsb8hc9JVU2+v3xZ19GUNxb7Hf6YWOeC806q6ad+tm505r/na&#10;0B9GMId9m9eo3n5YjRaoydrZFxwL8s0G7mACDKrMu/LtdHRd3nz9UEd1W7wtAY5uWR+zXQlvoTul&#10;fqGzbpvKVIHHQXR3KI74p6pZjXZtW72+umqyXX5YN68O+6wum3LTvsrKw1W52eyz/Oq2rG+uknE8&#10;5qOqLrO8afbH7cfdusrRF3T97I8vuIk9ugpZLVxF+t+KYl81OSpe8OZhe16PIvSouo3l9iwLfAPG&#10;bk7TR/ldG2Xw34SSCZADZNBNMk6QF4KfiNHdrgY99fTveXmI6GA1ys2dMHGuJD0JxJ5FFD7SAlcL&#10;Gq4FweV/SQtQxfb1tq4+Qhfy2IrlR2sEqfyP60O+Gv1ZHvNPIDaPHmokau/elGCboxDdVlN9qIkp&#10;xzHkSdEc6XaQvAIXJDHE4+V4al+POLnEWP80hwRZLrM0nSVusHRXcjqwaqGhp5dUHrhie3d9xz6Q&#10;cBije7beeVtTRGn++ryuc4xkna8a4f36uS03+9b5qrH5FxwXXfSQFJ4ZCMftTcoUY4kdMlOUv4vt&#10;WOI4mSFPQIpYRR6MRFyxiRCnHXg4JTzT+N9RgrHxISUTHu7P4GQSzycYxc1oO8aIurCbXR0pSLCD&#10;FNmGFGRFQWk5O4z/MD/pmvJ9/IQD2e2WQhpm5vC53T57t27X8m/2q9d5Uu7K4iavf/kHAAD//wMA&#10;UEsDBAoAAAAAAAAAIQDV92t7Y5EAAGORAAAVAAAAZHJzL21lZGlhL2ltYWdlMS5qcGVn/9j/4AAQ&#10;SkZJRgABAQEA3ADcAAD/2wBDAAIBAQEBAQIBAQECAgICAgQDAgICAgUEBAMEBgUGBgYFBgYGBwkI&#10;BgcJBwYGCAsICQoKCgoKBggLDAsKDAkKCgr/2wBDAQICAgICAgUDAwUKBwYHCgoKCgoKCgoKCgoK&#10;CgoKCgoKCgoKCgoKCgoKCgoKCgoKCgoKCgoKCgoKCgoKCgoKCgr/wAARCAJNAh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jcPWjI65oAKKNw9aMj1oAKKM0ZHrQAUUbh60bh60AFFIzADg0zzgvU0A&#10;SU0zIpxmmtcKBnDVC1zbjllagCfz19DS+avpVR7y26Yaon1PTY13MrUAaHmr6Ueco7Vltr2kIcEf&#10;nTW8SaKoyW2+9AGobhB1DU5JVk6A1kf8JZoq/wDLem/8Jlo0ZyLgUAbdFYf/AAnuiDlrij/hP9B/&#10;5+KANyisZfHGiMcCen/8JjpB6XAoA1qKzE8U6W/Cz59hTx4jsewY/hQBoUVnjxBaseEenf21F2gk&#10;/EUAXqKz2121BxLcrF7NR/b1keFv46ANDIHU0bh61n/2rZP8zX8dI+q2Kcrdq3+yO9AF/wAxP71O&#10;BBGRWaus2P8Ay0baPWpE1i1P+pl30AXqKqnUlP3YWo/tMDrE1AFqiqv9pr/zwk/KgamneF/xoAtU&#10;VXF+Dz5LUfbvSB6ALFFRrchl3bDR54/u0ASUU1ZFYZBp24etABRRuHrRuHrQAUUbh60bh60AFFG4&#10;etG4etADZWKrkU0oV5VqcwVxgmo53ZT8q0AJ5pDYMX409Zo1bYzct0pF8wgMTTFRGbzCPurQBYoq&#10;rJqkEUscc0qp5rbY93dvQVYR8nk0AOooznpRQAUUUUAFFFFABRRRQAUUUUAFFFFABRRRQBz7+OfC&#10;sSYfXrddv95zmqeo/FbwTZw5fxJbn2V6/M3X/wBsO/n3KuqyDjtKa4rxD+1lqzIVXWZOv/PU1fs5&#10;AfqnJ8ePACRs58U2sWOgZqwtZ/ad8B6c/wDyOtnX5Ia9+1VrMm7GtS/8BkNcX4l/ab1y5BK6xN/3&#10;8NHs5Afrt4g/bc8C6RG5TxpasVXoF61wl/8A8FOvCWivJEyQ3XPD+divyN1z4+atc7pH1iT/AHfM&#10;NcfrfxtvjnOpyH/tpTUGB+wWo/8ABWjwpacnTocdf9cRXP6l/wAFlPCVmzD+z4eP+mxr8bdZ+MGp&#10;Fm26kx/4FXI6t8UNVnZm/tB/T75quUD9n9X/AOC2Xh2FW2WMHT/nsa4fxR/wXAtlZmsdkX+7NX4+&#10;6h441GcEtqEnP/TQ1j3euX90fnvZGHu1HKB+serf8Fy/EETMYdWfr2kFcxrP/Bc7xo4xDrE2P+ul&#10;flrPLcN8xuX/AO+jUL3EkS8yN/31QkB+lWqf8FxfHpLbdauPwlNYd5/wW5+IjnjXrocf89zX51u0&#10;sjblNRm1lJyTVAfoJdf8FpfibO2Y9fuj/wBtjVOf/gs78UnGBr10P+2xr4G+ySU9bLPDLQB91y/8&#10;FkPinIc/8JJdfhMaYv8AwV++KUx3f8JLec/9NjXw9DZfNhlqUWGGygoA+2v+HuvxPbg+JLz/AMCD&#10;V60/4K0fFBwv/FSXn/f818Nf2YGz8vardnbFGCsf4aAPvaw/4KsfEp1A/wCElu/+/wCa3dM/4Klf&#10;EOXAHiO8z/18V8CWRVHGJq2tL1BUfAcnFAH6FaP/AMFP/iBIR/xUdz+M1dX4f/4KV+Orr72v3HP/&#10;AE2r87NK13y24kH5102ieMYoCAZ8Y/2qTA/SDQf+ChXi65AMuv3H/f6u08O/t5+I7rEb63cYP96X&#10;/wCvX5r6L8TbS3O03nT/AGq6rSPjbYWWGF70/wBqlygfpnof7Xt3qKh5tSdmxnLSV3Xh79ooaiim&#10;S+xk4+9X5faD+0vYWo5vl9PvV2mh/tgaPp8altXUc/3qOUD9QNE+LNteqpN7u/4FXUaV40srldxu&#10;f/Hq/MTRv28NEtgoGsLx/wBNK6nR/wDgoxolmy51dcf9dKOUD9KodZtrlAEuhg+jVMiSMcwXe33D&#10;Cvz00/8A4Kc+HoF41eP/AIFJWtaf8FV/C1uMSawnH/TSjlA+9J5NbUbYdSk/CSqkkHiS45W9uP8A&#10;vs18SW//AAVm8IJzJrEP/f5f8auwf8Fc/AsWGOsQ/wDfwf40coH2VNp/ipTvF/c/9/DUEh8Vw8Lf&#10;XJP++a+RP+HwPgAjB1aH/vof41DJ/wAFdvh6z7xqlv8A99f/AF6OUD68N745j+Zbq4P/AAI05PEP&#10;jiPgvcGvkeP/AILAfDtFx/adv/30P8aZL/wV++HBPOo2/wD30P8AGjlA+wE8aeMozg+d/wB81Kvj&#10;rxfGMFJH/wBnbXxo/wDwV++HPP8AxMrf/vof41H/AMPgPhwP+Ynb/wDfQ/xo5QPtlPiTqyJ+90Jm&#10;b8eaD8UdVXlfDf5sf8K+Jf8Ah8D8NVOTqNv/AN9D/GmSf8FivhsjcX9sf+BD/GjlA+3l+Ker4yPD&#10;jf8AAZKytd+OF/pEe+Xw43HUtIa+Nf8Ah8l8PE4S5t/+/grk/iR/wVx8C6tp7+Re2+5hgbXGaOUD&#10;7i0X9pr+1rv7Img5PQDcf8K6yP4qXkkAmHhxgD23GvyX8L/8FYPDmh+IPPbUIdqsT8zD1r2rQP8A&#10;gs74AksRDLe2/wB3H3h/jRygfoBD8ULtzn+wG/77NST/ABSv1GE8PP8Ama/Pm/8A+CyvgO2BaO+t&#10;+D/e/wDr1Xg/4LU+CQfmvLf/AL6H+NS4sD9CD8UNTA3Hw43/AH2RVe7+J+uOMQaEycZ5YtXwHN/w&#10;Ws8DFPluYP8Avof41Sn/AOC3HgeP7s0H/fQ/xoUWB+gsXxE8VEYFk3/fJq5N441q00trq5nVWwTt&#10;ZMHpX5zr/wAFxPBkR3LcQj/gQ/xqnqv/AAWu8N+JUNhbXcO6QbVww/xquUD3D9sX9qHxZp+lvpOm&#10;38sPksTG0UhBVuxH413n/BPL/gobpP7QVv8A8Ki+Jt7Ha+MtPQ/ZpHdVXV4V/jTHHmL0Yd+or4Y8&#10;U/Gn/he8T3ETq3nc9a8v1uz8Q/DjxBb+MPDOqTadqGn3Cz2t9aPteF16MMf5xT5U9wP3xjkTZxn1&#10;p6sGGRXzB/wTl/b10j9rnwB/YHieeC08baJAF1ixDY+1oOBdR/7J/iHZs44r6cgYGPOawAkooooA&#10;KKKKACiiigAooooAKKKKACiiigD+a3VPjJLtZUuP1rndV+LN5McLL/49XjN94p1lRhXY5NUbvxFr&#10;brghq6APTtR+Jt45bMn/AI9WDqPxBu5QxE7D/gVeezar4kIOFbH1qo91rkpyyNQB2V343vHzunbn&#10;/arLufET3BJeZv8AvqueePW5f4KjOna63KhaANi41BJBxIfxaqbyox3GRfzqiuna2jZkjpWsNRY5&#10;ZKAJ55EZeG6VX8yInDGlbTLwr96ojpNyGzuoAk3W/rQ95ax9N1Oj0WRvvzYpV0OJmy01AEX9pWwP&#10;3af/AGlZjnbt/L/GpU0C3LYaQUHw7aHjzVH40AVn1i33YRc/XFKNUj6hB+lWofDGn7stOv41ZTwx&#10;ozD5rgZoAzW11E4YL+lMPiIr93GPatQ+FtFPJnX8qcnhjRl+7OtAGS3iWRBkCmjxRKe1bh8N6P2n&#10;X/vmnjw5owXHmLQBjL4pvF5Vad/wmWpR8KK3IfDOgsc71q1D4W8PY+8n5UAc5F451iI7grZ/3qfJ&#10;8Qte427vwauo/wCEX8OjjMf/AHzSr4a8ODg+X/3zQByf/Cx/FC9JGpH+Jvi/+B5P++q7i28NeFiu&#10;Hlj/AN3irsfhPwcw+aSP/vmgDzlfiZ41L5Wab/vqpT8QfHk0YEdzN/31XpNr4S8EDh5Y8/7taMHh&#10;fwGq5Ekf6UAeQt45+ImeLib/AL7IqIeOviKG/wCPyf8A76Ne0p4V8CyDIlj/ACqxB4R8CH78kf5C&#10;gDw8eN/iRI3y3lx/32f8aG8V/Esni+uP++zXucnhPwIhzA0dKmg+BonUStF+lAHg7eIviix+W9uv&#10;++jUkeq/FWXpfXP/AH0a+j9J8P8Aw5nG3MX6VsweEPh8V3xmL9KAPlxZviqy5Go3P/fxv8aZKfiw&#10;zZW/uun95v8AGvqy38LfD8PtAjX8q0LTwZ8OW5Zo8/WgD5ES1+L0g4vbr/v43+NPTTPi5Ieb26/7&#10;7b/GvsSPwf8AD7O1Uh/Sr9n4I+H3pCP+A0AfF/8AYPxef5ftl1/38b/GlXwv8XHbb9suf+/jV9wW&#10;3gLwA5yI4efpVlPhz4EZvljh/DFAHwyvgn4syNiS/uvwZv8AGpovh38WpuI7+6P/AH1/jX3dafDv&#10;wHv2skP6VrWXw78Bbv8AVQ/pQB+fy/DL4xE4FzdH8W/xq3F8JPi5dIsctzd/99Gv0Ht/h54Bj4+z&#10;2/6VctvAPgAHKwRZ+goA/OO8+AnxbkbdCbn/AHlzWfJ8J/i7pJBmurpdvX5j/jX6g6f4G8DkYa3g&#10;6egpmrfAz4da9bsy20KttOflHFAH5l2Pw/8AHV1xc6hcKT1y7f41oj4O+M2j3jUJz9JGr6r+M3wC&#10;1nw201z4ZsFkTbuXC9a4P4c6wmm+IF0/xtZGGPdhyy0AeEt8JfHCHab642/77f41MvwK8WXA8w30&#10;+T/00b/GvvC+8BfCfxP4bjuPC7wtcsn3QO9cHefBnxNZXjSLp/7lW6ipcrAfI03wK8XAYfUZsfVv&#10;8ao3HgrxJ4JuFvZ9Tm+Rs4yf8a+ufHFh4f8ACmhyXN/HtmWPONtfH/xm+MP2vUpLCxZiu4haOdAe&#10;sfCX9s/VfAUS2UkrFoxt+Ymut8V/ttXPi622M/XBYbsV8maDa2mpyefe3G3dya3ZbfRrJf3V3uxU&#10;yn2A+h/hF+2/8S/gV8UNL+LXww1uS01XSboSQ/vDsnT+OGQZ5jYcEHvX9Cn/AAT/AP26fhb+3l8C&#10;bH4ueA7iO3vo8W/iLQ2kBl028AG6MjrsP3kbGGU+oNfywprmkWbbvP524r3z/gnn/wAFJfFv7AXx&#10;5s/ih4PvpbjRbzbB4s0BJMJqFmDkjB43ryynrkY6GswP6nVcOMgUtcP+z98efht+0f8AB7Q/jd8K&#10;Nfj1Lw/4g0+O6sbqNwSARyjejqflI7EV3CnIzQAUUUUAFFFFABRRRQAUUUUAFFFFAH8jtz4p8Pn5&#10;UmX9Krv4r0VeRMprhRbAcq+aabWYn77V0AdtN4s0iZcIFNVZfElkg3A8VykVtMh+VsU8wXB4Iz70&#10;AbsnjOJfliXP4VEPGcyfdiWsT+zLhzv30o0+RDlzQJ6mxN40lI+aJaibxfI4wFrHnjji4bNRiaFO&#10;2aASsakviu7Y/KOlRnxPeueBWebqyxk/+OigXVu3+rDH/eoGaI1+7YZNH9uzBtm5qzvtMhO1LWRu&#10;3C1PHpl/dcx2Mn/fJoAtHW5z/HTf7Xuh0aox4a1o8iyk/wC+DViPwl4lnYCKxk/75oAj/ti8/vUh&#10;1u7HG6tSz+Gfi+6YAWT/APfutO2+Bnje6YFdPbB9qAOZXXrtP46kHiFwPvtXZQfs2+Op/m+wNV6D&#10;9lvxpIMmyk/KgDz1vEhH3y1MfxM45VjXp1v+yr4t3fvNPf6Vdh/ZP188y2brQB5Inim5Q7sn/vqp&#10;F8X3zHCH/wAer2W3/ZQ1LdmWz4q9B+ytInWwX/vmgDw1fF+obsHd/wB9VIPFl6/B3/g1e7xfssJ9&#10;57Mf9805v2YLeM82a/8AfNAHhcPie/B/i5/2qtRa7qTcjd/31XtY/Zttl6268f7NTL+z/awnItl/&#10;KgDxFda1WTgLJ/31T11fXd3DyV7inwSsY04gCn/co/4VNp8fzNaIfotAHisOt+IEXH7xvzqZdc8R&#10;kf8ALT8zXsh+GemxnAtcf8BpD8N9LI/1X4baAPIk13XAAH8z/vqibVdaZcgP/wB9V603wu08DzPs&#10;3/jtVZ/h/ZqcLDj6rQB5LH4q8Q6bJv8ANfH+9WvY/FDWEXLTP09a6rX/AIexrAzRwr0/u1y0XhKF&#10;LryjEMd+TQBag+JuqyfvTK/51aj+LF9bMFaR2br1q3a+AbdrQN5BOaq33w6D8xWzUAP/AOFz6ipy&#10;ZW/76qeL453sK5N0fxkNY0nw7vBGf9Hzis+XwHcKuJYGH4UAdhH+0hew9LxuPrUyftP36jC3Un5G&#10;vO5/A8gPywvUL+CJgMhWoA9Qg/aj1FBk3UlWE/av1RR/x/N+teQzeDr2Ibtjbfaqsvhu5T7isKAP&#10;dtP/AGtNRZtr3jfia29M/asnzk3bV80Po9/E2EZqWOK/tzkK1NAfWumftbxwkCe/K12fhv8Aal02&#10;4jVv7Qz0Lc18MmW+P9+p7XX9c09s2ryep+Y0WuB+gA/aY8LalALXU5Y2Vj1Y9q5jxvafCvxbC17Z&#10;XlukzL0XrXxd/wAJxr7HMs7N/wACNaVj8RtetE3faW46fNT5QPorSdR1/wAF36vot28kKtnANepe&#10;Evj+rWa2fiNVUH72RXxnF8c/EEA2CVv++qkPxm1N1zcXBXP+1Wco6gfU3xWh8IeO7aRLW6Xc49a+&#10;P/jZ8BW0+4m1HTos8kr15rqbD40PbhSbxv8Avql1n4nWuv232e4kDcYyaTiwPmzUptc0e4aBIpAE&#10;PIFUn1/W2bLB/wDvqvadZ8OaFqLPKEj3PXOap8PrJ8tDEv8AwEVPs2B5jcaxqcjEkt/30arz6heM&#10;pHmfju6V3U3w/bHyoKqy/Du5kXZHEv5UuUD7w/4N5P8Agr/dfsT/ABrX9mL47+JG/wCFYeOtQVbW&#10;7uGJXQdWkIVJRyQkEhO1+yna2OuP6UrPUIbuKOe3mWSNlDK6sCGBGcg9+tfxW3vw1ukTLREdfu8f&#10;Wv34/wCDcL/gqbefHD4ew/sO/H3XXk8aeFbEnwnq91J82s6XHwIWJPzTQjP+8mD1BqQP1kByM0U1&#10;CCvBp1ABRRRQAUUUUAFFFFABRRRQB/HYtjO3+rtmb/gJqaHSr+bhLCTj/YNfpv4V/wCCYGjKV/tH&#10;S8+5X/61d3on/BNj4d2eJJtJUkEZzH1/SugD8mLbwR4n1BlS206Xn/YNbOn/AAC+IOr/AOo0+49y&#10;EP8AhX6/aJ+wT8K7Bld9Dj4/vLXZ6P8Asn/CnSkVYdFhBH+yKAPxpsP2TPife/JHYTf98GtrTv2G&#10;PixfNk6XMV/3T/hX7MWX7P3w3sn40m34/wBmtS3+GXgmy+W30uHA/wBkUAfkHoX/AATm+IV8ALnT&#10;ZfxjP+Fdho//AAS08U3Sr5mmt6n5a/Vq38KeHYBiDT4f++atLaWMPEVmo+i1fKB+YOnf8Ep7/av2&#10;jSz+P/6q6TR/+CVdgm37RpQ9+n+Ffo1KkSr8luvT+7UW0nkRflRyiZ8JaP8A8EuPCkbf6Ro6fpXT&#10;WH/BNTwNAuDo8f8A3yK+yFAXkKPypsqgt939KOUXMz5Hh/4Jy+BYv+YNH/3wK0Lb9gHwDAP+QRD/&#10;AN+xX1LsX0qLylPCijlDmZ80x/sR+CrRsRaNC3/bMVYX9kjwza8RaVEPT92K+inteelRvbo3Hkg/&#10;hRyhzM+eT+zPpcBxFpqcf3Yx/hVeT9neOPmOxUf9sxX0M1m+84jC1E9ihO14xSaDmZ84XPwFSAl/&#10;sK/gorLvfg6UyDZL/wB8Cvpi70uN12rAv/fNZ8+gWbjElutSUfMc/wAL7pE5s1/z+FZtz8PJomy1&#10;p+S19P3XhLTWTCxLmsTUvA9lIG/cL/3zQB813nhBojsaLp/s1Tm8Kpt5iDfgK+gdR+G9pMdyQ/8A&#10;jtYGtfDeK2+Zbc/lQPoeI3HhdcYEC/8AfNZ9x4V54iFes3/hMxtjyWA+lZGoaFGhb9wPyoEeYz+G&#10;SxwIqp3HhAE4aNa9Kl0aEfdgWqd3owQbtgoA83l8JRKc+VVaXwtFsO2Ig1389iqvt21Wk03g4WgD&#10;z+fwvPtxhiO1Up/DDZ5SvRH09sH5f0qm+ltJLsKdaAOD1Hw4slmybT93+7XDXvg5o9R37O/92va9&#10;Ts7LT7VpbqZVx1VmxXjfxU+M3hLwpJIWuY9y+jZoA3ND8ORPbqkq8AVNe6Xo+nrukZP+BNXgV7+2&#10;ZpVpO0NrcAY464zXn/xC/a41nUY3XTrxsnptNAH1DqHiHwvYhvtFxF9MVzusfEfwVag5mT3r4xn+&#10;NXxF1u6YC7l2luPm6DNXhqninUE8y8v5GBHzAtUcwH0zqHxm8BQ7l3R1mS/GbwfIfkkjAr5puZ7o&#10;nBlY/wDAqqySamuXVnHpzT5mB9Ny/FnwxJ0dPxAqJ/iV4VPJlj/Kvl9NV1dXCfaH/wC+quwajqJ/&#10;1k7/AJ0uYD6Vg+IPgiX5Xkj3fSpl8R+E7tt0ZXb718znU9QR8xztn61JF4g8Rx8w3EmP5Uc3cD6c&#10;gvfCcoy3lVYjTwtLwFjr5ptfFnieBfmuZPxU1IfiJ4ttuFkk/wC+TT9ogPpN/CWiX37y18vH+9TI&#10;/h3DK3zFdp7bq+ftP+Nfi+zGwXMgx9a17X9obxOgAkuno9qB7g/wvtXUGLbWXqPwnvpSTD36DivN&#10;7P8AaZ1SFAJZ9351tad+1I0e1ppF/OnzKWoHSJ8J7+AZdPzam3PgS+tY8InPs1Gl/tM6HccXMitn&#10;sa3dJ+OXgi8bN08fX+KmByp8NaqpxsNKdD1mP5tjNXo1t8SPhzdruTy+e/FXI/Evge+T9w8P/fVA&#10;HkZ07U1+/G3/AHzUbW9yv/LPFeyCy8KX0W5ZIv8Avqq954I8PXUYaBo+aXKB4+0M0gw4/lXQfCjx&#10;94v+CHxL0X4vfDbW203XfD+oRXun3sTY2SIc4PqrdCuMGuz/AOFW2Ux/dSflioLv4Nl1Yxt2x0HN&#10;DjzAf0kf8E8/22PBX7dv7Nej/GnwvcRw6kVFr4l0cN8+nX6KBJER12k/Mp7qwr3lCSvPWv53/wDg&#10;kl+1r4r/AGBv2jbfUNc1Gb/hBPFEi2fiqyU5WLJxHdAHo0bHnHVNw54Ff0KaJq+n63plvq+k30dx&#10;a3UKy280TArJGwyrA+hFYy0YF2iiikAUUUUAFFFFABRRRQB8Bpqku7IRfyqb+1ZmGNoxVJI8/dp6&#10;/Kea7DMsG4lY5FOXe43E1HHMoPC1IsyY5X9aAABj1JqSM4GC1N81W4IqMknrQBZTlqfVXzXH8VH2&#10;pk4LUATs7DgtxTdy+tQPd7hUf2lOn9aALe5fWkd1x96qZvADjFNa7XHP86ALe9R1ao96+tVGvUzw&#10;w/Oon1BFHUUAX2lUHGajaRR82az31Jd33hVebVnXjfQBqPdRk49Kqz3UZbArKk1cFuZF/SoJdWbL&#10;YegDUmulK4WqNzdIetU31c7eXFU59S3DrQVyl6aZc76q3VwjDIqmb9iMFv5VDPdccVLYco6aTDDi&#10;qeoQxXIzIOMUNfbuD9Kgku3IwxqRWMLXtHgZfkWuH1yzVX5jNelXBW4+8fpXNeIdIWXOF6ZoEefX&#10;UaRyHiqN4pc4FbGrWJgn2Ae9Zc+1DuNBcdjPl06Nl3OKqyRxRfL5a1oS3AdtlVbwWdmouLubapP8&#10;XagZn3EabGJwvfNcP8Q/i54U8B2zy31zHuVc4Zq5n9o39pfw58OtGmjg1BPMVD91q/O349/tda54&#10;8v5bWxu22l8ZDnmpaA9w/aL/AG27uW4ns/Dd58vIXa31r5j8RfFTxt4xvnm1G/kZXbON5rn9Hmut&#10;XkNzqDb2Zs/MxNdBp+lpI/yx+1ZtgVLaze8cOXfcevNbOl+HoSubpsjP8VXNM0hYj5hSp9QmSKLa&#10;nGKkBWn0PTYSLeFd4HXFZ7+JL2d/KiAG44+WqMyTTycP1NdB4a0GBypmUetAGv4V0S3v0D3Y+8tX&#10;dd0jSbOAqm305pl/J/ZdqBaN2xj2rltb1u/uH8sN/FQBRv8AyYbg+UKksYbzUXEUa9TjNNsdPlu5&#10;d0o/Ou/8DaTo9q6tdbc+m2gCDwn8NbnUCsksddtpnwhtRErSW31yta+meItA0xQIvLrQ/wCFk6OE&#10;8vzkx6UmrktmQ3wz0eMfPboP+A1Xn+GeiSA4jX6bRV28+ImlM+RIv51Tb4haeeA38qgkyb/4T6QQ&#10;xSED8ayJ/hEr58sYHaukuPHtmp4AqnL8RLdeAKrlA5e7+EE+cIGqi/wevQeFb867L/hYtvINgjzU&#10;kXj62K4O1f8AepopM4OT4W6vD9xmFQP4F8S2h/dTP+DGvRl8Z6dIw3Iv4U4eI9KmbDRLj6CmHMeb&#10;JZeNLEkRzS8f7ZqaPXfH9rhUuZP++jXo8d7ocxy0Kc9Kswx+HpBloYxQUee23xE+Iln8v2huPrWt&#10;ZfGbx7b/AOtlf8Ca6x9I8O3Q+WNPyqFvB+gycYTNUpWAraT+0D4ptx/pEje/NdHpf7Td9uUXGP8A&#10;a61gSfDnT7hv3UqrUFx8Jgy7Umo55E8x6Rpv7SmiSDy7xV+YYbPfjpX7Sf8ABv7/AMFLPDX7QPgm&#10;4/ZJ8Y680niTwva/afDs1zIC15pucGJT3aFvlx12EHscfgPL8KL2LmGVq7L9m34g/Fr9lL45+G/j&#10;18LdVlt9Y8N6klzEI2KrcRg4kgfnlXTcpB7NRfmQcx/X0JVbpTs56V5f+yZ+0l4E/a4+APhn9oH4&#10;fSr9h8Qaes01sZAXs5xxLA/oyOCCPTB716eu0DCVJQtFFFABRRRQAUUUUAfASoqdDRuXON1Yz+Jo&#10;d3M49qhk8VW6ZJlT867DM39y+tIZYxwWrm5PGVuFyrr+dVZ/GcY5+0R0Adg11Coz5gqP+0bfpvri&#10;X8bxk485MVXfxj83Dr+VAHcTanEo/wBbULaxCON2a4OfxnlsGVR+FQv4sLHIuU/KgDvjrMBPQfXm&#10;oZNYh3fLL+tcL/wlGeTN+tV5fEzZ+WT+VAHdvrUQJHm1Xn14KuPPrhJPEzZJL/yqP/hJN3V6AO2b&#10;XgD/AK6q83iEZ/1lca+vsTw/8qj/ALVkbq1AHYP4iGf9bUc2vBx/ra5E6iSc5pReu570AdG+rJnO&#10;+on1ZsnbLWKspk4IqRfu0AaJ1KR+pppvJCc1VjT5vlqxFbsy5ag0JPPf1pkk7gbs07yiOtI0G8Yx&#10;UPcCu0pAzio3lLjBqd7faPmFRSLEvt+NImRUlWRDndVa4g85TgdqsXrt0iOarMwI2yyFfbFBJzHi&#10;bQ1GJgK4jUYHEjItdv4y1HyofLD5rzy6vlctK7bQfXtQXHYS6li0+2NxO+NteA/tNftHab4U0e5t&#10;ba9RZFVv4q2P2iPjpZeC9Fmg+2orbWFfmX+058e9W8U6zcJb6izKzNj5uKlsZh/tA/tE6/4216e3&#10;F9I0e4/8tD0zXkqXLST+dLIx561HI7XMhnnbczc9aYxJ4NZNgdt4R1u3AWLPtXo/h2CO4RZAleL+&#10;EYG+3LJnjdXsXhnVoYLJQG+bFIDY1F47WPZF970rGu3kl/jGaZrF/PcuTGetV7KK5mfDZoAtadps&#10;88oVf7wrsLHTfsFqZ3P3V61X0DSdkPmMuOM1X8R6nJbxtBHJxjtQBn61rkksxjjbPzUabbW94d84&#10;NV9JENxPmSPdXQJawRxYSPHFBLZCNOt4gBCacs13aHMbtUbSMkoCmhkaY5DUCuWE1HUX488j8akW&#10;e8b/AJbGq8UEifx0/c3rTQhH+2O3Mh/OnRR3Z43n86EQtyDUkauowr0+WIC+XKBlpKgdSX3c1dSJ&#10;mX5jS/ZQOAKpRQEEUIbleKlW2Yj71WEslT7q04QEdKHFARJaOcDeKetrIvHmVait/kzmnJbk9aXK&#10;BUBnQ4WRqnt7u6Hy+a1TC1ycYqWO2RDkrRyormYyG/vQcCVqsJqWphsrN+dLDACeBU6WbA5Jo5UK&#10;4+21++h5kkq/D4wuE5YmqCWis3zLUv2O36GP9aOVCNKDxuN2JT+VXIvFVrIc+WvP8JFYSafbtyIR&#10;Uo09MYVf/HqdgP1A/wCDd79v+P4SfHib9kjxrrf/ABTvjuXzdB8+UBLXVFUYRc8KJVGMf3setfup&#10;BICuR61/H74f1bW/B+u2Pirw3qcllqOm3kV1Y3ULbWhmjbcjD6MAfpX9PX/BMH9tvw/+3b+yR4e+&#10;MNjMI9Yt4hpviqyYjdb6hEqiQ46hXyJF/wBlxUyKTPo6igHIzRUlBRRRQAUUUUAfkcfH245Nx+tQ&#10;TeO1ckC4rztLyVuCzGpknlOPmNdMdyZHcN4zz0uD+VV5/F+8/wCuP5VyqvKTyzVIgkK9GqyTebxU&#10;/VXPX0qQeJpJCBv7VipbqjZNTQgBulAGg+szO/zD9aVNVkxwaqIq7ulTRgelAE41KU9Gb86U3c8h&#10;/wBYah8v0WpoLfI5NACZmY53tUke+Nt2TUsducYBqxFaszc9KAK8ZdxkrVmHcVI21NDYvngVZg08&#10;jqKAKqQHowq1bwBf4atxWMZxuWrcenr1VaAKcNvnnyzU8dmxX7tX4LP5fu1YS22rjigChFZOOCtT&#10;+Qv901bSIqeTT9gPRaB3M948Haq00xsoyauOn8W2o5lBX5hQIoXBxzVC+jkcfJWhdZC8is27vxB9&#10;4UDsVZJkgH71xmsTXtSO1mhfn2q3ql2J8kcVzuqXAUFmf9aVxHMeI9WnyyzMflOOa8W+N/xhsfBm&#10;nyZvFVtpC/hXd/Gjx5YaBpk87Tqp5xz3r88P2rvjjday81tb3y9WACmspSLjseY/tY/tHah4l1Wa&#10;C21RmUsRjefevmjU9Sm1SUy3LFm9c9a1fGN9c3uoSSXMu47utYZAYfKazbGIke7hKY8ZWTaTUkYK&#10;fx5pwj3SqxapA6DwdZneGA716BpaGGDJFcX4MRl6129rEzW4INAE74mf5WFbWg6WJm3lelZOk6bN&#10;dT8k12umabFY2vmuy5/3qAC6nWwtNu7Hy+tcteXBvbnaF3Z4qz4i1YyS+VH/AOhUzQrATTLNMuOc&#10;/WgC5o2i+SvnOPerV07IODVyeVYYiijCgVnySGdtooIluQx7pZg3vVp4Qg3U22tCpyRVp4t67RVc&#10;oiunSpI4lPzYqWGzG35vWpktVX7pFUBXWI/wrU0NsQN5Wp0iI681NHCxxtb8KAIYogTjYamFr3xU&#10;0NuwfJNWFiIXBFAFRIXzwKmSDIyy1OkDFutTJbsB1oArrbA8bakFqF6irSW5P8VPFvjoaAKiWu7l&#10;VqSK3ZzyKtRxAcYqaO3Cn7woAqx24U/dqwIU9Km8rHBFO8qP+7QBXERH3RUotOMkVPHGu3hamUHH&#10;SgCqYiBhRUioRipsH0prKMZxQAxk8xcGvuv/AIIA/ttz/spftfw/CrxlrTR+D/iY0enTrI37u21I&#10;HFvMP7u4t5ZPfK+lfCvIqa01G80y6hvrGZori3mSW2mU4aORW3KwPbB5pNXBH9gUcwK4Iw3pUlfN&#10;f/BLT9sGH9tX9j7wv8WtT1CKTxDa2v8AZviyFPl8u/g+V22/whxhwPRsdq+kAXJ61BoSUUDpRQAU&#10;UUUAfiHHES/yCrSRjjI5pkCgN92rAUdcV1LcmQixknrVqJWKcCo40BGQtWoEA4C8VRI5IW3cipo7&#10;dSM4qSNH2/dbOalERYZHH1qWNEaRJnGKljiQ8Yp6WpyvFWUs0xkUIGRi2HSrENttXJWnpak4NXYL&#10;ZiMYqhFaC2yc7atwWhx0qWC1fPT9KuwWntQBDBanI4q5bWnPIqSO1bcMLV62teclaAK8VihO7bVq&#10;G0CkGrEduf4RipVteRk0AQxWwAxUgtARnNTx2vvUy2hA6UAUmtQBnNMMRU4FX5bbauSuarNC5Oel&#10;AFF+lQXXCbquyW4Veao3pIG2gDLvpyHOf7tYuqSK6cGtK9Zju3GsPVXKrw1Jl9DLvr1UbaK5Tx54&#10;jtNM02WaZlBVa6W+MYiZ3IH+1Xzh+1R8VrTw/pdzBHeKGVDyG+tZybDlR4N+1h8f9wuNNgugOuNv&#10;1xXwr8S/FD3+oTSySsdzf3q6j42fFi+1zxfNE8x8vzGG78a8v8c6nBPb74pwzVk2M47XbmO4mbaa&#10;zoTgE02SSSSYnnrUkYiBClgM+pqQAO56bfyoQztIF2jr2qR0jjHyMD9DVjSLQ3FwoZT1oA6jwbHK&#10;dpMZruLKGRoggQ/lWf4A0ETbP3HPsDXrHhX4dpdLHNKMdMjbQByvhvT5s7/Kb8qvateXNtD5ZU9a&#10;9EufCWlaPAp4zjj2rg/FC2r3JRJPutigDlUgmursPJ3auj06JLaNQNu7b3qnaWiqwZFq+kLMAcEE&#10;cVVkA2dmuBtBpsMAQ8irEdqI+QcetPaMPwpqrEPcWExn5SKmSJc/dpltbtmrYiO35jQIjSJMdKkS&#10;EFvu06OP5sbatJbk0AQpbrU1vaj7wqRLbmrMNuqjI/nQBAiKW5WrHlL6U7yQx6VMtuGGQaAIo4FV&#10;t2KlWEMM4qaO32tmpPKz0Q0ARxW6jipPs4qRITx8pqT7Ox6GgCuLcA8U9YSW+YVKIGU5JqVY/MOK&#10;AGLGpGcUogB7VKLZgODTlhkJwWoAiWLaMCnqCeKk8hv71SRWp6tQBDsNOFuCM1P9lz0oMDKODQBA&#10;LdA2WXNOeKBujY/Kn7WH8JpPIZhkUEyP0E/4N3/2yR8BP2rZv2ffE96sPh/4lKtvaK0n7u31SP8A&#10;1JHYb0zGfXAJr99IWA+UfXrX8iWgeINf8I+ILHxV4Zu5LXUtNuo7qwuYwcxTRsGRuPcCv6kv2Gv2&#10;ktG/ay/Zc8GfHXS7yN5tY0iP+1I0IzDeINs8ZA6EOrcdhUPc0i9D1+ijOelFIoKKKKAPxPjhJIO6&#10;rSQZwCKbHAQfu5q9bx5IBWuwzGx2wTjGatQ2yhBxTooo9/3atCFDwqUANWEg/eqxHaBlyWpscbFu&#10;UNXIYCei1MhrcbHbqMcdqmjtgw+7U0FrzkirUFtziiJZDDa5VcLVyC1OOlTQWoq5b2nHSqMyvb2v&#10;+zVyC1woyO9T29p3IqzHZsxwV4oAjgtxuH0q1b24AyPWpIbH0T+dXLexI/g/nQBDFbZbIWrK2KY3&#10;YqeO22j7lTLEeMoaAKsdkpORx+FSSRBBirXlZ6JTZok28rzQBTEJcYNVp7YKcmtGJMNwvaq16mFJ&#10;20AZE/3j9Ky9QBU7vwrUuwRzisfU34+9QBiatKUGQKwL6Yybi3GK2NXlLDA/u1g6gsi27OAff3qZ&#10;Acn8RPEEOjaHcStNt2IefXivzX/bN+MV1cazdWkF820seC3vX1r+2F8VT4S0e4gFx95D/Kvy8+P/&#10;AMQm17XJrj7Ru/eHvWcjQ4nxcGvJH1F5ctuJrzvV9XnmmeB5OhxXVap4ljksmtw68/7VcXdwNNcN&#10;LsP3qxAIY0PzM1RXHl54p7RunygGmtA78BOaACwQyzheteheCPBX26VJGhPNc14J8Lz6jdjfE34A&#10;17HoGljQ4lPl8qtAHQeD/D9pooSSRuf9oV2n/CU2Wk2eUkVT3rirGa7vMNEOPapdVidbXEr80Bc1&#10;NU8c/wBpOypMNvsawL63S5k8wSH61hSSyJcYUn6VtaRHeXI+eNse60E8xesdPRYQ+amePYcAVYgh&#10;SOPay4puOeBWhJCiFzipIrXadxWpILb5t2KtpbkfeFAEcFsFGcVPHbb/AOGnRpk4K8VOiGM5LUAQ&#10;C28tvu1YihYjOKkRdwyRViJAF4WgCFIR/dqZIRxlKmjjk/uN+VSIpxhloAjW1DDOamit1VQu2nRq&#10;vTFTIAF4oAjMO0ZFOjQn5amMaHqKdHCnUJQA1IzkA1J5ePu09Yvm+4adsA6igCLyyeDT44PQYp6o&#10;M5C1Mq5PIoAjWBtv3qFhdj0qYqVGNtOi3lc80ARpb8fNUogOPvU9ULDJWpRHx92gCFYWHQ0wxPnp&#10;VoIQflbbRz0oAq+V/eFHl44WrTRb/vKajMYB4WgmRA9uXUqQfm44r9af+DZf9q37DeeLP2OPEmoL&#10;tuN2v+F1kcj5gQtzEo6Acxtjqea/J1t2NuD+VejfsiftB+IP2Wv2mfB3x08PzMkmg65C95Gv/La1&#10;dgs8fpzGW49ee1A49z+qVTkdaWsvwr4m0vxfoFj4o0G/juLHUrOO5s5omyskbqGVge4KnNalZmoU&#10;UUUAfjNbxKybgKt28Ax0qS3s0j+XNWIIU3Y212GZFDAN33au29tk5206GGMHnmr1tCCcLHQBDHZY&#10;bOP0q1b2pJzirUFsrvhTmrUdmobhaBrcq29vkZ29asW9qd33atW9lGvRzVpLNcjAoLIbezBNXoLU&#10;7eRTorRcggVet7YnnFBmQwWuVA21dt7TI5qza2aHtViOyPQCgCOCzG4c9qtQWYweadDaMBmrkNpg&#10;UAV0tB607yAONtWPJCcGndOBQBXSFQckUya1yM4q4qq33hUc4YDAFAFBoxE2cVTvgSGFaEgXGXFZ&#10;+oSBQcCgDFveMj2rB1VtpPFbGoTtk4FYOqyMyN60AYd828lcdK5Xxp4jh0bSpHccqO9dNOGaUg5r&#10;xv8AaZ8SpoehTOJNp2+vtWdwPhH/AIKKfGSXNxBDcBQue/6V+efiTxq+q3EgJ3NvPzbq+gv23vHA&#10;1rWbiL7Vuzn+L3r5djgSV2OP4utYyk7mg7fcTy7/ADD+dPkkcDqaTeLXilDFuiVIERMrcjdVzSbZ&#10;7q4WNlP3qZbnfMIQPvV0ugaMI2W5kjPr0oA63wVpUenRLOI1GV9K7G3L6idqR1yWl3sR22sTe3Xp&#10;Xc+F7cwx+Y4/H1oA2tIgg0my3Nt3Y/iFc34o1S+mlaOJvlPpWprupDZsT6YrHlYTHew7U0TIo6Tb&#10;yXFz++B+tdtotpFDF8392sXRLISyfIv6V1FtZeXCCfSq5USVJ8bulOggWQZqV7UNJ7VJDEsXU8Uw&#10;BIFTCY6VKic/NT1iRzlVqZLTnmgBqwDHC077M3epoUKNtNWkg3c7qAK8EQIxsq0loBzT4rfBzmrA&#10;hTGS1AESrgYAp4gyMkVLGka/xVIEB5xQBXjgBP3amS3XFSLGCeDu+lSLCSPSgCPyk9KdHHg7hUiw&#10;YPzGnLDluOlAAEJ5o8sH71TLGpO3FSLDGv36AIFjXbwKVYyT1qwsEZPXini3iU5GaAIGQk5qWONR&#10;8uKf5Uf92pBGg5C0AR+XjpUiRk4GadsB6LT1UAdKAIjCAfmo8pewqYqD1FJsX0oAiKlRmolUsM1a&#10;KKeCKiYRqSFFBMiMIw5qOaMnKs3B4/8Ar1MSB1qOXnNARP6Cv+CCv7SSfH79g/Q/DGq6gs2seArh&#10;tEvEZ8uIU5t2x6eUwUHvsJr7er8F/wDg3Q/abh+D/wC2Ne/BPXrpk034jaYYLbzGwqX0GZI/++kL&#10;oB6mv3liffzurM2Q+iiigD8ebdkz871cintR25qSz8EaxcspELD861rH4c3zNuaA7q7DMy4ZoSdw&#10;WrkV3FGm5Qa6HT/hzcA4mh/Wtm1+G9v5YaSOgDjYLmVzlVPp92rlvBfv8yxHFdpa+BLBWyM/8CWt&#10;CHwxZxrtIoHHc4q3s75uPJq/b6denBMZrsYNCslGNtWYdKs0HP8AKgs5W30m7yCUP5Veh0yf7uw1&#10;0S21qgwoqRIoB/BQZmNaaTLjkN+VaFrYY4Iq6HjXoGpVfedwX8aAIks1A605rNAOGqTNPyr9DQBA&#10;LZRwTUTQkd6ubF9KjkAIIxQBW/1ak0xm8wZxUskYPAOKgmVk4XNAFS7Utuw2KyrwEqVJrXuQRk4r&#10;JvzgEigDC1BdpJzWFqSFnYD61uai45yKyZl82bH4UAc7qx+yxNO6fw18W/t6/FEaLolzFHL0VhzX&#10;2l8R1+waHJMzY+Q/NX5b/wDBRTxlNIt1axz9N2efaswPz7+NvjmXxH4mmVpNw3n+dcbbnaufWna7&#10;M1xrUryHvz7VHEV6CsJbmg25+d8VMjFV4FNkjUjeTVjTdPkvptoDYpAXNB0Wa8nWXy24bNdlGILS&#10;y8on5sVJodha6Xp/nN94JWUbqbUNW+zIPlzwooA2/AdjdXmqrJMvy7q9ae3gsrJdn92ub8GeGDpt&#10;kt3In8IPIrTv9YLjyz9NuaAKF/M00pwtNjjaToKkUhxu21a0218ycD9KcdyWzQ8MWZLD5a6G4Plr&#10;tA7VFpFl9ljyB+NTXO1ieKskrhSRkU9IMpyKfDbk8mrKwHacNQAyCFhhsVYCMTjFSRR8D5qmRFJ+&#10;7QBHHajbknmpoY2zsApwVjwFNWIwAQcUANjgOOTUixA/KTUiKCORThGeoQ0ANWFB2p6xk8AU+KMk&#10;/Mn6VIqkcBaAGpEqHIqQJkZzTkjGeVp/k5GRQAzyP9v9KFjIbYKlVTnkVLGgxkLQAxI1yOKkWEN1&#10;pdnOdtOjB9KAARKBgClWEt0anqoxyKXYD0FAEfksO9PEbE9KlRSF4Wlww6CgCNY2AxTvL96kCsRk&#10;tilCL6UCuReX70eX71LsX0phXnoaBcw3y/eo5I154qRicDmmMwwcmgNyB4+OtN8v3qX5W4pjuFPC&#10;0Bym98GfiZq/wT+MHhn4waBO0d54b1y21C3ZSeDHIC3/AI6DX9VPw38a6T8R/A2j+P8AQpfMs9a0&#10;2G+tWz1jljDj9GAr+TJzG4KyxDaeobPPtX9DH/BBj9oMfHL/AIJ9+HdL1HUFm1LwZdTaHdqWy4SM&#10;7omb6ow/AVMjSPY+0qKKKko/O200i2iO5R+lXFhgTlYR9ajQSBsANVkR8crXYZjVIzwo/Kp6jSMZ&#10;5Wn7h60AP8tewo8v3pock4BqZFBXkUDW41Ttp6tu7UbF9KdGnPC0DbHps4ytTKIW9KYI1z96nhYz&#10;0FBIvlw+oprjb9wcUEHPAo+fpzQAgz3FLF8vFJhvSg5Xk0ASVHLxx60B89GpH5GTQBDK23HFRSHc&#10;M1NIu7tUL/KDmgq2hWu/9XWNffcatq4KGPk1j3qnOMUEnO3ytIM4rLYlJckd63bxV25ArCvQwdsA&#10;/doKSPPf2hvEH9k+D5nL/wAJ/lX42/tzfEZtS1m8tmnxmRh970r9Xv2zNaFj4CuGST5hGe/tX4cf&#10;tX+JLm+8ZXaeczDzm+99Kxk7LQdkeMXDGe/aRectk1MUSNsVXsy28tU19nIKZrEYQt9ol8pFzXce&#10;EfDrpEs7x4zzytc34JsRcagrOnHfIr0PUnXTdOGxtvy9qAMjXb0o62kT8k7Tiuq+HfgcalNFdlFJ&#10;/iyteX3GuGTVwAf4q9c+GniIrZxqZOcelAHoF5YLZ2HkY2/LjiuWntHklMma37m/NzHky/T5qzWZ&#10;ckZoE9ijHmM7CK3vDtos0isR71nJBHIcBP0rofDtrsZdoxTW5BvR2aR26j2qvLbpu5rQY4t1Vj2q&#10;m6uzkbTVgEcaAL8tTwxK3VKS3hboUNWBGycGgAit0bjHSpPJC/dFOhUYBxUwUDoKAI4VbfnFSRoA&#10;+TzT0U4zin+Wn92gAj2E7dlTKMnApiBF7VPHFn5t1AAiHtTlQ55NSww45LU8W4+9mgBscYzzTvLG&#10;eKcEI6LTwnGStACCJem2lwVO0JTyQOUNN3N60AOVTnLLTuOwoG8jnNORM9VoAAmRnNKq7TnNKFI4&#10;C0YPpQA9Pu0tNUgDBqQBDwKAGnmin7V9Kj3L60BYWms2eMU4EHpTWUYzigXKhhXIxmo3j+brUtIy&#10;g84oQyJU9Exx1qGRCFyKs/P70mzjG2hgVBCZG2lN3OcV+nf/AAbOfHVvCvxz8a/s531832fxLoqa&#10;tp8f8IuLYhJT9SkidP7tfmekfzZCV79/wTC+MjfAb9u/4a+OpCy20niGPTrwZxuiuswEH0ALqx/3&#10;RUyJi3c/pcEntRUcRLxhwd2ec+tFSbHwHH97PpUw5qMLjoKkQHjiuwzJI4xn5uaUwITnFC5zxT2K&#10;7sA0AMEKg5FPUbRijB9KXax6KaAHIgJ5qUKF6CmICMZFPoAKcnWm05AQeRQBIEyM5o8v3pyA7elD&#10;Bg/TigBvl+9I8YxzT6CAetAEPljtxTWGflqVwAeKiPWgqIxl296guEyCc1YkpjKrD5hQUZlycLtr&#10;NvThC1bV3bJtyvrWTfoqqwxQRHcwLv5VIrF1RxErSt93bWxdt2c1ieL5Ba6RJKE/5Zsf0qJblnyN&#10;+3l4zgs/CF3EJADsbv7V+Jv7QGsrqHjO5Kt1lY9fav1Q/wCChnjkpY3VoJfWvyT+KFxHdeJppW7s&#10;TWEgMK3+SPealZxLwtRps8jH5UtsGMoCjvUgdd4AsA92rA4rpPHWbay4/u1Q8A6dLjfg/dqz8QGk&#10;WAq2fu0Aee29g9xqm9W/ir1jwJYSQ20a7T0H4V594Vs5Li+DrzXrvg61KKqSZ7UAb1razPGFBbp6&#10;VI+mzRjncf8AgNdJodlbbF3x/wAPPy1a1G0tVTKjt6UCexy9jbsJQGFdRotnsXPWsmNbcXnC/wAV&#10;dPpES+Vny+1aECz7goG3pSQLnllqe7iJ+6ajSN1ODQMsKigZxT1UN1FIvapAAOgoENEfPBqZI+et&#10;NRQcEip0QA8rQAkaZO3NSJCd3IzTo0XGcVNkjpQBGIF7rUkS4+Qd6coDdacigN0oAkjT5duelSKM&#10;fLTY6cOtAEiR89ad5fvQgIPIp1ADfLT+7R5af3aeoy2MU/y/9mgCNRk4p6rt70vl+goCMvU5oAKC&#10;cHGKMH0pVXJ+ZaAFMa4yRSJ96n0bMc7aACm+Wn92nFgOpoDA9DQAxlCngU1/u1KVB6io2GTjFAEd&#10;FSeSW4Ao8gg8tQAiRb13bqXyGzgGpY4+wWpY4DnkYoAiSBe1WdKub3SNStdVsJ2imtLhLiGZeCjI&#10;wYH8wKEgYNkVNDEWPMfTjkVMgP6gv2YvipbfGr9nzwX8U7NMJr3hqzvG+bO1nhUsD7hs/Sivmf8A&#10;4II/EWTxx/wT50fQ7i5aabwvr19pTMzc7QyzJ+SygfSipNDmFXb3qVeQBTUGeop6g56V2GY5V2nO&#10;aeqKRuIoTk8inUAA5OKkC7BjNR4b0p6k45oAWkO7+EU5fvVLGB6UANjhLBSW/SpVhA6nNIvWnOSO&#10;lADgAOAKa/Sm7j605Tz8xoAbSYk/u1INp6CloAhKsT83FQsJNxwverU33M1AxOM0FRImWQ9VqKWQ&#10;oduKn3H1qORM5dl/GgoryZkXaax9VRkVsDPNbE7oq9azNRkiKt81BEdzlpG8ybkd6534ozG28OzM&#10;o/5ZN/Kumuodsm5f0rjPjJei18NTB2/5Zt/KoluWflN/wUV125F5dQLJ/Eegr82/GiTS6vIzBvTJ&#10;r9Bv2+NUSfXrpJH3fvD1r4T8bR2ou2dUXrzlRWEgOYgtS8O4vjHOMVJpikXijGeaELgt83ympdIU&#10;vd/KM/NUgeneBIStorFf4Kz/AIgTrKNh7LWx4YzHpa4+X5a5XxpdvLcGPNAMk8B2am4+519q9U8O&#10;2uCuBXA/DOGMhWdT93ivTNKUecBGv5VTRMTqLcSQ229fQVVv7ucrgvWkqMLDlf4RWZcgHlh2qRvY&#10;bpkDTzKz/wB6uxsbdorbj+76Vg+HYo3ZSyj8q6iPYtvtU1oQZ5djLU6gAcikkiQNuWnQcnmgByRs&#10;SOKeUbdgCpVjY/w1IkW3tmgBiQNt/HNSgA9TTh9ym0AKWKj5aaJm70uRnFTRLGTkKPyoALNix5q0&#10;Ied26mxIP4V/Sp0U8ZFACJG3bmnLGc8mpIxjoKcF5ztoAeqAdeaXC/3RRRg+lAACF5CinbzQoOeR&#10;Ttuei0AM3yf3KN791p+D6U5VB+8tAEe80KxJwalKoOqj8qT92OgH5UANpSxbg0jYzxRQBGTk5oYk&#10;Dilb71JQAzc3rUsa7gpzQiqeq1Mijj5aTYAkZzxzT44d5wUqWNRtGF7+lWFgJ+YDFTdgRw2h28Cp&#10;hbF+dlSRqQcYp/ze9F2AxIFzwtTQQc8pToIcuDmr0UCAc4pAfqV/wbX/ABEuGj+JXwjup/3cb2eq&#10;WUP13xyt+YiH4UV4b/wQT+JH/CC/t3Q+F3fbH4r8OXVgc8DMYWcfjmPH40UGh9nqu3vUq8gCmpgn&#10;BFPAOeldhmOVdpzmnhMjOabyegp6/doAWijk9BRg+lADk5fFSqu3vTIwMjipME9BQADrTpKUAY6U&#10;klADaKKKAHJ0p1NTpTqAGzfcqB/u1PN9yoH+7QAymzORGVx706orjOfwoApTuWJBrL1D7jVstGpH&#10;zDFZWpKo3KKBx3MS5TKl91eVfH+4dNDuD5h+7jH516ndl1VuO1eM/tK6oLXQbgE/8s2P6VEtyz8l&#10;P26r1n1+5Yv/AMtDXxX4ucyXDfPX15+3Hqqv4hutrf8ALQ18b+Irt5LjisJMDPRiq4z0rQ8M2zS6&#10;goU/eb0rJaZT/FXReAYWlvU+X+KpA9Ps7QWeiCQ/3R2rz3Xpjd6gwAzXp+rIIfDPIx8teUCRpdTc&#10;f7WKpSFLY7v4dWRjiViP0r0jRLX9+Pw7VxvgK0Pkr8vavQNFh2yjJ9KoUTeddtljP8NY90Mtsrek&#10;TNrwv8NYrJumwVqeYb2NLw3Aflya6IRbI/vVl6Ba5C7RWxIuxAPeqIKrrtbaeamgiQDcBUT4aTir&#10;KDjCigCSMbhT1Xb3pIxhcYp2D6UANkcrwBUErsandG6stRyrleFoAjQNu37vartqNxxVZVAX7tXL&#10;YAdBQBPAMPipwMnFRwIGbJNWEUBsYoAI4/epFGPlp0YHpSkDHAoATy/enAYGKdHgjkU7A9KAGmIH&#10;qaVVCjApaKACiiigBH+7TKVic4zSUANZyDinU1gd3SnUAMf71IBIT92pNv8As/pUkacj5f0oAbHb&#10;nGS36VNFAzHg06ONn4q1BFs4K1mBHBGxODxVtOExTVQ54WrMMYJ+5+lABDCA2Sc8VMsKEZxTktzm&#10;pUtyB1oAW3tVxkflirkdtuIO2m2tuw7VeSB2AAWgD1v/AIJ6+J38D/tu/DPX45Ng/wCErt4Jm6fJ&#10;KTG36NRXBfDjUbnwr8Q9B8T28hjk0/WLa4WUdV2yqSfriigD9dFXac5qYHIzRgelPAGOldgCJ1p2&#10;V6FqMAdBRgdcUAPVdpzmlqPcR3p6biM4oAeq4+bNPDEdKRc4xinIPUUAOByM0jLu70tFAEZ4OKVR&#10;uOKfgelGAOgoAFG0YooqPcfWgB0vI21C/AxUmSetNlA4GO1AENNkTeM5qRxjoKjeQoMbaAK9wg24&#10;PrisfUztkbFbFxcLjbhc59Kx9VdHGR1oAyr9E8hnx2r56/armMOj3Shv+Wbfyr6GuFLwsrf3a+c/&#10;2uWWPSLr5/8Almf5GokUmfjv+25dOfEt0BIfvmvlHVATLye2a+nP21rrHiW6w2f3hr5fvpWdjn+7&#10;XMUZ7DEuyuy+Gsbm+jbZxuxXHhWe4CgV6d8KtEaWSMLGOOtAHceKW8vw3wP4BXkdmpm1NlH/AD0z&#10;x9a9o8c6Y1r4eVnHG0V5PoEcf9sMPLX7x/h96BS2PUvAkBjt0LD+HuPau30fEk6rtrlPDqEWqlF/&#10;75+ldd4biP2gMeelbL4RROhuEKWfT+GsJf8AXCuj1HaLLGOdtc5ZAm4UOO/esdRy2Oo8OxZjViNt&#10;XbnpmmaCq+QPlH5U65J81ga0MtepXRNz4z1q2qeXg57VDGuWyq/pVsKSOVoKBTnBqSiFOOVqTYeu&#10;z9KAInGVqNlB6DFSy/7NR7W9KAG+X71at4z2qvg+lWrY45zQBYt433fdqwEYHJWkgIJGKnoAbHTq&#10;dGB6U7A9KAGp1p1GAOgooAKKKKACiimuSDwaAGnrRRTk5PIoAbTgmDnNO2/7P6UYPpQAoVm5AqWJ&#10;Pl3Z6UWyOedtWYYYyDRcBIYf4t1Wo8cZWmRwg8K1WY4UAXJrMBwVR0WpIEJOQKFTccBatQKobAX9&#10;KAHJCdu8H8KnS2IHK5p8KZXG2plVgMFaAJLOJW4PFalpbxdCy1lrkDip7YXBbKlvzoA05YP3MnkM&#10;ocKdnsccUVDbLOX2jdkt60UAfsJUg6VGAT0FSAHGK7AEJIIFPKYGc0KnPzLTqAIyM1NEMJTcD0p0&#10;fSgB6fep9MT71PoABycU7y/egFadQA3y27Cjy/el3L60tAEZGDio6lf71JgelAEdNlHIPtU2B6VH&#10;P1FBUSGSo5E3jOakkqNmXHWgop3EfzFs96x7/v8A571tXA4Zqxb/AL/570CauVZhG8DDpxXzH+2R&#10;dJBody27/lmf5V9MXRKwMV9K+Uf21JJ/7IvAG/gbH61nU7EH42/tn6gJfFl0Af8AlqeK+d7tdy7v&#10;avcv2xJP+KwuSzf8tj/OvDJWXyetc5oV7aPN6oz2r3H4OaapiWUJnp2rw3TgW1FP9+vpb4Jaesmn&#10;owQfdHb6UAWPimfK8P8Al4/hrxbQpGXWmAH8X9a9t+NMQh0tkX+7Xivh4p/bQb/b9PelLYUtj2Dw&#10;grzWSt5fau10G3EcoH0rnPBCJ/Z4+QfdHaur09Nt0uFraPwiiaupx/6Oef4a52z+a8Ue9dJqoJtW&#10;wP4a5+xj/wBMX5e/9aQ3sdhoMf8Ao45onhzKx3d6l0SMi1B20y5BEpoMpDYoipwD1q2qErzVeH7t&#10;W0BYYAqJbhEckfTmpRH8p5pi5BANOk+4asorsmCTmkUZNSBSeSKekYb7qCgCERY/iqWGP5etKYiO&#10;CtOjhIb5TQBahzGOKmVyx6VCOlSRMrEYNAE0dOpsdOoAKKcqkN8wprcGgAprOQcUP0poUnoKAHbz&#10;TSSeTSlSOSKSgApydaRFLHgVKkfP3aAFT7tSpGN3NCRkjAWrEcYJA2Cpch20uNjVgMItWIEYrylE&#10;cfYJUyqfugVIhYV25zHVmFFbqtJDHkcrU0ag/Ki0FJjoUUNjbVqKAD5lWmQwt0Kc1et4M/eGPagT&#10;dxsaEHIp+JP7tWRbIOf6UeQP71AiuocnBWr9kmBnPeo4YC7Y21fhtMLwKAJIok3LubGeM+nvRUyR&#10;bUAI7UUAfrtHTgcc1HUg6V2AOViTg06oWPIqagApydKbTk6UAPT71Ppifep9AADjmnbzSgDHSlwP&#10;SgCMnPNSUhAxwKVeEwaAGP8AepKkwPSo6ACmyIG5Jp1RnrQBHMu3GKhZAQTU0/8ADURYYxmgd2V7&#10;hMRE5rAvnBYgmuguYzJHgVz+pwYZqCyPyke2bfjpXyv+2lHD/Yt02R/q2P6V9RAhbdiT2r5V/bSY&#10;Nod1g/8ALE/yrOptcLH4sftlWyHxfdFD/wAtj/OvBJosRYzXv37YgJ8U3WB/y1/rXgF4Qq8mucBN&#10;DtzJqUez+9X1Z8ErJItGVpBj5RXzL4GtftWrRqFz89fW3wo0Vo9CR2GPkH8qbA4/46Xyx2zJ7GvF&#10;PDhaTVxj/npXrnx/IXcN3rXkfhUE6rgd34qZbClse/8Aw7tN+mLu7rXWWtoVueD0rm/h5vj0uMY/&#10;hrprWZ/tij3raPwiiX9WjdLQ4H8NYVin+lqa6DWzK1kSD/CK5vT5GW9w56txWd2N7HbaKxFtsqG7&#10;OHz9am0ID7N07UTRo0jbj39Ksggt3JGKvRbsblFV0hVDkVci2qmKAFCPncVpzDcMU4sCnBptAEYX&#10;HyZqSMbDgGjA9KVMZ5oAe8eG60bgOopwX5eRSPCxXDCgBkl3DCME062u0PKVXk06aVtwNWLLTXVh&#10;QBeiOacOtOhtyg5FKQMdKAFZgoyajDb/AJhTXBPQUqjC4xQArDcMUKNoxTmAxwKiY5PFADyMjFRu&#10;rD7ozUi9KACegoAW3jfqRU6R89abEMIBipY1O7kVLbKiOiQbutW1QZwKjVARlVqaNTv5FSSOij+f&#10;rViNVDg4qMRBuc4qVIgpDbqAJohu4qzbwqee9V7dSWyBWhbW5Yg0AOhtmJzVuCM7uaWKLaMCpkjO&#10;M7aAHIhc4FO8h/Sp7ODfk7fxqdrQrw1AFW2iYNk1oQRbhxUCwhTkGrtqqnviqsirDhbnoePeirCR&#10;KVORkUU+VDsj9ZKkHSo6kHSukga3UVNULdRU1ABTkKgcmm0UASBgvzGnqwYZFRAqRipI+OgoAkDn&#10;pTqjHWpKACiiigAqOpKjoAKjPWpKjPWgCOf+Gq8hKtgVYn/hqvNz0oAYzkqRWJqSbnbmtliAvNYu&#10;qN87YP8AnNBXMUJEItpAD2zXyt+2fC/9jXSf9M2r6uRdySccba+XP2zoc6Nck8fuiP0rOp2KR+Kv&#10;7YMDf8JXdD/ppXzzqEb8KRX0l+2Im3xXdEjjzT/WvnPUY337Qv8AFXOB2Xwd0VbnUo/3eea+tPCV&#10;slj4eACbcKP5V84/s+6a093EdvLGvp9bRbfQNo4/d/0oA+eP2hNQP2h02+tee+ALczampb/npXZf&#10;HiQnUW3H+I1yvw2ZBfqSf46UthS2PobwHaKumIT/AHa2Fkjgudx7GsfwhcBNMUBqsyR3DzsVDdau&#10;Pwiibt9fwSWTZ/uisGGWBbtQv1p11aakbU7VfpWasN5FODIcY61LG9j0Lw7J5lsB7UXbGOfaPWq/&#10;g+XdbYb0qxeHdcfL61oQCSszbSKuDpVJIpN33atwIxGMUATomVBzQw2nFPClV6UYzzigCOlXGcsa&#10;bKynhagklCdDQBe81PWpFkVjgVno4K5NWIMkcUAXUxj7tPEhUYAqKE5NT7QeKAG+Y1Cgn5t1O2KO&#10;nNOQDb0oAbQTgZpZCq0wsuOtACmZzxgUz5yflFGAeopyAY6UE8o5BnipI4/ekUADgU9FDHBagokj&#10;j4HNTRRZbBNNhUYC+lWIly3AqJblRHRxYXAap0j+brTIkYHJFTKpByRSJHJHx1qeCMMeTSQwllyx&#10;qxbQsOdlAElvGobNXbbrwKgjh2t8wxVuBQDwKAJUEmfu1YhR2GCKSAZHAq/bwDG4rigBbGFhHxV5&#10;bcuuStNshHgh+K0I4kZcq1VyjSuZsloSOlT2tqc5zVz7Kp4q5Z2agZKL+VUWURA6r8vNFbP2KMjI&#10;AooA/UYKzdBTxkDBqGN2PUVIHGK6DMcE3nrUlRBgeBS0ASU5VzyaiU4OTTwc8iga3HhQDmnx1GrD&#10;pUisB1oLsOHWpKhDg8U6gzJKKjooAkqOiigpIMqPvGo2ZM8GnTfcqGgqwT/w1CyZBxUklQzkjpQK&#10;xFMjKmSKw9SD7mwK3HZmQhh2rIvfvGggpxLIsbAD71fMX7ZUEsujXKgdEP8AKvqEuTC2B2r5v/a5&#10;gMmj3GB/yzIPHtWMtwPxP/bMtZU8TXW5GH708184yxCe627jnFfVH7bFsY/EN0HH/LQ/zr5l0+1W&#10;XVl44K46ViaHtX7N+jO1xFIE+6Qa+gtdUWuic/wx15b+znowSGNsCvRfiXeiz0mRd2P3dAHy18dd&#10;TE2rsit/Eaw/hwSb1R/tA1H8XtSSXWmIf+I1T8BX4iu0bP8AFQKWx9KeB54vsK7jn5a7rRNOtb2f&#10;7vWvNfhqXvYYlNeqaOsenxea5X7tBBuXXhfTYbFpGXgr615/r1tYQy7YH+bvW34q+IUAga1jlYfL&#10;jivO7zWZr68+Td97rQB6H4XAWDgf5xVq4hPmeYD3rN8DRXZtl83mti7jcHOO9aAMhG81OjCI8mq0&#10;bgNV2GNJVy1BLY5cn5t1Oy/RRQqfw1KItqjAoKKkqOnOKrSjPOetX7kZGDVSRVUZoAYh+WrltVdE&#10;XGTUyg9BQBbhYhsCp95qrEwHJqxG6u3FAD1YnrTWZs8Gn4x0FGB6UAQsZR/DSqWI+YU+Sm0AFOTp&#10;TQCeBT0BA5oAlUEgACpI4nzu21HD8x4FWIQQ2CKUgJIgV696sQpj5s02NVP8IqeMDOMVBURydOal&#10;XYxwpqMKccCpkZARhP8Ax2gHsWreEsuAatRR7flzUdtLGAuKtKAx6UEj4sFuRV2GFCD9KhtbbJrR&#10;trdehoKiMt4MDIOauRswTBFNW3KHKirEaKy7dvNOO5VhbcswwKuxu8Y+bpVe2gKDdVpcP8uKsC1b&#10;zKcNWpaPGU6VjWSb5tmK27e0dIt2ygCQsuMA0UisgDBh0ooA/T2OnVHTg4AxXQZkidadUaOM07eK&#10;AHUokVeDSUYHpQOO5ID3FPVietQKcHNSRuKCyQHHNOViTg1GHB4p1BmSUVHTt4oGh1IxIGRSbxTa&#10;CwYlhg1Gx29KkqOToaAGFietRT1JSMBjkUAyBuVIrJvlAJP+eta7OgXkVkaiQ24rSauZlOVvLgb/&#10;AHa8B/ai097nRblsfwN/KvdpRuTBryf9oPTDdeHZ1C9Y2rKWjGlc/FP9ufSGi8Q3LFTzIc18u6NZ&#10;j+1V4NfaH7d3h6RdbuR5f/LQ18b3QbTNS34xtNYln05+z6ltbWavI235f4q0/jPrFqtjMiSr/q/X&#10;2rx74Z/EyWwtvL83sMU74i/EWXUbZxv+99aAPFfiXMZdWZg+4GQ0nguYx3aA9N9U/FV0t3qDF/71&#10;M0G8MN4oXpuoFLY+pfg9KjWkbn/PFd7qeoubdokXHGK8r+B960tlGCf4f8K9MuVCx7jQQc3fafcT&#10;3BkYE80WOnLFcqzpzWhe3DhTtWqcMkjyqxFAHfeEnt0gUFeavXiJNnZ61k+E4VaNSD+tbF7GY0zG&#10;K0AqpZ/P9/P0qYFo/lqmt1MbjaFq9CqyruagiW4sDFmyTVnzGxjFV9vGFFSoCFANBYk6hk3GqMpJ&#10;Uj3q9JwnIqi4JyoHegB6fdqUHBzUaggYNSUATqMCprb71VrfrVq3+/QNqxNRRQelAhslNopyAbel&#10;Am7ChQDmloKY5205ACORQND7b71WoV3PzUEYAIwKtWkbGTJWpkBYgjIfdirA+Y4xTYhtPIqVAM9K&#10;kqJJa23nHata9p4ceVdxU1R0uVYphkd67PR7y3ZACgoHLYxE8NuELlDxTXsZIDlxXYSS25jbEfas&#10;DWpYvmx6f1oIKMUgTqau2t3gjArLicM4xWhbQjNBUTSilEgqe3UE5qpDgYGKuQYzxTjuUTKwQYNT&#10;W7BmyKgcEjirNgu+TCrVgXtLty8+StdJ9nVLbJHReKz9FtATkrWnqMgjhKr2FAGVKp8wbOp6fWio&#10;pCTNvH93NFTzAfqDQxwM1HG4pzOCMV1GYqOc0/eahp6fdoAnWRWOBTqhTrUisAMGgB1OjqPzD3FO&#10;DZ6UBdkgOOadvNQg4OadvFAEm80KxJwaj3inE45NADmcg4o3mo94ptAE280xzkZpFbHWh3G2gd2N&#10;prOcEYoZs9KgkYAsMUCuJL9ysq85Vh71pB1IP0qjeMu7pQBkS8HbXB/GTTRdaBMFXPysP0rv5ygb&#10;OK5b4qQeb4clKr/yyb+VRJFRPx//AG9tESHV7qRj8248Zr4J8azLHftGBjPJr9BP+CikU0Go3Uqx&#10;9Gavzd8d380mrN3+lYSKOo8Cs0kuFY9K3vEelXE1uztuIx3rj/h7d3S3MYEbdfSvWG04Xek+dIv/&#10;ACz9KkDwfxNamC7YBf4qp6SwF2px/FWx8Qbf7JqXlr0BPNYti3+kbg2OaAPoz4HSL9hjcZ/zivUH&#10;aYvtLfLXi3wT1R7W2jjkkGfrXstndLPGGb0oCwTxIYmyKztgVsj1q7cyf3TVN2APNBFjpfCksm9R&#10;urqZUDQ7mJ4rjfCc7rKoNdeJWe3xitBFRfK884FWOB9yqu0+dnFWEYNwKAJl45p6sT1pgBxil2N6&#10;UAK7FvlNQm3BbcpNS7G9KVEbPSgCH7OaesJJ+aptjelKsT55WgCNECcip4eGB9aTyc9eKciMDjFA&#10;E1B6UzY3pRsb0oASnp92mEEdRT0+7QBKRng0AY4FIHBOKfGu4dKAJI424Jq9bqFYYqvbDBAYVZVS&#10;3CipkBOnLY9KmTrUNujKPmFTJ1qSoli2O1gwre0O5kyF/wBqueQ4Ga09OujHtPvQOWx1jzYjbJ7V&#10;g6tLuk25qSXWFC/erPuJ/OdmU9aCB1vxIoFa1t96s21i3HcR0rRg4oAtRoZDx2NXbZdnFU4eg4q7&#10;D96nHc0JcMfuirmmQuJulVU61c0yXZLzVgdVpEG2IEim6wx5Wm2V7H5eN9QajcFySpoAqSW012ht&#10;bcEySr5cY9WPA/U0VvfCDQZvF/xZ8M+F4E3SX+vWsCrjqWlWioluB+j0dOqGOpA4AxXWZjqUOQMU&#10;zeKcp3cAUAPRzmpFJIyahU4OTS7xQBNShiOlRI43U7eKAJgcjNFNWVTxThz0oAKUsTwaSkIy+QKA&#10;FooooAKR/u0tI/3aAGVGygsTTpKaelAEc52x5ArLvHO6tKQErxVC6jJ+bbQBjzZZ8E1meN7OObQZ&#10;I+Tujb+Va1yvPAqjrkYnsHQf3CKlsqJ+Vv8AwUh8FtIl1OsR2lj/AA1+WHi6zhtvEzxyjGG/rX7Z&#10;/wDBQvwGbjw1eXhhblXP6V+KPxuszp/jS6iC/wDLTFYSKPRPhbF4WjsxNdvHuxWl438aaZZwNbWT&#10;KRs6Ia8J0/W9SgTZbXDJj0NSPr12y5uJWb/eNQAviq/fUr1nDH72ayoyYjuU1PNcLctyetNezCDc&#10;aAPRvhJrDLcRqXPbvX0L4YuUubNXJOccV8t+AL8RX6AdiK+jvAcrT6fGQR82D1oA2rqdxJtwOCar&#10;sSx3Gp7gfvTkVA/yyZI4oE9jd8LcyK1djZDzIsmuL0GdIypFddpUomGAe1aEDrqJUfAqGKbY2Kt6&#10;im1CSKpRqWOcUAXIpN3zNUiyRt3qEDAxigAnoKALGQelOTrUcAIXkVIikHkUASKoIyadTVYAYNG8&#10;UAOpyqBzUe8VIrggCgB1BOBmig9KDNjCxPWnJ92mUUGhKn3qmhYg7agjIVcEVNCcnNAFu3+Zuaso&#10;5TkCqsDDp61NHUyAtQSM4wRUydarxfcFSRnDZqSollPu1bgJyFqmJFxwKuW3rQDkSSGRuBTY0fzB&#10;nNSZHrQjqXxQSXrc7V4qxBcfwmqsBBGBViJdrcigDStfn4NXlGw5FUbNwBirwORkU47lJD0c5q3b&#10;MUbK1SU4OTVkOMVZRpQ3xjGFapvtTOtZKMAwNXoJUZcCgD27/gnb4Vl8Z/to/D/ShCzGDXFvG+XP&#10;ywhpD/IUV7J/wQ88Ap4k/ap1LxhNFuj8P+GpXhkxwJZpBHj/AL53UVEtwPcBIq9Kd5h7VCeDgmpA&#10;CB0rrJkO3mnQSPu+5ULSmPkKadHflF2igksAnuKKhGoSZ+UUqyeZ82KAJQcHNPVietQAEfxU6ME0&#10;AWEQMMk04AjkE1GqIR1o8pP71AEnmgDBp281F5K+tKsYU5FAEm80K5JxRGwVsmnE45NABSP92k3i&#10;mse9ADZKaeeKWSQbcYqAuBxQASMVJAqjcjevJrQ6puqhcuGYgCk7gY97EyHqapysXRo26GrmqdDW&#10;VAcXLVBUT51/bq8Nw6h4BuhGh4jbt7V+D37UPh37B42vGC/dmIr+hz9qzw+dW8BXESrndHX4bftr&#10;/DU6R4ovbhoMfvGPAqZR00KPlW3laNyABVoRiZOUFVxCPtjRe/erSzqg2FaxArvbNG/yjFSeaso2&#10;VIZVJzVa5LBsgUAbPhJjDqKhP7wr6O+G87/2fGSf4K+bfCpd9Qjz/eFfRPw5uBDYRh/7tAHYvPub&#10;IUVXk+c81JHJDMcj5aSbyh3oBl3SSV24Peus0Gcq4BrkdMnAPy10mhznI5rQzOgvxugyfSqUW1Tg&#10;1ZuG3QcD2qiUYvuxQBoLKm3pTl2v0qqhIwRU0bOfvUATD5elO3mo1cAYo3igCTeaPMOcYqFjk5Aq&#10;Qdc4oJbHqSRk09JCDzUadKcn3qAiTI4fpTj0qOigqwU1nIOKdUbn5ulAE0bFlyamiYgcVVjOHBIq&#10;YHPIoAtQSHOW7VZSZfSqUTAJtq5anByfWlICxBcA/LirEZUniq4kB6VYi+5UASp92rts5xiqKuAM&#10;VagkUrigCww3HJNRr8h3Zo3D1qGSQCXIoA0rS4wRVwTgjisy1kJYbqvQnbyRQUkaFpcPHyRWlFcM&#10;0YIArIgcEVdhuMptWgovqxJwamSRiOlVYfuVaHSqTAkiGWHJq5A5U9KohwBinwSqsm8+hqgP1K/4&#10;IJfD77F4A8b/ABSkiP8AxMtVh0+Fu37lNzY/GQZor2//AIJJ/Dyf4d/sQeFVv7Xy7jWnm1ST5fvL&#10;K/7s/jGqGioe4Hy7p/xNOdvH/fVa0Hj63lGSa8wh091biSraW044BrrJkenW/i61nOGbFXoNd01x&#10;y1eTqL+I7lY1Yt77VEA3NQSerR6pYlsbqtQ3toU+WSvLI9Y1BO+6rltr18oyy0Aek/aIHGBtHvRl&#10;W+7JXCWviW7/ALtX7XxZKDh1/OgDrFUk8GpNrr96udi8UB8Z21dh8QhlAT9KANdZGUYBp+5vWsyP&#10;V93BzViO9Zj1oAt7m9aeST1NV0uFI+aneaB0NAEjkg8GmuzbetCS5HzGmtIo5oAaST1qM9akaVW6&#10;A00uNuRQAySUxx4zVKdgTuWlurh2bYo70w5UZIoAoajCHXNYxQxXHHetW/mZUZayJZmjOSalopMx&#10;fitpkOreFZIHXO6Mj9K/IP8A4KK/D5NPurycQ45Y/pX7G60rX2myQt3Q/wAq/Ob/AIKU/DaS+0y6&#10;uIYOxHC1JR+NWrr5GsyKv8LUjRGU7hWp8RfD1zoviW4jktmC+Yf4fese1Z2HNYS3Af5AHDGknjBX&#10;OaeXAOKinOGzSA1vC/y3kY/vGvXPCutSWsCgyN8oxXkPhpt1ypH97NeiWN1HDZeYT0WgD0rQ9bN1&#10;KAXY1uSuWA2ng15j4P14TXioH/ir0i2n8yMc5FAGppSOpBFb2kXapJtI6HFY+kZESnFWomCXGTWh&#10;DdzsrS6WePbTZhgZFU9Dn8xOKuXqHlqBDUlYMAamEx/hqpGeKljcUAWo2LJk06oUlYjAqROtADj0&#10;p0JL/epp6U6BSrYNBPKTAY4FAJB4ooHWgIi7m9aPNA4NJRQUL5u77tIST1oo6UEyFT71PBI6GmJ9&#10;6n07BEmt2LHBq1HMUHNZ4JByKkWdl60ijUjnXYDirEVwSuAayYp3IUg1ajmc81PKBe85/WrFuSet&#10;Z8b7lyxq1bSrUgXKi3sz800zKO1QG4aNsGgqJrWrNkc1eiuMnY1YlrcHdVtLlmbA7UFG5DIqrkVP&#10;BM28BelY1vcE9KuRTsPkHak3YmRuQXPGM96tLc8Vi211IB83SrqXBZeDQncEy79oJ4BrQ8IaJe+L&#10;fFul+FdPTdc6pqENnbqozl5ZFUD8TWK0uFyoy1fQ3/BK34aJ8XP25vBujXVoJrXSZZdXu1ZcgJAu&#10;Qfp5hSquUfuH8NPB+n+APAGh+CNLi2W+k6Xb2kSeixxqv9KK3Uz1x2opAfkxE4Q5IqcXHeseGZt3&#10;Jqx5oPQ812GZpw3WW5JqzFJG6gsKxUnZWyatRXmV4zQBrKOeBU4AwMjtWYlwwbrVhbt8fLQBfjA2&#10;E4qSFQz8iqUdwxwSamS4YUAaEKqG6VcgnCDctY63Z6f0qzDcFVzmgDbtrokZJq1a3ZAzmsOG6Owc&#10;1ctrvdQBtQXRbg1YSYMuTWOl0XGFq1FMxX71AGiky1KHLLwaoJOduM1KJ2C9aALVRt1qOOdiM5px&#10;lUjk0AV7iJt+5B3qN5HJ2FKsb1I4NVZ5FAwaAKGpxgZ5rEvyVzg9627uaNgwOaybpEyTQBUimDK0&#10;bH+H+lfP/wC118MrLxToVwZo1b5c/d9RXvE9yYM7jXG/E7Rl1zSpPkP3MfpWZZ+E/wC2n8F28Ma3&#10;cT2dsPvMfu18xtYXVrI3nRbfmwK/U/8Abw+E8BM8/wBn52n+Gvz+8d+A2sppGWL+I9qxkncZ5e2Q&#10;2DUcjFhk1Z1ODyLswZ+7xUF5C+3fUga/g6Hz7pU/2q9RTw4F0feTn5a8n8GX62uqRgn+IV7rpeb3&#10;w/5ij+HP6UAcNoVz9i1cxr/DJXrXhy8ae3BCZ4rx/UY5NO1ne3aQ/wA69H8A67FLtDt7UCex6Dp0&#10;0ixhdmKvIM/vDVKymSSJWU9qkmBIGK0IN3Qb9U4Xs1bsm6ePd61xumTNDL8/6V2Wh3KvD17UAVPJ&#10;MZyT9KkhYk8mn3qkSZx3qKOQxtmgC8kShN2TTZJGjXcopqXRKZFOE+84NAEkTM65YVMODkGoEcYq&#10;V3BFAD9zetPHTNQqwApQ4JxQA9yQeDQGbPWmgE9BUiggYNABRj3opj/eoAmCAHNIzEHg1En3qfQA&#10;u5vWjc3rSZo3D1oAsWzkjBq0kuVAWs0PIrcVMJ2zndQBpVNC4VMsazVu+OtTR3RPINLl0A0PtAXp&#10;Ufnh2+aqr3ZUc1XkuvmqOVoqJtW9xhuKtwSEsTWDa3BzV1LwjAoKubkE4AGKtLdqp561iQXoA6Gr&#10;MNwfvE0EyNy3mBHJqwlz8tYsF2AM1YW82jrQSaovcnaD7fWv0z/4N6fg2t3d+OPj/qFspWPytG02&#10;Rl5XgSSlfY8D/gNflu9+kCtPIflQbm/Dmv6Av+CVHwSHwJ/Yf8F+Hbi28u+1SyOraj7y3J8zP/fJ&#10;WgpXPopPu4op1FBR+PqEk5zUiuQck1VjlT1pwlOevFdhmXopfMOKsISF4NZyzAfdNSxysY+tAGkG&#10;bPWrUMrhOtZSzMDyakS4bb1oA10diRzVqMkLwax47rplqmjuSeN1BXKaw6VNGTsFZsdxgAF+lTRX&#10;O44DUBymlGzBeDVy3mOPmrJiuCEwXFWI7gg7t1Anoa0NzhsCrkc7r1NY6XBZeGqaC4Knk0CNZLnj&#10;rUy3AIway0u+cZqRZjuxvFAGrHMuMUpmUjFUYnOfmYVIZyTw1AFokgcVVnYkZJprzNj71Rfak6sD&#10;QBFIuec1SuRwx96tzSBvmU/nVG6kx96gDHvlGc1n3cKXFsySLuz61oX/AMx4rPvCRhBU8oHyL+2v&#10;8M31mxuZrWz3fKe1fmv8a/BzaTdzWpt9vzH+tftH8V/BUXiDRbiNolJZGC5WvzM/bF+GUml6tcTC&#10;Db+8PCr9azkrM0PgTxb4d8rUHmWPjdzXNXrsoaI9uleqfECwNu8iiIrtbFeV6naTRzu7D+ImsQLH&#10;heASalG/+0K+h/A8Im0MRkdF4/Kvn7wcp/tBR/tCvpD4Z2ol0pEx1UUAeefEfTfstyzxj3pPhxfS&#10;G4VC38ddL8Y9KWOBmA6Z/pXB+A73ydTUM/yhx396APe9CZnt13GtaMBBxWH4SvEmtUCk/drUbrWh&#10;DVi6JlBzit3QLqQKyoe1crux0IrU0i/8lgpagR1lzEXG5qpSEq2AamtL1Z4t2TVK5lKuSKALluzF&#10;cGpASOlZ9rOXPDd81a84/wB6gC0jNjrTnYtHkmqq3DAdak+0NQBPGSBxUsfUVVWXcMmpEkAwRQBc&#10;jp1VBOT3p6OPvE0AWKY/3qaZg/U0m8UAOBI6Uu5vWmbxRvFADpCSuCajoooAd5jBduaEJJ5NNooA&#10;lDEdDU9tKU5JqnTlmYGnfSwF2a54qq848yo5rogdGqk11ul+9SA3LW4Yn5avI5yCTXP29xtwS1XI&#10;70qcF6OW+oG1Dc87c1cSYFaw7e4LnIarSXPy4zUNWG2aq3Dxj71SvetxWP8AaVH3TQL0BW/2ee1I&#10;R61+yb8Kb/8AaE/aU8E/B+zh3LrniC3juOM7IFbfKx9gqkGv6VtD02z0bS7fSNNt1itrWFYbeONc&#10;KiKoAA9scfhX4+f8G4f7PC+L/i/4s/aU1/TQ9t4asRpehzOvy/apsGV1PqsQ2n/fBr9jIozH3oLQ&#10;+iiigZ+NqHHU1Mr/AC43VWLgU8MNua7Be6WI5VQ5NTR3IC8CqakNwDUsbBVwaA90upchzjNTJNtG&#10;CKz4nG+rQkUDGamTGTiQ9Q1PiuXRuWqujgtUm4etTdgXUmY4bfVqKQhchqylmI4DVYS6GMZouwNJ&#10;ZXx9+rcVywTLNWOl1x96pY7wFsBqqJMjYivGJxuq1FdlxjdWNb3WD96rME2erVRJrJcleS1TR3WS&#10;tZ8bqy8GrEcigLzQBeivXIyTUy3RNZ/m4+6ack5x96gDQ87bzmmM/oeKgW4KnJamyXW75Q1ADp22&#10;cK1VpWDcFqV2YjBaoZmC8mgCtdxR4znt61kX7hXzWtdDcmRWTqETFcgilIDN1Ex3dk1u4+97V8j/&#10;ALX/AMG4tTs7i8S2y20nO3619bSfu2w1cX8XvCVv4l0SaDy9xZM/dHpUFJn4nfG7wQ1lr81sLdvl&#10;lOeK8a8Z+DZrPdMiEfVa+/v2p/gFPpGqXGpR2OELM2dtfI3xG06LzpLYRY2ZUViyjxjwuj2mqKJO&#10;7CvpX4VXMZ0yNgOwrwKLSHg1lGCHhs/rXvnwkRE02MO3OKkCh8abbzLNpMf5xXiWmX0ljqgAb+L+&#10;te9fGHyjYMmf84r511O4FtqOVJ+9/WgD6E+GesRTafGZpP4a6aXUIzu8s968h+GmtyNAI0fuK9J0&#10;2UuhZj1qkTI0Ulcn71XrWbY+7NUY7iNnwKe0mfutVEnW6TqAEW30qzcpvTzFPWuY0y+IYAt0NdNZ&#10;uZUzn+GgCC3Yq3JqdpAR8pqreZg5ognyQDnmgC5DK27Zuq0zccGs8TKZs1YErbd24UAWUcgctT1l&#10;bON9U1fdyWqVJAOaALO7d3pQx9ahjnX0NPEgIzigCYS7DkU4XPtVfeKN4oAteeP7tHm55BqujnPL&#10;U7eKAJt5/vUu5vWolPOakDZ6UALub1o3N60lFAClm7Gn2sUszbWPeo+ScAVsaHauQoI71HvAV5NI&#10;JhLiue1G3mt7vCnpXos+n4tmdq4vxPb+VL8o4pxAp29wMcnmpftJHIrPglVCAQaslwy8VQGja37j&#10;7wq4t8gTNYkc20YFT/asrw1AGmdRHrTTfhiABubcAqgfeJ6D88Cs3zmH8Ve8f8Ezf2YLv9sH9tDw&#10;d8JHjJ0uC9Gra+/l7lFnbMsjq3s5Cx/9taQH7of8EjP2dP8Ahmv9hjwX4X1DT/s+raxZf21rIZcN&#10;59yA4RvUpHsTP+z719PVXs4IrWKO3to1WONdqqvQKOlWKg0CiiigD8Yo2b1pfPx2roZPDbZ+5/45&#10;UR8NuBnZXYZmSkgYZp8c+1tvatJvD5UZKVE2kMAQIz+VAFZbgZyBUxmQjmlGmOhz5ZoNljqKhqxS&#10;Y4XPoKckpcZFRLEytipEUjqaRRKre9TR4xnNVQw3dakWQr0BoAsbiB1p8VwA/Sqn2o9MNQtwzHAB&#10;qokyNSK4w2FNWobv1asRJ5UbINWUuznvVEm4l+FXk1YjvlKjFYEd1k5zVu3uu+aANtLkFealW4XF&#10;ZEVwXG9TU4uv9qgDSW43HFKZEB5NUlnIPLU9Z1c4JoAtM+OVNMkZmT5jUaON1OLgrigCGdjwM1Qu&#10;0LjAq7cvx8tU5pc8sD8tD1AyL6Eq2c+1UJYIblDFP61sXqLLyAay71RA2M1PKB4l+078G7TxB4fm&#10;e3tFYlTX5iftFfCS58J39xcSWm3Dsfu1+yWuadFrdk1tLzlcV8l/ta/s1rrljPcWlpvba3RazlEu&#10;Ox+SuoXtsusiJU2/N/WvWvhdIxtY1B4xXLfHP4Q6t4I8TSme3ZQrE/dwODS/D7xpb6XFHbykZxg5&#10;asmrDO0+Kdp52msT1/8ArV84eKLV4L5m/hLV7l4v8WR39mRHJwfevFvF90jT5zk89KQHTfDO98lg&#10;N3GRXr2kXKtabxXgfgLV4obpULNnPtXsnh/UDPaBkb+GnHcmRuQ3chmIDVej8xxkGsKO9ZJRwavQ&#10;3zd2/wDHqsk17SYxHcWrpNH1fIVC68jtXGi4fqB+NXtHvnEoJf8AioA629PmAHNQCQREHPSpIJPP&#10;tt5bPeqt2SpwO9AFpJN7b81Kbn5dprPid85qXzGPWgC5HcKTirCXAzjFZyOMVKk53YoA0I5x6VMk&#10;mQMGs0XJXqactySQQTQBqbh60hYY61WE2480bxQBYQ4bOakRgRyahxxnNOVgBg0ATq/ON1PD46NV&#10;XeKdG/oDQBZD8/ep5YdjVbcMZpN4oA0NPWN5vmfv0rqdIhto0VnFcVBc+S25c1e/4SZoUG5jxSls&#10;B3Fzc2n2dlD9q47xRbCbdIP881W/4TBnOADt96q3urG5Qkk80ogZawMHqz5bBcmkjkyct2p08xA3&#10;CqAaRuoAwMVH9oammZt2SaAJC235j0Xk/Sv2s/4Nqv2Uh4J+CXiD9q3xLpfl6l4wvDp+iSSR8rYw&#10;NhmXPQPJn6hR6Cvx5+C3wo8WfHn4t+Hfgx4HtpJNW8TatDYWaqucF2wX+irlj7LX9THwA+Efh34C&#10;fBzw18HfCkMcen+HNHhsLcRLgN5a4Z/qzZY+5qZPoVE7JFAGc06iipKCiiigD8138KxZ/wBQv61X&#10;fwnGWYeQOvvXXZi/uL+VKY42G3y1rsMziJvCIPHk1Xk8IAHHk1332OPsoFNbTYX5weaAPO5/CHyc&#10;Qt+VUpfCxDcw/pXpz6VBjBFQSaFC/AWpkNbnmT+Gjj/VD/vmon8OEf8ALP8A8dr0xvDkH92oZ/Dc&#10;LHG2pLueZzeHWU/LH29KgbQpV6rXpM3hyBRgJVeTw5GTzHQFzzltDnznH6U1tJePqtehy+HVX+Cq&#10;k/hr0SqiRI4X+zm9KcLJwc12DeGs9I6hk8N7P4KoRy32Vx1qaKGReFNbcmhYb/Vmm/2JIozk/SgD&#10;LCuowW/KpIWboWq9/ZpzjbSNprY4WgCBLkE9KlS4VeaQWLx87abJBIDkrQBaS655p/2wCqQRh60Y&#10;kH3RQBPJcqeTUMrJIpIpGRtlMKletADN0a9V/Oqeo26THJUVanz2qvJKc4btUtjszJubJhyny81g&#10;+J9As9XsWguoxINvpXVXU6EZANZoi3vhulQylsfDP7Yv7JUHieK41Ky03sxBVa/PP4ofCbVfAOrt&#10;btCyeXJ6V+9niPwtoOu6NJbXFqrblI5Ar4N/bW/ZYgvTdahpenYbcT8q1HKM/N17yW5t2iaXpxiu&#10;P8VabJFukB6EV6H4z+HuueGdektZ4WVd1cZ4yjaGNt/pUsDmvDk8kWqqivivbPA9w5skzJ/DXiGk&#10;iT+0ciJea9c8CrLDbxeZKfWpA7GeVFTeBzTYLoE9ailmSSHYq1HEEXmQ1SYjWhvCRy1TQaiYW+Vq&#10;y0uoQQqk1JJJlNyGquQdpomps6qu88+9a0wMse/dzXAaTrUts4V24rq9N16OVFG/OP71FwLEk7xS&#10;7C1WYJS/3nqpcyRSgOv6VGkk4P7mi4GoHx0al3N61mpPc9HNWI7vGA/40AXI2b1qeOVQoz1qkl5B&#10;/eNSJPHJ900Dsy8l1jrUqzbxkNWblf7xpRNGvBkNAjVaYxjdmm/bG9aonUo0HdvwpP7Vi/55/pQB&#10;prc7jineYf79UUv43wMnmiS6UH5TQBoq+RktS+bjqc1mx3e7gGni729aAL/mbu9BiXHzMv8AwJqq&#10;JMso4NMngudmVY0tALnlxA4AX8KCoxkGs+MXivjmrltHdPwI2pPyAcCR0NK8iOmGNPaw1B1wIjUP&#10;9hai7fcPNTcBrDI+R6N0ajD/AHvrxVyHw1fBPnrW8D/B7xT8TvHWkfDvwtZtdalrmpQ2VhboDl5Z&#10;W2j8upouUkfph/wbVfsbnxX4/wDEP7ZXjTSDJY6DGdH8IySr9+7cA3E6/wC4hCDj+Mkciv2iiijC&#10;/IPWvK/2MP2Z/Dv7In7OPhP9n/wysbR+H9KWO8ulXH2u6bmaY+7Pk+wwK9YoKCiiigAooooA/PlA&#10;D1FTQ+h7U37JNH94U6Ndp5NdhmSZz0qWIgJyajjMYOBx+NS7D60AKdp6mmkc4FLsNCZRs4pNXADF&#10;uGCRTWtzntU20nmjYaXKBVezU87aie1/2RWjtJG2o5IXFHKBnvYbxnFQyad321rLGwWopFYt0qgM&#10;htNAb7tRzaShXOz/AD+dbQhDckU2SFAduKAOfk0dAMiOqs+mbeAldLJCgG7FVprWNxnb3zQBy8+m&#10;Zk+VKibTTnGz9K6RrWNn4UCori2A70AczNp7jov6VXksJCcba6Ka13HIPeq72oDYNAHPvaYHC1DK&#10;hjbGK3JrLq2f1qneWeB2oAyH+7TMKfvVeltgp+oqrcIijpUyAp3BXPBqnKx7f3qtXK45zVGST5zk&#10;VJSZHJFu6mq9yhRTg1JPcptrNlvm34JoKIp5ZgxXc2PSsLxb4I0rxjpslvqEA3SA/eHt1rdnvY8Y&#10;Y1nz3jZyWoEmfEP7Wv7GFmYrjVNG09S20n5F6V+d/wAZfhVr/he9mju7B1VWxmv3Z8QaVpevWbW2&#10;oRKQwx8y5zXzD+0r+xpofjCwmudLtI2JjJO1BWchn5A6fp3l3e9otuGruvDus/Z9sZH3RXe/HD9m&#10;PxR8P9ZuDbaLIyqxIYDivMhbXmnSeXdQtGy8HNZ+91A7jT9Rt7iMOTzUl8JMZj9K5PS9QMb5EldJ&#10;putQOixSPz1oAjSeSEhmfpV611IOuGNQ3dokg3xiqSM0D7GNBLVjWSfI3b/wq7Y6w9t8qmsZLlNo&#10;5p3niVtu+gk63TvE3nL5Raux8NLZaiyru7V5TazCAbw3StzQPG76ddIZASAe1AHr6+AY75d8Rx+N&#10;DfDGUD5Wyaq+B/ibp9xGkc8uB3rubDxdo9xHiKUU0XaxxL/D69hbGzdTP+EJv4z9yvRhq2lOvmb1&#10;6YqndazpMfVlp8wzhf8AhELqo28HXJbpXXya7pYbHnLUTa5pe7iVaObsJq5yg8I3kJ3Mg/Okbw1d&#10;Z4irqZPEekRfflSqlx410aPIG3/vmjmfUgw18O3p+XZUkfhK+kbmOrU3xL0m3XPlqcf3VqrJ8YLJ&#10;ThE/8h0cwFy28GTgZbj8atweDkJ/fSY/GsKX4v2r9H/JarzfFSNxujLH/gNLmfYDsIPB9lH1vQtW&#10;h4b0pPmN4Pxrzm6+ItxJHiB2B+tUX8b63I+IpHJ/3jSQHqTaZols37x1b3o/tPQ7Ij92vy15O/iT&#10;xRcHKRyH/gVTRt4wvRs+wyHd3GarlA9Qm8XaJBztFU5/iFo0fKR/SuBTwt45vBhNOm/75NaGlfCz&#10;xrfSgTafJ+INHKB0F58TrJR8qV+n3/Bt9+ybL8XPiNqn7ZnjfSVbRvCsjad4V85Btm1Aj97MPXy0&#10;woPZnPcDH50/BD9jD4kfHf4k6H8J/CWmM+qa/qEdpa7l4XcfmdvRVHzH2Ff05fsi/syeBP2Qv2e/&#10;DH7P3w5sUj07QNPSKSUKAbqcjdLO3qzvljSasaHqCRqqjAp1A6UUgCiiigAooooA/M/TP2k/hpqr&#10;KH1+D5vRxW3Y/FL4e3zfutch/wC+6/DCw+PnjzTeF1u4/wC/ldJof7Y/xB0lxjWJm2kf8tDXXdAf&#10;uJa+IvCl2gaHUYW96sm60pxuhvYyPavxn8P/APBRf4gaUAh1CY4/2jiuw0D/AIKm+MbRh9puZPxJ&#10;ouhH60n7OTuWXj0qYQpt3KR9TX5h6B/wVi1TzFW7u2/FjXcaF/wVVs5ox9s1FfxkNF0QfoE0MhHy&#10;mo2juEOOtfF+kf8ABULw1IFD6tEP+B11mkf8FJfAd4oNxrcIJ/vPRdAfUEr3SNkCmteTKOeK8Asv&#10;2/Phpf4Ua9Bn/roP8a2bH9sL4c6gR/xO4Tn/AG6LoD2ZbsnrUct2xbmvNbH9o74fXLBhrUPzf7Qr&#10;Q/4Xl4Hn+VdTi/76ouiondJeFR1pDcxMeTz/AL1cQvxd8IzN+71CP/vqj/hY+kTv+6vVP0xTuKzO&#10;0luINvL/AIVVkuYwMZ/WuRfxhFKd8Vx/KoZPFnH+sNFwszrpJ0HKfzqrLdoeHYfnXLt4t4x5jflV&#10;G68VEEnzW/Ki4WZ109zCF+WUVRub7ac7xXJyeLR94zVWn8ZeklFwszp7jVHVOOfaqVxqsjj5hXMX&#10;HjgKclv0rPuvHFueWkP4UXCzOsm1ZBgll/OqN3qytwhrkJ/GEGf9dVK68ZxL92Y1MgszrLnU16Fh&#10;VCfUU3HLD865C68YrzJ51Z9x41Rj/rTUhZnYXWoxZ+8v/fVUbrUIccsv/fVcdc+MATnzqpXHjGNu&#10;GmoLOtn1SMybfMXp61Xn1OIHDSLj61xk3ieJnz9oqpceI4zwLz/x6gDr9S1JCpMUv3elZ6ajDKjR&#10;3Kht3De9crN4mjQ83JP41Tn8XtI+xW6+goAPit8IPCHjjTpJXsYt7LjDKPSvi347/sXqLi4uNIsv&#10;l3EjYtfZmo+Jzb2zPLO3TvXB614v0+9uvInKyfN0qZID8/8AUP2YfF9g8ixabMyj/Zrg/F/gXx14&#10;RmbdpMihf9k1+oWmaV4Xuk3z2kOG9VrJ8W/AnwB4xZ2ls4F3/wCyKnlA/MTSfGGtQMYLu0Ze3KV0&#10;FnqFre8uMV9n+Kf2IfBdw7y2kEPcjAFec6/+xIYA76eMY+7tFHswPnW5is0G9Lj8KqtdpC+4GvbL&#10;n9kTWLNiuyQ4NRH9lnVU5NvJ/wB80ezA8dg1UAYNSHUVK/Kfyr1mT9mHUsY+zSUkf7NV7E20wuaP&#10;ZgeY2HiK5tThJnH0NbulfEW/syu+diF/2jXcQ/s23jNk27f981bg/ZuuA+JIqOSxLucmnxg1BECo&#10;7f8AfRqvc/E/Vro5Uv8A99V6XY/s4Wfy+cuPwre0v9mrQZMGXH40coe8eHr4z1yZtytJ+dWItc8R&#10;T/6pZGb6mvfoP2dPCltjLoMf3iK0LP4P+EbAghoTto5Q94+d93i2f7kEzf8AATViHQ/GV1hmtJvy&#10;NfSFv4Q8GWi5ZI8r6AVa+3eCLBdphh+X6VVu4LzPnez+HPi295e0kb2Za1tP+CfiG55ksG5P93pX&#10;uTeMfClom6K3hqKT4s6LZr8kMdPlRR5Zpv7OWqXbYlgYV0WmfstRyxfvpTx1G2umm+O9igKxCGqN&#10;18bDOMxyBf8AdNOMewDLb9mbSI8LI9atj+z14atW3PKnH96udn+L93tyLk/99Vm3fxb1WdSi3LD/&#10;AHWqOVgelW3wt8FaYMTSQ8fQ1eh0zwJYAFFiyPpXi9z4716ddwu3/wC+jWbN411cN81634saaQH0&#10;A/ivwfpQGyKJvwFVZ/jL4Zs87NPTj+6BXgJ8VarM4R7huemK9w/4J+fsfeOP28P2mNC+CXh4TfYJ&#10;JRd+JdQXpZ6ejAyEnsxHyqO7Gh2A/Vn/AIIH/suXWu6Reftl+O/D6wx3avY+CvMX5mh6T3I9MsCg&#10;x2BNfp5CuxKwPht8OfC3wq8E6T8OPAukx2GjaHYx2em2cP3Y4Y12qPrjqe5JNdFWIBRRRQAUUUUA&#10;FFFFAH8cJmhIyx3e9OW6sk5xHmthvhdqaqcqart8L9VGWWNjXQBR+227jHlof+A1DKLaU8xfkavN&#10;4B123+9A1Rt4S1yMf6hqAKbaZC/3JGB+pqL+zZwcpeyL9HNXW8O64oyYWph0fUl/1kTUCauVktdR&#10;+7/aU2P+uhqTfrUJ/d6tN7fvT/jRLYagn3VaoxZ6j/cNAuUtw+JPE9kMx69cfL2EtaunfF7xvpoA&#10;XWZ/++ya58Wd2DlgfyoMEo4KGgOU7uw/aX8eWBwmqXDMPVq17X9r/wAf2uC2pTfi1eVtasTuKNQt&#10;rk8RFqBpWPbtM/bg8cWeM38ldNpn/BQXxnaD5p2r5r+xA8+WR+FD28hGAmfagZ9aaZ/wUh8WINry&#10;H/gVa1p/wUm1xhtmuF/MV8Zm0nPSLH/AqZ/Z91nO5qAPuC1/4KMX833rlW/4FV+H/goMZVAluUH+&#10;8xr4TSxvM/LKy+vepPsmoEYE8n/fRoA+9U/bxspl2yX0NWbf9tjR7ng3yc+hr4CW21OM7vtUn/fR&#10;qWI6wgyLyT/vo0AfoCv7Xnh2cfPqC/8AfVA/ak8Lz8nVVP0avgE3OtryL6X86X+1fEcYwt2350Af&#10;fTftIeHZhuXVlH/Aqjf9oLQJOBqqt/wIV8Hwa54nQDF3J/31VqDxP4nh4N1J/wB9GgD7hPxv0eb7&#10;uort/wB6opPi/oznAv1/77r4ut/G3iROPtMn/fRqVPHXiQ/8vUn/AH1QB9jy/FXSWGEvVP41n3vx&#10;KtGPyXf/AI9XydH4+8SIvNy3/fVOT4heKQctJIfzoA+oJviZCP8Al+5+tU7j4nQYybv8a+cf+E58&#10;RyfMwf8AWj/hKtecdZOfegD36f4prEWIu9wqv/wuBI/n89R+NeEjxDrsv+sLqKbLqWqyfdZqAPZv&#10;EfxhW8tjGt1+tcHL47liv/tBuv4vWuMmuNZlbaEf86WPR9YufmZG5oA9U074sgWwjku6dN8Zxb/u&#10;0vT7fNXlMvh/X0X92sn4VC3hfxHP/BJQB60Pji4XJvj/AN91DL+0E0f7vcG/3mrys+D/ABIEwI3N&#10;QjwN4odv+Pd6APUpfj7HOSHjVqq3XxxXGPJX8VrzeT4feL/4LWQ/hUZ+HvjE9bGT/vmgDurn43Zb&#10;5UH5VE3xdWTqI64pfhr4ykOUsJPyqRPhZ45Pzf2bJ+VAHXH4tyxt+7hT64pw+K8t0cYFc7ZfCbxl&#10;JxNYSD8K2tN+B3im5K4sJP8AgQoAkm+I0zjIfb+FV3+IOpjmKRua6jRv2avEl6wDWbD6LXV6R+yV&#10;rNwwD2jHn+7QB5NJ4+8QP8qzSKKqSeMfEDO2yeT8Gr6P0n9ijULpVMllt/3lrb/4Y98MaBF5+sBV&#10;2rk80AfJ51PxTdnIlm5oPh7xTfjP7/5v1r6em+Efw2huFtNOVWfp2Oa6Pwz+z3DqCLNbaYGj7ZAp&#10;cyQHx7/wiXiiEbXSZvzqaHwlq1wNtxE+PrX2brnwY8M6JamTVbdE+XONorwj40az4N8HxSixlQMB&#10;8vtSclYDya88FLaJ5jvj19qy7k2lkTF5oNc54q+N0093JBbN8u49qwLrxnJqQ815Du6+lT7Rgdjd&#10;alYKcG5x7VGNdsI+VYf8CNea6h4huXfakrD0qnN4j1CAZEzUe0A9QvfG8Nv8nmx4qbw34h0PWb5Y&#10;bqReWxXjkuu3t2dryNzxXU/Dfw1q+r6ki2ryNuYHhSaHKwH054N+Gng3XIo2/wBbI2AsaglixOAO&#10;BySSAB3Jr97v+CNv/BPnRP2LfgEPEmvaAsPjPxksd5rMrL+8tbfGYbX2wOWH94+gFfBf/BBX/gmd&#10;efE/x7b/ALSvxf05n8L+FbrOk2dzGdmo6gudpI/iSL73oWwK/b2CMqigY4x0qXK4EigAZApaKKkA&#10;ooooAKKKKACiiigD+T3UNX14MfLscf71U317XI1+e1/SvdNR+EkqK2bD81rC1L4VN5Z3WuPbbXQB&#10;5BN4nvcfvLJaqy+JWY4ezWvRNT+GaJnFtWHqHw7WIcofpQByba3Cww9sfyqvJqOnynJjrdu/BJiJ&#10;2rWfN4TVDk/zoAypbvR26q1MWXSHbgkVPeeHYkOB/Oq76CqjIb8zQBYRfDxX97LxQYPCjdJTVGXS&#10;jt2bqhGieo/U0Aaws/CjD5pW/Oj7B4PXnf8A+PVk/wBiP2Y/99GobjR5SMRyFT/vUAbg0/wiRnzi&#10;PxpRpnhftOv/AH1XOnR7nvN/49TDp2oouUdjz/eoA6YaX4aPSRfzFL/Y3h49Jh+lcwtnq/YfzoYa&#10;zH8u56AOoGhaG33Jx+Yp66DogXl/yauUDa0vR3/WniXWAOdx/OgDr4ND0A/fl/PFSf8ACOeH35Fy&#10;P++hXGpda2hygYfnSSar4hj4XcfwoA7YeE9BkO3zl/76qzD4G8Pk7vOX864Bdd8TKckuP+Ampl8V&#10;eKEGFRm9zmgD0VPAOgkbg6/nTl8AaCxw0yj/AIFXm7eNPFQXCxN+tNHjvxZBy0LnP1oA9Ug+HXh4&#10;8+Z/49Uq/DfQM43R/pXlS/EzxXGv+pb9acvxX8T9fIk/I0Aetr8MdBK5Dr+VWYvhToMgx5iZ+leO&#10;p8Y/FMY2tHJ/3yamT45+JoBlYpP++f8A69AHtNt8I9CIw8i/lVuH4Q+HgdzOv5V4nF+0J4nVcNFJ&#10;/wB809f2jPEYPNtJ+RoA9tuPhP4cRDsZB+H/ANaqA+FukFsLKD/wKvJh+0VrhXDQuv4GpoP2htTj&#10;Xe8bf980Ae1aR8HNGuNpZl/PFdHZfBXQ1jXEkf4tXz9a/tQ6naLtiR/++atJ+1tryDbhv++TQB9C&#10;xfBbQ2O1XT86u2vwO0RhkPHXzrB+13rcfOWU/wC6au2v7ZmsxDDyEf8AAaAPo23+Beg5y+ytC1+B&#10;XhvbuYpXzan7auo5GZv0NWIf22dQ+75n86APpq2+B3hcLk+XmrkPwK8LycCND9K+Y4/23r5Dhi36&#10;1ctv25p4uWnoA+oLP4A+FDw0K/8AfVatr+z74Sc4EC/nmvlm3/b2EQ+a5/WrcP8AwUHVODP/AOO0&#10;AfWFh+zt4QPP2ePrWpZfAfwvb8LBGR/vV8j2f/BQ5E4F0evoK1LL/goskZCm6/KgD7A0z4NeGowB&#10;HHEP8/Sugs/hv4U0uLzrny8KN1fFk3/BSRbVP3Vz82P4mrnta/4KT6tqMTWwu8KcjKmgD64+K/xk&#10;8JeBrNrbSljaZV+XkHNeA3XxG8a/FLXf7OS1aOGRsZHceteJaj+0jp3i6cXWo6g3zeprZ8OftLaB&#10;4ZYSWlwN6rik7gfVXhP4BeANBsI9d8S6ttm2htnmGtiX4ieBvDMJsdClWRlG3JINfJusftjQ69Ct&#10;pNqexR/tEVixfH7Qln8wakrf70hqeXm1YH0J8afEMfiLR5JbWRVZgT8tfB/xu0PXtQ1mRbmWTy/M&#10;969/T9oTw9cwbLq/TH+9XEeNvEHg3xfGwsZY3kfPTqKXswPBrL4Y6JMd9xONxbn1q9L8O/DdpFxd&#10;Z9t1dXN8N/E16zSabZuy7uNtZl78OvGdtzd2MijP8Wafs0Bxd/8AD6zeX/Rm4qI/Cea7G6NC1d1b&#10;aJcWmFuo+R1q8HltI8xQ5+i0uUDzEfCK8gdXWE5r6o/4Jjfska9+07+0Jofwa8N6bJLNdzCbULhV&#10;3LZWacyTvxwuMY9SR1yK8j08eJPFeq2vhzw5oM17f39zHbWVnBGS80rsFVQBzklhX9E3/BGn/gmd&#10;pf7A/wABV17xxpsMvxK8WwrceKL7732RPvR2UZ7KmSWI+8x56CpkB9VfBn4ReC/gl8NdI+FfgTSh&#10;a6Xo1mkFuu3BfA5djxuYnJJ9TXWABRgCkT7tLUgFFFFABRRRQAUUUUAFFFFAH5O+If2U4bjd5Nj/&#10;AOO1wviT9kzVERhHpp7gcda/VSb4A+BQNoik/T/CsDxb8B/BlpbNLCrZCk/MorfmQH5HeIP2U9ah&#10;Rnk01v8AvmuD8Tfs7anaKS2mt/3z/wDWr9YvEPwb8L3G5GX+H/nmK4HxT+z54Luso4P/AH7Hp9aO&#10;aIH5P678FrqEsPsHb0rk9Y+EN7CMrZMPfFfqL4p/Zk8BvuJ3f9+x6fWvO/E/7NHgcMf3j9v+WY/x&#10;q7RA/NPWfhhf27EtaN17Vz1/4OvIdw+zGv0G8Wfs5eDVVyJ5P+/Y/wAa818Rfs++ElLBZ5O/8Aot&#10;ED4tvdCnhb5kZfasqe1njfgn8q+r/EfwD8LjcwupOAf+WY/xrh9c+CPh2Nm23cn/AH7FFogeAtLJ&#10;Hw4bioXvfn+YfnXrWqfB7Q1yv2pv+/YrBv8A4UaQhwLxuOf9WP8AGi0QOFW8TGMKaPtsY4OP8/jX&#10;UT/DXTYjlbx+nTyxWXd+B7NI963kn5VIGamowpxtU/jUov4GAyFpR4VgBwt234rmo5PDiRNxeN/3&#10;zQBMl5CeqrUiz2pGTj9KqrosY+9cO1Sro6BtguXoAtBrSQ7c/wAquWVnZOwLL+dU4NCi8z5bhhW1&#10;pugxsoY3UnWgB9rolhKcKq1pWng2xmPzrn/dWr2maBASMyn/AL5FdNo3hu0JBMjUAYFr8MtMuACI&#10;8Vo2fwW0u9bbJD+Yr0DQvCVgWXdI3Ndp4W8GabKT8xHy/wB2gDyKy/Zw0i6OPsQ/75rTtf2T9Mu/&#10;9XZKf+A19FaD4G01F3eYTx/druPCvgLSZSpY9/7tAHyfbfsPx3w3LYf+O1pW3/BPiG8A8vSya+8P&#10;Cfw10OSFXb/0AV6N4Y+F/h8xKWQH5v8AnmKAPzisf+CZ5uU3f2U3021etf8AgltJcSYGjt1/umv1&#10;U8MfDPw00ShrVf8Avgeldzonws8Nbl/0dORn/Vik3YD8fx/wSWu5/m/saRc9DtNOX/gkHqsxxHoc&#10;h/4Ca/azTfht4YjiXNkh4/55itmy+H3hhV3jT0/75FLmA/D1P+CN/iKX7mhyf980kv8AwRo8WAfJ&#10;ocn/AHya/dWDwb4diPGmx/8AfNWD4Y0BV3f2VD/3zRzAfg2//BGnxs33dBkY/wDXOkf/AIIsePZv&#10;+YBN/wB+6/ek+HdCiG4aVD/3zUEthpkQ+TTIP+/dHMB+Csn/AARR+Iat8uhzf9+qjk/4IrfEdW40&#10;Gc/9sjX7zO1ltYDSrf5f+mdV3ltQeNNtx9I6OYD8HH/4Ir/EvcSNBn/79mon/wCCKXxMfldBn/79&#10;mv3immtkUsNMt/8Av3UIvIyM/YIP+/dHMB+D8n/BEr4pbcpoU3/fNVZv+CJnxYA+XQrj/vk1+9H2&#10;9C23+z7f/v3TTdIz+X9ht/8Av3RzAfgrH/wRO+L45Ggzf98msXxb/wAEfPi34cgM76LcLgZ+6eK/&#10;oG85FX/jzt/+/dcT8S9Os9SsZEltIhnk/u/eqj724H8+lj/wTB+L2tap9jtNJnZicfdNdjZf8EXv&#10;jzJEsw8NXGDycKeK/ZjwN4A0PT9e+0R20RO7/nj/APXr3PTEtY9NVfsEBHT/AFYqrRA/AGH/AII5&#10;/GeH5H0Gfj/Yaln/AOCPXx13ExeH7gr/ANczX76SWFhLIWOn2/r/AKupY9Osdny2cI/7Z0tAP5+n&#10;/wCCQPx1V8Dw/Ov/AAFqhb/gkH8fd+Rolx+CtX9BjaTpjcnT4c/9cxTf7K01EP8AxL7f/v0KFbqB&#10;/Phdf8Ejf2hAm2PQrn/vk1b8F/8ABKn41aBqS3msaFNsDAtuU9K/oAXStNd1Y6db/wDfoVT8SeEd&#10;DubYrJp8P3eCI+lGgH5U/DH9im00jSo117Sh5ix/Nle+K5P45/s26fYpIun6au1f7q//AFq/QT4t&#10;6Dp+ktJ9liC/Mei4rwvx7pFpqEMgljXkk/dpAfnZrfwHt1uSZLXb83epdK+AWi3K+XcIqluh9Pc1&#10;7V8TNPt7PVJFjXozV6R/wTp+AHhX9pb9pvT/AAL43uZI9Lsbf7fdW8K/8fQRlxETkbVJPJ54496T&#10;0QHu3/BGv/glf4a8Lazbftg/FHw0WuIc/wDCF6fdQcJkYN4y+uPlT05NfqGsMZUEpUGiaXYaLpkG&#10;k6XaRwW1vEsdvDGuFjQDAUD0AFWqweoABjgUUUUAFFFFABRRRQAUUUUAFFFFAH//2VBLAwQUAAYA&#10;CAAAACEAjNM+T90AAAAFAQAADwAAAGRycy9kb3ducmV2LnhtbEyPT2vCQBDF74V+h2UKvdVNlPon&#10;ZiMiticpVIXS25gdk2B2NmTXJH77rr20l+ENb3jvN+lqMLXoqHWVZQXxKAJBnFtdcaHgeHh7mYNw&#10;HlljbZkU3MjBKnt8SDHRtudP6va+ECGEXYIKSu+bREqXl2TQjWxDHLyzbQ36sLaF1C32IdzUchxF&#10;U2mw4tBQYkObkvLL/moUvPfYryfxtttdzpvb9+H142sXk1LPT8N6CcLT4P+O4Y4f0CELTCd7Ze1E&#10;rSA84n9n8CbzxQzE6S6mEcgslf/psx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LrM031JQwAAVVYCAA4AAAAAAAAAAAAAAAAAPAIAAGRycy9lMm9Eb2MueG1sUEsB&#10;Ai0ACgAAAAAAAAAhANX3a3tjkQAAY5EAABUAAAAAAAAAAAAAAAAAsUUAAGRycy9tZWRpYS9pbWFn&#10;ZTEuanBlZ1BLAQItABQABgAIAAAAIQCM0z5P3QAAAAUBAAAPAAAAAAAAAAAAAAAAAEfXAABkcnMv&#10;ZG93bnJldi54bWxQSwECLQAUAAYACAAAACEAWGCzG7oAAAAiAQAAGQAAAAAAAAAAAAAAAABR2AAA&#10;ZHJzL19yZWxzL2Uyb0RvYy54bWwucmVsc1BLBQYAAAAABgAGAH0BAABC2QAAAAA=&#10;">
                      <v:group id="Groupe 273" o:spid="_x0000_s1111" style="position:absolute;width:45052;height:46919" coordsize="60067,6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    <v:shape id="Image 276" o:spid="_x0000_s1112" type="#_x0000_t75" style="position:absolute;left:6087;width:53980;height:6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avCwgAAANwAAAAPAAAAZHJzL2Rvd25yZXYueG1sRE9LasMw&#10;EN0HegcxhW5CIzfFdXCjhOIQMHQVtwcYrIllao2MJTtuTh8VCtnN431nu59tJyYafOtYwcsqAUFc&#10;O91yo+D76/i8AeEDssbOMSn4JQ/73cNii7l2Fz7RVIVGxBD2OSowIfS5lL42ZNGvXE8cubMbLIYI&#10;h0bqAS8x3HZynSRv0mLLscFgT4Wh+qcarYLk4Awe02v6+VqMPJl+LEOxVOrpcf54BxFoDnfxv7vU&#10;cX6Wwd8z8QK5uwEAAP//AwBQSwECLQAUAAYACAAAACEA2+H2y+4AAACFAQAAEwAAAAAAAAAAAAAA&#10;AAAAAAAAW0NvbnRlbnRfVHlwZXNdLnhtbFBLAQItABQABgAIAAAAIQBa9CxbvwAAABUBAAALAAAA&#10;AAAAAAAAAAAAAB8BAABfcmVscy8ucmVsc1BLAQItABQABgAIAAAAIQCvNavCwgAAANwAAAAPAAAA&#10;AAAAAAAAAAAAAAcCAABkcnMvZG93bnJldi54bWxQSwUGAAAAAAMAAwC3AAAA9gIAAAAA&#10;">
                          <v:imagedata r:id="rId24" o:title=""/>
                        </v:shape>
                        <v:group id="Groupe 277" o:spid="_x0000_s1113" style="position:absolute;left:6413;top:10141;width:21409;height:46408" coordorigin="6413,10141" coordsize="21409,4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  <v:shape id="Forme libre : forme 278" o:spid="_x0000_s1114" style="position:absolute;left:18951;top:10141;width:8871;height:46408;visibility:visible;mso-wrap-style:square;v-text-anchor:middle" coordsize="887094,464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bINwAAAANwAAAAPAAAAZHJzL2Rvd25yZXYueG1sRE9NawIx&#10;EL0L/Q9hCt402yK1bo0iLZZ6syqeh2S6G7qZpJvobv+9EQRv83ifM1/2rhFnaqP1rOBpXIAg1t5Y&#10;rhQc9uvRK4iYkA02nknBP0VYLh4GcyyN7/ibzrtUiRzCsUQFdUqhlDLqmhzGsQ/EmfvxrcOUYVtJ&#10;02KXw10jn4viRTq0nBtqDPRek/7dnZyCo92av0/NH3412QS9bUJvu6DU8LFfvYFI1Ke7+Ob+Mnn+&#10;dAbXZ/IFcnEBAAD//wMAUEsBAi0AFAAGAAgAAAAhANvh9svuAAAAhQEAABMAAAAAAAAAAAAAAAAA&#10;AAAAAFtDb250ZW50X1R5cGVzXS54bWxQSwECLQAUAAYACAAAACEAWvQsW78AAAAVAQAACwAAAAAA&#10;AAAAAAAAAAAfAQAAX3JlbHMvLnJlbHNQSwECLQAUAAYACAAAACEAVdmyDcAAAADcAAAADwAAAAAA&#10;AAAAAAAAAAAHAgAAZHJzL2Rvd25yZXYueG1sUEsFBgAAAAADAAMAtwAAAPQCAAAAAA==&#10;" path="m592126,c575739,13110,557804,24490,542965,39329v-65552,65552,29498,-3280,-49161,49162l454475,147484r-19665,29497l415146,235975r-9833,29496c405213,266073,395840,341223,385649,353962v-7382,9227,-19665,13109,-29497,19664c349597,383458,341286,392324,336487,403123v-8418,18941,-8166,41746,-19664,58993l297158,491613v-3277,9832,-5197,20227,-9832,29497c258600,578564,274305,522440,257829,580104v-3712,12993,-5949,26386,-9832,39329c242041,639287,233361,658317,228333,678426v-14861,59438,-5560,26509,-29497,98323c195559,786581,194753,797623,189004,806246r-19665,29496c162784,855407,153740,874410,149675,894736r-19665,98322c126733,1009445,125463,1026366,120178,1042220r-9832,29496c107068,1160206,105713,1248789,100513,1337187v-1208,20531,-7016,73027,-19664,98323c75564,1446079,67739,1455175,61184,1465007v-3277,16387,-5779,32948,-9832,49161c48838,1524223,43321,1533459,41520,1543665v-8055,45644,-12045,91932,-19665,137651l12023,1740310v-15664,250629,-16395,188262,,540774c12651,2294583,18578,2307303,21855,2320413v3277,39329,3344,79059,9832,117987c35095,2458846,47287,2477068,51352,2497394v3277,16387,5435,33038,9832,49161c66638,2566553,74294,2585884,80849,2605549v3277,9832,7799,19334,9832,29497c120334,2783316,98875,2623575,110346,2723536v11471,99961,39329,421148,49161,511277c169339,3324942,166492,3254345,169339,3264310v3712,12993,7415,26034,9832,39329c182528,3322102,188274,3387148,198836,3411794v4655,10861,13109,19665,19664,29497c243189,3540046,229621,3494319,257829,3578942v3278,9832,4084,20873,9833,29497l287326,3637936v3277,16387,3964,33514,9832,49161c301307,3698162,311538,3706025,316823,3716594v40705,81409,-26857,-25533,29497,58993c373507,3857150,327870,3728860,395481,3864078v6555,13110,12124,26761,19665,39329c427306,3923673,454475,3962400,454475,3962400v23401,70205,8166,41747,39329,88491c529660,4158460,472475,3995527,523300,4109884v8419,18942,13110,39329,19665,58994c546242,4178710,548162,4189105,552797,4198375v6555,13110,12124,26761,19665,39329c584622,4257970,598681,4280310,611791,4296697v13110,16387,13110,8193,39329,39329c677339,4367162,746165,4454013,769107,4483510v22942,29497,,3278,19664,29497c808435,4539226,870707,4617884,887094,4640826e" filled="f" strokecolor="red" strokeweight="2.25pt">
                            <v:stroke joinstyle="miter"/>
                            <v:path arrowok="t" o:connecttype="custom" o:connectlocs="592126,0;542965,39329;493804,88491;454475,147484;434810,176981;415146,235975;405313,265471;385649,353962;356152,373626;336487,403123;316823,462116;297158,491613;287326,521110;257829,580104;247997,619433;228333,678426;198836,776749;189004,806246;169339,835742;149675,894736;130010,993058;120178,1042220;110346,1071716;100513,1337187;80849,1435510;61184,1465007;51352,1514168;41520,1543665;21855,1681316;12023,1740310;12023,2281084;21855,2320413;31687,2438400;51352,2497394;61184,2546555;80849,2605549;90681,2635046;110346,2723536;159507,3234813;169339,3264310;179171,3303639;198836,3411794;218500,3441291;257829,3578942;267662,3608439;287326,3637936;297158,3687097;316823,3716594;346320,3775587;395481,3864078;415146,3903407;454475,3962400;493804,4050891;523300,4109884;542965,4168878;552797,4198375;572462,4237704;611791,4296697;651120,4336026;769107,4483510;788771,4513007;887094,4640826" o:connectangles="0,0,0,0,0,0,0,0,0,0,0,0,0,0,0,0,0,0,0,0,0,0,0,0,0,0,0,0,0,0,0,0,0,0,0,0,0,0,0,0,0,0,0,0,0,0,0,0,0,0,0,0,0,0,0,0,0,0,0,0,0,0"/>
                          </v:shape>
                          <v:shape id="Forme libre : forme 279" o:spid="_x0000_s1115" style="position:absolute;left:6413;top:10150;width:18235;height:1711;visibility:visible;mso-wrap-style:square;v-text-anchor:middle" coordsize="2703871,3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pY0xQAAANwAAAAPAAAAZHJzL2Rvd25yZXYueG1sRI9BT8JA&#10;EIXvJvyHzZhwIbKFGCGFhRAj0YMXKt7H7tA2dmeb7lDqv3cOJt5m8t689812P4bWDNSnJrKDxTwD&#10;Q1xG33Dl4PxxfFiDSYLssY1MDn4owX43udti7uONTzQUUhkN4ZSjg1qky61NZU0B0zx2xKpdYh9Q&#10;dO0r63u8aXho7TLLnmzAhrWhxo6eayq/i2tw8LoYzlf/tTy9FJ/vj6sZymqYiXPT+/GwASM0yr/5&#10;7/rNK/5a8fUZncDufgEAAP//AwBQSwECLQAUAAYACAAAACEA2+H2y+4AAACFAQAAEwAAAAAAAAAA&#10;AAAAAAAAAAAAW0NvbnRlbnRfVHlwZXNdLnhtbFBLAQItABQABgAIAAAAIQBa9CxbvwAAABUBAAAL&#10;AAAAAAAAAAAAAAAAAB8BAABfcmVscy8ucmVsc1BLAQItABQABgAIAAAAIQAR+pY0xQAAANwAAAAP&#10;AAAAAAAAAAAAAAAAAAcCAABkcnMvZG93bnJldi54bWxQSwUGAAAAAAMAAwC3AAAA+QIAAAAA&#10;" path="m2703871,36985c2670024,25905,2561418,,2490954,v-70464,,-101150,27544,-209870,36985c2172364,46426,1905308,50588,1838633,56649v-120064,40024,11464,-739,-304800,19665c1523490,76981,1514670,85351,1504336,86146v-75230,5787,-150813,5527,-226142,9832c1238793,98230,1199536,102533,1160207,105811v-89625,22406,18824,-2689,-137652,19664c1009178,127386,996508,132817,983226,135307v-39189,7348,-78890,11846,-117987,19665c855076,157005,845939,162950,835742,164804v-64622,11750,-169628,15897,-226142,19665c599768,191024,591504,201024,580104,204133v-25493,6953,-52307,7881,-78659,9833c439259,218573,376904,220521,314633,223798v-66408,22135,15345,-3411,-88491,19664c216025,245710,206868,251591,196645,253295v-29274,4879,-58993,6555,-88490,9832c98323,269682,89763,278753,78658,282791,53259,292027,37690,289346,,302456e" filled="f" strokecolor="red" strokeweight="2.25pt">
                            <v:stroke joinstyle="miter"/>
                            <v:path arrowok="t" o:connecttype="custom" o:connectlocs="1823511,20931;1679918,0;1538380,20931;1239988,32059;1034429,43188;1014536,48752;862024,54316;782452,59881;689619,71009;663095,76573;583524,87702;563631,93266;411119,104395;391227,115524;338178,121088;212191,126653;152512,137781;132619,143346;72941,148910;53048,160038;0,171167" o:connectangles="0,0,0,0,0,0,0,0,0,0,0,0,0,0,0,0,0,0,0,0,0"/>
                          </v:shape>
                        </v:group>
                        <v:line id="Connecteur droit 280" o:spid="_x0000_s1116" style="position:absolute;visibility:visible;mso-wrap-style:square" from="0,34581" to="53979,34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kPCwgAAANwAAAAPAAAAZHJzL2Rvd25yZXYueG1sRE9Li8Iw&#10;EL4v+B/CCN7WVA8+qlFEkF1hL9YqeBuasSk2k9JE7f77zYLgbT6+5yzXna3Fg1pfOVYwGiYgiAun&#10;Ky4V5Mfd5wyED8gaa8ek4Jc8rFe9jyWm2j35QI8slCKGsE9RgQmhSaX0hSGLfuga4shdXWsxRNiW&#10;Urf4jOG2luMkmUiLFccGgw1tDRW37G4VXPP9PvPT6eZw//kaX075/GwuWqlBv9ssQATqwlv8cn/r&#10;OH82gv9n4gVy9QcAAP//AwBQSwECLQAUAAYACAAAACEA2+H2y+4AAACFAQAAEwAAAAAAAAAAAAAA&#10;AAAAAAAAW0NvbnRlbnRfVHlwZXNdLnhtbFBLAQItABQABgAIAAAAIQBa9CxbvwAAABUBAAALAAAA&#10;AAAAAAAAAAAAAB8BAABfcmVscy8ucmVsc1BLAQItABQABgAIAAAAIQCwXkPCwgAAANwAAAAPAAAA&#10;AAAAAAAAAAAAAAcCAABkcnMvZG93bnJldi54bWxQSwUGAAAAAAMAAwC3AAAA9gIAAAAA&#10;" strokecolor="window" strokeweight="3pt">
                          <v:stroke joinstyle="miter"/>
                          <o:lock v:ext="edit" shapetype="f"/>
                        </v:line>
                        <v:line id="Connecteur droit 281" o:spid="_x0000_s1117" style="position:absolute;flip:y;visibility:visible;mso-wrap-style:square" from="22231,7785" to="50884,34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haMwQAAANwAAAAPAAAAZHJzL2Rvd25yZXYueG1sRE9Ni8Iw&#10;EL0v+B/CCF5EU0XWUo0iiriwp1XxPDRjW2wmtYlt3V9vFha8zeN9znLdmVI0VLvCsoLJOAJBnFpd&#10;cKbgfNqPYhDOI2ssLZOCJzlYr3ofS0y0bfmHmqPPRAhhl6CC3PsqkdKlORl0Y1sRB+5qa4M+wDqT&#10;usY2hJtSTqPoUxosODTkWNE2p/R2fBgFv/F8eGpnF3O/ZMNd5Kg5fJeNUoN+t1mA8NT5t/jf/aXD&#10;/HgKf8+EC+TqBQAA//8DAFBLAQItABQABgAIAAAAIQDb4fbL7gAAAIUBAAATAAAAAAAAAAAAAAAA&#10;AAAAAABbQ29udGVudF9UeXBlc10ueG1sUEsBAi0AFAAGAAgAAAAhAFr0LFu/AAAAFQEAAAsAAAAA&#10;AAAAAAAAAAAAHwEAAF9yZWxzLy5yZWxzUEsBAi0AFAAGAAgAAAAhAGtGFozBAAAA3AAAAA8AAAAA&#10;AAAAAAAAAAAABwIAAGRycy9kb3ducmV2LnhtbFBLBQYAAAAAAwADALcAAAD1AgAAAAA=&#10;" strokecolor="#ffc000" strokeweight="2.75pt">
                          <v:stroke joinstyle="miter"/>
                          <o:lock v:ext="edit" shapetype="f"/>
                        </v:line>
                        <v:group id="Groupe 282" o:spid="_x0000_s1118" style="position:absolute;left:30253;top:6086;width:22668;height:28446" coordorigin="30253,6086" coordsize="22667,2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      <v:shape id="Forme libre : forme 285" o:spid="_x0000_s1119" style="position:absolute;left:35595;top:13802;width:14460;height:20730;visibility:visible;mso-wrap-style:square;v-text-anchor:middle" coordsize="980294,239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S9YwQAAANwAAAAPAAAAZHJzL2Rvd25yZXYueG1sRE/NisIw&#10;EL4L+w5hFvYimrqKSDWKiILgXrQ+wNCMTbWZlCRqfXuzsLC3+fh+Z7HqbCMe5EPtWMFomIEgLp2u&#10;uVJwLnaDGYgQkTU2jknBiwKslh+9BebaPflIj1OsRArhkKMCE2ObSxlKQxbD0LXEibs4bzEm6Cup&#10;PT5TuG3kd5ZNpcWaU4PBljaGytvpbhWML7boV+uStuaw8fvrbpv9FGelvj679RxEpC7+i//ce53m&#10;zybw+0y6QC7fAAAA//8DAFBLAQItABQABgAIAAAAIQDb4fbL7gAAAIUBAAATAAAAAAAAAAAAAAAA&#10;AAAAAABbQ29udGVudF9UeXBlc10ueG1sUEsBAi0AFAAGAAgAAAAhAFr0LFu/AAAAFQEAAAsAAAAA&#10;AAAAAAAAAAAAHwEAAF9yZWxzLy5yZWxzUEsBAi0AFAAGAAgAAAAhAIddL1jBAAAA3AAAAA8AAAAA&#10;AAAAAAAAAAAABwIAAGRycy9kb3ducmV2LnhtbFBLBQYAAAAAAwADALcAAAD1AgAAAAA=&#10;" path="m980294,c964419,5953,621694,154736,496262,294232,370830,433728,299099,622995,227703,836978,156307,1050961,74685,1273414,67884,1578129,8938,1817413,27781,2351713,,2395369e" filled="f" strokecolor="yellow" strokeweight="3pt">
                            <v:stroke dashstyle="3 1" joinstyle="miter"/>
                            <v:path arrowok="t" o:connecttype="custom" o:connectlocs="1445919,0;731979,254643;335859,724364;100128,1365794;0,2073075" o:connectangles="0,0,0,0,0"/>
                          </v:shape>
                          <v:oval id="Ellipse 287" o:spid="_x0000_s1120" style="position:absolute;left:30253;top:6086;width:22668;height:20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4gwQAAANwAAAAPAAAAZHJzL2Rvd25yZXYueG1sRE9Na8JA&#10;EL0X/A/LCN5002JtiK4iBUHwULRCr9PsmKTJzsbdNcZ/7wpCb/N4n7NY9aYRHTlfWVbwOklAEOdW&#10;V1woOH5vxikIH5A1NpZJwY08rJaDlwVm2l55T90hFCKGsM9QQRlCm0np85IM+oltiSN3ss5giNAV&#10;Uju8xnDTyLckmUmDFceGElv6LCmvDxejYPq3kf63/unanaOP45dJz6H2So2G/XoOIlAf/sVP91bH&#10;+ek7PJ6JF8jlHQAA//8DAFBLAQItABQABgAIAAAAIQDb4fbL7gAAAIUBAAATAAAAAAAAAAAAAAAA&#10;AAAAAABbQ29udGVudF9UeXBlc10ueG1sUEsBAi0AFAAGAAgAAAAhAFr0LFu/AAAAFQEAAAsAAAAA&#10;AAAAAAAAAAAAHwEAAF9yZWxzLy5yZWxzUEsBAi0AFAAGAAgAAAAhACSaPiDBAAAA3AAAAA8AAAAA&#10;AAAAAAAAAAAABwIAAGRycy9kb3ducmV2LnhtbFBLBQYAAAAAAwADALcAAAD1AgAAAAA=&#10;" filled="f" strokecolor="red" strokeweight="2.25pt">
                            <v:stroke dashstyle="3 1" joinstyle="miter"/>
                          </v:oval>
                        </v:group>
                      </v:group>
                      <v:shape id="ZoneTexte 7" o:spid="_x0000_s1121" type="#_x0000_t202" style="position:absolute;left:27448;top:21090;width:11728;height:5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      <v:textbox>
                          <w:txbxContent>
                            <w:p w14:paraId="7107BA09" w14:textId="77777777" w:rsidR="0081034D" w:rsidRPr="0081034D" w:rsidRDefault="0081034D" w:rsidP="0081034D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7F7F7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681649"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a)</w:t>
                              </w:r>
                            </w:p>
                          </w:txbxContent>
                        </v:textbox>
                      </v:shape>
                      <v:shape id="_x0000_s1122" type="#_x0000_t202" style="position:absolute;left:24630;top:6429;width:5055;height:8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        <v:textbox>
                          <w:txbxContent>
                            <w:p w14:paraId="49EE52B4" w14:textId="77777777" w:rsidR="0081034D" w:rsidRDefault="0081034D" w:rsidP="0081034D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FFC000"/>
                                  <w:kern w:val="24"/>
                                  <w:sz w:val="48"/>
                                  <w:szCs w:val="48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C000"/>
                                  <w:kern w:val="24"/>
                                  <w:sz w:val="48"/>
                                  <w:szCs w:val="48"/>
                                  <w:lang w:val="fr-FR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ZoneTexte 35" o:spid="_x0000_s1123" type="#_x0000_t202" style="position:absolute;left:31737;top:10351;width:7434;height:6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      <v:textbox>
                          <w:txbxContent>
                            <w:p w14:paraId="0F81C6DB" w14:textId="77777777" w:rsidR="0081034D" w:rsidRPr="0081034D" w:rsidRDefault="0081034D" w:rsidP="0081034D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7F7F7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681649"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c)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632BBC6" w14:textId="77777777" w:rsidR="0081034D" w:rsidRPr="0081034D" w:rsidRDefault="0081034D" w:rsidP="00A20FF2">
            <w:pPr>
              <w:keepNext/>
              <w:keepLines/>
              <w:spacing w:after="240"/>
              <w:ind w:left="6" w:right="136" w:hanging="6"/>
              <w:contextualSpacing/>
              <w:rPr>
                <w:rFonts w:eastAsia="Times New Roman" w:cs="Times New Roman"/>
                <w:b/>
                <w:szCs w:val="20"/>
                <w:lang w:val="fr-FR" w:eastAsia="fr-FR"/>
              </w:rPr>
            </w:pPr>
          </w:p>
          <w:p w14:paraId="435A7A77" w14:textId="77777777" w:rsidR="0081034D" w:rsidRPr="0081034D" w:rsidRDefault="0081034D" w:rsidP="0081034D">
            <w:pPr>
              <w:keepNext/>
              <w:keepLines/>
              <w:ind w:left="5" w:right="137" w:hanging="5"/>
              <w:contextualSpacing/>
              <w:rPr>
                <w:rFonts w:eastAsia="Times New Roman" w:cs="Times New Roman"/>
                <w:b/>
                <w:szCs w:val="20"/>
                <w:lang w:val="fr-FR" w:eastAsia="fr-FR"/>
              </w:rPr>
            </w:pPr>
          </w:p>
        </w:tc>
      </w:tr>
    </w:tbl>
    <w:p w14:paraId="02A13582" w14:textId="77777777" w:rsidR="00A20FF2" w:rsidRPr="00A20FF2" w:rsidRDefault="00A20FF2" w:rsidP="00A20FF2">
      <w:pPr>
        <w:spacing w:before="600" w:after="120"/>
        <w:ind w:left="2268" w:right="1134"/>
        <w:contextualSpacing/>
        <w:jc w:val="both"/>
        <w:rPr>
          <w:rFonts w:eastAsia="Times New Roman" w:cs="Times New Roman"/>
          <w:color w:val="FFFFFF" w:themeColor="background1"/>
          <w:szCs w:val="20"/>
          <w:lang w:eastAsia="fr-FR"/>
        </w:rPr>
      </w:pPr>
    </w:p>
    <w:p w14:paraId="34F21C3E" w14:textId="0427B6EC" w:rsidR="0081034D" w:rsidRPr="0081034D" w:rsidRDefault="0081034D" w:rsidP="00A20FF2">
      <w:pPr>
        <w:pStyle w:val="SingleTxtG"/>
        <w:ind w:left="2268"/>
        <w:rPr>
          <w:lang w:eastAsia="fr-FR"/>
        </w:rPr>
      </w:pPr>
      <w:r w:rsidRPr="0081034D">
        <w:rPr>
          <w:lang w:eastAsia="fr-FR"/>
        </w:rPr>
        <w:t>Если отсутствует четкая “точка Р”, где бы пересекались линии а) и с), определенные в пункте 2.44, то искомая “точка Р” определяется в точке первичного касания вертикальной плоскости, пересекающей вертикальную продольную центральную плоскость транспортного средства под углом 45°, с соединительной линией а)–с) границы зоны испытания ветрового стекла, как показано на рис. 15.</w:t>
      </w:r>
    </w:p>
    <w:p w14:paraId="47323ADC" w14:textId="77777777" w:rsidR="0081034D" w:rsidRPr="0081034D" w:rsidRDefault="0081034D" w:rsidP="00A20FF2">
      <w:pPr>
        <w:pStyle w:val="SingleTxtG"/>
        <w:ind w:left="2268"/>
        <w:rPr>
          <w:rFonts w:eastAsia="Arial Unicode MS" w:cs="Arial Unicode MS"/>
          <w:u w:color="000000"/>
          <w:bdr w:val="nil"/>
          <w:lang w:eastAsia="ko-KR"/>
        </w:rPr>
      </w:pPr>
      <w:r w:rsidRPr="0081034D">
        <w:rPr>
          <w:rFonts w:ascii="Helvetica Neue" w:eastAsia="Arial Unicode MS" w:hAnsi="Helvetica Neue" w:cs="Arial Unicode MS"/>
          <w:bdr w:val="nil"/>
          <w:lang w:eastAsia="ko-KR"/>
        </w:rPr>
        <w:t>Испытания, назначенные для любых точек контроля, расположенных в зоне контрольного испытания накладки рамы перед WAD 1</w:t>
      </w:r>
      <w:r w:rsidRPr="0081034D">
        <w:rPr>
          <w:rFonts w:ascii="Helvetica Neue" w:eastAsia="Arial Unicode MS" w:hAnsi="Helvetica Neue" w:cs="Arial Unicode MS" w:hint="eastAsia"/>
          <w:bdr w:val="nil"/>
          <w:lang w:eastAsia="ko-KR"/>
        </w:rPr>
        <w:t> </w:t>
      </w:r>
      <w:r w:rsidRPr="0081034D">
        <w:rPr>
          <w:rFonts w:ascii="Helvetica Neue" w:eastAsia="Arial Unicode MS" w:hAnsi="Helvetica Neue" w:cs="Arial Unicode MS"/>
          <w:bdr w:val="nil"/>
          <w:lang w:eastAsia="ko-KR"/>
        </w:rPr>
        <w:t>700 и на этой линии, проводятся с использованием ударного элемента в виде модели головы ребенка. Испытания, назначенные для любых точек контроля, расположенных в зоне контрольного испытания накладки рамы за WAD</w:t>
      </w:r>
      <w:r w:rsidRPr="0081034D">
        <w:rPr>
          <w:rFonts w:ascii="Helvetica Neue" w:eastAsia="Arial Unicode MS" w:hAnsi="Helvetica Neue" w:cs="Arial Unicode MS" w:hint="eastAsia"/>
          <w:bdr w:val="nil"/>
          <w:lang w:val="en-US" w:eastAsia="ko-KR"/>
        </w:rPr>
        <w:t> </w:t>
      </w:r>
      <w:r w:rsidRPr="0081034D">
        <w:rPr>
          <w:rFonts w:ascii="Helvetica Neue" w:eastAsia="Arial Unicode MS" w:hAnsi="Helvetica Neue" w:cs="Arial Unicode MS"/>
          <w:bdr w:val="nil"/>
          <w:lang w:eastAsia="ko-KR"/>
        </w:rPr>
        <w:t>1</w:t>
      </w:r>
      <w:r w:rsidRPr="0081034D">
        <w:rPr>
          <w:rFonts w:ascii="Helvetica Neue" w:eastAsia="Arial Unicode MS" w:hAnsi="Helvetica Neue" w:cs="Arial Unicode MS" w:hint="eastAsia"/>
          <w:bdr w:val="nil"/>
          <w:lang w:eastAsia="ko-KR"/>
        </w:rPr>
        <w:t> </w:t>
      </w:r>
      <w:r w:rsidRPr="0081034D">
        <w:rPr>
          <w:rFonts w:ascii="Helvetica Neue" w:eastAsia="Arial Unicode MS" w:hAnsi="Helvetica Neue" w:cs="Arial Unicode MS"/>
          <w:bdr w:val="nil"/>
          <w:lang w:eastAsia="ko-KR"/>
        </w:rPr>
        <w:t>700, проводятся с использованием ударного элемента в виде модели головы взрослого».</w:t>
      </w:r>
    </w:p>
    <w:p w14:paraId="6D08E213" w14:textId="77777777" w:rsidR="0081034D" w:rsidRPr="0081034D" w:rsidRDefault="0081034D" w:rsidP="0081034D">
      <w:pPr>
        <w:spacing w:after="120"/>
        <w:ind w:left="1134" w:right="1134"/>
        <w:jc w:val="both"/>
        <w:rPr>
          <w:rFonts w:eastAsia="Times New Roman" w:cs="Times New Roman"/>
          <w:b/>
          <w:szCs w:val="20"/>
          <w:lang w:eastAsia="fr-FR"/>
        </w:rPr>
      </w:pPr>
      <w:r w:rsidRPr="0081034D">
        <w:rPr>
          <w:rFonts w:eastAsia="Times New Roman" w:cs="Times New Roman"/>
          <w:i/>
          <w:iCs/>
          <w:szCs w:val="20"/>
          <w:lang w:eastAsia="fr-FR"/>
        </w:rPr>
        <w:t>Пункт 2.48</w:t>
      </w:r>
      <w:r w:rsidRPr="0081034D">
        <w:rPr>
          <w:rFonts w:eastAsia="Times New Roman" w:cs="Times New Roman"/>
          <w:szCs w:val="20"/>
          <w:lang w:eastAsia="fr-FR"/>
        </w:rPr>
        <w:t>, включить рис. 16 и изменить следующим образом:</w:t>
      </w:r>
    </w:p>
    <w:p w14:paraId="08D5D476" w14:textId="77777777" w:rsidR="0081034D" w:rsidRPr="0081034D" w:rsidRDefault="0081034D" w:rsidP="0081034D">
      <w:pPr>
        <w:spacing w:after="120"/>
        <w:ind w:left="2268" w:right="1134" w:hanging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>«2.48</w:t>
      </w:r>
      <w:r w:rsidRPr="0081034D">
        <w:rPr>
          <w:rFonts w:eastAsia="Times New Roman" w:cs="Times New Roman"/>
          <w:szCs w:val="20"/>
          <w:lang w:eastAsia="fr-FR"/>
        </w:rPr>
        <w:tab/>
        <w:t>“</w:t>
      </w:r>
      <w:r w:rsidRPr="0081034D">
        <w:rPr>
          <w:rFonts w:eastAsia="Times New Roman" w:cs="Times New Roman"/>
          <w:i/>
          <w:iCs/>
          <w:szCs w:val="20"/>
          <w:lang w:eastAsia="fr-FR"/>
        </w:rPr>
        <w:t>Атипичное разрушение ветрового стекла</w:t>
      </w:r>
      <w:r w:rsidRPr="0081034D">
        <w:rPr>
          <w:rFonts w:eastAsia="Times New Roman" w:cs="Times New Roman"/>
          <w:szCs w:val="20"/>
          <w:lang w:eastAsia="fr-FR"/>
        </w:rPr>
        <w:t xml:space="preserve">” — это ситуация, при которой удар модели головы о ветровое стекло приводит по крайней мере к одному из следующих результатов: </w:t>
      </w:r>
    </w:p>
    <w:p w14:paraId="0E447987" w14:textId="77777777" w:rsidR="0081034D" w:rsidRPr="0081034D" w:rsidRDefault="0081034D" w:rsidP="0081034D">
      <w:pPr>
        <w:numPr>
          <w:ilvl w:val="0"/>
          <w:numId w:val="25"/>
        </w:numPr>
        <w:spacing w:after="120"/>
        <w:ind w:right="1134"/>
        <w:contextualSpacing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>абсолютное значение минимального показателя производной ускорения модели головы по времени оказывается меньше 180</w:t>
      </w:r>
      <w:r w:rsidRPr="0081034D">
        <w:rPr>
          <w:rFonts w:eastAsia="Times New Roman" w:cs="Times New Roman"/>
          <w:szCs w:val="20"/>
          <w:lang w:val="en-GB" w:eastAsia="fr-FR"/>
        </w:rPr>
        <w:t> </w:t>
      </w:r>
      <w:r w:rsidRPr="0081034D">
        <w:rPr>
          <w:rFonts w:eastAsia="Times New Roman" w:cs="Times New Roman"/>
          <w:szCs w:val="20"/>
          <w:lang w:val="en-US" w:eastAsia="fr-FR"/>
        </w:rPr>
        <w:t>g</w:t>
      </w:r>
      <w:r w:rsidRPr="0081034D">
        <w:rPr>
          <w:rFonts w:eastAsia="Times New Roman" w:cs="Times New Roman"/>
          <w:szCs w:val="20"/>
          <w:lang w:eastAsia="fr-FR"/>
        </w:rPr>
        <w:t>/мс в течение первых 4 мс после первоначального касания модели головы с ветровым стеклом, как показано на рис. 16; или</w:t>
      </w:r>
    </w:p>
    <w:p w14:paraId="6329C3FA" w14:textId="77777777" w:rsidR="0081034D" w:rsidRPr="0081034D" w:rsidRDefault="0081034D" w:rsidP="0081034D">
      <w:pPr>
        <w:keepNext/>
        <w:keepLines/>
        <w:tabs>
          <w:tab w:val="right" w:pos="851"/>
        </w:tabs>
        <w:suppressAutoHyphens w:val="0"/>
        <w:spacing w:before="240" w:after="120" w:line="240" w:lineRule="exact"/>
        <w:ind w:left="2268" w:right="1134"/>
        <w:outlineLvl w:val="3"/>
        <w:rPr>
          <w:rFonts w:eastAsia="Times New Roman" w:cs="Times New Roman"/>
          <w:b/>
          <w:szCs w:val="20"/>
          <w:lang w:eastAsia="fr-FR"/>
        </w:rPr>
      </w:pPr>
      <w:r w:rsidRPr="0081034D">
        <w:rPr>
          <w:rFonts w:eastAsia="Times New Roman" w:cs="Times New Roman"/>
          <w:bCs/>
          <w:szCs w:val="20"/>
          <w:lang w:eastAsia="fr-FR"/>
        </w:rPr>
        <w:lastRenderedPageBreak/>
        <w:t>Рис. 16</w:t>
      </w:r>
      <w:r w:rsidRPr="0081034D">
        <w:rPr>
          <w:rFonts w:eastAsia="Times New Roman" w:cs="Times New Roman"/>
          <w:bCs/>
          <w:szCs w:val="20"/>
          <w:lang w:eastAsia="fr-FR"/>
        </w:rPr>
        <w:br/>
      </w:r>
      <w:r w:rsidRPr="0081034D">
        <w:rPr>
          <w:rFonts w:eastAsia="Times New Roman" w:cs="Times New Roman"/>
          <w:b/>
          <w:szCs w:val="20"/>
          <w:lang w:eastAsia="fr-FR"/>
        </w:rPr>
        <w:t>График и формула для критерия рывка</w:t>
      </w:r>
    </w:p>
    <w:p w14:paraId="54502F4D" w14:textId="77777777" w:rsidR="0081034D" w:rsidRPr="0081034D" w:rsidRDefault="0081034D" w:rsidP="0081034D">
      <w:pPr>
        <w:keepNext/>
        <w:keepLines/>
        <w:spacing w:after="120"/>
        <w:ind w:left="2800" w:right="1134" w:hanging="534"/>
        <w:jc w:val="center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>│</w:t>
      </w:r>
      <w:r w:rsidRPr="0081034D">
        <w:rPr>
          <w:rFonts w:eastAsia="Times New Roman" w:cs="Times New Roman"/>
          <w:szCs w:val="20"/>
          <w:lang w:val="en-GB" w:eastAsia="fr-FR"/>
        </w:rPr>
        <w:t>min</w:t>
      </w:r>
      <w:r w:rsidRPr="0081034D">
        <w:rPr>
          <w:rFonts w:eastAsia="Times New Roman" w:cs="Times New Roman"/>
          <w:szCs w:val="20"/>
          <w:lang w:eastAsia="fr-FR"/>
        </w:rPr>
        <w:t xml:space="preserve"> (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val="en-GB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GB" w:eastAsia="fr-FR"/>
              </w:rPr>
              <m:t>d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fr-FR" w:eastAsia="fr-FR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GB" w:eastAsia="fr-FR"/>
              </w:rPr>
              <m:t>d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fr-FR" w:eastAsia="fr-FR"/>
              </w:rPr>
              <m:t>t</m:t>
            </m:r>
          </m:den>
        </m:f>
      </m:oMath>
      <w:r w:rsidRPr="0081034D">
        <w:rPr>
          <w:rFonts w:eastAsia="Times New Roman" w:cs="Times New Roman"/>
          <w:szCs w:val="20"/>
          <w:lang w:eastAsia="fr-FR"/>
        </w:rPr>
        <w:t xml:space="preserve">) │&lt; 180 </w:t>
      </w:r>
      <w:r w:rsidRPr="0081034D">
        <w:rPr>
          <w:rFonts w:eastAsia="Times New Roman" w:cs="Times New Roman"/>
          <w:szCs w:val="20"/>
          <w:lang w:val="en-US" w:eastAsia="fr-FR"/>
        </w:rPr>
        <w:t>g</w:t>
      </w:r>
      <w:r w:rsidRPr="0081034D">
        <w:rPr>
          <w:rFonts w:eastAsia="Times New Roman" w:cs="Times New Roman"/>
          <w:szCs w:val="20"/>
          <w:lang w:eastAsia="fr-FR"/>
        </w:rPr>
        <w:t xml:space="preserve">/мс, для 0 &lt; </w:t>
      </w:r>
      <w:r w:rsidRPr="0081034D">
        <w:rPr>
          <w:rFonts w:eastAsia="Times New Roman" w:cs="Times New Roman"/>
          <w:szCs w:val="20"/>
          <w:lang w:val="en-GB" w:eastAsia="fr-FR"/>
        </w:rPr>
        <w:t>t</w:t>
      </w:r>
      <w:r w:rsidRPr="0081034D">
        <w:rPr>
          <w:rFonts w:eastAsia="Times New Roman" w:cs="Times New Roman"/>
          <w:szCs w:val="20"/>
          <w:lang w:eastAsia="fr-FR"/>
        </w:rPr>
        <w:t xml:space="preserve"> &lt; 4 мс</w:t>
      </w:r>
    </w:p>
    <w:p w14:paraId="233382E1" w14:textId="77777777" w:rsidR="0081034D" w:rsidRPr="0081034D" w:rsidRDefault="0081034D" w:rsidP="0081034D">
      <w:pPr>
        <w:keepNext/>
        <w:keepLines/>
        <w:spacing w:after="120"/>
        <w:ind w:left="1701" w:right="1134"/>
        <w:jc w:val="both"/>
        <w:rPr>
          <w:rFonts w:eastAsia="Times New Roman" w:cs="Times New Roman"/>
          <w:szCs w:val="20"/>
          <w:lang w:val="de-DE" w:eastAsia="fr-FR"/>
        </w:rPr>
      </w:pPr>
      <w:r w:rsidRPr="0081034D">
        <w:rPr>
          <w:rFonts w:eastAsia="Times New Roman" w:cs="Times New Roman"/>
          <w:b/>
          <w:noProof/>
          <w:szCs w:val="20"/>
          <w:lang w:val="en-GB" w:eastAsia="fr-FR"/>
        </w:rPr>
        <mc:AlternateContent>
          <mc:Choice Requires="wpg">
            <w:drawing>
              <wp:inline distT="0" distB="0" distL="0" distR="0" wp14:anchorId="31195735" wp14:editId="34336366">
                <wp:extent cx="4447540" cy="2585632"/>
                <wp:effectExtent l="0" t="0" r="0" b="24765"/>
                <wp:docPr id="19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7540" cy="2585632"/>
                          <a:chOff x="-184165" y="-38684"/>
                          <a:chExt cx="5112443" cy="3414061"/>
                        </a:xfrm>
                      </wpg:grpSpPr>
                      <pic:pic xmlns:pic="http://schemas.openxmlformats.org/drawingml/2006/picture">
                        <pic:nvPicPr>
                          <pic:cNvPr id="191" name="Image 25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89227" y="115959"/>
                            <a:ext cx="3971925" cy="299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Ellipse 254"/>
                        <wps:cNvSpPr/>
                        <wps:spPr>
                          <a:xfrm>
                            <a:off x="1043991" y="1356850"/>
                            <a:ext cx="258958" cy="334297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feld 4"/>
                        <wps:cNvSpPr txBox="1"/>
                        <wps:spPr>
                          <a:xfrm>
                            <a:off x="2010589" y="403447"/>
                            <a:ext cx="1924715" cy="5698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00FF"/>
                            </a:solidFill>
                          </a:ln>
                        </wps:spPr>
                        <wps:txbx>
                          <w:txbxContent>
                            <w:p w14:paraId="7619A764" w14:textId="77777777" w:rsidR="0081034D" w:rsidRPr="000827C5" w:rsidRDefault="0081034D" w:rsidP="0081034D">
                              <w:pPr>
                                <w:spacing w:before="80"/>
                                <w:rPr>
                                  <w:rFonts w:ascii="Calibri" w:hAnsi="Calibri" w:cs="Calibri"/>
                                  <w:color w:val="0000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827C5">
                                <w:rPr>
                                  <w:color w:val="0000FF"/>
                                </w:rPr>
                                <w:t>Кривая ускорения a(t)</w:t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94" name="Textfeld 17"/>
                        <wps:cNvSpPr txBox="1"/>
                        <wps:spPr>
                          <a:xfrm>
                            <a:off x="2195024" y="1981540"/>
                            <a:ext cx="2136783" cy="7002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5D1AA106" w14:textId="77777777" w:rsidR="0081034D" w:rsidRPr="00503040" w:rsidRDefault="0081034D" w:rsidP="0081034D">
                              <w:pPr>
                                <w:spacing w:before="80"/>
                                <w:rPr>
                                  <w:rFonts w:ascii="Calibri" w:hAnsi="Calibri" w:cs="Calibri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503040">
                                <w:rPr>
                                  <w:color w:val="FF0000"/>
                                </w:rPr>
                                <w:t xml:space="preserve">Производная (кривая рывка)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d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  <w:lang w:val="fr-FR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d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  <w:lang w:val="fr-FR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95" name="Gerade Verbindung mit Pfeil 7"/>
                        <wps:cNvCnPr/>
                        <wps:spPr>
                          <a:xfrm flipH="1">
                            <a:off x="1702315" y="648310"/>
                            <a:ext cx="308962" cy="508309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6" name="Gerade Verbindung mit Pfeil 11"/>
                        <wps:cNvCnPr/>
                        <wps:spPr>
                          <a:xfrm flipH="1" flipV="1">
                            <a:off x="1860670" y="1845110"/>
                            <a:ext cx="335280" cy="4515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7" name="Textfeld 18"/>
                        <wps:cNvSpPr txBox="1"/>
                        <wps:spPr>
                          <a:xfrm>
                            <a:off x="-184165" y="3001848"/>
                            <a:ext cx="1487113" cy="37352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14:paraId="5DA4BFB7" w14:textId="77777777" w:rsidR="0081034D" w:rsidRPr="0081034D" w:rsidRDefault="0081034D" w:rsidP="0081034D">
                              <w:pPr>
                                <w:spacing w:before="8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kern w:val="24"/>
                                </w:rPr>
                              </w:pPr>
                              <w:r>
                                <w:t>Минимум: пик рывка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Gerade Verbindung mit Pfeil 19"/>
                        <wps:cNvCnPr>
                          <a:cxnSpLocks/>
                        </wps:cNvCnPr>
                        <wps:spPr>
                          <a:xfrm flipV="1">
                            <a:off x="1201790" y="1572097"/>
                            <a:ext cx="0" cy="14297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9" name="Gerade Verbindung mit Pfeil 29"/>
                        <wps:cNvCnPr/>
                        <wps:spPr>
                          <a:xfrm>
                            <a:off x="875999" y="2778185"/>
                            <a:ext cx="3682768" cy="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0" name="Textfeld 30"/>
                        <wps:cNvSpPr txBox="1"/>
                        <wps:spPr>
                          <a:xfrm>
                            <a:off x="3867687" y="2916481"/>
                            <a:ext cx="1060591" cy="268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CE2EAC" w14:textId="77777777" w:rsidR="0081034D" w:rsidRPr="0081034D" w:rsidRDefault="0081034D" w:rsidP="0081034D">
                              <w:pPr>
                                <w:spacing w:before="80"/>
                                <w:rPr>
                                  <w:rFonts w:ascii="Calibri" w:hAnsi="Calibri" w:cs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t>Время [мс]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201" name="Gerade Verbindung mit Pfeil 31"/>
                        <wps:cNvCnPr/>
                        <wps:spPr>
                          <a:xfrm flipV="1">
                            <a:off x="383245" y="120388"/>
                            <a:ext cx="10403" cy="2671699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2" name="Textfeld 32"/>
                        <wps:cNvSpPr txBox="1"/>
                        <wps:spPr>
                          <a:xfrm rot="16200000">
                            <a:off x="-641498" y="1776616"/>
                            <a:ext cx="1729284" cy="205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9A3845" w14:textId="77777777" w:rsidR="0081034D" w:rsidRPr="000827C5" w:rsidRDefault="0081034D" w:rsidP="0081034D">
                              <w:pPr>
                                <w:spacing w:before="40" w:after="40"/>
                                <w:rPr>
                                  <w:rFonts w:ascii="Calibri" w:hAnsi="Calibri" w:cs="Calibri"/>
                                  <w:color w:val="0000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827C5">
                                <w:rPr>
                                  <w:color w:val="0000FF"/>
                                </w:rPr>
                                <w:t>Ускорение [</w:t>
                              </w:r>
                              <w:r>
                                <w:rPr>
                                  <w:color w:val="0000FF"/>
                                  <w:lang w:val="en-US"/>
                                </w:rPr>
                                <w:t>g</w:t>
                              </w:r>
                              <w:r w:rsidRPr="000827C5">
                                <w:rPr>
                                  <w:color w:val="0000FF"/>
                                </w:rPr>
                                <w:t>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Gerade Verbindung mit Pfeil 33"/>
                        <wps:cNvCnPr/>
                        <wps:spPr>
                          <a:xfrm flipV="1">
                            <a:off x="666088" y="120388"/>
                            <a:ext cx="10403" cy="2671699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4" name="Textfeld 34"/>
                        <wps:cNvSpPr txBox="1"/>
                        <wps:spPr>
                          <a:xfrm rot="16200000">
                            <a:off x="-876794" y="1256679"/>
                            <a:ext cx="2796465" cy="205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168CE6" w14:textId="77777777" w:rsidR="0081034D" w:rsidRPr="00503040" w:rsidRDefault="0081034D" w:rsidP="0081034D">
                              <w:pPr>
                                <w:spacing w:before="40" w:after="40"/>
                                <w:rPr>
                                  <w:rFonts w:ascii="Calibri" w:hAnsi="Calibri" w:cs="Calibri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503040">
                                <w:rPr>
                                  <w:color w:val="FF0000"/>
                                </w:rPr>
                                <w:t xml:space="preserve">Производная = </w:t>
                              </w:r>
                              <w:r>
                                <w:rPr>
                                  <w:color w:val="FF0000"/>
                                </w:rPr>
                                <w:t>к</w:t>
                              </w:r>
                              <w:r w:rsidRPr="00503040">
                                <w:rPr>
                                  <w:color w:val="FF0000"/>
                                </w:rPr>
                                <w:t>ривая рывка [</w:t>
                              </w:r>
                              <w:r>
                                <w:rPr>
                                  <w:color w:val="FF0000"/>
                                  <w:lang w:val="en-US"/>
                                </w:rPr>
                                <w:t>g</w:t>
                              </w:r>
                              <w:r w:rsidRPr="00503040">
                                <w:rPr>
                                  <w:color w:val="FF0000"/>
                                </w:rPr>
                                <w:t>/мс]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Connecteur droit 268"/>
                        <wps:cNvCnPr>
                          <a:cxnSpLocks/>
                        </wps:cNvCnPr>
                        <wps:spPr>
                          <a:xfrm>
                            <a:off x="1395083" y="0"/>
                            <a:ext cx="0" cy="3038898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B05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6" name="Textfeld 4"/>
                        <wps:cNvSpPr txBox="1"/>
                        <wps:spPr>
                          <a:xfrm>
                            <a:off x="1419839" y="2996658"/>
                            <a:ext cx="528471" cy="27668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7C486E86" w14:textId="77777777" w:rsidR="0081034D" w:rsidRPr="00A76740" w:rsidRDefault="0081034D" w:rsidP="0081034D">
                              <w:pPr>
                                <w:spacing w:before="40" w:after="40" w:line="240" w:lineRule="auto"/>
                                <w:jc w:val="center"/>
                                <w:rPr>
                                  <w:rFonts w:ascii="Calibri" w:hAnsi="Calibri" w:cs="Calibri"/>
                                  <w:color w:val="00B050"/>
                                  <w:kern w:val="24"/>
                                  <w:sz w:val="22"/>
                                </w:rPr>
                              </w:pPr>
                              <w:r w:rsidRPr="00A76740">
                                <w:rPr>
                                  <w:color w:val="00B050"/>
                                </w:rPr>
                                <w:t>4 мс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5735" id="Groupe 40" o:spid="_x0000_s1124" style="width:350.2pt;height:203.6pt;mso-position-horizontal-relative:char;mso-position-vertical-relative:line" coordorigin="-1841,-386" coordsize="51124,34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LrguQcAADwmAAAOAAAAZHJzL2Uyb0RvYy54bWzsWtuO2zgSfR9g/kHQ&#10;e8eiLpRkpDPo6cSZAMFsY5OdeaZl2RZGt6Hktnu/fk+RlCxf2nY6QdLJTgNxSEuiyKpT5xSLfvnL&#10;psit+1Q2WVVe2+yFY1tpmVSzrFxc2//5OLmKbKtpRTkTeVWm1/ZD2ti/vPr5p5frepy61bLKZ6m0&#10;MEjZjNf1tb1s23o8GjXJMi1E86Kq0xIX55UsRIuuXIxmUqwxepGPXMfho3UlZ7WskrRp8O1rfdF+&#10;pcafz9Ok/dd83qStlV/bmFurPqX6nNLn6NVLMV5IUS+zxExDPGEWhchKvLQf6rVohbWS2cFQRZbI&#10;qqnm7YukKkbVfJ4lqVoDVsOcvdW8ldWqVmtZjNeLujcTTLtnpycPm/x+/1bWH+o7CUus6wVsoXq0&#10;ls1cFvQ/ZmltlMkeepOlm9ZK8KXv+2Hgw7IJrrlBFHDP1UZNlrA8PXfFIp/xwLZwx5UX8cjvbnhj&#10;BgkYc33f04N4PvMdzuieUTeH0c7M6iwZ458xB1oH5jgPGzzVrmRqm0GKi8YohPxrVV/Bc7Vos2mW&#10;Z+2DQiF8RJMq7++y5E7qDix7J61shqiImW2VogD83xVikVpu4NHy6BG6Sz8jaE3vq+Svxiqr26Uo&#10;F+lNUwPAGEAZY/f2EXV3XjjNs3qS5Tm5jNpmaQD7HliOWEcD8XWVrIq0bHVkyTTHKquyWWZ1Y1ty&#10;nBbTFMuR72ZqQmLctDJtkyW9cI4X/xuT1V7rL6hZbidGc26AtSPoCqPYdUMFEsaCOIg1SDqceXHI&#10;YhcgUjiLYycKVPD2EIH5ZNO+TavCogamidnAL2Is7t83Zl7dLYDWdiqqiS7hHyTUdIZD78B0nxRn&#10;H5aiTjEFGnaIBrdDw5scbmoIDyokzH19MDaP2Yo5vhcTqBBRzAu4sYUYd9ZCIMYBmJeM5Xm+G4c7&#10;4XRgq1RP5HFziXFZEbbgXjHOS2uNcSPmUNwLsPYcSEGzqAGPplzYlsgXkIOklWrIpsqzWQfN5qG5&#10;zaV1L8DIIPJZtf6IadtWLpoWF8Aw6s9MeOdRct9r0Sz1w+qSRkmRtVCRPCuu7Wj4dF7SfFOlAwYE&#10;ZGQNQWpNq9kDolRWAAwW09TJJMNL3mMud0JCCfAl1A1Xl5X8r22toRRY4t8rQdyRvysBkRA6hNva&#10;YUcOO9Nhp1wVtxWWDu/hbaqJh2Wbd825rIo/IWo39FZcEmWCd1/bMJFu3rZkJNuCKCbpzY1qa0p6&#10;X36oQWRMGZ2M9XHzp5C1CYgWZv696kB5EBf6XrJXWd2s2mqeqaDZWglBQx0EyFeLFEiC5k2CyDzN&#10;Z9Z+oFjt5tcKIqMYaevbTjh68SJ1RVCokPEdD6q1yy8gFz9khl8CHkfQtKECHYTMaXoBN57G/ADv&#10;E/V3DO860JgbAl/kmN0x5WLaBxKBfjI5HAP0SDGgHLdFfbuZbpQyuZwe2br4KL49PsC36Wh8m47G&#10;d3elR/LzgpJ/ACWmIECLBzkT6V6MJRYHjosBiX7jiFH+o4ixp1/m8TAy+Qyc5/Iz/Pu8wDSZEJw+&#10;HUy9PQ2rHiPLHwNM4AnNS29TKWap9Ucqp5CyVbmwIEXW3TzNcqs3B+B1W5oEuxMfTVDWHAnAbx1j&#10;mzybhY7rERUBXtyPPLaHLs+JYo4cgsQ9cCLPUanS44kQkjGRLZbtbVWWyIkqqfXhaFp0ROe5h0zr&#10;Gcu8GLciy9+UM6t9qJFitzJD7pynBr8XpgDE9V9b3fglKGK9sl0CIwWoP/YBFXGHh3Ai8VXkY7e1&#10;jygvcCNyMm7A5QB59knt+wdRFySV3wJR2D/t5UssIlc+QeSGu3bPcYAbNdJ2j8H8KGSs27SHgNAZ&#10;Hvr2IvfUnce5LKq38QnhQ3jpHQIaOntCQ2dO9M0zzZqwhzwvdEw53mCMlI4yv2SDzYgqZ3SBYPhL&#10;o1EnowMVPCAtZOxhDNMQaQXYY+k97BZ/uER8xWh3+w9hfacSiA3ZeXxpYhngyzDaEEMEOZM/RWEQ&#10;x3qn54ZhxCKlZlvgeDxyQ26qI12a29U6uwqR2TN/ptI9+xrJ95o8oeTSIacvDXjKl0+QOtSkgQdd&#10;e3Rjhpzb1De7/RxzuBNQvY0Ix+VIuc8kSOekri+mPbox7yn1C0lKU1NNZ/LNazpg9c5xp/ZO3qVZ&#10;775seJHn+nrvxFzHi/aTFgfFn86PIePgCZKnbbnomcT/JbUdXZK6vB76/cZ6XzDfxro6ZLo01nV9&#10;l3Eq1JpSmtGKK47TphhaQJlEGHLOVEVsKxYsdGMXJ1Y69J0g/Ny64NnQ39LYFwr951LORTheFPrq&#10;bOy02h/d5nLOHcS7cuUPEvqPVeL+f0L/sGzrfdIRwInQj0IexqaK6wYcHdKCbei7Ycx9OrdWqv9V&#10;Qr9XvR8u9PuKqalCpitpzWSFYinyqUGJ4gnbx0HqzzxU5qnwDjrfq3GZ7aJHOQEI/6Tq51lJ57YH&#10;R2R0ukxf9xz+2Wehuzr/q9Mfau8c9VBSMtD5h4Y6GqyfefJJZiCq/XqHeq7Tlz17Nf+kiB6628fx&#10;i2e2enHMOc68d0IYZU2c6pkIhrrjAPCk48/l7TteOTzI/uKHescBcaYcpX+AQ179Qixywd4BIFI/&#10;UVK5tPk5Ff0GathXUNv+6OvV/wAAAP//AwBQSwMECgAAAAAAAAAhAECgE2cxmgAAMZoAABQAAABk&#10;cnMvbWVkaWEvaW1hZ2UxLnBuZ4lQTkcNChoKAAAADUlIRFIAAAGhAAABOggCAAAAMGt6FQAAAAFz&#10;UkdCAK7OHOkAAJnrSURBVHhe7Z0HnBRF9sd7MzljxuypJ+YIoiKCAh5G1DuzeOaczvBXz4wJc1bM&#10;iniKGBBBQECy4dQzK0ZQJChJlo3z//bU0gyzMz3dXT+Zvb0u+ayzs9Wvq96revVyFSQSCSduMQZi&#10;DMQYaKQYKGyk84qnFWMgxkCMARcDMY+L10GMgRgDjRkDMY9rzNSN5xZjIMZAzOPiNRBjIMZAY8ZA&#10;zOMaM3XjucUYiDEQ87h4DcQYiDHQmDEQ87jGTN14bjEGYgzEPC5eAzEGYgw0ZgzEPK4xUzeeW4yB&#10;GAMxj4vXQIyBGAONGQMxj2vM1I3nFmMgxkDM4+I1EGMgxkBjxkDM4xozdeO5xRiIMRDzuHgNxBiI&#10;MdCYMRDzuMZM3XhuMQZiDMQ8Ll4DMQZiDDRmDETncRUVFY0ZMfHcYgzEGGgUGIjC42pqam644YbD&#10;Dz/8pZdeahRIiCcRYyDGQKPFQEGEWuewtgceeOChhx5q1arVe++9t8kmm/zwww/FxcUffvhhkyZN&#10;dt555zXXXPPTTz/t2LHja6+9dtBBB22++eaNFn/xxGIMxBho2BiIwuMQ4hDlrrjiCqZ2zDHHHHnk&#10;ka+//np5efmiRYtOOeWUl19+ecMNN/z999+/+uoruhUWFj711FMFBQUNGw/x6GIMxBhonBiIoqv+&#10;+c9/fvvttz/77LOFCxeWlJR88803cLeqqqqtt966Z8+eS5cufe655/r164dwt9lmmx1yyCExg2uc&#10;ayeeVYyB/wYMFF111VVhx7npppvOmTNn+PDhaKPbbLPNiBEjNtpoo+23336ttdbq3LkzslvTpk2P&#10;PvroZs2affvttzvuuOMGG2wQ9hVx/xgDMQZiDEgwEEVXlbw4BhJjIMZAjIHVgIE6OQ53wX333ff9&#10;999vu+22U6dOvfvuuwkN+dOf/vT0008PGTIEAW2NNdZYDaOJXxFjIMZAo8fAvffe+9tvv6EO/vjj&#10;j3fccccXX3yxww47jBs3Dk8mrkuUQvyZODYx67dt29YeG3X2uHXXXfeMM874+OOPx4wZg9MATXPa&#10;tGkPPvjgd999d9hhhz366KNxNJw9rmMIMQZiDICBBQsWIEjxYfLkycRm9O/fH2b3yiuvwHbgP7Ad&#10;PJa9e/d+5JFHIkR91Mdwna5aWVk5ePBgpLlDDz30nXfeueyyy5544olhw4adddZZuBH+8Y9/XHnl&#10;lfgZYII4GSzpBARsdrW1tZZwcGUAipFbwuHx0tJSCZyffvoJmRdXsuWQgIOt0x7VmE3btGlDQI/l&#10;eFQkE6JaSDJCnYqKiixR9PPPP7dv355RWcL55Zdf2PZYtFPhnHvuuZZgG9TjcJjx48dfdNFFCGtv&#10;vfVWt27d2rVr95///Oe8885DxBs7duzll1+OZHfhhRdeffXVzZs3txz8SnsciiqMc+ONN4Za8DjE&#10;xSlTphx88MEHHnjgBRdccNNNN91zzz3du3fv1KmT5Svh2YigLVq0sIQDV4IXINBawoHbMnckZEs4&#10;PI6PBQeLPY9DfF5nnXXsNwyu7Q4dOuD8sZza7NmzW7Zsyd6zhFNdXQ317VHN8Q6K7OEYkq2//vr2&#10;PI4lxPFWVlZmiSLww4ZP29hwT0uwDerxd999F95y9tlnm1FdfPHFa6+9NiLLOeecg+oKszvhhBNg&#10;fOeff/7AgQPtUVrH42bMmAFrg6ceddRRo0ePBqfg+i9/+QuiHEwNRRWme//998Pv2HuW+JowYQKW&#10;PmZlCQeBdtKkSfvtt58lHHjcqFGj+vTpYwmHx3ExI2Pbb5iRI0fuueee9icYkv92220Hm7OcGjoF&#10;jMD+eGMhscZAkeV4eBwUqUjWq1cv++OEXbPrrru2bt3acmrgZ8stt4RdWsJpyI8TWvv555/DztAz&#10;iDzDLHb88ccPHTp0vfXWmzt3LoojMRssWo7V0047zX4idT4HDljet++++7IlCHNDYYadbbXVVqxs&#10;/kSUL7ZAJEzi3eypyEIHSJo0HmEm8CbGZu8MAQ5DQmGJMIa0R9Dp0A3t4wENHHteCdVAtb3OC34Q&#10;4uzlQVBNHKWKZMBRodpe9Dao5qflKjJw7Hmu5TD+0McRzbp06YI1BrTPmzePVCiEHqJuibdFcdxi&#10;iy34Exg44ogj7OnCROosR2hYMDVew1cokrwVnspn3sf39gadVJQRMCwxfsHg8M7YEwPF59dff7WH&#10;A4R///vfjMoeFHDIG7GHg9gPtu3hAGT58uX2cOBxKlSr4Lz//vuwXfupYctGsbCH88knn0hWtf1I&#10;/jgIu+++e9euXTmiSAOFqZn4WURX2I45/5C0SCKwPzDMFGyt4xEQgVghYc/G5xBhAPUfUR2bO+20&#10;k4QwwLGXc81aQR60RxF4thcqzTBUqFbBIb1aAgobub2JGfwQVI89zp5kMQQPA3ngcSwpyYaBUaoE&#10;TBUcjKkSOY5KBxI57oMPPkD+t1/uKBcSknEs2ZuQzXRUcCCZRKtA9CaL0R7VH330kUpEtR9M44CQ&#10;Bx6HKC5RfOAm8+fPtycDuipGAXs4QCChTSLHEYktkeMwrdrbT5kXJJPwXHRVFckkcIyoK9EGQLW9&#10;j4jxYASXBL5K1nPjAJIHHke8sUSqRx6UZMIiD9oHoJjVgDGF0D/7lUFlKskxQAT5kiVL7MeDM90+&#10;cIRhcABIUK0lmcQeh6Nw2bJl9qj+8ssvJSZU+5E0Ggh54HFff/21hIpwAWqf2FMCriSBw0iI2JKY&#10;GoEjMRLhFrd3hjIvHPwSBQqtUIJq5EGOAXvSA4GAUInozXErsXgQoCORACTIaRxA8sDj8N5KpHG0&#10;ORQNezKwxCVwGAnRPfb5GwaOxK6HQicxNhl3vj2qMaKhhtvD4SDBLGAPR0gyUC2RBwnbkojwEuQ0&#10;DiB54HEENEBIe/RhIcI2bw8HboLh2R4OEGC79hFbBo5EHkSykMBBB4ft2qOIODsJyThIIJkkmVFF&#10;MhWqgSNx79gTq9FAyAOPwztuH3lvGAHF6ewpgRxHAIE9HCBIrNdCOExNwuMwhNsH7jIv5DjCYuxR&#10;zaSAIzlOJIoqMwKOajwSktkjudFAyAOPI7FfJcfhsLenBHKcRLhgJBitJMIFfkyJ74LAEYmuihFN&#10;4npGjiPm1p5kyHHAUaFaYl4A1RLzgipC3h7JjQZCHngceRuSwFSkeuQLe0qgGuD4t4cDBGz8kkOY&#10;JBOJzwEXtiQGhVJfksBUJkWlaHtUg2TgSOQmbPwS3RCSSUL2yOOWuInskdxoIOSBx1GhQRLQgIQy&#10;c+ZMe0pwjOPqtYcDBAIIJPIXAQQSwzPzkgSmUqBB4grHKi9BtZBkhNdI5C9uaJKEEOLCXrx4sWQ1&#10;xkAMBvLA47DsSIQLLCD2xUtcFBQWSuAACqehxL6DyVKCIuRcSVwb9lNJgKuKZEhwQpJJrKjIlRIU&#10;UXREEnUQMzgPA3ngcaQuS05ODnOJPIhZRwIHnGLXk0wNY5NEKCAxSCJ/Ed0qCYyAZBK5ElSr4EAy&#10;icmStDnJkLBWS0IRYx6XTx4HT5FYi4VUVI0H/6xEjsNfLJHjVDn5QpKpUK2Co8rJJ15PErsb5+QL&#10;93XedFVK30kM6uiYgLLHCIqPJKlTKMepaitR8Ecix7F7VSST6M6gWgWHODuJiKqS44gejeU4+02d&#10;CiGkrppI2L+eaFJJZh9aIbWL7ceDAkXNdHs4QOAQljjp8PNKEoNIKZEcAwSOSIqjqUiGEKciGSbU&#10;BmWPI6UktsdJNmNUXZVy9SQe9+3rhL952nslmX2SQxjJgpgGe3QgD0rgMBL8oZJgK+BILkLD7yzh&#10;TcTESMJ94CYSVEMySlLbkx4IKr8q/mKJCZX7JWK/qoSyUXkcNzx9/DG19J1nnnGiFqplVUkqnRJd&#10;gYHWHh1Ee0jgMBKCpBpUfBz1QiTyIIERkrBtrPvoYvYk4yCRwDEkk4jeoFoSH0c53Dg+zn6FWOiq&#10;3Ko3Y4b7/I8/uv8iNbzsknuGsMpLErPxElDENdJU0h8i2F1iCweOJM4OY5zEz0tAgyonX4JqDhIJ&#10;HOgHqiWitwrVCHESP69kPTcOICHtcQUFDuGycDo+fPVVNBQQ0CApcCjMyec6nmhzSXtKIhEAs6HB&#10;EebkS8ofCHPyhaiW5F0wHgkcyXpuHEBC8jgm/csvDtcGUnI+Ko/DoK6S4ySHOXKcJFEc3KiKWKjq&#10;jgBHsofxXahy8iVlFIQ5+SiGEp6iIhm2BUn4UeNgT5JZhOFxyG4UueUKq403dgja+OabaCMgwVti&#10;j0OOQySMNobUp9DmcPzbwwFCQ6sfhz9UovhgQpWI3gyGcBZ7VCPHqUjGvfQSXRVUS2JQ4vpx9ssj&#10;DUIYHoeKip+BZDruCqNi4pw50UbDhWOSeDROPBzt0caQ+hSSDvYmezhAoKisxOegqgOMC1tiwGZe&#10;koAG/KoSkoFkIckkchM13CU+h7gOsGQnpgIJyeO4eYh7ntZZx9l8cyfqPS+zZs2SZL0gFHz33Xf2&#10;GOEYl8BhJI31PofZs2dLAhoQmanIICEZMRb2cAzJJPIX2okkdgQXtiRsW4KcxgEkJI/jAhR01Y02&#10;4sZXh8VaWRkBC1TpkZx4HL+SWpuYYyRwQIXqXi5ysCS5XKp7uRDiJONB/pKYYiGZxM8LyTDpSmKA&#10;iSWW5OTH93JFYCn+j4TkcdwEzj8YHG4Hil9HCpFD/pJYQAAiCZQFQSo4wvtVJakgqvtVIZkkloXA&#10;Gol9UEgyXOqSIVFGQaKdYGKWhCISP4jCZM8vEHKnTp1qDwcIgwYNUm20UOMJyeOWL3fzHDDGrbGG&#10;y+z4NXxraBtGuPFUOfn4eSV2NFVOPgtdwuOEvEm1W1Q5+ciDqpx8iairIplwd4RnFZonwvA4/Koo&#10;p6Ssku1A7AgNvTV8Q/GRBN+jq0pWg0qBAhMc5pKYW+QviXGHw1xi3CGRS0IyIapV5gXKH0jscchf&#10;krQ57IOSqAPceg3KvBCeT8ieCMPjeKkR3GB27du7P4mVC98wYEukeuRBlQFbAgdMYExRxaNJeApO&#10;TElOPgnwkhJ7HAA//PBD+CWT/gTChcpNBMkk9jhQLeEp3AQgiTqgXIXkeEN+V+0Oe7pHg1DH4wiA&#10;uuWWW15//XWgcJJcf/31kyZN4vOIESNuvPHGunUJU1u0yH1Naakrx5GfH6lcRyOOHaFQtcTUCByJ&#10;kQhGILHrNeLYEVAtEb1BtUR9Zq9JJADCjySiLtqSKkwnGoeyf6qOx8Gtu3Xr9tZbb40fP/6ZZ57Z&#10;bbfd4G5Dhw7F3Iiv8L777uPkLCotbVlVxf16Lo/r1ImEo2jhI6piGCxN6nPYowAnHSzeHg4QWFgS&#10;oQA4EjmOoC2JXY/7HMjrtEcRG4YT1B4OJAOOJD+BnHwJqoEjEZmBI5Hj4JUSnRe9REIye6JHhlB0&#10;VbJKEp54gg8nTpzIuoHfHXPMMThlXnzxxf79+++3336jRo3q3r371GnTpo4a9elXX61z4okT3nln&#10;zaFDf2rR4rfdd582aRKIIH6d84fTzBxEmCcwvkyZMgUBHrD8hF0CnAof1Ash2AqNFfsF1hDW/eTJ&#10;k/G7043VNm3aNEShTz/9FAohb8MQ6U9BanjH22+/TTd+0m3GjBmYUdh7HJ6EmMPs+JUvKbhEBzY2&#10;P/nMg3Sg7s2cOXMoPQhYgNMNCLyOboirDJ7gJuAzeGaNhG/KkDASM3i6MUKmwxwZM6I770V341e+&#10;5E/mdXR+/PHHuWeANQEQJmjEKOYIcF5ENzPH6dOnmzkyJAbG8JDavDnSbfDgwVyphVXO8HHSJ5ij&#10;qQLE4Im8MdDMHHHmenMEabwd4LyC8Tz66KPUscBKCJIZBoMhrIyBmTlCDo9AQOMz30A4pgYRU+nI&#10;S5kXCGHwxsvG43A9dFjkIEyH3hw9OjIAFhKIxUtILgFhXwySLzHt8QpDRyaCWxPCMUf6kEqROkdD&#10;R2YK9jw6siRAGnNkJABPJRBzBGPM0aMj5kgIxIDT6GjmCBEhJSMHJmg0i9DQkZlmnKNZqwbzho5m&#10;jowc7EEmEAg5mFfqImSOho5mjlxsZOgIhLQ5stTffPNNqAOumCOCRdoiNHRkEZo5so/SNppHR0bF&#10;YBgSPekPZljnDNJbhGaOvMXQkY0GHVkqZq16Gw3sMR06MHKgMQvWKnM0G41udOZzKh2huLm8yaxV&#10;M8dx48axOHfddVeJMScUvyvw6mSwHxgKEhwfrrnmGn6OGTPm6KOP7tu370UXXYT2Ovhf/9pq/Pi1&#10;X3hhvY8++rWwcI2ddqrYbz/n/vsX//Yb9eDAI/NhYgAETeCLYw1qsaaZG34GPuN44ntmu/nmm5u7&#10;2liRdAPLdKAbnSGb6WYEIlYD3QDOK9K68aeRI0fChaEl+4SlCW9N68ZSZlJQhT4gl6UDVXiFNypg&#10;8uCQIUOOOuooo7OwjFhq9bulzRG6pg2eKbz22mu9evViMAwePICNIHOsP/hXX3117733hlUxeMZs&#10;8rS9bpzzBqUGY8yRKfDX+nMEP6wq9rkZPJsq2hw57RDnCWxMI5A3x4wEAocM3mQRmMGzydlaTC11&#10;8N4cGSeUMnT05giB+Jw2RzAPL+jZs6eBw0+6pc7RW4SspTRys954HLqAXhrjIYoQtc5bXalrNZWO&#10;GecIfFYLBIIXsKrXXHPN1MF7BDKLkAl6c2RGqYuQwfMgc4cNIcVzMmVcqwE3GnNkKZLlwpBSF6G3&#10;H4PTkcMV3W7//fdPW4TeRvMIlEZHfk3FPCcTeuGZZ54piY0NxeNwk7rt6aef3meffcaOHcuULr74&#10;4ueff/6SSy5hh/zjH//gT//85z/pc//QoXNOOy2x5pqJ335zn9lmm8Rf/2oeD9U4E1hkoR7J2NnI&#10;cfZwgKCCY+RE+yFxCLNz7OFw6rKX7OHAmyRwGAmik/14hHAQSBsUyRB4YQ32KIJkEjhCVN96662S&#10;VR0WOXX2OApLnH322bB5xJNzzjmHD0hwvXv3PuiggxCp+BOMs7amphKfA8Y4vA20Ndd0w4DDNxiB&#10;JMEbRilJzIZXIv+Hn0eGJ9ALGpoBW+JzgOdy+NmjiMFIyiggm0B61rr9kOC5Kl+BBNVooBIXNlq/&#10;5CYAkCMpo2BPqcgQ6uxxWFsQa3GgIEki6BLQaGrpYKTjs3GKv/Ppp5u/8w5qknPBBe773nzTLa90&#10;xhlh383SlITIAQfJX+I8YgoSOGiLKHT2afkGjn2uOCNBK7G/bgZUA0cSGyHJnAMIQ4Jk9m6HhkYy&#10;xgOq7RU68IOOL/E4SUjGFkOd32WXXexXdViGEzI+jpz8pJmsTo5bsABDS9hXIkVLTjzVBSioKpjh&#10;w84iY3+M3JJ8AOAg1dsPCZFZIhRgbJYEuEIyyV0zbGAJHDCMXCmJAcZ4L0ER1nqJCxu5W0J64e6w&#10;X8/RIIThccTHVVS4ISOmEQZMnkN4HoeZVhJgIbx7UHKHDihB5pUcU57sHI2o3lPcEyYJRGjEdw9S&#10;s1OyGkmbk+RycRMAIrwl3Xkch4+9MAgchDjV7rCfVDQIYXgc7Ky21mnTpu5NLVu4JTOXLA7/4gTc&#10;0r4lgdTawwGCxLIDHFVOPnAkuVyqnHxjlZegWhIj7RKepahoDTAnX3K/qjHMKzAk2x2SwUQAEobH&#10;EVpBgUzjcKCt19FN51q2IOxbi4rKiWEI+1T9/k2b1hYULLOHw1KQRJYzEoQCiRwHHInxi4I/EjkO&#10;hitR6GBMEoUOVKtIRvkDe3sl4yG2RiLHEcgikeMwB0lSZYS7w36rRoOwMj4u5/P3PfJIv+uu69S5&#10;s/Paa5U1zqe3jd7k4r6Xbz/h3613dwKzLKx5X331HVRs27YVUmDkltSbK3744cfNN9/UBw7VA848&#10;0+nXz+XG2RoWNJxQeJYjD8Z78OWXX+7Tp4/9niE+bs8997RnT2+88QY6FMFWllMj0BdDuP3eY9cR&#10;a2qfGwSvxG4FHHufAyTbd9997U8U8iCJLbVHEXF/zIvoUUuSEewNz7WvsmeilyW7g9pKeYmPCyPH&#10;wUtQV1u0APvfznEuumUteHyryrmJAtcPkfEfcSZwGSQ/PpgOtObNS5o0KaJwerangnxPYGlpaUGL&#10;FqU+cHgp9z3g+EX69GlsGDae5ZIyj5OYLQnjJjFbkmDEhc0S4YL4QUmCNxtGgmoWHskhEpIRTiAR&#10;vbnT2p5RMiNSgyX2L2JQJLlcSAASkkmIFRFI8IC6e++994d27RLHH88jn36b2LrVd3OdgsSwwcEh&#10;mJ6LF/+QSAgCUxOJil9//db/7bfdlmjZMjF/vl8vqIicEnYWGfuPHj0aUcUeFBkmkgBOItRxidqP&#10;x6S42cNB4ZWgmmPJlD+wHxIkQxO3h2NylezhkPlEXJs9HEIFJOPhWJKQjBnlOQY4EIPEqUrsSNu2&#10;dC4ucJYUt61wEs7PyUokmRpVSK+5xunb1znkEOfhhx3i6kybMuWTH34IbcWr/4ZFi8rHj88Ru0sA&#10;BhKfv4sDKpKmFwgDuTpRz85ee+IlxA9KhAvg2CvOjEcVA4x5QRJuDXeDZBKbuiSeUUgySTwj40GX&#10;l8QAC3dHrt3zR/09pK5KjcxkPDCtpqB4udPSWbiCda06wpdeopiay+Pgilwsc/LJ6HEUO3a4EKJb&#10;t606dWpvPyFUA8llnXATisHajwcIEsM8cFhYkg3MeCT+R4qsqe5XlVxlK7xftbGSDAvaOtwtZd2E&#10;u4OxmJxxDHNYnPkVofXSSy8lW5zVzjcXXHABFmRW7N13300uKWzaevgugJA8jicwsBE1k3CqC8uW&#10;Oh2ceRnKZL78siu77bYbh4kzcSLVcR0u1ezRw7nwQmebbZzDDps/cWK5/ejLy5d9+KHgfnsYiuTy&#10;dmZktB7F1MolvIn1JIFDgCs6r/28GI8E1UwKOBJUmwxK+6kBR4JqUCQJIyf8WxImLdwdRsUBS55s&#10;uP7665MnimhPBQEKupx22mlUMbnnnnvoefjhhz/22GMS0oThcSbct1Url8chaxQWLXHWqM/jKOl2&#10;xBHOAQc4FNzcdNO6xQNrGzLEISu0e3dn9Oitundv99e/uplgNq116xabb74XDBQ2+t577vUS0Ron&#10;FY7/aM+mPYUbyz6RC5jAkeiq6M4SXRVPn72HjnkRlSpBNUgGjsQsoCIZiWWSWGJIJnE34Uux96dD&#10;MvvdwcEP20J2M24i1K8ePXqYJDMqo5iie1ifcSXjIiOplCqWXbt2JQwebihJiArD45Klh+p01YRT&#10;VeQsLFzLmZd+k/Spp7phwo8+ujIhwmME223nPPaYM2rUF5dcsnDMGKLJ3F8jNCoDPP+8c+CBhYSR&#10;AWSvvZyddnJV42OOcc47z+nf37nrrhBQOTY59EI8kL0rOfmSwxw4kuAmasBJVgmeNUlgKpOSoNpU&#10;35OQjBgLSRkFVW4/LmxJ6B/zklS+ADmWqIZln3DCCaeeeioczRNRzdHL4sQRQVkzTizjBUaM5dQx&#10;WWh0lpz0EXlcUo5zlpZ1cOauoqs+84zz1lvOffe5iV7Z2iabFF93HcUynV69nAEDnMsuC7FWESVv&#10;v93hVntExY8/ruzW7Tt45bvvwjedPn1cOXH4cIfLhc85x7nzzqBgEQqolxu0t28/jCCS2BHkJtVh&#10;LilOS8FOSUADS5biaPaoRoKTwGEkkEwifyE3SWJHiEGxj4tkXhjjcF/Yo5r1bLk7IBaJZTTwDDSy&#10;cYcNG4YlDm7+4IMPoqhSTgrplfPvjjvuQOg7+eSTsc1RwhLSSNLRwvA4E2tr7HHwuALn99I2zqKF&#10;7k1dyYa2CMPC7oYxzqdR2Gr+/EriUl980fVCDBzo/O1vgW5qRQvee2/n/POdPfbAOUvsW/XNN8/f&#10;Zx9XHtx3X4p1Oh984Br+0FsPP9y5+WY30yxZnzFHQyiQFA7iNRBMIhQ0tHu5EOIkuWWczCpUq+BA&#10;MonI3NDu5UIskqSUCHcHxjWgIcEddthhl19+OeoqRrdrr70WLRUeh8MBpnb66afjlfr73/++++67&#10;n3jiibn2bqC/h+Fxhpd5bIPfWrfGBej6SpPtkUccLl265ZYcL4Y3FxbWJfbDsAYPdp57ztl/fw9M&#10;+uP4crF3I5ftsIMLf+RIZ+hQp0sXBlK4bFmdk9c8w9CS1kLn+OPd63TweCS1/hyNc0ZyAvMayCOR&#10;roW5XJLDHJJJ5FNEZol8CqpVcBprLhckkyxF4e6AarA5WBu2NtJv4GvoB5SNID+EobJQSTgh2olu&#10;xNJTsldibwVaGB5neEVSkXYbUl2HDk5VtZO8zQQb2Q034DN1OZF/Yz6phnnUVfzI48e7drTUekJE&#10;4z34oPOXvzjbbuusv75z7rnOwQc706c7vXvXga+tLSgpySynEQpCcgWyHlkQQZpEW+FFpnJ/kDf6&#10;9+H6AoncRHVDSaEeSCbhccxahWoVHPyzEjkOeVBiR6OslsT02QBJZr8vokEIxgMMbCPHeTn51H2g&#10;FDBa6/z5fI2TAWnriityD4OI+bRVBSMj3GT0aOfII+uUVu5FwY2A+wLYXbs611/PDTLOU085a6+9&#10;Ej7cJFu2CocB4XgAQV3NWeOEs0WyqhiZqrYSJliJaEmCt8S4g9tLUs8OVUWFahUcSCZxPVP+AJNT&#10;7tWfqwehiEaWsWzsMskxKdwdljOK/Hh4Hpe0x7kNOQ4eB+NbtnBZrWtZO/BAZ+utc48Ea2j91UDa&#10;PGHDr7ziukfRW+FriGAId7A2lFkKD++6azpkliZlijO+jxp3m21GdH6g6nYIldng5J7Mqj24HEAS&#10;3EQ8moSnEEUpKZRIFILEd4FwQUhUWKzW748WI4EDZOQmSRgwzkeJC5sEeElqMCSTHG/I76rdYU/3&#10;aBDC8zivDjByHPXQF1U4FQteeN2hku7FFwcaA4EIGal40EEuUyO+5Jdf3AQJ7rAmKMSnwQV87kXd&#10;ZBNXBuQSgpxuB7iSKqKa67El8XEkZkuEC9X9qgQiSBK84SYSVJu6I4FWW65OxGRJ7FaQTGIiJMBC&#10;UkaB8CNV7IgK1blI8Uf9PQyPM1qfxzPgccTvFTuJOYvvu9/BBIYfIEjDoJhNGu/WzRk2zI0FQedN&#10;xgb6NbQ5DJbZemDFW7bM+fHHlfbDbD1Z4igaQUaesw+XpUri44AjseuRnCC5kIXACCzEOaefswOM&#10;24dkOR/3OnCQqEhGUqdE9IZkEnkQkklEeErXcBFicJSuht1hP5hoEMLwOBM74hkdsM6Ru7peyw+H&#10;z50+zg1JC9hQ6LhlNmBnn26YG7DNZ+tAigUvwUTo1WbP1hNu4gMn1Dg5gSXOIOBI5EFsAhIhBUVM&#10;EqsBw5WUPxDmcqlQrYKjIhllFFQ5+ardEWorCTuH4XHG5+CFYyDHNWnqrNVh0sifW7d3uE46YDNX&#10;9gbs7NMNOc4nwRuxA4mT2OmcPge4gCRRnKFKGFwDhNMAc/IpoyDBtuQsMSSTjEcChPEIc/JVu8N+&#10;y0eDEJLHIRSl2uOalZJaWf777F77umEkARsGdZUc5yMUoOp27Oj8/HPuQQmrx5iib7lfmasHjgKJ&#10;zgscic6LHKfKyVfJcSrhApKpUC3ReQlAkei8QjlOQrJcS/4P/HsYHscwYHBefJyrqzpOu/YbOj8f&#10;5pvYkDZ8jDsS7zgmXkTCbLjB/445AvdF8oz1wyCeIx84oXBPTKNELiAzWaJj4lyTGMIx7khEb+xx&#10;ElSDZIldD+Li5ZeE/kEyiZsII5rkUlRywiTlsFiHEpKF2kfazmF4HBJKssR43QhqnQLCSFq06dr0&#10;l913CzEqnHQcniEeyNIV4w6ZbtngMFLkuCA3I3KM+8AJNU7gSIQCKjRIAlNBtSShh4RzSSwxEgqx&#10;EaFQmrEzSJbAATgkk4i6RAtI4tEgmSTch3IMkhBCkKPaHfZ0jwYhJI9LkeOIX1uy1Pn+2zXXbVe+&#10;bpvK4K/nxJOcVByb/ld7BAylRCiwvyLETJ8TTyIUcMmmRP4it18S14ZwIQloQCiQoBqjlSpoC3lQ&#10;kjKByVISA0zUgST9DiFOUkaB9SwhWXD+IO8Zksdhj1shx8HufvnJeXnGek7lMvcy6cANIU4ipGD+&#10;8BcuAl5HhQVNIqSAACwXEqGAxCCJUECiuCSgFMlCEoOC/KVCtSReD5Jh15OsRsooSHK5iDqQyF+Q&#10;TBKDItwdgTmEuGMYHser4XErjFvkdH34b+e9+Z2cxUvdWNvADblJ5TzyF5rWXdcdUxAfgET44l2q&#10;nHzgSHK5yHyWCAWrjWSBF5FbNTt4Z5+e+GclBXzICZOIusiV9hcYJndq0erZZRIq/KFAwvA4uIWX&#10;rJrMzYfHfVLeyamocRaGkONQVCUGdTaev84bsJw9S0GiOxuhQCLHNbScfBiuRKGDZBKFDlSr4DTW&#10;nHxsHRKSCXfHH8rIfICvwuO8uAcvepAd+4vxTZrmJau6ddmdOT84zdfp6H6/IPPNNRlfTIqJRIpO&#10;H1u9lwUM80aBWmWOFqQg+F7CvoEjkeMwEkmSFon1kSRjYl6QoJqFKoEDqRF1JbwAU6yE7WJClUQd&#10;oPBK3E3C3WGxsawereNx1OSk4jCV1AH26KOPDhw48K677sLkwYcbbriBu8SN1le04lIuHA6Udast&#10;d7rt29zpUOL8OCv4KMimlmw8VAwc5D7vNdlgSJ/+ag1cyR9O8KmR2SfxqwJHYv/CIyZZ6Bj4JTov&#10;3IT80OD4zNYTRQw4El2MODKJ6I2fV2JC5TJTSdQBJJPovJCMLGx7kgFBQq8IIym66qqreIx9DnKR&#10;HQgXev7557lggmLEb775JvyI+pyUJO7dt+97o0e3/f77woMP5jReurT4/vsTFRUFJ55Uu93XTzvN&#10;Ov7atUtRYSHkYf1h72Q+7C7OW/YqNl2WEYIAX2KXNQodBDA+cr4HIN3MJVJeN/QaoPHTmHJNN0B5&#10;3YA/duxY4rnTugGcGIWKiuVLl9Y+9VRJcXHiiCN+a9myyHQzo0KQpBuNdQnMUaNGGTgMPq0boEw3&#10;nmIkZlTZ5sjYOIR5RWq3bHNk+uZ1BlrqHHkjxwDQwJjXzUMFgzFzNHdKMaq0bt4c+StGInOTYbbB&#10;AyTnHKmLBwTkFEiQRqC0wfvTkZFz1zInSiodI8yRwXBJHVF7qXQMQqD6dOQbliI/WXtmrYadoyEQ&#10;OCel17A5ULRiEa5c0ql0NAdPRjryLONhXhnXavA5Tpw4kVERe5C6Vn3mmLbRPDoi6EyZMgXXav39&#10;mHOOaRuNO7e6deumMqQGZ3Z1PA5cEAOFWYotAbPr3r07P7llvW/fvqxI+N2ePXpMHT/+ow8//LpZ&#10;s4oK9nD7hx7ilvKCU/+xbJP3Rzq/LX2tY8fWLVuCDjzW06ZNwxyAU48VQ5wOagVEpUYInJTdQjQp&#10;hycLYsaMGchiOJJAKNd6c1UaVCeknsHwJ4IeDDQe4UFEG8hP5jN3ttOfkjhwZJ6FC9ONYWNYgQwc&#10;p3AN1OEff/yuvLzizTfXgDduuOFrnGpTpkxll5qgbaKZIB7yPNPkV8YGc586daoZPHiguiQLwhRv&#10;wDUJWIDzLC/y5sjgGQZzRApmYMwRuYlXMBIGb6BNnz6d6ZhaSUwQIwAf+NWbI93ozCPMEbQABHSB&#10;DV7H7EAj4wEO3Xg1xwPf8xYzR4bHhmSooIIXmW7eHJkaIwdphFyx2vDV8idvjjzCgzwOEFRRADJH&#10;1h8joZuZIzANHXkpWxSMwSg9OhoC8RNiMR0IB/mYo6GjN0fgeARCKABXzJSsCRYGqAOBvMIbvJkj&#10;XM+jo5kjXkuIAipg/WaODAPIzBEi4quFoNAxjUCpcyTfNnWOHh1ZXcBhtB4dmSOLzazVVDoyeLox&#10;NYjIHKEjBPLoyBRY2AwAHDI2gEBH5ggjAIGMJCMdIRB0hECGjswRZBL2wU8+M2sI583R3Gtl5phG&#10;R97C/mWOkMnQkbEhyoFMQ0dvo7F9GD+rgsXGjNI2mqEjf6UPi5CNxpThuQbbqRvNzBE68l7enrYI&#10;PTqyVpmj2WgTJkw44IADJEHywRmcUeXq2uDBg1944QWWy3nnncdX3Jdz4YUXcsUhW507EJEEHjzz&#10;zHn77296//ADp3qiXbuEKxQd2i/RubMHJ+eH0aNHwxFydsvZAXKOGDHCv9vmmyc6dEgsW+bXi+XF&#10;HRk5XxekA+sYdAXp6d8HOEbisGwwLFaYJRAex4jBUraHA19QofqVV16xHw8QQDVirD0oUM2et4cD&#10;s4Dr2cNBaIJT28NhPb/00kv2cIDAlTRG81jNrc4eB1cGKXAfXk8AKpdXw/7OP/98TpiLLrqI+yNw&#10;1Lsq2wqfAw4HUgjQ0937EtbbwK10Hvh+U7RCiXWWMwebuj9H58IJqqWkllDP2F+VrcLBKElaZGoQ&#10;Itxhlak345HAQSuUGMJVaXNMihgLydRAkcSEitwnGY8qTId6dpL7VUGO5EpclqfE7hlhU9TxOCrz&#10;3XnnnbfccgvC+YABA7gMEWmOhASY3TnnnMP1OXWgV/A4guTwOXQ22aJ/7uzGAKe6X30HgjAsiXJE&#10;0kGY958zbgd4sSkKla2BevS4CLir/4g5ge1BAUeyIMCzJMAViUBVWyknyYJgj42nShRnXhIeh74v&#10;IRkGAYm7CalFVVtJtTuCUPaP6FPH47CJwN1QuY1FEJZn1Ga+X5k0w+5dweMoP+kKcMkgW5fVIcQF&#10;5nEY+CROOsaGSOiPFNK54MX+18gw5ZzyYEDUU3dXYm4AjiTBG9pJYlDwrEmcdEwqJ8mCoBokq0jG&#10;Pa2ScB/swpJYYqz7Ei0HOY7LmIMg078PyFGh2n4w0SCEiQGG660okGkYGpqg28iZIgM+cO1pDLGS&#10;rBckFFRp/2lTRQ45zp/HcYwbz4N9w44r0VWRmyQhhFh8JajG/CwJaEDSyUmyIFTQkkxSy0gVO4Jj&#10;QYJqSCZJm2M9q3ZHEMr+EX3C8DhUvhVyXPIqrhU8jsuyuDsml9rojR73kyThnBMmZ/UYTjKkT39d&#10;FaEgJ5yAqCegVCIUYGySyF+YViWhiAhxkvEgMktQjeNVUsgbsqpigEG1RP5CzpWYPiGZZDzC3RFw&#10;E8m7heFxcIsVcpypPVmX2UVg8MYbOzNmBBycCQsK2NmnG4d5zqhLc6W0v88BC1pOOAFHi3NNMjWM&#10;TZIhqe5XNWFoAZHgTzJJvgSvUMFR5XKpcvJV96uasEd7kgl3h/1gokEIw+N4w4oLaz7+eNXX7bOP&#10;89FHAauPIP1KDPMAybnxTAGBnBUDcsIJiFwSvCVy3I477iiRm8gJk5g+VSQDjRJdXgiH8gcS0yfO&#10;R0lOPi5+iekTCUDiSwmyywLujnx1C8PjsMet4HFffLHqgHv0cG/B4tLmAA3tSbKq4CY5pfqk42RF&#10;ptnTT7s369RjeCg+OeEEmJbbpaHVVkIokNRWwhklMaij+Eh4LqgWkkwi7yAyS0yfxNxKykbhQpQc&#10;k5BMheqAm0jeLQyPo2Jc8sIatJY5c1Ydyfbbuya5J54IMj4CgCWKBj4HgraDvHG26yGpdK+5vusu&#10;55130h7huAsIJ+e7MMpIUlVUNTIpuCipkUnIvmQDIy9jC8+JxpwdEC7Il8jZLUgH5CZJTr4q6pOb&#10;ACQmVDIQJL4L5G7V7ghCjj+iTxgehxCXzMmHwaULQxRaOu0054UXgnhX8dZLKpQiWRCb6o8Uo6vO&#10;cXlchbNoYfKX9D3GSZUTTkDU4xSTKAgNrdY5sUQS+QtuIil/AMngBQGJ4t9NVesc56PEhErumqTW&#10;ObEskitx0ZZUu0NCrwhAwvC4FUWAOUEz3I966qnOGms4l12WcxAERkikcayq6GI5X0eHn/CQLK9w&#10;lriXSCz998ynh7t3VD//vLMwyfSKimo++eSDIHBy9iHpVRIf19DurCEwQnKVmklQzYnGnB04SNAN&#10;JVZd1Z01JBVILDD4nSXVDDkmJeWnTL5tToo05A5heBzCWjJ2JF1RNfMj3Pb//s956SX3mnvfhiIm&#10;OWEwNwTMMvnue6dm7nKncjnjevPhb4851LnjTueIIxykQIZMyv/223eTEMkkh9qDamh3D6KISQJK&#10;Eb2pl2uPHw4SfAWSWj2N9e5BzBSclPaoRo7DA2YPJ48QwvC4kpKCZOwIAbOorZjzyVpdpZ1wgnvf&#10;3803+8+HY4FcJfs5oxoEvGTzm++cpT8sdJoU15aVta2d++RzzuxZzsSJTu/eroFul10Kdt+97Zln&#10;OuPH5x4U5S0oRnXddc7cuRk6S3Zd7kGs9h4YwlX3qxKrYT985DhT7skeVEMjmWo8ZExSHMUeP8hx&#10;oNoeTh4hhONxTnPX54C20a6d06JFPR7HVyef7IpyvnldWHlVclxAoWDhYmfuVwtrq4s+rdxgjy0X&#10;HXNYNXFze+zhPPkkV885Tz2V2GqrBaiue+8Nv3N1WCoMpDUijdibJ53kbLmlM3Cgc/XVzgEHOL/V&#10;K36MgV+yRoEj0XmJZpDEsiDHSWJ3keMkQgHIAY4E1aBIBUfibiJwV0Iy6gnHcpzZxWF4HMJbmXu5&#10;KmWs4HG4WNPlOP7217+6bteRI33YNglPEnscclxOSwEjxO1Qsdz5YOyC6qqi9xJbFP3+m/PbSh5G&#10;HtrRR1dfdNF0hFNiS8iIQIfdYgvn0EMdpNLTT3cGDHAOO4xLBZ2dd3aGD3cuvNCdPvxu+nTnoYfS&#10;Z0kWtMTnABxJyB4WGUlOGAneEtEbexx2NPsj3djj7OEAQUUyUC0pf4C8LPFdYEJV2eNUqJbQKwKQ&#10;cDyuqHnT2oQbCbfhhi7vyKArkCQPhzC10bM0soUlflUSwnJ6fOBZiGylzZ2P3vhpSXnR4vbbOYt+&#10;dRauIqfV1BStu+6WyKBHHeUyr3HjnAMPdCVREjcmTHCmTHGIdth2W+fZZyml6dxwgxskw69/+Yvz&#10;8MPpWWIU4JbIX+TASwzYuLAlCT3AUflVJf5QoV8VkknkJlAkiUfDhS0J96Gsg0RbQjjFtBeBszSc&#10;R8LxuJJWTefOc77/3rXWZzWG9Orl8obs5eQwE0guGQgSH4ccR+GAvgc4vyxYXNyqaa8ztnSoKr7I&#10;dbB6DaGAMgHmVxg3GusDDziTJrmJG++955DRAZsbOtT5299c6dVrJ55IMWHnk09WISVOQ0kcv6kb&#10;bL9KEJklgQiENKri4yRxbcL4OOrlSmKATQ1ne5IhMkty6SGZJD4udXfYzy4vEMLwuJKS4hZN5811&#10;zVXUpsygqJoZYMnHUpU9RZ8QR0nQPCdMzghsGDG1lS69xPlrj2Wt2ye26LW2U5FI47+YYzJmzxAq&#10;gxt5RWZHOnWw3BETneamwD4oEQrwF0uEAnL7JQGlwjyHnCQLuA1UcCCZJAaYtDlJLhdRB5JcLkgm&#10;WULZdkdAMjWEbmF4XEFBYWnhz7Nd7ob7NCuPY/fDG7BXZWlIOhKjFeCDnMDIQ1tt4vTYp9xZVuO0&#10;ae9e0lXPJRIETtpsMOQhwqPYpjZVTj5wJKkgJIpLhAKMgyqSSeyM4FwFB6ehxI5GGp9E1MXELAlF&#10;ZJdJVIqAu6wh8LJsYwjD41DlHOeTT50OHdx/WetQ8LdttnFefTXbK9HCJNgPUnfEqJ8V/G9JjZOo&#10;dagLDP9dNQ0oWmUFQmfwQnz5pVufzmsEbUnkOOBIAkEpHCSxo1GZVsJTApIsyIaRGOZ5EWUUJKZP&#10;5EGJHIfoLbGjqUrFRNsdQSi42vqE43FsbOxTCHFkNPjV2tl1V9c+n7wzsH6DhKutftzKtzNcJDhq&#10;ZmJUWzWIOXKFLARWeFwqMOQmCS8AjmQPY2yS5OSjPUl4rqp+HGSVxLIAh0LeEaT4+qsa+UtijyOu&#10;TRJ1ENeP82gUgschEMEovvvOrfsLo/ArPNmnjxsjm6UyMFZniVQfpA6wO0+ET2JFl5c75GngPcUH&#10;sWpaOMJFtOK0SKsg4dNPVy74Lf/856JsBrwwxxbBTZJjAL+zxElHVrbEgK2qA4xwoSpOS+ifxB6H&#10;v1hi/8LPKzGhUvtAwitRuaLtjjDr/Y/tG4LHsXlJUyV2mmxok+uetZnrsrKER6/O+xzqRkg+BmY5&#10;eByNuL5V7XGR73PgWjICU1Jrg342a1aNKedk17joT2Ikwl8sseux8SSG8AZ4nwM58BLRG1RL7prh&#10;OJFIAPF9DlHkOHgc5UawZW23nfu4XyLNeuu5jPDNNzPudOG9XEGjE10eV1FXqB0RdFUlOvK9XCjs&#10;qO2ffbZylgfOmlV6332+qAnE/CgHL7HrYRaQGJsa4L1c5n7lQNj07QSqJSGNoFoiD3KWSER4YoAJ&#10;H7HHT+TdYf9qFYQQQgfmLJBGDFDukEBkmd12cyWcTEFeQXO56jtuCW1bEcjG/FENAiUGIXIaOS5Z&#10;GMqB/xLakqJpw02w8UdDKKjA8Fi31zDOHXusc8YZAWuF+rwRg7HEj4lkIYHTAHO5VDn5oEjCK1Wo&#10;Bo7EI4e5g5Iq0VZ16lM2uyPI21ORL5l4/ZeG43FY2HBLEuifu7g/UXKYvTLdd0WgbO7EIPIJ9trL&#10;zSb1GgomMGEqQ4aY77DKB03w5n5V8rnMhTuMnttgYZcrGidVUDj18Ne9uztG4Llt2jRXHUaN903z&#10;CEJ4c3N7kJ7+fYAj4XHCnPyAZRT852Vy8u3xAwSJTQA4DY1kxCSrcvIj7440AsEuaWSY/fOf/+Ti&#10;ZrLoWFdcUX/HHXeAvRdffPGCCy4YNmyYhKypQELwOHRVrlpG1Vt3XTewNkejhA6C39tv1+/GdY05&#10;vOOw0iuvdFMNqO/hNbJD33/foczLKae4RsGkHBewtpIDjysvr5PjGP3ixanqKngPCqfeZGC5cMu6&#10;asRkRXB3DxO3Lq1BgKtEVyVwRKKrIhSoaitFRvUqq7awMGA5hlzLlPXcTqKrNjSS4QNR5eRbkgz+&#10;9fbbb7/11lvozti+n3/+eQAecsghgwcPHjp06CmnnMIShc1hfIDfTZw4EWN0TqqF6hCCx8HX0MZQ&#10;9WB2ueW4jTZy+DdmTP3RYCnIEZiKQEQOAemjo0fXyUi8j+xQ0uVfe83Vlm+8EbDLy8s5B3LP1uiq&#10;PIVTlYYAD7+Dza1oSMiB4CQP/TTJdNNNXU7+7ntJWJ9/sbhNmwTJrqApS9xM7tEme+B6zipfhLls&#10;CeeaJAaFgou/1gmrAWeQuRuTCopq3/cgxxEWYzWUFQ/jK5D4HGbPBo4biGnZEL4kbqKZM2dKymGB&#10;HEuSoZHglCeGyeAZAygcAGWOLENYHh5IUjsmT55Mgu26664LX5ZUw1/lRAxOEhwOxEkEtVxhkiOC&#10;ZPJkN4N/1UYV5hwBDZR222wzt+gH9j+SRWlIcDg7KABC5Ac1fO++m1yx0tatN6ZbkFaTcO1xRlel&#10;lifNXJ6YbBzj5MDnBoNSSj2mzp2dxx/3OsPj8Dy875bAqHZ+/L6U+iREzQE8BX5uyPV6cAhnTncj&#10;EZirMy6/PCBM/KGSnPxOnTpJyiggnOLvCzh4n24kGEGyHM79YK/ZYYdNmjYtDtbXr9fmm2/RpEnS&#10;4JvSsPryL7dAkPJI587rr7NO8jC2axtuuF7HjsmlbtdgQ4F2R/a3IKbtv//+Bx100HrrrYdM179/&#10;f+oXDBky5MgjjzQHMMwO1maCk4gxlEQ7pQ6nILjd57LL7hs4sN+zz3YiO5376akwAqv5+9+zT45U&#10;B6qs4XkgISClTZ06lUlSGzrrk4QQYzXjdggKmSLN3Xqr889/uj8x8LVp44pgmMG4kuPBByc3a9aH&#10;HPrsjVpvt9zufP1JTbu9/uTsta9z//2uIEZoC7UxqQaXbOB90qRJe/vCcTk1s0AYhKtSPw9JzVzd&#10;6jj9+ztffe988Naigs02ndp1z52vubq489bO6JFOr96RV9eLI0bs07Nnm7r7a1PA7L+/8/rrrtKN&#10;FBOAWbz++uvoBfY6y3vvTV9nHc7Y9SLPyDxYXV0+ZcqUPffcxxIOVxhOn/7Grrv2TUY/rtI8MyYf&#10;zGfju+IzHxDEWT6QEXpy6iFtv/32tK233r64uKyiwmVG/IQrmc9YIXiKPjzIIwjQFMf3vjHBSECD&#10;1VLytbAw8fvvBagKRmHgJ/Vk+Ss/+cxiMd8zAA5ZQPEN+hCfAWiOXYKa+Dd//ix4U6dOzQEL/enP&#10;l/ThMxoDlHcrnK34TB9+RefhG/7EIc4r+BUBY8qUyWuttcaf/rSZ9UlQMXXqW126RF/MHnluu23Q&#10;6aef2aRJGWuA0Oszzjjj0UcfJXYHD9uxxx47fPhw+CkuF0x1knx2770heNyFF943aFC/jz7qhLAS&#10;iMchhaGucsMDkldKI+ADoRSRNfNCZy0QdwJru+km5/DD3eofmOfgenC3UaPqHqGE25FHuvF3Bx/s&#10;civ05yytjsf9p6pd142cAw93brvNXbOMCgaHW6Nu41WTbLgL8pdPO+64uoqaDI/YmTfecPbbz3S/&#10;917nzPOcWVPmrNtt3Z+vvm7ti89z2nZcdvblza6+OPJOnv/xx22aNUPmWQUCLB7MDDjOeeZp58p/&#10;OuecnxP+ggWzkqbPdPki54NpHb788qv27dsBis0GCzBltcxnGj8NB0l1k7Ah6cY/9hv/TP/Kyqqv&#10;v55pavV4nXmQfwYIjINdDY454GEEfDY/DUviH9/DgPgJfyFaE2LyD2YE9+FL/hlQ7Hye4r3mGx7n&#10;Gz7DCwDOZ0DxE1BcIF5YSLRGAX+FR/A9XInPLDfYHLl/wDFGDj4zKX6au9R5iynZgGrB90VFiwsL&#10;EZrZpe73/ORdvJpxAoEOHk/kS2MpMdo/4wcU46cP31dXLysvL0W0hG/C3fiGkTBBwythZPzke0bI&#10;NyZYgNnxkzcyTr6BezJy1AtQZ/gj3zAYxsloeYohARPkmBKQvJefjBliGZ+ZOVvhlTS+qaqqbNmy&#10;lM58NhzW3Hpg9CK+N6yWZmjNP8NYPeqblXDXXYPOPPNM+Bd2DzBlGBlaKvIdFaWQ5jDJYWaVaB6p&#10;Czg3j4PLmoCds86678UX+/34YyeQEojH8czuu7szXtXzQNYLXu2sPI5YDPTBRx91jjnGeewxh6tw&#10;nnrKZXnwMq7+8hok5fuLL67LjPdEHiyArJ1DDjFYd3ncHc7XHyxvt9N6znEn1/E15Lhu3ZwHHzTA&#10;TAQQeYtZdz6iEwIUzAz1mcUI14D/Ui0z2WDC2+7iDD5/5oC7N335sCN+7v3cAcetO6Ji/8E9Hhp0&#10;tYuAlY21DO5ytrFjnRMOd9f+3Y+6E/caAz73VOfbH8sPPmpJednrF45eew1n7bXcpcZq5h8fQIMp&#10;Q2/YyrCXhm+7Q9fWHdbg1p7ffnV+m+8sX+JmfNDH8BS2B3r8kmVOVbUzd45TU+FuKrP5AQVMVjMb&#10;5ocffiotbdGxYysGVVDoVFe5fdxnkyKP4U18j+/aMBe2hxE6+BOj4jMfKioRumrnzl0IuzQMzmWR&#10;JM8w+GoXQm2NQ3VC13yacAqTu8Lsk5pa91f+UFrm1nQFON+0aO7CbNbcadrM3b0tkj+Lip0myf1p&#10;nmUAfGBX85NufEd/gFDNullTp6yJ+6dJk8b12Ht37o8FrNm3yXr+TmFR3RjMjnV/cr1wdupNnDhs&#10;zz33xNyUk7z1O5jjwVDklVde69x5606dNjDnhzk8QLLh/uDc+2zisqAO3/OPX/lMTSCGCk/kJ1yS&#10;zjwCBM4D/gpxActfmRG8ErrwV8P3wZXhwh5HNmZ3vjGnmjkzWBKGJ4Iu/so33plnFp7BuVnm9DEy&#10;Jt/z+J/+NGjEiDMdJ0mh1dj8eBwW4nvvvRc3B7p09+7dzzjjvoKCA+65xxWayOii6vc99ziUUfNr&#10;OAeuvdY1paWUXkNSRVfNqkDBEFkrXEdNhB2UQSWGUCAJXrKqvMZZ+Pall+7PK5DOzjvPHQYMCP6I&#10;vIOIlzQc8sebb3dmvr+s7bZrOuf8o06i5MZrAK7wh8DjJkyYsM8+WRQoVgpTJW+L/mbrIEwh9MFh&#10;V7Tt9nDW+HDy6IJul28z6vr39p1e0L3DuoX9ysZ9+rE7+/POT5aIv+du55kHnF33WHLqlUvXW6cl&#10;kEqdCjZwkk2QbVaCcFTitJ08ucmh3d9v2WdJeXGXqrFXHPp126079trHad7C2eL4nb/+3Dm2yzu7&#10;vXrLNc5lO7X/+YtFHSjMXFHtlLVxKlimRU75YnczL69xWrR3OVcZp+6S8k1aLlj6W2VJWeG82vaF&#10;67WsrHGaNXEFATZ8ZbXTosipmvN7h1aVZWu0abVhAdyktMSpqkwe4DVOSbG7t2f9OL95i7YdOxQV&#10;c8VuU6e6xsUfaxqOYC7dpbM7x6R7p4al7zjLlrhAlpU7iQKnvMoFAnPhm/98/Mlee25FH5fhJdzN&#10;YDQsJggHMZqX2Rh8Nr+aOy9dllTmNGvhfkbCGDl24gH77MlW8s+4ybmV5pTPW6tpx5zdcnb4fuHC&#10;Ndu0SUo2Vm3OvJ/atW1TWuxeKmDTPvp48hprrb1WhwzWT84X1Hd+etFJnHPuOqxKWg+r3AUJaaAy&#10;DYY4auSY/Xr1hBvC4CAc3Aru5vavdiG4IRa1TjUckOIXlU454jbSN1o/hxbGgeTpC0zYa6Ly9mee&#10;OL2gsCHxuBEjRuD+OOGEE66//nqcuzfd9FCXLr26dFmPeO6ZM2u32abojjtqTzqpAL8kijSuLizB&#10;xrpnPmDLr5k6tbhbtwRXJBx6qNcNDRytx1x9wFM8a/5kfiaefrrw+ONr0U/xA/DrXXcVXH117UUX&#10;FV1ySU1VVWpnQr++nzVri4svLpgypeqrrwqbNi0YM6YwqUImhg6tPvhgOl9/fe3t9xR9MXVRx607&#10;OFffWHXuuYyq4KyzCl99terTT4uaNTNhh1yyiZl/lcEXF7suZ0Sqc8+tnT27ZvLkoi23rK2uLsDu&#10;cuihRd98k/j3vykRVVRYWFtb88rEoiG9X3is6qguZe8deHPny74+u9nol5ZM+/qKG0ruvKVg3Y2L&#10;btjllaOfO/A5p+e2zrQ2RW0v2/z5aa1327R2Xv+af3X99dU5VR1eLev/cfPttqv98PL/HD7W2emQ&#10;phN3aP/ztFnr/V/Jzbe2Or9mQdGlre+7dNEZJxT8a0rng24/+NMjbtj224senNn/5GrO6uGjyr75&#10;LLHpZkQULm/dggkt/npJ4QcfFI95o+0PH67hfNnJWdDUWYxEVd2sbeWfty/Zt3tix50hW/Gsb0sn&#10;vlk2d1bxL9+7K7Rlc9dSucfuboAOvAdhadnv7iItLZ7z/Q9tm5SVwV1Y42g+cD6410+zne++dW90&#10;5NdWLV0T6sYbOW3aulyQPq0Qq5ABqp3fFrpnFQLG/HlUJ/1p3tx1cN3At9gBfPn5Z65SsPBXpzzp&#10;mzL3W5Y1rWN7cD7OFWqa/jzHmTPX3UOwzBI2ScE3X3yx8fobuI8YtRO5i3OUExFjKG/nvYuXuMHe&#10;iCikuPCBfxhPwI5RSo0i17Tphz/99OcePUqQzRH/6UCetdGrMZIBkJ+Mk0c4Po3mjI2F8CMsxWx0&#10;Ypjw7CcF2v8sWrRxnz7N0QYM+6eze3Y57mB4HXCQM+Hc/AM4nNuzk1VWJsrL2TDug2VlI956a+sd&#10;dlgfVdO8lDcaDZMHjXJoGI9RzmkQBf0Z5TPJs0xyNj9n/vB9q5KSjh07JBWatPAJhOpldeYA3svZ&#10;YqwPNUm7AMcmvyJUw6VotbXf/PD9xsyrKHmarIQGG6NeWVIa5HwrQvrl6IH5ldeJlAjVNDgl/JKz&#10;sbb2zgefPPX8i1yBefU2Pznu/vvvR6k88MADL7nkkquvvvqBB+5btAhFus1f/9r/1Vc/P+usriec&#10;8NmVV7Z/552PCHkjcZdSELhF4BrEChH9sPmWW/57+vR9Tz998S67VAwe/J933/3zllsiFWLjJ7QN&#10;BkfIFU/xrFEVp0+fvmPXrvOPPnrTd9/95sUXq9q2LUoklixdim9iZk1N5002IXx01113JfgTOzr+&#10;bNT4f3/++cHNm7c98MBXTz55o8sua3/ttWsMHVq0dOmCSy8d26XL7jtsddJJP46ftN2/Hpq2/8kH&#10;Ojfe9tLGG2+6ySZlDzyw4e23v3Dbbbv37//ejBm4ronKIW7elMyF+c6eN29Tx9l04MCit96q7dx5&#10;zvXXTy0t3XrjjckDX2vDDZeefPKf33//tw8++PTzz7fcYgvMizt23+2LY67c7s2nr+/3j7MfOfGL&#10;0y/qOfSFn6e/Pa+08oN32415c+tzn9+mXfu2Z+83qfOydwZ++feFn340xemykfNFZ2dhUdedEkvL&#10;qz76zyynzZrOwpqd9nzu0MeemjDs/644YstjezStWvzGXa+WzFj6lxv2+Wjnvb6/+JkCZ0avnju3&#10;2vuAmt9+evOwgw/4/hvnldEOAsTC5c6mnZw/bepuY1wi38xxNug4q6Cw7XY7zWm3VvMNN/zxm293&#10;hhl98L7z4UdOOWcx26+Js+56ic3+9FNhcbv11y//7LN2VIHnngR2L+sy2WpKios4lF1xsbK6qJCj&#10;rArjC8JaUUFhUXGiY8eiJk04pgpgJfCUJUuMVFXAlmNPsvSNZgX7AF5xUaK0lGOtZnkFew5Rwt2Q&#10;bdu4rKRV61o6o6jyanZ1eXkhO3/58sIqREmnqKSklsXQrl1t06aFSeUtUVk565df1iMMqKxsWU1N&#10;WbNmiUWLCuGY339fu3Che3KyrQsKasrK8OTWlJYWl5XVtGlT3Lp1DSdr8tUlRiVbvHjut9+253A1&#10;TIfUPKYDy1iypLaiovDXXzlWizEiNmtWUlZWyc/a2urly4vnzatavry0pqa6ffvijh2r11ijpKJi&#10;/pdftv711xJgmgo3xlzH3JP31yXatSsoKqpu2RIEVrtjqqls0aKUYJOCgtLff69kChUVVWVlJYyZ&#10;mVJgsbS0CAUCVLAmYY7MGpTyE4l30aKa6urC+fORKQqpeZW8lqiap4qKljPCpk2XVFS0rajgdfQk&#10;lJxNVNu6dVF1daJJk0JjmHQtDgUrrRLJcdZyqAON/gUF1cCqrGTuHOC1SDStWlUisiACFBTwV74B&#10;w+5FP8uWQa9ETQ12yDo93z0Gkswd1gbbRCtI1CIKFELB8vI7d9nljLHjVrcUxzLz8avi38W5O2DA&#10;gHPPPffWW2/FCdK3b184C4s4qD2OrhjUuOsFdXUF/ybrmNjUrMW2cCOgCRNtnKuhSv80Z86G66/v&#10;EMGB6EE9cvRTjk10VVOw3Njj7nK+nvRrO3TVG293uGGQhseAuBaiUrp0cQ8qx/lh1qwNUxVhiIQh&#10;DQ8sQLi4gQM/taF/Yo/jwE/9/oarnEF3TXlm8K69Dy4CPlFyxHmgbtNmvu9sumPlsy+U/u1Q91fW&#10;2YN3O+9PcdZe3zn6784227qF7QiX+WCG02lDp9/BIOq9d8Ztu3P34ieeco4/3lnwkzPwKueZ4c7M&#10;b5ymSVsRjf4MjA3A9JkkEyFy8sUX3fBjtgEiMAPYeWfiKf+87bbkvq4yftAL04EPsG022MCjS10f&#10;Zs1f4VlsdaMowtdY7qx7Y/T0rPr8CgR2iGtsq3CFMjYPsyPfjqQUZBxWPEIZnIjS+LjRS0sTRUXl&#10;S5c2Y9uz+QHOXxFwAGLS7LxmjEzANMGA9GSfpxQ7gGF+v2DBBu3bpyuqEMXIPsYMDnwzBWNmS8ND&#10;8nXTxo3bftNNy+AITMe9+yNZuIEGk2IuyEoGlKshJ/mgCa4EP4wHVHfsaCSydydO3Lxt25bA4e3G&#10;GuoaDpORI6AC6hBOxIxAkeEyxiFiHBm813he+MYYzIDMmJEZWWM8hRBq3Lq8iw8gE3bM2cAjfAm2&#10;+UkfIxrzYGlpdevWBcXFaCouTMbAgI0ThIkY0hsB0AA0pjUeNP1d4a7YHUNyOlXz5sHE6/zT0MXI&#10;uUCjA3CMx4T3GlsdcwEIf3VttEkvhiF3ZeWgWbPOvPdeF9WrucHjsjWC8S688MLLL7/84Ycfpg+2&#10;OQImTWd0tSZNEsmvc7Xhw13Nf8oUr9/IkSNRV7M+tssuid69cwF1/04g8bAXX3Q/XXFFolWrxHvv&#10;JVq3Ttx8c+LggxO9ehkIN9yQaLtWYsFncxLtmq8c7k8/JUpKEoMGmT6kdD7H/YOp7aab3DFPmpR5&#10;GA88kGjaNLECFXV9zj0XoQYZ003CmjkzUVa28nWXXeoOb+FvQSZl+pA983t5eeLnnxPNmyeOPjrR&#10;sqU7x7Q2fXrisccS8+f7gP3gww9/W7gw+Huz9Xx9woQvZs+2h7Okpua5V16xh1NdU/OvF15AQLAH&#10;Ne2999yEVev27ocfLkaosW7vfP313JoaazCJUTNm/EdBsvJEYsjIkfbjAcKtd95J3L4EVCggfnkO&#10;KKoXX3zxwQcf/He/KLhcPJm0U45QLl1d0TrvsUd7bDcZG6cEInqQiNxkLtdOxhlKJjyHD1e7clgR&#10;rsb5lnpHNacsJ0xqKDLGFPwGxts7Z07J4Yf3O/98Z9CguhFxKhKOx82Dq/hEU4aLOYZjLa2oQzIw&#10;gT3n9kO24kg0BUk45V59zQ0ebt0mF6ZW/r0uyZTjGr8qVyJyHjK7tIbfAynPDQ3J2mqNr866bbfZ&#10;Zmtz5lu3JrW1XbjTzLqhh+6y886W3gYzClc7zp2ZGGDEVVVu+Il1K1m6tLD+xb3hwW5D3LbxENu1&#10;kpqarlg5Jc3I16u95cjlIsLDNjEQaRbFkIBe4wz/+OPFZ55ZiR6XsaFrINLDgAI09Oi6BG90VSI5&#10;SBclio3YN+M895rL46pd5KYaO4ljJiIEl0KfPokxYxbzRiDceaf70FVXuWI510RnayhfdEjjccjq&#10;7dr9vnx5gj8h5+OKNTwOJZ1oGPTKMA2zJv4N9wn0UPRrLrvOHgPoA5isIEmiEuWwJIlBRHiqcvIR&#10;dTnMwyA1c1+KtUnKFhhLtP14VCQjJ5+kd/vxsH4kJLMfSWQIIfJVI7/DlUEw4MFQyHnYbbdNHn+8&#10;NUa31NqSHmjkLw7DYBlayHEUv697lIBebskhiIRmwsxxDJlm5DhaKo+DG8KqevbElpEYN24xnl94&#10;3LnnuqVNsMEhx2WTNIGDzwtzQ1pGKjyudeu11lgDEcN9F5Y4UxiD3FvEhGyBKVlwuuaaa9bl5COT&#10;kk2CcS1Sw6sjKUaG0zlrPGOYgZHWw/1VYZ7I3BfnOFdVSO63J99Gcr89JJPUj1ORjBLQDMke1axD&#10;CcnsRxIZwmrhcbASnADE5RJ52737F88++xuWZiLr6leXMxU80CUDNIKTuYxyZUd0N5NfxU84DqEP&#10;XsPXk8bj0DdHjnTZ2eTJtdtv/xWpUTff7KZkYHEnrviSS/zej0kVppmWo44u3KLFTPx65jCn+gj8&#10;moP0lVfcgIZg2rf3Uhy4kpo/eLEllwzg/pYUzsZ+TbnNALTN0QXJCznFHg4QyF2XiLqgSHIlLiST&#10;1AHG5J27glkADIIcCckCvOqP6rJaeByiDXnsVA3BxzpkSPEeexQSsg9bMbphaiPQF902WG0/hALS&#10;+zMgBnnN+P68RpAXLc2tRkYRZZo22qiwpmYDuCqDvP56N9yJuOEUF14G+CZuNZXHoTQl8x+22mIL&#10;IubcR7Dl4VFi1lSIQjb0B1jvHcTTqOQvSYYzAdsSOAgFZO3Yr2UkOAkcRkLkkET+ovyU5Fof5C/J&#10;fQ7IpxI4CLmZd5k9FVcXhNXC45gMzGjwYDcfq2XLpb/8UoWvAHs5lq+0q045nBHxsqWyrooUTpjM&#10;BX+Q42A6xKaaZuxxNC8sYFU4mHVWwgkSoAgcQhlSL0XHdpbkce9/+ikuPxc8qabk2P7f/7mi3IAB&#10;YalJwKCkJhIh3JJ7uQAiEVKQvySXh4JPFRxSlSUiM2GSEpGZwE+JyAzJJEsIkknKaoXdAsL+q4vH&#10;pQyZQEdiC936l0To4L5M9SKhKm64YUDnC4d55hMYdxI8bhUelEmOSx1SENbm9Tc8LnXYWNzgcW3b&#10;7rzNNsVe+A/yIGyOaZobfMI0arhLLnnCkiK5XxX5S2K0Sh40KwLQwiCkfl8VHGK/JaCIS5fcr8pN&#10;AJLrgdgaEpJl3WV25FudT+eBx5WWlREt7SbE4C7EEYHOCCOA62Geo2xR9+4B54/hObNCh8/B5XEr&#10;6ta5clw9e9yq7winGMLFEDZxAXsN8xwuiPbt30WO86qFde3qls/Duhe+4cmSHMIIFznKkQYbGyUi&#10;VBtGVTZHBQf/rESOQ/SW2NEQvSVyE4xbUkoaHhdudwRbUauzVx54HCSsU3yIqCDZYN993VT5c85x&#10;M5CI+fCp/7EqYuAm86jbWb9h0YNjenIWUyRR2C09kbnEELpqZjg+dECOS7XHweOSpRi222KLVRZW&#10;SDOc90KchhI5DmOTxCgDySQ8F8VHYgiPQrIs1ET+kshxuPglRYG4HohUSHsWgMIr0Z0hWejdYT96&#10;KYQ88DiywVZK9eRgUcCDGkrUMKGgJt5uvgnWWJqZDc/oqqZmmGnIcdQ9oGVK5eFr5EHqLAd754pe&#10;aTzOpL+UlX06k8xaQZAU8WgS+xdFpU0SrmUjGlxVB1jiK4hCsiwowP6Ft9cSPzyO81FSo5zyEBIT&#10;Km4iiZkC+T307rDHphRCHngclwOkK1D4H4jbIA0QIz3RZ8EaXCCzVxsGRFuasrfrx8elvAKuFDoQ&#10;AXUYA5zXjO2vWbON1llHcgEKtackwgUeMYmzj8AIiQKFVhga1ZkWgzB2hNrrEp0O3i3R6UhPkNj1&#10;hLEjEpIF29M5eiFResIpCkHAQyUPPA5pPINVlbgNnKpnnRUcF2hzmaMTjT3Oi9HNGAOc8pooUY6I&#10;im5xjhUheMiMyQztuQsWSILmSSqQBG2xDiSXtxMDrLqXCzU8OImz9TQxwPZwgACqJSQD1RJ5EH+x&#10;RIRvlDHAzzzzjKeXUECYu76CrIE88Disqpkd/yHDsuHimbNMTJktLwnRix3JoqtGyVbB5GeuBjDN&#10;yHFNmjQrK5ME3yN8SeRBjgGJkNKIc7lAtYRkoLpBkaxR5nIhxFFFHGssex82EtDvlAceh3c8x/2q&#10;QZizqxo2y3y/vSkBZCoU0gLIcZnh+AzD1Mz3XmFqSycreQUbe45eKjgYUyQbmJhkigPaT41FSViM&#10;PRy4CQUHJVOT+IuZESRTjUcCh5hkrKj2qGZeoXeH/VuzQDj++OO58eqqZEOpz1q7e9XH88DjsPJK&#10;jDt4+nDYB8Kn8QNkKVyFHEcgaCA4XifSueqKlCe/MkUHmzfHmSVJFAeOxHeB9VqiQCEUSJxrKM5B&#10;SeZLD7TL0CTLAhDTsERXBY7EvMAVfJJYFtIcVTn5KlSH22KZeiMsUwaJezP69evXpUuXgHaYPPA4&#10;LAUSjw8mXuSLDKhApDKlClfKcck8hyxCFic5omU4AiDHAd8LMzaVFJs06STyOeB6lvgcOMklhnDu&#10;aZUEpjIpwlnCoTpTb+Q4CRxgg2qJKMdVcwFVJ//p4w+VuIm4FFUieiPHhd4d9gTOAgGbyahRo2Df&#10;aKzcxGCuZM3Z8sDjyDqWBDRw3JFQnWGGJp80tZgXN2rQskTYc4zj6s2JqVU6YI9L5XH4HOBxzZp9&#10;8dVXEvmLmA+J4Rn8SIKkqI0qCWhAqAyN6kyEiUKyLARmw0jkL2I+JCGElGMIuHX9VyyXDUi0Jdaz&#10;hGTh9leW3sQJdO3adbfdduOmUH4GDEjMA4+j5IvkpOKEyXy5l6lb7fE4Y49Lqx+XgkSEgtCWC3Nv&#10;pVc3BYEuyeO22WoriSmNgFJJDDAubEkuPRJBwPXkv5RBTmhUZ4KIxUoCB9i45iU5+ciVEhRx+awk&#10;Bhg/uIT0UXaHhJ9lAsJZy61+t9xyy7Bhw7j+JeD5nQceR8qLxEjEYZ5ZHjSV6bk4aqWu6hcDjAUt&#10;9MlpbhX22KiJN27a9L3335cIBVhAJEIBIr1E/mIx/bEkC78rJKoAr8U1L7F/cf+xJJfr448/lshf&#10;kCygucof91F2R3hqBnyiW7duF110UZ8+fc455xwumQmojOeBxwWcT/RuyTvcVilOZwrGCussm0J1&#10;nhyHjxVjX0HBzjvuKJHj8GRJ5DiCyCSmz+i0aPBP4p+VmD4ply2J3UWEl5g+Gzziowxw2rRpd999&#10;Nya5++67j1sDA/rB8sDjWAoS7QApOrM0nmqPM+Xj4XHZGRyKT+hEJVOnxEu/R44jKrio6F2RHNfQ&#10;cvLRwv5YkoVf8BJFjNeSky8RURtaTj4kk/hAouyO8NQM+ARaPIllJ554IgIdHwJOMA88jsjygEkY&#10;/jNHK8zsHUeOI/3ey1clGYG7h80daJkaOu9P3A4Xqhke56VSEB8Hjyso2HbrrSVOOjxZEn8o9rjQ&#10;7DsTHlJzaELhKa1zVpKFBIoCFZpkWV7RWO1x5F1I1PkouyMkNYN3J9+GqJEePXrsu+++aKwB13Ye&#10;eByZfQEH5z95VAxiGjL3wR5nGJC5N9y96DPlZvJVn0EezAon2wjgcfzzeBw+B95YUPDFl19Kgq3w&#10;q0qMKSq/Kv4sic6LMBga1ZlIAMk2C3bpR879Q8qzRI5raH5VQmQlOi9ntoRkOQnxx3XIA4/DWy+p&#10;dEp0BQbazKhBavPi4+Bx1I8rySrH4R0nLyQcis2lwl58HAkPyXveOq27riShhwUqMRKp4uPYwJK6&#10;u1j3Q6M6i+gtgeOSrFMniQm1ocXHEfAhuUoN0VuF6nBbTNc7DzyOwF3JCYNVnuJfWeU4L9HKleOq&#10;fHgcSzz0/Yr4NAgf4WYc09BVk14Ic2GzPXU4AyT+WVWeA4lBqpz8rCQLgzUOktAkywK/seY5oNZl&#10;jqwKg2f6RtkdIV/xR3fPA4/LmpMfcq4Y9TAYZ37Ii49DV8UeV1nh6qpZ7HFwk6xwfHRV5DivDCdK&#10;azKaZGWh85BzSeve0JIfSb+TCAXC+1XfeecdyXEisZ8aXiDJM1WlGJN+JzFZRtkddotf/nQeeJww&#10;Jz9rgndqnkOdHJfVHsfqDJ0ojjEuVY5DZkwWAmja8IpYSPYwvouAsUj+C1SYk094jYSnNLS6I/ia&#10;JLozordKjgu9O+Rcyg5gHngcSWeSKEeiZLmvIKscl3p5K7Y5LHRZwkc4qbLCyYZcwlOQ47wYYAxz&#10;sDxdMTJV/Tj8oZIAV0yoAWOR/FcjchyxsnYr1n0ax44EDqB++eUXiZsI/Eh8F6r6cbitmJo9qqPs&#10;Dvu3SiHkgcfhppE46TjxSHzJjA03zyGZe2B0VfhdlqIjdEHS4dALjVWYpvGrmjvAkj6HjbmtNeod&#10;DqkDoDitxOeAC1uSNkddYokJlUlFQXU92oBkCRwAk7sukZuCh2v5rzRc2JJYYsbTIdgdnv7jATkq&#10;VIfeYqIH8sDjZs2aJcl6QUIhvT8zHtAlzV1cLg9yz32fW5w5xikMHRqfnl8VHoeumizMiYgqyclv&#10;aPc5YNkJne6WCaEIBVlJFoYAkEwCh3cK73OQpN8hf0nS7wgdlVzJxnqOsjvCUPOP7psHHodEEDBA&#10;OecJk/WkQmpz/ZsrXJzoqqY4cKaGWSfKieeZ/GCgKK1J+OROSYSChnYvF/Hlktwy5C9JedSIJMtE&#10;ffy8khQO1b1cRB1IcvJRlSQivBDVfzQvywa/jsdxwGJzMQcI4dHUZpozZw6fqfTyxhtvSAwN3giQ&#10;vyQWEIBkDZRFjnN5XI2rq1IfE701aS/L1qIE3MJGTTl1eJyx9yUTgyQxHw0tlwuSSeRTUCSxDwIn&#10;Cskykb+x5nKxZ1UkU6E6zzxu9uzZ55133rhx4xjHoEGDiK299957MeuS+EoiHp/5PvXGbGO+z27j&#10;8psOXEBitGI8WXkliqR7oUx1QZKH089nrH5wfObRsmVdvqopMpy8vJUEb4lQgNNQUqgHeVAiFEjO&#10;JINLycaDZMCR+FUhmUSrwPkoSaElt0wi6hJYI6Ea1mrJsQ3pJbs+AqMsojI6j5FcBeOH2Ii4VGj6&#10;5z//iVj3r3/9i7ywk0466bnnnuvVq9ekZMMFuWgRt0+1feSR4ubNJ2+55W8ffPAx2ORPqDNjx47F&#10;Ysp9OWz1GTNmEMJGiDxVnwhqNb7LiRMn0pnaTxBywoQJYBCZBckRgZEL7jD68Ctf8ick7TFjxvCT&#10;R3gQhot9AVAmP4nwKJY48ibmcF7Kq99++20gu8F3v//+/ZNPtv366wVHH/zamMQH7zc7oer20tZF&#10;L7ds06xp0ymTJ0MzrDB4nWiEEXFMjR49GlsvLB7Owk/wQIUDvgcJmKJI/QMswLkKiBcxqqZt2855&#10;6KHqWbOm7rBDSXl5yQMPMPnFO+wwYcwYMMlIGDajAtr48ePNHJkadg0ak0V2gN7MkQ50S50jiKK6&#10;IR2YHU+BRpBpuvFqkMze5gRiSAyM4ZHsATKx5ZvB043BQ0HmiFEP5PNeTDwQly/x0phuwOQRSuPz&#10;uJkj7jwKMaXRkcGjekNH/LzI9bgOIQGEYGwQxZAbaIaO1IMyc0ylIxC8wfMIg2cYTAqbLGMzdORX&#10;rxsjZI6GjswRoxK5VhCCoTJggwqmwGdIxvXYkI+BMTwIypQhEBDMIjTdQA5zBAOc4gA0N57wCrO6&#10;gPbyyy+z5kE1g2FpscCYoynInkogPkMyuqHrYApkuRo6MnEzeCqaYfFgnDzIUidyADqaBC8QmEpH&#10;Rsg4DR1BKXNkFoi3PAvtGA9bA1zxmW/MbY0G+fRnjml0BDJz5C1mjtCRtzNH1C/gsIxBhaEjqMYO&#10;zhwZP5RijtDRzNHbaHxj6EgfetLfIJC15NGR5Q18M0foyHt5O93qz5HRmjkyfmbBWw488MDVz+kK&#10;7rrrLm6C4Ah66qmnIDal/p5++ukrrrjiySeffOmll84444yePXtecsklV155Jd9TSZ2clZKS4tmz&#10;yzp3Lrj11sqTT+ZErQWD7CImyU8WFoThMzNkBZjDhIlBVNMNAuPvgzeZR7J18+DQjQd53GAH/PKB&#10;p8AsxANr5nUruxUVJW64ofS222rnfjnw7g6Dbin6qm3X9p3blz/1fOmKbozKSAF8oI0cORI43hTS&#10;RmUEvdQ5lpSWJs4+u/CVV6q++qpk3jzyXSsHDSo89dRvZs5kXgw1dfAGGmM2MaupqDDD9n56Ei6c&#10;AjzTMw2lZo6pgzfHbLZuLHoWOrslY7dsmK9PR/YVNcGhWs7B159jKioYPwxo//33T6VjhDkynVdf&#10;fZX0bF7n0XEVAq1AbOocM9CxpIScJ3NHcsa1mpGO3uC9Jc0U4AigCPxkXKvB5wjpCUWkf+oizDhH&#10;/43G1jAkS11dGeeYbRGajYaYAh9ExMm5H3PO8Y477kBZlEjN4aQ5jnFWHqz6uuuuu/POOzmdzj77&#10;bI4pmBrs78Ybb+QgZWTsK/RW2DYzp33zTaJJk8Qjj5jfwjWOSs6HcM9k6s3xjsiQGc6gQYmWLRPL&#10;f7nhjkTbjokFm+ycOKp/tjeyUplv6PH83/8l1l47UVWV+O67RElJ4qmnzOEJww0Nqt4DVMjiLLWH&#10;gyyDjGMPB7pLxsNKi4LqehNgNUrgAJjjjcPSHkUIKebGIssGQ0GstgTC4xxvkvGwO2Df9uMBAkYw&#10;+IwEVCgghdwgw8nD6cHrEXQ59/r37//QQw9hFzjttNMQvx999NGjjz7anIFpGn601EzkXkmCN0sz&#10;ayCo8TmYtHyEJ2I7TDWkTI0pRwkoJSAOnwP/CL5DVk36HCjjLhHFgSPxz5JkKjk2OedUuVxRUF2P&#10;aqxDVC2JvWmttdaSkMwIX+Hki0y92XGSslrILsZtaNk4lkJHyGd5JYzJcjDRHq/zq5LBe+211159&#10;9dWoq3vsscfAgQMPOeQQthnl6G666SZV/rMZoiqXC3tQ1iwTOA58hxqWpkamb3xclFwuYHJtDawT&#10;Bsc/iJfMV8WmIyEkcCQbGEVDYjBuxLlcRqWItnlSn4JkEneKimRxLpdHnTzExxlzsv2qQo7Lmktv&#10;5DhTp9fNyU/WyMwux4XOyQcUwSjIifyDx1FqKZnnIGFMDRCOMCc/CqozyXGqnPwGSDIJz0VbarA5&#10;+fBxrExQFSERH4uRE5E6cXJK1IW09ZIHHkeUo8Q7jhyXVcCsk+O4jis5X8I7sqdYRaweA1MzPA5p&#10;ztyS4zh4+iQBDcCRKFA4eSU6L3KcqraSRCcAOYjwElSjuKhQLSl/AMkkaXykOapy8iUkY3d4pVme&#10;eeYZrB98w7UMuGWfffZZ3LIEqOFivu222wLethVcSMoDjxPWyMxavQ+Og35KiXPmV1cH2E+OI6Qg&#10;OMrqeqKcmuhfo7Em5TgMvRK5ADiSuGsWjeSeVhaixIQqrJGpMhLhTpHomKBaEt6MOCO5CQB/sSon&#10;P8ruSNlOrGQcMrjjkCthc/xEXjMhZYTXcM/WPvvsc88992DQxNuJLdKwP2HLA4/DVf+H1zpPleNQ&#10;Wn3tcRy/OF5C49RcPwiDM9VHknkUFOCWCAXAkfgKSDiXxBITgiApo4BVXlKjHCRHIVkmGhufW2jq&#10;13sAVEvS3Yg9ksQSE+8p0ZYi7o4sCIVwOLIPOOAApglfM4uTpY7dyWAPHic53VPfnwcex/EiOanA&#10;RVaLgyvH1bhmOPc+h4RbIzNZ3y1jQ/JCbgq9ypMkcbVgk9GV/BW5UiIUAEcif2GUkVxcgpVEUkYB&#10;B0gUVNejjYmNCE2yTA8gpEg2FSZLiZKFFCPJpYdkEtJH3B0pqOZgI8a2d+/e5tpvmCYB2HA38tb5&#10;TIA0plVyDQgGYrkiDnOgSijrAckDj1PdPQiCssqDrs+BVK5klhU8rob7HLL69SPermYOf9waJkIl&#10;6dPASCQRCrCASIQCAoAw7dmvGEgmkSs5xiXjYUYqOKTNSexf5PZLaiIRdSApY6UiWcTdkWnNccKZ&#10;0DQC90iWOOWUU4477rhXXnmF+ZJMxW1bQ4YMQcSTmBHzLMdJ3EZmDllBefefGp8DDM/3AukoQzKF&#10;TBYudOU4EneTubucSJJYDVVOvkmAs+dxHOZRUJTpxRJ7JYBVcCCZJOecFCiJqItcKakga6Jk7Unv&#10;t8vCQ2d3wHwvuOACskXJpEZkI/VgwIABcFJkPcLXsM2Fh5rjiTzIcSiqEu2AVZ51VZlIES8+zhcJ&#10;LIUoqxM2Cl/jthr+oagmeRxCQYOS4yj4I5F3MJeoSCZR6EB1FJJlWgaI3hI5jvIHEjmOZEqJHMcu&#10;k/hAIu6OLDtO4goPywTzwOOIQpBUtoKbEKSeecJ1cpwbO1JASiOdsseOoEBFEY9ho9j4Fi92qwEj&#10;0yV5HM4+iRzHYS4puIiBQ1LbkuB7CckwL2QlWciVG4VkmV4BySTsm+RzCfsmd11yMyckk/DciLsj&#10;JDX/0O554HH4jCXWUI4p7JSZsbNCjoO9FdVWFaKrcr9qloY8SEZeaCwbHocQh18V91DSPEe6iCRI&#10;CjiShB7KyksWOj5+Ca/kAMhKsjAEQLiIQrJMryCOTCJ64y+WmFDxz0qiDoiJkfBKk68ahjgNrm8e&#10;eBzeekkgAlyAcGJfOa4myeMqkzwuq88BrpQVjg+90E+JF/n1V/cyBz4keRy8QGInAo5E0cD5KJEH&#10;4ZUSBQqtMAqq61EB4QKdTrKZOHElrnB4isSuR6iAJOoAXim5So0DQEIyCbGiAckDj8PLLgkoZfea&#10;Ol8ZmokUweOJruomc/nV80S4yArHB6m8wlyxiihHrFxSF4YRSCwOmGMlwgVnicTYhAKlupcrCqrr&#10;UYGDBBt/tBWf9hQkk4Q0NjSSEWlPHIY9iiLuDvsX6yDkgcfhHY9yf0K9OaMaYOPPjArjRU36lYpq&#10;q/11VbhJVjg+iEYwNLoqBeKpCZxsEssOcFhYEqcYcCRyJSe5RCgQ3q9K/V7JLmhoJGM8EpKRk2/i&#10;0SxbxN1h+Vbp43ngcW6p3gUL7GeBHEeMhR+cJI+rk+Oy+xxgBFESxWGjhseRyLUi4d9UIpNMTbLQ&#10;CSSWwMF3IUmWRpvLQbJguGNSkEyFahUcCapBkUR3RvRusDn5wYgs65UHHkeCt8S4gxxHjGtmTGAd&#10;Q5KD45AJXFtVhLqave4IJxUBnFEwavyqKy5XBQIuY4nig5wr0VXBs0RXxQeiysknxiIKqld9BiQD&#10;R2IWEJJMUj8OkkncTVi9JS7s6LvDnswiCHngcWQLSwJTEVI4rDLjAamNfySTEvybqPWPHeHYRE6J&#10;gk/4Jk5VRLlk2h2NUqOSw5xq+hKfA74LiQEbZ6gkMJVJRUT1quQByRI4hmSScB98FxKfg+r2YYoX&#10;SSqYmYtBouyOBvNMHngcZeYlAQ1IKKYSf4YGgysuIQMBOa4oUV1QkHB/zdIQCrLC8acTYXEkOcBJ&#10;27UzHTGCSGJHgKM6zCUJ3lwuIQloQCggGdt+8SPBSeAwErQKifyFqCuJHcGFLQnbxhgniV5gPUfc&#10;HfZkFkHIA4/DGCdJOOeEyWokIiIXn0CVy+MKa6oK4XHZdVWEgojGprZtXV2VitIrEsXInZIIBcCR&#10;xHwQmCq5dB0hTiIPIjJHRHW95a6Cg59XIjITti2JAUZoksS1QTLJeKLvDhGHsgeTBx6HhCIRdpC/&#10;sp6c8DhMcsmKIDl9DggFEU/gDh2cX35xL6hec01DCVUuFwlGEYe06orAXik5zPGHSuyDfiQLuZYl&#10;+DEkk5gsG1pOPrtMQrLouyMkQf+47nngcTA4iWEepGTVMlxdtditkYmu6lQXIcf53icSUVvBN0/R&#10;dnjcCl21oeXkk6gkMX2yW1Qkk2w8yKqCA8kkchzyoCSFVpWTzy6TSBJ+u+yPY0tSyHngcWhPEuss&#10;ik9WqR4eV+rqquCq0ElWWErmk2ZshA5ENKiTLUuYMZn/7dsbyKraSggFEjlFlZNPIpeEZCg+EkUM&#10;kkngGJJJ5DhEZkk5UqJHCSe23+OQTGLuiL477OcggpAHHoc1VLIaWJq4LzLjAQMZbC4ZO1LiVBQU&#10;1jpNkiUtMzUkFIqmRsEnV3OZtmJRqmpkkgoiMVnid5akBhOFIHETIXx16tQpCqpXfQaSSeAAFZOl&#10;JAwYO5rEZEl+gsSECskkbqLou8OezCIIeeBxBCJIErzhAtwzkI1vucppZRUBuUUONSxrfeQ45MGI&#10;JeQ9HreiDiVOMYlOR7KhRLjA+Sg5TghEkOi8cBP2sP3SRR6UwGEkkEyi9m688cYS0ZuSahJXODEx&#10;kkj76LvDnswiCHngcQRGSKRxlhS6WGY8wOAQ3CqW81fX54BYl90exxLPGkvsj2UTFofAuILHkSEo&#10;iY8DjsQ/S1l5iTxIYIQk/Q7GHRHV9eQ4CRyggmpJXgGoltj18BdLdExigLmJ3J5LRN8d9u8WQcgD&#10;jxPmcmVNzDaxIxUVSTmOm6RrfWorwU0iJhiZUsBciLMiMIUTWBJ8DxyJPIgQJxFSGmAuFyST5GCh&#10;g0tQDRyJjV9FMswUqpz8iLtDxKHsweSBxyF8SYSCHDn5K/yqhchxbphc1pnCBSImeGPF69vXOegg&#10;hyCSBtkkDJeZCXPyo5Q/qIdbuBIkk8xOAkRIfNV4iG1W5eRH3B1CpNiBygOPw8orsRQg0vsV2Ckp&#10;XuFXrXbKSnx01ehyHPa4IUOcJ54wl3LRsDNKhAscBRKdFzgSnRc5TlVbSVITSZiTD8lUqJbovASg&#10;SHwgmJhjOc7syjzwOCqvSuxxRDniaM/K4pO6anKGOBwKfXwOqBhZ7Xo5D5BWrRz+rWjkPEkUHwp5&#10;S3RMnGuqnDDJZZ3Y4/xIlhPbKzqAZOxxEpEHYUeiY0IyiZsII5qkrDy+FJU9LvruCEzQP7RjHngc&#10;TjqJX5WIrax+VZe3wdxq3XxV/KrLK3zkOI5xPzhh0M/t35LDnLIFEgM2LmxJQg81AlR+VVAUBqOZ&#10;+wr9qoxHIupSEFziK2B3SMJ9qBEg0ZZAjmp32NM9GoQ6HmdqsZlQWGZF8LcJ2gZNEuUidXAIF5KT&#10;yi8+jveRhF+RzMmHxzHL7H5VhIKscXYhkUoBbon8BRyJ/IULWxKIgESgio9D1A2J1AzdkeBUJEOu&#10;jJjlsuq4sH9JVjUubElOPjVNJfFxCLkqVNvTPRqEOh5HxcE33njjpptuoq7efffdN3z48DvuuAMp&#10;4NZbb33hhRcGDx4MdBaWt/EMxzDXKIdtHFMSYQfLl1+0JMXdqqtgdG7sCKzO+EAzNeYlkSuBTS69&#10;xB5HDpYk5oNYYsnUVBfZcQBIhBSOJeBIdFVQHXYBZ+wPqiWiN3F/EhSh5UjseiqSSZAcDUjRVVdd&#10;xZNEje+1115wOspXYV2+5ppr2K4vvfTSrrvueu655z7++OP77ruvuW0X3adly+bUhX3qqWY77LBg&#10;++2rZ8/+mdXGU+AUpgOFIDa/8iUcExwBk6OSz6abISF7GIGRqCLWK1ermG78xFAKmzC1SXgXKTte&#10;NwOHzpwtJoKMYCK8qwihdEN/4Uv+5MIpK6t84onE0t+eb3tI+cRvj2w+fNYB/SuaNVswfz7A6eaN&#10;CmgMhkc49Bg80itzNIW3UruZwfM65gjXoGWcI8NDuuRxgAAKgAHnCNM3qDBz5APy15w5c5gUwjUT&#10;hMvwgV/5MnXw9ORBHkeXBF0gjbd7c2QW1FxkInQzg0+bY0YCMTVolDpHTjtMqNCOVxtUBJkjo02l&#10;I4NEgTLTBI5HRzNHJsg0+VCfQKlzNARiLiAKWqehIuwcmSYQQJoZT+paBXVm8Gl0NARKW6umeC8T&#10;YagQyCxCs1bN4E0SGwTynyNzpwPD4IOhYxqB0ugIpcxaTesGBHg3ZGIkLAyzU9I2mqkSnHGOqfsR&#10;kjEXIlrMImQWzDRtjrzFW6vZ6Agc2Pcuu+wiUXRCMbsi0pgIF6SwBEhBLe3atSsz3GOPPVDCZ8yY&#10;0aNHDwK4J06cyDfwOKjFJtlgg07//vf3w4d33HLLWbvtVvD5518hpVOO0WQR0gEsAATug7EDwRsX&#10;Dz/5zDd8jzAIbUA9/XmKZ/kT5TGI6KEbpigGw7ZkQ7ImoAGkwh6ErgSO2Gn8hB9h/qCbuY4a7ENC&#10;cMdWhDXQoXX79tVPPeksWvB0iwNKPvzliJavfLJ3n5rmzef8/DM8iG5AYFS8lM48wtbicX4aR6QZ&#10;JCMxg6cb2PDmyMiNMw7ae3N0X9q69ahRo7Bhs3rAAKBMTiXUZYnQATgGFQyeYXhzZJmy/rw50m3k&#10;yJHA4UH2CVNjp3lzxF5j5mgGD1qIaOdxgBhpi9UGcF5hxoOaSQcGAHww6c2RQTJHj0BA4zNzZFJM&#10;jTlCRzNHvgQhwDFzBC2GjmaOxr7BUBkJWPLoaObIYBgSdGR47AS+BL085WGe6YB5E/jKNFPp6BEI&#10;yAzezBFQAAR1sB4+pxKIOTIM5gjaPToy1DQ68o1Zq0wQOo4ePRokA4fBs7oMgXgE5DBHRsuLmKNZ&#10;hLzCzNFbhGaOoGLEiBFMkHVlFqEZPD/NN6lzZBPxRrMIU+kIfKAhWDBTXgSBPDp6i9DMEYSnzTGN&#10;jkBmOzMFk22acaNBCzrwFjPH+hvNDB5UgGeGBB9ngXHOMU1WVOp+ZL6pc6QnczQbzUMFrnnIh8wk&#10;8fCE4nHO1KlTGRNxucceeyzzAXdnn302S/y66667/vrr77zzTmbFN1DxwQcfNIwpedImQOCTT5rf&#10;wjU4Jks53DOZeoPxN998Myucv/010a3zNU8kDnAGJ1o4iSVLsvVkJ/vBCTNQaB+me9a+rGNzbY1l&#10;M3cPWgLhcU47hmQPBwhjx46VwBkzZowEjmpeMAvJeOAOHNv2oNDDDCu3b+PGjbMHAgQMXxxjElCh&#10;gBTutttucFwcDhzXr776Kodkz549r732Wnzh55xzDjsNTnfQQQfByPnsGXco8U1LxmaEbujFiGCh&#10;H6v3AEMiuS8rHNIPYN7l2OIK3bsdqICUpcHj/OCEGagqwZsjR+IP5fCUJHhjwJb4Lti9klx6ljhw&#10;+BmGOJn7Iu9I/KHURJKUQmEJwebs54VMKsmfRbhpJD6H44477v7774epsZr79euHEDdgwAAE4/PP&#10;P//GG2/ce++97ZHuQUCulgQicCbkqDSfLM/r5nLhWVlRqrf+RKAiBmPJBKkKLYmPA44k2ApGIHH2&#10;oddELD+1KlqF9zkISSaxEGHzkZzcqpsA0BMlYdtINipUS7ZYBCCrxMd5jqrUwAUJ5VJHJryXy++S&#10;p9Iy4uMKqqmtVO3g//XN5Yp4L1c9fGNxkATNA0cStIWRReLsI2y7od3LtcMOO0RY7vUfUZEMVEv8&#10;mAiDklJ9xKCgitmjiANAtTvsBxMNQh5igIU5+X7ZwuTJ19TA31w5roirCJO3SmdqEe9XzQSK80AS&#10;0AAciTyogtMAc/LxgEl01YZGMuR3Cenj+1W9DZoHHkfUpSQxCHMDRVyzsvZiblVNUHCk1Kl0i46Q&#10;zpWlcVJJEsUBL1EwDRwJr1RtGERvjBjRTtHUp2AofiQL/AJhTr5KTVGRzEQOBcZE1o6Ef6ty8lW7&#10;w35S0SAIsBn2xaj3EuMOpmKcR1nfTpgyumoNemqVm+SQfd0gx1GMP+wsMvZHYZEIF8CR6KrgWaKr&#10;EkYgMe6ghfmRLDANMAio0m9UuiqolpAMXVVCMqJSVDn5qt0RmLzijnngcYTjSS6LwmhIzZ+s+EBX&#10;xbXq6qq1SQaXVVclYMcPThiE45+VHMIYsCUiIQZsiXONBG9iicNgInNfJiVBNUgm3c1+PECAZBKf&#10;gypaAJJJ3ESUkpaI3iBHQjIJsaIByQOPI2xHcoMRxx3OIz85rqYGOc7VVUk6yy7HIRT4wQmDV4wg&#10;kjQ1DmFJLhcubAmqiQSW5IQh6UhQLSQZIqrEV0BssCQGhRhVCaoJjZTEsrCeJSQLs43EffPA4yiQ&#10;KUk454Txqx6zQo6rs8dl53EIBZIqNFAGP69EKKCajUT+QtiRJHhjP5UIF4jMElRjrJTAMSST5ORj&#10;ZZZcnYHpU1J5DLlbMh7h7hCzrsDg8sDjyE+QWC44zP1uQnL9qrW4VgvdKGDCgLPqqljQJDcqgXMS&#10;fiVTw18sGRLGL0koIhKKRNiBZJLYZlCtgqO6XxX7oERkJpZYUhMJPUBCMuHuCMyUxB3zwONY6BLD&#10;PJjwUwyJj0NXra7iei5XV81+v2oOOGEQjgdKIscBRyI3IaRITJ+riWRhUC2xCfBCCnlLTJ/E60nK&#10;TyHCS6IOwM/q2GVhSJavvnngcST6SlYVio/fBqbWuetXreYqadevml2OQ/GRMAJIyGEukeOAIzHu&#10;IBRIcrlI5JLEWKD4qFAtUeggGSKzRN5BZJbIceRySaIOIJnEIiTcHf9DPA6XtkQRw+eALTwr4rhj&#10;oaaaK1ZdvypCXHYeZ6prSAiAUUZSVgE4kgWqqpFJBqVkA3MASFCNhILnSkIy5CaJPQ7no8T+RX6C&#10;5Big7IXEd4E8KCGZhFjRgORBjuNiY0mFUiSLzTbbLOu0SftHV62qbOIsd9BbfX0OfnDC4BU/piSX&#10;CziShB4qF0nsVgRYSDYe3ITIoTAYzdwXeVACB+gNrdY5pWskNTIJP5KE+2B7Ue0Oe7pHg5AHHkdg&#10;hMSrjVWVtLCs066LAa4pdSrc+099c/L94ITBK5Hlkvg44EiEC9WdNQRGmFqMlg3RG/XZEgiPc5AA&#10;R2JvaoB31khc6vBuRDl7VCN6q3aH/WCiQcgDj0Oql1hVWQp+idnkqHJlTW1NsVPj5qtmb5xUqgTv&#10;xnr3YAPM5SInTJLu1gDvHpSYdDFTqHLyVbsjGoeyfyoPPI5jQSIUYJUnVsNPV60lJ7+62M11KPLB&#10;lDAnX7Lr7Ikqh0D6nUQoQAH3I1ngcSPHqXLyGxrJVOOhjIKpZm7ZhLvDciSRH88DjyMwVSXH5cjJ&#10;r6a2UqUbA1yavGInS0OOkySKAx5nlmSNAkei8xLNIIllQY5T1VaSCAUgh/CahoZqibsJx4WEZEI5&#10;TrU72CAQjoDN559/nnLQ/Iq5aciQIVSZ5jMFmZ944ok/wr+RBx5H9ozEHocc52fcodZITaKgivi4&#10;KvcewuyNk0p1OZO5uSPygeM9CByJwmLugrAfDyZUSWCq0B6nIhlefkmonalRbo9qFckwoUrqCQt3&#10;ByZmjiW2LS5HbgGcMGECTA2VjissuP+AqxRYHlyuIHG5pBIiDzyOS3AkflWiK/yca02okUmUcDVX&#10;Sfs4VcEFxy81IO1XJxBIhJbIX6BIEkJIPWFJQAOucJVfldgIe1SDZAkcQzKJ3ATJJOE+uLAlscSQ&#10;XqIt2e8OOBeXKAwbNsxcnYGVEJ8vOIeXcU3PWWedtc8++zzwwAM4f0466SRzH5P9Cskzj8NMIAlo&#10;yBEfx4WqtU5BdTIG2FeOQ/Iydx3ZNwI4JUIB9i+J/IXILDkVzT1Y9vhBKJDEtQnj41RXcGD/kkR9&#10;In9JwrZRBSTxcfa7w0QRE7PthQowNjRW9q85yPmehWE+81Oyg/LM45iwJGieo8Av2N2tde7yONce&#10;l71AJriABpITD1AYmyRCAdWlJQEExBJLcvIBIhFSkL8kQVugWgUHkknCdLbddluJyEzUgSSFA5JJ&#10;lpD97gC93FzKnTBEMpkblgm4Q3OCzZGwOH78eK4G3H///alugj+K0xQJ1P40zTOPg2dLjFYc5n5G&#10;K/wM1Y5TXeXqqsTK+TaJJYU34OyT2NFIMJLkcmG0kuTkMynV6apCtQoO+0pSk5JCkhJRFxOzJJer&#10;AZKMIcHjUCyee+45RIGjjz76yCOPxBJH6T3uzOrbty/XCh9++OGqijLejs+DPc5cKm7PqmGUfoyA&#10;oN8EhTETyZx8Px4Hr5QwFGakysnHkyU5hBEuJHY0IckkOjioVsGBZBLTJ6K3xI5GbplERIVkkuNW&#10;uDugGicThsuLLrrojDPOAO0UBL3yyiuPOuoo/oSsd8UVV+y+++72nCENQh54HCSUKD4cBX4BDSRv&#10;kYlfTb5qjVPoFx+HAiUJjACzHOaShUWCt4TtEoooMe5AMgnPxYCtQrUKDiSTiISIzBIrM6ZYSdQB&#10;Cq9EdxbuDmMXkrOwnADzwOMIgZFI9agYJPdlnSFxv/xXk4yP89VVkQf94OREYUoH4sgkQVIEN0mO&#10;AfzOkrufKSorMWBzAJBCGwajmfsiXEjgAB2SSexxGJgkxwC2KokJFc+exEyByqXaHfZ0jwYhDzyO&#10;ywEkChRcAF6QddrUjCstKKwsdzv4XqgOV2KhR0Nf2lOsBompETgSIxFOTImzD/1CokChnkhQjXAh&#10;gQP54JUS0ZswCEkZBdVNAIT7UHDbflWjLalQbT+YaBDywOPwskusqmhzfoGgyHHFRcVVy12zHPwu&#10;exPey4UCJZHGgSPxz+IvlhibCFlqaPdyoc5LcvJBtSSkEYYikQchmUSEJwaFEI1oTCH1KeHusB9M&#10;NAh54HGr6X5VbHBFJU2qlrjuVWrJZW/C+1UlRjRGChyJPIhhXgKHgAbJJU/EDEku6xTmcoEiCa9U&#10;oRo4Eo9cfL+qt+PzwOPwjq+OnHxXjisuqS4vcuW4HLlcxHxEOyLSnpJYr4HJ4SnZeKowHQJlVTn5&#10;ElQLc/IbK8mEOfkSkkn2VzQgeeBxwtpKOOyzThs/Q0lpk4pFbm2lsib+cpwkUZxXYLSS6Ko4xSS6&#10;KnZPia6KUCDxYyLH+ZEs8BJGjoNkElRDMomu2tBIhg8krq1kFlQeeByWAol3HKkeR3vWfUHsSFFx&#10;Sc0yysi5dYCzN1QD5JTA+8uvIwZjiW4IHInPAX+oRH3m0k9VTr4fyQLTACSrCjeSxifxOUAyic8B&#10;f6jETTRz5kyJ6A1yVLsjMHnFHet4HImNN998M6mzgEfKvf766ydPnszn119//aabbvJyDD3hwoS5&#10;+JZlyzpQcjUk2So5cvKpdd6kSVn5Yvc+B3JXfe1xqgRvRFSJ/IUnSxKIwLwk5Q9IFFf5VSU1ynGF&#10;MzWJHEelL0lmISSTXKUGfiSxI5BMkqGIHqCqdS6RlyPwv6KrrrrKGLlhPS+88AJxgy+++CLRxqNH&#10;j0baItMFIzHf9OzZc/r06QRbcYTW1FQvWVJy//0FXbos2nbbqqVLf8d4RKwpc+AR1h+BOSZpAxEJ&#10;yCbk2sTE0c1cVgAh07oZaytP8WwaNB7kcYDwIABNN/qT6UbdCO+lqd0qfv/deeKx2YvatS3/saT7&#10;1s7OXX779VfGBmRzZSSCEs18gKF7cIDGRExFX/7KGzHZEN4ZZI4cEsBhqKmoYFSMlsEz4NQ5Mn3G&#10;k3HwJLWgaDAwD47pZgJ6gc+QGBjDY1QMNbVb6uDfeustCMo3GQefOsdUAtWn42effQbd4QXZugWc&#10;I2OmWBi5O6l0TJsjaGG0IJw5GgKlDd4oAZMmTWIbp9Kxfrc0OmYcPPUwCLMwdElbq/UJZOiYOnjW&#10;qun28ssvUznDSN/eWmV44I2nfOiYNkekCiwMDCZ18GatZluEppSxWaveHDGiGT9v/f3IZL1uOeeI&#10;/I7Qg1CSba36zDGNjm+//TbJDJIA0lCcrujss89m7XLakxxLjA/0xiFwwgknILvB8vr379+7d2+K&#10;PXXv3n3atGnEECDbV1VRkqzd4MEla631wTbbLPv6628ZN54EthM8EeZFuiViCKgBlahLAAQR6DvI&#10;OLj8oRZsjqw0btjj1cDkG3JxEa0hEposX/InhgSd4KpEokMtHoE2RDAgzLP62XVAGzduHKYiXko3&#10;IDMMMntZCvN//XXB3LnFQ55dsLRN+6q5P2zUpnC3bu+/8w4jZJysS6KiWBmwDKYMvpg75ydweCmD&#10;pxsqFesGJLCjWLKANXMkX4dRmW7eHBkSc+S9fMBuxUjM4PnJRJA3zRyp50Uzc+R4ZF4M28yRR8wc&#10;2WbMkZXHi+jGK3gRKDXdiJUxc2RIxN8QTc0gGSoShOnGFBg8ehxzJMgORLFVIAFz5Ev+lNot4xx5&#10;Ba/26MjgoSOkYaNCRIYHHRlq6uD5DMkYLVNjgoQs8IEp8yx/8ujIHBkVE2HDgC5GxfKAjszRkJuX&#10;8mqQ7M0R5Bv1H3WJOXqjMrnc6667LuQDV5CSyQI8jUB0M3MEUexVkIYGl0ZHxkmuOD8ZjFmEzBFC&#10;MMdUOjIRSEY3pkYf5ghB0X7MHCENWKJkEOM0dARXzJH14M3RwzxzBMnQhUUIVpmjKTpk6MhPpA06&#10;QCygMam0OUJHj0AgxJsj+GRJeHMEP2Ze3iIE1awH5sgCYysxyLRFaOYIHfmrN0fmxcLm11Q6svXA&#10;JN+DVUNHunlr1dDRzNFcwQONmCM8rl+/fnmQ5lBRGQQohoWRR/b0008PHDiQXwcPHvy3v/1txIgR&#10;fL7wwgsh/MMPP8yU+JX23XeJJk0STz5pfgvXoCKUCPdMpt6sNhaBH5xdt5/Rap9vnLUSLzzr/zrW&#10;jf14gPDaa6+Zu3stG2iXoAhhnJ1mORgeN9cM2cNhM5i7ZuybCg4kYyHZj8foPfZw4E1wDXs4HIQw&#10;Yns4QOAEksCh/qWJ1FnNrfC8884zJz8vZgmiIsHOUE5h88cccwy1OilGTAfOK6OyGSnRFLutqAgl&#10;M9Z1NgdvlCdXfYaD1M+qSm5DcXGz5b+WER/nGwPMvCQVUxkd9jj7eRk4koBSVYKREWbtpwbJJLHE&#10;iGaQnhVrPyRQLZEssA9KTKjYOiT2OKM82eMHkkki9hmJKkwn7KQKETuRhxHgkTYPOuigHj16nHji&#10;icyKYgB9+vQ54IADWNzU6gSuZEkBBy1VYp1l5H7ecdwi9KhZ7tZW8o2PY4mj9YRFXMb+HBUSJx1w&#10;JHU1oKmkRiYBwJIEbwiC0coe1axYCRxGgjwo2XtoJ5KcfPRfSZ4pNhNJqrJwd9jTPRqEOr8qXqEB&#10;AwbsueeeQMGsQNFh/E18xvnAZ4mDxhsfKrpKjsM25DftopKymt/d2BHf+DiEAoTWaOhLewoPlMSk&#10;ChyJsw+hQMKbMKZINh7cJAfJgpFBSDLssBJXOKiWyHEYxCW8CTumRP7C9qLaHcFoq++Vh/g4pHpV&#10;7IhhxFlbcWkTZ3EJMcBN/HK54Eqkl0lQiyVFEh8HHEl8HAZmiTwIz5Wcc5i0c5AsGBkQLqizFqxv&#10;jl64IyS5U7gXJCTDiCbRMeG5kvQ7DgDV7pDQKwKQPPA4pHpJQCl2QzxBfnMu5W6uJck6wG6p+GwN&#10;7RKragTc1X8ES4okaAs4EnkQX5hESEHnldjRsO5LUM1BgptSYjwhUENijxOSTJKags7LCWe/qoW7&#10;w34w0SDkgcdxLEiqvqAa5EjwLnbvHyzJlecgzMmXSAQQUghHwggaYE7+zjvvLDlOGhqqjV8+2mZO&#10;fQrrk8RkKdwd9pOKBiEPPA6DukqO4zD3m3ZhETlcxYXkq/rlcnFS5YATGLUmYDVw96wdTVylBI5k&#10;D5sQOfvxIMdJUA1yCMKSoBpHgQrVEjhoJxK3FdFwKjlOQjL7xRMZQh54HFG7Enscchz3FfjNvKiY&#10;GudFBeSr+umqnFQ54ATGLi5jieIDHImOiUVG4rvAhCrJyUcLk6AaJG+33XYSOQ5US8wCoFoS7oOK&#10;I6kfhy9FcvmLcHcE3kbijnngcURISy4ZwJrOYeWHj6bNmJ5bI9P3PgcknRxwAuOcwEvJYQ4ciQEb&#10;F7bEgM14JE46/KrYiQKjM2tHkIxoaQ8HCExNIjeBaol7Bxe2JBSRJApJBTOTpyFBdb6A5IHHEYwm&#10;ucEIoYCMRT/ENW/m2rYKihMFftNEKMgBJzBxsFtJhAKMKZLDnBhgSSAClh0JHIQCIpMCozNrRyQ4&#10;1S2cwnBrSdSnKief0FFJLDHrWbU77OkeDUIeeBxB85ITjxMmh12vTRuXxxUW13J7TfaGUCCxD/IG&#10;nIYSoaCh3ctFcJyEZEJUS4QUSIZrXiIyE0ssiQFW3cuFqiQpqyUkWTQOZf9UHngc8pdE2OEwz+Fl&#10;b+bKcdWFpbA5H0zlhhMYzTj7JHY0/MWSgFKMVpLrgbA0SUgGIiX2QSEcSCYZEjU7JdqJ6n5VFcmE&#10;uyPwNhJ3zA+PkxjmAZJjdbZv78pxTrF7l7Rvk6xy3oCzTyLH4cmSHMLIg5L8hNV3LAVe3iqSUQdF&#10;IschwkvsaMiDEtOnkMepUB2YtuKOeeBxkFBSMRVukkNhad68Tlct8NNVCUFQKT4U8pbIcchfEjmO&#10;UESJUQbzgoTnqhQfIcmQvyT+UPzFkrQ57IOSqAPONom7CZKpdoeYdQUGlwcet95660mk+tw+h5Yt&#10;wUNVYZOaQr/YEeRBlQEbY4oqHk1i/6ImkiQnH5+DpJ4wB4DEgC10E0EySU4+zkfJMUByqCTqAJ+D&#10;xEyBjUK1OwIzJXHHPPA4srIlChRcIEcgQlKOW9hkrWXFLXzQJowd4a5liRpOYrYkoQeGInH2EYgg&#10;UaDQCiWBCAgXEjisCkgmEb1hBBKdjiLJEgmAWBaJ/BXHjkThuARGSC4HQJtDp/MbQZLHLSpbY5kb&#10;C5y1scRzwAk8S+rQSeLjSCqQ2PVIMpUYm1QxwHABCao5SCT3e0FYFclAtUQehDFJRHhiUKgDHHjl&#10;ro7dYT+YaBDyIMetvlyuZD37JUVtqv1YnHuZKb6CaOhLewqhSRJ8D/uWyIMqOI04l6sBkkwiVyLn&#10;UgrFflULd4f9YKJByAOPwzuuysnfcccd/aadvDfs10Rbf68qS4oAgmjoS3tKsjqBqYKDMUXCKxtg&#10;Tj7hNZLjRBUTY2rN2q8ixiOBI8zJV+0Oe+REg5AHHsclDJKY29y1lYrd2c132vsvPWH1GFPRPxol&#10;Up8CjsR3gfVaoqsiFDS02kqSGk3gHFRLzAuYmCXmBRXJ4tpK3obKA49bfTUy/7T5MydPuGfZ31v4&#10;sh1OTknhRnCKy1giNwFH4nPAHyqJQRHWyJQUXATJEjiQDBu/RJQD1RKfA/5QiZtIWCNTtTvsz/5o&#10;EPLA47hLbTXVOm/a7KvN9/ymZi3XLJe9cYxLCnDzBu5tk8hf5v63aBRNfYryB5LA1EZc69zcOmiP&#10;apaQJHbE3IppPx7qG0tc4axn1e6wn1Q0CHngcVShkZxUOe6sSeKjrMIpcwuP+DWEAkk1Qd6BqVFi&#10;SkNIkchfGGUkcW0UVpIEuAYhWZB1LLyzBpJJYoAxWUpQRBkFSQwwJm9JGQXh7ghC2T+iTx54HFGp&#10;EiORuYHcHilY0CRRl4yEHCyJUICxSSIUcI+vZGoIgyqSSYQUUK2CA8kkUyNtTiIyE3Ugkb8oECDJ&#10;JhLuDvutGg1CHngch7DEcxRtwhmfUo0HZ59EjmtoOflCkqlQrYKD01Bi+mxoOfkNcHcIhxQKVB54&#10;HCK9hBEgRUukcXaLBA54V9VWUslxJHhLUkqwLUgUOkgmCeIH1So4yHGS2F2VHEfUgUSOg2QSH4hw&#10;d4RiTMLOeeBxBPFLFDG0QknFenReCRxjj5M46bDHSWpkquxxBN9LiqOpSIYCpSIZufQS9o3zsUHZ&#10;4yCZxJIj3B1CthUKVB54HEmUErkJFQMHeajZZuyMcLHpppvawwECTjpJsBV+VYkxBb+qhDcRYCGp&#10;XwI3kaBaSDLiyCRyHLn0kpOb2usSUyMkk2RMcmZLSCbZX9GA5IHHsYElChTRFRSNiDbt1KfwjmPo&#10;tYcDBAp5S+LjWKASI5EqPo7oAYkChXUfXcwe1RwkEjiGZBLLCSGNEt0QkkmiDjjeJFepIXqrdoc9&#10;3aNByAOPw8suOWGIrpAkZrPEMRhHQ1/aUzACVZ6DxD+rCprnKjXJvVxwAQnJOEhUJGuseQ5E2hNO&#10;bL+qhbvDfjDRIOSBx6ly8ikBKMmlF2YdSyQCCKlKfgSORK5EaJIIBSjgEpIhx1G/V3KcqEimyjNV&#10;kSzOyfcYYh54HIn0hAFHY8mpT2Hi7dq1qz0cVpUEDiNRFbEAjoQ34biQ+EAQviSFehiPBNUgZ/fd&#10;d5egqLGSDPcXFg/73YEJVUIy+5FEhrCSx2EmM8bOH3/88YEHHjCmrmnTpj3yyCPI85FfUP/BESNG&#10;UMDPHiBGvX/961/2cDASPf/88/ZwgKBSfFQ5+aBIEuA6atQoSUIPUbISkmFCHTp0qMS9g3lBAgeS&#10;NSjzwpgxYyTWaqzeqt3BBjFRja+99tpzzz0nWZlBtm0dj2PxPfzwwxAJ39Bdd92F3/Ppp59+8803&#10;X3rpJYzffAMs3E+eP5Qq4jU1TpMmQV6R3oeTQeJlJ0spp6JRVubU1jqtWvmNE+EiJ5yA8+QiO0kg&#10;AsFWEvlLVXudSUkM4UFIFgTV0Eul00EySZgOFhhJWDI6psSlzraVkAwgqt0Be2FUMDhiEgn9eeqp&#10;p4LQ2r5PAdyUFfzGG28QUENcJYb86dOnX3nllYMHD+b0Pv744/v27XvBBRdce+2148ePJ53eFImf&#10;N8+56CLnuOOcvfcOPQbgUMeCm6RDP7nqA0idU6ZM6d27tw+cl1/m0HBuv52Q0ay94N0cen369LEc&#10;D4+PHDmyZ8+e9mwOcqAg2Keajh07llA7e8vApEmTUHzsr2LAhDphwgR7VCPHsTiBY89WXn/99R49&#10;etizOQQCslPsU03ZHZTwtU+gZmtAd/uwD/gDq8ieZOwO4vVOPvnkq6666sgjj8QfAku5+eab7Tdd&#10;TggFt9xyyxlnnHHxxRfvsssuU6dOZUvAO/7xj388/vjjKJUnnXTSvvvuy18vvPBCPGsYjE0wUWGh&#10;A6/7/XenoiLnK9I7wEbh6PZBSebuQf+gpKZNXWFz4ULHp6ob+4Qlbh/cBBymBhwbWzhAeJzxGEme&#10;z9GgGTjgB1QbINHgGP2C4xc4RqezgcPjDAn1xwwv9NJJPpCGomiapslO41kP1ZHhsA55lnlZkgw4&#10;4MRDtQ1+mBrCF6OCapFRbVBkVpGZmg2KOJbMbXPXXHMNPG7NNde84YYbBg4cGG0NhHqqADsCGuir&#10;r76KYeLZZ5897bTTkCQRjhAlMFui7Oy1116IOTfeeGMouHHnGAMxBmIM1MfAM888g0CHCgznOeec&#10;c1YDiopgXhwgVHTBdwZTg6MhJ48bN26fffZBSyVKnpzHE044gQ9IfCga9LTJUsDbcPfdd7/99tvA&#10;sbTKIY2j1dvrvHPmzEFhIWrPBt2IpU8++SSHBEdf5OwL0lRvvfVWIr/ADHaiQYMGEbQR4c5W0i2u&#10;v/56MIxhAdEbhPMNSUthDSuc24899thbb73VpUsXkMNBiNQT7Ua7F154YdiwYXvssQf4oRoKLZoa&#10;hYqKhtG9e3csyPfccw/GHdQLhIJQtEM2wY4OHJ4iBvj+++/HBE4iB3G8oeAYnGDIRvUhhBAH3b33&#10;3kuiQoSUPvRBHH2sZ9Yh+xE7OGpvhJxc2MeDDz44fPhw/ODoqjNmzID0XPMWdl4IblircOy0b9+e&#10;/X777bdjh2Gvhb2lAFQDBFRDd8wdkIy7QbgniNkde+yxkqjpnFNbJXYEYRJTN1hGOe3WrRsP9+vX&#10;j88YYnBB4K3H4gAbzgnUpwMr6dRTT2VdQkUbODyLpAlF7Wtws41nz55tORggsG+POuooFPzIoAiN&#10;huEyI1YGFlkMBZAjAkAWJdG/+McZCfsWywObB0NE2IExDNgHi5IHAcgJh6M2QqYRcLC/eAVE2YSR&#10;LRUcwDARU54enRdmB5uLMC8WM1bm0aNHsw4xL5x99tmcTxGM/RxIl112GRyKfQsrYbOQ1MX5FHZI&#10;HEiXXnopQX+YvEE15zd6VYRiTdiC+/fvj/mM6TAG+G9kk+X+++9/9NFHczghkQAWWxaiQNh50R84&#10;J554ImIT5wGDOfPMM1nnMAF7c3PAwQSNjwPjVKHhgLJMw4J/w+DYftxrGXCIGbvheWS5Gxu2DRxG&#10;gqSDv4VTywYOZyY7GcnLxjDPHZ2sddYBpyiHOaHqSAcRblcCM1DKTIfzHKmQbRNB4IXD7rrrrubo&#10;ZhsjhSEXsIfDIooZsXhgcwiSbBjCiWG4SGRh4dAfezEYhhnhtkJCeeihhyII4OAW1g9iWY0sbCCA&#10;eUTUCLX2wCo7AiMaMheohhewJiPEEgLHWDxZSBzeuEEQnym/HBZFzMIcA6wcUM2BhKEpwh5hRgyJ&#10;osSMh3IDnCgcuhGKnkN68Ix2ghDHLmNZouWAogioDosKr39QHmeIx9qyj2l49NFHmWevXr0iD5oH&#10;cf7iZUcmj3Bmpr4XTRz1HM0ORcOmvDhKJRvmtttuQ6CzSe00DgewbSQdTATRCgIDxzyIkIKR4ZBD&#10;DoEpREA4a9RQHO4GqjmKoyWKwlaMQMFuOf30088666xoPM5MAUF18uTJCHE33XQTA4tgnsdmMmTI&#10;kHPPPRcObsI/OVcieFfh16i65513HjzO2HOOOeYY9N+wqIZRog+CGabGAYBNHPndSNBhm2GODAMU&#10;4SokNAI1MywQ+nP2s8tAEQD/8pe/4A/FvR4WDqThqEa8pfY6S9qUQuFDBFSHfbXXv4ihB3mYsaKu&#10;gvr99tuPQy/IIxn7gHfWJScnqnhYM0oqQLgkuEOt48xEg448HnDNsQktkQ6wOkUW7CEbpyWaJh84&#10;hMNavsz4QQ7GC87ePffcE90HNYHM6sMOOyxsei9aM6cug8Goim0BbY5dx2YOqx2w7TEyEs2A1IPV&#10;ArrDGtDOwhocEU9gKDA1KI58wbxgTGiLfA5LuFeSDfbNYEA4mxmDEUJiWMKhMfFqOC9ZNwBEN2QB&#10;GPtMqIaCySLEgs6SxqCG6IS4Sgtra8Ysjn+PYxJ5Z7fddmMwyFAI0WHZJcsGNRBbJysQFIFqDpW9&#10;99477AkHvybOg4mAIiywzAvSswzCpgmbaG0WJONBaX3xxReNLX513mcYwoXPQFlJnhIUail4ndnA&#10;HH2IhKDPPs3biPeWJTqQvFhPxKNZ5gbBU0gGYM9Ek7xAEWcdmGFGLAJ+ZeOhL0RQfhkJuoCBg1BJ&#10;AyyMKawNmwUKkzWxNSYxCFEXGTOsLM8BCRx+8iwbDwGcLRTtZEILY1QMiW2M1oz6A0cIy+CYCGYv&#10;JFxQRIk9lCmzACLAgWTMhcMAPQ5mB9r5lQC3sPG3GEyRcRgSJ7eRcfiMHBB2TTIS+D76FrRm5RCZ&#10;zB6JUAcBJIMiyM3mAtWQjKmB6gi7nme5axSmxnSAyXZbzclhIXhchOnFj8QYiDEQYyC/GAhqj8vv&#10;KOO3xxiIMRBjIBoGYh4XDW/xUzEGYgz8d2Ag5nH/HXSKRxljIMZANAzEPC4a3uKnYgzEGKjDAG4W&#10;ArwzRvDgAMHVm19MxT6H/OL/v/LtOMcJScEdiduXuAT8tibZK27/mxggiAfn6SmnnELIBE5hvLEE&#10;CeEXZp0QTYkrnIydPGImaHxcHocYv7qhYYDYEXLyCLujgAThaRzjRPCxmonwMtXM4X3EYRB4SORB&#10;tPzWhjbleDw+GICLEQdG+AuRhsTSw+/gbnyG+sT3EV4TIXhFiPCYxwmR+b8CiqAtolVJezj88MO9&#10;TFiy3GF2ZICysuF3RFOy9AmRNyUG/ldQ8z85T8KDOfYQ4giERmOFoxG6SCAk0YusE76nHkQeERPb&#10;4/KI/P/iVxNraooA8hPZjV8Jfj7wwANZ5QMGDECNJe+HHPWwYfr/xRj5Hx46AcMsAKL6CTwmW5af&#10;ZESQ2IAljj9JSsDbYDfmcTbY+59+NrViIpopnA4TDAuaeH0EN8Q3RDwYn302y/80lv8bJk+OIDI7&#10;NlmSoEhkJHWEApRUcCCNl1zg1VNAyQdPsc/hv2ERNbwxwuDIGOPohrXB1Ehf4yQngYnPqCesbNY9&#10;eiuGubAZjg1vrvGIcmCAxUCmF4bX+slwfI8XIr9sLuZx8QqOMRBjoDFjINZVGzN147nFGIgxEPO4&#10;eA3EGIgx0JgxEPO4xkzdeG4xBmIMxDwuXgMxBmIMNGYMxDyuMVM3nluMgRgDMY+L10CMgRgDjRkD&#10;MY9rzNSN5xZjIMZAzOPiNRBjIMZAY8ZAzOMaM3XjucUYiDEQ87h4DcQYiDHQmDEQ87jGTN14bjEG&#10;YgzEPC5eAzEGYgw0ZgzEPK4xUzeeW4yBGAP/DyGGVZpp8bVyAAAAAElFTkSuQmCCUEsDBBQABgAI&#10;AAAAIQDpfyrS3QAAAAUBAAAPAAAAZHJzL2Rvd25yZXYueG1sTI9BS8NAEIXvgv9hGcGb3U2ttsRs&#10;SinqqQhtBeltmp0modnZkN0m6b939aKXgcd7vPdNthxtI3rqfO1YQzJRIIgLZ2ouNXzu3x4WIHxA&#10;Ntg4Jg1X8rDMb28yTI0beEv9LpQilrBPUUMVQptK6YuKLPqJa4mjd3KdxRBlV0rT4RDLbSOnSj1L&#10;izXHhQpbWldUnHcXq+F9wGH1mLz2m/NpfT3snz6+NglpfX83rl5ABBrDXxh+8CM65JHp6C5svGg0&#10;xEfC743eXKkZiKOGmZpPQeaZ/E+ff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BRLrguQcAADwmAAAOAAAAAAAAAAAAAAAAADoCAABkcnMvZTJvRG9jLnhtbFBL&#10;AQItAAoAAAAAAAAAIQBAoBNnMZoAADGaAAAUAAAAAAAAAAAAAAAAAB8KAABkcnMvbWVkaWEvaW1h&#10;Z2UxLnBuZ1BLAQItABQABgAIAAAAIQDpfyrS3QAAAAUBAAAPAAAAAAAAAAAAAAAAAIKkAABkcnMv&#10;ZG93bnJldi54bWxQSwECLQAUAAYACAAAACEAqiYOvrwAAAAhAQAAGQAAAAAAAAAAAAAAAACMpQAA&#10;ZHJzL19yZWxzL2Uyb0RvYy54bWwucmVsc1BLBQYAAAAABgAGAHwBAAB/pgAAAAA=&#10;">
                <v:shape id="Image 253" o:spid="_x0000_s1125" type="#_x0000_t75" style="position:absolute;left:7892;top:1159;width:39719;height:29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vvHwQAAANwAAAAPAAAAZHJzL2Rvd25yZXYueG1sRE/NisIw&#10;EL4v+A5hBC+LpvUgWo0iiqCwLFh9gLEZ22oyKU3U+vabhYW9zcf3O4tVZ414UutrxwrSUQKCuHC6&#10;5lLB+bQbTkH4gKzROCYFb/KwWvY+Fphp9+IjPfNQihjCPkMFVQhNJqUvKrLoR64hjtzVtRZDhG0p&#10;dYuvGG6NHCfJRFqsOTZU2NCmouKeP6yCQ3qv8ev7gp2Z5kezXX9O9jdSatDv1nMQgbrwL/5z73Wc&#10;P0vh95l4gVz+AAAA//8DAFBLAQItABQABgAIAAAAIQDb4fbL7gAAAIUBAAATAAAAAAAAAAAAAAAA&#10;AAAAAABbQ29udGVudF9UeXBlc10ueG1sUEsBAi0AFAAGAAgAAAAhAFr0LFu/AAAAFQEAAAsAAAAA&#10;AAAAAAAAAAAAHwEAAF9yZWxzLy5yZWxzUEsBAi0AFAAGAAgAAAAhAPb6+8fBAAAA3AAAAA8AAAAA&#10;AAAAAAAAAAAABwIAAGRycy9kb3ducmV2LnhtbFBLBQYAAAAAAwADALcAAAD1AgAAAAA=&#10;">
                  <v:imagedata r:id="rId26" o:title=""/>
                </v:shape>
                <v:oval id="Ellipse 254" o:spid="_x0000_s1126" style="position:absolute;left:10439;top:13568;width:2590;height:3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HCJvwAAANwAAAAPAAAAZHJzL2Rvd25yZXYueG1sRE/LqsIw&#10;EN0L/kOYC+5scl2IVqPIFUHc+QB1NzRz29JmUpqo9e+NILibw3nOfNnZWtyp9aVjDb+JAkGcOVNy&#10;ruF03AwnIHxANlg7Jg1P8rBc9HtzTI178J7uh5CLGMI+RQ1FCE0qpc8KsugT1xBH7t+1FkOEbS5N&#10;i48Ybms5UmosLZYcGwps6K+grDrcrIaQ5Te5qq/nbu2qye4iK1ZGaT346VYzEIG68BV/3FsT509H&#10;8H4mXiAXLwAAAP//AwBQSwECLQAUAAYACAAAACEA2+H2y+4AAACFAQAAEwAAAAAAAAAAAAAAAAAA&#10;AAAAW0NvbnRlbnRfVHlwZXNdLnhtbFBLAQItABQABgAIAAAAIQBa9CxbvwAAABUBAAALAAAAAAAA&#10;AAAAAAAAAB8BAABfcmVscy8ucmVsc1BLAQItABQABgAIAAAAIQDaaHCJvwAAANwAAAAPAAAAAAAA&#10;AAAAAAAAAAcCAABkcnMvZG93bnJldi54bWxQSwUGAAAAAAMAAwC3AAAA8wIAAAAA&#10;" filled="f" strokecolor="windowText" strokeweight="3pt">
                  <v:stroke joinstyle="miter"/>
                  <v:textbox inset="2mm,2mm,2mm,2mm"/>
                </v:oval>
                <v:shape id="Textfeld 4" o:spid="_x0000_s1127" type="#_x0000_t202" style="position:absolute;left:20105;top:4034;width:19248;height:5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ckwwAAANwAAAAPAAAAZHJzL2Rvd25yZXYueG1sRE9La8JA&#10;EL4X+h+WKXgpdVNLpU2zSgiIvaj4OHgcstMkJDsbdleN/94VhN7m43tONh9MJ87kfGNZwfs4AUFc&#10;Wt1wpeCwX7x9gfABWWNnmRRcycN89vyUYarthbd03oVKxBD2KSqoQ+hTKX1Zk0E/tj1x5P6sMxgi&#10;dJXUDi8x3HRykiRTabDh2FBjT0VNZbs7GQWyOA4b169CsV4W5WqK+Wv7mSs1ehnyHxCBhvAvfrh/&#10;dZz//QH3Z+IFcnYDAAD//wMAUEsBAi0AFAAGAAgAAAAhANvh9svuAAAAhQEAABMAAAAAAAAAAAAA&#10;AAAAAAAAAFtDb250ZW50X1R5cGVzXS54bWxQSwECLQAUAAYACAAAACEAWvQsW78AAAAVAQAACwAA&#10;AAAAAAAAAAAAAAAfAQAAX3JlbHMvLnJlbHNQSwECLQAUAAYACAAAACEAZgZXJMMAAADcAAAADwAA&#10;AAAAAAAAAAAAAAAHAgAAZHJzL2Rvd25yZXYueG1sUEsFBgAAAAADAAMAtwAAAPcCAAAAAA==&#10;" fillcolor="window" strokecolor="blue" strokeweight="1pt">
                  <v:textbox inset="1mm,1mm,1mm,1mm">
                    <w:txbxContent>
                      <w:p w14:paraId="7619A764" w14:textId="77777777" w:rsidR="0081034D" w:rsidRPr="000827C5" w:rsidRDefault="0081034D" w:rsidP="0081034D">
                        <w:pPr>
                          <w:spacing w:before="80"/>
                          <w:rPr>
                            <w:rFonts w:ascii="Calibri" w:hAnsi="Calibri" w:cs="Calibri"/>
                            <w:color w:val="0000FF"/>
                            <w:kern w:val="24"/>
                            <w:sz w:val="24"/>
                            <w:szCs w:val="24"/>
                          </w:rPr>
                        </w:pPr>
                        <w:r w:rsidRPr="000827C5">
                          <w:rPr>
                            <w:color w:val="0000FF"/>
                          </w:rPr>
                          <w:t>Кривая ускорения a(t)</w:t>
                        </w:r>
                      </w:p>
                    </w:txbxContent>
                  </v:textbox>
                </v:shape>
                <v:shape id="Textfeld 17" o:spid="_x0000_s1128" type="#_x0000_t202" style="position:absolute;left:21950;top:19815;width:21368;height:7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YFxAAAANwAAAAPAAAAZHJzL2Rvd25yZXYueG1sRE9Na8JA&#10;EL0X/A/LCL2IbhQpNbpKqYiB0kLTePA2ZMckmJ0Nu1uN/94tCL3N433OatObVlzI+caygukkAUFc&#10;Wt1wpaD42Y1fQfiArLG1TApu5GGzHjytMNX2yt90yUMlYgj7FBXUIXSplL6syaCf2I44cifrDIYI&#10;XSW1w2sMN62cJcmLNNhwbKixo/eaynP+axRk1WfxdXaZsbtZOSr2h/y4/WiUeh72b0sQgfrwL364&#10;Mx3nL+bw90y8QK7vAAAA//8DAFBLAQItABQABgAIAAAAIQDb4fbL7gAAAIUBAAATAAAAAAAAAAAA&#10;AAAAAAAAAABbQ29udGVudF9UeXBlc10ueG1sUEsBAi0AFAAGAAgAAAAhAFr0LFu/AAAAFQEAAAsA&#10;AAAAAAAAAAAAAAAAHwEAAF9yZWxzLy5yZWxzUEsBAi0AFAAGAAgAAAAhAAdUFgXEAAAA3AAAAA8A&#10;AAAAAAAAAAAAAAAABwIAAGRycy9kb3ducmV2LnhtbFBLBQYAAAAAAwADALcAAAD4AgAAAAA=&#10;" fillcolor="window" strokecolor="red" strokeweight="1pt">
                  <v:textbox inset="1mm,1mm,1mm,1mm">
                    <w:txbxContent>
                      <w:p w14:paraId="5D1AA106" w14:textId="77777777" w:rsidR="0081034D" w:rsidRPr="00503040" w:rsidRDefault="0081034D" w:rsidP="0081034D">
                        <w:pPr>
                          <w:spacing w:before="80"/>
                          <w:rPr>
                            <w:rFonts w:ascii="Calibri" w:hAnsi="Calibri" w:cs="Calibri"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503040">
                          <w:rPr>
                            <w:color w:val="FF0000"/>
                          </w:rPr>
                          <w:t xml:space="preserve">Производная (кривая рывка)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d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  <w:lang w:val="fr-FR"/>
                                </w:rPr>
                                <m:t>a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d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  <w:lang w:val="fr-FR"/>
                                </w:rPr>
                                <m:t>t</m:t>
                              </m:r>
                            </m:den>
                          </m:f>
                        </m:oMath>
                      </w:p>
                    </w:txbxContent>
                  </v:textbox>
                </v:shape>
                <v:shape id="Gerade Verbindung mit Pfeil 7" o:spid="_x0000_s1129" type="#_x0000_t32" style="position:absolute;left:17023;top:6483;width:3089;height:50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uMYxAAAANwAAAAPAAAAZHJzL2Rvd25yZXYueG1sRE9Na8JA&#10;EL0X/A/LFHqrm0YsMboJNqCtJ6l68TZkxySYnQ3ZbUz767tCobd5vM9Z5aNpxUC9aywreJlGIIhL&#10;qxuuFJyOm+cEhPPIGlvLpOCbHOTZ5GGFqbY3/qTh4CsRQtilqKD2vkuldGVNBt3UdsSBu9jeoA+w&#10;r6Tu8RbCTSvjKHqVBhsODTV2VNRUXg9fRsF58FWxs/vtbP62L87bn3hM3mOlnh7H9RKEp9H/i//c&#10;HzrMX8zh/ky4QGa/AAAA//8DAFBLAQItABQABgAIAAAAIQDb4fbL7gAAAIUBAAATAAAAAAAAAAAA&#10;AAAAAAAAAABbQ29udGVudF9UeXBlc10ueG1sUEsBAi0AFAAGAAgAAAAhAFr0LFu/AAAAFQEAAAsA&#10;AAAAAAAAAAAAAAAAHwEAAF9yZWxzLy5yZWxzUEsBAi0AFAAGAAgAAAAhACnW4xjEAAAA3AAAAA8A&#10;AAAAAAAAAAAAAAAABwIAAGRycy9kb3ducmV2LnhtbFBLBQYAAAAAAwADALcAAAD4AgAAAAA=&#10;" strokecolor="windowText" strokeweight=".5pt">
                  <v:stroke endarrow="block" joinstyle="miter"/>
                </v:shape>
                <v:shape id="Gerade Verbindung mit Pfeil 11" o:spid="_x0000_s1130" type="#_x0000_t32" style="position:absolute;left:18606;top:18451;width:3353;height:45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5SdwgAAANwAAAAPAAAAZHJzL2Rvd25yZXYueG1sRE/bisIw&#10;EH0X/Icwgi+LpisiWo3i7qJW37x8wNiMTbGZlCar3b/fLCz4NodzncWqtZV4UONLxwrehwkI4tzp&#10;kgsFl/NmMAXhA7LGyjEp+CEPq2W3s8BUuycf6XEKhYgh7FNUYEKoUyl9bsiiH7qaOHI311gMETaF&#10;1A0+Y7it5ChJJtJiybHBYE2fhvL76dsqaHfHXL+NN8V1+7XNxm5nsv3hQ6l+r13PQQRqw0v87850&#10;nD+bwN8z8QK5/AUAAP//AwBQSwECLQAUAAYACAAAACEA2+H2y+4AAACFAQAAEwAAAAAAAAAAAAAA&#10;AAAAAAAAW0NvbnRlbnRfVHlwZXNdLnhtbFBLAQItABQABgAIAAAAIQBa9CxbvwAAABUBAAALAAAA&#10;AAAAAAAAAAAAAB8BAABfcmVscy8ucmVsc1BLAQItABQABgAIAAAAIQD/u5SdwgAAANwAAAAPAAAA&#10;AAAAAAAAAAAAAAcCAABkcnMvZG93bnJldi54bWxQSwUGAAAAAAMAAwC3AAAA9gIAAAAA&#10;" strokecolor="windowText" strokeweight=".5pt">
                  <v:stroke endarrow="block" joinstyle="miter"/>
                </v:shape>
                <v:shape id="Textfeld 18" o:spid="_x0000_s1131" type="#_x0000_t202" style="position:absolute;left:-1841;top:30018;width:14870;height:3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sv7xAAAANwAAAAPAAAAZHJzL2Rvd25yZXYueG1sRE/RagIx&#10;EHwX+g9hhb5pTh/aejWKtRWEHoi29Xm5rMnhZXNcol79+qYg+DS7zM7MznTeuVqcqQ2VZwWjYQaC&#10;uPS6YqPg+2s1eAERIrLG2jMp+KUA89lDb4q59hfe0nkXjUgmHHJUYGNscilDaclhGPqGOHEH3zqM&#10;aW2N1C1ekrmr5TjLnqTDilOCxYaWlsrj7uQUGPtZF6bINtf923VtEn78FO9KPfa7xSuISF28H9/U&#10;a53enzzDf5k0gZz9AQAA//8DAFBLAQItABQABgAIAAAAIQDb4fbL7gAAAIUBAAATAAAAAAAAAAAA&#10;AAAAAAAAAABbQ29udGVudF9UeXBlc10ueG1sUEsBAi0AFAAGAAgAAAAhAFr0LFu/AAAAFQEAAAsA&#10;AAAAAAAAAAAAAAAAHwEAAF9yZWxzLy5yZWxzUEsBAi0AFAAGAAgAAAAhAGkOy/vEAAAA3AAAAA8A&#10;AAAAAAAAAAAAAAAABwIAAGRycy9kb3ducmV2LnhtbFBLBQYAAAAAAwADALcAAAD4AgAAAAA=&#10;" fillcolor="window" strokecolor="windowText" strokeweight="1pt">
                  <v:textbox inset="0,0,0,0">
                    <w:txbxContent>
                      <w:p w14:paraId="5DA4BFB7" w14:textId="77777777" w:rsidR="0081034D" w:rsidRPr="0081034D" w:rsidRDefault="0081034D" w:rsidP="0081034D">
                        <w:pPr>
                          <w:spacing w:before="80"/>
                          <w:jc w:val="center"/>
                          <w:rPr>
                            <w:rFonts w:ascii="Calibri" w:hAnsi="Calibri" w:cs="Calibri"/>
                            <w:color w:val="000000"/>
                            <w:kern w:val="24"/>
                          </w:rPr>
                        </w:pPr>
                        <w:r>
                          <w:t>Минимум: пик рывка</w:t>
                        </w:r>
                      </w:p>
                    </w:txbxContent>
                  </v:textbox>
                </v:shape>
                <v:shape id="Gerade Verbindung mit Pfeil 19" o:spid="_x0000_s1132" type="#_x0000_t32" style="position:absolute;left:12017;top:15720;width:0;height:142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0yGxgAAANwAAAAPAAAAZHJzL2Rvd25yZXYueG1sRI9Bb8Iw&#10;DIXvSPyHyEjcIKXTJtYREFQa205obBduVuO11RqnakIp/Hp8mLSbrff83ufVZnCN6qkLtWcDi3kC&#10;irjwtubSwPfX62wJKkRki41nMnClAJv1eLTCzPoLf1J/jKWSEA4ZGqhibDOtQ1GRwzD3LbFoP75z&#10;GGXtSm07vEi4a3SaJE/aYc3SUGFLeUXF7/HsDJz6WOYf/rB/eNwd8tP+lg7Lt9SY6WTYvoCKNMR/&#10;89/1uxX8Z6GVZ2QCvb4DAAD//wMAUEsBAi0AFAAGAAgAAAAhANvh9svuAAAAhQEAABMAAAAAAAAA&#10;AAAAAAAAAAAAAFtDb250ZW50X1R5cGVzXS54bWxQSwECLQAUAAYACAAAACEAWvQsW78AAAAVAQAA&#10;CwAAAAAAAAAAAAAAAAAfAQAAX3JlbHMvLnJlbHNQSwECLQAUAAYACAAAACEAx9dMhsYAAADcAAAA&#10;DwAAAAAAAAAAAAAAAAAHAgAAZHJzL2Rvd25yZXYueG1sUEsFBgAAAAADAAMAtwAAAPoCAAAAAA==&#10;" strokecolor="windowText" strokeweight=".5pt">
                  <v:stroke endarrow="block" joinstyle="miter"/>
                  <o:lock v:ext="edit" shapetype="f"/>
                </v:shape>
                <v:shape id="Gerade Verbindung mit Pfeil 29" o:spid="_x0000_s1133" type="#_x0000_t32" style="position:absolute;left:8759;top:27781;width:368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c4xAAAANwAAAAPAAAAZHJzL2Rvd25yZXYueG1sRE9Na8JA&#10;EL0X+h+WEbzVjSKlRlcpBbWHetAGxduQHZPQ7Gzc3Zror+8KQm/zeJ8zW3SmFhdyvrKsYDhIQBDn&#10;VldcKMi+ly9vIHxA1lhbJgVX8rCYPz/NMNW25S1ddqEQMYR9igrKEJpUSp+XZNAPbEMcuZN1BkOE&#10;rpDaYRvDTS1HSfIqDVYcG0ps6KOk/Gf3axSswim77ZduO17b1n4dN1gfsrNS/V73PgURqAv/4of7&#10;U8f5kwncn4kXyPkfAAAA//8DAFBLAQItABQABgAIAAAAIQDb4fbL7gAAAIUBAAATAAAAAAAAAAAA&#10;AAAAAAAAAABbQ29udGVudF9UeXBlc10ueG1sUEsBAi0AFAAGAAgAAAAhAFr0LFu/AAAAFQEAAAsA&#10;AAAAAAAAAAAAAAAAHwEAAF9yZWxzLy5yZWxzUEsBAi0AFAAGAAgAAAAhAGqwZzjEAAAA3AAAAA8A&#10;AAAAAAAAAAAAAAAABwIAAGRycy9kb3ducmV2LnhtbFBLBQYAAAAAAwADALcAAAD4AgAAAAA=&#10;" strokecolor="windowText" strokeweight="3pt">
                  <v:stroke endarrow="block" joinstyle="miter"/>
                </v:shape>
                <v:shape id="Textfeld 30" o:spid="_x0000_s1134" type="#_x0000_t202" style="position:absolute;left:38676;top:29164;width:10606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caXwgAAANwAAAAPAAAAZHJzL2Rvd25yZXYueG1sRI9Bi8Iw&#10;FITvwv6H8Ba8iKbtQXZrY1kWBfGm62Vvj+bZFpuX0sS2+uuNIHgcZuYbJstH04ieOldbVhAvIhDE&#10;hdU1lwpOf9v5FwjnkTU2lknBjRzk649Jhqm2Ax+oP/pSBAi7FBVU3replK6oyKBb2JY4eGfbGfRB&#10;dqXUHQ4BbhqZRNFSGqw5LFTY0m9FxeV4NQqW46ad7b8pGe5F0/P/PY49xUpNP8efFQhPo3+HX+2d&#10;VhCI8DwTjoBcPwAAAP//AwBQSwECLQAUAAYACAAAACEA2+H2y+4AAACFAQAAEwAAAAAAAAAAAAAA&#10;AAAAAAAAW0NvbnRlbnRfVHlwZXNdLnhtbFBLAQItABQABgAIAAAAIQBa9CxbvwAAABUBAAALAAAA&#10;AAAAAAAAAAAAAB8BAABfcmVscy8ucmVsc1BLAQItABQABgAIAAAAIQD6PcaXwgAAANwAAAAPAAAA&#10;AAAAAAAAAAAAAAcCAABkcnMvZG93bnJldi54bWxQSwUGAAAAAAMAAwC3AAAA9gIAAAAA&#10;" filled="f" stroked="f">
                  <v:textbox style="mso-fit-shape-to-text:t" inset="0,0,0,0">
                    <w:txbxContent>
                      <w:p w14:paraId="1FCE2EAC" w14:textId="77777777" w:rsidR="0081034D" w:rsidRPr="0081034D" w:rsidRDefault="0081034D" w:rsidP="0081034D">
                        <w:pPr>
                          <w:spacing w:before="80"/>
                          <w:rPr>
                            <w:rFonts w:ascii="Calibri" w:hAnsi="Calibri" w:cs="Calibri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t>Время [мс]</w:t>
                        </w:r>
                      </w:p>
                    </w:txbxContent>
                  </v:textbox>
                </v:shape>
                <v:shape id="Gerade Verbindung mit Pfeil 31" o:spid="_x0000_s1135" type="#_x0000_t32" style="position:absolute;left:3832;top:1203;width:104;height:267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xHwwAAANwAAAAPAAAAZHJzL2Rvd25yZXYueG1sRI/BasMw&#10;EETvhf6D2EJujWQfSnCihFJISeihNM0HLNbGNrV2XUl1nHx9VQj0OMzMG2a1mXyvRgqxE7ZQzA0o&#10;4lpcx42F4+f2cQEqJmSHvTBZuFCEzfr+boWVkzN/0HhIjcoQjhVaaFMaKq1j3ZLHOJeBOHsnCR5T&#10;lqHRLuA5w32vS2OetMeO80KLA720VH8dfryFt30M8v1qBjGn8F6my3aUa2Ht7GF6XoJKNKX/8K29&#10;cxZKU8DfmXwE9PoXAAD//wMAUEsBAi0AFAAGAAgAAAAhANvh9svuAAAAhQEAABMAAAAAAAAAAAAA&#10;AAAAAAAAAFtDb250ZW50X1R5cGVzXS54bWxQSwECLQAUAAYACAAAACEAWvQsW78AAAAVAQAACwAA&#10;AAAAAAAAAAAAAAAfAQAAX3JlbHMvLnJlbHNQSwECLQAUAAYACAAAACEAJ7T8R8MAAADcAAAADwAA&#10;AAAAAAAAAAAAAAAHAgAAZHJzL2Rvd25yZXYueG1sUEsFBgAAAAADAAMAtwAAAPcCAAAAAA==&#10;" strokecolor="blue" strokeweight="3pt">
                  <v:stroke endarrow="block" joinstyle="miter"/>
                </v:shape>
                <v:shape id="Textfeld 32" o:spid="_x0000_s1136" type="#_x0000_t202" style="position:absolute;left:-6416;top:17766;width:17293;height:20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HsxQAAANwAAAAPAAAAZHJzL2Rvd25yZXYueG1sRI9Bi8Iw&#10;FITvgv8hPGEvoqk9uFKNooKwsAprFcHbo3m2xealNFG7++s3guBxmJlvmNmiNZW4U+NKywpGwwgE&#10;cWZ1ybmC42EzmIBwHlljZZkU/JKDxbzbmWGi7YP3dE99LgKEXYIKCu/rREqXFWTQDW1NHLyLbQz6&#10;IJtc6gYfAW4qGUfRWBosOSwUWNO6oOya3owCvTuP/LL/s119uustP1nzvf6LlfrotcspCE+tf4df&#10;7S+tII5ieJ4JR0DO/wEAAP//AwBQSwECLQAUAAYACAAAACEA2+H2y+4AAACFAQAAEwAAAAAAAAAA&#10;AAAAAAAAAAAAW0NvbnRlbnRfVHlwZXNdLnhtbFBLAQItABQABgAIAAAAIQBa9CxbvwAAABUBAAAL&#10;AAAAAAAAAAAAAAAAAB8BAABfcmVscy8ucmVsc1BLAQItABQABgAIAAAAIQAEnUHsxQAAANwAAAAP&#10;AAAAAAAAAAAAAAAAAAcCAABkcnMvZG93bnJldi54bWxQSwUGAAAAAAMAAwC3AAAA+QIAAAAA&#10;" filled="f" stroked="f">
                  <v:textbox inset="0,0,0,0">
                    <w:txbxContent>
                      <w:p w14:paraId="349A3845" w14:textId="77777777" w:rsidR="0081034D" w:rsidRPr="000827C5" w:rsidRDefault="0081034D" w:rsidP="0081034D">
                        <w:pPr>
                          <w:spacing w:before="40" w:after="40"/>
                          <w:rPr>
                            <w:rFonts w:ascii="Calibri" w:hAnsi="Calibri" w:cs="Calibri"/>
                            <w:color w:val="0000FF"/>
                            <w:kern w:val="24"/>
                            <w:sz w:val="24"/>
                            <w:szCs w:val="24"/>
                          </w:rPr>
                        </w:pPr>
                        <w:r w:rsidRPr="000827C5">
                          <w:rPr>
                            <w:color w:val="0000FF"/>
                          </w:rPr>
                          <w:t>Ускорение [</w:t>
                        </w:r>
                        <w:r>
                          <w:rPr>
                            <w:color w:val="0000FF"/>
                            <w:lang w:val="en-US"/>
                          </w:rPr>
                          <w:t>g</w:t>
                        </w:r>
                        <w:r w:rsidRPr="000827C5">
                          <w:rPr>
                            <w:color w:val="0000FF"/>
                          </w:rPr>
                          <w:t>]</w:t>
                        </w:r>
                      </w:p>
                    </w:txbxContent>
                  </v:textbox>
                </v:shape>
                <v:shape id="Gerade Verbindung mit Pfeil 33" o:spid="_x0000_s1137" type="#_x0000_t32" style="position:absolute;left:6660;top:1203;width:104;height:267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+NcxQAAANwAAAAPAAAAZHJzL2Rvd25yZXYueG1sRI9Ba8JA&#10;FITvQv/D8gq9iG6qWG2aVUQU7NG06PWRfc0mZt+G7Nak/75bEHocZuYbJtsMthE36nzlWMHzNAFB&#10;XDhdcang8+MwWYHwAVlj45gU/JCHzfphlGGqXc8nuuWhFBHCPkUFJoQ2ldIXhiz6qWuJo/flOosh&#10;yq6UusM+wm0jZ0nyIi1WHBcMtrQzVFzzb6vg1B/Hy9rk2tV4eV3s3/fLM16Venoctm8gAg3hP3xv&#10;H7WCWTKHvzPxCMj1LwAAAP//AwBQSwECLQAUAAYACAAAACEA2+H2y+4AAACFAQAAEwAAAAAAAAAA&#10;AAAAAAAAAAAAW0NvbnRlbnRfVHlwZXNdLnhtbFBLAQItABQABgAIAAAAIQBa9CxbvwAAABUBAAAL&#10;AAAAAAAAAAAAAAAAAB8BAABfcmVscy8ucmVsc1BLAQItABQABgAIAAAAIQDny+NcxQAAANwAAAAP&#10;AAAAAAAAAAAAAAAAAAcCAABkcnMvZG93bnJldi54bWxQSwUGAAAAAAMAAwC3AAAA+QIAAAAA&#10;" strokecolor="red" strokeweight="3pt">
                  <v:stroke endarrow="block" joinstyle="miter"/>
                </v:shape>
                <v:shape id="Textfeld 34" o:spid="_x0000_s1138" type="#_x0000_t202" style="position:absolute;left:-8768;top:12567;width:27963;height:20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HwDxQAAANwAAAAPAAAAZHJzL2Rvd25yZXYueG1sRI/disIw&#10;FITvF3yHcIS9EU0tsko1igoLgi74h+DdoTm2xeakNFGrT79ZEPZymJlvmMmsMaW4U+0Kywr6vQgE&#10;cWp1wZmC4+G7OwLhPLLG0jIpeJKD2bT1McFE2wfv6L73mQgQdgkqyL2vEildmpNB17MVcfAutjbo&#10;g6wzqWt8BLgpZRxFX9JgwWEhx4qWOaXX/c0o0D/nvp93tpvF0F1v2cma9fIVK/XZbuZjEJ4a/x9+&#10;t1daQRwN4O9MOAJy+gsAAP//AwBQSwECLQAUAAYACAAAACEA2+H2y+4AAACFAQAAEwAAAAAAAAAA&#10;AAAAAAAAAAAAW0NvbnRlbnRfVHlwZXNdLnhtbFBLAQItABQABgAIAAAAIQBa9CxbvwAAABUBAAAL&#10;AAAAAAAAAAAAAAAAAB8BAABfcmVscy8ucmVsc1BLAQItABQABgAIAAAAIQDkOHwDxQAAANwAAAAP&#10;AAAAAAAAAAAAAAAAAAcCAABkcnMvZG93bnJldi54bWxQSwUGAAAAAAMAAwC3AAAA+QIAAAAA&#10;" filled="f" stroked="f">
                  <v:textbox inset="0,0,0,0">
                    <w:txbxContent>
                      <w:p w14:paraId="50168CE6" w14:textId="77777777" w:rsidR="0081034D" w:rsidRPr="00503040" w:rsidRDefault="0081034D" w:rsidP="0081034D">
                        <w:pPr>
                          <w:spacing w:before="40" w:after="40"/>
                          <w:rPr>
                            <w:rFonts w:ascii="Calibri" w:hAnsi="Calibri" w:cs="Calibri"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503040">
                          <w:rPr>
                            <w:color w:val="FF0000"/>
                          </w:rPr>
                          <w:t xml:space="preserve">Производная = </w:t>
                        </w:r>
                        <w:r>
                          <w:rPr>
                            <w:color w:val="FF0000"/>
                          </w:rPr>
                          <w:t>к</w:t>
                        </w:r>
                        <w:r w:rsidRPr="00503040">
                          <w:rPr>
                            <w:color w:val="FF0000"/>
                          </w:rPr>
                          <w:t>ривая рывка [</w:t>
                        </w:r>
                        <w:r>
                          <w:rPr>
                            <w:color w:val="FF0000"/>
                            <w:lang w:val="en-US"/>
                          </w:rPr>
                          <w:t>g</w:t>
                        </w:r>
                        <w:r w:rsidRPr="00503040">
                          <w:rPr>
                            <w:color w:val="FF0000"/>
                          </w:rPr>
                          <w:t>/мс]</w:t>
                        </w:r>
                      </w:p>
                    </w:txbxContent>
                  </v:textbox>
                </v:shape>
                <v:line id="Connecteur droit 268" o:spid="_x0000_s1139" style="position:absolute;visibility:visible;mso-wrap-style:square" from="13950,0" to="13950,3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oQxAAAANwAAAAPAAAAZHJzL2Rvd25yZXYueG1sRI/NasMw&#10;EITvgbyD2EBvsRRDS3CjBDuhP9BDUjcPsFhb28RaGUtOnLevCoUeh5n5htnsJtuJKw2+daxhlSgQ&#10;xJUzLdcazl8vyzUIH5ANdo5Jw5087Lbz2QYz4278Sdcy1CJC2GeooQmhz6T0VUMWfeJ64uh9u8Fi&#10;iHKopRnwFuG2k6lST9Jiy3GhwZ72DVWXcrQajuPHm7mfC3+QI7+2BalTkSutHxZT/gwi0BT+w3/t&#10;d6MhVY/weyYeAbn9AQAA//8DAFBLAQItABQABgAIAAAAIQDb4fbL7gAAAIUBAAATAAAAAAAAAAAA&#10;AAAAAAAAAABbQ29udGVudF9UeXBlc10ueG1sUEsBAi0AFAAGAAgAAAAhAFr0LFu/AAAAFQEAAAsA&#10;AAAAAAAAAAAAAAAAHwEAAF9yZWxzLy5yZWxzUEsBAi0AFAAGAAgAAAAhAIYFuhDEAAAA3AAAAA8A&#10;AAAAAAAAAAAAAAAABwIAAGRycy9kb3ducmV2LnhtbFBLBQYAAAAAAwADALcAAAD4AgAAAAA=&#10;" strokecolor="#00b050" strokeweight="3pt">
                  <v:stroke dashstyle="3 1" joinstyle="miter"/>
                  <o:lock v:ext="edit" shapetype="f"/>
                </v:line>
                <v:shape id="Textfeld 4" o:spid="_x0000_s1140" type="#_x0000_t202" style="position:absolute;left:14198;top:29966;width:528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DNexgAAANwAAAAPAAAAZHJzL2Rvd25yZXYueG1sRI/NasMw&#10;EITvhb6D2EIvJZHjgylOZJMWUtxADs1P6XGxtpaptTKWmjhvHwUCOQ4z8w2zKEfbiSMNvnWsYDZN&#10;QBDXTrfcKNjvVpNXED4ga+wck4IzeSiLx4cF5tqd+IuO29CICGGfowITQp9L6WtDFv3U9cTR+3WD&#10;xRDl0Eg94CnCbSfTJMmkxZbjgsGe3g3Vf9t/q6BKPw/VZvcSzMfb94bdT7ZcZ2ulnp/G5RxEoDHc&#10;w7d2pRWkSQbXM/EIyOICAAD//wMAUEsBAi0AFAAGAAgAAAAhANvh9svuAAAAhQEAABMAAAAAAAAA&#10;AAAAAAAAAAAAAFtDb250ZW50X1R5cGVzXS54bWxQSwECLQAUAAYACAAAACEAWvQsW78AAAAVAQAA&#10;CwAAAAAAAAAAAAAAAAAfAQAAX3JlbHMvLnJlbHNQSwECLQAUAAYACAAAACEAb2QzXsYAAADcAAAA&#10;DwAAAAAAAAAAAAAAAAAHAgAAZHJzL2Rvd25yZXYueG1sUEsFBgAAAAADAAMAtwAAAPoCAAAAAA==&#10;" fillcolor="window" strokecolor="#00b050" strokeweight="1pt">
                  <v:textbox style="mso-fit-shape-to-text:t" inset="0,0,0,0">
                    <w:txbxContent>
                      <w:p w14:paraId="7C486E86" w14:textId="77777777" w:rsidR="0081034D" w:rsidRPr="00A76740" w:rsidRDefault="0081034D" w:rsidP="0081034D">
                        <w:pPr>
                          <w:spacing w:before="40" w:after="40" w:line="240" w:lineRule="auto"/>
                          <w:jc w:val="center"/>
                          <w:rPr>
                            <w:rFonts w:ascii="Calibri" w:hAnsi="Calibri" w:cs="Calibri"/>
                            <w:color w:val="00B050"/>
                            <w:kern w:val="24"/>
                            <w:sz w:val="22"/>
                          </w:rPr>
                        </w:pPr>
                        <w:r w:rsidRPr="00A76740">
                          <w:rPr>
                            <w:color w:val="00B050"/>
                          </w:rPr>
                          <w:t>4 мс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30A66B" w14:textId="77777777" w:rsidR="0081034D" w:rsidRPr="0081034D" w:rsidRDefault="0081034D" w:rsidP="0081034D">
      <w:pPr>
        <w:spacing w:before="240" w:after="240"/>
        <w:ind w:left="2835" w:right="1134" w:hanging="578"/>
        <w:jc w:val="both"/>
        <w:rPr>
          <w:rFonts w:eastAsia="Times New Roman" w:cs="Times New Roman"/>
          <w:bCs/>
          <w:szCs w:val="20"/>
          <w:lang w:eastAsia="fr-FR"/>
        </w:rPr>
      </w:pPr>
      <w:r w:rsidRPr="0081034D">
        <w:rPr>
          <w:rFonts w:eastAsia="Times New Roman" w:cs="Times New Roman"/>
          <w:bCs/>
          <w:szCs w:val="20"/>
          <w:lang w:val="en-GB" w:eastAsia="fr-FR"/>
        </w:rPr>
        <w:t>b</w:t>
      </w:r>
      <w:r w:rsidRPr="0081034D">
        <w:rPr>
          <w:rFonts w:eastAsia="Times New Roman" w:cs="Times New Roman"/>
          <w:bCs/>
          <w:szCs w:val="20"/>
          <w:lang w:eastAsia="fr-FR"/>
        </w:rPr>
        <w:t>)</w:t>
      </w:r>
      <w:r w:rsidRPr="0081034D">
        <w:rPr>
          <w:rFonts w:eastAsia="Times New Roman" w:cs="Times New Roman"/>
          <w:bCs/>
          <w:szCs w:val="20"/>
          <w:lang w:eastAsia="fr-FR"/>
        </w:rPr>
        <w:tab/>
      </w:r>
      <w:r w:rsidRPr="0081034D">
        <w:rPr>
          <w:rFonts w:eastAsia="Times New Roman" w:cs="Times New Roman"/>
          <w:szCs w:val="20"/>
          <w:lang w:eastAsia="fr-FR"/>
        </w:rPr>
        <w:t>на графике зависимости ускорения от времени минимальное значение ускорения, составляющее менее 300 м/с</w:t>
      </w:r>
      <w:r w:rsidRPr="0081034D">
        <w:rPr>
          <w:rFonts w:eastAsia="Times New Roman" w:cs="Times New Roman"/>
          <w:szCs w:val="20"/>
          <w:vertAlign w:val="superscript"/>
          <w:lang w:eastAsia="fr-FR"/>
        </w:rPr>
        <w:t>2</w:t>
      </w:r>
      <w:r w:rsidRPr="0081034D">
        <w:rPr>
          <w:rFonts w:eastAsia="Times New Roman" w:cs="Times New Roman"/>
          <w:szCs w:val="20"/>
          <w:lang w:eastAsia="fr-FR"/>
        </w:rPr>
        <w:t xml:space="preserve"> в интервале между начальным пиком и 10 мс, достигается более чем через 4</w:t>
      </w:r>
      <w:r w:rsidRPr="0081034D">
        <w:rPr>
          <w:rFonts w:eastAsia="Times New Roman" w:cs="Times New Roman"/>
          <w:szCs w:val="20"/>
          <w:lang w:val="en-US" w:eastAsia="fr-FR"/>
        </w:rPr>
        <w:t> </w:t>
      </w:r>
      <w:r w:rsidRPr="0081034D">
        <w:rPr>
          <w:rFonts w:eastAsia="Times New Roman" w:cs="Times New Roman"/>
          <w:szCs w:val="20"/>
          <w:lang w:eastAsia="fr-FR"/>
        </w:rPr>
        <w:t>мс, либо разрушение стекла, которое распространяется на все ветровое стекло, визуально не наблюдается».</w:t>
      </w:r>
    </w:p>
    <w:p w14:paraId="076CFE96" w14:textId="77777777" w:rsidR="0081034D" w:rsidRPr="0081034D" w:rsidRDefault="0081034D" w:rsidP="0081034D">
      <w:pPr>
        <w:spacing w:after="120"/>
        <w:ind w:left="1134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i/>
          <w:iCs/>
          <w:szCs w:val="20"/>
          <w:lang w:eastAsia="fr-FR"/>
        </w:rPr>
        <w:t>Включить новый пункт 2.49</w:t>
      </w:r>
      <w:r w:rsidRPr="0081034D">
        <w:rPr>
          <w:rFonts w:eastAsia="Times New Roman" w:cs="Times New Roman"/>
          <w:szCs w:val="20"/>
          <w:lang w:eastAsia="fr-FR"/>
        </w:rPr>
        <w:t xml:space="preserve"> следующего содержания:</w:t>
      </w:r>
    </w:p>
    <w:p w14:paraId="7B6F7E4E" w14:textId="77777777" w:rsidR="0081034D" w:rsidRPr="0081034D" w:rsidRDefault="0081034D" w:rsidP="0081034D">
      <w:pPr>
        <w:spacing w:after="120"/>
        <w:ind w:left="2268" w:right="1134" w:hanging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>«2.49</w:t>
      </w:r>
      <w:r w:rsidRPr="0081034D">
        <w:rPr>
          <w:rFonts w:eastAsia="Times New Roman" w:cs="Times New Roman"/>
          <w:szCs w:val="20"/>
          <w:lang w:eastAsia="fr-FR"/>
        </w:rPr>
        <w:tab/>
        <w:t>“</w:t>
      </w:r>
      <w:r w:rsidRPr="0081034D">
        <w:rPr>
          <w:rFonts w:eastAsia="Times New Roman" w:cs="Times New Roman"/>
          <w:i/>
          <w:iCs/>
          <w:szCs w:val="20"/>
          <w:lang w:eastAsia="fr-FR"/>
        </w:rPr>
        <w:t>Треть зоны испытания ветрового стекла</w:t>
      </w:r>
      <w:r w:rsidRPr="0081034D">
        <w:rPr>
          <w:rFonts w:eastAsia="Times New Roman" w:cs="Times New Roman"/>
          <w:szCs w:val="20"/>
          <w:lang w:eastAsia="fr-FR"/>
        </w:rPr>
        <w:t xml:space="preserve">” означает геометрический след зоны между боковыми границами зоны испытания ветрового стекла согласно определению в пункте 2.44 </w:t>
      </w:r>
      <w:r w:rsidRPr="0081034D">
        <w:rPr>
          <w:rFonts w:eastAsia="Times New Roman" w:cs="Times New Roman"/>
          <w:szCs w:val="20"/>
          <w:lang w:val="en-GB" w:eastAsia="fr-FR"/>
        </w:rPr>
        <w:t>c</w:t>
      </w:r>
      <w:r w:rsidRPr="0081034D">
        <w:rPr>
          <w:rFonts w:eastAsia="Times New Roman" w:cs="Times New Roman"/>
          <w:szCs w:val="20"/>
          <w:lang w:eastAsia="fr-FR"/>
        </w:rPr>
        <w:t>), измеряемый при помощи гибкой ленты по внешнему контуру ветрового стекла на любой поперечной секции, разделенной на три равные части».</w:t>
      </w:r>
    </w:p>
    <w:p w14:paraId="7F4D70EA" w14:textId="77777777" w:rsidR="0081034D" w:rsidRPr="0081034D" w:rsidRDefault="0081034D" w:rsidP="0081034D">
      <w:pPr>
        <w:spacing w:after="120"/>
        <w:ind w:left="1134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i/>
          <w:iCs/>
          <w:szCs w:val="20"/>
          <w:lang w:eastAsia="fr-FR"/>
        </w:rPr>
        <w:t>Пункт 4.2</w:t>
      </w:r>
      <w:r w:rsidRPr="0081034D">
        <w:rPr>
          <w:rFonts w:eastAsia="Times New Roman" w:cs="Times New Roman"/>
          <w:szCs w:val="20"/>
          <w:lang w:eastAsia="fr-FR"/>
        </w:rPr>
        <w:t xml:space="preserve"> изменить следующим образом:</w:t>
      </w:r>
    </w:p>
    <w:p w14:paraId="58F1C781" w14:textId="77777777" w:rsidR="0081034D" w:rsidRPr="0081034D" w:rsidRDefault="0081034D" w:rsidP="0081034D">
      <w:pPr>
        <w:spacing w:after="120"/>
        <w:ind w:left="2268" w:right="1134" w:hanging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>«4.2</w:t>
      </w:r>
      <w:r w:rsidRPr="0081034D">
        <w:rPr>
          <w:rFonts w:eastAsia="Times New Roman" w:cs="Times New Roman"/>
          <w:szCs w:val="20"/>
          <w:lang w:eastAsia="fr-FR"/>
        </w:rPr>
        <w:tab/>
        <w:t>Каждому типу транспортного средства, официально утвержденному в соответствии с приложением</w:t>
      </w:r>
      <w:r w:rsidRPr="0081034D">
        <w:rPr>
          <w:rFonts w:eastAsia="Times New Roman" w:cs="Times New Roman"/>
          <w:szCs w:val="20"/>
          <w:lang w:val="en-GB" w:eastAsia="fr-FR"/>
        </w:rPr>
        <w:t> </w:t>
      </w:r>
      <w:r w:rsidRPr="0081034D">
        <w:rPr>
          <w:rFonts w:eastAsia="Times New Roman" w:cs="Times New Roman"/>
          <w:szCs w:val="20"/>
          <w:lang w:eastAsia="fr-FR"/>
        </w:rPr>
        <w:t>4 к Соглашению (</w:t>
      </w:r>
      <w:r w:rsidRPr="0081034D">
        <w:rPr>
          <w:rFonts w:eastAsia="Times New Roman" w:cs="Times New Roman"/>
          <w:szCs w:val="20"/>
          <w:lang w:val="en-GB" w:eastAsia="fr-FR"/>
        </w:rPr>
        <w:t>E</w:t>
      </w:r>
      <w:r w:rsidRPr="0081034D">
        <w:rPr>
          <w:rFonts w:eastAsia="Times New Roman" w:cs="Times New Roman"/>
          <w:szCs w:val="20"/>
          <w:lang w:eastAsia="fr-FR"/>
        </w:rPr>
        <w:t>/</w:t>
      </w:r>
      <w:r w:rsidRPr="0081034D">
        <w:rPr>
          <w:rFonts w:eastAsia="Times New Roman" w:cs="Times New Roman"/>
          <w:szCs w:val="20"/>
          <w:lang w:val="en-GB" w:eastAsia="fr-FR"/>
        </w:rPr>
        <w:t>ECE</w:t>
      </w:r>
      <w:r w:rsidRPr="0081034D">
        <w:rPr>
          <w:rFonts w:eastAsia="Times New Roman" w:cs="Times New Roman"/>
          <w:szCs w:val="20"/>
          <w:lang w:eastAsia="fr-FR"/>
        </w:rPr>
        <w:t>/</w:t>
      </w:r>
      <w:r w:rsidRPr="0081034D">
        <w:rPr>
          <w:rFonts w:eastAsia="Times New Roman" w:cs="Times New Roman"/>
          <w:szCs w:val="20"/>
          <w:lang w:val="en-GB" w:eastAsia="fr-FR"/>
        </w:rPr>
        <w:t>TRANS</w:t>
      </w:r>
      <w:r w:rsidRPr="0081034D">
        <w:rPr>
          <w:rFonts w:eastAsia="Times New Roman" w:cs="Times New Roman"/>
          <w:szCs w:val="20"/>
          <w:lang w:eastAsia="fr-FR"/>
        </w:rPr>
        <w:t>/</w:t>
      </w:r>
      <w:r w:rsidRPr="0081034D">
        <w:rPr>
          <w:rFonts w:eastAsia="Times New Roman" w:cs="Times New Roman"/>
          <w:szCs w:val="20"/>
          <w:lang w:eastAsia="fr-FR"/>
        </w:rPr>
        <w:br/>
        <w:t>505/</w:t>
      </w:r>
      <w:r w:rsidRPr="0081034D">
        <w:rPr>
          <w:rFonts w:eastAsia="Times New Roman" w:cs="Times New Roman"/>
          <w:szCs w:val="20"/>
          <w:lang w:val="en-GB" w:eastAsia="fr-FR"/>
        </w:rPr>
        <w:t>Rev</w:t>
      </w:r>
      <w:r w:rsidRPr="0081034D">
        <w:rPr>
          <w:rFonts w:eastAsia="Times New Roman" w:cs="Times New Roman"/>
          <w:szCs w:val="20"/>
          <w:lang w:eastAsia="fr-FR"/>
        </w:rPr>
        <w:t>.3), присваивают номер официального утверждения. Раздел 2 номера официального утверждения дополняют косой чертой и при необходимости одним из следующих знаков:</w:t>
      </w:r>
    </w:p>
    <w:p w14:paraId="4E7F7B80" w14:textId="53266079" w:rsidR="0081034D" w:rsidRPr="0081034D" w:rsidRDefault="0081034D" w:rsidP="0081034D">
      <w:pPr>
        <w:suppressAutoHyphens w:val="0"/>
        <w:spacing w:after="120"/>
        <w:ind w:left="2835" w:right="1134" w:hanging="567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val="en-GB" w:eastAsia="fr-FR"/>
        </w:rPr>
        <w:t>a</w:t>
      </w:r>
      <w:r w:rsidRPr="0081034D">
        <w:rPr>
          <w:rFonts w:eastAsia="Times New Roman" w:cs="Times New Roman"/>
          <w:szCs w:val="20"/>
          <w:lang w:eastAsia="fr-FR"/>
        </w:rPr>
        <w:t>)</w:t>
      </w:r>
      <w:r w:rsidRPr="0081034D">
        <w:rPr>
          <w:rFonts w:eastAsia="Times New Roman" w:cs="Times New Roman"/>
          <w:szCs w:val="20"/>
          <w:lang w:eastAsia="fr-FR"/>
        </w:rPr>
        <w:tab/>
        <w:t>буквой “</w:t>
      </w:r>
      <w:r w:rsidRPr="0081034D">
        <w:rPr>
          <w:rFonts w:eastAsia="Times New Roman" w:cs="Times New Roman"/>
          <w:szCs w:val="20"/>
          <w:lang w:val="en-GB" w:eastAsia="fr-FR"/>
        </w:rPr>
        <w:t>T</w:t>
      </w:r>
      <w:r w:rsidRPr="0081034D">
        <w:rPr>
          <w:rFonts w:eastAsia="Times New Roman" w:cs="Times New Roman"/>
          <w:szCs w:val="20"/>
          <w:lang w:eastAsia="fr-FR"/>
        </w:rPr>
        <w:t xml:space="preserve">” в случае транспортных средств, официально утвержденных на основании конкретных положений, касающихся границы </w:t>
      </w:r>
      <w:r w:rsidRPr="0081034D">
        <w:rPr>
          <w:rFonts w:eastAsia="Times New Roman" w:cs="Times New Roman"/>
          <w:szCs w:val="20"/>
          <w:lang w:val="en-GB" w:eastAsia="fr-FR"/>
        </w:rPr>
        <w:t>WAD </w:t>
      </w:r>
      <w:r w:rsidRPr="0081034D">
        <w:rPr>
          <w:rFonts w:eastAsia="Times New Roman" w:cs="Times New Roman"/>
          <w:szCs w:val="20"/>
          <w:lang w:eastAsia="fr-FR"/>
        </w:rPr>
        <w:t>2100, в соответствии с пунктом</w:t>
      </w:r>
      <w:r w:rsidRPr="0081034D">
        <w:rPr>
          <w:rFonts w:eastAsia="Times New Roman" w:cs="Times New Roman"/>
          <w:szCs w:val="20"/>
          <w:lang w:val="en-GB" w:eastAsia="fr-FR"/>
        </w:rPr>
        <w:t> </w:t>
      </w:r>
      <w:r w:rsidRPr="0081034D">
        <w:rPr>
          <w:rFonts w:eastAsia="Times New Roman" w:cs="Times New Roman"/>
          <w:szCs w:val="20"/>
          <w:lang w:eastAsia="fr-FR"/>
        </w:rPr>
        <w:t>11.19; либо</w:t>
      </w:r>
    </w:p>
    <w:p w14:paraId="0BB1BCF6" w14:textId="024FDF9F" w:rsidR="0081034D" w:rsidRPr="0081034D" w:rsidRDefault="0081034D" w:rsidP="0081034D">
      <w:pPr>
        <w:suppressAutoHyphens w:val="0"/>
        <w:spacing w:after="120"/>
        <w:ind w:left="2835" w:right="1134" w:hanging="567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val="en-GB" w:eastAsia="fr-FR"/>
        </w:rPr>
        <w:t>b</w:t>
      </w:r>
      <w:r w:rsidRPr="0081034D">
        <w:rPr>
          <w:rFonts w:eastAsia="Times New Roman" w:cs="Times New Roman"/>
          <w:szCs w:val="20"/>
          <w:lang w:eastAsia="fr-FR"/>
        </w:rPr>
        <w:t>)</w:t>
      </w:r>
      <w:r w:rsidRPr="0081034D">
        <w:rPr>
          <w:rFonts w:eastAsia="Times New Roman" w:cs="Times New Roman"/>
          <w:szCs w:val="20"/>
          <w:lang w:eastAsia="fr-FR"/>
        </w:rPr>
        <w:tab/>
        <w:t>буквой “</w:t>
      </w:r>
      <w:r w:rsidRPr="0081034D">
        <w:rPr>
          <w:rFonts w:eastAsia="Times New Roman" w:cs="Times New Roman"/>
          <w:szCs w:val="20"/>
          <w:lang w:val="en-GB" w:eastAsia="fr-FR"/>
        </w:rPr>
        <w:t>E</w:t>
      </w:r>
      <w:r w:rsidRPr="0081034D">
        <w:rPr>
          <w:rFonts w:eastAsia="Times New Roman" w:cs="Times New Roman"/>
          <w:szCs w:val="20"/>
          <w:lang w:eastAsia="fr-FR"/>
        </w:rPr>
        <w:t xml:space="preserve">” в случае транспортных средств, официально утвержденных с расширенной границей </w:t>
      </w:r>
      <w:r w:rsidRPr="0081034D">
        <w:rPr>
          <w:rFonts w:eastAsia="Times New Roman" w:cs="Times New Roman"/>
          <w:szCs w:val="20"/>
          <w:lang w:val="en-GB" w:eastAsia="fr-FR"/>
        </w:rPr>
        <w:t>WAD</w:t>
      </w:r>
      <w:r w:rsidRPr="0081034D">
        <w:rPr>
          <w:rFonts w:eastAsia="Times New Roman" w:cs="Times New Roman"/>
          <w:szCs w:val="20"/>
          <w:lang w:eastAsia="fr-FR"/>
        </w:rPr>
        <w:t xml:space="preserve"> 2500.</w:t>
      </w:r>
    </w:p>
    <w:p w14:paraId="3CAAEC94" w14:textId="77777777" w:rsidR="0081034D" w:rsidRPr="0081034D" w:rsidRDefault="0081034D" w:rsidP="0081034D">
      <w:pPr>
        <w:spacing w:after="120"/>
        <w:ind w:left="2268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>Пример:</w:t>
      </w:r>
    </w:p>
    <w:p w14:paraId="0442C0FC" w14:textId="4D428C2F" w:rsidR="0081034D" w:rsidRPr="0081034D" w:rsidRDefault="0081034D" w:rsidP="0081034D">
      <w:pPr>
        <w:spacing w:after="120"/>
        <w:ind w:left="2268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 xml:space="preserve">Пример первого распространения 2 439-го официального утверждения типа, предоставленного Соединенным Королевством Великобритании и Северной Ирландии в отношении официального утверждения транспортного средства на основании поправок третьей серии к Правилам № 127 ООН и дополнения 1 к ним, с использованием конкретных положений, касающихся границы </w:t>
      </w:r>
      <w:r w:rsidRPr="0081034D">
        <w:rPr>
          <w:rFonts w:eastAsia="Times New Roman" w:cs="Times New Roman"/>
          <w:szCs w:val="20"/>
          <w:lang w:val="en-GB" w:eastAsia="fr-FR"/>
        </w:rPr>
        <w:t>WAD</w:t>
      </w:r>
      <w:r w:rsidRPr="0081034D">
        <w:rPr>
          <w:rFonts w:eastAsia="Times New Roman" w:cs="Times New Roman"/>
          <w:szCs w:val="20"/>
          <w:lang w:eastAsia="fr-FR"/>
        </w:rPr>
        <w:t xml:space="preserve"> 2100;</w:t>
      </w:r>
    </w:p>
    <w:p w14:paraId="0FF24783" w14:textId="77777777" w:rsidR="0081034D" w:rsidRPr="0081034D" w:rsidRDefault="0081034D" w:rsidP="0081034D">
      <w:pPr>
        <w:spacing w:after="120"/>
        <w:ind w:left="2268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val="en-GB" w:eastAsia="fr-FR"/>
        </w:rPr>
        <w:t>E</w:t>
      </w:r>
      <w:r w:rsidRPr="0081034D">
        <w:rPr>
          <w:rFonts w:eastAsia="Times New Roman" w:cs="Times New Roman"/>
          <w:szCs w:val="20"/>
          <w:lang w:eastAsia="fr-FR"/>
        </w:rPr>
        <w:t>11*127</w:t>
      </w:r>
      <w:r w:rsidRPr="0081034D">
        <w:rPr>
          <w:rFonts w:eastAsia="Times New Roman" w:cs="Times New Roman"/>
          <w:szCs w:val="20"/>
          <w:lang w:val="en-GB" w:eastAsia="fr-FR"/>
        </w:rPr>
        <w:t>R</w:t>
      </w:r>
      <w:r w:rsidRPr="0081034D">
        <w:rPr>
          <w:rFonts w:eastAsia="Times New Roman" w:cs="Times New Roman"/>
          <w:szCs w:val="20"/>
          <w:lang w:eastAsia="fr-FR"/>
        </w:rPr>
        <w:t>03/01/</w:t>
      </w:r>
      <w:r w:rsidRPr="0081034D">
        <w:rPr>
          <w:rFonts w:eastAsia="Times New Roman" w:cs="Times New Roman"/>
          <w:szCs w:val="20"/>
          <w:lang w:val="en-GB" w:eastAsia="fr-FR"/>
        </w:rPr>
        <w:t>T</w:t>
      </w:r>
      <w:r w:rsidRPr="0081034D">
        <w:rPr>
          <w:rFonts w:eastAsia="Times New Roman" w:cs="Times New Roman"/>
          <w:szCs w:val="20"/>
          <w:lang w:eastAsia="fr-FR"/>
        </w:rPr>
        <w:t>*2439*01.</w:t>
      </w:r>
    </w:p>
    <w:p w14:paraId="5CAE1666" w14:textId="77777777" w:rsidR="0081034D" w:rsidRPr="0081034D" w:rsidRDefault="0081034D" w:rsidP="0081034D">
      <w:pPr>
        <w:suppressAutoHyphens w:val="0"/>
        <w:spacing w:after="120"/>
        <w:ind w:left="2835" w:right="1134" w:hanging="567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val="en-GB" w:eastAsia="fr-FR"/>
        </w:rPr>
        <w:lastRenderedPageBreak/>
        <w:t>c</w:t>
      </w:r>
      <w:r w:rsidRPr="0081034D">
        <w:rPr>
          <w:rFonts w:eastAsia="Times New Roman" w:cs="Times New Roman"/>
          <w:szCs w:val="20"/>
          <w:lang w:eastAsia="fr-FR"/>
        </w:rPr>
        <w:t>)</w:t>
      </w:r>
      <w:r w:rsidRPr="0081034D">
        <w:rPr>
          <w:rFonts w:eastAsia="Times New Roman" w:cs="Times New Roman"/>
          <w:szCs w:val="20"/>
          <w:lang w:eastAsia="fr-FR"/>
        </w:rPr>
        <w:tab/>
        <w:t>буквой “</w:t>
      </w:r>
      <w:r w:rsidRPr="0081034D">
        <w:rPr>
          <w:rFonts w:eastAsia="Times New Roman" w:cs="Times New Roman"/>
          <w:szCs w:val="20"/>
          <w:lang w:val="en-GB" w:eastAsia="fr-FR"/>
        </w:rPr>
        <w:t>F</w:t>
      </w:r>
      <w:r w:rsidRPr="0081034D">
        <w:rPr>
          <w:rFonts w:eastAsia="Times New Roman" w:cs="Times New Roman"/>
          <w:szCs w:val="20"/>
          <w:lang w:eastAsia="fr-FR"/>
        </w:rPr>
        <w:t>” в случае транспортных средств, официально утвержденных на основании конкретных положений, касающихся ЗКЛК, в соответствии с пунктами 11.22 и 11.23.</w:t>
      </w:r>
    </w:p>
    <w:p w14:paraId="1D9E2E88" w14:textId="77777777" w:rsidR="0081034D" w:rsidRPr="0081034D" w:rsidRDefault="0081034D" w:rsidP="0081034D">
      <w:pPr>
        <w:spacing w:after="120"/>
        <w:ind w:left="2268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>Пример:</w:t>
      </w:r>
    </w:p>
    <w:p w14:paraId="586BEB53" w14:textId="0D08D47A" w:rsidR="0081034D" w:rsidRPr="0081034D" w:rsidRDefault="0081034D" w:rsidP="0081034D">
      <w:pPr>
        <w:spacing w:after="120"/>
        <w:ind w:left="2268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>Пример первого распространения 2439-го официального утверждения типа, предоставленного Соединенным Королевством Великобритании и Северной Ирландии в отношении официального утверждения транспортного средства на основании поправок четвертой серии к Правилам № 127 ООН и дополнения 1 к ним, с использованием конкретных положений, касающихся границы ЗКЛК;</w:t>
      </w:r>
    </w:p>
    <w:p w14:paraId="3F2FB9C7" w14:textId="26CBF7EE" w:rsidR="0081034D" w:rsidRPr="0081034D" w:rsidRDefault="0081034D" w:rsidP="0081034D">
      <w:pPr>
        <w:spacing w:after="120"/>
        <w:ind w:left="2268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val="en-GB" w:eastAsia="fr-FR"/>
        </w:rPr>
        <w:t>E</w:t>
      </w:r>
      <w:r w:rsidRPr="0081034D">
        <w:rPr>
          <w:rFonts w:eastAsia="Times New Roman" w:cs="Times New Roman"/>
          <w:szCs w:val="20"/>
          <w:lang w:eastAsia="fr-FR"/>
        </w:rPr>
        <w:t>11*127</w:t>
      </w:r>
      <w:r w:rsidRPr="0081034D">
        <w:rPr>
          <w:rFonts w:eastAsia="Times New Roman" w:cs="Times New Roman"/>
          <w:szCs w:val="20"/>
          <w:lang w:val="en-GB" w:eastAsia="fr-FR"/>
        </w:rPr>
        <w:t>R</w:t>
      </w:r>
      <w:r w:rsidRPr="0081034D">
        <w:rPr>
          <w:rFonts w:eastAsia="Times New Roman" w:cs="Times New Roman"/>
          <w:szCs w:val="20"/>
          <w:lang w:eastAsia="fr-FR"/>
        </w:rPr>
        <w:t>04/01/</w:t>
      </w:r>
      <w:r w:rsidRPr="0081034D">
        <w:rPr>
          <w:rFonts w:eastAsia="Times New Roman" w:cs="Times New Roman"/>
          <w:szCs w:val="20"/>
          <w:lang w:val="en-GB" w:eastAsia="fr-FR"/>
        </w:rPr>
        <w:t>F</w:t>
      </w:r>
      <w:r w:rsidRPr="0081034D">
        <w:rPr>
          <w:rFonts w:eastAsia="Times New Roman" w:cs="Times New Roman"/>
          <w:szCs w:val="20"/>
          <w:lang w:eastAsia="fr-FR"/>
        </w:rPr>
        <w:t>*2439*01».</w:t>
      </w:r>
    </w:p>
    <w:p w14:paraId="24F6CCFA" w14:textId="79F3345B" w:rsidR="0081034D" w:rsidRPr="0081034D" w:rsidRDefault="0081034D" w:rsidP="0081034D">
      <w:pPr>
        <w:spacing w:after="120"/>
        <w:ind w:left="1134" w:right="1134"/>
        <w:jc w:val="both"/>
        <w:rPr>
          <w:rFonts w:eastAsia="Times New Roman" w:cs="Times New Roman"/>
          <w:i/>
          <w:iCs/>
          <w:szCs w:val="20"/>
          <w:lang w:eastAsia="fr-FR"/>
        </w:rPr>
      </w:pPr>
      <w:r w:rsidRPr="0081034D">
        <w:rPr>
          <w:rFonts w:eastAsia="Times New Roman" w:cs="Times New Roman"/>
          <w:i/>
          <w:iCs/>
          <w:szCs w:val="20"/>
          <w:lang w:eastAsia="fr-FR"/>
        </w:rPr>
        <w:t>Пункты 11.14–11.19 (прежние)</w:t>
      </w:r>
      <w:r w:rsidRPr="0081034D">
        <w:rPr>
          <w:rFonts w:eastAsia="Times New Roman" w:cs="Times New Roman"/>
          <w:szCs w:val="20"/>
          <w:lang w:eastAsia="fr-FR"/>
        </w:rPr>
        <w:t xml:space="preserve"> пронумеровать как пункты 11.16 и 11.21.</w:t>
      </w:r>
    </w:p>
    <w:p w14:paraId="2B2269D0" w14:textId="77777777" w:rsidR="0081034D" w:rsidRPr="0081034D" w:rsidRDefault="0081034D" w:rsidP="0081034D">
      <w:pPr>
        <w:keepNext/>
        <w:keepLines/>
        <w:spacing w:before="120" w:after="120" w:line="240" w:lineRule="auto"/>
        <w:ind w:left="1134" w:right="1134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i/>
          <w:iCs/>
          <w:szCs w:val="20"/>
          <w:lang w:eastAsia="fr-FR"/>
        </w:rPr>
        <w:t>Включить новые пункты 11.22 и 11.23</w:t>
      </w:r>
      <w:r w:rsidRPr="0081034D">
        <w:rPr>
          <w:rFonts w:eastAsia="Times New Roman" w:cs="Times New Roman"/>
          <w:szCs w:val="20"/>
          <w:lang w:eastAsia="fr-FR"/>
        </w:rPr>
        <w:t xml:space="preserve"> следующего содержания:</w:t>
      </w:r>
    </w:p>
    <w:p w14:paraId="624225FB" w14:textId="77777777" w:rsidR="0081034D" w:rsidRPr="0081034D" w:rsidRDefault="0081034D" w:rsidP="0081034D">
      <w:pPr>
        <w:spacing w:after="120"/>
        <w:ind w:left="2268" w:right="1134" w:hanging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>«11.22</w:t>
      </w:r>
      <w:r w:rsidRPr="0081034D">
        <w:rPr>
          <w:rFonts w:eastAsia="Times New Roman" w:cs="Times New Roman"/>
          <w:szCs w:val="20"/>
          <w:lang w:eastAsia="fr-FR"/>
        </w:rPr>
        <w:tab/>
        <w:t>Независимо от предписаний пункта 11.19, до 1 сентября 2030 года Договаривающиеся стороны, применяющие настоящие Правила, продолжают предоставлять официальные утверждения типа с использованием конкретных положений, касающихся ЗКЛК (см.</w:t>
      </w:r>
      <w:r w:rsidRPr="0081034D">
        <w:rPr>
          <w:rFonts w:eastAsia="Times New Roman" w:cs="Times New Roman"/>
          <w:szCs w:val="20"/>
          <w:lang w:val="en-GB" w:eastAsia="fr-FR"/>
        </w:rPr>
        <w:t> </w:t>
      </w:r>
      <w:r w:rsidRPr="0081034D">
        <w:rPr>
          <w:rFonts w:eastAsia="Times New Roman" w:cs="Times New Roman"/>
          <w:szCs w:val="20"/>
          <w:lang w:eastAsia="fr-FR"/>
        </w:rPr>
        <w:t>сноску</w:t>
      </w:r>
      <w:r w:rsidRPr="0081034D">
        <w:rPr>
          <w:rFonts w:eastAsia="Times New Roman" w:cs="Times New Roman"/>
          <w:szCs w:val="20"/>
          <w:lang w:val="en-GB" w:eastAsia="fr-FR"/>
        </w:rPr>
        <w:t> </w:t>
      </w:r>
      <w:r w:rsidRPr="0081034D">
        <w:rPr>
          <w:rFonts w:eastAsia="Times New Roman" w:cs="Times New Roman"/>
          <w:szCs w:val="20"/>
          <w:lang w:eastAsia="fr-FR"/>
        </w:rPr>
        <w:t>2 в пункте 2.1).</w:t>
      </w:r>
    </w:p>
    <w:p w14:paraId="1EB7EAB9" w14:textId="77777777" w:rsidR="0081034D" w:rsidRPr="0081034D" w:rsidRDefault="0081034D" w:rsidP="0081034D">
      <w:pPr>
        <w:spacing w:after="120"/>
        <w:ind w:left="2268" w:right="1134" w:hanging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>11.23</w:t>
      </w:r>
      <w:r w:rsidRPr="0081034D">
        <w:rPr>
          <w:rFonts w:eastAsia="Times New Roman" w:cs="Times New Roman"/>
          <w:szCs w:val="20"/>
          <w:lang w:eastAsia="fr-FR"/>
        </w:rPr>
        <w:tab/>
        <w:t>Независимо от предписаний пунктов 11.20 и 11.21, до 1 сентября 2031</w:t>
      </w:r>
      <w:r w:rsidRPr="0081034D">
        <w:rPr>
          <w:rFonts w:eastAsia="Times New Roman" w:cs="Times New Roman"/>
          <w:szCs w:val="20"/>
          <w:lang w:val="en-GB" w:eastAsia="fr-FR"/>
        </w:rPr>
        <w:t> </w:t>
      </w:r>
      <w:r w:rsidRPr="0081034D">
        <w:rPr>
          <w:rFonts w:eastAsia="Times New Roman" w:cs="Times New Roman"/>
          <w:szCs w:val="20"/>
          <w:lang w:eastAsia="fr-FR"/>
        </w:rPr>
        <w:t>года Договаривающиеся стороны, применяющие настоящие Правила ООН, продолжают признавать официальные утверждения типа, предоставленные с использованием конкретных положений, касающихся ЗКЛК (см.</w:t>
      </w:r>
      <w:r w:rsidRPr="0081034D">
        <w:rPr>
          <w:rFonts w:eastAsia="Times New Roman" w:cs="Times New Roman"/>
          <w:szCs w:val="20"/>
          <w:lang w:val="en-GB" w:eastAsia="fr-FR"/>
        </w:rPr>
        <w:t> </w:t>
      </w:r>
      <w:r w:rsidRPr="0081034D">
        <w:rPr>
          <w:rFonts w:eastAsia="Times New Roman" w:cs="Times New Roman"/>
          <w:szCs w:val="20"/>
          <w:lang w:eastAsia="fr-FR"/>
        </w:rPr>
        <w:t>сноску</w:t>
      </w:r>
      <w:r w:rsidRPr="0081034D">
        <w:rPr>
          <w:rFonts w:eastAsia="Times New Roman" w:cs="Times New Roman"/>
          <w:szCs w:val="20"/>
          <w:lang w:val="en-GB" w:eastAsia="fr-FR"/>
        </w:rPr>
        <w:t> </w:t>
      </w:r>
      <w:r w:rsidRPr="0081034D">
        <w:rPr>
          <w:rFonts w:eastAsia="Times New Roman" w:cs="Times New Roman"/>
          <w:szCs w:val="20"/>
          <w:lang w:eastAsia="fr-FR"/>
        </w:rPr>
        <w:t>2 в пункте 2.1)».</w:t>
      </w:r>
    </w:p>
    <w:p w14:paraId="10B47B33" w14:textId="022C9188" w:rsidR="0081034D" w:rsidRPr="0081034D" w:rsidRDefault="0081034D" w:rsidP="0081034D">
      <w:pPr>
        <w:keepNext/>
        <w:keepLines/>
        <w:spacing w:before="120" w:after="120" w:line="240" w:lineRule="auto"/>
        <w:ind w:left="1134" w:right="1134"/>
        <w:rPr>
          <w:rFonts w:eastAsia="Times New Roman" w:cs="Times New Roman"/>
          <w:i/>
          <w:iCs/>
          <w:szCs w:val="20"/>
          <w:lang w:eastAsia="fr-FR"/>
        </w:rPr>
      </w:pPr>
      <w:r w:rsidRPr="0081034D">
        <w:rPr>
          <w:rFonts w:eastAsia="Times New Roman" w:cs="Times New Roman"/>
          <w:i/>
          <w:iCs/>
          <w:szCs w:val="20"/>
          <w:lang w:eastAsia="fr-FR"/>
        </w:rPr>
        <w:t>Пункты 11.20–11.21 (прежние)</w:t>
      </w:r>
      <w:r w:rsidRPr="0081034D">
        <w:rPr>
          <w:rFonts w:eastAsia="Times New Roman" w:cs="Times New Roman"/>
          <w:szCs w:val="20"/>
          <w:lang w:eastAsia="fr-FR"/>
        </w:rPr>
        <w:t xml:space="preserve"> пронумеровать как пункты 11.24–11.25.</w:t>
      </w:r>
    </w:p>
    <w:p w14:paraId="76E70BA5" w14:textId="02D7B54C" w:rsidR="0081034D" w:rsidRPr="0081034D" w:rsidRDefault="0081034D" w:rsidP="0081034D">
      <w:pPr>
        <w:keepNext/>
        <w:keepLines/>
        <w:spacing w:before="120" w:after="120" w:line="240" w:lineRule="auto"/>
        <w:ind w:left="1134" w:right="1134"/>
        <w:jc w:val="both"/>
        <w:rPr>
          <w:rFonts w:eastAsia="Times New Roman" w:cs="Times New Roman"/>
          <w:i/>
          <w:szCs w:val="20"/>
          <w:lang w:eastAsia="fr-FR"/>
        </w:rPr>
      </w:pPr>
      <w:r w:rsidRPr="0081034D">
        <w:rPr>
          <w:rFonts w:eastAsia="Times New Roman" w:cs="Times New Roman"/>
          <w:i/>
          <w:iCs/>
          <w:szCs w:val="20"/>
          <w:lang w:eastAsia="fr-FR"/>
        </w:rPr>
        <w:t>Приложение 5</w:t>
      </w:r>
    </w:p>
    <w:p w14:paraId="18B6BB05" w14:textId="77777777" w:rsidR="0081034D" w:rsidRPr="0081034D" w:rsidRDefault="0081034D" w:rsidP="0081034D">
      <w:pPr>
        <w:keepNext/>
        <w:keepLines/>
        <w:spacing w:after="120" w:line="240" w:lineRule="auto"/>
        <w:ind w:left="1134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i/>
          <w:iCs/>
          <w:szCs w:val="20"/>
          <w:lang w:eastAsia="fr-FR"/>
        </w:rPr>
        <w:t>Пункт 4.2</w:t>
      </w:r>
      <w:r w:rsidRPr="0081034D">
        <w:rPr>
          <w:rFonts w:eastAsia="Times New Roman" w:cs="Times New Roman"/>
          <w:szCs w:val="20"/>
          <w:lang w:eastAsia="fr-FR"/>
        </w:rPr>
        <w:t xml:space="preserve"> изменить следующим образом:</w:t>
      </w:r>
    </w:p>
    <w:p w14:paraId="35316EE2" w14:textId="77777777" w:rsidR="0081034D" w:rsidRPr="0081034D" w:rsidRDefault="0081034D" w:rsidP="0081034D">
      <w:pPr>
        <w:spacing w:after="120"/>
        <w:ind w:left="2268" w:right="1134" w:hanging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>«4.2</w:t>
      </w:r>
      <w:r w:rsidRPr="0081034D">
        <w:rPr>
          <w:rFonts w:eastAsia="Times New Roman" w:cs="Times New Roman"/>
          <w:szCs w:val="20"/>
          <w:lang w:eastAsia="fr-FR"/>
        </w:rPr>
        <w:tab/>
        <w:t>Проводят не менее девяти испытаний с использованием ударного элемента в виде модели головы ребенка в зонах испытания, включающих как зону испытания на удар ребенка о верхнюю часть капота, так и зону испытания на удар ребенка о ветровое стекло, т. е. по три испытания в средней трети и в каждой из боковых третей зон испытания на удар ребенка/невысокого взрослого, в тех точках, где риск нанесения телесных повреждений наиболее велик. По возможности по крайней мере одно из этих девяти испытаний проводят в зоне испытания ветрового стекла. Кроме того, по усмотрению технической службы одно из этих девяти испытаний может проводиться в зоне контрольного испытания накладки рамы.</w:t>
      </w:r>
    </w:p>
    <w:p w14:paraId="44779331" w14:textId="77777777" w:rsidR="0081034D" w:rsidRPr="0081034D" w:rsidRDefault="0081034D" w:rsidP="0081034D">
      <w:pPr>
        <w:spacing w:after="120"/>
        <w:ind w:left="2268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 xml:space="preserve">Для каждого испытания на ветровом стекле используют неповрежденное и не подвергавшееся испытанию ветровое стекло. </w:t>
      </w:r>
    </w:p>
    <w:p w14:paraId="3A569665" w14:textId="77777777" w:rsidR="0081034D" w:rsidRPr="0081034D" w:rsidRDefault="0081034D" w:rsidP="0081034D">
      <w:pPr>
        <w:spacing w:after="120"/>
        <w:ind w:left="2268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>Испытания проводят на конструкциях различных типов, если они не являются одинаковыми в зоне, подлежащей оценке, и в тех точках, где опасность нанесения телесных повреждений является наиболее высокой. С учетом любой симметрии ветрового стекла и соответствующих конструкций количество испытаний в зоне испытания ветрового стекла может быть сокращено по усмотрению технической службы».</w:t>
      </w:r>
    </w:p>
    <w:p w14:paraId="26D46122" w14:textId="77777777" w:rsidR="0081034D" w:rsidRPr="0081034D" w:rsidRDefault="0081034D" w:rsidP="0081034D">
      <w:pPr>
        <w:spacing w:after="120" w:line="240" w:lineRule="auto"/>
        <w:ind w:left="1134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i/>
          <w:iCs/>
          <w:szCs w:val="20"/>
          <w:lang w:eastAsia="fr-FR"/>
        </w:rPr>
        <w:t>Пункт 5.2</w:t>
      </w:r>
      <w:r w:rsidRPr="0081034D">
        <w:rPr>
          <w:rFonts w:eastAsia="Times New Roman" w:cs="Times New Roman"/>
          <w:szCs w:val="20"/>
          <w:lang w:eastAsia="fr-FR"/>
        </w:rPr>
        <w:t xml:space="preserve"> изменить следующим образом:</w:t>
      </w:r>
    </w:p>
    <w:p w14:paraId="3C9F10EC" w14:textId="15688B56" w:rsidR="0081034D" w:rsidRPr="0081034D" w:rsidRDefault="0081034D" w:rsidP="0081034D">
      <w:pPr>
        <w:spacing w:after="120"/>
        <w:ind w:left="2268" w:right="1134" w:hanging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>«5.2</w:t>
      </w:r>
      <w:r w:rsidRPr="0081034D">
        <w:rPr>
          <w:rFonts w:eastAsia="Times New Roman" w:cs="Times New Roman"/>
          <w:szCs w:val="20"/>
          <w:lang w:eastAsia="fr-FR"/>
        </w:rPr>
        <w:tab/>
        <w:t>Проводят не менее девяти испытаний с использованием ударного элемента в виде модели головы взрослого в зонах испытания на удар взрослого, включающих как зону испытания на удар взрослого</w:t>
      </w:r>
      <w:r w:rsidR="00A20FF2">
        <w:rPr>
          <w:rFonts w:eastAsia="Times New Roman" w:cs="Times New Roman"/>
          <w:szCs w:val="20"/>
          <w:lang w:eastAsia="fr-FR"/>
        </w:rPr>
        <w:br/>
      </w:r>
      <w:r w:rsidRPr="0081034D">
        <w:rPr>
          <w:rFonts w:eastAsia="Times New Roman" w:cs="Times New Roman"/>
          <w:szCs w:val="20"/>
          <w:lang w:eastAsia="fr-FR"/>
        </w:rPr>
        <w:t>о верхнюю часть капота, так и зону испытания на удар взрослого</w:t>
      </w:r>
      <w:r w:rsidR="00A20FF2">
        <w:rPr>
          <w:rFonts w:eastAsia="Times New Roman" w:cs="Times New Roman"/>
          <w:szCs w:val="20"/>
          <w:lang w:eastAsia="fr-FR"/>
        </w:rPr>
        <w:br/>
      </w:r>
      <w:r w:rsidRPr="0081034D">
        <w:rPr>
          <w:rFonts w:eastAsia="Times New Roman" w:cs="Times New Roman"/>
          <w:szCs w:val="20"/>
          <w:lang w:eastAsia="fr-FR"/>
        </w:rPr>
        <w:t>о ветровое стекло, т. е. по три испытания в средней трети и в каждой</w:t>
      </w:r>
      <w:r w:rsidR="00A20FF2">
        <w:rPr>
          <w:rFonts w:eastAsia="Times New Roman" w:cs="Times New Roman"/>
          <w:szCs w:val="20"/>
          <w:lang w:eastAsia="fr-FR"/>
        </w:rPr>
        <w:br/>
      </w:r>
      <w:r w:rsidRPr="0081034D">
        <w:rPr>
          <w:rFonts w:eastAsia="Times New Roman" w:cs="Times New Roman"/>
          <w:szCs w:val="20"/>
          <w:lang w:eastAsia="fr-FR"/>
        </w:rPr>
        <w:t>из боковых третей зон испытания на удар взрослого, в тех точках,</w:t>
      </w:r>
      <w:r w:rsidR="00A20FF2">
        <w:rPr>
          <w:rFonts w:eastAsia="Times New Roman" w:cs="Times New Roman"/>
          <w:szCs w:val="20"/>
          <w:lang w:eastAsia="fr-FR"/>
        </w:rPr>
        <w:br/>
      </w:r>
      <w:r w:rsidRPr="0081034D">
        <w:rPr>
          <w:rFonts w:eastAsia="Times New Roman" w:cs="Times New Roman"/>
          <w:szCs w:val="20"/>
          <w:lang w:eastAsia="fr-FR"/>
        </w:rPr>
        <w:lastRenderedPageBreak/>
        <w:t>где риск нанесения телесных повреждений наиболее велик.</w:t>
      </w:r>
      <w:r w:rsidR="00A20FF2">
        <w:rPr>
          <w:rFonts w:eastAsia="Times New Roman" w:cs="Times New Roman"/>
          <w:szCs w:val="20"/>
          <w:lang w:eastAsia="fr-FR"/>
        </w:rPr>
        <w:br/>
      </w:r>
      <w:r w:rsidRPr="0081034D">
        <w:rPr>
          <w:rFonts w:eastAsia="Times New Roman" w:cs="Times New Roman"/>
          <w:szCs w:val="20"/>
          <w:lang w:eastAsia="fr-FR"/>
        </w:rPr>
        <w:t>По возможности по крайней мере одно из этих девяти испытаний проводят в зоне испытания ветрового стекла. Кроме того, по усмотрению технической службы одно из этих девяти испытаний может проводиться в зоне контрольного испытания накладки рамы.</w:t>
      </w:r>
    </w:p>
    <w:p w14:paraId="3D58F0B9" w14:textId="77777777" w:rsidR="0081034D" w:rsidRPr="0081034D" w:rsidRDefault="0081034D" w:rsidP="0081034D">
      <w:pPr>
        <w:spacing w:after="120"/>
        <w:ind w:left="2268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>Для каждого испытания на ветровом стекле используют неповрежденное и не подвергавшееся испытанию ветровое стекло.</w:t>
      </w:r>
    </w:p>
    <w:p w14:paraId="1817AB85" w14:textId="02C1CD87" w:rsidR="0081034D" w:rsidRPr="0081034D" w:rsidRDefault="0081034D" w:rsidP="0081034D">
      <w:pPr>
        <w:spacing w:after="120"/>
        <w:ind w:left="2268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>Испытания проводят на конструкциях различных типов, если они</w:t>
      </w:r>
      <w:r w:rsidR="00A20FF2">
        <w:rPr>
          <w:rFonts w:eastAsia="Times New Roman" w:cs="Times New Roman"/>
          <w:szCs w:val="20"/>
          <w:lang w:eastAsia="fr-FR"/>
        </w:rPr>
        <w:br/>
      </w:r>
      <w:r w:rsidRPr="0081034D">
        <w:rPr>
          <w:rFonts w:eastAsia="Times New Roman" w:cs="Times New Roman"/>
          <w:szCs w:val="20"/>
          <w:lang w:eastAsia="fr-FR"/>
        </w:rPr>
        <w:t>не являются одинаковыми в зоне, подлежащей оценке, и в тех точках,</w:t>
      </w:r>
      <w:r w:rsidR="00A20FF2">
        <w:rPr>
          <w:rFonts w:eastAsia="Times New Roman" w:cs="Times New Roman"/>
          <w:szCs w:val="20"/>
          <w:lang w:eastAsia="fr-FR"/>
        </w:rPr>
        <w:br/>
      </w:r>
      <w:r w:rsidRPr="0081034D">
        <w:rPr>
          <w:rFonts w:eastAsia="Times New Roman" w:cs="Times New Roman"/>
          <w:szCs w:val="20"/>
          <w:lang w:eastAsia="fr-FR"/>
        </w:rPr>
        <w:t>где опасность нанесения телесных повреждений является наиболее высокой.</w:t>
      </w:r>
    </w:p>
    <w:p w14:paraId="154F6FB8" w14:textId="0BC9A751" w:rsidR="0081034D" w:rsidRDefault="0081034D" w:rsidP="0081034D">
      <w:pPr>
        <w:spacing w:after="120"/>
        <w:ind w:left="2268" w:right="1134"/>
        <w:jc w:val="both"/>
        <w:rPr>
          <w:rFonts w:eastAsia="Times New Roman" w:cs="Times New Roman"/>
          <w:szCs w:val="20"/>
          <w:lang w:eastAsia="fr-FR"/>
        </w:rPr>
      </w:pPr>
      <w:r w:rsidRPr="0081034D">
        <w:rPr>
          <w:rFonts w:eastAsia="Times New Roman" w:cs="Times New Roman"/>
          <w:szCs w:val="20"/>
          <w:lang w:eastAsia="fr-FR"/>
        </w:rPr>
        <w:t>С учетом любой симметрии ветрового стекла и соответствующих конструкций количество испытаний в зоне испытания ветрового стекла может быть сокращено по усмотрению технической службы».</w:t>
      </w:r>
    </w:p>
    <w:p w14:paraId="20C58816" w14:textId="4635DB5C" w:rsidR="00F12933" w:rsidRPr="00E9100F" w:rsidRDefault="0081034D" w:rsidP="0081034D">
      <w:pPr>
        <w:spacing w:before="240"/>
        <w:ind w:left="2268" w:right="1134"/>
        <w:jc w:val="center"/>
      </w:pPr>
      <w:r>
        <w:rPr>
          <w:rFonts w:eastAsia="Times New Roman" w:cs="Times New Roman"/>
          <w:szCs w:val="20"/>
          <w:u w:val="single"/>
          <w:lang w:eastAsia="fr-FR"/>
        </w:rPr>
        <w:tab/>
      </w:r>
      <w:r>
        <w:rPr>
          <w:rFonts w:eastAsia="Times New Roman" w:cs="Times New Roman"/>
          <w:szCs w:val="20"/>
          <w:u w:val="single"/>
          <w:lang w:eastAsia="fr-FR"/>
        </w:rPr>
        <w:tab/>
      </w:r>
      <w:r>
        <w:rPr>
          <w:rFonts w:eastAsia="Times New Roman" w:cs="Times New Roman"/>
          <w:szCs w:val="20"/>
          <w:u w:val="single"/>
          <w:lang w:eastAsia="fr-FR"/>
        </w:rPr>
        <w:tab/>
      </w:r>
      <w:r>
        <w:rPr>
          <w:rFonts w:eastAsia="Times New Roman" w:cs="Times New Roman"/>
          <w:szCs w:val="20"/>
          <w:u w:val="single"/>
          <w:lang w:eastAsia="fr-FR"/>
        </w:rPr>
        <w:tab/>
      </w:r>
    </w:p>
    <w:sectPr w:rsidR="00F12933" w:rsidRPr="00E9100F" w:rsidSect="0081034D">
      <w:headerReference w:type="even" r:id="rId27"/>
      <w:headerReference w:type="default" r:id="rId28"/>
      <w:footerReference w:type="even" r:id="rId29"/>
      <w:footerReference w:type="default" r:id="rId30"/>
      <w:footerReference w:type="first" r:id="rId31"/>
      <w:endnotePr>
        <w:numFmt w:val="decimal"/>
      </w:endnotePr>
      <w:pgSz w:w="11906" w:h="16838" w:code="9"/>
      <w:pgMar w:top="1418" w:right="1134" w:bottom="1134" w:left="1134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C9A30" w14:textId="77777777" w:rsidR="00B93910" w:rsidRPr="00A312BC" w:rsidRDefault="00B93910" w:rsidP="00A312BC"/>
  </w:endnote>
  <w:endnote w:type="continuationSeparator" w:id="0">
    <w:p w14:paraId="18F5F4D3" w14:textId="77777777" w:rsidR="00B93910" w:rsidRPr="00A312BC" w:rsidRDefault="00B93910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45E79" w14:textId="77777777" w:rsidR="0081034D" w:rsidRPr="0081034D" w:rsidRDefault="0081034D">
    <w:pPr>
      <w:pStyle w:val="a8"/>
    </w:pPr>
    <w:r w:rsidRPr="0081034D">
      <w:rPr>
        <w:b/>
        <w:sz w:val="18"/>
      </w:rPr>
      <w:fldChar w:fldCharType="begin"/>
    </w:r>
    <w:r w:rsidRPr="0081034D">
      <w:rPr>
        <w:b/>
        <w:sz w:val="18"/>
      </w:rPr>
      <w:instrText xml:space="preserve"> PAGE  \* MERGEFORMAT </w:instrText>
    </w:r>
    <w:r w:rsidRPr="0081034D">
      <w:rPr>
        <w:b/>
        <w:sz w:val="18"/>
      </w:rPr>
      <w:fldChar w:fldCharType="separate"/>
    </w:r>
    <w:r w:rsidRPr="0081034D">
      <w:rPr>
        <w:b/>
        <w:noProof/>
        <w:sz w:val="18"/>
      </w:rPr>
      <w:t>2</w:t>
    </w:r>
    <w:r w:rsidRPr="0081034D">
      <w:rPr>
        <w:b/>
        <w:sz w:val="18"/>
      </w:rPr>
      <w:fldChar w:fldCharType="end"/>
    </w:r>
    <w:r>
      <w:rPr>
        <w:b/>
        <w:sz w:val="18"/>
      </w:rPr>
      <w:tab/>
    </w:r>
    <w:r>
      <w:t>GE.24-03396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D192A" w14:textId="77777777" w:rsidR="0081034D" w:rsidRPr="0081034D" w:rsidRDefault="0081034D" w:rsidP="0081034D">
    <w:pPr>
      <w:pStyle w:val="a8"/>
      <w:tabs>
        <w:tab w:val="clear" w:pos="9639"/>
        <w:tab w:val="right" w:pos="9638"/>
      </w:tabs>
      <w:rPr>
        <w:b/>
        <w:sz w:val="18"/>
      </w:rPr>
    </w:pPr>
    <w:r>
      <w:t>GE.24-03396</w:t>
    </w:r>
    <w:r>
      <w:tab/>
    </w:r>
    <w:r w:rsidRPr="0081034D">
      <w:rPr>
        <w:b/>
        <w:sz w:val="18"/>
      </w:rPr>
      <w:fldChar w:fldCharType="begin"/>
    </w:r>
    <w:r w:rsidRPr="0081034D">
      <w:rPr>
        <w:b/>
        <w:sz w:val="18"/>
      </w:rPr>
      <w:instrText xml:space="preserve"> PAGE  \* MERGEFORMAT </w:instrText>
    </w:r>
    <w:r w:rsidRPr="0081034D">
      <w:rPr>
        <w:b/>
        <w:sz w:val="18"/>
      </w:rPr>
      <w:fldChar w:fldCharType="separate"/>
    </w:r>
    <w:r w:rsidRPr="0081034D">
      <w:rPr>
        <w:b/>
        <w:noProof/>
        <w:sz w:val="18"/>
      </w:rPr>
      <w:t>3</w:t>
    </w:r>
    <w:r w:rsidRPr="0081034D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5788A" w14:textId="25D90861" w:rsidR="00042B72" w:rsidRPr="0081034D" w:rsidRDefault="0081034D" w:rsidP="0081034D">
    <w:pPr>
      <w:spacing w:before="120" w:line="240" w:lineRule="auto"/>
      <w:rPr>
        <w:lang w:val="fr-CH"/>
      </w:rPr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23D9ADB1" wp14:editId="70E92668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24-03396  (R)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1C224AE3" wp14:editId="6A9FA9D3">
          <wp:simplePos x="0" y="0"/>
          <wp:positionH relativeFrom="margin">
            <wp:posOffset>5489575</wp:posOffset>
          </wp:positionH>
          <wp:positionV relativeFrom="margin">
            <wp:posOffset>8891905</wp:posOffset>
          </wp:positionV>
          <wp:extent cx="628650" cy="628650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fr-CH"/>
      </w:rPr>
      <w:t xml:space="preserve">  150324  180324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2C968" w14:textId="77777777" w:rsidR="00B93910" w:rsidRPr="001075E9" w:rsidRDefault="00B93910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013F86FF" w14:textId="77777777" w:rsidR="00B93910" w:rsidRDefault="00B93910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0A42E8CF" w14:textId="77777777" w:rsidR="00E9100F" w:rsidRPr="00570395" w:rsidRDefault="00E9100F" w:rsidP="00E9100F">
      <w:pPr>
        <w:pStyle w:val="ad"/>
      </w:pPr>
      <w:r>
        <w:tab/>
      </w:r>
      <w:r w:rsidRPr="00A26837">
        <w:rPr>
          <w:sz w:val="20"/>
        </w:rPr>
        <w:t>*</w:t>
      </w:r>
      <w:r>
        <w:tab/>
        <w:t>Прежние названия Соглашения:</w:t>
      </w:r>
    </w:p>
    <w:p w14:paraId="43EA08EB" w14:textId="77777777" w:rsidR="00E9100F" w:rsidRPr="00570395" w:rsidRDefault="00E9100F" w:rsidP="00E9100F">
      <w:pPr>
        <w:pStyle w:val="ad"/>
        <w:rPr>
          <w:sz w:val="20"/>
        </w:rPr>
      </w:pPr>
      <w:r>
        <w:tab/>
      </w:r>
      <w:r>
        <w:tab/>
        <w:t>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средств, совершено в Женеве 20 марта 1958 года (первоначальный вариант);</w:t>
      </w:r>
    </w:p>
    <w:p w14:paraId="0464F04C" w14:textId="77777777" w:rsidR="00E9100F" w:rsidRPr="00570395" w:rsidRDefault="00E9100F" w:rsidP="0081034D">
      <w:pPr>
        <w:pStyle w:val="ad"/>
        <w:spacing w:after="120"/>
      </w:pPr>
      <w:r>
        <w:tab/>
      </w:r>
      <w:r>
        <w:tab/>
        <w:t>Соглашение о принятии единообразных технических предписаний для колесных транспортных средств, предметов оборудования и частей, которые могут быть установлены и/или использованы на колесных транспортных средствах, и об условиях взаимного признания официальных утверждений, выдаваемых на основе этих предписаний, совершено в Женеве 5</w:t>
      </w:r>
      <w:r>
        <w:rPr>
          <w:lang w:val="en-US"/>
        </w:rPr>
        <w:t> </w:t>
      </w:r>
      <w:r>
        <w:t>октября 1995 года (Пересмотр 2).</w:t>
      </w:r>
    </w:p>
  </w:footnote>
  <w:footnote w:id="2">
    <w:p w14:paraId="3278FD0C" w14:textId="42B028E3" w:rsidR="0081034D" w:rsidRPr="00C569CA" w:rsidRDefault="0081034D" w:rsidP="0081034D">
      <w:pPr>
        <w:pStyle w:val="ad"/>
      </w:pPr>
      <w:r w:rsidRPr="00660423">
        <w:tab/>
      </w:r>
      <w:bookmarkStart w:id="3" w:name="_Hlk117081903"/>
      <w:r w:rsidRPr="00606E46">
        <w:rPr>
          <w:vertAlign w:val="superscript"/>
        </w:rPr>
        <w:footnoteRef/>
      </w:r>
      <w:r w:rsidRPr="00C569CA">
        <w:tab/>
        <w:t xml:space="preserve">Или </w:t>
      </w:r>
      <w:r w:rsidRPr="00606E46">
        <w:t>WAD</w:t>
      </w:r>
      <w:r w:rsidRPr="00C569CA">
        <w:t xml:space="preserve"> 2100 в соответствии с пунктами 11.</w:t>
      </w:r>
      <w:r>
        <w:t>1</w:t>
      </w:r>
      <w:r w:rsidRPr="00C569CA">
        <w:t>9–11.</w:t>
      </w:r>
      <w:r>
        <w:t>2</w:t>
      </w:r>
      <w:r w:rsidRPr="00C569CA">
        <w:t>1.</w:t>
      </w:r>
    </w:p>
    <w:bookmarkEnd w:id="3"/>
  </w:footnote>
  <w:footnote w:id="3">
    <w:p w14:paraId="669089A7" w14:textId="59B6819F" w:rsidR="0081034D" w:rsidRPr="00C569CA" w:rsidRDefault="0081034D" w:rsidP="0081034D">
      <w:pPr>
        <w:pStyle w:val="ad"/>
      </w:pPr>
      <w:r w:rsidRPr="00C569CA">
        <w:tab/>
      </w:r>
      <w:r w:rsidRPr="0081034D">
        <w:rPr>
          <w:rStyle w:val="aa"/>
          <w:rFonts w:eastAsia="Calibri"/>
        </w:rPr>
        <w:footnoteRef/>
      </w:r>
      <w:r w:rsidRPr="00C569CA">
        <w:tab/>
      </w:r>
      <w:r>
        <w:t>Е</w:t>
      </w:r>
      <w:r w:rsidRPr="00C569CA">
        <w:t xml:space="preserve">сли ЗКЛК не находится на капоте, а линия, проходящая на расстоянии 82,5 мм перед ЗКЛК, находится сзади </w:t>
      </w:r>
      <w:r w:rsidRPr="00606E46">
        <w:t>WAD</w:t>
      </w:r>
      <w:r w:rsidRPr="00C569CA">
        <w:t xml:space="preserve"> 2100, то в качестве ЗКЛК используют задний физический край капота</w:t>
      </w:r>
      <w:r w:rsidR="00A20FF2">
        <w:br/>
      </w:r>
      <w:r w:rsidRPr="00C569CA">
        <w:t>в соответствии с пунктами 11.</w:t>
      </w:r>
      <w:r>
        <w:t>2</w:t>
      </w:r>
      <w:r w:rsidRPr="00C569CA">
        <w:t>2 и 11.</w:t>
      </w:r>
      <w:r>
        <w:t>2</w:t>
      </w:r>
      <w:r w:rsidRPr="00C569CA">
        <w:t>3.</w:t>
      </w:r>
    </w:p>
  </w:footnote>
  <w:footnote w:id="4">
    <w:p w14:paraId="51FDB2C5" w14:textId="7D3BCA7D" w:rsidR="0081034D" w:rsidRPr="00503040" w:rsidRDefault="0081034D" w:rsidP="0081034D">
      <w:pPr>
        <w:pStyle w:val="ad"/>
      </w:pPr>
      <w:r w:rsidRPr="006D0482">
        <w:tab/>
      </w:r>
      <w:bookmarkStart w:id="4" w:name="_Hlk117081923"/>
      <w:bookmarkStart w:id="5" w:name="_Hlk117081924"/>
      <w:r w:rsidRPr="0081034D">
        <w:rPr>
          <w:rStyle w:val="aa"/>
          <w:rFonts w:eastAsia="Calibri"/>
        </w:rPr>
        <w:footnoteRef/>
      </w:r>
      <w:r w:rsidRPr="00503040">
        <w:tab/>
        <w:t xml:space="preserve">От границы </w:t>
      </w:r>
      <w:r>
        <w:t>WAD</w:t>
      </w:r>
      <w:r w:rsidRPr="00503040">
        <w:t xml:space="preserve"> 2100, если это применимо, в соответствии с пунктами 11.</w:t>
      </w:r>
      <w:r>
        <w:t>1</w:t>
      </w:r>
      <w:r w:rsidRPr="00503040">
        <w:t>9–11.</w:t>
      </w:r>
      <w:r>
        <w:t>2</w:t>
      </w:r>
      <w:r w:rsidRPr="00503040">
        <w:t>1.</w:t>
      </w:r>
      <w:bookmarkEnd w:id="4"/>
      <w:bookmarkEnd w:id="5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28747" w14:textId="620BE601" w:rsidR="0081034D" w:rsidRPr="0081034D" w:rsidRDefault="00AE469B">
    <w:pPr>
      <w:pStyle w:val="a5"/>
    </w:pPr>
    <w:r>
      <w:fldChar w:fldCharType="begin"/>
    </w:r>
    <w:r>
      <w:instrText xml:space="preserve"> TITLE  \* MERGEFORMAT </w:instrText>
    </w:r>
    <w:r>
      <w:fldChar w:fldCharType="separate"/>
    </w:r>
    <w:r>
      <w:t>E/ECE/324/Rev.2/Add.126/Rev.4/Amend.1</w:t>
    </w:r>
    <w:r>
      <w:fldChar w:fldCharType="end"/>
    </w:r>
    <w:r w:rsidR="0081034D">
      <w:br/>
    </w:r>
    <w:r>
      <w:fldChar w:fldCharType="begin"/>
    </w:r>
    <w:r>
      <w:instrText xml:space="preserve"> KEYWORDS  \* MERGEFORMAT </w:instrText>
    </w:r>
    <w:r>
      <w:fldChar w:fldCharType="separate"/>
    </w:r>
    <w:r>
      <w:t>E/ECE/TRANS/505/Rev.2/Add.126/Rev.4/Amend.1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FBB9C" w14:textId="048A75E7" w:rsidR="0081034D" w:rsidRPr="0081034D" w:rsidRDefault="00AE469B" w:rsidP="0081034D">
    <w:pPr>
      <w:pStyle w:val="a5"/>
      <w:jc w:val="right"/>
    </w:pPr>
    <w:r>
      <w:fldChar w:fldCharType="begin"/>
    </w:r>
    <w:r>
      <w:instrText xml:space="preserve"> TITLE  \* MERGEFORMAT </w:instrText>
    </w:r>
    <w:r>
      <w:fldChar w:fldCharType="separate"/>
    </w:r>
    <w:r>
      <w:t>E/ECE/324/Rev.2/Add.126/Rev.4/Amend.1</w:t>
    </w:r>
    <w:r>
      <w:fldChar w:fldCharType="end"/>
    </w:r>
    <w:r w:rsidR="0081034D">
      <w:br/>
    </w:r>
    <w:r>
      <w:fldChar w:fldCharType="begin"/>
    </w:r>
    <w:r>
      <w:instrText xml:space="preserve"> KEYWORDS  \* MERGEFORMAT </w:instrText>
    </w:r>
    <w:r>
      <w:fldChar w:fldCharType="separate"/>
    </w:r>
    <w:r>
      <w:t>E/ECE/TRANS/505/Rev.2/Add.126/Rev.4/Amend.1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6D45AE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1B94EE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629256B5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7A4D45"/>
    <w:multiLevelType w:val="hybridMultilevel"/>
    <w:tmpl w:val="D848B966"/>
    <w:lvl w:ilvl="0" w:tplc="EE76C98E">
      <w:start w:val="1"/>
      <w:numFmt w:val="lowerLetter"/>
      <w:lvlText w:val="%1)"/>
      <w:lvlJc w:val="left"/>
      <w:pPr>
        <w:ind w:left="2838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num w:numId="1" w16cid:durableId="755830784">
    <w:abstractNumId w:val="17"/>
  </w:num>
  <w:num w:numId="2" w16cid:durableId="1912228548">
    <w:abstractNumId w:val="11"/>
  </w:num>
  <w:num w:numId="3" w16cid:durableId="1294797173">
    <w:abstractNumId w:val="14"/>
  </w:num>
  <w:num w:numId="4" w16cid:durableId="2001928868">
    <w:abstractNumId w:val="10"/>
  </w:num>
  <w:num w:numId="5" w16cid:durableId="1633516454">
    <w:abstractNumId w:val="15"/>
  </w:num>
  <w:num w:numId="6" w16cid:durableId="190729866">
    <w:abstractNumId w:val="8"/>
  </w:num>
  <w:num w:numId="7" w16cid:durableId="29959814">
    <w:abstractNumId w:val="3"/>
  </w:num>
  <w:num w:numId="8" w16cid:durableId="505633235">
    <w:abstractNumId w:val="2"/>
  </w:num>
  <w:num w:numId="9" w16cid:durableId="1736392377">
    <w:abstractNumId w:val="1"/>
  </w:num>
  <w:num w:numId="10" w16cid:durableId="1453742958">
    <w:abstractNumId w:val="0"/>
  </w:num>
  <w:num w:numId="11" w16cid:durableId="1549025990">
    <w:abstractNumId w:val="9"/>
  </w:num>
  <w:num w:numId="12" w16cid:durableId="1332564689">
    <w:abstractNumId w:val="7"/>
  </w:num>
  <w:num w:numId="13" w16cid:durableId="867836229">
    <w:abstractNumId w:val="6"/>
  </w:num>
  <w:num w:numId="14" w16cid:durableId="1961718455">
    <w:abstractNumId w:val="5"/>
  </w:num>
  <w:num w:numId="15" w16cid:durableId="936444398">
    <w:abstractNumId w:val="4"/>
  </w:num>
  <w:num w:numId="16" w16cid:durableId="1797018550">
    <w:abstractNumId w:val="16"/>
  </w:num>
  <w:num w:numId="17" w16cid:durableId="959796220">
    <w:abstractNumId w:val="12"/>
  </w:num>
  <w:num w:numId="18" w16cid:durableId="263536694">
    <w:abstractNumId w:val="13"/>
  </w:num>
  <w:num w:numId="19" w16cid:durableId="1907379508">
    <w:abstractNumId w:val="16"/>
  </w:num>
  <w:num w:numId="20" w16cid:durableId="426312472">
    <w:abstractNumId w:val="12"/>
  </w:num>
  <w:num w:numId="21" w16cid:durableId="1203400544">
    <w:abstractNumId w:val="13"/>
  </w:num>
  <w:num w:numId="22" w16cid:durableId="1169099455">
    <w:abstractNumId w:val="16"/>
  </w:num>
  <w:num w:numId="23" w16cid:durableId="1878541631">
    <w:abstractNumId w:val="12"/>
  </w:num>
  <w:num w:numId="24" w16cid:durableId="1846237521">
    <w:abstractNumId w:val="13"/>
  </w:num>
  <w:num w:numId="25" w16cid:durableId="1146581492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910"/>
    <w:rsid w:val="00033EE1"/>
    <w:rsid w:val="00042B72"/>
    <w:rsid w:val="000558BD"/>
    <w:rsid w:val="0006057C"/>
    <w:rsid w:val="00074247"/>
    <w:rsid w:val="000B57E7"/>
    <w:rsid w:val="000B6373"/>
    <w:rsid w:val="000D69E6"/>
    <w:rsid w:val="000F09DF"/>
    <w:rsid w:val="000F61B2"/>
    <w:rsid w:val="001075E9"/>
    <w:rsid w:val="00180183"/>
    <w:rsid w:val="0018024D"/>
    <w:rsid w:val="0018649F"/>
    <w:rsid w:val="00196389"/>
    <w:rsid w:val="001B3EF6"/>
    <w:rsid w:val="001C503C"/>
    <w:rsid w:val="001C7A89"/>
    <w:rsid w:val="00245734"/>
    <w:rsid w:val="00283262"/>
    <w:rsid w:val="002A2EFC"/>
    <w:rsid w:val="002C0E18"/>
    <w:rsid w:val="002D5AAC"/>
    <w:rsid w:val="002E5067"/>
    <w:rsid w:val="002F405F"/>
    <w:rsid w:val="002F7EEC"/>
    <w:rsid w:val="00301299"/>
    <w:rsid w:val="00307FB6"/>
    <w:rsid w:val="00317339"/>
    <w:rsid w:val="00322004"/>
    <w:rsid w:val="003402C2"/>
    <w:rsid w:val="00372FED"/>
    <w:rsid w:val="00381C24"/>
    <w:rsid w:val="003958D0"/>
    <w:rsid w:val="003B00E5"/>
    <w:rsid w:val="003D59FF"/>
    <w:rsid w:val="0040448D"/>
    <w:rsid w:val="00407B78"/>
    <w:rsid w:val="00424203"/>
    <w:rsid w:val="00452493"/>
    <w:rsid w:val="00454E07"/>
    <w:rsid w:val="00472C5C"/>
    <w:rsid w:val="00481AF7"/>
    <w:rsid w:val="004C5473"/>
    <w:rsid w:val="004C5E89"/>
    <w:rsid w:val="004C697C"/>
    <w:rsid w:val="0050108D"/>
    <w:rsid w:val="00513081"/>
    <w:rsid w:val="00517901"/>
    <w:rsid w:val="00526683"/>
    <w:rsid w:val="005660F1"/>
    <w:rsid w:val="005709E0"/>
    <w:rsid w:val="00572E19"/>
    <w:rsid w:val="00593FAC"/>
    <w:rsid w:val="005961C8"/>
    <w:rsid w:val="005B1F40"/>
    <w:rsid w:val="005D3991"/>
    <w:rsid w:val="005D6E72"/>
    <w:rsid w:val="005D7914"/>
    <w:rsid w:val="005E2B41"/>
    <w:rsid w:val="005F0B42"/>
    <w:rsid w:val="005F365E"/>
    <w:rsid w:val="00605EA7"/>
    <w:rsid w:val="00681A10"/>
    <w:rsid w:val="006A1ED8"/>
    <w:rsid w:val="006C2031"/>
    <w:rsid w:val="006D461A"/>
    <w:rsid w:val="006F19F1"/>
    <w:rsid w:val="006F35EE"/>
    <w:rsid w:val="007021FF"/>
    <w:rsid w:val="00712895"/>
    <w:rsid w:val="00757357"/>
    <w:rsid w:val="007948BC"/>
    <w:rsid w:val="00802C92"/>
    <w:rsid w:val="0081034D"/>
    <w:rsid w:val="00825F8D"/>
    <w:rsid w:val="00834B71"/>
    <w:rsid w:val="0086445C"/>
    <w:rsid w:val="00894693"/>
    <w:rsid w:val="008A08D7"/>
    <w:rsid w:val="008A1DC8"/>
    <w:rsid w:val="008B6909"/>
    <w:rsid w:val="008E2921"/>
    <w:rsid w:val="008E4BD6"/>
    <w:rsid w:val="008F19E2"/>
    <w:rsid w:val="00903D61"/>
    <w:rsid w:val="00906890"/>
    <w:rsid w:val="00911BE4"/>
    <w:rsid w:val="00933F93"/>
    <w:rsid w:val="00951972"/>
    <w:rsid w:val="00954C58"/>
    <w:rsid w:val="009608F3"/>
    <w:rsid w:val="00963B49"/>
    <w:rsid w:val="009A24AC"/>
    <w:rsid w:val="00A20FF2"/>
    <w:rsid w:val="00A312BC"/>
    <w:rsid w:val="00A84021"/>
    <w:rsid w:val="00A84D35"/>
    <w:rsid w:val="00A917B3"/>
    <w:rsid w:val="00AB4B51"/>
    <w:rsid w:val="00AE469B"/>
    <w:rsid w:val="00AF4C09"/>
    <w:rsid w:val="00AF5B81"/>
    <w:rsid w:val="00AF79DB"/>
    <w:rsid w:val="00B025A9"/>
    <w:rsid w:val="00B10CC7"/>
    <w:rsid w:val="00B539E7"/>
    <w:rsid w:val="00B62458"/>
    <w:rsid w:val="00B93910"/>
    <w:rsid w:val="00BB1C63"/>
    <w:rsid w:val="00BC18B2"/>
    <w:rsid w:val="00BC25B7"/>
    <w:rsid w:val="00BC6827"/>
    <w:rsid w:val="00BD33EE"/>
    <w:rsid w:val="00BE3A57"/>
    <w:rsid w:val="00C06E60"/>
    <w:rsid w:val="00C106D6"/>
    <w:rsid w:val="00C14EDC"/>
    <w:rsid w:val="00C21584"/>
    <w:rsid w:val="00C60F0C"/>
    <w:rsid w:val="00C805C9"/>
    <w:rsid w:val="00C92939"/>
    <w:rsid w:val="00CA1679"/>
    <w:rsid w:val="00CB151C"/>
    <w:rsid w:val="00CD3B57"/>
    <w:rsid w:val="00CE3B80"/>
    <w:rsid w:val="00CE5A1A"/>
    <w:rsid w:val="00CF193D"/>
    <w:rsid w:val="00CF55F6"/>
    <w:rsid w:val="00D0440E"/>
    <w:rsid w:val="00D33327"/>
    <w:rsid w:val="00D33D63"/>
    <w:rsid w:val="00D3438F"/>
    <w:rsid w:val="00D34CB8"/>
    <w:rsid w:val="00D86A33"/>
    <w:rsid w:val="00D90028"/>
    <w:rsid w:val="00D90138"/>
    <w:rsid w:val="00DF0DB0"/>
    <w:rsid w:val="00DF71B9"/>
    <w:rsid w:val="00E73F76"/>
    <w:rsid w:val="00E9100F"/>
    <w:rsid w:val="00EA2C9F"/>
    <w:rsid w:val="00ED0BDA"/>
    <w:rsid w:val="00EF1360"/>
    <w:rsid w:val="00EF3220"/>
    <w:rsid w:val="00F024DB"/>
    <w:rsid w:val="00F12933"/>
    <w:rsid w:val="00F94155"/>
    <w:rsid w:val="00F9783F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734C15"/>
  <w15:docId w15:val="{9D105C86-7AF7-4C45-ADF6-371A98844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02C92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B025A9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D86A33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D86A3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D86A3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D86A3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D86A33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D86A3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D86A33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D86A33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D86A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CD3B57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B025A9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B025A9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link w:val="H1GChar"/>
    <w:qFormat/>
    <w:rsid w:val="00B025A9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B025A9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B025A9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B025A9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link w:val="SingleTxtGChar"/>
    <w:qFormat/>
    <w:rsid w:val="005B1F40"/>
    <w:pPr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B025A9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B025A9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B025A9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B025A9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B025A9"/>
    <w:pPr>
      <w:numPr>
        <w:numId w:val="22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B025A9"/>
    <w:pPr>
      <w:numPr>
        <w:numId w:val="23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5B1F40"/>
    <w:pPr>
      <w:numPr>
        <w:numId w:val="24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B025A9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B025A9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7948BC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7948BC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B025A9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B025A9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B025A9"/>
    <w:rPr>
      <w:sz w:val="16"/>
      <w:lang w:val="en-GB" w:eastAsia="ru-RU"/>
    </w:rPr>
  </w:style>
  <w:style w:type="character" w:styleId="aa">
    <w:name w:val="footnote reference"/>
    <w:aliases w:val="4_G,(Footnote Reference),-E Fußnotenzeichen,BVI fnr, BVI fnr,Footnote symbol,Footnote,Footnote Reference Superscript,SUPERS,Fußnotenzeichen,4_GR"/>
    <w:basedOn w:val="a0"/>
    <w:uiPriority w:val="99"/>
    <w:qFormat/>
    <w:rsid w:val="00B025A9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B025A9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uiPriority w:val="59"/>
    <w:rsid w:val="00802C92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,PP,Footnote Text Char,5_G_6,5_GR,-E Fußnotentext,footnote text,Fußnotentext Ursprung,Footnote Text Char Char Char Char,Footnote Text1,Footnote Text Char Char Char,Fußnotentext Char1,Fußnotentext Char Char,Fußnotentext Char2,Fußn"/>
    <w:basedOn w:val="a"/>
    <w:link w:val="ae"/>
    <w:qFormat/>
    <w:rsid w:val="00B025A9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,PP Знак,Footnote Text Char Знак,5_G_6 Знак,5_GR Знак,-E Fußnotentext Знак,footnote text Знак,Fußnotentext Ursprung Знак,Footnote Text Char Char Char Char Знак,Footnote Text1 Знак,Footnote Text Char Char Char Знак,Fußn Знак"/>
    <w:basedOn w:val="a0"/>
    <w:link w:val="ad"/>
    <w:qFormat/>
    <w:rsid w:val="00B025A9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B025A9"/>
  </w:style>
  <w:style w:type="character" w:customStyle="1" w:styleId="af0">
    <w:name w:val="Текст концевой сноски Знак"/>
    <w:aliases w:val="2_G Знак"/>
    <w:basedOn w:val="a0"/>
    <w:link w:val="af"/>
    <w:rsid w:val="00B025A9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B025A9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rsid w:val="00B025A9"/>
    <w:rPr>
      <w:color w:val="0000FF" w:themeColor="hyperlink"/>
      <w:u w:val="none"/>
    </w:rPr>
  </w:style>
  <w:style w:type="character" w:styleId="af2">
    <w:name w:val="FollowedHyperlink"/>
    <w:basedOn w:val="a0"/>
    <w:rsid w:val="00B025A9"/>
    <w:rPr>
      <w:color w:val="800080" w:themeColor="followedHyperlink"/>
      <w:u w:val="none"/>
    </w:rPr>
  </w:style>
  <w:style w:type="character" w:customStyle="1" w:styleId="H1GChar">
    <w:name w:val="_ H_1_G Char"/>
    <w:link w:val="H1G"/>
    <w:rsid w:val="00E9100F"/>
    <w:rPr>
      <w:b/>
      <w:sz w:val="24"/>
      <w:lang w:val="ru-RU" w:eastAsia="ru-RU"/>
    </w:rPr>
  </w:style>
  <w:style w:type="character" w:customStyle="1" w:styleId="SingleTxtGChar">
    <w:name w:val="_ Single Txt_G Char"/>
    <w:link w:val="SingleTxtG"/>
    <w:qFormat/>
    <w:rsid w:val="005B1F40"/>
    <w:rPr>
      <w:lang w:val="ru-RU" w:eastAsia="en-US"/>
    </w:rPr>
  </w:style>
  <w:style w:type="character" w:customStyle="1" w:styleId="HChGChar">
    <w:name w:val="_ H _Ch_G Char"/>
    <w:link w:val="HChG"/>
    <w:rsid w:val="00E9100F"/>
    <w:rPr>
      <w:b/>
      <w:sz w:val="28"/>
      <w:lang w:val="ru-RU" w:eastAsia="ru-RU"/>
    </w:rPr>
  </w:style>
  <w:style w:type="table" w:customStyle="1" w:styleId="11">
    <w:name w:val="Сетка таблицы1"/>
    <w:basedOn w:val="a1"/>
    <w:next w:val="ac"/>
    <w:rsid w:val="0081034D"/>
    <w:pPr>
      <w:suppressAutoHyphens/>
      <w:spacing w:line="240" w:lineRule="atLeast"/>
    </w:pPr>
    <w:rPr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7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customXml" Target="../customXml/item3.xml"/><Relationship Id="rId8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_ECE_324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9" ma:contentTypeDescription="Create a new document." ma:contentTypeScope="" ma:versionID="957983f112ff70deb4ba3514eaba81b6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226e8c697896011a9f0e61e90df53f9c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0F5D5F-5AF3-41DD-B71E-F745C7FB93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E95F51-A09D-4CA3-A606-0DB8F54DBCAA}"/>
</file>

<file path=customXml/itemProps3.xml><?xml version="1.0" encoding="utf-8"?>
<ds:datastoreItem xmlns:ds="http://schemas.openxmlformats.org/officeDocument/2006/customXml" ds:itemID="{325A8622-0801-4123-B51F-FEADA2CEB014}"/>
</file>

<file path=docProps/app.xml><?xml version="1.0" encoding="utf-8"?>
<Properties xmlns="http://schemas.openxmlformats.org/officeDocument/2006/extended-properties" xmlns:vt="http://schemas.openxmlformats.org/officeDocument/2006/docPropsVTypes">
  <Template>E_ECE_324.dotm</Template>
  <TotalTime>4</TotalTime>
  <Pages>8</Pages>
  <Words>1792</Words>
  <Characters>11251</Characters>
  <Application>Microsoft Office Word</Application>
  <DocSecurity>0</DocSecurity>
  <Lines>264</Lines>
  <Paragraphs>80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E/ECE/324/Rev.2/Add.126/Rev.4/Amend.1</vt:lpstr>
      <vt:lpstr>A/</vt:lpstr>
      <vt:lpstr>A/</vt:lpstr>
    </vt:vector>
  </TitlesOfParts>
  <Company>DCM</Company>
  <LinksUpToDate>false</LinksUpToDate>
  <CharactersWithSpaces>12992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E/ECE/324/Rev.2/Add.126/Rev.4/Amend.1</dc:title>
  <dc:subject/>
  <dc:creator>Anna KISSELEVA</dc:creator>
  <cp:keywords>E/ECE/TRANS/505/Rev.2/Add.126/Rev.4/Amend.1</cp:keywords>
  <cp:lastModifiedBy>Anna Kisseleva</cp:lastModifiedBy>
  <cp:revision>3</cp:revision>
  <cp:lastPrinted>2024-03-18T08:36:00Z</cp:lastPrinted>
  <dcterms:created xsi:type="dcterms:W3CDTF">2024-03-18T08:36:00Z</dcterms:created>
  <dcterms:modified xsi:type="dcterms:W3CDTF">2024-03-18T08:40:00Z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