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margin"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AC145F" w14:paraId="6FA4724B" w14:textId="77777777" w:rsidTr="005A53DA">
        <w:trPr>
          <w:trHeight w:val="851"/>
        </w:trPr>
        <w:tc>
          <w:tcPr>
            <w:tcW w:w="9639" w:type="dxa"/>
            <w:gridSpan w:val="2"/>
            <w:tcBorders>
              <w:top w:val="nil"/>
              <w:left w:val="nil"/>
              <w:bottom w:val="single" w:sz="4" w:space="0" w:color="auto"/>
              <w:right w:val="nil"/>
            </w:tcBorders>
            <w:vAlign w:val="bottom"/>
          </w:tcPr>
          <w:p w14:paraId="18AAE874" w14:textId="5F8FDD14" w:rsidR="00336C78" w:rsidRPr="00DE3EC0" w:rsidRDefault="00336C78" w:rsidP="00336C78">
            <w:pPr>
              <w:jc w:val="right"/>
            </w:pPr>
            <w:r w:rsidRPr="00336C78">
              <w:rPr>
                <w:sz w:val="40"/>
              </w:rPr>
              <w:t>E</w:t>
            </w:r>
            <w:r>
              <w:t>/ECE/324/</w:t>
            </w:r>
            <w:r w:rsidR="006F3683">
              <w:t>Rev.2/</w:t>
            </w:r>
            <w:r>
              <w:t>Add.126/Rev.3/Amend.3−</w:t>
            </w:r>
            <w:r w:rsidRPr="00336C78">
              <w:rPr>
                <w:sz w:val="40"/>
              </w:rPr>
              <w:t>E</w:t>
            </w:r>
            <w:r>
              <w:t>/ECE/TRANS/505</w:t>
            </w:r>
            <w:r w:rsidR="006F3683">
              <w:t>/Rev.2</w:t>
            </w:r>
            <w:r>
              <w:t>/Add.126/Rev.3/Amend.3</w:t>
            </w:r>
          </w:p>
        </w:tc>
      </w:tr>
      <w:tr w:rsidR="00AC145F" w14:paraId="0D0CB765" w14:textId="77777777" w:rsidTr="005A53DA">
        <w:trPr>
          <w:trHeight w:val="2835"/>
        </w:trPr>
        <w:tc>
          <w:tcPr>
            <w:tcW w:w="6804" w:type="dxa"/>
            <w:tcBorders>
              <w:top w:val="single" w:sz="4" w:space="0" w:color="auto"/>
              <w:left w:val="nil"/>
              <w:bottom w:val="single" w:sz="12" w:space="0" w:color="auto"/>
              <w:right w:val="nil"/>
            </w:tcBorders>
          </w:tcPr>
          <w:p w14:paraId="12C1A461" w14:textId="77777777" w:rsidR="00AC145F" w:rsidRPr="007369EB" w:rsidRDefault="00AC145F" w:rsidP="005A53DA"/>
        </w:tc>
        <w:tc>
          <w:tcPr>
            <w:tcW w:w="2835" w:type="dxa"/>
            <w:tcBorders>
              <w:top w:val="single" w:sz="4" w:space="0" w:color="auto"/>
              <w:left w:val="nil"/>
              <w:bottom w:val="single" w:sz="12" w:space="0" w:color="auto"/>
              <w:right w:val="nil"/>
            </w:tcBorders>
          </w:tcPr>
          <w:p w14:paraId="29CBDDE7" w14:textId="4E8A872D" w:rsidR="00AC145F" w:rsidRDefault="00336C78" w:rsidP="005A53DA">
            <w:pPr>
              <w:spacing w:before="480"/>
            </w:pPr>
            <w:r>
              <w:t>23 February 2024</w:t>
            </w:r>
          </w:p>
        </w:tc>
      </w:tr>
    </w:tbl>
    <w:p w14:paraId="53611E41" w14:textId="77777777" w:rsidR="006F3683" w:rsidRPr="00F5668C" w:rsidRDefault="006F3683" w:rsidP="006F3683">
      <w:pPr>
        <w:pStyle w:val="HChG"/>
        <w:spacing w:before="240" w:after="120"/>
      </w:pPr>
      <w:r w:rsidRPr="00F5668C">
        <w:tab/>
      </w:r>
      <w:r w:rsidRPr="00F5668C">
        <w:tab/>
      </w:r>
      <w:bookmarkStart w:id="0" w:name="_Toc340666199"/>
      <w:bookmarkStart w:id="1" w:name="_Toc340745062"/>
      <w:r w:rsidRPr="00F5668C">
        <w:t>Agreement</w:t>
      </w:r>
      <w:bookmarkEnd w:id="0"/>
      <w:bookmarkEnd w:id="1"/>
    </w:p>
    <w:p w14:paraId="4FD27702" w14:textId="77777777" w:rsidR="006F3683" w:rsidRPr="00F5668C" w:rsidRDefault="006F3683" w:rsidP="006F3683">
      <w:pPr>
        <w:pStyle w:val="H1G"/>
        <w:spacing w:before="240"/>
      </w:pPr>
      <w:r w:rsidRPr="00F5668C">
        <w:rPr>
          <w:rStyle w:val="H1GChar"/>
        </w:rPr>
        <w:tab/>
      </w:r>
      <w:r w:rsidRPr="00F5668C">
        <w:rPr>
          <w:rStyle w:val="H1GChar"/>
        </w:rPr>
        <w:tab/>
      </w:r>
      <w:r w:rsidRPr="00F5668C">
        <w:t>Concerning the</w:t>
      </w:r>
      <w:r w:rsidRPr="00F5668C">
        <w:rPr>
          <w:smallCaps/>
        </w:rPr>
        <w:t xml:space="preserve"> </w:t>
      </w:r>
      <w:r w:rsidRPr="00F5668C">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F5668C">
        <w:rPr>
          <w:rStyle w:val="FootnoteReference"/>
          <w:b w:val="0"/>
          <w:sz w:val="20"/>
          <w:vertAlign w:val="baseline"/>
        </w:rPr>
        <w:footnoteReference w:customMarkFollows="1" w:id="2"/>
        <w:t>*</w:t>
      </w:r>
    </w:p>
    <w:p w14:paraId="582C67EF" w14:textId="77777777" w:rsidR="006F3683" w:rsidRPr="00F5668C" w:rsidRDefault="006F3683" w:rsidP="006F3683">
      <w:pPr>
        <w:pStyle w:val="SingleTxtG"/>
      </w:pPr>
      <w:r w:rsidRPr="00F5668C">
        <w:t>(Revision 3, including the amendments which entered into force on 14 September 2017)</w:t>
      </w:r>
    </w:p>
    <w:p w14:paraId="3A9C1E5B" w14:textId="77777777" w:rsidR="006F3683" w:rsidRPr="00F5668C" w:rsidRDefault="006F3683" w:rsidP="006F3683">
      <w:pPr>
        <w:pStyle w:val="HChG"/>
        <w:spacing w:before="0"/>
        <w:jc w:val="center"/>
      </w:pPr>
      <w:r w:rsidRPr="00F5668C">
        <w:t>_________</w:t>
      </w:r>
    </w:p>
    <w:p w14:paraId="12455D6E" w14:textId="77777777" w:rsidR="006F3683" w:rsidRPr="00F5668C" w:rsidRDefault="006F3683" w:rsidP="006F3683">
      <w:pPr>
        <w:pStyle w:val="H1G"/>
      </w:pPr>
      <w:r w:rsidRPr="00F5668C">
        <w:tab/>
      </w:r>
      <w:r w:rsidRPr="00F5668C">
        <w:tab/>
        <w:t>Addendum 126 – Regulation No. 127</w:t>
      </w:r>
    </w:p>
    <w:p w14:paraId="0A1E0CAC" w14:textId="77777777" w:rsidR="006F3683" w:rsidRPr="00F5668C" w:rsidRDefault="006F3683" w:rsidP="006F3683">
      <w:pPr>
        <w:pStyle w:val="H1G"/>
      </w:pPr>
      <w:r w:rsidRPr="00F5668C">
        <w:tab/>
      </w:r>
      <w:r w:rsidRPr="00F5668C">
        <w:tab/>
        <w:t>Revision 3 - Amendment 3</w:t>
      </w:r>
    </w:p>
    <w:p w14:paraId="3DD8CF71" w14:textId="77777777" w:rsidR="006F3683" w:rsidRPr="00F5668C" w:rsidRDefault="006F3683" w:rsidP="006F3683">
      <w:pPr>
        <w:pStyle w:val="SingleTxtG"/>
        <w:spacing w:after="360"/>
        <w:rPr>
          <w:spacing w:val="-2"/>
        </w:rPr>
      </w:pPr>
      <w:r w:rsidRPr="00F5668C">
        <w:rPr>
          <w:spacing w:val="-2"/>
        </w:rPr>
        <w:t xml:space="preserve">Supplement 2 to the 03 series of amendments to the Regulation – Date of entry into force: </w:t>
      </w:r>
      <w:r w:rsidRPr="00F5668C">
        <w:t>5 January 2024</w:t>
      </w:r>
    </w:p>
    <w:p w14:paraId="419AFB4A" w14:textId="77777777" w:rsidR="006F3683" w:rsidRPr="00F5668C" w:rsidRDefault="006F3683" w:rsidP="006F3683">
      <w:pPr>
        <w:pStyle w:val="H1G"/>
        <w:rPr>
          <w:lang w:val="en-US"/>
        </w:rPr>
      </w:pPr>
      <w:r w:rsidRPr="00F5668C">
        <w:rPr>
          <w:lang w:val="en-US"/>
        </w:rPr>
        <w:tab/>
      </w:r>
      <w:r w:rsidRPr="00F5668C">
        <w:rPr>
          <w:lang w:val="en-US"/>
        </w:rPr>
        <w:tab/>
        <w:t>Uniform provisions concerning the approval of motor vehicles with regard to their pedestrian safety performance</w:t>
      </w:r>
    </w:p>
    <w:p w14:paraId="71A72C88" w14:textId="77777777" w:rsidR="006F3683" w:rsidRPr="00F5668C" w:rsidRDefault="006F3683" w:rsidP="006F3683">
      <w:pPr>
        <w:pStyle w:val="SingleTxtG"/>
        <w:spacing w:after="40"/>
        <w:rPr>
          <w:spacing w:val="-6"/>
          <w:lang w:eastAsia="en-GB"/>
        </w:rPr>
      </w:pPr>
      <w:r w:rsidRPr="00F5668C">
        <w:rPr>
          <w:spacing w:val="-4"/>
          <w:lang w:eastAsia="en-GB"/>
        </w:rPr>
        <w:t>This document is meant purely as documentation tool. The authentic and legal binding text is:</w:t>
      </w:r>
      <w:r w:rsidRPr="00F5668C">
        <w:rPr>
          <w:lang w:eastAsia="en-GB"/>
        </w:rPr>
        <w:t xml:space="preserve"> </w:t>
      </w:r>
      <w:r w:rsidRPr="00F5668C">
        <w:rPr>
          <w:spacing w:val="-6"/>
          <w:lang w:eastAsia="en-GB"/>
        </w:rPr>
        <w:t>ECE/TRANS/WP.29/2023/49.</w:t>
      </w:r>
    </w:p>
    <w:p w14:paraId="356457C4" w14:textId="263295A5" w:rsidR="006F3683" w:rsidRPr="00F5668C" w:rsidRDefault="006F3683" w:rsidP="006F3683">
      <w:pPr>
        <w:spacing w:line="240" w:lineRule="auto"/>
        <w:jc w:val="center"/>
        <w:rPr>
          <w:b/>
          <w:sz w:val="24"/>
        </w:rPr>
      </w:pPr>
      <w:r>
        <w:rPr>
          <w:b/>
          <w:noProof/>
          <w:sz w:val="24"/>
        </w:rPr>
        <w:drawing>
          <wp:anchor distT="0" distB="137160" distL="114300" distR="114300" simplePos="0" relativeHeight="251659264" behindDoc="0" locked="0" layoutInCell="1" allowOverlap="1" wp14:anchorId="4FA3A0EA" wp14:editId="674D93F9">
            <wp:simplePos x="0" y="0"/>
            <wp:positionH relativeFrom="column">
              <wp:posOffset>2540000</wp:posOffset>
            </wp:positionH>
            <wp:positionV relativeFrom="paragraph">
              <wp:posOffset>223520</wp:posOffset>
            </wp:positionV>
            <wp:extent cx="1028700" cy="8267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F5668C">
        <w:rPr>
          <w:b/>
          <w:sz w:val="24"/>
        </w:rPr>
        <w:t>_________</w:t>
      </w:r>
    </w:p>
    <w:p w14:paraId="6587C581" w14:textId="77777777" w:rsidR="006F3683" w:rsidRPr="00F5668C" w:rsidRDefault="006F3683" w:rsidP="006F3683">
      <w:pPr>
        <w:spacing w:line="240" w:lineRule="auto"/>
        <w:jc w:val="center"/>
      </w:pPr>
      <w:r w:rsidRPr="00F5668C">
        <w:rPr>
          <w:b/>
          <w:sz w:val="24"/>
        </w:rPr>
        <w:t>UNITED NATIONS</w:t>
      </w:r>
    </w:p>
    <w:p w14:paraId="065E5554" w14:textId="77777777" w:rsidR="00BD17F6" w:rsidRPr="007A1AC8" w:rsidRDefault="006F3683" w:rsidP="00BD17F6">
      <w:pPr>
        <w:pStyle w:val="SingleTxtG"/>
      </w:pPr>
      <w:r>
        <w:br w:type="page"/>
      </w:r>
      <w:r w:rsidR="00BD17F6" w:rsidRPr="007A1AC8">
        <w:rPr>
          <w:i/>
        </w:rPr>
        <w:lastRenderedPageBreak/>
        <w:t>Paragraph 2.1.</w:t>
      </w:r>
      <w:r w:rsidR="00BD17F6" w:rsidRPr="007A1AC8">
        <w:t>,</w:t>
      </w:r>
      <w:r w:rsidR="00BD17F6" w:rsidRPr="007A1AC8">
        <w:rPr>
          <w:i/>
        </w:rPr>
        <w:t xml:space="preserve"> </w:t>
      </w:r>
      <w:r w:rsidR="00BD17F6" w:rsidRPr="007A1AC8">
        <w:t>amend to read:</w:t>
      </w:r>
    </w:p>
    <w:p w14:paraId="6BFC2AB0" w14:textId="77777777" w:rsidR="00BD17F6" w:rsidRPr="007A1AC8" w:rsidRDefault="00BD17F6" w:rsidP="00BD17F6">
      <w:pPr>
        <w:spacing w:after="120"/>
        <w:ind w:left="2268" w:right="1134" w:hanging="1134"/>
        <w:jc w:val="both"/>
        <w:rPr>
          <w:bCs/>
        </w:rPr>
      </w:pPr>
      <w:r w:rsidRPr="007A1AC8">
        <w:t>"2.1.</w:t>
      </w:r>
      <w:r w:rsidRPr="007A1AC8">
        <w:tab/>
        <w:t>"</w:t>
      </w:r>
      <w:r w:rsidRPr="007A1AC8">
        <w:rPr>
          <w:i/>
          <w:iCs/>
        </w:rPr>
        <w:t xml:space="preserve">Adult </w:t>
      </w:r>
      <w:proofErr w:type="spellStart"/>
      <w:r w:rsidRPr="007A1AC8">
        <w:rPr>
          <w:i/>
          <w:iCs/>
        </w:rPr>
        <w:t>headform</w:t>
      </w:r>
      <w:proofErr w:type="spellEnd"/>
      <w:r w:rsidRPr="007A1AC8">
        <w:rPr>
          <w:i/>
          <w:iCs/>
        </w:rPr>
        <w:t xml:space="preserve"> </w:t>
      </w:r>
      <w:r w:rsidRPr="007A1AC8">
        <w:rPr>
          <w:bCs/>
          <w:iCs/>
        </w:rPr>
        <w:t>bonnet</w:t>
      </w:r>
      <w:r w:rsidRPr="007A1AC8">
        <w:rPr>
          <w:bCs/>
          <w:i/>
          <w:iCs/>
        </w:rPr>
        <w:t xml:space="preserve"> top test area</w:t>
      </w:r>
      <w:r w:rsidRPr="007A1AC8">
        <w:rPr>
          <w:bCs/>
        </w:rPr>
        <w:t>" is an area on the outer surfaces of the front structure. The area is bound:</w:t>
      </w:r>
    </w:p>
    <w:p w14:paraId="43FEA476" w14:textId="77777777" w:rsidR="00BD17F6" w:rsidRPr="007A1AC8" w:rsidRDefault="00BD17F6" w:rsidP="00BD17F6">
      <w:pPr>
        <w:spacing w:after="120"/>
        <w:ind w:left="2800" w:right="1134" w:hanging="534"/>
        <w:jc w:val="both"/>
        <w:rPr>
          <w:bCs/>
        </w:rPr>
      </w:pPr>
      <w:r w:rsidRPr="007A1AC8">
        <w:rPr>
          <w:bCs/>
        </w:rPr>
        <w:t>(a)</w:t>
      </w:r>
      <w:r w:rsidRPr="007A1AC8">
        <w:rPr>
          <w:bCs/>
        </w:rPr>
        <w:tab/>
        <w:t xml:space="preserve">In the front, by a </w:t>
      </w:r>
      <w:proofErr w:type="spellStart"/>
      <w:r w:rsidRPr="007A1AC8">
        <w:rPr>
          <w:bCs/>
        </w:rPr>
        <w:t>wrap around</w:t>
      </w:r>
      <w:proofErr w:type="spellEnd"/>
      <w:r w:rsidRPr="007A1AC8">
        <w:rPr>
          <w:bCs/>
        </w:rPr>
        <w:t xml:space="preserve"> distance (WAD) of 1,700 or a line 82.5 mm rearward of the bonnet leading edge reference line, whichever is most rearward at a given lateral position; </w:t>
      </w:r>
    </w:p>
    <w:p w14:paraId="1AF82CE5" w14:textId="77777777" w:rsidR="00BD17F6" w:rsidRPr="007A1AC8" w:rsidRDefault="00BD17F6" w:rsidP="00BD17F6">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3"/>
      </w:r>
      <w:r w:rsidRPr="007A1AC8">
        <w:rPr>
          <w:bCs/>
        </w:rPr>
        <w:t xml:space="preserve"> or a line 82.5 mm forward of the bonnet rear reference line</w:t>
      </w:r>
      <w:r w:rsidRPr="007A1AC8">
        <w:rPr>
          <w:rStyle w:val="FootnoteReference"/>
          <w:b/>
          <w:sz w:val="22"/>
          <w:szCs w:val="24"/>
        </w:rPr>
        <w:footnoteReference w:id="4"/>
      </w:r>
      <w:r w:rsidRPr="007A1AC8">
        <w:rPr>
          <w:b/>
        </w:rPr>
        <w:t>,</w:t>
      </w:r>
      <w:r w:rsidRPr="007A1AC8">
        <w:rPr>
          <w:bCs/>
        </w:rPr>
        <w:t xml:space="preserve"> whichever is most forward at a given lateral position</w:t>
      </w:r>
      <w:r w:rsidRPr="007A1AC8">
        <w:rPr>
          <w:b/>
        </w:rPr>
        <w:t>,</w:t>
      </w:r>
      <w:r w:rsidRPr="007A1AC8">
        <w:rPr>
          <w:bCs/>
        </w:rPr>
        <w:t xml:space="preserve"> and</w:t>
      </w:r>
    </w:p>
    <w:p w14:paraId="3DDF017E" w14:textId="77777777" w:rsidR="00BD17F6" w:rsidRPr="007A1AC8" w:rsidRDefault="00BD17F6" w:rsidP="00BD17F6">
      <w:pPr>
        <w:spacing w:after="120"/>
        <w:ind w:left="2800" w:right="1134" w:hanging="534"/>
        <w:jc w:val="both"/>
      </w:pPr>
      <w:r w:rsidRPr="007A1AC8">
        <w:t>(c)</w:t>
      </w:r>
      <w:r w:rsidRPr="007A1AC8">
        <w:tab/>
        <w:t>At each side, by a line 82.5 mm inside the side reference line.</w:t>
      </w:r>
    </w:p>
    <w:p w14:paraId="2F49105F" w14:textId="77777777" w:rsidR="00BD17F6" w:rsidRPr="007A1AC8" w:rsidRDefault="00BD17F6" w:rsidP="00BD17F6">
      <w:pPr>
        <w:spacing w:after="120"/>
        <w:ind w:left="2268" w:right="1134" w:hanging="1134"/>
        <w:jc w:val="both"/>
      </w:pPr>
      <w:r w:rsidRPr="007A1AC8">
        <w:tab/>
        <w:t>The distance of 82.5 mm is to be set with a flexible tape held tautly along the outer surface of the vehicle."</w:t>
      </w:r>
    </w:p>
    <w:p w14:paraId="2105DEEF" w14:textId="77777777" w:rsidR="00BD17F6" w:rsidRPr="00327512" w:rsidRDefault="00BD17F6" w:rsidP="00BD17F6">
      <w:pPr>
        <w:pStyle w:val="SingleTxtG"/>
      </w:pPr>
      <w:r w:rsidRPr="00327512">
        <w:rPr>
          <w:i/>
        </w:rPr>
        <w:t>Paragraph 2.8.</w:t>
      </w:r>
      <w:r w:rsidRPr="00327512">
        <w:t>, amend to read:</w:t>
      </w:r>
    </w:p>
    <w:p w14:paraId="7946492B" w14:textId="77777777" w:rsidR="00BD17F6" w:rsidRPr="00327512" w:rsidRDefault="00BD17F6" w:rsidP="00BD17F6">
      <w:pPr>
        <w:pStyle w:val="SingleTxtG"/>
        <w:ind w:left="2268" w:hanging="1134"/>
      </w:pPr>
      <w:r w:rsidRPr="00327512">
        <w:t>"2.8.</w:t>
      </w:r>
      <w:r w:rsidRPr="00327512">
        <w:tab/>
        <w:t xml:space="preserve">"Bonnet rear reference line" (BRRL)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1871E85D" w14:textId="77777777" w:rsidR="00BD17F6" w:rsidRPr="00327512" w:rsidRDefault="00BD17F6" w:rsidP="00BD17F6">
      <w:pPr>
        <w:pStyle w:val="SingleTxtG"/>
        <w:rPr>
          <w:i/>
        </w:rPr>
      </w:pPr>
      <w:r w:rsidRPr="00327512">
        <w:t>…"</w:t>
      </w:r>
    </w:p>
    <w:p w14:paraId="64EC076F" w14:textId="77777777" w:rsidR="00BD17F6" w:rsidRPr="00327512" w:rsidRDefault="00BD17F6" w:rsidP="00BD17F6">
      <w:pPr>
        <w:pStyle w:val="SingleTxtG"/>
        <w:rPr>
          <w:i/>
        </w:rPr>
      </w:pPr>
      <w:r w:rsidRPr="00327512">
        <w:rPr>
          <w:i/>
        </w:rPr>
        <w:t>Paragraph 2.44.</w:t>
      </w:r>
      <w:r w:rsidRPr="00327512">
        <w:t>, amend to read and insert Figures 12 and 13:</w:t>
      </w:r>
    </w:p>
    <w:p w14:paraId="4DE60A62" w14:textId="77777777" w:rsidR="00BD17F6" w:rsidRPr="00327512" w:rsidRDefault="00BD17F6" w:rsidP="00BD17F6">
      <w:pPr>
        <w:spacing w:after="120"/>
        <w:ind w:left="2268" w:right="1134" w:hanging="1134"/>
        <w:jc w:val="both"/>
      </w:pPr>
      <w:r w:rsidRPr="00327512">
        <w:t xml:space="preserve">"2.44. </w:t>
      </w:r>
      <w:r w:rsidRPr="00327512">
        <w:tab/>
        <w:t>"Windscreen test area" is an area on the outer surface of the windscreen. It is bound (see figure 12):</w:t>
      </w:r>
    </w:p>
    <w:p w14:paraId="0D29425F" w14:textId="77777777" w:rsidR="00BD17F6" w:rsidRPr="007A1AC8" w:rsidRDefault="00BD17F6" w:rsidP="00BD17F6">
      <w:pPr>
        <w:spacing w:after="120"/>
        <w:ind w:left="2800" w:right="1134" w:hanging="534"/>
        <w:jc w:val="both"/>
        <w:rPr>
          <w:bCs/>
        </w:rPr>
      </w:pPr>
      <w:r w:rsidRPr="007A1AC8">
        <w:rPr>
          <w:bCs/>
        </w:rPr>
        <w:t>(a)</w:t>
      </w:r>
      <w:r w:rsidRPr="007A1AC8">
        <w:rPr>
          <w:bCs/>
        </w:rPr>
        <w:tab/>
        <w:t>In the front, by a line 100 mm rearward to the opaque obscuration of the windscreen. In case of absence of the opaque obscuration, the line is measured from the front visible edge of the windscreen material.</w:t>
      </w:r>
    </w:p>
    <w:p w14:paraId="02E3F827" w14:textId="77777777" w:rsidR="00BD17F6" w:rsidRPr="007A1AC8" w:rsidRDefault="00BD17F6" w:rsidP="00BD17F6">
      <w:pPr>
        <w:spacing w:after="120"/>
        <w:ind w:left="2800" w:right="1134" w:hanging="534"/>
        <w:jc w:val="both"/>
        <w:rPr>
          <w:bCs/>
        </w:rPr>
      </w:pPr>
      <w:r w:rsidRPr="007A1AC8">
        <w:rPr>
          <w:bCs/>
        </w:rPr>
        <w:t>(b)</w:t>
      </w:r>
      <w:r w:rsidRPr="007A1AC8">
        <w:rPr>
          <w:bCs/>
        </w:rPr>
        <w:tab/>
        <w:t>In the rear, by a WAD 2,500 or a line 130 mm forward to the rear visible edge of the windscreen material, whichever is more forward at a given lateral position.</w:t>
      </w:r>
    </w:p>
    <w:p w14:paraId="7EB3A823" w14:textId="77777777" w:rsidR="00BD17F6" w:rsidRPr="007A1AC8" w:rsidRDefault="00BD17F6" w:rsidP="00BD17F6">
      <w:pPr>
        <w:spacing w:after="120"/>
        <w:ind w:left="2800" w:right="1134" w:hanging="534"/>
        <w:jc w:val="both"/>
        <w:rPr>
          <w:bCs/>
        </w:rPr>
      </w:pPr>
      <w:r w:rsidRPr="007A1AC8">
        <w:rPr>
          <w:bCs/>
        </w:rPr>
        <w:t>(c)</w:t>
      </w:r>
      <w:r w:rsidRPr="007A1AC8">
        <w:rPr>
          <w:bCs/>
        </w:rPr>
        <w:tab/>
        <w:t>At each side, by a line 100 mm inside the opaque obscuration of the windscreen. In case of absence of the opaque obscuration, the line is measured from the side visible edge of the windscreen material.</w:t>
      </w:r>
    </w:p>
    <w:p w14:paraId="4D463ADB" w14:textId="77777777" w:rsidR="00BD17F6" w:rsidRPr="007A1AC8" w:rsidRDefault="00BD17F6" w:rsidP="00BD17F6">
      <w:pPr>
        <w:ind w:left="2268" w:right="1170"/>
        <w:jc w:val="both"/>
        <w:rPr>
          <w:bCs/>
        </w:rPr>
      </w:pPr>
      <w:r w:rsidRPr="007A1AC8">
        <w:rPr>
          <w:bCs/>
        </w:rPr>
        <w:t>For (a) and (c): the distances of 100 mm are to be measured with a flexible tape held tautly along the outer surface of the vehicle at an angle of 90</w:t>
      </w:r>
      <w:r w:rsidRPr="00304DA4">
        <w:rPr>
          <w:bCs/>
        </w:rPr>
        <w:t>°</w:t>
      </w:r>
      <w:r w:rsidRPr="007A1AC8">
        <w:rPr>
          <w:bCs/>
        </w:rPr>
        <w:t xml:space="preserve"> to the tangent line to the opaque obscuration limit or in case of absence of the opaque obscuration, from the visible edge respectively.</w:t>
      </w:r>
    </w:p>
    <w:p w14:paraId="1A4CC2F2" w14:textId="77777777" w:rsidR="00BD17F6" w:rsidRPr="007A1AC8" w:rsidRDefault="00BD17F6" w:rsidP="00BD17F6">
      <w:pPr>
        <w:spacing w:before="120" w:after="120"/>
        <w:ind w:left="2268" w:right="1168"/>
        <w:jc w:val="both"/>
        <w:rPr>
          <w:bCs/>
        </w:rPr>
      </w:pPr>
      <w:r w:rsidRPr="007A1AC8">
        <w:rPr>
          <w:bCs/>
        </w:rPr>
        <w:t>For (b): the distance</w:t>
      </w:r>
      <w:r w:rsidRPr="007A1AC8">
        <w:rPr>
          <w:bCs/>
          <w:strike/>
        </w:rPr>
        <w:t>s</w:t>
      </w:r>
      <w:r w:rsidRPr="007A1AC8">
        <w:rPr>
          <w:bCs/>
        </w:rPr>
        <w:t xml:space="preserve"> of 130 mm is to be measured with a flexible tape held tautly along the outer surface of the vehicle at an angle of 90 ° to the tangent line to the rear visible edge of the windscreen.</w:t>
      </w:r>
    </w:p>
    <w:p w14:paraId="0DDF7A29" w14:textId="252A9B3E" w:rsidR="00BD17F6" w:rsidRPr="007A1AC8" w:rsidRDefault="00BD17F6" w:rsidP="00BD17F6">
      <w:pPr>
        <w:pStyle w:val="SingleTxtG"/>
        <w:ind w:left="567"/>
        <w:rPr>
          <w:sz w:val="22"/>
          <w:szCs w:val="22"/>
        </w:rPr>
      </w:pPr>
      <w:r>
        <w:rPr>
          <w:noProof/>
        </w:rPr>
        <w:lastRenderedPageBreak/>
        <mc:AlternateContent>
          <mc:Choice Requires="wps">
            <w:drawing>
              <wp:anchor distT="45720" distB="45720" distL="114300" distR="114300" simplePos="0" relativeHeight="251668480" behindDoc="0" locked="0" layoutInCell="1" allowOverlap="1" wp14:anchorId="04F24A02" wp14:editId="747AC6D4">
                <wp:simplePos x="0" y="0"/>
                <wp:positionH relativeFrom="column">
                  <wp:posOffset>520700</wp:posOffset>
                </wp:positionH>
                <wp:positionV relativeFrom="paragraph">
                  <wp:posOffset>3093085</wp:posOffset>
                </wp:positionV>
                <wp:extent cx="2444115" cy="243840"/>
                <wp:effectExtent l="0" t="0" r="889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3840"/>
                        </a:xfrm>
                        <a:prstGeom prst="rect">
                          <a:avLst/>
                        </a:prstGeom>
                        <a:solidFill>
                          <a:srgbClr val="FFFFFF"/>
                        </a:solidFill>
                        <a:ln w="9525">
                          <a:noFill/>
                          <a:miter lim="800000"/>
                          <a:headEnd/>
                          <a:tailEnd/>
                        </a:ln>
                      </wps:spPr>
                      <wps:txbx>
                        <w:txbxContent>
                          <w:p w14:paraId="0C360706" w14:textId="77777777" w:rsidR="00BD17F6" w:rsidRDefault="00BD17F6" w:rsidP="00BD17F6">
                            <w:r>
                              <w:t>(all dimensions in millimetres)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F24A02" id="_x0000_t202" coordsize="21600,21600" o:spt="202" path="m,l,21600r21600,l21600,xe">
                <v:stroke joinstyle="miter"/>
                <v:path gradientshapeok="t" o:connecttype="rect"/>
              </v:shapetype>
              <v:shape id="Text Box 315" o:spid="_x0000_s1026" type="#_x0000_t202" style="position:absolute;left:0;text-align:left;margin-left:41pt;margin-top:243.55pt;width:192.45pt;height:19.2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" stroked="f">
                <v:textbox style="mso-fit-shape-to-text:t">
                  <w:txbxContent>
                    <w:p w14:paraId="0C360706" w14:textId="77777777" w:rsidR="00BD17F6" w:rsidRDefault="00BD17F6" w:rsidP="00BD17F6">
                      <w:r>
                        <w:t>(all dimensions in millimetres)</w:t>
                      </w:r>
                    </w:p>
                  </w:txbxContent>
                </v:textbox>
              </v:shape>
            </w:pict>
          </mc:Fallback>
        </mc:AlternateContent>
      </w:r>
      <w:r>
        <w:rPr>
          <w:noProof/>
        </w:rPr>
        <mc:AlternateContent>
          <mc:Choice Requires="wpg">
            <w:drawing>
              <wp:inline distT="0" distB="0" distL="0" distR="0" wp14:anchorId="5E0DE31A" wp14:editId="1C6979BC">
                <wp:extent cx="5080000" cy="3342640"/>
                <wp:effectExtent l="3810" t="0" r="254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342640"/>
                          <a:chOff x="249" y="-2377"/>
                          <a:chExt cx="68541" cy="53532"/>
                        </a:xfrm>
                      </wpg:grpSpPr>
                      <wpg:grpSp>
                        <wpg:cNvPr id="239" name="Groupe 100"/>
                        <wpg:cNvGrpSpPr>
                          <a:grpSpLocks/>
                        </wpg:cNvGrpSpPr>
                        <wpg:grpSpPr bwMode="auto">
                          <a:xfrm>
                            <a:off x="249" y="3305"/>
                            <a:ext cx="68541" cy="47849"/>
                            <a:chOff x="195" y="3592"/>
                            <a:chExt cx="53669" cy="39599"/>
                          </a:xfrm>
                        </wpg:grpSpPr>
                        <pic:pic xmlns:pic="http://schemas.openxmlformats.org/drawingml/2006/picture">
                          <pic:nvPicPr>
                            <pic:cNvPr id="240" name="Picture 19"/>
                            <pic:cNvPicPr>
                              <a:picLocks noChangeAspect="1" noChangeArrowheads="1"/>
                            </pic:cNvPicPr>
                          </pic:nvPicPr>
                          <pic:blipFill>
                            <a:blip r:embed="rId11">
                              <a:extLst>
                                <a:ext uri="{28A0092B-C50C-407E-A947-70E740481C1C}">
                                  <a14:useLocalDpi xmlns:a14="http://schemas.microsoft.com/office/drawing/2010/main" val="0"/>
                                </a:ext>
                              </a:extLst>
                            </a:blip>
                            <a:srcRect t="28571" r="24600"/>
                            <a:stretch>
                              <a:fillRect/>
                            </a:stretch>
                          </pic:blipFill>
                          <pic:spPr bwMode="auto">
                            <a:xfrm rot="5400000">
                              <a:off x="16655" y="2585"/>
                              <a:ext cx="29954" cy="34729"/>
                            </a:xfrm>
                            <a:prstGeom prst="rect">
                              <a:avLst/>
                            </a:prstGeom>
                            <a:noFill/>
                            <a:extLst>
                              <a:ext uri="{909E8E84-426E-40DD-AFC4-6F175D3DCCD1}">
                                <a14:hiddenFill xmlns:a14="http://schemas.microsoft.com/office/drawing/2010/main">
                                  <a:solidFill>
                                    <a:srgbClr val="4F81BD"/>
                                  </a:solidFill>
                                </a14:hiddenFill>
                              </a:ext>
                            </a:extLst>
                          </pic:spPr>
                        </pic:pic>
                        <wps:wsp>
                          <wps:cNvPr id="241" name="Textfeld 36"/>
                          <wps:cNvSpPr txBox="1">
                            <a:spLocks noChangeArrowheads="1"/>
                          </wps:cNvSpPr>
                          <wps:spPr bwMode="auto">
                            <a:xfrm rot="980870">
                              <a:off x="19759" y="19421"/>
                              <a:ext cx="4256"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2329"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wps:txbx>
                          <wps:bodyPr rot="0" vert="horz" wrap="square" lIns="91440" tIns="45720" rIns="91440" bIns="45720" anchor="t" anchorCtr="0" upright="1">
                            <a:noAutofit/>
                          </wps:bodyPr>
                        </wps:wsp>
                        <wps:wsp>
                          <wps:cNvPr id="242" name="Gerade Verbindung mit Pfeil 38"/>
                          <wps:cNvCnPr>
                            <a:cxnSpLocks noChangeShapeType="1"/>
                          </wps:cNvCnPr>
                          <wps:spPr bwMode="auto">
                            <a:xfrm flipV="1">
                              <a:off x="25799" y="28249"/>
                              <a:ext cx="446" cy="1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Textfeld 39"/>
                          <wps:cNvSpPr txBox="1">
                            <a:spLocks noChangeArrowheads="1"/>
                          </wps:cNvSpPr>
                          <wps:spPr bwMode="auto">
                            <a:xfrm rot="180039">
                              <a:off x="22315" y="26717"/>
                              <a:ext cx="5486"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116F8"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wps:txbx>
                          <wps:bodyPr rot="0" vert="horz" wrap="square" lIns="91440" tIns="45720" rIns="91440" bIns="45720" anchor="t" anchorCtr="0" upright="1">
                            <a:noAutofit/>
                          </wps:bodyPr>
                        </wps:wsp>
                        <wps:wsp>
                          <wps:cNvPr id="244" name="Textfeld 41"/>
                          <wps:cNvSpPr txBox="1">
                            <a:spLocks noChangeArrowheads="1"/>
                          </wps:cNvSpPr>
                          <wps:spPr bwMode="auto">
                            <a:xfrm>
                              <a:off x="26366" y="3592"/>
                              <a:ext cx="27499" cy="5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007A"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 xml:space="preserve">Visible edge of windscreen -130mm or </w:t>
                                </w:r>
                                <w:r w:rsidRPr="002518B0">
                                  <w:rPr>
                                    <w:rFonts w:ascii="Calibri" w:hAnsi="Calibri" w:cs="Calibri"/>
                                    <w:color w:val="000000"/>
                                    <w:kern w:val="24"/>
                                    <w:lang w:val="en-US"/>
                                  </w:rPr>
                                  <w:br/>
                                  <w:t>WAD 2500, whichever is more forward.</w:t>
                                </w:r>
                              </w:p>
                            </w:txbxContent>
                          </wps:txbx>
                          <wps:bodyPr rot="0" vert="horz" wrap="square" lIns="91440" tIns="45720" rIns="91440" bIns="45720" anchor="t" anchorCtr="0" upright="1">
                            <a:noAutofit/>
                          </wps:bodyPr>
                        </wps:wsp>
                        <wps:wsp>
                          <wps:cNvPr id="245" name="Gerade Verbindung mit Pfeil 42"/>
                          <wps:cNvCnPr>
                            <a:cxnSpLocks noChangeShapeType="1"/>
                          </wps:cNvCnPr>
                          <wps:spPr bwMode="auto">
                            <a:xfrm flipH="1" flipV="1">
                              <a:off x="35330" y="9801"/>
                              <a:ext cx="201" cy="377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6" name="Freihandform 43"/>
                          <wps:cNvSpPr>
                            <a:spLocks/>
                          </wps:cNvSpPr>
                          <wps:spPr bwMode="auto">
                            <a:xfrm>
                              <a:off x="22727" y="11537"/>
                              <a:ext cx="26269" cy="2140"/>
                            </a:xfrm>
                            <a:custGeom>
                              <a:avLst/>
                              <a:gdLst>
                                <a:gd name="T0" fmla="*/ 0 w 3709759"/>
                                <a:gd name="T1" fmla="*/ 0 h 557787"/>
                                <a:gd name="T2" fmla="*/ 773683 w 3709759"/>
                                <a:gd name="T3" fmla="*/ 159606 h 557787"/>
                                <a:gd name="T4" fmla="*/ 1805223 w 3709759"/>
                                <a:gd name="T5" fmla="*/ 213635 h 557787"/>
                                <a:gd name="T6" fmla="*/ 2626916 w 3709759"/>
                                <a:gd name="T7" fmla="*/ 140737 h 5577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7" name="Textfeld 44"/>
                          <wps:cNvSpPr txBox="1">
                            <a:spLocks noChangeArrowheads="1"/>
                          </wps:cNvSpPr>
                          <wps:spPr bwMode="auto">
                            <a:xfrm rot="180039">
                              <a:off x="27154" y="10157"/>
                              <a:ext cx="4197" cy="4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01991"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130</w:t>
                                </w:r>
                              </w:p>
                            </w:txbxContent>
                          </wps:txbx>
                          <wps:bodyPr rot="0" vert="horz" wrap="square" lIns="91440" tIns="45720" rIns="91440" bIns="45720" anchor="t" anchorCtr="0" upright="1">
                            <a:noAutofit/>
                          </wps:bodyPr>
                        </wps:wsp>
                        <wps:wsp>
                          <wps:cNvPr id="248" name="Gerade Verbindung mit Pfeil 45"/>
                          <wps:cNvCnPr>
                            <a:cxnSpLocks noChangeShapeType="1"/>
                          </wps:cNvCnPr>
                          <wps:spPr bwMode="auto">
                            <a:xfrm flipV="1">
                              <a:off x="30869" y="10976"/>
                              <a:ext cx="223" cy="2233"/>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9" name="Rechteck 15"/>
                          <wps:cNvSpPr>
                            <a:spLocks/>
                          </wps:cNvSpPr>
                          <wps:spPr bwMode="auto">
                            <a:xfrm rot="1718046">
                              <a:off x="13415" y="13768"/>
                              <a:ext cx="2688" cy="1254"/>
                            </a:xfrm>
                            <a:custGeom>
                              <a:avLst/>
                              <a:gdLst>
                                <a:gd name="T0" fmla="*/ 0 w 330812"/>
                                <a:gd name="T1" fmla="*/ 0 h 154241"/>
                                <a:gd name="T2" fmla="*/ 211227 w 330812"/>
                                <a:gd name="T3" fmla="*/ 25240 h 154241"/>
                                <a:gd name="T4" fmla="*/ 268785 w 330812"/>
                                <a:gd name="T5" fmla="*/ 125321 h 154241"/>
                                <a:gd name="T6" fmla="*/ 56870 w 330812"/>
                                <a:gd name="T7" fmla="*/ 107861 h 154241"/>
                                <a:gd name="T8" fmla="*/ 0 w 330812"/>
                                <a:gd name="T9" fmla="*/ 0 h 154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0812" h="154241">
                                  <a:moveTo>
                                    <a:pt x="0" y="0"/>
                                  </a:moveTo>
                                  <a:lnTo>
                                    <a:pt x="259971" y="31064"/>
                                  </a:lnTo>
                                  <a:lnTo>
                                    <a:pt x="330812" y="154241"/>
                                  </a:lnTo>
                                  <a:lnTo>
                                    <a:pt x="69994" y="132752"/>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0" name="Rechteck 15"/>
                          <wps:cNvSpPr>
                            <a:spLocks/>
                          </wps:cNvSpPr>
                          <wps:spPr bwMode="auto">
                            <a:xfrm rot="1718046">
                              <a:off x="15289" y="15085"/>
                              <a:ext cx="2738" cy="1225"/>
                            </a:xfrm>
                            <a:custGeom>
                              <a:avLst/>
                              <a:gdLst>
                                <a:gd name="T0" fmla="*/ 0 w 337083"/>
                                <a:gd name="T1" fmla="*/ 0 h 150818"/>
                                <a:gd name="T2" fmla="*/ 216322 w 337083"/>
                                <a:gd name="T3" fmla="*/ 22458 h 150818"/>
                                <a:gd name="T4" fmla="*/ 273880 w 337083"/>
                                <a:gd name="T5" fmla="*/ 122540 h 150818"/>
                                <a:gd name="T6" fmla="*/ 60266 w 337083"/>
                                <a:gd name="T7" fmla="*/ 106007 h 150818"/>
                                <a:gd name="T8" fmla="*/ 0 w 337083"/>
                                <a:gd name="T9" fmla="*/ 0 h 1508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7083" h="150818">
                                  <a:moveTo>
                                    <a:pt x="0" y="0"/>
                                  </a:moveTo>
                                  <a:lnTo>
                                    <a:pt x="266242" y="27641"/>
                                  </a:lnTo>
                                  <a:lnTo>
                                    <a:pt x="337083" y="150818"/>
                                  </a:lnTo>
                                  <a:lnTo>
                                    <a:pt x="74174" y="130470"/>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1" name="Rechteck 15"/>
                          <wps:cNvSpPr>
                            <a:spLocks/>
                          </wps:cNvSpPr>
                          <wps:spPr bwMode="auto">
                            <a:xfrm rot="1718046">
                              <a:off x="17291" y="16312"/>
                              <a:ext cx="2356" cy="1046"/>
                            </a:xfrm>
                            <a:custGeom>
                              <a:avLst/>
                              <a:gdLst>
                                <a:gd name="T0" fmla="*/ 0 w 368939"/>
                                <a:gd name="T1" fmla="*/ 0 h 128649"/>
                                <a:gd name="T2" fmla="*/ 166154 w 368939"/>
                                <a:gd name="T3" fmla="*/ 5321 h 128649"/>
                                <a:gd name="T4" fmla="*/ 235592 w 368939"/>
                                <a:gd name="T5" fmla="*/ 104527 h 128649"/>
                                <a:gd name="T6" fmla="*/ 44841 w 368939"/>
                                <a:gd name="T7" fmla="*/ 87942 h 128649"/>
                                <a:gd name="T8" fmla="*/ 0 w 368939"/>
                                <a:gd name="T9" fmla="*/ 0 h 1286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8939" h="128649">
                                  <a:moveTo>
                                    <a:pt x="0" y="0"/>
                                  </a:moveTo>
                                  <a:lnTo>
                                    <a:pt x="260199" y="6549"/>
                                  </a:lnTo>
                                  <a:lnTo>
                                    <a:pt x="368939" y="128649"/>
                                  </a:lnTo>
                                  <a:lnTo>
                                    <a:pt x="70222" y="108237"/>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2" name="Rechteck 15"/>
                          <wps:cNvSpPr>
                            <a:spLocks/>
                          </wps:cNvSpPr>
                          <wps:spPr bwMode="auto">
                            <a:xfrm rot="1718046">
                              <a:off x="19180" y="17871"/>
                              <a:ext cx="2161" cy="1008"/>
                            </a:xfrm>
                            <a:custGeom>
                              <a:avLst/>
                              <a:gdLst>
                                <a:gd name="T0" fmla="*/ 0 w 338376"/>
                                <a:gd name="T1" fmla="*/ 2775 h 124037"/>
                                <a:gd name="T2" fmla="*/ 190200 w 338376"/>
                                <a:gd name="T3" fmla="*/ 0 h 124037"/>
                                <a:gd name="T4" fmla="*/ 216075 w 338376"/>
                                <a:gd name="T5" fmla="*/ 100780 h 124037"/>
                                <a:gd name="T6" fmla="*/ 19804 w 338376"/>
                                <a:gd name="T7" fmla="*/ 67634 h 124037"/>
                                <a:gd name="T8" fmla="*/ 0 w 338376"/>
                                <a:gd name="T9" fmla="*/ 2775 h 1240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8376" h="124037">
                                  <a:moveTo>
                                    <a:pt x="0" y="3415"/>
                                  </a:moveTo>
                                  <a:lnTo>
                                    <a:pt x="297855" y="0"/>
                                  </a:lnTo>
                                  <a:lnTo>
                                    <a:pt x="338376" y="124037"/>
                                  </a:lnTo>
                                  <a:lnTo>
                                    <a:pt x="31013" y="83242"/>
                                  </a:lnTo>
                                  <a:lnTo>
                                    <a:pt x="0" y="3415"/>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67" name="Rechteck 15"/>
                          <wps:cNvSpPr>
                            <a:spLocks/>
                          </wps:cNvSpPr>
                          <wps:spPr bwMode="auto">
                            <a:xfrm rot="1718046">
                              <a:off x="20871" y="19280"/>
                              <a:ext cx="2457" cy="1038"/>
                            </a:xfrm>
                            <a:custGeom>
                              <a:avLst/>
                              <a:gdLst>
                                <a:gd name="T0" fmla="*/ 0 w 384807"/>
                                <a:gd name="T1" fmla="*/ 0 h 127828"/>
                                <a:gd name="T2" fmla="*/ 219850 w 384807"/>
                                <a:gd name="T3" fmla="*/ 3080 h 127828"/>
                                <a:gd name="T4" fmla="*/ 245725 w 384807"/>
                                <a:gd name="T5" fmla="*/ 103860 h 127828"/>
                                <a:gd name="T6" fmla="*/ 27221 w 384807"/>
                                <a:gd name="T7" fmla="*/ 78443 h 127828"/>
                                <a:gd name="T8" fmla="*/ 0 w 384807"/>
                                <a:gd name="T9" fmla="*/ 0 h 1278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4807" h="127828">
                                  <a:moveTo>
                                    <a:pt x="0" y="0"/>
                                  </a:moveTo>
                                  <a:lnTo>
                                    <a:pt x="344286" y="3791"/>
                                  </a:lnTo>
                                  <a:lnTo>
                                    <a:pt x="384807" y="127828"/>
                                  </a:lnTo>
                                  <a:lnTo>
                                    <a:pt x="42628" y="96546"/>
                                  </a:lnTo>
                                  <a:lnTo>
                                    <a:pt x="0" y="0"/>
                                  </a:ln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0" name="Rechteck 2"/>
                          <wps:cNvSpPr>
                            <a:spLocks noChangeArrowheads="1"/>
                          </wps:cNvSpPr>
                          <wps:spPr bwMode="auto">
                            <a:xfrm rot="2657208">
                              <a:off x="25031" y="21292"/>
                              <a:ext cx="965"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1" name="Rechteck 22"/>
                          <wps:cNvSpPr>
                            <a:spLocks noChangeArrowheads="1"/>
                          </wps:cNvSpPr>
                          <wps:spPr bwMode="auto">
                            <a:xfrm rot="2657208">
                              <a:off x="23845" y="20990"/>
                              <a:ext cx="966"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2" name="Rechteck 23"/>
                          <wps:cNvSpPr>
                            <a:spLocks/>
                          </wps:cNvSpPr>
                          <wps:spPr bwMode="auto">
                            <a:xfrm rot="2657208">
                              <a:off x="23053" y="20168"/>
                              <a:ext cx="971" cy="1360"/>
                            </a:xfrm>
                            <a:custGeom>
                              <a:avLst/>
                              <a:gdLst>
                                <a:gd name="T0" fmla="*/ 587 w 119522"/>
                                <a:gd name="T1" fmla="*/ 0 h 167341"/>
                                <a:gd name="T2" fmla="*/ 97112 w 119522"/>
                                <a:gd name="T3" fmla="*/ 0 h 167341"/>
                                <a:gd name="T4" fmla="*/ 97112 w 119522"/>
                                <a:gd name="T5" fmla="*/ 116302 h 167341"/>
                                <a:gd name="T6" fmla="*/ 41388 w 119522"/>
                                <a:gd name="T7" fmla="*/ 135965 h 167341"/>
                                <a:gd name="T8" fmla="*/ 0 w 119522"/>
                                <a:gd name="T9" fmla="*/ 66445 h 167341"/>
                                <a:gd name="T10" fmla="*/ 587 w 119522"/>
                                <a:gd name="T11" fmla="*/ 0 h 16734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3" name="Rechteck 24"/>
                          <wps:cNvSpPr>
                            <a:spLocks noChangeArrowheads="1"/>
                          </wps:cNvSpPr>
                          <wps:spPr bwMode="auto">
                            <a:xfrm rot="2657208">
                              <a:off x="25633" y="22200"/>
                              <a:ext cx="965"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4" name="Rechteck 25"/>
                          <wps:cNvSpPr>
                            <a:spLocks noChangeArrowheads="1"/>
                          </wps:cNvSpPr>
                          <wps:spPr bwMode="auto">
                            <a:xfrm rot="2657208">
                              <a:off x="26545" y="22780"/>
                              <a:ext cx="966"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5" name="Rechteck 26"/>
                          <wps:cNvSpPr>
                            <a:spLocks noChangeArrowheads="1"/>
                          </wps:cNvSpPr>
                          <wps:spPr bwMode="auto">
                            <a:xfrm rot="2657208">
                              <a:off x="27293" y="23555"/>
                              <a:ext cx="965" cy="116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6" name="Rechteck 4"/>
                          <wps:cNvSpPr>
                            <a:spLocks noChangeArrowheads="1"/>
                          </wps:cNvSpPr>
                          <wps:spPr bwMode="auto">
                            <a:xfrm>
                              <a:off x="23539" y="17858"/>
                              <a:ext cx="25457" cy="47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7" name="Gerader Verbinder 9"/>
                          <wps:cNvCnPr>
                            <a:cxnSpLocks noChangeShapeType="1"/>
                          </wps:cNvCnPr>
                          <wps:spPr bwMode="auto">
                            <a:xfrm flipV="1">
                              <a:off x="48996" y="10668"/>
                              <a:ext cx="0" cy="18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Gerader Verbinder 37"/>
                          <wps:cNvCnPr>
                            <a:cxnSpLocks noChangeShapeType="1"/>
                          </wps:cNvCnPr>
                          <wps:spPr bwMode="auto">
                            <a:xfrm flipV="1">
                              <a:off x="27112" y="13626"/>
                              <a:ext cx="14958" cy="148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Gerader Verbinder 46"/>
                          <wps:cNvCnPr>
                            <a:cxnSpLocks noChangeShapeType="1"/>
                          </wps:cNvCnPr>
                          <wps:spPr bwMode="auto">
                            <a:xfrm flipV="1">
                              <a:off x="28327" y="13624"/>
                              <a:ext cx="15242" cy="15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Gerader Verbinder 47"/>
                          <wps:cNvCnPr>
                            <a:cxnSpLocks noChangeShapeType="1"/>
                          </wps:cNvCnPr>
                          <wps:spPr bwMode="auto">
                            <a:xfrm flipV="1">
                              <a:off x="29495" y="13317"/>
                              <a:ext cx="15904" cy="158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Gerader Verbinder 48"/>
                          <wps:cNvCnPr>
                            <a:cxnSpLocks noChangeShapeType="1"/>
                          </wps:cNvCnPr>
                          <wps:spPr bwMode="auto">
                            <a:xfrm flipV="1">
                              <a:off x="30710" y="13208"/>
                              <a:ext cx="16296" cy="16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Gerader Verbinder 49"/>
                          <wps:cNvCnPr>
                            <a:cxnSpLocks noChangeShapeType="1"/>
                          </wps:cNvCnPr>
                          <wps:spPr bwMode="auto">
                            <a:xfrm flipV="1">
                              <a:off x="22910" y="13526"/>
                              <a:ext cx="13268" cy="131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Gerader Verbinder 50"/>
                          <wps:cNvCnPr>
                            <a:cxnSpLocks noChangeShapeType="1"/>
                          </wps:cNvCnPr>
                          <wps:spPr bwMode="auto">
                            <a:xfrm flipV="1">
                              <a:off x="23964" y="13579"/>
                              <a:ext cx="13657" cy="13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Gerader Verbinder 51"/>
                          <wps:cNvCnPr>
                            <a:cxnSpLocks noChangeShapeType="1"/>
                          </wps:cNvCnPr>
                          <wps:spPr bwMode="auto">
                            <a:xfrm flipV="1">
                              <a:off x="24862" y="13673"/>
                              <a:ext cx="14186" cy="14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Gerader Verbinder 52"/>
                          <wps:cNvCnPr>
                            <a:cxnSpLocks noChangeAspect="1"/>
                          </wps:cNvCnPr>
                          <wps:spPr bwMode="auto">
                            <a:xfrm flipV="1">
                              <a:off x="25990" y="13713"/>
                              <a:ext cx="14488" cy="14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Gerader Verbinder 54"/>
                          <wps:cNvCnPr>
                            <a:cxnSpLocks noChangeShapeType="1"/>
                          </wps:cNvCnPr>
                          <wps:spPr bwMode="auto">
                            <a:xfrm flipV="1">
                              <a:off x="22213" y="13579"/>
                              <a:ext cx="12402" cy="123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Gerader Verbinder 56"/>
                          <wps:cNvCnPr>
                            <a:cxnSpLocks noChangeShapeType="1"/>
                          </wps:cNvCnPr>
                          <wps:spPr bwMode="auto">
                            <a:xfrm flipV="1">
                              <a:off x="22442" y="13394"/>
                              <a:ext cx="10868" cy="108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Gerader Verbinder 59"/>
                          <wps:cNvCnPr>
                            <a:cxnSpLocks noChangeShapeType="1"/>
                          </wps:cNvCnPr>
                          <wps:spPr bwMode="auto">
                            <a:xfrm flipV="1">
                              <a:off x="33308" y="14347"/>
                              <a:ext cx="15586" cy="15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Gerader Verbinder 60"/>
                          <wps:cNvCnPr>
                            <a:cxnSpLocks noChangeShapeType="1"/>
                          </wps:cNvCnPr>
                          <wps:spPr bwMode="auto">
                            <a:xfrm flipV="1">
                              <a:off x="34776" y="15812"/>
                              <a:ext cx="14142" cy="140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Gerader Verbinder 66"/>
                          <wps:cNvCnPr>
                            <a:cxnSpLocks noChangeShapeType="1"/>
                          </wps:cNvCnPr>
                          <wps:spPr bwMode="auto">
                            <a:xfrm flipV="1">
                              <a:off x="36135" y="17199"/>
                              <a:ext cx="12871" cy="127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Gerader Verbinder 68"/>
                          <wps:cNvCnPr>
                            <a:cxnSpLocks noChangeShapeType="1"/>
                          </wps:cNvCnPr>
                          <wps:spPr bwMode="auto">
                            <a:xfrm flipV="1">
                              <a:off x="37574" y="18755"/>
                              <a:ext cx="11366" cy="11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Gerader Verbinder 81"/>
                          <wps:cNvCnPr>
                            <a:cxnSpLocks noChangeShapeType="1"/>
                          </wps:cNvCnPr>
                          <wps:spPr bwMode="auto">
                            <a:xfrm flipV="1">
                              <a:off x="22855" y="13394"/>
                              <a:ext cx="8920" cy="88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Gerader Verbinder 82"/>
                          <wps:cNvCnPr>
                            <a:cxnSpLocks noChangeShapeType="1"/>
                          </wps:cNvCnPr>
                          <wps:spPr bwMode="auto">
                            <a:xfrm flipV="1">
                              <a:off x="24108" y="12386"/>
                              <a:ext cx="2688" cy="26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Gerader Verbinder 83"/>
                          <wps:cNvCnPr>
                            <a:cxnSpLocks noChangeShapeType="1"/>
                          </wps:cNvCnPr>
                          <wps:spPr bwMode="auto">
                            <a:xfrm flipV="1">
                              <a:off x="23816" y="12741"/>
                              <a:ext cx="4125" cy="40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Gerader Verbinder 84"/>
                          <wps:cNvCnPr>
                            <a:cxnSpLocks noChangeShapeType="1"/>
                          </wps:cNvCnPr>
                          <wps:spPr bwMode="auto">
                            <a:xfrm flipV="1">
                              <a:off x="23527" y="12969"/>
                              <a:ext cx="5701" cy="56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Gerader Verbinder 85"/>
                          <wps:cNvCnPr>
                            <a:cxnSpLocks noChangeShapeType="1"/>
                          </wps:cNvCnPr>
                          <wps:spPr bwMode="auto">
                            <a:xfrm flipV="1">
                              <a:off x="23128" y="13133"/>
                              <a:ext cx="7335" cy="73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Gerader Verbinder 86"/>
                          <wps:cNvCnPr>
                            <a:cxnSpLocks noChangeShapeType="1"/>
                          </wps:cNvCnPr>
                          <wps:spPr bwMode="auto">
                            <a:xfrm flipV="1">
                              <a:off x="24426" y="12215"/>
                              <a:ext cx="1032" cy="10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Gerader Verbinder 95"/>
                          <wps:cNvCnPr>
                            <a:cxnSpLocks noChangeShapeType="1"/>
                          </wps:cNvCnPr>
                          <wps:spPr bwMode="auto">
                            <a:xfrm flipV="1">
                              <a:off x="22213" y="11985"/>
                              <a:ext cx="2416" cy="139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Gerader Verbinder 103"/>
                          <wps:cNvCnPr>
                            <a:cxnSpLocks noChangeShapeType="1"/>
                          </wps:cNvCnPr>
                          <wps:spPr bwMode="auto">
                            <a:xfrm flipV="1">
                              <a:off x="42364" y="23198"/>
                              <a:ext cx="6571" cy="6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Gerader Verbinder 104"/>
                          <wps:cNvCnPr>
                            <a:cxnSpLocks noChangeShapeType="1"/>
                          </wps:cNvCnPr>
                          <wps:spPr bwMode="auto">
                            <a:xfrm flipV="1">
                              <a:off x="39005" y="20210"/>
                              <a:ext cx="9991" cy="9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Gerader Verbinder 107"/>
                          <wps:cNvCnPr>
                            <a:cxnSpLocks noChangeShapeType="1"/>
                          </wps:cNvCnPr>
                          <wps:spPr bwMode="auto">
                            <a:xfrm flipV="1">
                              <a:off x="40592" y="21728"/>
                              <a:ext cx="8354" cy="8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Grafik 111"/>
                            <pic:cNvPicPr>
                              <a:picLocks noChangeAspect="1" noChangeArrowheads="1"/>
                            </pic:cNvPicPr>
                          </pic:nvPicPr>
                          <pic:blipFill>
                            <a:blip r:embed="rId12">
                              <a:extLst>
                                <a:ext uri="{28A0092B-C50C-407E-A947-70E740481C1C}">
                                  <a14:useLocalDpi xmlns:a14="http://schemas.microsoft.com/office/drawing/2010/main" val="0"/>
                                </a:ext>
                              </a:extLst>
                            </a:blip>
                            <a:srcRect t="18021" r="6860"/>
                            <a:stretch>
                              <a:fillRect/>
                            </a:stretch>
                          </pic:blipFill>
                          <pic:spPr bwMode="auto">
                            <a:xfrm>
                              <a:off x="45234" y="30348"/>
                              <a:ext cx="6325" cy="8078"/>
                            </a:xfrm>
                            <a:prstGeom prst="rect">
                              <a:avLst/>
                            </a:prstGeom>
                            <a:noFill/>
                            <a:extLst>
                              <a:ext uri="{909E8E84-426E-40DD-AFC4-6F175D3DCCD1}">
                                <a14:hiddenFill xmlns:a14="http://schemas.microsoft.com/office/drawing/2010/main">
                                  <a:solidFill>
                                    <a:srgbClr val="FFFFFF"/>
                                  </a:solidFill>
                                </a14:hiddenFill>
                              </a:ext>
                            </a:extLst>
                          </pic:spPr>
                        </pic:pic>
                        <wps:wsp>
                          <wps:cNvPr id="303" name="Gerade Verbindung mit Pfeil 35"/>
                          <wps:cNvCnPr>
                            <a:cxnSpLocks noChangeShapeType="1"/>
                          </wps:cNvCnPr>
                          <wps:spPr bwMode="auto">
                            <a:xfrm>
                              <a:off x="20467" y="22354"/>
                              <a:ext cx="2260" cy="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Gerader Verbinder 89"/>
                          <wps:cNvCnPr>
                            <a:cxnSpLocks noChangeAspect="1"/>
                          </wps:cNvCnPr>
                          <wps:spPr bwMode="auto">
                            <a:xfrm flipV="1">
                              <a:off x="32058" y="12978"/>
                              <a:ext cx="16661" cy="16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Textfeld 93"/>
                          <wps:cNvSpPr txBox="1">
                            <a:spLocks noChangeArrowheads="1"/>
                          </wps:cNvSpPr>
                          <wps:spPr bwMode="auto">
                            <a:xfrm>
                              <a:off x="195" y="11163"/>
                              <a:ext cx="18476" cy="1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D9E1F"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Opaque obscuration (e.g. black print) or, in absence of obscuration, visible edge of windscreen material.</w:t>
                                </w:r>
                              </w:p>
                            </w:txbxContent>
                          </wps:txbx>
                          <wps:bodyPr rot="0" vert="horz" wrap="square" lIns="91440" tIns="45720" rIns="91440" bIns="45720" anchor="t" anchorCtr="0" upright="1">
                            <a:noAutofit/>
                          </wps:bodyPr>
                        </wps:wsp>
                        <wps:wsp>
                          <wps:cNvPr id="306" name="Gerade Verbindung mit Pfeil 94"/>
                          <wps:cNvCnPr>
                            <a:cxnSpLocks noChangeShapeType="1"/>
                          </wps:cNvCnPr>
                          <wps:spPr bwMode="auto">
                            <a:xfrm flipH="1" flipV="1">
                              <a:off x="17358" y="14503"/>
                              <a:ext cx="4365" cy="130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7" name="Textfeld 96"/>
                          <wps:cNvSpPr txBox="1">
                            <a:spLocks noChangeArrowheads="1"/>
                          </wps:cNvSpPr>
                          <wps:spPr bwMode="auto">
                            <a:xfrm>
                              <a:off x="29955" y="33683"/>
                              <a:ext cx="14951" cy="5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2D79E"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Opaque obscuration e.g. black print (solid strip)</w:t>
                                </w:r>
                              </w:p>
                            </w:txbxContent>
                          </wps:txbx>
                          <wps:bodyPr rot="0" vert="horz" wrap="square" lIns="91440" tIns="45720" rIns="91440" bIns="45720" anchor="t" anchorCtr="0" upright="1">
                            <a:noAutofit/>
                          </wps:bodyPr>
                        </wps:wsp>
                        <wps:wsp>
                          <wps:cNvPr id="308" name="Rechteck 1"/>
                          <wps:cNvSpPr>
                            <a:spLocks noChangeArrowheads="1"/>
                          </wps:cNvSpPr>
                          <wps:spPr bwMode="auto">
                            <a:xfrm rot="869996">
                              <a:off x="25900" y="29419"/>
                              <a:ext cx="708" cy="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2000" tIns="72000" rIns="72000" bIns="72000" anchor="t" anchorCtr="0" upright="1">
                            <a:noAutofit/>
                          </wps:bodyPr>
                        </wps:wsp>
                        <wps:wsp>
                          <wps:cNvPr id="309" name="Rechteck 71"/>
                          <wps:cNvSpPr>
                            <a:spLocks noChangeArrowheads="1"/>
                          </wps:cNvSpPr>
                          <wps:spPr bwMode="auto">
                            <a:xfrm rot="662143">
                              <a:off x="20459" y="22433"/>
                              <a:ext cx="708" cy="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2000" tIns="72000" rIns="72000" bIns="72000" anchor="t" anchorCtr="0" upright="1">
                            <a:noAutofit/>
                          </wps:bodyPr>
                        </wps:wsp>
                        <pic:pic xmlns:pic="http://schemas.openxmlformats.org/drawingml/2006/picture">
                          <pic:nvPicPr>
                            <pic:cNvPr id="310" name="Picture 3" descr="image002"/>
                            <pic:cNvPicPr>
                              <a:picLocks noChangeAspect="1" noChangeArrowheads="1"/>
                            </pic:cNvPicPr>
                          </pic:nvPicPr>
                          <pic:blipFill>
                            <a:blip r:embed="rId13" cstate="print">
                              <a:extLst>
                                <a:ext uri="{28A0092B-C50C-407E-A947-70E740481C1C}">
                                  <a14:useLocalDpi xmlns:a14="http://schemas.microsoft.com/office/drawing/2010/main" val="0"/>
                                </a:ext>
                              </a:extLst>
                            </a:blip>
                            <a:srcRect t="51801" r="30518"/>
                            <a:stretch>
                              <a:fillRect/>
                            </a:stretch>
                          </pic:blipFill>
                          <pic:spPr bwMode="auto">
                            <a:xfrm>
                              <a:off x="45234" y="39279"/>
                              <a:ext cx="4753" cy="3913"/>
                            </a:xfrm>
                            <a:prstGeom prst="rect">
                              <a:avLst/>
                            </a:prstGeom>
                            <a:noFill/>
                            <a:extLst>
                              <a:ext uri="{909E8E84-426E-40DD-AFC4-6F175D3DCCD1}">
                                <a14:hiddenFill xmlns:a14="http://schemas.microsoft.com/office/drawing/2010/main">
                                  <a:solidFill>
                                    <a:srgbClr val="FFFFFF"/>
                                  </a:solidFill>
                                </a14:hiddenFill>
                              </a:ext>
                            </a:extLst>
                          </pic:spPr>
                        </pic:pic>
                        <wps:wsp>
                          <wps:cNvPr id="311" name="Rechteck 74"/>
                          <wps:cNvSpPr>
                            <a:spLocks noChangeArrowheads="1"/>
                          </wps:cNvSpPr>
                          <wps:spPr bwMode="auto">
                            <a:xfrm rot="341321">
                              <a:off x="31070" y="11114"/>
                              <a:ext cx="708" cy="7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2000" tIns="72000" rIns="72000" bIns="72000" anchor="t" anchorCtr="0" upright="1">
                            <a:noAutofit/>
                          </wps:bodyPr>
                        </wps:wsp>
                        <wps:wsp>
                          <wps:cNvPr id="312" name="Textfeld 75"/>
                          <wps:cNvSpPr txBox="1">
                            <a:spLocks noChangeArrowheads="1"/>
                          </wps:cNvSpPr>
                          <wps:spPr bwMode="auto">
                            <a:xfrm>
                              <a:off x="29798" y="39921"/>
                              <a:ext cx="15185" cy="3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8126"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Measure perpendicular</w:t>
                                </w:r>
                              </w:p>
                            </w:txbxContent>
                          </wps:txbx>
                          <wps:bodyPr rot="0" vert="horz" wrap="square" lIns="91440" tIns="45720" rIns="91440" bIns="45720" anchor="t" anchorCtr="0" upright="1">
                            <a:noAutofit/>
                          </wps:bodyPr>
                        </wps:wsp>
                        <wps:wsp>
                          <wps:cNvPr id="313" name="Gerade Verbindung mit Pfeil 76"/>
                          <wps:cNvCnPr>
                            <a:cxnSpLocks noChangeShapeType="1"/>
                            <a:stCxn id="243" idx="1"/>
                          </wps:cNvCnPr>
                          <wps:spPr bwMode="auto">
                            <a:xfrm flipH="1" flipV="1">
                              <a:off x="14306" y="18305"/>
                              <a:ext cx="8012" cy="97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314" name="Textfeld 41"/>
                        <wps:cNvSpPr txBox="1">
                          <a:spLocks noChangeArrowheads="1"/>
                        </wps:cNvSpPr>
                        <wps:spPr bwMode="auto">
                          <a:xfrm>
                            <a:off x="4568" y="-2377"/>
                            <a:ext cx="24969" cy="6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27FE" w14:textId="77777777" w:rsidR="00BD17F6" w:rsidRPr="0040355C" w:rsidRDefault="00BD17F6" w:rsidP="00BD17F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30F501B5" w14:textId="77777777" w:rsidR="00BD17F6" w:rsidRPr="002518B0" w:rsidRDefault="00BD17F6" w:rsidP="00BD17F6">
                              <w:pPr>
                                <w:spacing w:line="240" w:lineRule="exact"/>
                                <w:jc w:val="center"/>
                                <w:rPr>
                                  <w:rFonts w:ascii="Calibri" w:hAnsi="Calibri" w:cs="Arial"/>
                                  <w:color w:val="000000"/>
                                  <w:kern w:val="24"/>
                                  <w:lang w:val="en-US"/>
                                </w:rPr>
                              </w:pPr>
                              <w:r w:rsidRPr="002518B0">
                                <w:rPr>
                                  <w:rFonts w:ascii="Calibri" w:hAnsi="Calibri" w:cs="Arial"/>
                                  <w:color w:val="000000"/>
                                  <w:kern w:val="24"/>
                                  <w:lang w:val="en-US"/>
                                </w:rPr>
                                <w:t>Windscreen test area</w:t>
                              </w:r>
                            </w:p>
                          </w:txbxContent>
                        </wps:txbx>
                        <wps:bodyPr rot="0" vert="horz" wrap="square" lIns="91440" tIns="45720" rIns="91440" bIns="45720" anchor="t" anchorCtr="0" upright="1">
                          <a:noAutofit/>
                        </wps:bodyPr>
                      </wps:wsp>
                    </wpg:wgp>
                  </a:graphicData>
                </a:graphic>
              </wp:inline>
            </w:drawing>
          </mc:Choice>
          <mc:Fallback>
            <w:pict>
              <v:group w14:anchorId="5E0DE31A" id="Group 238" o:spid="_x0000_s1027"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&#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">
                <v:group id="Groupe 100" o:spid="_x0000_s1028"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" fillcolor="#4f81bd">
                    <v:imagedata r:id="rId14" o:title="" croptop="18724f" cropright="16122f"/>
                  </v:shape>
                  <v:shapetype id="_x0000_t202" coordsize="21600,21600" o:spt="202" path="m,l,21600r21600,l21600,xe">
                    <v:stroke joinstyle="miter"/>
                    <v:path gradientshapeok="t" o:connecttype="rect"/>
                  </v:shapetype>
                  <v:shape id="Textfeld 36" o:spid="_x0000_s1030"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" filled="f" stroked="f">
                    <v:textbox>
                      <w:txbxContent>
                        <w:p w14:paraId="0FB82329"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1"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4aHxAAAANwAAAAPAAAAZHJzL2Rvd25yZXYueG1sRI/BasMw&#10;EETvhfyD2EBvjRzT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DR/hofEAAAA3AAAAA8A&#10;AAAAAAAAAAAAAAAABwIAAGRycy9kb3ducmV2LnhtbFBLBQYAAAAAAwADALcAAAD4AgAAAAA=&#10;">
                    <v:stroke endarrow="block"/>
                  </v:shape>
                  <v:shape id="Textfeld 39" o:spid="_x0000_s1032"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" filled="f" stroked="f">
                    <v:textbox>
                      <w:txbxContent>
                        <w:p w14:paraId="245116F8"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100</w:t>
                          </w:r>
                        </w:p>
                      </w:txbxContent>
                    </v:textbox>
                  </v:shape>
                  <v:shape id="Textfeld 41" o:spid="_x0000_s1033"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30D9007A"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 xml:space="preserve">Visible edge of windscreen -130mm or </w:t>
                          </w:r>
                          <w:r w:rsidRPr="002518B0">
                            <w:rPr>
                              <w:rFonts w:ascii="Calibri" w:hAnsi="Calibri" w:cs="Calibri"/>
                              <w:color w:val="000000"/>
                              <w:kern w:val="24"/>
                              <w:lang w:val="en-US"/>
                            </w:rPr>
                            <w:br/>
                            <w:t>WAD 2500, whichever is more forward.</w:t>
                          </w:r>
                        </w:p>
                      </w:txbxContent>
                    </v:textbox>
                  </v:shape>
                  <v:shape id="Gerade Verbindung mit Pfeil 42" o:spid="_x0000_s1034"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">
                    <v:stroke startarrow="block"/>
                  </v:shape>
                  <v:shape id="Freihandform 43" o:spid="_x0000_s1035"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" path="m,c75560,42262,667710,323297,1092603,416130v424893,92833,1020560,149067,1456753,140868c2985549,548799,3688628,352206,3709759,366934e" filled="f" strokeweight="1.5pt">
                    <v:path arrowok="t" o:connecttype="custom" o:connectlocs="0,0;5478,612;12783,820;18601,540" o:connectangles="0,0,0,0"/>
                  </v:shape>
                  <v:shape id="Textfeld 44" o:spid="_x0000_s1036"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" filled="f" stroked="f">
                    <v:textbox>
                      <w:txbxContent>
                        <w:p w14:paraId="20401991" w14:textId="77777777" w:rsidR="00BD17F6" w:rsidRPr="002518B0" w:rsidRDefault="00BD17F6" w:rsidP="00BD17F6">
                          <w:pPr>
                            <w:rPr>
                              <w:rFonts w:ascii="Calibri" w:hAnsi="Calibri" w:cs="Arial"/>
                              <w:color w:val="000000"/>
                              <w:kern w:val="24"/>
                              <w:lang w:val="de-DE"/>
                            </w:rPr>
                          </w:pPr>
                          <w:r w:rsidRPr="002518B0">
                            <w:rPr>
                              <w:rFonts w:ascii="Calibri" w:hAnsi="Calibri" w:cs="Arial"/>
                              <w:color w:val="000000"/>
                              <w:kern w:val="24"/>
                              <w:lang w:val="de-DE"/>
                            </w:rPr>
                            <w:t>130</w:t>
                          </w:r>
                        </w:p>
                      </w:txbxContent>
                    </v:textbox>
                  </v:shape>
                  <v:shape id="Gerade Verbindung mit Pfeil 45" o:spid="_x0000_s1037"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">
                    <v:stroke startarrow="block"/>
                  </v:shape>
                  <v:shape id="Rechteck 15" o:spid="_x0000_s1038"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" path="m,l259971,31064r70841,123177l69994,132752,,xe" stroked="f" strokeweight="2pt">
                    <v:path arrowok="t" o:connecttype="custom" o:connectlocs="0,0;1716,205;2184,1019;462,877;0,0" o:connectangles="0,0,0,0,0"/>
                  </v:shape>
                  <v:shape id="Rechteck 15" o:spid="_x0000_s1039"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" path="m,l266242,27641r70841,123177l74174,130470,,xe" stroked="f" strokeweight="2pt">
                    <v:path arrowok="t" o:connecttype="custom" o:connectlocs="0,0;1757,182;2225,995;490,861;0,0" o:connectangles="0,0,0,0,0"/>
                  </v:shape>
                  <v:shape id="Rechteck 15" o:spid="_x0000_s1040"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" path="m,l260199,6549,368939,128649,70222,108237,,xe" stroked="f" strokeweight="2pt">
                    <v:path arrowok="t" o:connecttype="custom" o:connectlocs="0,0;1061,43;1504,850;286,715;0,0" o:connectangles="0,0,0,0,0"/>
                  </v:shape>
                  <v:shape id="Rechteck 15" o:spid="_x0000_s1041"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" path="m,3415l297855,r40521,124037l31013,83242,,3415xe" stroked="f" strokeweight="2pt">
                    <v:path arrowok="t" o:connecttype="custom" o:connectlocs="0,23;1215,0;1380,819;126,550;0,23" o:connectangles="0,0,0,0,0"/>
                  </v:shape>
                  <v:shape id="Rechteck 15" o:spid="_x0000_s1042"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" path="m,l344286,3791r40521,124037l42628,96546,,xe" stroked="f" strokeweight="2pt">
                    <v:path arrowok="t" o:connecttype="custom" o:connectlocs="0,0;1404,25;1569,843;174,637;0,0" o:connectangles="0,0,0,0,0"/>
                  </v:shape>
                  <v:rect id="Rechteck 2" o:spid="_x0000_s1043"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" stroked="f" strokeweight="2pt"/>
                  <v:rect id="Rechteck 22" o:spid="_x0000_s1044"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" stroked="f" strokeweight="2pt"/>
                  <v:shape id="Rechteck 23" o:spid="_x0000_s1045"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" path="m722,l119522,r,143141l50939,167341c50698,146887,241,102232,,81778,241,54519,481,27259,722,xe" stroked="f" strokeweight="2pt">
                    <v:path arrowok="t" o:connecttype="custom" o:connectlocs="5,0;789,0;789,945;336,1105;0,540;5,0" o:connectangles="0,0,0,0,0,0"/>
                  </v:shape>
                  <v:rect id="Rechteck 24" o:spid="_x0000_s1046"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" stroked="f" strokeweight="2pt"/>
                  <v:rect id="Rechteck 25" o:spid="_x0000_s1047"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" stroked="f" strokeweight="2pt"/>
                  <v:rect id="Rechteck 26" o:spid="_x0000_s1048"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" stroked="f" strokeweight="2pt"/>
                  <v:rect id="Rechteck 4" o:spid="_x0000_s1049"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" stroked="f" strokeweight="2pt"/>
                  <v:line id="Gerader Verbinder 9" o:spid="_x0000_s1050"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" strokeweight="1pt"/>
                  <v:line id="Gerader Verbinder 37" o:spid="_x0000_s1051"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" strokeweight="1pt"/>
                  <v:line id="Gerader Verbinder 46" o:spid="_x0000_s1052"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" strokeweight="1pt"/>
                  <v:line id="Gerader Verbinder 47" o:spid="_x0000_s1053"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" strokeweight="1pt"/>
                  <v:line id="Gerader Verbinder 48" o:spid="_x0000_s1054"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" strokeweight="1pt"/>
                  <v:line id="Gerader Verbinder 49" o:spid="_x0000_s1055"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" strokeweight="1pt"/>
                  <v:line id="Gerader Verbinder 50" o:spid="_x0000_s1056"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AuxQAAANwAAAAPAAAAZHJzL2Rvd25yZXYueG1sRI9Li8Iw&#10;FIX3wvyHcAfcyJiqIN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CEvjAuxQAAANwAAAAP&#10;AAAAAAAAAAAAAAAAAAcCAABkcnMvZG93bnJldi54bWxQSwUGAAAAAAMAAwC3AAAA+QIAAAAA&#10;" strokeweight="1pt"/>
                  <v:line id="Gerader Verbinder 51" o:spid="_x0000_s1057"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haxQAAANwAAAAPAAAAZHJzL2Rvd25yZXYueG1sRI9Li8Iw&#10;FIX3wvyHcAfcyJgqIt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ALV6haxQAAANwAAAAP&#10;AAAAAAAAAAAAAAAAAAcCAABkcnMvZG93bnJldi54bWxQSwUGAAAAAAMAAwC3AAAA+QIAAAAA&#10;" strokeweight="1pt"/>
                  <v:line id="Gerader Verbinder 52" o:spid="_x0000_s1058"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" strokeweight="1pt">
                    <o:lock v:ext="edit" aspectratio="t" shapetype="f"/>
                  </v:line>
                  <v:line id="Gerader Verbinder 54" o:spid="_x0000_s1059"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" strokeweight="1pt"/>
                  <v:line id="Gerader Verbinder 56" o:spid="_x0000_s1060"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" strokeweight="1pt"/>
                  <v:line id="Gerader Verbinder 59" o:spid="_x0000_s1061"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" strokeweight="1pt"/>
                  <v:line id="Gerader Verbinder 60" o:spid="_x0000_s1062"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" strokeweight="1pt"/>
                  <v:line id="Gerader Verbinder 66" o:spid="_x0000_s1063"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Gerader Verbinder 68" o:spid="_x0000_s1064"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Gerader Verbinder 81" o:spid="_x0000_s1065"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Gerader Verbinder 82" o:spid="_x0000_s1066"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Gerader Verbinder 83" o:spid="_x0000_s1067"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Gerader Verbinder 84" o:spid="_x0000_s1068"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Gerader Verbinder 85" o:spid="_x0000_s1069"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" strokeweight="1pt"/>
                  <v:line id="Gerader Verbinder 86" o:spid="_x0000_s1070"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" strokeweight="1pt"/>
                  <v:line id="Gerader Verbinder 95" o:spid="_x0000_s1071"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" strokeweight="1pt"/>
                  <v:line id="Gerader Verbinder 103" o:spid="_x0000_s1072"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" strokeweight="1pt"/>
                  <v:line id="Gerader Verbinder 104" o:spid="_x0000_s1073"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ewgAAANwAAAAPAAAAZHJzL2Rvd25yZXYueG1sRE9La8JA&#10;EL4X/A/LCF5K3WhB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BvXqKewgAAANwAAAAPAAAA&#10;AAAAAAAAAAAAAAcCAABkcnMvZG93bnJldi54bWxQSwUGAAAAAAMAAwC3AAAA9gIAAAAA&#10;" strokeweight="1pt"/>
                  <v:line id="Gerader Verbinder 107" o:spid="_x0000_s1074"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" strokeweight="1pt"/>
                  <v:shape id="Grafik 111" o:spid="_x0000_s1075"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">
                    <v:imagedata r:id="rId15" o:title="" croptop="11810f" cropright="4496f"/>
                  </v:shape>
                  <v:shape id="Gerade Verbindung mit Pfeil 35" o:spid="_x0000_s1076"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4CxgAAANwAAAAPAAAAZHJzL2Rvd25yZXYueG1sRI9Ba8JA&#10;FITvgv9heUJvukkF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qqneAsYAAADcAAAA&#10;DwAAAAAAAAAAAAAAAAAHAgAAZHJzL2Rvd25yZXYueG1sUEsFBgAAAAADAAMAtwAAAPoCAAAAAA==&#10;">
                    <v:stroke endarrow="block"/>
                  </v:shape>
                  <v:line id="Gerader Verbinder 89" o:spid="_x0000_s1077"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o:lock v:ext="edit" aspectratio="t" shapetype="f"/>
                  </v:line>
                  <v:shape id="Textfeld 93" o:spid="_x0000_s1078"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5EED9E1F" w14:textId="77777777" w:rsidR="00BD17F6" w:rsidRPr="002518B0" w:rsidRDefault="00BD17F6" w:rsidP="00BD17F6">
                          <w:pPr>
                            <w:rPr>
                              <w:rFonts w:ascii="Calibri" w:hAnsi="Calibri" w:cs="Calibri"/>
                              <w:color w:val="000000"/>
                              <w:kern w:val="24"/>
                              <w:lang w:val="en-US"/>
                            </w:rPr>
                          </w:pPr>
                          <w:r w:rsidRPr="002518B0">
                            <w:rPr>
                              <w:rFonts w:ascii="Calibri" w:hAnsi="Calibri" w:cs="Calibri"/>
                              <w:color w:val="000000"/>
                              <w:kern w:val="24"/>
                              <w:lang w:val="en-US"/>
                            </w:rPr>
                            <w:t>Opaque obscuration (e.g. black print) or, in absence of obscuration, visible edge of windscreen material.</w:t>
                          </w:r>
                        </w:p>
                      </w:txbxContent>
                    </v:textbox>
                  </v:shape>
                  <v:shape id="Gerade Verbindung mit Pfeil 94" o:spid="_x0000_s1079"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">
                    <v:stroke startarrow="block"/>
                  </v:shape>
                  <v:shape id="Textfeld 96" o:spid="_x0000_s1080"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65B2D79E"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Opaque obscuration e.g. black print (solid strip)</w:t>
                          </w:r>
                        </w:p>
                      </w:txbxContent>
                    </v:textbox>
                  </v:shape>
                  <v:rect id="Rechteck 1" o:spid="_x0000_s1081"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" filled="f">
                    <v:textbox inset="2mm,2mm,2mm,2mm"/>
                  </v:rect>
                  <v:rect id="Rechteck 71" o:spid="_x0000_s1082"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" filled="f">
                    <v:textbox inset="2mm,2mm,2mm,2mm"/>
                  </v:rect>
                  <v:shape id="Picture 3" o:spid="_x0000_s1083"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">
                    <v:imagedata r:id="rId16" o:title="image002" croptop="33948f" cropright="20000f"/>
                  </v:shape>
                  <v:rect id="Rechteck 74" o:spid="_x0000_s1084"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" filled="f">
                    <v:textbox inset="2mm,2mm,2mm,2mm"/>
                  </v:rect>
                  <v:shape id="Textfeld 75" o:spid="_x0000_s1085"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32988126" w14:textId="77777777" w:rsidR="00BD17F6" w:rsidRPr="002518B0" w:rsidRDefault="00BD17F6" w:rsidP="00BD17F6">
                          <w:pPr>
                            <w:jc w:val="right"/>
                            <w:rPr>
                              <w:rFonts w:ascii="Calibri" w:hAnsi="Calibri" w:cs="Calibri"/>
                              <w:color w:val="000000"/>
                              <w:kern w:val="24"/>
                              <w:lang w:val="en-US"/>
                            </w:rPr>
                          </w:pPr>
                          <w:r w:rsidRPr="002518B0">
                            <w:rPr>
                              <w:rFonts w:ascii="Calibri" w:hAnsi="Calibri" w:cs="Calibri"/>
                              <w:color w:val="000000"/>
                              <w:kern w:val="24"/>
                              <w:lang w:val="en-US"/>
                            </w:rPr>
                            <w:t>Measure perpendicular</w:t>
                          </w:r>
                        </w:p>
                      </w:txbxContent>
                    </v:textbox>
                  </v:shape>
                  <v:shape id="Gerade Verbindung mit Pfeil 76" o:spid="_x0000_s1086"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">
                    <v:stroke startarrow="block"/>
                  </v:shape>
                </v:group>
                <v:shape id="Textfeld 41" o:spid="_x0000_s1087"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CF227FE" w14:textId="77777777" w:rsidR="00BD17F6" w:rsidRPr="0040355C" w:rsidRDefault="00BD17F6" w:rsidP="00BD17F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30F501B5" w14:textId="77777777" w:rsidR="00BD17F6" w:rsidRPr="002518B0" w:rsidRDefault="00BD17F6" w:rsidP="00BD17F6">
                        <w:pPr>
                          <w:spacing w:line="240" w:lineRule="exact"/>
                          <w:jc w:val="center"/>
                          <w:rPr>
                            <w:rFonts w:ascii="Calibri" w:hAnsi="Calibri" w:cs="Arial"/>
                            <w:color w:val="000000"/>
                            <w:kern w:val="24"/>
                            <w:lang w:val="en-US"/>
                          </w:rPr>
                        </w:pPr>
                        <w:r w:rsidRPr="002518B0">
                          <w:rPr>
                            <w:rFonts w:ascii="Calibri" w:hAnsi="Calibri" w:cs="Arial"/>
                            <w:color w:val="000000"/>
                            <w:kern w:val="24"/>
                            <w:lang w:val="en-US"/>
                          </w:rPr>
                          <w:t>Windscreen test area</w:t>
                        </w:r>
                      </w:p>
                    </w:txbxContent>
                  </v:textbox>
                </v:shape>
                <w10:anchorlock/>
              </v:group>
            </w:pict>
          </mc:Fallback>
        </mc:AlternateContent>
      </w:r>
    </w:p>
    <w:p w14:paraId="515E2BDE" w14:textId="77777777" w:rsidR="00BD17F6" w:rsidRPr="00327512" w:rsidRDefault="00BD17F6" w:rsidP="00BD17F6">
      <w:pPr>
        <w:pStyle w:val="SingleTxtG"/>
        <w:ind w:left="2268"/>
      </w:pPr>
      <w:r w:rsidRPr="00327512">
        <w:t xml:space="preserve">Depending on the geometry, in case there is no intersection between (b) and (c), resulting in an open test area, then the marking shall be modified using the shortest distance to close the open test area (see figure 13). </w:t>
      </w:r>
    </w:p>
    <w:p w14:paraId="24C5CD99" w14:textId="77777777" w:rsidR="00BD17F6" w:rsidRDefault="00BD17F6" w:rsidP="00BD17F6">
      <w:pPr>
        <w:pStyle w:val="SingleTxtG"/>
        <w:jc w:val="left"/>
      </w:pPr>
    </w:p>
    <w:p w14:paraId="536D3A47" w14:textId="77777777" w:rsidR="00BD17F6" w:rsidRPr="007A1AC8" w:rsidRDefault="00BD17F6" w:rsidP="00BD17F6">
      <w:pPr>
        <w:pStyle w:val="SingleTxtG"/>
        <w:jc w:val="left"/>
      </w:pPr>
      <w:r w:rsidRPr="007A1AC8">
        <w:t>Figure 13</w:t>
      </w:r>
      <w:r w:rsidRPr="007A1AC8">
        <w:br/>
      </w:r>
      <w:r w:rsidRPr="007A1AC8">
        <w:rPr>
          <w:b/>
          <w:bCs/>
        </w:rPr>
        <w:t>Upper Corner Definition with "Shortest Distance"</w:t>
      </w:r>
    </w:p>
    <w:p w14:paraId="20618B83" w14:textId="77777777" w:rsidR="00BD17F6" w:rsidRPr="007A1AC8" w:rsidRDefault="00BD17F6" w:rsidP="00BD17F6">
      <w:pPr>
        <w:pStyle w:val="SingleTxtG"/>
        <w:ind w:firstLine="567"/>
        <w:jc w:val="right"/>
        <w:rPr>
          <w:b/>
          <w:bCs/>
        </w:rPr>
      </w:pPr>
    </w:p>
    <w:p w14:paraId="5931F2A3" w14:textId="1A5FEA50" w:rsidR="00BD17F6" w:rsidRPr="007A1AC8" w:rsidRDefault="00BD17F6" w:rsidP="00BD17F6">
      <w:pPr>
        <w:pStyle w:val="SingleTxtG"/>
        <w:pBdr>
          <w:top w:val="single" w:sz="4" w:space="1" w:color="auto"/>
          <w:left w:val="single" w:sz="4" w:space="4" w:color="auto"/>
          <w:bottom w:val="single" w:sz="4" w:space="1" w:color="auto"/>
          <w:right w:val="single" w:sz="4" w:space="4" w:color="auto"/>
        </w:pBdr>
        <w:ind w:firstLine="567"/>
        <w:rPr>
          <w:b/>
          <w:bCs/>
        </w:rPr>
      </w:pPr>
      <w:r>
        <w:rPr>
          <w:noProof/>
        </w:rPr>
        <mc:AlternateContent>
          <mc:Choice Requires="wpg">
            <w:drawing>
              <wp:anchor distT="0" distB="0" distL="114300" distR="114300" simplePos="0" relativeHeight="251667456" behindDoc="0" locked="0" layoutInCell="1" allowOverlap="1" wp14:anchorId="55CE3502" wp14:editId="3A20E0E1">
                <wp:simplePos x="0" y="0"/>
                <wp:positionH relativeFrom="column">
                  <wp:posOffset>4481195</wp:posOffset>
                </wp:positionH>
                <wp:positionV relativeFrom="paragraph">
                  <wp:posOffset>36195</wp:posOffset>
                </wp:positionV>
                <wp:extent cx="1986280" cy="2489200"/>
                <wp:effectExtent l="635" t="3175" r="22860" b="317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2489200"/>
                          <a:chOff x="63415" y="0"/>
                          <a:chExt cx="28644" cy="31581"/>
                        </a:xfrm>
                      </wpg:grpSpPr>
                      <pic:pic xmlns:pic="http://schemas.openxmlformats.org/drawingml/2006/picture">
                        <pic:nvPicPr>
                          <pic:cNvPr id="232"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415" y="0"/>
                            <a:ext cx="28644" cy="25733"/>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33" name="TextBox 12"/>
                        <wps:cNvSpPr txBox="1">
                          <a:spLocks noChangeArrowheads="1"/>
                        </wps:cNvSpPr>
                        <wps:spPr bwMode="auto">
                          <a:xfrm>
                            <a:off x="65279" y="25883"/>
                            <a:ext cx="25140" cy="5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67F5"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Rear offset is inboard of side offset</w:t>
                              </w:r>
                            </w:p>
                          </w:txbxContent>
                        </wps:txbx>
                        <wps:bodyPr rot="0" vert="horz" wrap="square" lIns="91440" tIns="45720" rIns="91440" bIns="45720" anchor="t" anchorCtr="0" upright="1">
                          <a:noAutofit/>
                        </wps:bodyPr>
                      </wps:wsp>
                      <wps:wsp>
                        <wps:cNvPr id="234" name="TextBox 16"/>
                        <wps:cNvSpPr txBox="1">
                          <a:spLocks noChangeArrowheads="1"/>
                        </wps:cNvSpPr>
                        <wps:spPr bwMode="auto">
                          <a:xfrm>
                            <a:off x="66475" y="2099"/>
                            <a:ext cx="13862"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F51E0"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wps:txbx>
                        <wps:bodyPr rot="0" vert="horz" wrap="square" lIns="91440" tIns="45720" rIns="91440" bIns="45720" anchor="t" anchorCtr="0" upright="1">
                          <a:noAutofit/>
                        </wps:bodyPr>
                      </wps:wsp>
                      <wps:wsp>
                        <wps:cNvPr id="235" name="Straight Arrow Connector 17"/>
                        <wps:cNvCnPr>
                          <a:cxnSpLocks/>
                          <a:stCxn id="234" idx="2"/>
                        </wps:cNvCnPr>
                        <wps:spPr bwMode="auto">
                          <a:xfrm>
                            <a:off x="73406" y="6859"/>
                            <a:ext cx="5873" cy="6657"/>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36" name="TextBox 27"/>
                        <wps:cNvSpPr txBox="1">
                          <a:spLocks noChangeArrowheads="1"/>
                        </wps:cNvSpPr>
                        <wps:spPr bwMode="auto">
                          <a:xfrm>
                            <a:off x="74109" y="10460"/>
                            <a:ext cx="273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A9F8"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wps:txbx>
                        <wps:bodyPr rot="0" vert="horz" wrap="square" lIns="91440" tIns="45720" rIns="91440" bIns="45720" anchor="t" anchorCtr="0" upright="1">
                          <a:noAutofit/>
                        </wps:bodyPr>
                      </wps:wsp>
                      <wps:wsp>
                        <wps:cNvPr id="237" name="TextBox 28"/>
                        <wps:cNvSpPr txBox="1">
                          <a:spLocks noChangeArrowheads="1"/>
                        </wps:cNvSpPr>
                        <wps:spPr bwMode="auto">
                          <a:xfrm>
                            <a:off x="81245" y="11186"/>
                            <a:ext cx="273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DD65"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CE3502" id="Group 231" o:spid="_x0000_s1088" style="position:absolute;left:0;text-align:left;margin-left:352.85pt;margin-top:2.85pt;width:156.4pt;height:196pt;z-index:251667456;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">
                <v:shape id="Picture 9" o:spid="_x0000_s1089"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">
                  <v:imagedata r:id="rId18" o:title=""/>
                  <v:shadow on="t" color="black" opacity="26213f" origin="-.5,-.5" offset=".74836mm,.74836mm"/>
                </v:shape>
                <v:shape id="TextBox 12" o:spid="_x0000_s1090"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773E67F5"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Rear offset is inboard of side offset</w:t>
                        </w:r>
                      </w:p>
                    </w:txbxContent>
                  </v:textbox>
                </v:shape>
                <v:shape id="TextBox 16" o:spid="_x0000_s1091"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694F51E0"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v:textbox>
                </v:shape>
                <v:shape id="Straight Arrow Connector 17" o:spid="_x0000_s1092"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" strokecolor="#7030a0" strokeweight="3pt">
                  <v:stroke endarrow="block"/>
                  <o:lock v:ext="edit" shapetype="f"/>
                </v:shape>
                <v:shape id="TextBox 27" o:spid="_x0000_s1093" type="#_x0000_t202" style="position:absolute;left:74109;top:1046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1142A9F8"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v:textbox>
                </v:shape>
                <v:shape id="TextBox 28" o:spid="_x0000_s1094" type="#_x0000_t202" style="position:absolute;left:81245;top:11186;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CB6DD65"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v:textbox>
                </v:shape>
              </v:group>
            </w:pict>
          </mc:Fallback>
        </mc:AlternateContent>
      </w:r>
      <w:r>
        <w:rPr>
          <w:noProof/>
        </w:rPr>
        <mc:AlternateContent>
          <mc:Choice Requires="wpg">
            <w:drawing>
              <wp:anchor distT="0" distB="0" distL="114300" distR="114300" simplePos="0" relativeHeight="251661312" behindDoc="0" locked="0" layoutInCell="1" allowOverlap="1" wp14:anchorId="62D48263" wp14:editId="6888A50E">
                <wp:simplePos x="0" y="0"/>
                <wp:positionH relativeFrom="column">
                  <wp:posOffset>172720</wp:posOffset>
                </wp:positionH>
                <wp:positionV relativeFrom="paragraph">
                  <wp:posOffset>36195</wp:posOffset>
                </wp:positionV>
                <wp:extent cx="1970405" cy="2571750"/>
                <wp:effectExtent l="0" t="3175" r="13335"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2571750"/>
                          <a:chOff x="-1011" y="0"/>
                          <a:chExt cx="32557" cy="32212"/>
                        </a:xfrm>
                      </wpg:grpSpPr>
                      <pic:pic xmlns:pic="http://schemas.openxmlformats.org/drawingml/2006/picture">
                        <pic:nvPicPr>
                          <pic:cNvPr id="225" name="Picture 5"/>
                          <pic:cNvPicPr>
                            <a:picLocks noChangeAspect="1" noChangeArrowheads="1"/>
                          </pic:cNvPicPr>
                        </pic:nvPicPr>
                        <pic:blipFill>
                          <a:blip r:embed="rId19">
                            <a:extLst>
                              <a:ext uri="{28A0092B-C50C-407E-A947-70E740481C1C}">
                                <a14:useLocalDpi xmlns:a14="http://schemas.microsoft.com/office/drawing/2010/main" val="0"/>
                              </a:ext>
                            </a:extLst>
                          </a:blip>
                          <a:srcRect l="19807" t="21443" r="16505" b="7375"/>
                          <a:stretch>
                            <a:fillRect/>
                          </a:stretch>
                        </pic:blipFill>
                        <pic:spPr bwMode="auto">
                          <a:xfrm>
                            <a:off x="0" y="0"/>
                            <a:ext cx="31546" cy="25733"/>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26" name="TextBox 10"/>
                        <wps:cNvSpPr txBox="1">
                          <a:spLocks noChangeArrowheads="1"/>
                        </wps:cNvSpPr>
                        <wps:spPr bwMode="auto">
                          <a:xfrm>
                            <a:off x="761" y="26118"/>
                            <a:ext cx="25146"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2E4C"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Side offset is forward of rear offset</w:t>
                              </w:r>
                            </w:p>
                          </w:txbxContent>
                        </wps:txbx>
                        <wps:bodyPr rot="0" vert="horz" wrap="square" lIns="91440" tIns="45720" rIns="91440" bIns="45720" anchor="t" anchorCtr="0" upright="1">
                          <a:noAutofit/>
                        </wps:bodyPr>
                      </wps:wsp>
                      <wps:wsp>
                        <wps:cNvPr id="227" name="TextBox 19"/>
                        <wps:cNvSpPr txBox="1">
                          <a:spLocks noChangeArrowheads="1"/>
                        </wps:cNvSpPr>
                        <wps:spPr bwMode="auto">
                          <a:xfrm>
                            <a:off x="-1011" y="2186"/>
                            <a:ext cx="21568" cy="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173C"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wps:txbx>
                        <wps:bodyPr rot="0" vert="horz" wrap="square" lIns="91440" tIns="45720" rIns="91440" bIns="45720" anchor="t" anchorCtr="0" upright="1">
                          <a:noAutofit/>
                        </wps:bodyPr>
                      </wps:wsp>
                      <wps:wsp>
                        <wps:cNvPr id="228" name="Straight Arrow Connector 20"/>
                        <wps:cNvCnPr>
                          <a:cxnSpLocks/>
                        </wps:cNvCnPr>
                        <wps:spPr bwMode="auto">
                          <a:xfrm>
                            <a:off x="6934" y="5139"/>
                            <a:ext cx="4367" cy="7824"/>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229" name="TextBox 23"/>
                        <wps:cNvSpPr txBox="1">
                          <a:spLocks noChangeArrowheads="1"/>
                        </wps:cNvSpPr>
                        <wps:spPr bwMode="auto">
                          <a:xfrm>
                            <a:off x="10588" y="8192"/>
                            <a:ext cx="2737"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8E4E"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wps:txbx>
                        <wps:bodyPr rot="0" vert="horz" wrap="square" lIns="91440" tIns="45720" rIns="91440" bIns="45720" anchor="t" anchorCtr="0" upright="1">
                          <a:noAutofit/>
                        </wps:bodyPr>
                      </wps:wsp>
                      <wps:wsp>
                        <wps:cNvPr id="230" name="TextBox 24"/>
                        <wps:cNvSpPr txBox="1">
                          <a:spLocks noChangeArrowheads="1"/>
                        </wps:cNvSpPr>
                        <wps:spPr bwMode="auto">
                          <a:xfrm>
                            <a:off x="8486" y="13353"/>
                            <a:ext cx="273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7CA3"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D48263" id="Group 224" o:spid="_x0000_s1095" style="position:absolute;left:0;text-align:left;margin-left:13.6pt;margin-top:2.85pt;width:155.15pt;height:202.5pt;z-index:251661312;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">
                <v:shape id="Picture 5" o:spid="_x0000_s1096"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">
                  <v:imagedata r:id="rId20" o:title="" croptop="14053f" cropbottom="4833f" cropleft="12981f" cropright="10817f"/>
                  <v:shadow on="t" color="black" opacity="26213f" origin="-.5,-.5" offset=".74836mm,.74836mm"/>
                </v:shape>
                <v:shape id="TextBox 10" o:spid="_x0000_s1097"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A8D2E4C"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Side offset is forward of rear offset</w:t>
                        </w:r>
                      </w:p>
                    </w:txbxContent>
                  </v:textbox>
                </v:shape>
                <v:shape id="TextBox 19" o:spid="_x0000_s1098"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EC4173C"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v:textbox>
                </v:shape>
                <v:shape id="Straight Arrow Connector 20" o:spid="_x0000_s1099"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" strokecolor="#7030a0" strokeweight="3pt">
                  <v:stroke endarrow="block"/>
                  <o:lock v:ext="edit" shapetype="f"/>
                </v:shape>
                <v:shape id="TextBox 23" o:spid="_x0000_s1100" type="#_x0000_t202" style="position:absolute;left:10588;top:8192;width:273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2B058E4E"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v:textbox>
                </v:shape>
                <v:shape id="TextBox 24" o:spid="_x0000_s1101" type="#_x0000_t202" style="position:absolute;left:8486;top:1335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66CC7CA3"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v:textbox>
                </v:shape>
              </v:group>
            </w:pict>
          </mc:Fallback>
        </mc:AlternateContent>
      </w:r>
      <w:r>
        <w:rPr>
          <w:noProof/>
        </w:rPr>
        <mc:AlternateContent>
          <mc:Choice Requires="wpg">
            <w:drawing>
              <wp:anchor distT="0" distB="0" distL="114300" distR="114300" simplePos="0" relativeHeight="251664384" behindDoc="0" locked="0" layoutInCell="1" allowOverlap="1" wp14:anchorId="0D9B090D" wp14:editId="21244BAC">
                <wp:simplePos x="0" y="0"/>
                <wp:positionH relativeFrom="column">
                  <wp:posOffset>2327910</wp:posOffset>
                </wp:positionH>
                <wp:positionV relativeFrom="paragraph">
                  <wp:posOffset>34290</wp:posOffset>
                </wp:positionV>
                <wp:extent cx="2007870" cy="2687955"/>
                <wp:effectExtent l="0" t="1270" r="2095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2687955"/>
                          <a:chOff x="32842" y="19"/>
                          <a:chExt cx="29278" cy="33865"/>
                        </a:xfrm>
                      </wpg:grpSpPr>
                      <pic:pic xmlns:pic="http://schemas.openxmlformats.org/drawingml/2006/picture">
                        <pic:nvPicPr>
                          <pic:cNvPr id="26"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12154" t="12331" r="12154" b="1297"/>
                          <a:stretch>
                            <a:fillRect/>
                          </a:stretch>
                        </pic:blipFill>
                        <pic:spPr bwMode="auto">
                          <a:xfrm>
                            <a:off x="32842" y="19"/>
                            <a:ext cx="29278" cy="25734"/>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27" name="TextBox 11"/>
                        <wps:cNvSpPr txBox="1">
                          <a:spLocks noChangeArrowheads="1"/>
                        </wps:cNvSpPr>
                        <wps:spPr bwMode="auto">
                          <a:xfrm>
                            <a:off x="33228" y="26070"/>
                            <a:ext cx="25139" cy="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4EE87"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Both side offset and rear offset are short of intersection</w:t>
                              </w:r>
                            </w:p>
                          </w:txbxContent>
                        </wps:txbx>
                        <wps:bodyPr rot="0" vert="horz" wrap="square" lIns="91440" tIns="45720" rIns="91440" bIns="45720" anchor="t" anchorCtr="0" upright="1">
                          <a:noAutofit/>
                        </wps:bodyPr>
                      </wps:wsp>
                      <wps:wsp>
                        <wps:cNvPr id="28" name="TextBox 13"/>
                        <wps:cNvSpPr txBox="1">
                          <a:spLocks noChangeArrowheads="1"/>
                        </wps:cNvSpPr>
                        <wps:spPr bwMode="auto">
                          <a:xfrm>
                            <a:off x="42481" y="1412"/>
                            <a:ext cx="13868"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D9FF1"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wps:txbx>
                        <wps:bodyPr rot="0" vert="horz" wrap="square" lIns="91440" tIns="45720" rIns="91440" bIns="45720" anchor="t" anchorCtr="0" upright="1">
                          <a:noAutofit/>
                        </wps:bodyPr>
                      </wps:wsp>
                      <wps:wsp>
                        <wps:cNvPr id="29" name="Straight Arrow Connector 15"/>
                        <wps:cNvCnPr>
                          <a:cxnSpLocks noChangeShapeType="1"/>
                        </wps:cNvCnPr>
                        <wps:spPr bwMode="auto">
                          <a:xfrm flipH="1">
                            <a:off x="46268" y="6904"/>
                            <a:ext cx="2438" cy="5764"/>
                          </a:xfrm>
                          <a:prstGeom prst="straightConnector1">
                            <a:avLst/>
                          </a:prstGeom>
                          <a:noFill/>
                          <a:ln w="3810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30" name="TextBox 25"/>
                        <wps:cNvSpPr txBox="1">
                          <a:spLocks noChangeArrowheads="1"/>
                        </wps:cNvSpPr>
                        <wps:spPr bwMode="auto">
                          <a:xfrm>
                            <a:off x="42164" y="7650"/>
                            <a:ext cx="273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5A9A0"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wps:txbx>
                        <wps:bodyPr rot="0" vert="horz" wrap="square" lIns="91440" tIns="45720" rIns="91440" bIns="45720" anchor="t" anchorCtr="0" upright="1">
                          <a:noAutofit/>
                        </wps:bodyPr>
                      </wps:wsp>
                      <wps:wsp>
                        <wps:cNvPr id="31" name="TextBox 26"/>
                        <wps:cNvSpPr txBox="1">
                          <a:spLocks noChangeArrowheads="1"/>
                        </wps:cNvSpPr>
                        <wps:spPr bwMode="auto">
                          <a:xfrm>
                            <a:off x="48101" y="11343"/>
                            <a:ext cx="2731"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32A1"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9B090D" id="Group 25" o:spid="_x0000_s1102" style="position:absolute;left:0;text-align:left;margin-left:183.3pt;margin-top:2.7pt;width:158.1pt;height:211.65pt;z-index:251664384;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">
                <v:shape id="Picture 7" o:spid="_x0000_s1103"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">
                  <v:imagedata r:id="rId22" o:title="" croptop="8081f" cropbottom="850f" cropleft="7965f" cropright="7965f"/>
                  <v:shadow on="t" color="black" opacity="26213f" origin="-.5,-.5" offset=".74836mm,.74836mm"/>
                </v:shape>
                <v:shape id="TextBox 11" o:spid="_x0000_s1104"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284EE87" w14:textId="77777777" w:rsidR="00BD17F6" w:rsidRPr="002518B0" w:rsidRDefault="00BD17F6" w:rsidP="00BD17F6">
                        <w:pPr>
                          <w:jc w:val="center"/>
                          <w:rPr>
                            <w:rFonts w:ascii="Calibri" w:hAnsi="Calibri" w:cs="Arial"/>
                            <w:color w:val="000000"/>
                            <w:kern w:val="24"/>
                            <w:sz w:val="22"/>
                            <w:szCs w:val="22"/>
                            <w:lang w:val="en-US"/>
                          </w:rPr>
                        </w:pPr>
                        <w:r w:rsidRPr="002518B0">
                          <w:rPr>
                            <w:rFonts w:ascii="Calibri" w:hAnsi="Calibri" w:cs="Arial"/>
                            <w:color w:val="000000"/>
                            <w:kern w:val="24"/>
                            <w:sz w:val="22"/>
                            <w:szCs w:val="22"/>
                            <w:lang w:val="en-US"/>
                          </w:rPr>
                          <w:t>Both side offset and rear offset are short of intersection</w:t>
                        </w:r>
                      </w:p>
                    </w:txbxContent>
                  </v:textbox>
                </v:shape>
                <v:shape id="TextBox 13" o:spid="_x0000_s1105" type="#_x0000_t202" style="position:absolute;left:42481;top:1412;width:1386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B3D9FF1" w14:textId="77777777" w:rsidR="00BD17F6" w:rsidRPr="002518B0" w:rsidRDefault="00BD17F6" w:rsidP="00BD17F6">
                        <w:pPr>
                          <w:jc w:val="center"/>
                          <w:rPr>
                            <w:rFonts w:ascii="Calibri" w:hAnsi="Calibri" w:cs="Arial"/>
                            <w:color w:val="000000"/>
                            <w:kern w:val="24"/>
                            <w:sz w:val="24"/>
                            <w:szCs w:val="24"/>
                            <w:lang w:val="en-US"/>
                          </w:rPr>
                        </w:pPr>
                        <w:r w:rsidRPr="002518B0">
                          <w:rPr>
                            <w:rFonts w:ascii="Calibri" w:hAnsi="Calibri" w:cs="Arial"/>
                            <w:color w:val="000000"/>
                            <w:kern w:val="24"/>
                            <w:lang w:val="en-US"/>
                          </w:rPr>
                          <w:t>Connecting curve</w:t>
                        </w:r>
                      </w:p>
                    </w:txbxContent>
                  </v:textbox>
                </v:shape>
                <v:shape id="Straight Arrow Connector 15" o:spid="_x0000_s1106"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" strokecolor="#7030a0" strokeweight="3pt">
                  <v:stroke endarrow="block"/>
                </v:shape>
                <v:shape id="TextBox 25" o:spid="_x0000_s1107" type="#_x0000_t202" style="position:absolute;left:42164;top:7650;width:27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545A9A0"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R</w:t>
                        </w:r>
                      </w:p>
                    </w:txbxContent>
                  </v:textbox>
                </v:shape>
                <v:shape id="TextBox 26" o:spid="_x0000_s1108" type="#_x0000_t202" style="position:absolute;left:48101;top:11343;width:27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9AE32A1" w14:textId="77777777" w:rsidR="00BD17F6" w:rsidRPr="002518B0" w:rsidRDefault="00BD17F6" w:rsidP="00BD17F6">
                        <w:pPr>
                          <w:rPr>
                            <w:rFonts w:ascii="Calibri" w:hAnsi="Calibri" w:cs="Arial"/>
                            <w:color w:val="000000"/>
                            <w:kern w:val="24"/>
                            <w:sz w:val="36"/>
                            <w:szCs w:val="36"/>
                            <w:lang w:val="en-US"/>
                          </w:rPr>
                        </w:pPr>
                        <w:r w:rsidRPr="002518B0">
                          <w:rPr>
                            <w:rFonts w:ascii="Calibri" w:hAnsi="Calibri" w:cs="Arial"/>
                            <w:color w:val="000000"/>
                            <w:kern w:val="24"/>
                            <w:sz w:val="36"/>
                            <w:szCs w:val="36"/>
                            <w:lang w:val="en-US"/>
                          </w:rPr>
                          <w:t>S</w:t>
                        </w:r>
                      </w:p>
                    </w:txbxContent>
                  </v:textbox>
                </v:shape>
              </v:group>
            </w:pict>
          </mc:Fallback>
        </mc:AlternateContent>
      </w:r>
    </w:p>
    <w:p w14:paraId="6C362D15" w14:textId="77777777" w:rsidR="00BD17F6" w:rsidRPr="007A1AC8" w:rsidRDefault="00BD17F6" w:rsidP="00BD17F6">
      <w:pPr>
        <w:pStyle w:val="SingleTxtG"/>
        <w:ind w:firstLine="567"/>
        <w:rPr>
          <w:b/>
          <w:bCs/>
        </w:rPr>
      </w:pPr>
    </w:p>
    <w:p w14:paraId="756C5E9C" w14:textId="77777777" w:rsidR="00BD17F6" w:rsidRPr="007A1AC8" w:rsidRDefault="00BD17F6" w:rsidP="00BD17F6">
      <w:pPr>
        <w:pStyle w:val="SingleTxtG"/>
        <w:ind w:firstLine="567"/>
        <w:rPr>
          <w:b/>
          <w:bCs/>
        </w:rPr>
      </w:pPr>
    </w:p>
    <w:p w14:paraId="59767ABC" w14:textId="77777777" w:rsidR="00BD17F6" w:rsidRPr="007A1AC8" w:rsidRDefault="00BD17F6" w:rsidP="00BD17F6">
      <w:pPr>
        <w:pStyle w:val="SingleTxtG"/>
        <w:ind w:firstLine="567"/>
        <w:rPr>
          <w:b/>
          <w:bCs/>
        </w:rPr>
      </w:pPr>
    </w:p>
    <w:p w14:paraId="314F6613" w14:textId="77777777" w:rsidR="00BD17F6" w:rsidRPr="007A1AC8" w:rsidRDefault="00BD17F6" w:rsidP="00BD17F6">
      <w:pPr>
        <w:pStyle w:val="SingleTxtG"/>
        <w:ind w:firstLine="567"/>
        <w:rPr>
          <w:b/>
          <w:bCs/>
        </w:rPr>
      </w:pPr>
    </w:p>
    <w:p w14:paraId="4E0BB055" w14:textId="77777777" w:rsidR="00BD17F6" w:rsidRPr="007A1AC8" w:rsidRDefault="00BD17F6" w:rsidP="00BD17F6">
      <w:pPr>
        <w:pStyle w:val="SingleTxtG"/>
        <w:ind w:firstLine="567"/>
        <w:rPr>
          <w:b/>
          <w:bCs/>
        </w:rPr>
      </w:pPr>
    </w:p>
    <w:p w14:paraId="31788705" w14:textId="77777777" w:rsidR="00BD17F6" w:rsidRPr="007A1AC8" w:rsidRDefault="00BD17F6" w:rsidP="00BD17F6">
      <w:pPr>
        <w:pStyle w:val="SingleTxtG"/>
        <w:ind w:firstLine="567"/>
        <w:rPr>
          <w:b/>
          <w:bCs/>
        </w:rPr>
      </w:pPr>
    </w:p>
    <w:p w14:paraId="77E091FF" w14:textId="77777777" w:rsidR="00BD17F6" w:rsidRPr="007A1AC8" w:rsidRDefault="00BD17F6" w:rsidP="00BD17F6">
      <w:pPr>
        <w:pStyle w:val="SingleTxtG"/>
        <w:ind w:firstLine="567"/>
        <w:rPr>
          <w:b/>
          <w:bCs/>
        </w:rPr>
      </w:pPr>
    </w:p>
    <w:p w14:paraId="7D4DD2E7" w14:textId="77777777" w:rsidR="00BD17F6" w:rsidRPr="007A1AC8" w:rsidRDefault="00BD17F6" w:rsidP="00BD17F6">
      <w:pPr>
        <w:pStyle w:val="SingleTxtG"/>
        <w:ind w:firstLine="567"/>
        <w:rPr>
          <w:b/>
          <w:bCs/>
        </w:rPr>
      </w:pPr>
    </w:p>
    <w:p w14:paraId="2DA0DE15" w14:textId="77777777" w:rsidR="00BD17F6" w:rsidRPr="007A1AC8" w:rsidRDefault="00BD17F6" w:rsidP="00BD17F6">
      <w:pPr>
        <w:pStyle w:val="SingleTxtG"/>
        <w:ind w:firstLine="567"/>
        <w:rPr>
          <w:b/>
          <w:bCs/>
        </w:rPr>
      </w:pPr>
    </w:p>
    <w:p w14:paraId="0F749057" w14:textId="77777777" w:rsidR="00BD17F6" w:rsidRPr="007A1AC8" w:rsidRDefault="00BD17F6" w:rsidP="00BD17F6">
      <w:pPr>
        <w:pStyle w:val="SingleTxtG"/>
        <w:ind w:firstLine="567"/>
        <w:rPr>
          <w:b/>
          <w:bCs/>
        </w:rPr>
      </w:pPr>
    </w:p>
    <w:p w14:paraId="05D222BD" w14:textId="77777777" w:rsidR="00BD17F6" w:rsidRPr="007A1AC8" w:rsidRDefault="00BD17F6" w:rsidP="00BD17F6">
      <w:pPr>
        <w:pStyle w:val="SingleTxtG"/>
        <w:ind w:firstLine="567"/>
        <w:rPr>
          <w:b/>
          <w:bCs/>
        </w:rPr>
      </w:pPr>
    </w:p>
    <w:p w14:paraId="698B6AEC" w14:textId="77777777" w:rsidR="00BD17F6" w:rsidRPr="007A1AC8" w:rsidRDefault="00BD17F6" w:rsidP="00BD17F6">
      <w:pPr>
        <w:pStyle w:val="SingleTxtG"/>
        <w:ind w:left="2268"/>
      </w:pPr>
      <w:r w:rsidRPr="007A1AC8">
        <w:t xml:space="preserve">Tests assigned to any measuring points located in the windscreen area forward of and including WAD 1,700 are performed with the child </w:t>
      </w:r>
      <w:proofErr w:type="spellStart"/>
      <w:r w:rsidRPr="007A1AC8">
        <w:t>headform</w:t>
      </w:r>
      <w:proofErr w:type="spellEnd"/>
      <w:r w:rsidRPr="007A1AC8">
        <w:t xml:space="preserve"> impactor. Tests assigned to any measuring points located in the windscreen area rearward of WAD 1,700 are performed with the adult </w:t>
      </w:r>
      <w:proofErr w:type="spellStart"/>
      <w:r w:rsidRPr="007A1AC8">
        <w:t>headform</w:t>
      </w:r>
      <w:proofErr w:type="spellEnd"/>
      <w:r w:rsidRPr="007A1AC8">
        <w:t xml:space="preserve"> impactor."</w:t>
      </w:r>
    </w:p>
    <w:p w14:paraId="2491DDC4" w14:textId="77777777" w:rsidR="00BD17F6" w:rsidRPr="007A1AC8" w:rsidRDefault="00BD17F6" w:rsidP="00BD17F6">
      <w:pPr>
        <w:pStyle w:val="SingleTxtG"/>
      </w:pPr>
      <w:r w:rsidRPr="007A1AC8">
        <w:rPr>
          <w:i/>
        </w:rPr>
        <w:t>Paragraph 2.45.</w:t>
      </w:r>
      <w:r w:rsidRPr="007A1AC8">
        <w:t>,</w:t>
      </w:r>
      <w:r w:rsidRPr="007A1AC8">
        <w:rPr>
          <w:i/>
        </w:rPr>
        <w:t xml:space="preserve"> </w:t>
      </w:r>
      <w:r w:rsidRPr="007A1AC8">
        <w:t>insert Figures 14 and 15</w:t>
      </w:r>
      <w:r w:rsidRPr="007A1AC8">
        <w:rPr>
          <w:i/>
          <w:iCs/>
        </w:rPr>
        <w:t xml:space="preserve"> </w:t>
      </w:r>
      <w:r w:rsidRPr="007A1AC8">
        <w:t>and</w:t>
      </w:r>
      <w:r w:rsidRPr="007A1AC8">
        <w:rPr>
          <w:i/>
          <w:iCs/>
        </w:rPr>
        <w:t xml:space="preserve"> </w:t>
      </w:r>
      <w:r w:rsidRPr="007A1AC8">
        <w:t>amend to read:</w:t>
      </w:r>
    </w:p>
    <w:p w14:paraId="0AF56F9D" w14:textId="77777777" w:rsidR="00BD17F6" w:rsidRPr="007A1AC8" w:rsidRDefault="00BD17F6" w:rsidP="00BD17F6">
      <w:pPr>
        <w:spacing w:after="120"/>
        <w:ind w:left="2268" w:right="1134" w:hanging="1098"/>
        <w:jc w:val="both"/>
        <w:rPr>
          <w:bCs/>
          <w:u w:color="000000"/>
        </w:rPr>
      </w:pPr>
      <w:r w:rsidRPr="007A1AC8">
        <w:rPr>
          <w:bCs/>
          <w:u w:color="000000"/>
        </w:rPr>
        <w:t xml:space="preserve">"2.45. </w:t>
      </w:r>
      <w:r w:rsidRPr="007A1AC8">
        <w:rPr>
          <w:bCs/>
          <w:u w:color="000000"/>
        </w:rPr>
        <w:tab/>
        <w:t xml:space="preserve">"Cowl monitoring area" is generally located near the rear of the bonnet test area and the front of the windscreen test area. </w:t>
      </w:r>
    </w:p>
    <w:p w14:paraId="04C7917C" w14:textId="77777777" w:rsidR="00BD17F6" w:rsidRPr="007A1AC8" w:rsidRDefault="00BD17F6" w:rsidP="00BD17F6">
      <w:pPr>
        <w:spacing w:after="120"/>
        <w:ind w:left="2268" w:right="1134" w:hanging="2"/>
        <w:jc w:val="both"/>
        <w:rPr>
          <w:bCs/>
          <w:u w:color="000000"/>
        </w:rPr>
      </w:pPr>
      <w:r w:rsidRPr="007A1AC8">
        <w:rPr>
          <w:bCs/>
          <w:u w:color="000000"/>
        </w:rPr>
        <w:t>For the adult head tests, if any, this area is bound:</w:t>
      </w:r>
    </w:p>
    <w:p w14:paraId="77250568" w14:textId="77777777" w:rsidR="00BD17F6" w:rsidRPr="007A1AC8" w:rsidRDefault="00BD17F6" w:rsidP="00BD17F6">
      <w:pPr>
        <w:spacing w:after="120"/>
        <w:ind w:left="2800" w:right="1134" w:hanging="534"/>
        <w:jc w:val="both"/>
        <w:rPr>
          <w:bCs/>
        </w:rPr>
      </w:pPr>
      <w:r w:rsidRPr="007A1AC8">
        <w:rPr>
          <w:bCs/>
        </w:rPr>
        <w:lastRenderedPageBreak/>
        <w:t>(a)</w:t>
      </w:r>
      <w:r w:rsidRPr="007A1AC8">
        <w:rPr>
          <w:bCs/>
        </w:rPr>
        <w:tab/>
        <w:t xml:space="preserve">In the front, by the forward most boundary of the adult </w:t>
      </w:r>
      <w:proofErr w:type="spellStart"/>
      <w:r w:rsidRPr="007A1AC8">
        <w:rPr>
          <w:bCs/>
        </w:rPr>
        <w:t>headform</w:t>
      </w:r>
      <w:proofErr w:type="spellEnd"/>
      <w:r w:rsidRPr="007A1AC8">
        <w:rPr>
          <w:bCs/>
        </w:rPr>
        <w:t xml:space="preserve"> bonnet top test area as defined in paragraph 2.1</w:t>
      </w:r>
      <w:r>
        <w:rPr>
          <w:bCs/>
        </w:rPr>
        <w:t>.</w:t>
      </w:r>
      <w:r w:rsidRPr="007A1AC8">
        <w:rPr>
          <w:bCs/>
        </w:rPr>
        <w:t xml:space="preserve"> or a line 82.5 mm forward of the bonnet rear reference line, whichever is most rearward at a given lateral position; and</w:t>
      </w:r>
    </w:p>
    <w:p w14:paraId="624D4BEF" w14:textId="77777777" w:rsidR="00BD17F6" w:rsidRPr="007A1AC8" w:rsidRDefault="00BD17F6" w:rsidP="00BD17F6">
      <w:pPr>
        <w:spacing w:after="120"/>
        <w:ind w:left="2800" w:right="1134" w:hanging="534"/>
        <w:jc w:val="both"/>
        <w:rPr>
          <w:bCs/>
        </w:rPr>
      </w:pPr>
      <w:r w:rsidRPr="007A1AC8">
        <w:rPr>
          <w:bCs/>
        </w:rPr>
        <w:t>(b)</w:t>
      </w:r>
      <w:r w:rsidRPr="007A1AC8">
        <w:rPr>
          <w:bCs/>
        </w:rPr>
        <w:tab/>
        <w:t>At the rear, by a WAD 2,500</w:t>
      </w:r>
      <w:r w:rsidRPr="007A1AC8">
        <w:rPr>
          <w:rStyle w:val="FootnoteReference"/>
          <w:bCs/>
        </w:rPr>
        <w:footnoteReference w:id="5"/>
      </w:r>
      <w:r w:rsidRPr="007A1AC8">
        <w:rPr>
          <w:bCs/>
        </w:rPr>
        <w:t xml:space="preserve"> or the front of the windscreen test area, whichever is most forward at a given lateral position.</w:t>
      </w:r>
    </w:p>
    <w:p w14:paraId="4A66F20E" w14:textId="77777777" w:rsidR="00BD17F6" w:rsidRPr="007A1AC8" w:rsidRDefault="00BD17F6" w:rsidP="00BD17F6">
      <w:pPr>
        <w:spacing w:after="120"/>
        <w:ind w:left="2268" w:right="1134" w:hanging="1098"/>
        <w:jc w:val="both"/>
        <w:rPr>
          <w:bCs/>
          <w:u w:color="000000"/>
        </w:rPr>
      </w:pPr>
      <w:r w:rsidRPr="007A1AC8">
        <w:rPr>
          <w:bCs/>
          <w:u w:color="000000"/>
        </w:rPr>
        <w:tab/>
        <w:t>For the child head tests, this area is bound:</w:t>
      </w:r>
    </w:p>
    <w:p w14:paraId="6A60E1F1" w14:textId="77777777" w:rsidR="00BD17F6" w:rsidRPr="007A1AC8" w:rsidRDefault="00BD17F6" w:rsidP="00BD17F6">
      <w:pPr>
        <w:spacing w:after="120"/>
        <w:ind w:left="2800" w:right="1134" w:hanging="534"/>
        <w:jc w:val="both"/>
        <w:rPr>
          <w:bCs/>
        </w:rPr>
      </w:pPr>
      <w:r w:rsidRPr="007A1AC8">
        <w:rPr>
          <w:bCs/>
        </w:rPr>
        <w:t xml:space="preserve">(a) </w:t>
      </w:r>
      <w:r w:rsidRPr="007A1AC8">
        <w:rPr>
          <w:bCs/>
        </w:rPr>
        <w:tab/>
        <w:t xml:space="preserve">In the front, by the forward most boundary of the child </w:t>
      </w:r>
      <w:proofErr w:type="spellStart"/>
      <w:r w:rsidRPr="007A1AC8">
        <w:rPr>
          <w:bCs/>
        </w:rPr>
        <w:t>headform</w:t>
      </w:r>
      <w:proofErr w:type="spellEnd"/>
      <w:r w:rsidRPr="007A1AC8">
        <w:rPr>
          <w:bCs/>
        </w:rPr>
        <w:t xml:space="preserve"> bonnet top test area as defined in paragraph 2.16 or a line 82.5 mm forward of the bonnet rear reference line, whichever is most rearward at a given lateral position; and</w:t>
      </w:r>
      <w:r w:rsidRPr="007A1AC8">
        <w:rPr>
          <w:bCs/>
        </w:rPr>
        <w:tab/>
      </w:r>
    </w:p>
    <w:p w14:paraId="21C8D91B" w14:textId="77777777" w:rsidR="00BD17F6" w:rsidRPr="007A1AC8" w:rsidRDefault="00BD17F6" w:rsidP="00BD17F6">
      <w:pPr>
        <w:spacing w:after="120"/>
        <w:ind w:left="2800" w:right="1134" w:hanging="534"/>
        <w:jc w:val="both"/>
        <w:rPr>
          <w:bCs/>
        </w:rPr>
      </w:pPr>
      <w:r w:rsidRPr="007A1AC8">
        <w:rPr>
          <w:bCs/>
        </w:rPr>
        <w:t>(b)</w:t>
      </w:r>
      <w:r w:rsidRPr="007A1AC8">
        <w:rPr>
          <w:bCs/>
        </w:rPr>
        <w:tab/>
        <w:t>At the rear, by a WAD 1,700 or the front of the windscreen test area, whichever is most forward at a given lateral position.</w:t>
      </w:r>
    </w:p>
    <w:p w14:paraId="313DB2A2" w14:textId="77777777" w:rsidR="00BD17F6" w:rsidRPr="00327512" w:rsidRDefault="00BD17F6" w:rsidP="00BD17F6">
      <w:pPr>
        <w:pStyle w:val="SingleTxtG"/>
        <w:ind w:left="2268"/>
      </w:pPr>
      <w:r w:rsidRPr="00327512">
        <w:t xml:space="preserve">At each side, the cowl monitoring area is bound by the TP line (see figure 14), where: </w:t>
      </w:r>
    </w:p>
    <w:p w14:paraId="26FAB1D1" w14:textId="77777777" w:rsidR="00BD17F6" w:rsidRPr="00327512" w:rsidRDefault="00BD17F6" w:rsidP="00BD17F6">
      <w:pPr>
        <w:pStyle w:val="SingleTxtG"/>
        <w:ind w:left="2835" w:hanging="567"/>
      </w:pPr>
      <w:r w:rsidRPr="00327512">
        <w:t>(a)</w:t>
      </w:r>
      <w:r w:rsidRPr="00327512">
        <w:tab/>
        <w:t xml:space="preserve">the "T point" is the rear corner of the bonnet top test area; and </w:t>
      </w:r>
    </w:p>
    <w:p w14:paraId="7A8464E8" w14:textId="77777777" w:rsidR="00BD17F6" w:rsidRPr="00327512" w:rsidRDefault="00BD17F6" w:rsidP="00BD17F6">
      <w:pPr>
        <w:pStyle w:val="SingleTxtG"/>
        <w:ind w:left="2835" w:hanging="567"/>
      </w:pPr>
      <w:r w:rsidRPr="00327512">
        <w:t>(b)</w:t>
      </w:r>
      <w:r w:rsidRPr="00327512">
        <w:tab/>
        <w:t>the "P corner point" is the lower corner of the windscreen test area; using a flexible tape held tautly from point T to P.</w:t>
      </w:r>
    </w:p>
    <w:p w14:paraId="44200B25" w14:textId="77777777" w:rsidR="00BD17F6" w:rsidRPr="007A1AC8" w:rsidRDefault="00BD17F6" w:rsidP="00BD17F6">
      <w:pPr>
        <w:pStyle w:val="ListParagraph"/>
        <w:spacing w:after="120"/>
        <w:ind w:left="2268" w:right="1134"/>
        <w:jc w:val="both"/>
        <w:rPr>
          <w:b/>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2"/>
        <w:gridCol w:w="4399"/>
      </w:tblGrid>
      <w:tr w:rsidR="00BD17F6" w:rsidRPr="007A1AC8" w14:paraId="337CF29A" w14:textId="77777777" w:rsidTr="00CB7D70">
        <w:tc>
          <w:tcPr>
            <w:tcW w:w="4242" w:type="dxa"/>
            <w:shd w:val="clear" w:color="auto" w:fill="auto"/>
          </w:tcPr>
          <w:p w14:paraId="1C5875D1" w14:textId="77777777" w:rsidR="00BD17F6" w:rsidRDefault="00BD17F6" w:rsidP="00CB7D70">
            <w:pPr>
              <w:pStyle w:val="ListParagraph"/>
              <w:spacing w:after="120"/>
              <w:ind w:left="0" w:right="1134"/>
              <w:jc w:val="both"/>
              <w:rPr>
                <w:bCs/>
              </w:rPr>
            </w:pPr>
            <w:r>
              <w:rPr>
                <w:bCs/>
              </w:rPr>
              <w:t>Figure 14</w:t>
            </w:r>
          </w:p>
          <w:p w14:paraId="08AC9192" w14:textId="77777777" w:rsidR="00BD17F6" w:rsidRDefault="00BD17F6" w:rsidP="00CB7D70">
            <w:pPr>
              <w:pStyle w:val="ListParagraph"/>
              <w:spacing w:after="120"/>
              <w:ind w:left="0"/>
              <w:rPr>
                <w:b/>
              </w:rPr>
            </w:pPr>
            <w:r>
              <w:rPr>
                <w:b/>
              </w:rPr>
              <w:t>Lateral Limits of the Cowl Monitoring Area</w:t>
            </w:r>
          </w:p>
          <w:p w14:paraId="5F593BD2" w14:textId="77777777" w:rsidR="00BD17F6" w:rsidRDefault="00BD17F6" w:rsidP="00CB7D70">
            <w:pPr>
              <w:pStyle w:val="ListParagraph"/>
              <w:spacing w:after="120"/>
              <w:ind w:left="0" w:right="1134"/>
              <w:jc w:val="both"/>
              <w:rPr>
                <w:b/>
              </w:rPr>
            </w:pPr>
          </w:p>
          <w:p w14:paraId="7D58C073" w14:textId="7E7C816F" w:rsidR="00BD17F6" w:rsidRDefault="00BD17F6" w:rsidP="00CB7D70">
            <w:pPr>
              <w:pStyle w:val="ListParagraph"/>
              <w:spacing w:after="120"/>
              <w:ind w:left="0" w:right="137"/>
              <w:jc w:val="both"/>
              <w:rPr>
                <w:b/>
              </w:rPr>
            </w:pPr>
            <w:r>
              <w:rPr>
                <w:noProof/>
              </w:rPr>
              <w:drawing>
                <wp:inline distT="0" distB="0" distL="0" distR="0" wp14:anchorId="224EC80B" wp14:editId="124F1244">
                  <wp:extent cx="2508250" cy="28702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8250" cy="2870200"/>
                          </a:xfrm>
                          <a:prstGeom prst="rect">
                            <a:avLst/>
                          </a:prstGeom>
                          <a:noFill/>
                          <a:ln>
                            <a:noFill/>
                          </a:ln>
                        </pic:spPr>
                      </pic:pic>
                    </a:graphicData>
                  </a:graphic>
                </wp:inline>
              </w:drawing>
            </w:r>
          </w:p>
        </w:tc>
        <w:tc>
          <w:tcPr>
            <w:tcW w:w="4399" w:type="dxa"/>
            <w:shd w:val="clear" w:color="auto" w:fill="auto"/>
          </w:tcPr>
          <w:p w14:paraId="50DC01D3" w14:textId="77777777" w:rsidR="00BD17F6" w:rsidRDefault="00BD17F6" w:rsidP="00CB7D70">
            <w:pPr>
              <w:spacing w:after="120"/>
              <w:ind w:right="137"/>
              <w:rPr>
                <w:b/>
              </w:rPr>
            </w:pPr>
            <w:r>
              <w:rPr>
                <w:bCs/>
              </w:rPr>
              <w:t>Figure 15</w:t>
            </w:r>
            <w:r>
              <w:rPr>
                <w:b/>
              </w:rPr>
              <w:br/>
            </w:r>
            <w:r>
              <w:rPr>
                <w:b/>
                <w:bCs/>
              </w:rPr>
              <w:t>Particular Case, if No Unique "P point" Corner</w:t>
            </w:r>
          </w:p>
          <w:p w14:paraId="233ED3D8" w14:textId="77777777" w:rsidR="00BD17F6" w:rsidRDefault="00BD17F6" w:rsidP="00CB7D70">
            <w:pPr>
              <w:spacing w:after="120"/>
              <w:ind w:right="137"/>
              <w:jc w:val="both"/>
              <w:rPr>
                <w:b/>
              </w:rPr>
            </w:pPr>
          </w:p>
          <w:p w14:paraId="3C51D74A" w14:textId="39D05926" w:rsidR="00BD17F6" w:rsidRDefault="00BD17F6" w:rsidP="00CB7D70">
            <w:pPr>
              <w:pStyle w:val="ListParagraph"/>
              <w:spacing w:after="120"/>
              <w:ind w:left="5" w:right="137" w:hanging="5"/>
              <w:jc w:val="both"/>
              <w:rPr>
                <w:b/>
              </w:rPr>
            </w:pPr>
            <w:r>
              <w:rPr>
                <w:noProof/>
              </w:rPr>
              <mc:AlternateContent>
                <mc:Choice Requires="wps">
                  <w:drawing>
                    <wp:anchor distT="0" distB="0" distL="114300" distR="114300" simplePos="0" relativeHeight="251666432" behindDoc="0" locked="0" layoutInCell="1" allowOverlap="1" wp14:anchorId="0FB6FF95" wp14:editId="2247DC04">
                      <wp:simplePos x="0" y="0"/>
                      <wp:positionH relativeFrom="column">
                        <wp:posOffset>951865</wp:posOffset>
                      </wp:positionH>
                      <wp:positionV relativeFrom="paragraph">
                        <wp:posOffset>1353185</wp:posOffset>
                      </wp:positionV>
                      <wp:extent cx="427355" cy="2514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251460"/>
                              </a:xfrm>
                              <a:prstGeom prst="rect">
                                <a:avLst/>
                              </a:prstGeom>
                              <a:noFill/>
                            </wps:spPr>
                            <wps:txbx>
                              <w:txbxContent>
                                <w:p w14:paraId="6BA62A65" w14:textId="77777777" w:rsidR="00BD17F6" w:rsidRPr="002518B0" w:rsidRDefault="00BD17F6" w:rsidP="00BD17F6">
                                  <w:pPr>
                                    <w:textAlignment w:val="baseline"/>
                                    <w:rPr>
                                      <w:rFonts w:ascii="Arial" w:hAnsi="Arial" w:cs="Arial"/>
                                      <w:b/>
                                      <w:bCs/>
                                      <w:color w:val="FFC000"/>
                                      <w:kern w:val="24"/>
                                      <w:sz w:val="22"/>
                                      <w:szCs w:val="22"/>
                                      <w:lang w:val="fr-FR"/>
                                    </w:rPr>
                                  </w:pPr>
                                  <w:r w:rsidRPr="002518B0">
                                    <w:rPr>
                                      <w:rFonts w:ascii="Arial" w:hAnsi="Arial" w:cs="Arial"/>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B6FF95" id="Text Box 24" o:spid="_x0000_s1109" type="#_x0000_t202" style="position:absolute;left:0;text-align:left;margin-left:74.95pt;margin-top:106.55pt;width:33.6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" filled="f" stroked="f">
                      <v:textbox>
                        <w:txbxContent>
                          <w:p w14:paraId="6BA62A65" w14:textId="77777777" w:rsidR="00BD17F6" w:rsidRPr="002518B0" w:rsidRDefault="00BD17F6" w:rsidP="00BD17F6">
                            <w:pPr>
                              <w:textAlignment w:val="baseline"/>
                              <w:rPr>
                                <w:rFonts w:ascii="Arial" w:hAnsi="Arial" w:cs="Arial"/>
                                <w:b/>
                                <w:bCs/>
                                <w:color w:val="FFC000"/>
                                <w:kern w:val="24"/>
                                <w:sz w:val="22"/>
                                <w:szCs w:val="22"/>
                                <w:lang w:val="fr-FR"/>
                              </w:rPr>
                            </w:pPr>
                            <w:r w:rsidRPr="002518B0">
                              <w:rPr>
                                <w:rFonts w:ascii="Arial" w:hAnsi="Arial" w:cs="Arial"/>
                                <w:b/>
                                <w:bCs/>
                                <w:color w:val="FFC000"/>
                                <w:kern w:val="24"/>
                                <w:sz w:val="22"/>
                                <w:szCs w:val="22"/>
                                <w:lang w:val="fr-FR"/>
                              </w:rPr>
                              <w:t>45°</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A77B205" wp14:editId="1F7D42E0">
                      <wp:simplePos x="0" y="0"/>
                      <wp:positionH relativeFrom="column">
                        <wp:posOffset>1171575</wp:posOffset>
                      </wp:positionH>
                      <wp:positionV relativeFrom="paragraph">
                        <wp:posOffset>1143635</wp:posOffset>
                      </wp:positionV>
                      <wp:extent cx="201295" cy="176530"/>
                      <wp:effectExtent l="0" t="44767" r="1587" b="39688"/>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cap="flat" cmpd="sng" algn="ctr">
                                <a:solidFill>
                                  <a:srgbClr val="FFC000"/>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F4F5053" id="Freeform: Shape 23" o:spid="_x0000_s1026" style="position:absolute;margin-left:92.25pt;margin-top:90.05pt;width:15.85pt;height:13.9pt;rotation:711417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Pr>
                <w:noProof/>
              </w:rPr>
              <mc:AlternateContent>
                <mc:Choice Requires="wps">
                  <w:drawing>
                    <wp:anchor distT="0" distB="0" distL="114300" distR="114300" simplePos="0" relativeHeight="251663360" behindDoc="0" locked="0" layoutInCell="1" allowOverlap="1" wp14:anchorId="5CF5612D" wp14:editId="5365D7FA">
                      <wp:simplePos x="0" y="0"/>
                      <wp:positionH relativeFrom="column">
                        <wp:posOffset>1565275</wp:posOffset>
                      </wp:positionH>
                      <wp:positionV relativeFrom="paragraph">
                        <wp:posOffset>405130</wp:posOffset>
                      </wp:positionV>
                      <wp:extent cx="319405" cy="3644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147">
                                <a:off x="0" y="0"/>
                                <a:ext cx="319405" cy="364490"/>
                              </a:xfrm>
                              <a:prstGeom prst="rect">
                                <a:avLst/>
                              </a:prstGeom>
                              <a:noFill/>
                            </wps:spPr>
                            <wps:txbx>
                              <w:txbxContent>
                                <w:p w14:paraId="27CD2F75"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+x</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CF5612D" id="Text Box 22" o:spid="_x0000_s1110" type="#_x0000_t202" style="position:absolute;left:0;text-align:left;margin-left:123.25pt;margin-top:31.9pt;width:25.15pt;height:28.7pt;rotation:20055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" filled="f" stroked="f">
                      <v:textbox>
                        <w:txbxContent>
                          <w:p w14:paraId="27CD2F75"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+x</w:t>
                            </w:r>
                          </w:p>
                        </w:txbxContent>
                      </v:textbox>
                    </v:shape>
                  </w:pict>
                </mc:Fallback>
              </mc:AlternateContent>
            </w:r>
            <w:r>
              <w:rPr>
                <w:noProof/>
              </w:rPr>
              <mc:AlternateContent>
                <mc:Choice Requires="wpg">
                  <w:drawing>
                    <wp:inline distT="0" distB="0" distL="0" distR="0" wp14:anchorId="4C9DE2D3" wp14:editId="0D61B798">
                      <wp:extent cx="2474595" cy="2451100"/>
                      <wp:effectExtent l="21590" t="1905"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451100"/>
                                <a:chOff x="0" y="0"/>
                                <a:chExt cx="45052" cy="46919"/>
                              </a:xfrm>
                            </wpg:grpSpPr>
                            <wpg:grpSp>
                              <wpg:cNvPr id="9" name="Groupe 273"/>
                              <wpg:cNvGrpSpPr>
                                <a:grpSpLocks/>
                              </wpg:cNvGrpSpPr>
                              <wpg:grpSpPr bwMode="auto">
                                <a:xfrm>
                                  <a:off x="0" y="0"/>
                                  <a:ext cx="45052" cy="46919"/>
                                  <a:chOff x="0" y="0"/>
                                  <a:chExt cx="60067" cy="62559"/>
                                </a:xfrm>
                              </wpg:grpSpPr>
                              <pic:pic xmlns:pic="http://schemas.openxmlformats.org/drawingml/2006/picture">
                                <pic:nvPicPr>
                                  <pic:cNvPr id="10" name="Image 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87" y="0"/>
                                    <a:ext cx="53980" cy="62559"/>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e 277"/>
                                <wpg:cNvGrpSpPr>
                                  <a:grpSpLocks/>
                                </wpg:cNvGrpSpPr>
                                <wpg:grpSpPr bwMode="auto">
                                  <a:xfrm>
                                    <a:off x="6413" y="10141"/>
                                    <a:ext cx="21409" cy="46408"/>
                                    <a:chOff x="6413" y="10141"/>
                                    <a:chExt cx="21409" cy="46408"/>
                                  </a:xfrm>
                                </wpg:grpSpPr>
                                <wps:wsp>
                                  <wps:cNvPr id="12" name="Forme libre : forme 278"/>
                                  <wps:cNvSpPr>
                                    <a:spLocks/>
                                  </wps:cNvSpPr>
                                  <wps:spPr bwMode="auto">
                                    <a:xfrm>
                                      <a:off x="18951" y="10141"/>
                                      <a:ext cx="8871" cy="46408"/>
                                    </a:xfrm>
                                    <a:custGeom>
                                      <a:avLst/>
                                      <a:gdLst>
                                        <a:gd name="T0" fmla="*/ 592126 w 887094"/>
                                        <a:gd name="T1" fmla="*/ 0 h 4640826"/>
                                        <a:gd name="T2" fmla="*/ 542965 w 887094"/>
                                        <a:gd name="T3" fmla="*/ 39329 h 4640826"/>
                                        <a:gd name="T4" fmla="*/ 493804 w 887094"/>
                                        <a:gd name="T5" fmla="*/ 88491 h 4640826"/>
                                        <a:gd name="T6" fmla="*/ 454475 w 887094"/>
                                        <a:gd name="T7" fmla="*/ 147484 h 4640826"/>
                                        <a:gd name="T8" fmla="*/ 434810 w 887094"/>
                                        <a:gd name="T9" fmla="*/ 176981 h 4640826"/>
                                        <a:gd name="T10" fmla="*/ 415146 w 887094"/>
                                        <a:gd name="T11" fmla="*/ 235975 h 4640826"/>
                                        <a:gd name="T12" fmla="*/ 405313 w 887094"/>
                                        <a:gd name="T13" fmla="*/ 265471 h 4640826"/>
                                        <a:gd name="T14" fmla="*/ 385649 w 887094"/>
                                        <a:gd name="T15" fmla="*/ 353962 h 4640826"/>
                                        <a:gd name="T16" fmla="*/ 356152 w 887094"/>
                                        <a:gd name="T17" fmla="*/ 373626 h 4640826"/>
                                        <a:gd name="T18" fmla="*/ 336487 w 887094"/>
                                        <a:gd name="T19" fmla="*/ 403123 h 4640826"/>
                                        <a:gd name="T20" fmla="*/ 316823 w 887094"/>
                                        <a:gd name="T21" fmla="*/ 462116 h 4640826"/>
                                        <a:gd name="T22" fmla="*/ 297158 w 887094"/>
                                        <a:gd name="T23" fmla="*/ 491613 h 4640826"/>
                                        <a:gd name="T24" fmla="*/ 287326 w 887094"/>
                                        <a:gd name="T25" fmla="*/ 521110 h 4640826"/>
                                        <a:gd name="T26" fmla="*/ 257829 w 887094"/>
                                        <a:gd name="T27" fmla="*/ 580104 h 4640826"/>
                                        <a:gd name="T28" fmla="*/ 247997 w 887094"/>
                                        <a:gd name="T29" fmla="*/ 619433 h 4640826"/>
                                        <a:gd name="T30" fmla="*/ 228333 w 887094"/>
                                        <a:gd name="T31" fmla="*/ 678426 h 4640826"/>
                                        <a:gd name="T32" fmla="*/ 198836 w 887094"/>
                                        <a:gd name="T33" fmla="*/ 776749 h 4640826"/>
                                        <a:gd name="T34" fmla="*/ 189004 w 887094"/>
                                        <a:gd name="T35" fmla="*/ 806246 h 4640826"/>
                                        <a:gd name="T36" fmla="*/ 169339 w 887094"/>
                                        <a:gd name="T37" fmla="*/ 835742 h 4640826"/>
                                        <a:gd name="T38" fmla="*/ 149675 w 887094"/>
                                        <a:gd name="T39" fmla="*/ 894736 h 4640826"/>
                                        <a:gd name="T40" fmla="*/ 130010 w 887094"/>
                                        <a:gd name="T41" fmla="*/ 993058 h 4640826"/>
                                        <a:gd name="T42" fmla="*/ 120178 w 887094"/>
                                        <a:gd name="T43" fmla="*/ 1042220 h 4640826"/>
                                        <a:gd name="T44" fmla="*/ 110346 w 887094"/>
                                        <a:gd name="T45" fmla="*/ 1071716 h 4640826"/>
                                        <a:gd name="T46" fmla="*/ 100513 w 887094"/>
                                        <a:gd name="T47" fmla="*/ 1337187 h 4640826"/>
                                        <a:gd name="T48" fmla="*/ 80849 w 887094"/>
                                        <a:gd name="T49" fmla="*/ 1435510 h 4640826"/>
                                        <a:gd name="T50" fmla="*/ 61184 w 887094"/>
                                        <a:gd name="T51" fmla="*/ 1465007 h 4640826"/>
                                        <a:gd name="T52" fmla="*/ 51352 w 887094"/>
                                        <a:gd name="T53" fmla="*/ 1514168 h 4640826"/>
                                        <a:gd name="T54" fmla="*/ 41520 w 887094"/>
                                        <a:gd name="T55" fmla="*/ 1543665 h 4640826"/>
                                        <a:gd name="T56" fmla="*/ 21855 w 887094"/>
                                        <a:gd name="T57" fmla="*/ 1681316 h 4640826"/>
                                        <a:gd name="T58" fmla="*/ 12023 w 887094"/>
                                        <a:gd name="T59" fmla="*/ 1740310 h 4640826"/>
                                        <a:gd name="T60" fmla="*/ 12023 w 887094"/>
                                        <a:gd name="T61" fmla="*/ 2281084 h 4640826"/>
                                        <a:gd name="T62" fmla="*/ 21855 w 887094"/>
                                        <a:gd name="T63" fmla="*/ 2320413 h 4640826"/>
                                        <a:gd name="T64" fmla="*/ 31687 w 887094"/>
                                        <a:gd name="T65" fmla="*/ 2438400 h 4640826"/>
                                        <a:gd name="T66" fmla="*/ 51352 w 887094"/>
                                        <a:gd name="T67" fmla="*/ 2497394 h 4640826"/>
                                        <a:gd name="T68" fmla="*/ 61184 w 887094"/>
                                        <a:gd name="T69" fmla="*/ 2546555 h 4640826"/>
                                        <a:gd name="T70" fmla="*/ 80849 w 887094"/>
                                        <a:gd name="T71" fmla="*/ 2605549 h 4640826"/>
                                        <a:gd name="T72" fmla="*/ 90681 w 887094"/>
                                        <a:gd name="T73" fmla="*/ 2635046 h 4640826"/>
                                        <a:gd name="T74" fmla="*/ 110346 w 887094"/>
                                        <a:gd name="T75" fmla="*/ 2723536 h 4640826"/>
                                        <a:gd name="T76" fmla="*/ 159507 w 887094"/>
                                        <a:gd name="T77" fmla="*/ 3234813 h 4640826"/>
                                        <a:gd name="T78" fmla="*/ 169339 w 887094"/>
                                        <a:gd name="T79" fmla="*/ 3264310 h 4640826"/>
                                        <a:gd name="T80" fmla="*/ 179171 w 887094"/>
                                        <a:gd name="T81" fmla="*/ 3303639 h 4640826"/>
                                        <a:gd name="T82" fmla="*/ 198836 w 887094"/>
                                        <a:gd name="T83" fmla="*/ 3411794 h 4640826"/>
                                        <a:gd name="T84" fmla="*/ 218500 w 887094"/>
                                        <a:gd name="T85" fmla="*/ 3441291 h 4640826"/>
                                        <a:gd name="T86" fmla="*/ 257829 w 887094"/>
                                        <a:gd name="T87" fmla="*/ 3578942 h 4640826"/>
                                        <a:gd name="T88" fmla="*/ 267662 w 887094"/>
                                        <a:gd name="T89" fmla="*/ 3608439 h 4640826"/>
                                        <a:gd name="T90" fmla="*/ 287326 w 887094"/>
                                        <a:gd name="T91" fmla="*/ 3637936 h 4640826"/>
                                        <a:gd name="T92" fmla="*/ 297158 w 887094"/>
                                        <a:gd name="T93" fmla="*/ 3687097 h 4640826"/>
                                        <a:gd name="T94" fmla="*/ 316823 w 887094"/>
                                        <a:gd name="T95" fmla="*/ 3716594 h 4640826"/>
                                        <a:gd name="T96" fmla="*/ 346320 w 887094"/>
                                        <a:gd name="T97" fmla="*/ 3775587 h 4640826"/>
                                        <a:gd name="T98" fmla="*/ 395481 w 887094"/>
                                        <a:gd name="T99" fmla="*/ 3864078 h 4640826"/>
                                        <a:gd name="T100" fmla="*/ 415146 w 887094"/>
                                        <a:gd name="T101" fmla="*/ 3903407 h 4640826"/>
                                        <a:gd name="T102" fmla="*/ 454475 w 887094"/>
                                        <a:gd name="T103" fmla="*/ 3962400 h 4640826"/>
                                        <a:gd name="T104" fmla="*/ 493804 w 887094"/>
                                        <a:gd name="T105" fmla="*/ 4050891 h 4640826"/>
                                        <a:gd name="T106" fmla="*/ 523300 w 887094"/>
                                        <a:gd name="T107" fmla="*/ 4109884 h 4640826"/>
                                        <a:gd name="T108" fmla="*/ 542965 w 887094"/>
                                        <a:gd name="T109" fmla="*/ 4168878 h 4640826"/>
                                        <a:gd name="T110" fmla="*/ 552797 w 887094"/>
                                        <a:gd name="T111" fmla="*/ 4198375 h 4640826"/>
                                        <a:gd name="T112" fmla="*/ 572462 w 887094"/>
                                        <a:gd name="T113" fmla="*/ 4237704 h 4640826"/>
                                        <a:gd name="T114" fmla="*/ 611791 w 887094"/>
                                        <a:gd name="T115" fmla="*/ 4296697 h 4640826"/>
                                        <a:gd name="T116" fmla="*/ 651120 w 887094"/>
                                        <a:gd name="T117" fmla="*/ 4336026 h 4640826"/>
                                        <a:gd name="T118" fmla="*/ 769107 w 887094"/>
                                        <a:gd name="T119" fmla="*/ 4483510 h 4640826"/>
                                        <a:gd name="T120" fmla="*/ 788771 w 887094"/>
                                        <a:gd name="T121" fmla="*/ 4513007 h 4640826"/>
                                        <a:gd name="T122" fmla="*/ 887094 w 887094"/>
                                        <a:gd name="T123" fmla="*/ 4640826 h 464082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Forme libre : forme 279"/>
                                  <wps:cNvSpPr>
                                    <a:spLocks/>
                                  </wps:cNvSpPr>
                                  <wps:spPr bwMode="auto">
                                    <a:xfrm>
                                      <a:off x="6413" y="10150"/>
                                      <a:ext cx="18235" cy="1711"/>
                                    </a:xfrm>
                                    <a:custGeom>
                                      <a:avLst/>
                                      <a:gdLst>
                                        <a:gd name="T0" fmla="*/ 1823511 w 2703871"/>
                                        <a:gd name="T1" fmla="*/ 20931 h 302456"/>
                                        <a:gd name="T2" fmla="*/ 1679918 w 2703871"/>
                                        <a:gd name="T3" fmla="*/ 0 h 302456"/>
                                        <a:gd name="T4" fmla="*/ 1538380 w 2703871"/>
                                        <a:gd name="T5" fmla="*/ 20931 h 302456"/>
                                        <a:gd name="T6" fmla="*/ 1239988 w 2703871"/>
                                        <a:gd name="T7" fmla="*/ 32059 h 302456"/>
                                        <a:gd name="T8" fmla="*/ 1034429 w 2703871"/>
                                        <a:gd name="T9" fmla="*/ 43188 h 302456"/>
                                        <a:gd name="T10" fmla="*/ 1014536 w 2703871"/>
                                        <a:gd name="T11" fmla="*/ 48752 h 302456"/>
                                        <a:gd name="T12" fmla="*/ 862024 w 2703871"/>
                                        <a:gd name="T13" fmla="*/ 54316 h 302456"/>
                                        <a:gd name="T14" fmla="*/ 782452 w 2703871"/>
                                        <a:gd name="T15" fmla="*/ 59881 h 302456"/>
                                        <a:gd name="T16" fmla="*/ 689619 w 2703871"/>
                                        <a:gd name="T17" fmla="*/ 71009 h 302456"/>
                                        <a:gd name="T18" fmla="*/ 663095 w 2703871"/>
                                        <a:gd name="T19" fmla="*/ 76573 h 302456"/>
                                        <a:gd name="T20" fmla="*/ 583524 w 2703871"/>
                                        <a:gd name="T21" fmla="*/ 87702 h 302456"/>
                                        <a:gd name="T22" fmla="*/ 563631 w 2703871"/>
                                        <a:gd name="T23" fmla="*/ 93266 h 302456"/>
                                        <a:gd name="T24" fmla="*/ 411119 w 2703871"/>
                                        <a:gd name="T25" fmla="*/ 104395 h 302456"/>
                                        <a:gd name="T26" fmla="*/ 391227 w 2703871"/>
                                        <a:gd name="T27" fmla="*/ 115524 h 302456"/>
                                        <a:gd name="T28" fmla="*/ 338178 w 2703871"/>
                                        <a:gd name="T29" fmla="*/ 121088 h 302456"/>
                                        <a:gd name="T30" fmla="*/ 212191 w 2703871"/>
                                        <a:gd name="T31" fmla="*/ 126653 h 302456"/>
                                        <a:gd name="T32" fmla="*/ 152512 w 2703871"/>
                                        <a:gd name="T33" fmla="*/ 137781 h 302456"/>
                                        <a:gd name="T34" fmla="*/ 132619 w 2703871"/>
                                        <a:gd name="T35" fmla="*/ 143346 h 302456"/>
                                        <a:gd name="T36" fmla="*/ 72941 w 2703871"/>
                                        <a:gd name="T37" fmla="*/ 148910 h 302456"/>
                                        <a:gd name="T38" fmla="*/ 53048 w 2703871"/>
                                        <a:gd name="T39" fmla="*/ 160038 h 302456"/>
                                        <a:gd name="T40" fmla="*/ 0 w 2703871"/>
                                        <a:gd name="T41" fmla="*/ 171167 h 302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 name="Connecteur droit 280"/>
                                <wps:cNvCnPr>
                                  <a:cxnSpLocks/>
                                </wps:cNvCnPr>
                                <wps:spPr bwMode="auto">
                                  <a:xfrm>
                                    <a:off x="0" y="34581"/>
                                    <a:ext cx="53979"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5" name="Connecteur droit 281"/>
                                <wps:cNvCnPr>
                                  <a:cxnSpLocks/>
                                </wps:cNvCnPr>
                                <wps:spPr bwMode="auto">
                                  <a:xfrm flipV="1">
                                    <a:off x="22231" y="7785"/>
                                    <a:ext cx="28653" cy="26744"/>
                                  </a:xfrm>
                                  <a:prstGeom prst="line">
                                    <a:avLst/>
                                  </a:prstGeom>
                                  <a:noFill/>
                                  <a:ln w="34925">
                                    <a:solidFill>
                                      <a:srgbClr val="FFC000"/>
                                    </a:solidFill>
                                    <a:round/>
                                    <a:headEnd/>
                                    <a:tailEnd/>
                                  </a:ln>
                                  <a:extLst>
                                    <a:ext uri="{909E8E84-426E-40DD-AFC4-6F175D3DCCD1}">
                                      <a14:hiddenFill xmlns:a14="http://schemas.microsoft.com/office/drawing/2010/main">
                                        <a:noFill/>
                                      </a14:hiddenFill>
                                    </a:ext>
                                  </a:extLst>
                                </wps:spPr>
                                <wps:bodyPr/>
                              </wps:wsp>
                              <wpg:grpSp>
                                <wpg:cNvPr id="16" name="Groupe 282"/>
                                <wpg:cNvGrpSpPr>
                                  <a:grpSpLocks/>
                                </wpg:cNvGrpSpPr>
                                <wpg:grpSpPr bwMode="auto">
                                  <a:xfrm>
                                    <a:off x="30253" y="6086"/>
                                    <a:ext cx="22668" cy="28446"/>
                                    <a:chOff x="30253" y="6086"/>
                                    <a:chExt cx="22667" cy="28446"/>
                                  </a:xfrm>
                                </wpg:grpSpPr>
                                <wps:wsp>
                                  <wps:cNvPr id="17" name="Forme libre : forme 285"/>
                                  <wps:cNvSpPr>
                                    <a:spLocks/>
                                  </wps:cNvSpPr>
                                  <wps:spPr bwMode="auto">
                                    <a:xfrm>
                                      <a:off x="35595" y="13802"/>
                                      <a:ext cx="14460" cy="20730"/>
                                    </a:xfrm>
                                    <a:custGeom>
                                      <a:avLst/>
                                      <a:gdLst>
                                        <a:gd name="T0" fmla="*/ 1445919 w 980294"/>
                                        <a:gd name="T1" fmla="*/ 0 h 2395369"/>
                                        <a:gd name="T2" fmla="*/ 731979 w 980294"/>
                                        <a:gd name="T3" fmla="*/ 254643 h 2395369"/>
                                        <a:gd name="T4" fmla="*/ 335859 w 980294"/>
                                        <a:gd name="T5" fmla="*/ 724364 h 2395369"/>
                                        <a:gd name="T6" fmla="*/ 100128 w 980294"/>
                                        <a:gd name="T7" fmla="*/ 1365794 h 2395369"/>
                                        <a:gd name="T8" fmla="*/ 0 w 980294"/>
                                        <a:gd name="T9" fmla="*/ 2073075 h 23953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Ellipse 287"/>
                                  <wps:cNvSpPr>
                                    <a:spLocks noChangeArrowheads="1"/>
                                  </wps:cNvSpPr>
                                  <wps:spPr bwMode="auto">
                                    <a:xfrm>
                                      <a:off x="30253" y="6086"/>
                                      <a:ext cx="22668" cy="20244"/>
                                    </a:xfrm>
                                    <a:prstGeom prst="ellipse">
                                      <a:avLst/>
                                    </a:prstGeom>
                                    <a:noFill/>
                                    <a:ln w="28575">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9" name="ZoneTexte 7"/>
                              <wps:cNvSpPr txBox="1">
                                <a:spLocks noChangeArrowheads="1"/>
                              </wps:cNvSpPr>
                              <wps:spPr bwMode="auto">
                                <a:xfrm>
                                  <a:off x="27448" y="21090"/>
                                  <a:ext cx="11728" cy="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B988" w14:textId="77777777" w:rsidR="00BD17F6" w:rsidRPr="002518B0" w:rsidRDefault="00BD17F6" w:rsidP="00BD17F6">
                                    <w:pPr>
                                      <w:textAlignment w:val="baseline"/>
                                      <w:rPr>
                                        <w:rFonts w:ascii="Arial" w:hAnsi="Arial" w:cs="Arial"/>
                                        <w:b/>
                                        <w:bCs/>
                                        <w:color w:val="FFFF00"/>
                                        <w:kern w:val="24"/>
                                        <w:sz w:val="36"/>
                                        <w:szCs w:val="36"/>
                                      </w:rPr>
                                    </w:pPr>
                                    <w:r w:rsidRPr="002518B0">
                                      <w:rPr>
                                        <w:rFonts w:ascii="Arial" w:hAnsi="Arial" w:cs="Arial"/>
                                        <w:b/>
                                        <w:bCs/>
                                        <w:color w:val="FFFF00"/>
                                        <w:kern w:val="24"/>
                                        <w:sz w:val="36"/>
                                        <w:szCs w:val="36"/>
                                      </w:rPr>
                                      <w:t>(a)</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24630" y="6429"/>
                                  <a:ext cx="5055" cy="8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D26D"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P</w:t>
                                    </w:r>
                                  </w:p>
                                </w:txbxContent>
                              </wps:txbx>
                              <wps:bodyPr rot="0" vert="horz" wrap="square" lIns="91440" tIns="45720" rIns="91440" bIns="45720" anchor="t" anchorCtr="0" upright="1">
                                <a:noAutofit/>
                              </wps:bodyPr>
                            </wps:wsp>
                            <wps:wsp>
                              <wps:cNvPr id="21" name="ZoneTexte 35"/>
                              <wps:cNvSpPr txBox="1">
                                <a:spLocks noChangeArrowheads="1"/>
                              </wps:cNvSpPr>
                              <wps:spPr bwMode="auto">
                                <a:xfrm>
                                  <a:off x="31765" y="10351"/>
                                  <a:ext cx="10805" cy="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AF52E" w14:textId="77777777" w:rsidR="00BD17F6" w:rsidRPr="002518B0" w:rsidRDefault="00BD17F6" w:rsidP="00BD17F6">
                                    <w:pPr>
                                      <w:textAlignment w:val="baseline"/>
                                      <w:rPr>
                                        <w:rFonts w:ascii="Arial" w:hAnsi="Arial" w:cs="Arial"/>
                                        <w:b/>
                                        <w:bCs/>
                                        <w:color w:val="FF0000"/>
                                        <w:kern w:val="24"/>
                                        <w:sz w:val="36"/>
                                        <w:szCs w:val="36"/>
                                      </w:rPr>
                                    </w:pPr>
                                    <w:r w:rsidRPr="002518B0">
                                      <w:rPr>
                                        <w:rFonts w:ascii="Arial" w:hAnsi="Arial" w:cs="Arial"/>
                                        <w:b/>
                                        <w:bCs/>
                                        <w:color w:val="FF0000"/>
                                        <w:kern w:val="24"/>
                                        <w:sz w:val="36"/>
                                        <w:szCs w:val="36"/>
                                      </w:rPr>
                                      <w:t xml:space="preserve"> </w:t>
                                    </w:r>
                                    <w:r w:rsidRPr="002518B0">
                                      <w:rPr>
                                        <w:rFonts w:ascii="Arial" w:hAnsi="Arial" w:cs="Arial"/>
                                        <w:b/>
                                        <w:bCs/>
                                        <w:color w:val="FFFF00"/>
                                        <w:kern w:val="24"/>
                                        <w:sz w:val="36"/>
                                        <w:szCs w:val="36"/>
                                      </w:rPr>
                                      <w:t>(c)</w:t>
                                    </w:r>
                                  </w:p>
                                </w:txbxContent>
                              </wps:txbx>
                              <wps:bodyPr rot="0" vert="horz" wrap="square" lIns="91440" tIns="45720" rIns="91440" bIns="45720" anchor="t" anchorCtr="0" upright="1">
                                <a:noAutofit/>
                              </wps:bodyPr>
                            </wps:wsp>
                          </wpg:wgp>
                        </a:graphicData>
                      </a:graphic>
                    </wp:inline>
                  </w:drawing>
                </mc:Choice>
                <mc:Fallback>
                  <w:pict>
                    <v:group w14:anchorId="4C9DE2D3" id="Group 8" o:spid="_x0000_s1111" style="width:194.85pt;height:193pt;mso-position-horizontal-relative:char;mso-position-vertical-relative:line"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">
                      <v:group id="Groupe 273" o:spid="_x0000_s1112"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 276" o:spid="_x0000_s1113"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">
                          <v:imagedata r:id="rId25" o:title=""/>
                        </v:shape>
                        <v:group id="Groupe 277" o:spid="_x0000_s1114"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e libre : forme 278" o:spid="_x0000_s1115"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0;5430,393;4938,885;4545,1475;4348,1770;4151,2360;4053,2655;3857,3540;3562,3736;3365,4031;3168,4621;2972,4916;2873,5211;2578,5801;2480,6194;2283,6784;1988,7767;1890,8062;1693,8357;1497,8947;1300,9931;1202,10422;1103,10717;1005,13372;808,14355;612,14650;514,15142;415,15437;219,16813;120,17403;120,22811;219,23204;317,24384;514,24974;612,25465;808,26055;907,26350;1103,27235;1595,32348;1693,32643;1792,33036;1988,34118;2185,34413;2578,35789;2677,36084;2873,36379;2972,36871;3168,37166;3463,37756;3955,38641;4151,39034;4545,39624;4938,40509;5233,41099;5430,41689;5528,41984;5725,42377;6118,42967;6511,43360;7691,44835;7888,45130;8871,46408" o:connectangles="0,0,0,0,0,0,0,0,0,0,0,0,0,0,0,0,0,0,0,0,0,0,0,0,0,0,0,0,0,0,0,0,0,0,0,0,0,0,0,0,0,0,0,0,0,0,0,0,0,0,0,0,0,0,0,0,0,0,0,0,0,0"/>
                          </v:shape>
                          <v:shape id="Forme libre : forme 279" o:spid="_x0000_s1116"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2298,118;11329,0;10375,118;8363,181;6976,244;6842,276;5814,307;5277,339;4651,402;4472,433;3935,496;3801,528;2773,591;2638,654;2281,685;1431,716;1029,779;894,811;492,842;358,905;0,968" o:connectangles="0,0,0,0,0,0,0,0,0,0,0,0,0,0,0,0,0,0,0,0,0"/>
                          </v:shape>
                        </v:group>
                        <v:line id="Connecteur droit 280" o:spid="_x0000_s1117"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" strokecolor="white" strokeweight="3pt">
                          <o:lock v:ext="edit" shapetype="f"/>
                        </v:line>
                        <v:line id="Connecteur droit 281" o:spid="_x0000_s1118"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" strokecolor="#ffc000" strokeweight="2.75pt">
                          <o:lock v:ext="edit" shapetype="f"/>
                        </v:line>
                        <v:group id="Groupe 282" o:spid="_x0000_s1119"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orme libre : forme 285" o:spid="_x0000_s1120"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" path="m980294,c964419,5953,621694,154736,496262,294232,370830,433728,299099,622995,227703,836978,156307,1050961,74685,1273414,67884,1578129,8938,1817413,27781,2351713,,2395369e" filled="f" strokecolor="yellow" strokeweight="3pt">
                            <v:stroke dashstyle="3 1"/>
                            <v:path arrowok="t" o:connecttype="custom" o:connectlocs="21328,0;10797,2204;4954,6269;1477,11820;0,17941" o:connectangles="0,0,0,0,0"/>
                          </v:shape>
                          <v:oval id="Ellipse 287" o:spid="_x0000_s1121"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" filled="f" strokecolor="red" strokeweight="2.25pt">
                            <v:stroke dashstyle="3 1"/>
                          </v:oval>
                        </v:group>
                      </v:group>
                      <v:shape id="ZoneTexte 7" o:spid="_x0000_s1122"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27FB988" w14:textId="77777777" w:rsidR="00BD17F6" w:rsidRPr="002518B0" w:rsidRDefault="00BD17F6" w:rsidP="00BD17F6">
                              <w:pPr>
                                <w:textAlignment w:val="baseline"/>
                                <w:rPr>
                                  <w:rFonts w:ascii="Arial" w:hAnsi="Arial" w:cs="Arial"/>
                                  <w:b/>
                                  <w:bCs/>
                                  <w:color w:val="FFFF00"/>
                                  <w:kern w:val="24"/>
                                  <w:sz w:val="36"/>
                                  <w:szCs w:val="36"/>
                                </w:rPr>
                              </w:pPr>
                              <w:r w:rsidRPr="002518B0">
                                <w:rPr>
                                  <w:rFonts w:ascii="Arial" w:hAnsi="Arial" w:cs="Arial"/>
                                  <w:b/>
                                  <w:bCs/>
                                  <w:color w:val="FFFF00"/>
                                  <w:kern w:val="24"/>
                                  <w:sz w:val="36"/>
                                  <w:szCs w:val="36"/>
                                </w:rPr>
                                <w:t>(a)</w:t>
                              </w:r>
                            </w:p>
                          </w:txbxContent>
                        </v:textbox>
                      </v:shape>
                      <v:shape id="Text Box 15" o:spid="_x0000_s1123"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DCAD26D" w14:textId="77777777" w:rsidR="00BD17F6" w:rsidRPr="002518B0" w:rsidRDefault="00BD17F6" w:rsidP="00BD17F6">
                              <w:pPr>
                                <w:textAlignment w:val="baseline"/>
                                <w:rPr>
                                  <w:rFonts w:ascii="Arial" w:hAnsi="Arial" w:cs="Arial"/>
                                  <w:b/>
                                  <w:bCs/>
                                  <w:color w:val="FFC000"/>
                                  <w:kern w:val="24"/>
                                  <w:sz w:val="48"/>
                                  <w:szCs w:val="48"/>
                                  <w:lang w:val="fr-FR"/>
                                </w:rPr>
                              </w:pPr>
                              <w:r w:rsidRPr="002518B0">
                                <w:rPr>
                                  <w:rFonts w:ascii="Arial" w:hAnsi="Arial" w:cs="Arial"/>
                                  <w:b/>
                                  <w:bCs/>
                                  <w:color w:val="FFC000"/>
                                  <w:kern w:val="24"/>
                                  <w:sz w:val="48"/>
                                  <w:szCs w:val="48"/>
                                  <w:lang w:val="fr-FR"/>
                                </w:rPr>
                                <w:t>P</w:t>
                              </w:r>
                            </w:p>
                          </w:txbxContent>
                        </v:textbox>
                      </v:shape>
                      <v:shape id="ZoneTexte 35" o:spid="_x0000_s1124"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E0AF52E" w14:textId="77777777" w:rsidR="00BD17F6" w:rsidRPr="002518B0" w:rsidRDefault="00BD17F6" w:rsidP="00BD17F6">
                              <w:pPr>
                                <w:textAlignment w:val="baseline"/>
                                <w:rPr>
                                  <w:rFonts w:ascii="Arial" w:hAnsi="Arial" w:cs="Arial"/>
                                  <w:b/>
                                  <w:bCs/>
                                  <w:color w:val="FF0000"/>
                                  <w:kern w:val="24"/>
                                  <w:sz w:val="36"/>
                                  <w:szCs w:val="36"/>
                                </w:rPr>
                              </w:pPr>
                              <w:r w:rsidRPr="002518B0">
                                <w:rPr>
                                  <w:rFonts w:ascii="Arial" w:hAnsi="Arial" w:cs="Arial"/>
                                  <w:b/>
                                  <w:bCs/>
                                  <w:color w:val="FF0000"/>
                                  <w:kern w:val="24"/>
                                  <w:sz w:val="36"/>
                                  <w:szCs w:val="36"/>
                                </w:rPr>
                                <w:t xml:space="preserve"> </w:t>
                              </w:r>
                              <w:r w:rsidRPr="002518B0">
                                <w:rPr>
                                  <w:rFonts w:ascii="Arial" w:hAnsi="Arial" w:cs="Arial"/>
                                  <w:b/>
                                  <w:bCs/>
                                  <w:color w:val="FFFF00"/>
                                  <w:kern w:val="24"/>
                                  <w:sz w:val="36"/>
                                  <w:szCs w:val="36"/>
                                </w:rPr>
                                <w:t>(c)</w:t>
                              </w:r>
                            </w:p>
                          </w:txbxContent>
                        </v:textbox>
                      </v:shape>
                      <w10:anchorlock/>
                    </v:group>
                  </w:pict>
                </mc:Fallback>
              </mc:AlternateContent>
            </w:r>
          </w:p>
          <w:p w14:paraId="2ABD1936" w14:textId="77777777" w:rsidR="00BD17F6" w:rsidRDefault="00BD17F6" w:rsidP="00CB7D70">
            <w:pPr>
              <w:pStyle w:val="ListParagraph"/>
              <w:spacing w:after="120"/>
              <w:ind w:left="5" w:right="137" w:hanging="5"/>
              <w:jc w:val="both"/>
              <w:rPr>
                <w:b/>
              </w:rPr>
            </w:pPr>
          </w:p>
        </w:tc>
      </w:tr>
    </w:tbl>
    <w:p w14:paraId="5B73CA72" w14:textId="77777777" w:rsidR="00BD17F6" w:rsidRPr="00304DA4" w:rsidRDefault="00BD17F6" w:rsidP="00BD17F6">
      <w:pPr>
        <w:pStyle w:val="ListParagraph"/>
        <w:spacing w:after="120"/>
        <w:ind w:left="2268" w:right="1134"/>
        <w:jc w:val="both"/>
        <w:rPr>
          <w:b/>
          <w:bCs/>
        </w:rPr>
      </w:pPr>
    </w:p>
    <w:p w14:paraId="042A62B7" w14:textId="1A7B6615" w:rsidR="00BD17F6" w:rsidRPr="00327512" w:rsidRDefault="00BD17F6" w:rsidP="00BD17F6">
      <w:pPr>
        <w:pStyle w:val="ListParagraph"/>
        <w:spacing w:after="120"/>
        <w:ind w:left="2268" w:right="1134"/>
        <w:jc w:val="both"/>
      </w:pPr>
      <w:r>
        <w:rPr>
          <w:noProof/>
        </w:rPr>
        <mc:AlternateContent>
          <mc:Choice Requires="wps">
            <w:drawing>
              <wp:anchor distT="4294967295" distB="4294967295" distL="114300" distR="114300" simplePos="0" relativeHeight="251662336" behindDoc="0" locked="0" layoutInCell="1" allowOverlap="1" wp14:anchorId="60138C92" wp14:editId="397D643E">
                <wp:simplePos x="0" y="0"/>
                <wp:positionH relativeFrom="column">
                  <wp:posOffset>179070</wp:posOffset>
                </wp:positionH>
                <wp:positionV relativeFrom="paragraph">
                  <wp:posOffset>156844</wp:posOffset>
                </wp:positionV>
                <wp:extent cx="4048760" cy="0"/>
                <wp:effectExtent l="0" t="19050" r="279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760" cy="0"/>
                        </a:xfrm>
                        <a:prstGeom prst="line">
                          <a:avLst/>
                        </a:prstGeom>
                        <a:noFill/>
                        <a:ln w="381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3F64C5" id="Straight Connector 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" strokecolor="window" strokeweight="3pt">
                <o:lock v:ext="edit" shapetype="f"/>
              </v:line>
            </w:pict>
          </mc:Fallback>
        </mc:AlternateContent>
      </w:r>
      <w:r w:rsidRPr="00327512">
        <w:t>If there is no unique "P point" where the lines defined in 2.44 (a) and (c) intersect, then the "P point" is defined by the first contact of a vertical plane intersecting the vertical longitudinal vehicle centre-plane at an angle of 45° with the (a)-(c) transition of the windscreen test area boundary, as shown in Figure 15.</w:t>
      </w:r>
    </w:p>
    <w:p w14:paraId="6919BE26" w14:textId="77777777" w:rsidR="00BD17F6" w:rsidRPr="00327512" w:rsidRDefault="00BD17F6" w:rsidP="00BD17F6">
      <w:pPr>
        <w:spacing w:after="120"/>
        <w:ind w:left="2268" w:right="1134" w:hanging="2"/>
        <w:jc w:val="both"/>
        <w:rPr>
          <w:bCs/>
          <w:u w:color="000000"/>
        </w:rPr>
      </w:pPr>
      <w:r w:rsidRPr="00327512">
        <w:rPr>
          <w:u w:color="000000"/>
        </w:rPr>
        <w:t xml:space="preserve">Tests assigned to any monitoring point located in the cowl monitoring area forward of and including WAD 1,700 are performed with the child </w:t>
      </w:r>
      <w:proofErr w:type="spellStart"/>
      <w:r w:rsidRPr="00327512">
        <w:rPr>
          <w:u w:color="000000"/>
        </w:rPr>
        <w:t>headform</w:t>
      </w:r>
      <w:proofErr w:type="spellEnd"/>
      <w:r w:rsidRPr="00327512">
        <w:rPr>
          <w:u w:color="000000"/>
        </w:rPr>
        <w:t xml:space="preserve"> impactor. Tests assigned to any monitoring point located in the</w:t>
      </w:r>
      <w:r w:rsidRPr="007A1AC8">
        <w:rPr>
          <w:b/>
          <w:u w:color="000000"/>
        </w:rPr>
        <w:t xml:space="preserve"> </w:t>
      </w:r>
      <w:r w:rsidRPr="00327512">
        <w:rPr>
          <w:bCs/>
          <w:u w:color="000000"/>
        </w:rPr>
        <w:t xml:space="preserve">cowl </w:t>
      </w:r>
      <w:r w:rsidRPr="00327512">
        <w:rPr>
          <w:bCs/>
          <w:u w:color="000000"/>
        </w:rPr>
        <w:lastRenderedPageBreak/>
        <w:t xml:space="preserve">monitoring area rearward of WAD 1,700 are performed with the adult </w:t>
      </w:r>
      <w:proofErr w:type="spellStart"/>
      <w:r w:rsidRPr="00327512">
        <w:rPr>
          <w:bCs/>
          <w:u w:color="000000"/>
        </w:rPr>
        <w:t>headform</w:t>
      </w:r>
      <w:proofErr w:type="spellEnd"/>
      <w:r w:rsidRPr="00327512">
        <w:rPr>
          <w:bCs/>
          <w:u w:color="000000"/>
        </w:rPr>
        <w:t xml:space="preserve"> impactor."</w:t>
      </w:r>
    </w:p>
    <w:p w14:paraId="1BA0B670" w14:textId="77777777" w:rsidR="00BD17F6" w:rsidRPr="00327512" w:rsidRDefault="00BD17F6" w:rsidP="00BD17F6">
      <w:pPr>
        <w:pStyle w:val="SingleTxtG"/>
        <w:rPr>
          <w:bCs/>
        </w:rPr>
      </w:pPr>
      <w:r w:rsidRPr="00327512">
        <w:rPr>
          <w:bCs/>
          <w:i/>
        </w:rPr>
        <w:t>Paragraph 2.48.</w:t>
      </w:r>
      <w:r w:rsidRPr="00327512">
        <w:rPr>
          <w:bCs/>
        </w:rPr>
        <w:t>, insert Figure 16 and amend to read:</w:t>
      </w:r>
    </w:p>
    <w:p w14:paraId="7F83991C" w14:textId="77777777" w:rsidR="00BD17F6" w:rsidRPr="00327512" w:rsidRDefault="00BD17F6" w:rsidP="00BD17F6">
      <w:pPr>
        <w:pStyle w:val="SingleTxtG"/>
        <w:ind w:left="2268" w:hanging="1134"/>
        <w:rPr>
          <w:bCs/>
        </w:rPr>
      </w:pPr>
      <w:r w:rsidRPr="00327512">
        <w:rPr>
          <w:bCs/>
        </w:rPr>
        <w:t>"2.48.</w:t>
      </w:r>
      <w:r w:rsidRPr="00327512">
        <w:rPr>
          <w:bCs/>
        </w:rPr>
        <w:tab/>
        <w:t xml:space="preserve">"Atypical windscreen fracture behaviour" is where the </w:t>
      </w:r>
      <w:proofErr w:type="spellStart"/>
      <w:r w:rsidRPr="00327512">
        <w:rPr>
          <w:bCs/>
        </w:rPr>
        <w:t>headform</w:t>
      </w:r>
      <w:proofErr w:type="spellEnd"/>
      <w:r w:rsidRPr="00327512">
        <w:rPr>
          <w:bCs/>
        </w:rPr>
        <w:t xml:space="preserve"> to windscreen impact results in at least one of the following cases: </w:t>
      </w:r>
    </w:p>
    <w:p w14:paraId="7695D0BD" w14:textId="77777777" w:rsidR="00BD17F6" w:rsidRPr="00327512" w:rsidRDefault="00BD17F6" w:rsidP="00BD17F6">
      <w:pPr>
        <w:spacing w:after="120"/>
        <w:ind w:left="2835" w:right="1134" w:hanging="567"/>
        <w:jc w:val="both"/>
        <w:rPr>
          <w:bCs/>
        </w:rPr>
      </w:pPr>
      <w:r w:rsidRPr="00327512">
        <w:rPr>
          <w:bCs/>
        </w:rPr>
        <w:t>(a)</w:t>
      </w:r>
      <w:r w:rsidRPr="00327512">
        <w:rPr>
          <w:bCs/>
        </w:rPr>
        <w:tab/>
        <w:t xml:space="preserve">The absolute value of the minimum value of the derivation of the </w:t>
      </w:r>
      <w:proofErr w:type="spellStart"/>
      <w:r w:rsidRPr="00327512">
        <w:rPr>
          <w:bCs/>
        </w:rPr>
        <w:t>headform</w:t>
      </w:r>
      <w:proofErr w:type="spellEnd"/>
      <w:r w:rsidRPr="00327512">
        <w:rPr>
          <w:bCs/>
        </w:rPr>
        <w:t xml:space="preserve"> acceleration versus time is less than 180 g/</w:t>
      </w:r>
      <w:proofErr w:type="spellStart"/>
      <w:r w:rsidRPr="00327512">
        <w:rPr>
          <w:bCs/>
        </w:rPr>
        <w:t>ms</w:t>
      </w:r>
      <w:proofErr w:type="spellEnd"/>
      <w:r w:rsidRPr="00327512">
        <w:rPr>
          <w:bCs/>
        </w:rPr>
        <w:t xml:space="preserve"> within the first 4 </w:t>
      </w:r>
      <w:proofErr w:type="spellStart"/>
      <w:r w:rsidRPr="00327512">
        <w:rPr>
          <w:bCs/>
        </w:rPr>
        <w:t>ms</w:t>
      </w:r>
      <w:proofErr w:type="spellEnd"/>
      <w:r w:rsidRPr="00327512">
        <w:rPr>
          <w:bCs/>
        </w:rPr>
        <w:t xml:space="preserve"> after the initial contact of the </w:t>
      </w:r>
      <w:proofErr w:type="spellStart"/>
      <w:r w:rsidRPr="00327512">
        <w:rPr>
          <w:bCs/>
        </w:rPr>
        <w:t>headform</w:t>
      </w:r>
      <w:proofErr w:type="spellEnd"/>
      <w:r w:rsidRPr="00327512">
        <w:rPr>
          <w:bCs/>
        </w:rPr>
        <w:t xml:space="preserve"> to the windscreen, as shown in Figure 16 ; or</w:t>
      </w:r>
    </w:p>
    <w:p w14:paraId="6C75CF61" w14:textId="77777777" w:rsidR="00BD17F6" w:rsidRPr="007A1AC8" w:rsidRDefault="00BD17F6" w:rsidP="00BD17F6">
      <w:pPr>
        <w:spacing w:after="120"/>
        <w:ind w:left="2268" w:right="1134" w:hanging="2"/>
        <w:rPr>
          <w:b/>
        </w:rPr>
      </w:pPr>
      <w:r w:rsidRPr="007A1AC8">
        <w:t>Figure 16</w:t>
      </w:r>
      <w:r w:rsidRPr="007A1AC8">
        <w:rPr>
          <w:b/>
          <w:bCs/>
        </w:rPr>
        <w:br/>
        <w:t>Jerk Criterion Graph and Formula</w:t>
      </w:r>
    </w:p>
    <w:p w14:paraId="7EA1ABA7" w14:textId="596FDBA7" w:rsidR="00BD17F6" w:rsidRDefault="00BD17F6" w:rsidP="00BD17F6">
      <w:pPr>
        <w:spacing w:after="120"/>
        <w:ind w:left="2800" w:right="1134" w:hanging="534"/>
        <w:jc w:val="both"/>
        <w:rPr>
          <w:bCs/>
        </w:rPr>
      </w:pPr>
      <w:r w:rsidRPr="001C5421">
        <w:rPr>
          <w:bCs/>
        </w:rPr>
        <w:t xml:space="preserve">                  │min </w:t>
      </w:r>
      <w:r w:rsidRPr="001C5421">
        <w:rPr>
          <w:bCs/>
          <w:sz w:val="32"/>
          <w:szCs w:val="32"/>
        </w:rPr>
        <w:t>(</w:t>
      </w:r>
      <m:oMath>
        <m:r>
          <w:rPr>
            <w:rFonts w:ascii="Cambria Math" w:hAnsi="Cambria Math"/>
            <w:sz w:val="32"/>
            <w:szCs w:val="32"/>
          </w:rPr>
          <m:t xml:space="preserve"> </m:t>
        </m:r>
        <m:f>
          <m:fPr>
            <m:ctrlPr>
              <w:rPr>
                <w:rFonts w:ascii="Cambria Math" w:hAnsi="Cambria Math"/>
                <w:bCs/>
                <w:i/>
                <w:iCs/>
                <w:sz w:val="28"/>
                <w:szCs w:val="28"/>
              </w:rPr>
            </m:ctrlPr>
          </m:fPr>
          <m:num>
            <m:r>
              <w:rPr>
                <w:rFonts w:ascii="Cambria Math" w:hAnsi="Cambria Math"/>
                <w:sz w:val="28"/>
                <w:szCs w:val="28"/>
              </w:rPr>
              <m:t>da</m:t>
            </m:r>
          </m:num>
          <m:den>
            <m:r>
              <w:rPr>
                <w:rFonts w:ascii="Cambria Math" w:hAnsi="Cambria Math"/>
                <w:sz w:val="28"/>
                <w:szCs w:val="28"/>
              </w:rPr>
              <m:t>dt</m:t>
            </m:r>
          </m:den>
        </m:f>
        <m:r>
          <w:rPr>
            <w:rFonts w:ascii="Cambria Math" w:hAnsi="Cambria Math"/>
            <w:sz w:val="28"/>
            <w:szCs w:val="28"/>
          </w:rPr>
          <m:t xml:space="preserve"> </m:t>
        </m:r>
      </m:oMath>
      <w:r w:rsidRPr="001C5421">
        <w:rPr>
          <w:bCs/>
          <w:sz w:val="36"/>
          <w:szCs w:val="36"/>
        </w:rPr>
        <w:t>)</w:t>
      </w:r>
      <w:r w:rsidRPr="001C5421">
        <w:rPr>
          <w:bCs/>
        </w:rPr>
        <w:t xml:space="preserve"> │&lt; 180g/</w:t>
      </w:r>
      <w:proofErr w:type="spellStart"/>
      <w:r w:rsidRPr="001C5421">
        <w:rPr>
          <w:bCs/>
        </w:rPr>
        <w:t>ms</w:t>
      </w:r>
      <w:proofErr w:type="spellEnd"/>
      <w:r w:rsidRPr="001C5421">
        <w:rPr>
          <w:bCs/>
        </w:rPr>
        <w:t>,  for 0 &lt; t &lt; 4ms</w:t>
      </w:r>
    </w:p>
    <w:p w14:paraId="1B4329C5" w14:textId="1AB138C0" w:rsidR="00BD17F6" w:rsidRDefault="00BD17F6" w:rsidP="00BD17F6">
      <w:pPr>
        <w:spacing w:after="120"/>
        <w:ind w:left="2800" w:right="1134" w:hanging="534"/>
        <w:jc w:val="both"/>
        <w:rPr>
          <w:bCs/>
        </w:rPr>
      </w:pPr>
      <w:r>
        <w:rPr>
          <w:noProof/>
        </w:rPr>
        <mc:AlternateContent>
          <mc:Choice Requires="wpg">
            <w:drawing>
              <wp:anchor distT="0" distB="0" distL="114300" distR="114300" simplePos="0" relativeHeight="251669504" behindDoc="0" locked="0" layoutInCell="1" allowOverlap="1" wp14:anchorId="6904A7A9" wp14:editId="36BD63FA">
                <wp:simplePos x="0" y="0"/>
                <wp:positionH relativeFrom="column">
                  <wp:posOffset>892175</wp:posOffset>
                </wp:positionH>
                <wp:positionV relativeFrom="paragraph">
                  <wp:posOffset>191135</wp:posOffset>
                </wp:positionV>
                <wp:extent cx="4447540" cy="2556510"/>
                <wp:effectExtent l="0" t="38100" r="0" b="152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7540" cy="2556510"/>
                          <a:chOff x="-184165" y="0"/>
                          <a:chExt cx="5112443" cy="3375377"/>
                        </a:xfrm>
                      </wpg:grpSpPr>
                      <pic:pic xmlns:pic="http://schemas.openxmlformats.org/drawingml/2006/picture">
                        <pic:nvPicPr>
                          <pic:cNvPr id="253" name="Image 253"/>
                          <pic:cNvPicPr>
                            <a:picLocks noChangeAspect="1"/>
                          </pic:cNvPicPr>
                        </pic:nvPicPr>
                        <pic:blipFill>
                          <a:blip r:embed="rId26"/>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cap="flat" cmpd="sng" algn="ctr">
                            <a:solidFill>
                              <a:sysClr val="windowText" lastClr="000000"/>
                            </a:solidFill>
                            <a:prstDash val="solid"/>
                          </a:ln>
                          <a:effectLst/>
                        </wps:spPr>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ysClr val="window" lastClr="FFFFFF"/>
                          </a:solidFill>
                          <a:ln w="12700">
                            <a:solidFill>
                              <a:srgbClr val="0000FF"/>
                            </a:solidFill>
                          </a:ln>
                        </wps:spPr>
                        <wps:txbx>
                          <w:txbxContent>
                            <w:p w14:paraId="2D303A2B" w14:textId="77777777" w:rsidR="00BD17F6" w:rsidRPr="00DA6CA4" w:rsidRDefault="00BD17F6" w:rsidP="00BD17F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ysClr val="window" lastClr="FFFFFF"/>
                          </a:solidFill>
                          <a:ln w="12700">
                            <a:solidFill>
                              <a:srgbClr val="FF0000"/>
                            </a:solidFill>
                          </a:ln>
                        </wps:spPr>
                        <wps:txbx>
                          <w:txbxContent>
                            <w:p w14:paraId="2CBF86F6" w14:textId="58109F0C" w:rsidR="00BD17F6" w:rsidRPr="00DA6CA4" w:rsidRDefault="00BD17F6" w:rsidP="00BD17F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noFill/>
                          <a:ln w="6350" cap="flat" cmpd="sng" algn="ctr">
                            <a:solidFill>
                              <a:sysClr val="windowText" lastClr="000000"/>
                            </a:solidFill>
                            <a:prstDash val="solid"/>
                            <a:tailEnd type="triangle"/>
                          </a:ln>
                          <a:effectLst/>
                        </wps:spPr>
                        <wps:bodyPr/>
                      </wps:wsp>
                      <wps:wsp>
                        <wps:cNvPr id="258" name="Gerade Verbindung mit Pfeil 11"/>
                        <wps:cNvCnPr/>
                        <wps:spPr>
                          <a:xfrm flipH="1" flipV="1">
                            <a:off x="1860670" y="1845110"/>
                            <a:ext cx="335280" cy="451525"/>
                          </a:xfrm>
                          <a:prstGeom prst="straightConnector1">
                            <a:avLst/>
                          </a:prstGeom>
                          <a:noFill/>
                          <a:ln w="6350" cap="flat" cmpd="sng" algn="ctr">
                            <a:solidFill>
                              <a:sysClr val="windowText" lastClr="000000"/>
                            </a:solidFill>
                            <a:prstDash val="solid"/>
                            <a:tailEnd type="triangle"/>
                          </a:ln>
                          <a:effectLst/>
                        </wps:spPr>
                        <wps:bodyPr/>
                      </wps:wsp>
                      <wps:wsp>
                        <wps:cNvPr id="259" name="Textfeld 18"/>
                        <wps:cNvSpPr txBox="1"/>
                        <wps:spPr>
                          <a:xfrm>
                            <a:off x="-184165" y="3001848"/>
                            <a:ext cx="1487113" cy="373529"/>
                          </a:xfrm>
                          <a:prstGeom prst="rect">
                            <a:avLst/>
                          </a:prstGeom>
                          <a:solidFill>
                            <a:sysClr val="window" lastClr="FFFFFF"/>
                          </a:solidFill>
                          <a:ln w="12700">
                            <a:solidFill>
                              <a:sysClr val="windowText" lastClr="000000"/>
                            </a:solidFill>
                          </a:ln>
                        </wps:spPr>
                        <wps:txbx>
                          <w:txbxContent>
                            <w:p w14:paraId="5DFE868C" w14:textId="77777777" w:rsidR="00BD17F6" w:rsidRDefault="00BD17F6" w:rsidP="00BD17F6">
                              <w:pPr>
                                <w:spacing w:before="80"/>
                                <w:rPr>
                                  <w:rFonts w:ascii="Calibri" w:hAnsi="Calibri" w:cs="Calibri"/>
                                  <w:color w:val="000000"/>
                                  <w:kern w:val="24"/>
                                </w:rPr>
                              </w:pPr>
                              <w:r>
                                <w:rPr>
                                  <w:rFonts w:ascii="Calibri" w:hAnsi="Calibri" w:cs="Calibri"/>
                                  <w:color w:val="000000"/>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noFill/>
                          <a:ln w="6350" cap="flat" cmpd="sng" algn="ctr">
                            <a:solidFill>
                              <a:sysClr val="windowText" lastClr="000000"/>
                            </a:solidFill>
                            <a:prstDash val="solid"/>
                            <a:tailEnd type="triangle"/>
                          </a:ln>
                          <a:effectLst/>
                        </wps:spPr>
                        <wps:bodyPr/>
                      </wps:wsp>
                      <wps:wsp>
                        <wps:cNvPr id="261" name="Gerade Verbindung mit Pfeil 29"/>
                        <wps:cNvCnPr/>
                        <wps:spPr>
                          <a:xfrm>
                            <a:off x="875999" y="2778185"/>
                            <a:ext cx="3682768" cy="0"/>
                          </a:xfrm>
                          <a:prstGeom prst="straightConnector1">
                            <a:avLst/>
                          </a:prstGeom>
                          <a:noFill/>
                          <a:ln w="38100" cap="flat" cmpd="sng" algn="ctr">
                            <a:solidFill>
                              <a:sysClr val="windowText" lastClr="000000"/>
                            </a:solidFill>
                            <a:prstDash val="solid"/>
                            <a:tailEnd type="triangle"/>
                          </a:ln>
                          <a:effectLst/>
                        </wps:spPr>
                        <wps:bodyPr/>
                      </wps:wsp>
                      <wps:wsp>
                        <wps:cNvPr id="262" name="Textfeld 30"/>
                        <wps:cNvSpPr txBox="1"/>
                        <wps:spPr>
                          <a:xfrm>
                            <a:off x="3867687" y="2917006"/>
                            <a:ext cx="1060591" cy="312743"/>
                          </a:xfrm>
                          <a:prstGeom prst="rect">
                            <a:avLst/>
                          </a:prstGeom>
                          <a:noFill/>
                        </wps:spPr>
                        <wps:txbx>
                          <w:txbxContent>
                            <w:p w14:paraId="2E4F8070" w14:textId="77777777" w:rsidR="00BD17F6" w:rsidRDefault="00BD17F6" w:rsidP="00BD17F6">
                              <w:pPr>
                                <w:spacing w:before="80"/>
                                <w:rPr>
                                  <w:rFonts w:ascii="Calibri" w:hAnsi="Calibri" w:cs="Calibri"/>
                                  <w:color w:val="000000"/>
                                  <w:kern w:val="24"/>
                                  <w:sz w:val="24"/>
                                  <w:szCs w:val="24"/>
                                  <w:lang w:val="de-DE"/>
                                </w:rPr>
                              </w:pPr>
                              <w:r>
                                <w:rPr>
                                  <w:rFonts w:ascii="Calibri" w:hAnsi="Calibri" w:cs="Calibri"/>
                                  <w:color w:val="000000"/>
                                  <w:kern w:val="24"/>
                                  <w:sz w:val="24"/>
                                  <w:szCs w:val="24"/>
                                  <w:lang w:val="de-DE"/>
                                </w:rPr>
                                <w:t>Time [</w:t>
                              </w:r>
                              <w:proofErr w:type="spellStart"/>
                              <w:r>
                                <w:rPr>
                                  <w:rFonts w:ascii="Calibri" w:hAnsi="Calibri" w:cs="Calibri"/>
                                  <w:color w:val="000000"/>
                                  <w:kern w:val="24"/>
                                  <w:sz w:val="24"/>
                                  <w:szCs w:val="24"/>
                                  <w:lang w:val="de-DE"/>
                                </w:rPr>
                                <w:t>ms</w:t>
                              </w:r>
                              <w:proofErr w:type="spellEnd"/>
                              <w:r>
                                <w:rPr>
                                  <w:rFonts w:ascii="Calibri" w:hAnsi="Calibri" w:cs="Calibri"/>
                                  <w:color w:val="000000"/>
                                  <w:kern w:val="24"/>
                                  <w:sz w:val="24"/>
                                  <w:szCs w:val="24"/>
                                  <w:lang w:val="de-DE"/>
                                </w:rPr>
                                <w:t>]</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noFill/>
                          <a:ln w="38100" cap="flat" cmpd="sng" algn="ctr">
                            <a:solidFill>
                              <a:srgbClr val="0000FF"/>
                            </a:solidFill>
                            <a:prstDash val="solid"/>
                            <a:tailEnd type="triangle"/>
                          </a:ln>
                          <a:effectLst/>
                        </wps:spPr>
                        <wps:bodyPr/>
                      </wps:wsp>
                      <wps:wsp>
                        <wps:cNvPr id="264" name="Textfeld 32"/>
                        <wps:cNvSpPr txBox="1"/>
                        <wps:spPr>
                          <a:xfrm rot="16200000">
                            <a:off x="-568063" y="1720242"/>
                            <a:ext cx="1640840" cy="282633"/>
                          </a:xfrm>
                          <a:prstGeom prst="rect">
                            <a:avLst/>
                          </a:prstGeom>
                          <a:noFill/>
                        </wps:spPr>
                        <wps:txbx>
                          <w:txbxContent>
                            <w:p w14:paraId="6801F08B" w14:textId="77777777" w:rsidR="00BD17F6" w:rsidRPr="00F26CE1" w:rsidRDefault="00BD17F6" w:rsidP="00BD17F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noFill/>
                          <a:ln w="38100" cap="flat" cmpd="sng" algn="ctr">
                            <a:solidFill>
                              <a:srgbClr val="FF0000"/>
                            </a:solidFill>
                            <a:prstDash val="solid"/>
                            <a:tailEnd type="triangle"/>
                          </a:ln>
                          <a:effectLst/>
                        </wps:spPr>
                        <wps:bodyPr/>
                      </wps:wsp>
                      <wps:wsp>
                        <wps:cNvPr id="266" name="Textfeld 34"/>
                        <wps:cNvSpPr txBox="1"/>
                        <wps:spPr>
                          <a:xfrm rot="16200000">
                            <a:off x="-594095" y="1484824"/>
                            <a:ext cx="2192020" cy="237339"/>
                          </a:xfrm>
                          <a:prstGeom prst="rect">
                            <a:avLst/>
                          </a:prstGeom>
                          <a:noFill/>
                        </wps:spPr>
                        <wps:txbx>
                          <w:txbxContent>
                            <w:p w14:paraId="1EBF90D4" w14:textId="77777777" w:rsidR="00BD17F6" w:rsidRPr="00203EA6" w:rsidRDefault="00BD17F6" w:rsidP="00BD17F6">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proofErr w:type="spellStart"/>
                              <w:r w:rsidRPr="00203EA6">
                                <w:rPr>
                                  <w:rFonts w:ascii="Calibri" w:hAnsi="Calibri" w:cs="Calibri"/>
                                  <w:color w:val="FF0000"/>
                                  <w:kern w:val="24"/>
                                </w:rPr>
                                <w:t>ms</w:t>
                              </w:r>
                              <w:proofErr w:type="spellEnd"/>
                              <w:r w:rsidRPr="00203EA6">
                                <w:rPr>
                                  <w:rFonts w:ascii="Calibri" w:hAnsi="Calibri" w:cs="Calibri"/>
                                  <w:color w:val="FF0000"/>
                                  <w:kern w:val="24"/>
                                </w:rPr>
                                <w:t>]</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noFill/>
                          <a:ln w="38100" cap="flat" cmpd="sng" algn="ctr">
                            <a:solidFill>
                              <a:srgbClr val="00B050"/>
                            </a:solidFill>
                            <a:prstDash val="sysDash"/>
                          </a:ln>
                          <a:effectLst/>
                        </wps:spPr>
                        <wps:bodyPr/>
                      </wps:wsp>
                      <wps:wsp>
                        <wps:cNvPr id="269" name="Textfeld 4"/>
                        <wps:cNvSpPr txBox="1"/>
                        <wps:spPr>
                          <a:xfrm>
                            <a:off x="1419839" y="2998138"/>
                            <a:ext cx="528471" cy="309389"/>
                          </a:xfrm>
                          <a:prstGeom prst="rect">
                            <a:avLst/>
                          </a:prstGeom>
                          <a:solidFill>
                            <a:sysClr val="window" lastClr="FFFFFF"/>
                          </a:solidFill>
                          <a:ln w="12700">
                            <a:solidFill>
                              <a:srgbClr val="00B050"/>
                            </a:solidFill>
                          </a:ln>
                        </wps:spPr>
                        <wps:txbx>
                          <w:txbxContent>
                            <w:p w14:paraId="19503319" w14:textId="77777777" w:rsidR="00BD17F6" w:rsidRPr="004E6FED" w:rsidRDefault="00BD17F6" w:rsidP="00BD17F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proofErr w:type="spellStart"/>
                              <w:r w:rsidRPr="004E6FED">
                                <w:rPr>
                                  <w:rFonts w:ascii="Calibri" w:hAnsi="Calibri" w:cs="Calibri"/>
                                  <w:color w:val="00B050"/>
                                  <w:kern w:val="24"/>
                                  <w:sz w:val="22"/>
                                  <w:szCs w:val="22"/>
                                  <w:lang w:val="de-DE"/>
                                </w:rPr>
                                <w:t>ms</w:t>
                              </w:r>
                              <w:proofErr w:type="spellEnd"/>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904A7A9" id="Group 6" o:spid="_x0000_s1125" style="position:absolute;left:0;text-align:left;margin-left:70.25pt;margin-top:15.05pt;width:350.2pt;height:201.3pt;z-index:251669504;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">
                <v:shape id="Image 253" o:spid="_x0000_s1126"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7" o:title=""/>
                </v:shape>
                <v:oval id="Ellipse 254" o:spid="_x0000_s1127"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" filled="f" strokecolor="windowText" strokeweight="3pt">
                  <v:textbox inset="2mm,2mm,2mm,2mm"/>
                </v:oval>
                <v:shape id="Textfeld 4" o:spid="_x0000_s1128"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" fillcolor="window" strokecolor="blue" strokeweight="1pt">
                  <v:textbox inset="1mm,1mm,1mm,1mm">
                    <w:txbxContent>
                      <w:p w14:paraId="2D303A2B" w14:textId="77777777" w:rsidR="00BD17F6" w:rsidRPr="00DA6CA4" w:rsidRDefault="00BD17F6" w:rsidP="00BD17F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29"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" fillcolor="window" strokecolor="red" strokeweight="1pt">
                  <v:textbox inset="1mm,1mm,1mm,1mm">
                    <w:txbxContent>
                      <w:p w14:paraId="2CBF86F6" w14:textId="58109F0C" w:rsidR="00BD17F6" w:rsidRPr="00DA6CA4" w:rsidRDefault="00BD17F6" w:rsidP="00BD17F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0"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" strokecolor="windowText" strokeweight=".5pt">
                  <v:stroke endarrow="block"/>
                </v:shape>
                <v:shape id="Gerade Verbindung mit Pfeil 11" o:spid="_x0000_s1131"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" strokecolor="windowText" strokeweight=".5pt">
                  <v:stroke endarrow="block"/>
                </v:shape>
                <v:shape id="Textfeld 18" o:spid="_x0000_s1132"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" fillcolor="window" strokecolor="windowText" strokeweight="1pt">
                  <v:textbox inset="0,0,0,0">
                    <w:txbxContent>
                      <w:p w14:paraId="5DFE868C" w14:textId="77777777" w:rsidR="00BD17F6" w:rsidRDefault="00BD17F6" w:rsidP="00BD17F6">
                        <w:pPr>
                          <w:spacing w:before="80"/>
                          <w:rPr>
                            <w:rFonts w:ascii="Calibri" w:hAnsi="Calibri" w:cs="Calibri"/>
                            <w:color w:val="000000"/>
                            <w:kern w:val="24"/>
                          </w:rPr>
                        </w:pPr>
                        <w:r>
                          <w:rPr>
                            <w:rFonts w:ascii="Calibri" w:hAnsi="Calibri" w:cs="Calibri"/>
                            <w:color w:val="000000"/>
                            <w:kern w:val="24"/>
                          </w:rPr>
                          <w:t xml:space="preserve">   Minimum: jerk peak</w:t>
                        </w:r>
                      </w:p>
                    </w:txbxContent>
                  </v:textbox>
                </v:shape>
                <v:shape id="Gerade Verbindung mit Pfeil 19" o:spid="_x0000_s1133"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" strokecolor="windowText" strokeweight=".5pt">
                  <v:stroke endarrow="block"/>
                  <o:lock v:ext="edit" shapetype="f"/>
                </v:shape>
                <v:shape id="Gerade Verbindung mit Pfeil 29" o:spid="_x0000_s1134"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" strokecolor="windowText" strokeweight="3pt">
                  <v:stroke endarrow="block"/>
                </v:shape>
                <v:shape id="Textfeld 30" o:spid="_x0000_s1135"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2E4F8070" w14:textId="77777777" w:rsidR="00BD17F6" w:rsidRDefault="00BD17F6" w:rsidP="00BD17F6">
                        <w:pPr>
                          <w:spacing w:before="80"/>
                          <w:rPr>
                            <w:rFonts w:ascii="Calibri" w:hAnsi="Calibri" w:cs="Calibri"/>
                            <w:color w:val="000000"/>
                            <w:kern w:val="24"/>
                            <w:sz w:val="24"/>
                            <w:szCs w:val="24"/>
                            <w:lang w:val="de-DE"/>
                          </w:rPr>
                        </w:pPr>
                        <w:r>
                          <w:rPr>
                            <w:rFonts w:ascii="Calibri" w:hAnsi="Calibri" w:cs="Calibri"/>
                            <w:color w:val="000000"/>
                            <w:kern w:val="24"/>
                            <w:sz w:val="24"/>
                            <w:szCs w:val="24"/>
                            <w:lang w:val="de-DE"/>
                          </w:rPr>
                          <w:t>Time [</w:t>
                        </w:r>
                        <w:proofErr w:type="spellStart"/>
                        <w:r>
                          <w:rPr>
                            <w:rFonts w:ascii="Calibri" w:hAnsi="Calibri" w:cs="Calibri"/>
                            <w:color w:val="000000"/>
                            <w:kern w:val="24"/>
                            <w:sz w:val="24"/>
                            <w:szCs w:val="24"/>
                            <w:lang w:val="de-DE"/>
                          </w:rPr>
                          <w:t>ms</w:t>
                        </w:r>
                        <w:proofErr w:type="spellEnd"/>
                        <w:r>
                          <w:rPr>
                            <w:rFonts w:ascii="Calibri" w:hAnsi="Calibri" w:cs="Calibri"/>
                            <w:color w:val="000000"/>
                            <w:kern w:val="24"/>
                            <w:sz w:val="24"/>
                            <w:szCs w:val="24"/>
                            <w:lang w:val="de-DE"/>
                          </w:rPr>
                          <w:t>]</w:t>
                        </w:r>
                      </w:p>
                    </w:txbxContent>
                  </v:textbox>
                </v:shape>
                <v:shape id="Gerade Verbindung mit Pfeil 31" o:spid="_x0000_s1136"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37" type="#_x0000_t202" style="position:absolute;left:-5681;top:17202;width:16408;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6801F08B" w14:textId="77777777" w:rsidR="00BD17F6" w:rsidRPr="00F26CE1" w:rsidRDefault="00BD17F6" w:rsidP="00BD17F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v:textbox>
                </v:shape>
                <v:shape id="Gerade Verbindung mit Pfeil 33" o:spid="_x0000_s1138"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39" type="#_x0000_t202" style="position:absolute;left:-5942;top:14848;width:21921;height:23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1EBF90D4" w14:textId="77777777" w:rsidR="00BD17F6" w:rsidRPr="00203EA6" w:rsidRDefault="00BD17F6" w:rsidP="00BD17F6">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proofErr w:type="spellStart"/>
                        <w:r w:rsidRPr="00203EA6">
                          <w:rPr>
                            <w:rFonts w:ascii="Calibri" w:hAnsi="Calibri" w:cs="Calibri"/>
                            <w:color w:val="FF0000"/>
                            <w:kern w:val="24"/>
                          </w:rPr>
                          <w:t>ms</w:t>
                        </w:r>
                        <w:proofErr w:type="spellEnd"/>
                        <w:r w:rsidRPr="00203EA6">
                          <w:rPr>
                            <w:rFonts w:ascii="Calibri" w:hAnsi="Calibri" w:cs="Calibri"/>
                            <w:color w:val="FF0000"/>
                            <w:kern w:val="24"/>
                          </w:rPr>
                          <w:t>]</w:t>
                        </w:r>
                      </w:p>
                    </w:txbxContent>
                  </v:textbox>
                </v:shape>
                <v:line id="Connecteur droit 268" o:spid="_x0000_s1140"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1"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" fillcolor="window" strokecolor="#00b050" strokeweight="1pt">
                  <v:textbox style="mso-fit-shape-to-text:t" inset="0,0,0,0">
                    <w:txbxContent>
                      <w:p w14:paraId="19503319" w14:textId="77777777" w:rsidR="00BD17F6" w:rsidRPr="004E6FED" w:rsidRDefault="00BD17F6" w:rsidP="00BD17F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proofErr w:type="spellStart"/>
                        <w:r w:rsidRPr="004E6FED">
                          <w:rPr>
                            <w:rFonts w:ascii="Calibri" w:hAnsi="Calibri" w:cs="Calibri"/>
                            <w:color w:val="00B050"/>
                            <w:kern w:val="24"/>
                            <w:sz w:val="22"/>
                            <w:szCs w:val="22"/>
                            <w:lang w:val="de-DE"/>
                          </w:rPr>
                          <w:t>ms</w:t>
                        </w:r>
                        <w:proofErr w:type="spellEnd"/>
                      </w:p>
                    </w:txbxContent>
                  </v:textbox>
                </v:shape>
              </v:group>
            </w:pict>
          </mc:Fallback>
        </mc:AlternateContent>
      </w:r>
    </w:p>
    <w:p w14:paraId="7AA62708" w14:textId="77777777" w:rsidR="00BD17F6" w:rsidRPr="001C5421" w:rsidRDefault="00BD17F6" w:rsidP="00BD17F6">
      <w:pPr>
        <w:spacing w:after="120"/>
        <w:ind w:left="2800" w:right="1134" w:hanging="534"/>
        <w:jc w:val="both"/>
        <w:rPr>
          <w:bCs/>
        </w:rPr>
      </w:pPr>
    </w:p>
    <w:p w14:paraId="53344E26" w14:textId="77777777" w:rsidR="00BD17F6" w:rsidRDefault="00BD17F6" w:rsidP="00BD17F6">
      <w:pPr>
        <w:spacing w:after="120"/>
        <w:ind w:left="2800" w:right="1134" w:hanging="534"/>
        <w:jc w:val="both"/>
        <w:rPr>
          <w:b/>
        </w:rPr>
      </w:pPr>
    </w:p>
    <w:p w14:paraId="18A6E58B" w14:textId="77777777" w:rsidR="00BD17F6" w:rsidRPr="00304DA4" w:rsidRDefault="00BD17F6" w:rsidP="00BD17F6">
      <w:pPr>
        <w:spacing w:after="120"/>
        <w:ind w:left="2800" w:right="1134" w:hanging="534"/>
        <w:jc w:val="both"/>
        <w:rPr>
          <w:b/>
        </w:rPr>
      </w:pPr>
    </w:p>
    <w:p w14:paraId="55C0C1E3" w14:textId="77777777" w:rsidR="00BD17F6" w:rsidRPr="00304DA4" w:rsidRDefault="00BD17F6" w:rsidP="00BD17F6">
      <w:pPr>
        <w:spacing w:after="120"/>
        <w:ind w:left="2800" w:right="1134" w:hanging="534"/>
        <w:jc w:val="both"/>
        <w:rPr>
          <w:b/>
        </w:rPr>
      </w:pPr>
    </w:p>
    <w:p w14:paraId="5EDB0ABD" w14:textId="77777777" w:rsidR="00BD17F6" w:rsidRPr="00304DA4" w:rsidRDefault="00BD17F6" w:rsidP="00BD17F6">
      <w:pPr>
        <w:spacing w:after="120"/>
        <w:ind w:left="2800" w:right="1134" w:hanging="534"/>
        <w:jc w:val="both"/>
        <w:rPr>
          <w:b/>
        </w:rPr>
      </w:pPr>
    </w:p>
    <w:p w14:paraId="1437D65F" w14:textId="77777777" w:rsidR="00BD17F6" w:rsidRPr="00304DA4" w:rsidRDefault="00BD17F6" w:rsidP="00BD17F6">
      <w:pPr>
        <w:spacing w:after="120"/>
        <w:ind w:left="2800" w:right="1134" w:hanging="534"/>
        <w:jc w:val="both"/>
        <w:rPr>
          <w:b/>
        </w:rPr>
      </w:pPr>
    </w:p>
    <w:p w14:paraId="3D27A898" w14:textId="77777777" w:rsidR="00BD17F6" w:rsidRPr="00304DA4" w:rsidRDefault="00BD17F6" w:rsidP="00BD17F6">
      <w:pPr>
        <w:spacing w:after="120"/>
        <w:ind w:left="2800" w:right="1134" w:hanging="534"/>
        <w:jc w:val="both"/>
        <w:rPr>
          <w:b/>
        </w:rPr>
      </w:pPr>
    </w:p>
    <w:p w14:paraId="357B9DE5" w14:textId="77777777" w:rsidR="00BD17F6" w:rsidRDefault="00BD17F6" w:rsidP="00BD17F6">
      <w:pPr>
        <w:spacing w:after="120"/>
        <w:ind w:left="2800" w:right="1134" w:hanging="534"/>
        <w:jc w:val="both"/>
        <w:rPr>
          <w:b/>
        </w:rPr>
      </w:pPr>
    </w:p>
    <w:p w14:paraId="62652964" w14:textId="77777777" w:rsidR="00BD17F6" w:rsidRDefault="00BD17F6" w:rsidP="00BD17F6">
      <w:pPr>
        <w:spacing w:after="120"/>
        <w:ind w:left="2800" w:right="1134" w:hanging="534"/>
        <w:jc w:val="both"/>
        <w:rPr>
          <w:b/>
        </w:rPr>
      </w:pPr>
    </w:p>
    <w:p w14:paraId="5DF1BAF1" w14:textId="77777777" w:rsidR="00BD17F6" w:rsidRDefault="00BD17F6" w:rsidP="00BD17F6">
      <w:pPr>
        <w:spacing w:after="120"/>
        <w:ind w:left="2800" w:right="1134" w:hanging="534"/>
        <w:jc w:val="both"/>
        <w:rPr>
          <w:b/>
        </w:rPr>
      </w:pPr>
    </w:p>
    <w:p w14:paraId="1D9D92AF" w14:textId="77777777" w:rsidR="00BD17F6" w:rsidRDefault="00BD17F6" w:rsidP="00BD17F6">
      <w:pPr>
        <w:spacing w:after="120"/>
        <w:ind w:left="2800" w:right="1134" w:hanging="534"/>
        <w:jc w:val="both"/>
        <w:rPr>
          <w:b/>
        </w:rPr>
      </w:pPr>
    </w:p>
    <w:p w14:paraId="411102F7" w14:textId="77777777" w:rsidR="00BD17F6" w:rsidRDefault="00BD17F6" w:rsidP="00BD17F6">
      <w:pPr>
        <w:spacing w:after="120"/>
        <w:ind w:left="2800" w:right="1134" w:hanging="534"/>
        <w:jc w:val="both"/>
        <w:rPr>
          <w:b/>
        </w:rPr>
      </w:pPr>
    </w:p>
    <w:p w14:paraId="44AB8AD5" w14:textId="77777777" w:rsidR="00BD17F6" w:rsidRPr="007A1AC8" w:rsidRDefault="00BD17F6" w:rsidP="00BD17F6">
      <w:pPr>
        <w:spacing w:after="120"/>
        <w:ind w:left="567" w:right="1134"/>
        <w:jc w:val="both"/>
        <w:rPr>
          <w:bCs/>
        </w:rPr>
      </w:pPr>
    </w:p>
    <w:p w14:paraId="03F9E3B3" w14:textId="77777777" w:rsidR="00BD17F6" w:rsidRPr="00327512" w:rsidRDefault="00BD17F6" w:rsidP="00BD17F6">
      <w:pPr>
        <w:spacing w:after="120"/>
        <w:ind w:left="2835" w:right="1134" w:hanging="581"/>
        <w:jc w:val="both"/>
        <w:rPr>
          <w:bCs/>
        </w:rPr>
      </w:pPr>
      <w:r w:rsidRPr="007A1AC8">
        <w:rPr>
          <w:bCs/>
        </w:rPr>
        <w:t>(b)</w:t>
      </w:r>
      <w:r w:rsidRPr="007A1AC8">
        <w:rPr>
          <w:bCs/>
        </w:rPr>
        <w:tab/>
      </w:r>
      <w:r w:rsidRPr="00600D25">
        <w:rPr>
          <w:bCs/>
        </w:rPr>
        <w:t xml:space="preserve">The minimum value of the acceleration below 300 m/s2 between the initial peak and 10 milliseconds is reached later than 4 </w:t>
      </w:r>
      <w:proofErr w:type="spellStart"/>
      <w:r w:rsidRPr="00600D25">
        <w:rPr>
          <w:bCs/>
        </w:rPr>
        <w:t>ms</w:t>
      </w:r>
      <w:proofErr w:type="spellEnd"/>
      <w:r w:rsidRPr="00600D25">
        <w:rPr>
          <w:bCs/>
        </w:rPr>
        <w:t xml:space="preserve"> in the time/acceleration plot, or glass breaking which expands to whole </w:t>
      </w:r>
      <w:r w:rsidRPr="00327512">
        <w:rPr>
          <w:bCs/>
        </w:rPr>
        <w:t>windshield is not visibly observed."</w:t>
      </w:r>
    </w:p>
    <w:p w14:paraId="24A10719" w14:textId="77777777" w:rsidR="00BD17F6" w:rsidRPr="00327512" w:rsidRDefault="00BD17F6" w:rsidP="00BD17F6">
      <w:pPr>
        <w:pStyle w:val="SingleTxtG"/>
        <w:rPr>
          <w:bCs/>
        </w:rPr>
      </w:pPr>
      <w:r w:rsidRPr="00327512">
        <w:rPr>
          <w:bCs/>
          <w:i/>
        </w:rPr>
        <w:t>Insert new paragraph 2.49.</w:t>
      </w:r>
      <w:r w:rsidRPr="00327512">
        <w:rPr>
          <w:bCs/>
        </w:rPr>
        <w:t>, to read:</w:t>
      </w:r>
    </w:p>
    <w:p w14:paraId="5099FEFB" w14:textId="77777777" w:rsidR="00BD17F6" w:rsidRPr="00327512" w:rsidRDefault="00BD17F6" w:rsidP="00BD17F6">
      <w:pPr>
        <w:spacing w:after="120"/>
        <w:ind w:left="2268" w:right="1134" w:hanging="1134"/>
        <w:jc w:val="both"/>
        <w:rPr>
          <w:bCs/>
        </w:rPr>
      </w:pPr>
      <w:r w:rsidRPr="00327512">
        <w:rPr>
          <w:bCs/>
        </w:rPr>
        <w:t xml:space="preserve">"2.49. </w:t>
      </w:r>
      <w:r w:rsidRPr="00327512">
        <w:rPr>
          <w:bCs/>
        </w:rPr>
        <w:tab/>
        <w:t>"Third of the windscreen test area" means the geometric trace of the area between the lateral boundaries of the windscreen test area as defined in paragraph 2.44.(c), measured with a flexible tape following the outer contour of the windscreen on any transverse section, divided in three equal parts."</w:t>
      </w:r>
    </w:p>
    <w:p w14:paraId="3ED7C62A" w14:textId="77777777" w:rsidR="00BD17F6" w:rsidRPr="00327512" w:rsidRDefault="00BD17F6" w:rsidP="00BD17F6">
      <w:pPr>
        <w:pStyle w:val="SingleTxtG"/>
        <w:rPr>
          <w:bCs/>
        </w:rPr>
      </w:pPr>
      <w:r w:rsidRPr="00327512">
        <w:rPr>
          <w:bCs/>
          <w:i/>
        </w:rPr>
        <w:t xml:space="preserve">Paragraph </w:t>
      </w:r>
      <w:r w:rsidRPr="00327512">
        <w:rPr>
          <w:rFonts w:hint="eastAsia"/>
          <w:bCs/>
          <w:i/>
          <w:lang w:eastAsia="ja-JP"/>
        </w:rPr>
        <w:t>4</w:t>
      </w:r>
      <w:r w:rsidRPr="00327512">
        <w:rPr>
          <w:bCs/>
          <w:i/>
          <w:lang w:eastAsia="ja-JP"/>
        </w:rPr>
        <w:t>.2</w:t>
      </w:r>
      <w:r w:rsidRPr="00327512">
        <w:rPr>
          <w:bCs/>
          <w:i/>
        </w:rPr>
        <w:t>.</w:t>
      </w:r>
      <w:r w:rsidRPr="00327512">
        <w:rPr>
          <w:bCs/>
        </w:rPr>
        <w:t>,</w:t>
      </w:r>
      <w:r w:rsidRPr="00327512">
        <w:rPr>
          <w:bCs/>
          <w:i/>
        </w:rPr>
        <w:t xml:space="preserve"> </w:t>
      </w:r>
      <w:r w:rsidRPr="00327512">
        <w:rPr>
          <w:bCs/>
        </w:rPr>
        <w:t>amend to read:</w:t>
      </w:r>
    </w:p>
    <w:p w14:paraId="76DA1112" w14:textId="77777777" w:rsidR="00BD17F6" w:rsidRPr="00327512" w:rsidRDefault="00BD17F6" w:rsidP="00BD17F6">
      <w:pPr>
        <w:spacing w:after="120"/>
        <w:ind w:left="2268" w:right="1134" w:hanging="1134"/>
        <w:jc w:val="both"/>
        <w:rPr>
          <w:bCs/>
        </w:rPr>
      </w:pPr>
      <w:r w:rsidRPr="00327512">
        <w:rPr>
          <w:bCs/>
        </w:rPr>
        <w:t>"4.2.</w:t>
      </w:r>
      <w:r w:rsidRPr="00327512">
        <w:rPr>
          <w:bCs/>
        </w:rPr>
        <w:tab/>
      </w:r>
      <w:r w:rsidRPr="00327512">
        <w:rPr>
          <w:bCs/>
        </w:rPr>
        <w:tab/>
        <w:t>An approval number shall be assigned to each type approved in accordance with Schedule 4 of the …</w:t>
      </w:r>
    </w:p>
    <w:p w14:paraId="26CDDB3F" w14:textId="77777777" w:rsidR="00BD17F6" w:rsidRPr="00327512" w:rsidRDefault="00BD17F6" w:rsidP="00BD17F6">
      <w:pPr>
        <w:spacing w:after="120"/>
        <w:ind w:left="2268" w:right="1134"/>
        <w:jc w:val="both"/>
        <w:rPr>
          <w:bCs/>
        </w:rPr>
      </w:pPr>
      <w:r w:rsidRPr="00327512">
        <w:rPr>
          <w:bCs/>
        </w:rPr>
        <w:t xml:space="preserve">… supplement 1, </w:t>
      </w:r>
      <w:r w:rsidRPr="00327512">
        <w:rPr>
          <w:bCs/>
          <w:lang w:eastAsia="ja-JP"/>
        </w:rPr>
        <w:t xml:space="preserve">using </w:t>
      </w:r>
      <w:r w:rsidRPr="00327512">
        <w:rPr>
          <w:bCs/>
        </w:rPr>
        <w:t>the specific provisions related to WAD 2,100 boundary;</w:t>
      </w:r>
    </w:p>
    <w:p w14:paraId="4260D588" w14:textId="77777777" w:rsidR="00BD17F6" w:rsidRPr="00327512" w:rsidRDefault="00BD17F6" w:rsidP="00BD17F6">
      <w:pPr>
        <w:spacing w:after="120"/>
        <w:ind w:left="2268" w:right="1134"/>
        <w:jc w:val="both"/>
        <w:rPr>
          <w:bCs/>
        </w:rPr>
      </w:pPr>
      <w:r w:rsidRPr="00327512">
        <w:rPr>
          <w:bCs/>
        </w:rPr>
        <w:t>E11*127R03/01/T*2439*01.</w:t>
      </w:r>
    </w:p>
    <w:p w14:paraId="17EC8D7D" w14:textId="77777777" w:rsidR="00BD17F6" w:rsidRPr="00327512" w:rsidRDefault="00BD17F6" w:rsidP="00BD17F6">
      <w:pPr>
        <w:spacing w:after="120"/>
        <w:ind w:left="2268" w:right="1134"/>
        <w:jc w:val="both"/>
        <w:rPr>
          <w:bCs/>
          <w:lang w:eastAsia="ja-JP"/>
        </w:rPr>
      </w:pPr>
      <w:r w:rsidRPr="00327512">
        <w:rPr>
          <w:bCs/>
          <w:lang w:eastAsia="ja-JP"/>
        </w:rPr>
        <w:t>(c)</w:t>
      </w:r>
      <w:r w:rsidRPr="00327512">
        <w:rPr>
          <w:bCs/>
          <w:lang w:eastAsia="ja-JP"/>
        </w:rPr>
        <w:tab/>
        <w:t>the letter "F" for vehicles approved using the specific provisions related to BRRL in accordance with paragraphs 11.12. and 11.13.</w:t>
      </w:r>
    </w:p>
    <w:p w14:paraId="68FCA809" w14:textId="77777777" w:rsidR="00BD17F6" w:rsidRPr="00327512" w:rsidRDefault="00BD17F6" w:rsidP="00BD17F6">
      <w:pPr>
        <w:spacing w:after="120"/>
        <w:ind w:left="2268" w:right="1134"/>
        <w:jc w:val="both"/>
        <w:rPr>
          <w:bCs/>
          <w:lang w:eastAsia="ja-JP"/>
        </w:rPr>
      </w:pPr>
      <w:r w:rsidRPr="00327512">
        <w:rPr>
          <w:bCs/>
          <w:lang w:eastAsia="ja-JP"/>
        </w:rPr>
        <w:t>Example:</w:t>
      </w:r>
    </w:p>
    <w:p w14:paraId="3FC740E1" w14:textId="77777777" w:rsidR="00BD17F6" w:rsidRPr="00327512" w:rsidRDefault="00BD17F6" w:rsidP="00BD17F6">
      <w:pPr>
        <w:spacing w:after="120"/>
        <w:ind w:left="2268" w:right="1134"/>
        <w:jc w:val="both"/>
        <w:rPr>
          <w:bCs/>
        </w:rPr>
      </w:pPr>
      <w:r w:rsidRPr="00327512">
        <w:rPr>
          <w:bCs/>
        </w:rPr>
        <w:lastRenderedPageBreak/>
        <w:t xml:space="preserve">Example of the first extension to the 2439th type approval issued by the United Kingdom of Great Britain and Northern Ireland for a vehicle approval according to UN Regulation No. </w:t>
      </w:r>
      <w:r w:rsidRPr="00327512">
        <w:rPr>
          <w:rFonts w:hint="eastAsia"/>
          <w:bCs/>
          <w:lang w:eastAsia="ja-JP"/>
        </w:rPr>
        <w:t>1</w:t>
      </w:r>
      <w:r w:rsidRPr="00327512">
        <w:rPr>
          <w:bCs/>
          <w:lang w:eastAsia="ja-JP"/>
        </w:rPr>
        <w:t>27</w:t>
      </w:r>
      <w:r w:rsidRPr="00327512">
        <w:rPr>
          <w:bCs/>
        </w:rPr>
        <w:t xml:space="preserve">, third series of amendments and its supplement 2, </w:t>
      </w:r>
      <w:r w:rsidRPr="00327512">
        <w:rPr>
          <w:bCs/>
          <w:lang w:eastAsia="ja-JP"/>
        </w:rPr>
        <w:t xml:space="preserve">using </w:t>
      </w:r>
      <w:r w:rsidRPr="00327512">
        <w:rPr>
          <w:bCs/>
        </w:rPr>
        <w:t>the specific provisions related to BRRL boundary;</w:t>
      </w:r>
    </w:p>
    <w:p w14:paraId="5A10C8E2" w14:textId="77777777" w:rsidR="00BD17F6" w:rsidRPr="00327512" w:rsidRDefault="00BD17F6" w:rsidP="00BD17F6">
      <w:pPr>
        <w:spacing w:after="120"/>
        <w:ind w:left="2268" w:right="1134"/>
        <w:jc w:val="both"/>
        <w:rPr>
          <w:bCs/>
        </w:rPr>
      </w:pPr>
      <w:r w:rsidRPr="00327512">
        <w:rPr>
          <w:bCs/>
        </w:rPr>
        <w:t>E11*127R03/02/F*2439*01."</w:t>
      </w:r>
    </w:p>
    <w:p w14:paraId="50F77B70" w14:textId="77777777" w:rsidR="00BD17F6" w:rsidRPr="00327512" w:rsidRDefault="00BD17F6" w:rsidP="00BD17F6">
      <w:pPr>
        <w:spacing w:before="120" w:after="120"/>
        <w:ind w:left="1134" w:right="1134"/>
        <w:rPr>
          <w:bCs/>
        </w:rPr>
      </w:pPr>
      <w:r w:rsidRPr="00327512">
        <w:rPr>
          <w:bCs/>
          <w:i/>
          <w:iCs/>
        </w:rPr>
        <w:t>Insert new paragraphs 11.12. and 11.13.</w:t>
      </w:r>
      <w:r w:rsidRPr="00327512">
        <w:rPr>
          <w:bCs/>
        </w:rPr>
        <w:t>, to read:</w:t>
      </w:r>
    </w:p>
    <w:p w14:paraId="414762C3" w14:textId="77777777" w:rsidR="00BD17F6" w:rsidRPr="00327512" w:rsidRDefault="00BD17F6" w:rsidP="00BD17F6">
      <w:pPr>
        <w:spacing w:before="120" w:after="120"/>
        <w:ind w:left="2268" w:right="1134" w:hanging="1134"/>
        <w:jc w:val="both"/>
        <w:rPr>
          <w:bCs/>
        </w:rPr>
      </w:pPr>
      <w:r w:rsidRPr="00327512">
        <w:rPr>
          <w:bCs/>
        </w:rPr>
        <w:t>"11.12.</w:t>
      </w:r>
      <w:r w:rsidRPr="00327512">
        <w:rPr>
          <w:bCs/>
        </w:rPr>
        <w:tab/>
        <w:t>Notwithstanding paragraph</w:t>
      </w:r>
      <w:r w:rsidRPr="00327512" w:rsidDel="00DF2558">
        <w:rPr>
          <w:bCs/>
        </w:rPr>
        <w:t xml:space="preserve"> </w:t>
      </w:r>
      <w:r w:rsidRPr="00327512">
        <w:rPr>
          <w:bCs/>
        </w:rPr>
        <w:t>11.9., until the 1 September 2030, contracting parties applying this Regulation shall continue to grant type approvals using the specific provisions related to BRRL (see footnote 2 in paragraph 2.1.).</w:t>
      </w:r>
    </w:p>
    <w:p w14:paraId="6AA49BF8" w14:textId="77777777" w:rsidR="00BD17F6" w:rsidRPr="00327512" w:rsidRDefault="00BD17F6" w:rsidP="00BD17F6">
      <w:pPr>
        <w:spacing w:before="120" w:after="120" w:line="276" w:lineRule="auto"/>
        <w:ind w:left="2268" w:right="1134" w:hanging="1134"/>
        <w:jc w:val="both"/>
        <w:rPr>
          <w:bCs/>
        </w:rPr>
      </w:pPr>
      <w:r w:rsidRPr="00327512">
        <w:rPr>
          <w:bCs/>
        </w:rPr>
        <w:t>11.13.</w:t>
      </w:r>
      <w:r w:rsidRPr="00327512">
        <w:rPr>
          <w:bCs/>
        </w:rPr>
        <w:tab/>
      </w:r>
      <w:r w:rsidRPr="00327512">
        <w:rPr>
          <w:bCs/>
        </w:rPr>
        <w:tab/>
        <w:t>Notwithstanding paragraphs</w:t>
      </w:r>
      <w:r w:rsidRPr="00327512" w:rsidDel="00DF2558">
        <w:rPr>
          <w:bCs/>
        </w:rPr>
        <w:t xml:space="preserve"> </w:t>
      </w:r>
      <w:r w:rsidRPr="00327512">
        <w:rPr>
          <w:bCs/>
        </w:rPr>
        <w:t>11.10. and 11.11., until the 1 September 2031, contracting parties applying this UN Regulation shall continue to accept type approvals issued using the specific provisions related to BRRL (see footnote 2 in paragraph 2.1.)."</w:t>
      </w:r>
    </w:p>
    <w:p w14:paraId="48005DB9" w14:textId="77777777" w:rsidR="00BD17F6" w:rsidRPr="007A1AC8" w:rsidRDefault="00BD17F6" w:rsidP="00BD17F6">
      <w:pPr>
        <w:ind w:left="1134" w:right="425"/>
        <w:rPr>
          <w:i/>
          <w:iCs/>
        </w:rPr>
      </w:pPr>
      <w:r w:rsidRPr="007A1AC8">
        <w:rPr>
          <w:i/>
          <w:iCs/>
        </w:rPr>
        <w:t xml:space="preserve">Paragraphs 11.12. and 11.13. (former), </w:t>
      </w:r>
      <w:r w:rsidRPr="007A1AC8">
        <w:t>renumber as paragraphs 11.14</w:t>
      </w:r>
      <w:r>
        <w:t>.</w:t>
      </w:r>
      <w:r w:rsidRPr="007A1AC8">
        <w:t xml:space="preserve"> and 11.15.</w:t>
      </w:r>
    </w:p>
    <w:p w14:paraId="511859DF" w14:textId="77777777" w:rsidR="00BD17F6" w:rsidRPr="007A1AC8" w:rsidRDefault="00BD17F6" w:rsidP="00BD17F6">
      <w:pPr>
        <w:pStyle w:val="SingleTxtG"/>
        <w:spacing w:before="120"/>
        <w:rPr>
          <w:i/>
        </w:rPr>
      </w:pPr>
      <w:r w:rsidRPr="007A1AC8">
        <w:rPr>
          <w:i/>
        </w:rPr>
        <w:t xml:space="preserve">Annex 5, </w:t>
      </w:r>
    </w:p>
    <w:p w14:paraId="2E3CADC8" w14:textId="77777777" w:rsidR="00BD17F6" w:rsidRPr="007A1AC8" w:rsidRDefault="00BD17F6" w:rsidP="00BD17F6">
      <w:pPr>
        <w:pStyle w:val="SingleTxtG"/>
        <w:keepNext/>
      </w:pPr>
      <w:r w:rsidRPr="007A1AC8">
        <w:rPr>
          <w:i/>
        </w:rPr>
        <w:t>Paragraphs 4.2.</w:t>
      </w:r>
      <w:r w:rsidRPr="007A1AC8">
        <w:t>,</w:t>
      </w:r>
      <w:r w:rsidRPr="007A1AC8">
        <w:rPr>
          <w:i/>
        </w:rPr>
        <w:t xml:space="preserve"> </w:t>
      </w:r>
      <w:r w:rsidRPr="007A1AC8">
        <w:t>amend to read:</w:t>
      </w:r>
    </w:p>
    <w:p w14:paraId="68E3AF77" w14:textId="77777777" w:rsidR="00BD17F6" w:rsidRPr="007A1AC8" w:rsidRDefault="00BD17F6" w:rsidP="00BD17F6">
      <w:pPr>
        <w:keepNext/>
        <w:keepLines/>
        <w:spacing w:after="120"/>
        <w:ind w:left="2268" w:right="1134" w:hanging="1134"/>
        <w:jc w:val="both"/>
        <w:rPr>
          <w:color w:val="00B050"/>
        </w:rPr>
      </w:pPr>
      <w:r w:rsidRPr="007A1AC8">
        <w:t>"4.2.</w:t>
      </w:r>
      <w:r w:rsidRPr="007A1AC8">
        <w:tab/>
        <w:t xml:space="preserve">A minimum of nine tests shall be carried out with the child </w:t>
      </w:r>
      <w:proofErr w:type="spellStart"/>
      <w:r w:rsidRPr="007A1AC8">
        <w:t>headform</w:t>
      </w:r>
      <w:proofErr w:type="spellEnd"/>
      <w:r w:rsidRPr="007A1AC8">
        <w:t xml:space="preserve">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Pr="007A1AC8">
        <w:rPr>
          <w:rFonts w:hAnsi="Times New Roman Bold"/>
        </w:rPr>
        <w:t>one</w:t>
      </w:r>
      <w:r w:rsidRPr="007A1AC8">
        <w:rPr>
          <w:rFonts w:ascii="Times New Roman Bold" w:hAnsi="Times New Roman Bold"/>
        </w:rPr>
        <w:t xml:space="preserve"> </w:t>
      </w:r>
      <w:r w:rsidRPr="007A1AC8">
        <w:t>of these nine tests shall be carried out on the windscreen test area.</w:t>
      </w:r>
      <w:r w:rsidRPr="007A1AC8">
        <w:rPr>
          <w:color w:val="00B050"/>
        </w:rPr>
        <w:t xml:space="preserve"> </w:t>
      </w:r>
      <w:r w:rsidRPr="007A1AC8">
        <w:t>Furthermore, and at the discretion of the technical service, one of these nine tests may be conducted in the cowl monitoring area.</w:t>
      </w:r>
    </w:p>
    <w:p w14:paraId="01CF51F5" w14:textId="77777777" w:rsidR="00BD17F6" w:rsidRPr="007A1AC8" w:rsidRDefault="00BD17F6" w:rsidP="00BD17F6">
      <w:pPr>
        <w:spacing w:after="120"/>
        <w:ind w:left="2268" w:right="1134" w:hanging="1134"/>
        <w:jc w:val="both"/>
        <w:rPr>
          <w:bCs/>
        </w:rPr>
      </w:pPr>
      <w:r w:rsidRPr="007A1AC8">
        <w:tab/>
      </w:r>
      <w:r w:rsidRPr="007A1AC8">
        <w:rPr>
          <w:bCs/>
        </w:rPr>
        <w:t xml:space="preserve">For each test on the windscreen an undamaged and untested windscreen shall be used. </w:t>
      </w:r>
      <w:r w:rsidRPr="007A1AC8">
        <w:rPr>
          <w:bCs/>
        </w:rPr>
        <w:tab/>
      </w:r>
    </w:p>
    <w:p w14:paraId="0987E2CC" w14:textId="77777777" w:rsidR="00BD17F6" w:rsidRPr="007A1AC8" w:rsidRDefault="00BD17F6" w:rsidP="00BD17F6">
      <w:pPr>
        <w:spacing w:after="120"/>
        <w:ind w:left="2268" w:right="1134"/>
        <w:jc w:val="both"/>
        <w:rPr>
          <w:bCs/>
        </w:rPr>
      </w:pPr>
      <w:r w:rsidRPr="007A1AC8">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p>
    <w:p w14:paraId="3D1467D4" w14:textId="77777777" w:rsidR="00BD17F6" w:rsidRPr="007A1AC8" w:rsidRDefault="00BD17F6" w:rsidP="00BD17F6">
      <w:pPr>
        <w:pStyle w:val="SingleTxtG"/>
        <w:keepNext/>
      </w:pPr>
      <w:r w:rsidRPr="007A1AC8">
        <w:rPr>
          <w:i/>
        </w:rPr>
        <w:t>Paragraph 5.2.</w:t>
      </w:r>
      <w:r w:rsidRPr="007A1AC8">
        <w:t>,</w:t>
      </w:r>
      <w:r w:rsidRPr="007A1AC8">
        <w:rPr>
          <w:i/>
        </w:rPr>
        <w:t xml:space="preserve"> </w:t>
      </w:r>
      <w:r w:rsidRPr="007A1AC8">
        <w:t>amend to read:</w:t>
      </w:r>
    </w:p>
    <w:p w14:paraId="52E017EE" w14:textId="77777777" w:rsidR="00BD17F6" w:rsidRPr="007A1AC8" w:rsidRDefault="00BD17F6" w:rsidP="00BD17F6">
      <w:pPr>
        <w:keepNext/>
        <w:keepLines/>
        <w:spacing w:after="120"/>
        <w:ind w:left="2268" w:right="1134" w:hanging="1134"/>
        <w:jc w:val="both"/>
      </w:pPr>
      <w:r w:rsidRPr="007A1AC8">
        <w:t>"5.2.</w:t>
      </w:r>
      <w:r w:rsidRPr="007A1AC8">
        <w:tab/>
        <w:t xml:space="preserve">A minimum of nine tests shall be carried out with the adult </w:t>
      </w:r>
      <w:proofErr w:type="spellStart"/>
      <w:r w:rsidRPr="007A1AC8">
        <w:t>headform</w:t>
      </w:r>
      <w:proofErr w:type="spellEnd"/>
      <w:r w:rsidRPr="007A1AC8">
        <w:t xml:space="preserve">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Pr="007A1AC8">
        <w:rPr>
          <w:rFonts w:hAnsi="Times New Roman Bold"/>
        </w:rPr>
        <w:t>one</w:t>
      </w:r>
      <w:r w:rsidRPr="007A1AC8">
        <w:rPr>
          <w:rFonts w:ascii="Times New Roman Bold" w:hAnsi="Times New Roman Bold"/>
        </w:rPr>
        <w:t xml:space="preserve"> </w:t>
      </w:r>
      <w:r w:rsidRPr="007A1AC8">
        <w:t>of these nine tests shall be carried out on the windscreen test area.</w:t>
      </w:r>
      <w:r w:rsidRPr="007A1AC8">
        <w:rPr>
          <w:color w:val="00B050"/>
        </w:rPr>
        <w:t xml:space="preserve"> </w:t>
      </w:r>
      <w:r w:rsidRPr="007A1AC8">
        <w:t>Furthermore, and at the discretion of the technical service, one of these nine tests may be conducted in the cowl monitoring area.</w:t>
      </w:r>
    </w:p>
    <w:p w14:paraId="7A02F3E7" w14:textId="77777777" w:rsidR="00BD17F6" w:rsidRPr="007A1AC8" w:rsidRDefault="00BD17F6" w:rsidP="00BD17F6">
      <w:pPr>
        <w:spacing w:after="120"/>
        <w:ind w:left="2268" w:right="1134"/>
        <w:jc w:val="both"/>
      </w:pPr>
      <w:r w:rsidRPr="007A1AC8">
        <w:t>For each test on the windscreen an undamaged and untested windscreen shall be used.</w:t>
      </w:r>
    </w:p>
    <w:p w14:paraId="5E53DB14" w14:textId="77777777" w:rsidR="00BD17F6" w:rsidRPr="007A1AC8" w:rsidRDefault="00BD17F6" w:rsidP="00BD17F6">
      <w:pPr>
        <w:spacing w:after="120"/>
        <w:ind w:left="2268" w:right="1134"/>
        <w:jc w:val="both"/>
      </w:pPr>
      <w:r w:rsidRPr="007A1AC8">
        <w:t>Tests shall be to different types of structure, where these vary throughout the area to be assessed and at positions judged to be the most likely to cause injury.</w:t>
      </w:r>
    </w:p>
    <w:p w14:paraId="52087956" w14:textId="77777777" w:rsidR="00BD17F6" w:rsidRPr="007A1AC8" w:rsidRDefault="00BD17F6" w:rsidP="00BD17F6">
      <w:pPr>
        <w:spacing w:after="120"/>
        <w:ind w:left="2268" w:right="1134"/>
        <w:jc w:val="both"/>
      </w:pPr>
      <w:r w:rsidRPr="007A1AC8">
        <w:t>Taking into account any symmetry of the windscreen and relevant structures, the number of tests on the windscreen test area may be reduced at the discretion of the Technical Service."</w:t>
      </w:r>
    </w:p>
    <w:p w14:paraId="2A23C7BD" w14:textId="77777777" w:rsidR="00BD17F6" w:rsidRPr="003B35EA" w:rsidRDefault="00BD17F6" w:rsidP="00BD17F6">
      <w:pPr>
        <w:spacing w:before="240"/>
        <w:jc w:val="center"/>
        <w:rPr>
          <w:u w:val="single"/>
          <w:lang w:val="en-US"/>
        </w:rPr>
      </w:pPr>
      <w:r>
        <w:rPr>
          <w:u w:val="single"/>
          <w:lang w:val="en-US"/>
        </w:rPr>
        <w:tab/>
      </w:r>
      <w:r>
        <w:rPr>
          <w:u w:val="single"/>
          <w:lang w:val="en-US"/>
        </w:rPr>
        <w:tab/>
      </w:r>
      <w:r>
        <w:rPr>
          <w:u w:val="single"/>
          <w:lang w:val="en-US"/>
        </w:rPr>
        <w:tab/>
      </w:r>
    </w:p>
    <w:p w14:paraId="459AF5A2" w14:textId="39B25BED" w:rsidR="00E130AB" w:rsidRDefault="00E130AB" w:rsidP="006F3683">
      <w:pPr>
        <w:pStyle w:val="HChG"/>
      </w:pPr>
    </w:p>
    <w:sectPr w:rsidR="00E130AB" w:rsidSect="00336C78">
      <w:headerReference w:type="even" r:id="rId28"/>
      <w:headerReference w:type="default" r:id="rId29"/>
      <w:footerReference w:type="even" r:id="rId30"/>
      <w:footerReference w:type="default" r:id="rId31"/>
      <w:footerReference w:type="first" r:id="rId32"/>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657E" w14:textId="77777777" w:rsidR="00FD553A" w:rsidRDefault="00FD553A"/>
  </w:endnote>
  <w:endnote w:type="continuationSeparator" w:id="0">
    <w:p w14:paraId="5971228F" w14:textId="77777777" w:rsidR="00FD553A" w:rsidRDefault="00FD553A"/>
  </w:endnote>
  <w:endnote w:type="continuationNotice" w:id="1">
    <w:p w14:paraId="2EDC689A" w14:textId="77777777" w:rsidR="00FD553A" w:rsidRDefault="00FD5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2AA3" w14:textId="25C62833" w:rsidR="00336C78" w:rsidRPr="00336C78" w:rsidRDefault="00336C78" w:rsidP="00336C78">
    <w:pPr>
      <w:pStyle w:val="Footer"/>
      <w:tabs>
        <w:tab w:val="right" w:pos="9638"/>
      </w:tabs>
      <w:rPr>
        <w:b/>
        <w:sz w:val="18"/>
      </w:rPr>
    </w:pPr>
    <w:r w:rsidRPr="00336C78">
      <w:rPr>
        <w:b/>
        <w:sz w:val="18"/>
      </w:rPr>
      <w:fldChar w:fldCharType="begin"/>
    </w:r>
    <w:r w:rsidRPr="00336C78">
      <w:rPr>
        <w:b/>
        <w:sz w:val="18"/>
      </w:rPr>
      <w:instrText xml:space="preserve"> PAGE  \* MERGEFORMAT </w:instrText>
    </w:r>
    <w:r w:rsidRPr="00336C78">
      <w:rPr>
        <w:b/>
        <w:sz w:val="18"/>
      </w:rPr>
      <w:fldChar w:fldCharType="separate"/>
    </w:r>
    <w:r w:rsidRPr="00336C78">
      <w:rPr>
        <w:b/>
        <w:noProof/>
        <w:sz w:val="18"/>
      </w:rPr>
      <w:t>2</w:t>
    </w:r>
    <w:r w:rsidRPr="00336C78">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9832" w14:textId="1D521B7F" w:rsidR="00336C78" w:rsidRPr="00336C78" w:rsidRDefault="00336C78" w:rsidP="00336C78">
    <w:pPr>
      <w:pStyle w:val="Footer"/>
      <w:tabs>
        <w:tab w:val="right" w:pos="9638"/>
      </w:tabs>
      <w:rPr>
        <w:b/>
        <w:sz w:val="18"/>
      </w:rPr>
    </w:pPr>
    <w:r>
      <w:tab/>
    </w:r>
    <w:r w:rsidRPr="00336C78">
      <w:rPr>
        <w:b/>
        <w:sz w:val="18"/>
      </w:rPr>
      <w:fldChar w:fldCharType="begin"/>
    </w:r>
    <w:r w:rsidRPr="00336C78">
      <w:rPr>
        <w:b/>
        <w:sz w:val="18"/>
      </w:rPr>
      <w:instrText xml:space="preserve"> PAGE  \* MERGEFORMAT </w:instrText>
    </w:r>
    <w:r w:rsidRPr="00336C78">
      <w:rPr>
        <w:b/>
        <w:sz w:val="18"/>
      </w:rPr>
      <w:fldChar w:fldCharType="separate"/>
    </w:r>
    <w:r w:rsidRPr="00336C78">
      <w:rPr>
        <w:b/>
        <w:noProof/>
        <w:sz w:val="18"/>
      </w:rPr>
      <w:t>3</w:t>
    </w:r>
    <w:r w:rsidRPr="00336C7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5405" w14:textId="1E3E8D43" w:rsidR="00B55241" w:rsidRDefault="00B55241" w:rsidP="00B55241">
    <w:pPr>
      <w:pStyle w:val="Footer"/>
    </w:pPr>
    <w:r w:rsidRPr="0027112F">
      <w:rPr>
        <w:noProof/>
        <w:lang w:val="en-US"/>
      </w:rPr>
      <w:drawing>
        <wp:anchor distT="0" distB="0" distL="114300" distR="114300" simplePos="0" relativeHeight="251659264" behindDoc="0" locked="1" layoutInCell="1" allowOverlap="1" wp14:anchorId="5D2EE1A1" wp14:editId="6A92D692">
          <wp:simplePos x="0" y="0"/>
          <wp:positionH relativeFrom="column">
            <wp:posOffset>4558030</wp:posOffset>
          </wp:positionH>
          <wp:positionV relativeFrom="page">
            <wp:posOffset>10128250</wp:posOffset>
          </wp:positionV>
          <wp:extent cx="932400" cy="23040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0BDFE3B" w14:textId="4A3B67E0" w:rsidR="00B55241" w:rsidRPr="00B55241" w:rsidRDefault="00B55241" w:rsidP="00B55241">
    <w:pPr>
      <w:pStyle w:val="Footer"/>
      <w:ind w:right="1134"/>
      <w:rPr>
        <w:sz w:val="20"/>
      </w:rPr>
    </w:pPr>
    <w:r>
      <w:rPr>
        <w:sz w:val="20"/>
      </w:rPr>
      <w:t>GE.24-03392(E)</w:t>
    </w:r>
    <w:r>
      <w:rPr>
        <w:noProof/>
        <w:sz w:val="20"/>
      </w:rPr>
      <w:drawing>
        <wp:anchor distT="0" distB="0" distL="114300" distR="114300" simplePos="0" relativeHeight="251660288" behindDoc="0" locked="0" layoutInCell="1" allowOverlap="1" wp14:anchorId="56854205" wp14:editId="4B08C09C">
          <wp:simplePos x="0" y="0"/>
          <wp:positionH relativeFrom="margin">
            <wp:posOffset>5615940</wp:posOffset>
          </wp:positionH>
          <wp:positionV relativeFrom="margin">
            <wp:posOffset>8905875</wp:posOffset>
          </wp:positionV>
          <wp:extent cx="638175" cy="6381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0E44" w14:textId="77777777" w:rsidR="00FD553A" w:rsidRPr="000B175B" w:rsidRDefault="00FD553A" w:rsidP="000B175B">
      <w:pPr>
        <w:tabs>
          <w:tab w:val="right" w:pos="2155"/>
        </w:tabs>
        <w:spacing w:after="80"/>
        <w:ind w:left="680"/>
        <w:rPr>
          <w:u w:val="single"/>
        </w:rPr>
      </w:pPr>
      <w:r>
        <w:rPr>
          <w:u w:val="single"/>
        </w:rPr>
        <w:tab/>
      </w:r>
    </w:p>
  </w:footnote>
  <w:footnote w:type="continuationSeparator" w:id="0">
    <w:p w14:paraId="400A643A" w14:textId="77777777" w:rsidR="00FD553A" w:rsidRPr="00FC68B7" w:rsidRDefault="00FD553A" w:rsidP="00FC68B7">
      <w:pPr>
        <w:tabs>
          <w:tab w:val="left" w:pos="2155"/>
        </w:tabs>
        <w:spacing w:after="80"/>
        <w:ind w:left="680"/>
        <w:rPr>
          <w:u w:val="single"/>
        </w:rPr>
      </w:pPr>
      <w:r>
        <w:rPr>
          <w:u w:val="single"/>
        </w:rPr>
        <w:tab/>
      </w:r>
    </w:p>
  </w:footnote>
  <w:footnote w:type="continuationNotice" w:id="1">
    <w:p w14:paraId="36A9093A" w14:textId="77777777" w:rsidR="00FD553A" w:rsidRDefault="00FD553A"/>
  </w:footnote>
  <w:footnote w:id="2">
    <w:p w14:paraId="2EDEE9B9" w14:textId="77777777" w:rsidR="006F3683" w:rsidRPr="00F5668C" w:rsidRDefault="006F3683" w:rsidP="006F3683">
      <w:pPr>
        <w:pStyle w:val="FootnoteText"/>
        <w:rPr>
          <w:lang w:val="en-US"/>
        </w:rPr>
      </w:pPr>
      <w:r w:rsidRPr="00F5668C">
        <w:tab/>
      </w:r>
      <w:r w:rsidRPr="00F5668C">
        <w:tab/>
      </w:r>
      <w:r w:rsidRPr="00F5668C">
        <w:rPr>
          <w:rStyle w:val="FootnoteReference"/>
          <w:sz w:val="20"/>
          <w:lang w:val="en-US"/>
        </w:rPr>
        <w:t>*</w:t>
      </w:r>
      <w:r w:rsidRPr="00F5668C">
        <w:rPr>
          <w:lang w:val="en-US"/>
        </w:rPr>
        <w:t>Former titles of the Agreement:</w:t>
      </w:r>
    </w:p>
    <w:p w14:paraId="38B9307B" w14:textId="77777777" w:rsidR="006F3683" w:rsidRPr="00F5668C" w:rsidRDefault="006F3683" w:rsidP="006F3683">
      <w:pPr>
        <w:pStyle w:val="FootnoteText"/>
        <w:rPr>
          <w:sz w:val="20"/>
          <w:lang w:val="en-US"/>
        </w:rPr>
      </w:pPr>
      <w:r w:rsidRPr="00F5668C">
        <w:rPr>
          <w:lang w:val="en-US"/>
        </w:rPr>
        <w:tab/>
      </w:r>
      <w:r w:rsidRPr="00F5668C">
        <w:rPr>
          <w:lang w:val="en-US"/>
        </w:rPr>
        <w:tab/>
      </w:r>
      <w:r w:rsidRPr="00F5668C">
        <w:rPr>
          <w:spacing w:val="-4"/>
          <w:lang w:val="en-US"/>
        </w:rPr>
        <w:t>Agreement concerning the Adoption of Uniform Conditions of Approval and Reciprocal Recognition of Approval for Motor Vehicle Equipment and Parts, done at Geneva on 20 March 1958 (original version);</w:t>
      </w:r>
    </w:p>
    <w:p w14:paraId="3385A318" w14:textId="77777777" w:rsidR="006F3683" w:rsidRPr="00F5668C" w:rsidRDefault="006F3683" w:rsidP="006F3683">
      <w:pPr>
        <w:pStyle w:val="FootnoteText"/>
        <w:rPr>
          <w:lang w:val="en-US"/>
        </w:rPr>
      </w:pPr>
      <w:r w:rsidRPr="00F5668C">
        <w:rPr>
          <w:lang w:val="en-US"/>
        </w:rPr>
        <w:tab/>
      </w:r>
      <w:r w:rsidRPr="00F5668C">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0A7D6AC4" w14:textId="77777777" w:rsidR="00BD17F6" w:rsidRPr="00327512" w:rsidRDefault="00BD17F6" w:rsidP="00BD17F6">
      <w:pPr>
        <w:pStyle w:val="FootnoteText"/>
      </w:pPr>
      <w:r>
        <w:tab/>
      </w:r>
      <w:r w:rsidRPr="00327512">
        <w:rPr>
          <w:vertAlign w:val="superscript"/>
        </w:rPr>
        <w:footnoteRef/>
      </w:r>
      <w:r w:rsidRPr="00327512">
        <w:tab/>
        <w:t xml:space="preserve"> or WAD 2,100 in accordance with paragraphs 11.9. to 11.11.</w:t>
      </w:r>
    </w:p>
  </w:footnote>
  <w:footnote w:id="4">
    <w:p w14:paraId="0875A89D" w14:textId="77777777" w:rsidR="00BD17F6" w:rsidRPr="00327512" w:rsidRDefault="00BD17F6" w:rsidP="00BD17F6">
      <w:pPr>
        <w:pStyle w:val="FootnoteText"/>
        <w:tabs>
          <w:tab w:val="clear" w:pos="1021"/>
          <w:tab w:val="left" w:pos="966"/>
        </w:tabs>
        <w:ind w:left="1190" w:hanging="1190"/>
      </w:pPr>
      <w:r w:rsidRPr="00327512">
        <w:tab/>
      </w:r>
      <w:r w:rsidRPr="00327512">
        <w:rPr>
          <w:rStyle w:val="FootnoteReference"/>
        </w:rPr>
        <w:footnoteRef/>
      </w:r>
      <w:r w:rsidRPr="00327512">
        <w:tab/>
        <w:t>In the case where BRRL is not on the bonnet and the line 82.5mm forward of the BRRL is rearward of WAD 2100, then the rear physical edge of the bonnet shall be used as BRRL, in accordance with paragraphs 11.12. and 11.13.</w:t>
      </w:r>
    </w:p>
  </w:footnote>
  <w:footnote w:id="5">
    <w:p w14:paraId="24D2467C" w14:textId="77777777" w:rsidR="00BD17F6" w:rsidRPr="00327512" w:rsidRDefault="00BD17F6" w:rsidP="00BD17F6">
      <w:pPr>
        <w:pStyle w:val="FootnoteText"/>
      </w:pPr>
      <w:r w:rsidRPr="00074944">
        <w:tab/>
      </w:r>
      <w:r w:rsidRPr="00074944">
        <w:rPr>
          <w:rStyle w:val="FootnoteReference"/>
        </w:rPr>
        <w:footnoteRef/>
      </w:r>
      <w:r w:rsidRPr="00074944">
        <w:t xml:space="preserve"> </w:t>
      </w:r>
      <w:r w:rsidRPr="00074944">
        <w:tab/>
      </w:r>
      <w:r w:rsidRPr="00327512">
        <w:t>from WAD 2,100 boundary, if applicable, in accordance with paragraphs 11.9. to 11.11.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AF67" w14:textId="450A644C" w:rsidR="00336C78" w:rsidRPr="00336C78" w:rsidRDefault="00FA7644">
    <w:pPr>
      <w:pStyle w:val="Header"/>
    </w:pPr>
    <w:r>
      <w:fldChar w:fldCharType="begin"/>
    </w:r>
    <w:r>
      <w:instrText xml:space="preserve"> TITLE  \* MERGEFORMAT </w:instrText>
    </w:r>
    <w:r>
      <w:fldChar w:fldCharType="separate"/>
    </w:r>
    <w:r w:rsidR="00336C78">
      <w:t>E/ECE/324/</w:t>
    </w:r>
    <w:r w:rsidR="00CA1714">
      <w:t>Rev.2/</w:t>
    </w:r>
    <w:r w:rsidR="00336C78">
      <w:t>Add.126/Rev.3/Amend.3</w:t>
    </w:r>
    <w:r>
      <w:fldChar w:fldCharType="end"/>
    </w:r>
    <w:r w:rsidR="00336C78">
      <w:br/>
    </w:r>
    <w:r>
      <w:fldChar w:fldCharType="begin"/>
    </w:r>
    <w:r>
      <w:instrText xml:space="preserve"> KEYWORDS  \* MERGEFORMAT </w:instrText>
    </w:r>
    <w:r>
      <w:fldChar w:fldCharType="separate"/>
    </w:r>
    <w:r w:rsidR="00336C78">
      <w:t>E/ECE/TRANS/505/</w:t>
    </w:r>
    <w:r w:rsidR="00CA1714">
      <w:t>Rev.2/</w:t>
    </w:r>
    <w:r w:rsidR="00336C78">
      <w:t>Add.126/Rev.3/Amend.3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B98E" w14:textId="0D51BDFA" w:rsidR="00336C78" w:rsidRPr="00336C78" w:rsidRDefault="00FA7644" w:rsidP="00336C78">
    <w:pPr>
      <w:pStyle w:val="Header"/>
      <w:jc w:val="right"/>
    </w:pPr>
    <w:r>
      <w:fldChar w:fldCharType="begin"/>
    </w:r>
    <w:r>
      <w:instrText xml:space="preserve"> TITLE  \* MERGEFORMAT </w:instrText>
    </w:r>
    <w:r>
      <w:fldChar w:fldCharType="separate"/>
    </w:r>
    <w:r w:rsidR="00336C78">
      <w:t>E/ECE/324/</w:t>
    </w:r>
    <w:r w:rsidR="00727881">
      <w:t>Rev.2/</w:t>
    </w:r>
    <w:r w:rsidR="00336C78">
      <w:t>Add.126/Rev.3/Amend.3</w:t>
    </w:r>
    <w:r>
      <w:fldChar w:fldCharType="end"/>
    </w:r>
    <w:r w:rsidR="00336C78">
      <w:br/>
    </w:r>
    <w:r>
      <w:fldChar w:fldCharType="begin"/>
    </w:r>
    <w:r>
      <w:instrText xml:space="preserve"> KEYWORDS  \* MERGEFORMAT </w:instrText>
    </w:r>
    <w:r>
      <w:fldChar w:fldCharType="separate"/>
    </w:r>
    <w:r w:rsidR="00336C78">
      <w:t>E/ECE/TRANS/505/</w:t>
    </w:r>
    <w:r w:rsidR="00727881">
      <w:t>Rev.2/</w:t>
    </w:r>
    <w:r w:rsidR="00336C78">
      <w:t>Add.126/Rev.3/Amend.3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123621840">
    <w:abstractNumId w:val="0"/>
  </w:num>
  <w:num w:numId="2" w16cid:durableId="215746587">
    <w:abstractNumId w:val="3"/>
  </w:num>
  <w:num w:numId="3" w16cid:durableId="1461266860">
    <w:abstractNumId w:val="1"/>
  </w:num>
  <w:num w:numId="4" w16cid:durableId="1520392576">
    <w:abstractNumId w:val="2"/>
  </w:num>
  <w:num w:numId="5" w16cid:durableId="1640332804">
    <w:abstractNumId w:val="4"/>
  </w:num>
  <w:num w:numId="6" w16cid:durableId="16575392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78"/>
    <w:rsid w:val="00050F6B"/>
    <w:rsid w:val="0006283C"/>
    <w:rsid w:val="00072C8C"/>
    <w:rsid w:val="000766DD"/>
    <w:rsid w:val="000931C0"/>
    <w:rsid w:val="000B175B"/>
    <w:rsid w:val="000B3A0F"/>
    <w:rsid w:val="000B675E"/>
    <w:rsid w:val="000E0415"/>
    <w:rsid w:val="000F4174"/>
    <w:rsid w:val="001B4B04"/>
    <w:rsid w:val="001C6663"/>
    <w:rsid w:val="001C7895"/>
    <w:rsid w:val="001D26DF"/>
    <w:rsid w:val="001F1320"/>
    <w:rsid w:val="001F3AED"/>
    <w:rsid w:val="00211E0B"/>
    <w:rsid w:val="002B2AD7"/>
    <w:rsid w:val="002D4629"/>
    <w:rsid w:val="003107FA"/>
    <w:rsid w:val="003229D8"/>
    <w:rsid w:val="00336C78"/>
    <w:rsid w:val="0033745A"/>
    <w:rsid w:val="0039277A"/>
    <w:rsid w:val="003972E0"/>
    <w:rsid w:val="003A6806"/>
    <w:rsid w:val="003C2CC4"/>
    <w:rsid w:val="003D4B23"/>
    <w:rsid w:val="003E30A6"/>
    <w:rsid w:val="004325CB"/>
    <w:rsid w:val="00442210"/>
    <w:rsid w:val="00443423"/>
    <w:rsid w:val="00446DE4"/>
    <w:rsid w:val="004A41CA"/>
    <w:rsid w:val="004F3C38"/>
    <w:rsid w:val="00503228"/>
    <w:rsid w:val="00505384"/>
    <w:rsid w:val="005258BB"/>
    <w:rsid w:val="005420F2"/>
    <w:rsid w:val="005A53DA"/>
    <w:rsid w:val="005B3DB3"/>
    <w:rsid w:val="00611FC4"/>
    <w:rsid w:val="006176FB"/>
    <w:rsid w:val="00627ED0"/>
    <w:rsid w:val="00640B26"/>
    <w:rsid w:val="00665595"/>
    <w:rsid w:val="006A7392"/>
    <w:rsid w:val="006E564B"/>
    <w:rsid w:val="006F3683"/>
    <w:rsid w:val="007248AE"/>
    <w:rsid w:val="0072632A"/>
    <w:rsid w:val="00727881"/>
    <w:rsid w:val="007369EB"/>
    <w:rsid w:val="007B6BA5"/>
    <w:rsid w:val="007C3390"/>
    <w:rsid w:val="007C4F4B"/>
    <w:rsid w:val="007C6AEF"/>
    <w:rsid w:val="007E3071"/>
    <w:rsid w:val="007F0B83"/>
    <w:rsid w:val="007F6611"/>
    <w:rsid w:val="008175E9"/>
    <w:rsid w:val="008242D7"/>
    <w:rsid w:val="008311A3"/>
    <w:rsid w:val="00861F97"/>
    <w:rsid w:val="00862872"/>
    <w:rsid w:val="00871FD5"/>
    <w:rsid w:val="008979B1"/>
    <w:rsid w:val="008A6B25"/>
    <w:rsid w:val="008A6C4F"/>
    <w:rsid w:val="008B03BA"/>
    <w:rsid w:val="008C2185"/>
    <w:rsid w:val="008E0E46"/>
    <w:rsid w:val="008E4C9A"/>
    <w:rsid w:val="00907AD2"/>
    <w:rsid w:val="00963CBA"/>
    <w:rsid w:val="00974A8D"/>
    <w:rsid w:val="00991261"/>
    <w:rsid w:val="009F3A17"/>
    <w:rsid w:val="00A1427D"/>
    <w:rsid w:val="00A37D4B"/>
    <w:rsid w:val="00A43A48"/>
    <w:rsid w:val="00A72F22"/>
    <w:rsid w:val="00A748A6"/>
    <w:rsid w:val="00A76C8E"/>
    <w:rsid w:val="00A879A4"/>
    <w:rsid w:val="00AC145F"/>
    <w:rsid w:val="00B30179"/>
    <w:rsid w:val="00B33EC0"/>
    <w:rsid w:val="00B54FE0"/>
    <w:rsid w:val="00B55241"/>
    <w:rsid w:val="00B7536B"/>
    <w:rsid w:val="00B81E12"/>
    <w:rsid w:val="00B976F8"/>
    <w:rsid w:val="00BC74E9"/>
    <w:rsid w:val="00BD17F6"/>
    <w:rsid w:val="00BE4F74"/>
    <w:rsid w:val="00BE618E"/>
    <w:rsid w:val="00C14AF6"/>
    <w:rsid w:val="00C17699"/>
    <w:rsid w:val="00C31173"/>
    <w:rsid w:val="00C463DD"/>
    <w:rsid w:val="00C745C3"/>
    <w:rsid w:val="00CA1714"/>
    <w:rsid w:val="00CE4A8F"/>
    <w:rsid w:val="00CF57DD"/>
    <w:rsid w:val="00D069AE"/>
    <w:rsid w:val="00D2031B"/>
    <w:rsid w:val="00D242E2"/>
    <w:rsid w:val="00D25FE2"/>
    <w:rsid w:val="00D317BB"/>
    <w:rsid w:val="00D43252"/>
    <w:rsid w:val="00D97664"/>
    <w:rsid w:val="00D978C6"/>
    <w:rsid w:val="00DA67AD"/>
    <w:rsid w:val="00DB5D0F"/>
    <w:rsid w:val="00DC5F89"/>
    <w:rsid w:val="00DF0F82"/>
    <w:rsid w:val="00DF12F7"/>
    <w:rsid w:val="00E02C81"/>
    <w:rsid w:val="00E130AB"/>
    <w:rsid w:val="00E3517E"/>
    <w:rsid w:val="00E7260F"/>
    <w:rsid w:val="00E757ED"/>
    <w:rsid w:val="00E84DDE"/>
    <w:rsid w:val="00E87921"/>
    <w:rsid w:val="00E96630"/>
    <w:rsid w:val="00EA0901"/>
    <w:rsid w:val="00ED7A2A"/>
    <w:rsid w:val="00EF1D7F"/>
    <w:rsid w:val="00F20223"/>
    <w:rsid w:val="00F53EDA"/>
    <w:rsid w:val="00F7753D"/>
    <w:rsid w:val="00F85F34"/>
    <w:rsid w:val="00FA06F7"/>
    <w:rsid w:val="00FA7644"/>
    <w:rsid w:val="00FB171A"/>
    <w:rsid w:val="00FC68B7"/>
    <w:rsid w:val="00FD553A"/>
    <w:rsid w:val="00FD7BF6"/>
    <w:rsid w:val="00FF11B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692FC"/>
  <w15:docId w15:val="{8291AFEA-B2AC-48F5-A97F-B65ADFF84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4174"/>
    <w:rPr>
      <w:lang w:val="en-GB"/>
    </w:rPr>
  </w:style>
  <w:style w:type="paragraph" w:styleId="Heading1">
    <w:name w:val="heading 1"/>
    <w:aliases w:val="Table_G"/>
    <w:basedOn w:val="SingleTxtG"/>
    <w:next w:val="SingleTxtG"/>
    <w:qFormat/>
    <w:rsid w:val="000F4174"/>
    <w:pPr>
      <w:spacing w:after="0" w:line="240" w:lineRule="auto"/>
      <w:ind w:right="0"/>
      <w:jc w:val="left"/>
      <w:outlineLvl w:val="0"/>
    </w:pPr>
  </w:style>
  <w:style w:type="paragraph" w:styleId="Heading2">
    <w:name w:val="heading 2"/>
    <w:basedOn w:val="Normal"/>
    <w:next w:val="Normal"/>
    <w:semiHidden/>
    <w:qFormat/>
    <w:rsid w:val="000F4174"/>
    <w:pPr>
      <w:spacing w:line="240" w:lineRule="auto"/>
      <w:outlineLvl w:val="1"/>
    </w:pPr>
  </w:style>
  <w:style w:type="paragraph" w:styleId="Heading3">
    <w:name w:val="heading 3"/>
    <w:basedOn w:val="Normal"/>
    <w:next w:val="Normal"/>
    <w:semiHidden/>
    <w:qFormat/>
    <w:rsid w:val="000F4174"/>
    <w:pPr>
      <w:spacing w:line="240" w:lineRule="auto"/>
      <w:outlineLvl w:val="2"/>
    </w:pPr>
  </w:style>
  <w:style w:type="paragraph" w:styleId="Heading4">
    <w:name w:val="heading 4"/>
    <w:basedOn w:val="Normal"/>
    <w:next w:val="Normal"/>
    <w:semiHidden/>
    <w:qFormat/>
    <w:rsid w:val="000F4174"/>
    <w:pPr>
      <w:spacing w:line="240" w:lineRule="auto"/>
      <w:outlineLvl w:val="3"/>
    </w:pPr>
  </w:style>
  <w:style w:type="paragraph" w:styleId="Heading5">
    <w:name w:val="heading 5"/>
    <w:basedOn w:val="Normal"/>
    <w:next w:val="Normal"/>
    <w:semiHidden/>
    <w:qFormat/>
    <w:rsid w:val="000F4174"/>
    <w:pPr>
      <w:spacing w:line="240" w:lineRule="auto"/>
      <w:outlineLvl w:val="4"/>
    </w:pPr>
  </w:style>
  <w:style w:type="paragraph" w:styleId="Heading6">
    <w:name w:val="heading 6"/>
    <w:basedOn w:val="Normal"/>
    <w:next w:val="Normal"/>
    <w:semiHidden/>
    <w:qFormat/>
    <w:rsid w:val="000F4174"/>
    <w:pPr>
      <w:spacing w:line="240" w:lineRule="auto"/>
      <w:outlineLvl w:val="5"/>
    </w:pPr>
  </w:style>
  <w:style w:type="paragraph" w:styleId="Heading7">
    <w:name w:val="heading 7"/>
    <w:basedOn w:val="Normal"/>
    <w:next w:val="Normal"/>
    <w:semiHidden/>
    <w:qFormat/>
    <w:rsid w:val="000F4174"/>
    <w:pPr>
      <w:spacing w:line="240" w:lineRule="auto"/>
      <w:outlineLvl w:val="6"/>
    </w:pPr>
  </w:style>
  <w:style w:type="paragraph" w:styleId="Heading8">
    <w:name w:val="heading 8"/>
    <w:basedOn w:val="Normal"/>
    <w:next w:val="Normal"/>
    <w:semiHidden/>
    <w:qFormat/>
    <w:rsid w:val="000F4174"/>
    <w:pPr>
      <w:spacing w:line="240" w:lineRule="auto"/>
      <w:outlineLvl w:val="7"/>
    </w:pPr>
  </w:style>
  <w:style w:type="paragraph" w:styleId="Heading9">
    <w:name w:val="heading 9"/>
    <w:basedOn w:val="Normal"/>
    <w:next w:val="Normal"/>
    <w:semiHidden/>
    <w:qFormat/>
    <w:rsid w:val="000F417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0F4174"/>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0F417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0F4174"/>
    <w:pPr>
      <w:keepNext/>
      <w:keepLines/>
      <w:tabs>
        <w:tab w:val="right" w:pos="851"/>
      </w:tabs>
      <w:spacing w:before="360" w:after="240" w:line="300" w:lineRule="exact"/>
      <w:ind w:left="1134" w:right="1134" w:hanging="1134"/>
      <w:outlineLvl w:val="1"/>
    </w:pPr>
    <w:rPr>
      <w:b/>
      <w:sz w:val="28"/>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0F4174"/>
    <w:rPr>
      <w:rFonts w:ascii="Times New Roman" w:hAnsi="Times New Roman"/>
      <w:sz w:val="18"/>
      <w:vertAlign w:val="superscript"/>
    </w:rPr>
  </w:style>
  <w:style w:type="character" w:styleId="EndnoteReference">
    <w:name w:val="endnote reference"/>
    <w:aliases w:val="1_G"/>
    <w:basedOn w:val="FootnoteReference"/>
    <w:qFormat/>
    <w:rsid w:val="000F4174"/>
    <w:rPr>
      <w:rFonts w:ascii="Times New Roman" w:hAnsi="Times New Roman"/>
      <w:sz w:val="18"/>
      <w:vertAlign w:val="superscript"/>
    </w:rPr>
  </w:style>
  <w:style w:type="paragraph" w:styleId="Header">
    <w:name w:val="header"/>
    <w:aliases w:val="6_G"/>
    <w:basedOn w:val="Normal"/>
    <w:qFormat/>
    <w:rsid w:val="000F4174"/>
    <w:pPr>
      <w:pBdr>
        <w:bottom w:val="single" w:sz="4" w:space="4" w:color="auto"/>
      </w:pBdr>
      <w:spacing w:line="240" w:lineRule="auto"/>
    </w:pPr>
    <w:rPr>
      <w:b/>
      <w:sz w:val="18"/>
    </w:rPr>
  </w:style>
  <w:style w:type="table" w:styleId="TableGrid">
    <w:name w:val="Table Grid"/>
    <w:basedOn w:val="TableNormal"/>
    <w:rsid w:val="000F4174"/>
    <w:pPr>
      <w:suppressAutoHyphens/>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0F4174"/>
    <w:rPr>
      <w:color w:val="0000FF"/>
      <w:u w:val="none"/>
    </w:rPr>
  </w:style>
  <w:style w:type="character" w:styleId="FollowedHyperlink">
    <w:name w:val="FollowedHyperlink"/>
    <w:basedOn w:val="DefaultParagraphFont"/>
    <w:rsid w:val="000F4174"/>
    <w:rPr>
      <w:color w:val="0000FF"/>
      <w:u w:val="none"/>
    </w:rPr>
  </w:style>
  <w:style w:type="paragraph" w:customStyle="1" w:styleId="SMG">
    <w:name w:val="__S_M_G"/>
    <w:basedOn w:val="Normal"/>
    <w:next w:val="Normal"/>
    <w:rsid w:val="000F4174"/>
    <w:pPr>
      <w:keepNext/>
      <w:keepLines/>
      <w:spacing w:before="240" w:after="240" w:line="420" w:lineRule="exact"/>
      <w:ind w:left="1134" w:right="1134"/>
    </w:pPr>
    <w:rPr>
      <w:b/>
      <w:sz w:val="40"/>
    </w:rPr>
  </w:style>
  <w:style w:type="paragraph" w:customStyle="1" w:styleId="SLG">
    <w:name w:val="__S_L_G"/>
    <w:basedOn w:val="Normal"/>
    <w:next w:val="Normal"/>
    <w:rsid w:val="000F4174"/>
    <w:pPr>
      <w:keepNext/>
      <w:keepLines/>
      <w:spacing w:before="240" w:after="240" w:line="580" w:lineRule="exact"/>
      <w:ind w:left="1134" w:right="1134"/>
    </w:pPr>
    <w:rPr>
      <w:b/>
      <w:sz w:val="56"/>
    </w:rPr>
  </w:style>
  <w:style w:type="paragraph" w:customStyle="1" w:styleId="SSG">
    <w:name w:val="__S_S_G"/>
    <w:basedOn w:val="Normal"/>
    <w:next w:val="Normal"/>
    <w:rsid w:val="000F4174"/>
    <w:pPr>
      <w:keepNext/>
      <w:keepLines/>
      <w:spacing w:before="240" w:after="240" w:line="300" w:lineRule="exact"/>
      <w:ind w:left="1134" w:right="1134"/>
    </w:pPr>
    <w:rPr>
      <w:b/>
      <w:sz w:val="28"/>
    </w:rPr>
  </w:style>
  <w:style w:type="paragraph" w:styleId="FootnoteText">
    <w:name w:val="footnote text"/>
    <w:aliases w:val="5_G,PP,5_G_6,5_GR"/>
    <w:basedOn w:val="Normal"/>
    <w:link w:val="FootnoteTextChar"/>
    <w:qFormat/>
    <w:rsid w:val="000F4174"/>
    <w:pPr>
      <w:tabs>
        <w:tab w:val="right" w:pos="1021"/>
      </w:tabs>
      <w:spacing w:line="220" w:lineRule="exact"/>
      <w:ind w:left="1134" w:right="1134" w:hanging="1134"/>
    </w:pPr>
    <w:rPr>
      <w:sz w:val="18"/>
    </w:rPr>
  </w:style>
  <w:style w:type="paragraph" w:styleId="EndnoteText">
    <w:name w:val="endnote text"/>
    <w:aliases w:val="2_G"/>
    <w:basedOn w:val="FootnoteText"/>
    <w:qFormat/>
    <w:rsid w:val="000F4174"/>
  </w:style>
  <w:style w:type="character" w:styleId="PageNumber">
    <w:name w:val="page number"/>
    <w:aliases w:val="7_G"/>
    <w:basedOn w:val="DefaultParagraphFont"/>
    <w:qFormat/>
    <w:rsid w:val="000F4174"/>
    <w:rPr>
      <w:rFonts w:ascii="Times New Roman" w:hAnsi="Times New Roman"/>
      <w:b/>
      <w:sz w:val="18"/>
    </w:rPr>
  </w:style>
  <w:style w:type="paragraph" w:customStyle="1" w:styleId="XLargeG">
    <w:name w:val="__XLarge_G"/>
    <w:basedOn w:val="Normal"/>
    <w:next w:val="Normal"/>
    <w:rsid w:val="000F4174"/>
    <w:pPr>
      <w:keepNext/>
      <w:keepLines/>
      <w:spacing w:before="240" w:after="240" w:line="420" w:lineRule="exact"/>
      <w:ind w:left="1134" w:right="1134"/>
    </w:pPr>
    <w:rPr>
      <w:b/>
      <w:sz w:val="40"/>
    </w:rPr>
  </w:style>
  <w:style w:type="paragraph" w:customStyle="1" w:styleId="Bullet1G">
    <w:name w:val="_Bullet 1_G"/>
    <w:basedOn w:val="Normal"/>
    <w:qFormat/>
    <w:rsid w:val="000F4174"/>
    <w:pPr>
      <w:numPr>
        <w:numId w:val="4"/>
      </w:numPr>
      <w:spacing w:after="120"/>
      <w:ind w:right="1134"/>
      <w:jc w:val="both"/>
    </w:pPr>
  </w:style>
  <w:style w:type="paragraph" w:styleId="Footer">
    <w:name w:val="footer"/>
    <w:aliases w:val="3_G"/>
    <w:basedOn w:val="Normal"/>
    <w:qFormat/>
    <w:rsid w:val="000F4174"/>
    <w:pPr>
      <w:spacing w:line="240" w:lineRule="auto"/>
    </w:pPr>
    <w:rPr>
      <w:sz w:val="16"/>
    </w:rPr>
  </w:style>
  <w:style w:type="paragraph" w:customStyle="1" w:styleId="Bullet2G">
    <w:name w:val="_Bullet 2_G"/>
    <w:basedOn w:val="Normal"/>
    <w:qFormat/>
    <w:rsid w:val="000F4174"/>
    <w:pPr>
      <w:numPr>
        <w:numId w:val="5"/>
      </w:numPr>
      <w:spacing w:after="120"/>
      <w:ind w:right="1134"/>
      <w:jc w:val="both"/>
    </w:pPr>
  </w:style>
  <w:style w:type="paragraph" w:customStyle="1" w:styleId="H1G">
    <w:name w:val="_ H_1_G"/>
    <w:basedOn w:val="Normal"/>
    <w:next w:val="Normal"/>
    <w:link w:val="H1GChar"/>
    <w:qFormat/>
    <w:rsid w:val="000F417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0F417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0F417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0F4174"/>
    <w:pPr>
      <w:keepNext/>
      <w:keepLines/>
      <w:tabs>
        <w:tab w:val="right" w:pos="851"/>
      </w:tabs>
      <w:spacing w:before="240" w:after="120" w:line="240" w:lineRule="exact"/>
      <w:ind w:left="1134" w:right="1134" w:hanging="1134"/>
      <w:outlineLvl w:val="5"/>
    </w:pPr>
  </w:style>
  <w:style w:type="paragraph" w:customStyle="1" w:styleId="ParNoG">
    <w:name w:val="_ParNo_G"/>
    <w:basedOn w:val="Normal"/>
    <w:qFormat/>
    <w:rsid w:val="007C6AEF"/>
    <w:pPr>
      <w:numPr>
        <w:numId w:val="6"/>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
    <w:basedOn w:val="DefaultParagraphFont"/>
    <w:link w:val="FootnoteText"/>
    <w:rsid w:val="00862872"/>
    <w:rPr>
      <w:sz w:val="18"/>
      <w:lang w:val="en-GB"/>
    </w:rPr>
  </w:style>
  <w:style w:type="character" w:customStyle="1" w:styleId="SingleTxtGChar">
    <w:name w:val="_ Single Txt_G Char"/>
    <w:link w:val="SingleTxtG"/>
    <w:qFormat/>
    <w:rsid w:val="00862872"/>
    <w:rPr>
      <w:lang w:val="en-GB"/>
    </w:rPr>
  </w:style>
  <w:style w:type="paragraph" w:styleId="BalloonText">
    <w:name w:val="Balloon Text"/>
    <w:basedOn w:val="Normal"/>
    <w:link w:val="BalloonTextChar"/>
    <w:semiHidden/>
    <w:rsid w:val="000F4174"/>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174"/>
    <w:rPr>
      <w:rFonts w:ascii="Tahoma" w:hAnsi="Tahoma" w:cs="Tahoma"/>
      <w:sz w:val="16"/>
      <w:szCs w:val="16"/>
      <w:lang w:val="en-GB"/>
    </w:rPr>
  </w:style>
  <w:style w:type="character" w:customStyle="1" w:styleId="H1GChar">
    <w:name w:val="_ H_1_G Char"/>
    <w:link w:val="H1G"/>
    <w:rsid w:val="006F3683"/>
    <w:rPr>
      <w:b/>
      <w:sz w:val="24"/>
      <w:lang w:val="en-GB"/>
    </w:rPr>
  </w:style>
  <w:style w:type="character" w:customStyle="1" w:styleId="HChGChar">
    <w:name w:val="_ H _Ch_G Char"/>
    <w:link w:val="HChG"/>
    <w:rsid w:val="006F3683"/>
    <w:rPr>
      <w:b/>
      <w:sz w:val="28"/>
      <w:lang w:val="en-GB"/>
    </w:rPr>
  </w:style>
  <w:style w:type="paragraph" w:styleId="ListParagraph">
    <w:name w:val="List Paragraph"/>
    <w:basedOn w:val="Normal"/>
    <w:uiPriority w:val="34"/>
    <w:qFormat/>
    <w:rsid w:val="00BD17F6"/>
    <w:pPr>
      <w:suppressAutoHyphens/>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8.gif"/><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ECE3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22541-36EC-4CFF-B43E-4D64BEA6518C}">
  <ds:schemaRefs>
    <ds:schemaRef ds:uri="http://schemas.microsoft.com/sharepoint/v3/contenttype/forms"/>
  </ds:schemaRefs>
</ds:datastoreItem>
</file>

<file path=customXml/itemProps2.xml><?xml version="1.0" encoding="utf-8"?>
<ds:datastoreItem xmlns:ds="http://schemas.openxmlformats.org/officeDocument/2006/customXml" ds:itemID="{71971216-2D9A-4E46-AFAC-7A24D893331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C9B736D9-2BDB-4D85-9BAA-8B87162C1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ECE324_E.dotm</Template>
  <TotalTime>0</TotalTime>
  <Pages>6</Pages>
  <Words>1762</Words>
  <Characters>8592</Characters>
  <Application>Microsoft Office Word</Application>
  <DocSecurity>0</DocSecurity>
  <Lines>216</Lines>
  <Paragraphs>78</Paragraphs>
  <ScaleCrop>false</ScaleCrop>
  <HeadingPairs>
    <vt:vector size="2" baseType="variant">
      <vt:variant>
        <vt:lpstr>Titre</vt:lpstr>
      </vt:variant>
      <vt:variant>
        <vt:i4>1</vt:i4>
      </vt:variant>
    </vt:vector>
  </HeadingPairs>
  <TitlesOfParts>
    <vt:vector size="1" baseType="lpstr">
      <vt:lpstr/>
    </vt:vector>
  </TitlesOfParts>
  <Company>CSD</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E/ECE/324/Rev.2/Add.126/Rev.3/Amend.3 </dc:title>
  <dc:subject>2403392</dc:subject>
  <dc:creator>Editorial ND</dc:creator>
  <cp:keywords>E/ECE/TRANS/505/Add.126/Rev.3/Amend.3</cp:keywords>
  <dc:description/>
  <cp:lastModifiedBy>Maria Rosario Corazon Gatmaytan</cp:lastModifiedBy>
  <cp:revision>2</cp:revision>
  <cp:lastPrinted>2008-09-29T11:49:00Z</cp:lastPrinted>
  <dcterms:created xsi:type="dcterms:W3CDTF">2024-02-23T10:59:00Z</dcterms:created>
  <dcterms:modified xsi:type="dcterms:W3CDTF">2024-02-23T10:59:00Z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