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C72741" w:rsidRPr="00C72741" w14:paraId="3116DFF3" w14:textId="77777777" w:rsidTr="00512E75">
        <w:trPr>
          <w:cantSplit/>
          <w:trHeight w:hRule="exact" w:val="851"/>
        </w:trPr>
        <w:tc>
          <w:tcPr>
            <w:tcW w:w="1276" w:type="dxa"/>
            <w:tcBorders>
              <w:bottom w:val="single" w:sz="4" w:space="0" w:color="auto"/>
            </w:tcBorders>
            <w:vAlign w:val="bottom"/>
          </w:tcPr>
          <w:p w14:paraId="3F7903C6" w14:textId="77777777" w:rsidR="004C35AE" w:rsidRPr="00C72741" w:rsidRDefault="004C35AE" w:rsidP="004C35AE">
            <w:bookmarkStart w:id="0" w:name="_Toc354410587"/>
          </w:p>
        </w:tc>
        <w:tc>
          <w:tcPr>
            <w:tcW w:w="8363" w:type="dxa"/>
            <w:gridSpan w:val="2"/>
            <w:tcBorders>
              <w:bottom w:val="single" w:sz="4" w:space="0" w:color="auto"/>
            </w:tcBorders>
            <w:vAlign w:val="bottom"/>
          </w:tcPr>
          <w:p w14:paraId="20928C23" w14:textId="6D8B9721" w:rsidR="004C35AE" w:rsidRPr="00C72741" w:rsidRDefault="004C35AE" w:rsidP="004C35AE">
            <w:pPr>
              <w:jc w:val="right"/>
            </w:pPr>
            <w:r w:rsidRPr="00C72741">
              <w:rPr>
                <w:sz w:val="40"/>
              </w:rPr>
              <w:t>E</w:t>
            </w:r>
            <w:r w:rsidRPr="00C72741">
              <w:t>/ECE/TRANS/505/Rev.3/Add.14</w:t>
            </w:r>
            <w:r w:rsidR="006107CC" w:rsidRPr="00C72741">
              <w:t>9</w:t>
            </w:r>
            <w:r w:rsidR="0092455C" w:rsidRPr="00C72741">
              <w:t>/Amend.</w:t>
            </w:r>
            <w:r w:rsidR="008C51E2" w:rsidRPr="00C72741">
              <w:t>5</w:t>
            </w:r>
          </w:p>
        </w:tc>
      </w:tr>
      <w:tr w:rsidR="00C72741" w:rsidRPr="00C72741" w14:paraId="1C3FDFB7" w14:textId="77777777" w:rsidTr="00667ECA">
        <w:trPr>
          <w:cantSplit/>
          <w:trHeight w:hRule="exact" w:val="2279"/>
        </w:trPr>
        <w:tc>
          <w:tcPr>
            <w:tcW w:w="1276" w:type="dxa"/>
            <w:tcBorders>
              <w:top w:val="single" w:sz="4" w:space="0" w:color="auto"/>
              <w:bottom w:val="single" w:sz="12" w:space="0" w:color="auto"/>
            </w:tcBorders>
          </w:tcPr>
          <w:p w14:paraId="559A40D2" w14:textId="77777777" w:rsidR="004C35AE" w:rsidRPr="00C72741" w:rsidRDefault="004C35AE" w:rsidP="004C35AE">
            <w:pPr>
              <w:spacing w:before="120"/>
            </w:pPr>
          </w:p>
        </w:tc>
        <w:tc>
          <w:tcPr>
            <w:tcW w:w="5528" w:type="dxa"/>
            <w:tcBorders>
              <w:top w:val="single" w:sz="4" w:space="0" w:color="auto"/>
              <w:bottom w:val="single" w:sz="12" w:space="0" w:color="auto"/>
            </w:tcBorders>
          </w:tcPr>
          <w:p w14:paraId="19B5A670" w14:textId="77777777" w:rsidR="004C35AE" w:rsidRPr="00C72741" w:rsidRDefault="004C35AE" w:rsidP="004C35AE">
            <w:pPr>
              <w:spacing w:before="120"/>
            </w:pPr>
          </w:p>
        </w:tc>
        <w:tc>
          <w:tcPr>
            <w:tcW w:w="2835" w:type="dxa"/>
            <w:tcBorders>
              <w:top w:val="single" w:sz="4" w:space="0" w:color="auto"/>
              <w:bottom w:val="single" w:sz="12" w:space="0" w:color="auto"/>
            </w:tcBorders>
          </w:tcPr>
          <w:p w14:paraId="68BECA9C" w14:textId="77777777" w:rsidR="004C35AE" w:rsidRPr="00C72741" w:rsidRDefault="004C35AE" w:rsidP="004C35AE">
            <w:pPr>
              <w:spacing w:before="120"/>
            </w:pPr>
          </w:p>
          <w:p w14:paraId="7A6FBE27" w14:textId="77777777" w:rsidR="004C35AE" w:rsidRPr="00C72741" w:rsidRDefault="004C35AE" w:rsidP="004C35AE">
            <w:pPr>
              <w:spacing w:before="120"/>
            </w:pPr>
          </w:p>
          <w:p w14:paraId="2BDEC532" w14:textId="1AE46399" w:rsidR="004C35AE" w:rsidRPr="00C72741" w:rsidRDefault="00434E6B" w:rsidP="0092455C">
            <w:pPr>
              <w:spacing w:before="120"/>
            </w:pPr>
            <w:r>
              <w:t>3 March</w:t>
            </w:r>
            <w:r w:rsidR="004427DA" w:rsidRPr="00C72741">
              <w:t xml:space="preserve"> 202</w:t>
            </w:r>
            <w:r w:rsidR="008C51E2" w:rsidRPr="00C72741">
              <w:t>3</w:t>
            </w:r>
          </w:p>
        </w:tc>
      </w:tr>
    </w:tbl>
    <w:p w14:paraId="59762D12" w14:textId="020A0FDC" w:rsidR="004C35AE" w:rsidRPr="00C72741" w:rsidRDefault="004C35AE" w:rsidP="004C35AE">
      <w:pPr>
        <w:keepNext/>
        <w:keepLines/>
        <w:tabs>
          <w:tab w:val="right" w:pos="851"/>
        </w:tabs>
        <w:spacing w:before="360" w:after="240" w:line="300" w:lineRule="exact"/>
        <w:ind w:left="1134" w:right="1134" w:hanging="1134"/>
        <w:rPr>
          <w:b/>
          <w:sz w:val="28"/>
        </w:rPr>
      </w:pPr>
      <w:r w:rsidRPr="00C72741">
        <w:rPr>
          <w:b/>
          <w:sz w:val="28"/>
        </w:rPr>
        <w:tab/>
      </w:r>
      <w:r w:rsidRPr="00C72741">
        <w:rPr>
          <w:b/>
          <w:sz w:val="28"/>
        </w:rPr>
        <w:tab/>
      </w:r>
      <w:bookmarkStart w:id="1" w:name="_Toc340666199"/>
      <w:bookmarkStart w:id="2" w:name="_Toc340745062"/>
      <w:r w:rsidRPr="00C72741">
        <w:rPr>
          <w:b/>
          <w:sz w:val="28"/>
        </w:rPr>
        <w:t>Agreement</w:t>
      </w:r>
      <w:bookmarkEnd w:id="1"/>
      <w:bookmarkEnd w:id="2"/>
    </w:p>
    <w:p w14:paraId="25ABF138" w14:textId="77777777" w:rsidR="004C35AE" w:rsidRPr="00C72741" w:rsidRDefault="004C35AE" w:rsidP="004C35AE">
      <w:pPr>
        <w:pStyle w:val="H1G"/>
        <w:spacing w:before="240"/>
      </w:pPr>
      <w:r w:rsidRPr="00C72741">
        <w:tab/>
      </w:r>
      <w:r w:rsidRPr="00C72741">
        <w:tab/>
        <w:t>Concerning the</w:t>
      </w:r>
      <w:r w:rsidRPr="00C72741">
        <w:rPr>
          <w:smallCaps/>
        </w:rPr>
        <w:t xml:space="preserve"> </w:t>
      </w:r>
      <w:r w:rsidRPr="00C72741">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C72741">
        <w:footnoteReference w:customMarkFollows="1" w:id="2"/>
        <w:t>*</w:t>
      </w:r>
    </w:p>
    <w:p w14:paraId="5051B77A" w14:textId="77777777" w:rsidR="004C35AE" w:rsidRPr="00C72741" w:rsidRDefault="004C35AE" w:rsidP="004C35AE">
      <w:pPr>
        <w:keepNext/>
        <w:keepLines/>
        <w:tabs>
          <w:tab w:val="right" w:pos="851"/>
        </w:tabs>
        <w:spacing w:before="360" w:after="240" w:line="270" w:lineRule="exact"/>
        <w:ind w:left="1134" w:right="1134" w:hanging="1134"/>
      </w:pPr>
      <w:r w:rsidRPr="00C72741">
        <w:tab/>
      </w:r>
      <w:r w:rsidRPr="00C72741">
        <w:tab/>
        <w:t>(Revision 3, including the amendments which entered into force on 14 September 2017)</w:t>
      </w:r>
    </w:p>
    <w:p w14:paraId="69F89DC2" w14:textId="77777777" w:rsidR="004C35AE" w:rsidRPr="00C72741" w:rsidRDefault="004C35AE" w:rsidP="004C35AE">
      <w:pPr>
        <w:keepNext/>
        <w:keepLines/>
        <w:tabs>
          <w:tab w:val="right" w:pos="851"/>
        </w:tabs>
        <w:spacing w:before="120" w:after="240" w:line="270" w:lineRule="exact"/>
        <w:jc w:val="center"/>
        <w:rPr>
          <w:b/>
          <w:sz w:val="24"/>
        </w:rPr>
      </w:pPr>
      <w:r w:rsidRPr="00C72741">
        <w:rPr>
          <w:b/>
          <w:sz w:val="24"/>
        </w:rPr>
        <w:t>_________</w:t>
      </w:r>
    </w:p>
    <w:p w14:paraId="01C8FE89" w14:textId="667774E9" w:rsidR="004C35AE" w:rsidRPr="00C72741" w:rsidRDefault="004C35AE" w:rsidP="004C35AE">
      <w:pPr>
        <w:keepNext/>
        <w:keepLines/>
        <w:tabs>
          <w:tab w:val="right" w:pos="851"/>
        </w:tabs>
        <w:spacing w:before="360" w:after="240" w:line="270" w:lineRule="exact"/>
        <w:ind w:left="1134" w:right="1134" w:hanging="1134"/>
        <w:rPr>
          <w:b/>
          <w:sz w:val="24"/>
        </w:rPr>
      </w:pPr>
      <w:r w:rsidRPr="00C72741">
        <w:rPr>
          <w:b/>
          <w:sz w:val="24"/>
        </w:rPr>
        <w:tab/>
      </w:r>
      <w:r w:rsidRPr="00C72741">
        <w:rPr>
          <w:b/>
          <w:sz w:val="24"/>
        </w:rPr>
        <w:tab/>
        <w:t>Addendum 14</w:t>
      </w:r>
      <w:r w:rsidR="006107CC" w:rsidRPr="00C72741">
        <w:rPr>
          <w:b/>
          <w:sz w:val="24"/>
        </w:rPr>
        <w:t>9</w:t>
      </w:r>
      <w:r w:rsidRPr="00C72741">
        <w:rPr>
          <w:b/>
          <w:sz w:val="24"/>
        </w:rPr>
        <w:t xml:space="preserve"> – UN Regulation No. 1</w:t>
      </w:r>
      <w:r w:rsidR="006107CC" w:rsidRPr="00C72741">
        <w:rPr>
          <w:b/>
          <w:sz w:val="24"/>
        </w:rPr>
        <w:t>50</w:t>
      </w:r>
    </w:p>
    <w:p w14:paraId="16D98632" w14:textId="4A18D338" w:rsidR="0092455C" w:rsidRPr="00C72741" w:rsidRDefault="0092455C" w:rsidP="0092455C">
      <w:pPr>
        <w:pStyle w:val="H1G"/>
        <w:spacing w:before="240"/>
      </w:pPr>
      <w:r w:rsidRPr="00C72741">
        <w:tab/>
      </w:r>
      <w:r w:rsidRPr="00C72741">
        <w:tab/>
        <w:t xml:space="preserve">Amendment </w:t>
      </w:r>
      <w:r w:rsidR="00893399" w:rsidRPr="00C72741">
        <w:t>5</w:t>
      </w:r>
    </w:p>
    <w:p w14:paraId="31FDD707" w14:textId="557264A8" w:rsidR="0092455C" w:rsidRPr="00C72741" w:rsidRDefault="008C51E2" w:rsidP="0092455C">
      <w:pPr>
        <w:pStyle w:val="SingleTxtG"/>
        <w:spacing w:after="360"/>
        <w:ind w:right="1089"/>
        <w:jc w:val="left"/>
        <w:rPr>
          <w:spacing w:val="-2"/>
        </w:rPr>
      </w:pPr>
      <w:r w:rsidRPr="00C72741">
        <w:rPr>
          <w:spacing w:val="-2"/>
        </w:rPr>
        <w:t xml:space="preserve">01 </w:t>
      </w:r>
      <w:r w:rsidR="008A392B" w:rsidRPr="00C72741">
        <w:rPr>
          <w:spacing w:val="-2"/>
        </w:rPr>
        <w:t>s</w:t>
      </w:r>
      <w:r w:rsidRPr="00C72741">
        <w:rPr>
          <w:spacing w:val="-2"/>
        </w:rPr>
        <w:t>eries of amendments</w:t>
      </w:r>
      <w:r w:rsidR="0092455C" w:rsidRPr="00C72741">
        <w:rPr>
          <w:spacing w:val="-2"/>
        </w:rPr>
        <w:t xml:space="preserve"> – Date of entry into force: </w:t>
      </w:r>
      <w:r w:rsidR="00893399" w:rsidRPr="00C72741">
        <w:rPr>
          <w:spacing w:val="-2"/>
        </w:rPr>
        <w:t>4 January 2023</w:t>
      </w:r>
    </w:p>
    <w:p w14:paraId="722EEE1F" w14:textId="3D0A4951" w:rsidR="004C35AE" w:rsidRPr="00C72741" w:rsidRDefault="004C35AE" w:rsidP="004C35AE">
      <w:pPr>
        <w:pStyle w:val="HChG"/>
      </w:pPr>
      <w:r w:rsidRPr="00C72741">
        <w:tab/>
      </w:r>
      <w:r w:rsidRPr="00C72741">
        <w:tab/>
      </w:r>
      <w:r w:rsidR="006107CC" w:rsidRPr="00C72741">
        <w:rPr>
          <w:sz w:val="24"/>
          <w:szCs w:val="18"/>
        </w:rPr>
        <w:t>Uniform provisions concerning the approval of retro-reflective devices and markings for power</w:t>
      </w:r>
      <w:r w:rsidR="007F40B2">
        <w:rPr>
          <w:sz w:val="24"/>
          <w:szCs w:val="18"/>
        </w:rPr>
        <w:t xml:space="preserve"> </w:t>
      </w:r>
      <w:r w:rsidR="006107CC" w:rsidRPr="00C72741">
        <w:rPr>
          <w:sz w:val="24"/>
          <w:szCs w:val="18"/>
        </w:rPr>
        <w:t>driven vehicles and their trailers</w:t>
      </w:r>
    </w:p>
    <w:p w14:paraId="0D721F83" w14:textId="18AD3335" w:rsidR="004C35AE" w:rsidRPr="00C72741" w:rsidRDefault="004C35AE" w:rsidP="004C35AE">
      <w:pPr>
        <w:spacing w:after="40"/>
        <w:ind w:left="1134" w:right="1134"/>
        <w:jc w:val="both"/>
        <w:rPr>
          <w:lang w:eastAsia="en-GB"/>
        </w:rPr>
      </w:pPr>
      <w:r w:rsidRPr="00C72741">
        <w:rPr>
          <w:spacing w:val="-4"/>
          <w:lang w:eastAsia="en-GB"/>
        </w:rPr>
        <w:t>This</w:t>
      </w:r>
      <w:r w:rsidRPr="00C72741">
        <w:rPr>
          <w:lang w:eastAsia="en-GB"/>
        </w:rPr>
        <w:t xml:space="preserve"> document is meant purely as documentation tool. The authentic and legal binding text is: ECE/TRANS/WP.29/</w:t>
      </w:r>
      <w:r w:rsidR="00893399" w:rsidRPr="00C72741">
        <w:rPr>
          <w:lang w:eastAsia="en-GB"/>
        </w:rPr>
        <w:t>2022/94</w:t>
      </w:r>
      <w:r w:rsidRPr="00C72741">
        <w:rPr>
          <w:lang w:eastAsia="en-GB"/>
        </w:rPr>
        <w:t>.</w:t>
      </w:r>
    </w:p>
    <w:p w14:paraId="6E2FAEFE" w14:textId="77777777" w:rsidR="004C35AE" w:rsidRPr="00C72741" w:rsidRDefault="004C35AE" w:rsidP="004C35AE">
      <w:pPr>
        <w:suppressAutoHyphens w:val="0"/>
        <w:spacing w:line="240" w:lineRule="auto"/>
        <w:jc w:val="center"/>
        <w:rPr>
          <w:b/>
          <w:sz w:val="24"/>
        </w:rPr>
      </w:pPr>
      <w:r w:rsidRPr="00C72741">
        <w:rPr>
          <w:b/>
          <w:noProof/>
          <w:sz w:val="24"/>
          <w:lang w:val="en-US"/>
        </w:rPr>
        <w:drawing>
          <wp:anchor distT="0" distB="137160" distL="114300" distR="114300" simplePos="0" relativeHeight="251658240" behindDoc="0" locked="0" layoutInCell="1" allowOverlap="1" wp14:anchorId="60A468CF" wp14:editId="1E55A7F1">
            <wp:simplePos x="0" y="0"/>
            <wp:positionH relativeFrom="column">
              <wp:posOffset>2540000</wp:posOffset>
            </wp:positionH>
            <wp:positionV relativeFrom="paragraph">
              <wp:posOffset>223520</wp:posOffset>
            </wp:positionV>
            <wp:extent cx="1028700" cy="826770"/>
            <wp:effectExtent l="0" t="0" r="0" b="0"/>
            <wp:wrapTopAndBottom/>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C72741">
        <w:rPr>
          <w:b/>
          <w:sz w:val="24"/>
        </w:rPr>
        <w:t>_________</w:t>
      </w:r>
    </w:p>
    <w:p w14:paraId="36592E46" w14:textId="77777777" w:rsidR="0092455C" w:rsidRPr="00C72741" w:rsidRDefault="004C35AE" w:rsidP="004C35AE">
      <w:pPr>
        <w:suppressAutoHyphens w:val="0"/>
        <w:spacing w:line="240" w:lineRule="auto"/>
        <w:jc w:val="center"/>
        <w:rPr>
          <w:b/>
          <w:sz w:val="24"/>
        </w:rPr>
      </w:pPr>
      <w:r w:rsidRPr="00C72741">
        <w:rPr>
          <w:b/>
          <w:sz w:val="24"/>
        </w:rPr>
        <w:t>UNITED NATIONS</w:t>
      </w:r>
    </w:p>
    <w:p w14:paraId="325421A5" w14:textId="7296F17E" w:rsidR="006614B5" w:rsidRPr="00C72741" w:rsidRDefault="0092455C" w:rsidP="00EE79CE">
      <w:pPr>
        <w:spacing w:after="120"/>
        <w:ind w:left="2268" w:right="1134" w:hanging="1134"/>
        <w:jc w:val="both"/>
        <w:rPr>
          <w:lang w:val="en-US" w:eastAsia="ja-JP"/>
        </w:rPr>
      </w:pPr>
      <w:r w:rsidRPr="00C72741">
        <w:rPr>
          <w:b/>
          <w:sz w:val="24"/>
        </w:rPr>
        <w:br w:type="page"/>
      </w:r>
    </w:p>
    <w:bookmarkEnd w:id="0"/>
    <w:p w14:paraId="078A3E41" w14:textId="77777777" w:rsidR="009A7A36" w:rsidRPr="00C72741" w:rsidRDefault="009A7A36" w:rsidP="009A7A36">
      <w:r w:rsidRPr="00C72741">
        <w:rPr>
          <w:lang w:val="en-US"/>
        </w:rPr>
        <w:lastRenderedPageBreak/>
        <w:tab/>
      </w:r>
      <w:r w:rsidRPr="00C72741">
        <w:rPr>
          <w:lang w:val="en-US"/>
        </w:rPr>
        <w:tab/>
        <w:t>UN Regulation No.150, amend to read:</w:t>
      </w:r>
      <w:bookmarkStart w:id="3" w:name="_Toc473483449"/>
    </w:p>
    <w:p w14:paraId="5D82E6D4" w14:textId="77777777" w:rsidR="009A7A36" w:rsidRDefault="009A7A36" w:rsidP="009A7A36">
      <w:pPr>
        <w:pStyle w:val="HChG"/>
        <w:outlineLvl w:val="0"/>
      </w:pPr>
      <w:r>
        <w:tab/>
      </w:r>
      <w:r>
        <w:tab/>
      </w:r>
      <w:bookmarkEnd w:id="3"/>
      <w:r>
        <w:t>"</w:t>
      </w:r>
      <w:r w:rsidRPr="00321AFD">
        <w:t>UN Regulation on uniform provisions concerning the approval of retro-reflective devices and markings for power-driven vehicles and their trailers</w:t>
      </w:r>
    </w:p>
    <w:p w14:paraId="01DE3B18" w14:textId="77777777" w:rsidR="009A7A36" w:rsidRPr="00CA54B6" w:rsidRDefault="009A7A36" w:rsidP="009A7A36">
      <w:pPr>
        <w:rPr>
          <w:sz w:val="28"/>
          <w:lang w:val="fr-CH"/>
        </w:rPr>
      </w:pPr>
      <w:r w:rsidRPr="00CA54B6">
        <w:rPr>
          <w:sz w:val="28"/>
          <w:lang w:val="fr-CH"/>
        </w:rPr>
        <w:t>Contents</w:t>
      </w:r>
    </w:p>
    <w:p w14:paraId="458DC6A9" w14:textId="77777777" w:rsidR="009A7A36" w:rsidRPr="00CA54B6" w:rsidRDefault="009A7A36" w:rsidP="009A7A36">
      <w:pPr>
        <w:tabs>
          <w:tab w:val="right" w:pos="8505"/>
        </w:tabs>
        <w:spacing w:after="120"/>
        <w:ind w:left="283"/>
        <w:jc w:val="right"/>
        <w:rPr>
          <w:i/>
          <w:sz w:val="18"/>
          <w:lang w:val="fr-CH"/>
        </w:rPr>
      </w:pPr>
      <w:r w:rsidRPr="00CA54B6">
        <w:rPr>
          <w:i/>
          <w:sz w:val="18"/>
          <w:lang w:val="fr-CH"/>
        </w:rPr>
        <w:tab/>
      </w:r>
      <w:r w:rsidRPr="00CA54B6">
        <w:rPr>
          <w:i/>
          <w:sz w:val="18"/>
          <w:lang w:val="fr-CH"/>
        </w:rPr>
        <w:tab/>
      </w:r>
      <w:r w:rsidRPr="00CA54B6">
        <w:rPr>
          <w:i/>
          <w:sz w:val="18"/>
          <w:lang w:val="fr-CH"/>
        </w:rPr>
        <w:tab/>
        <w:t>Page</w:t>
      </w:r>
    </w:p>
    <w:p w14:paraId="6B0B0B0D" w14:textId="77777777" w:rsidR="009A7A36" w:rsidRPr="00CA54B6" w:rsidRDefault="009A7A36" w:rsidP="009A7A36">
      <w:pPr>
        <w:tabs>
          <w:tab w:val="right" w:pos="851"/>
          <w:tab w:val="left" w:pos="1134"/>
          <w:tab w:val="left" w:pos="1559"/>
          <w:tab w:val="left" w:pos="1984"/>
          <w:tab w:val="left" w:leader="dot" w:pos="8929"/>
          <w:tab w:val="right" w:pos="9638"/>
        </w:tabs>
        <w:spacing w:after="120"/>
        <w:rPr>
          <w:lang w:val="fr-CH"/>
        </w:rPr>
      </w:pPr>
      <w:r w:rsidRPr="00CA54B6">
        <w:rPr>
          <w:lang w:val="fr-CH"/>
        </w:rPr>
        <w:t>Regulation</w:t>
      </w:r>
    </w:p>
    <w:p w14:paraId="21B3D169"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t>4</w:t>
      </w:r>
    </w:p>
    <w:p w14:paraId="0A755AFA"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2.</w:t>
      </w:r>
      <w:r>
        <w:rPr>
          <w:noProof/>
          <w:lang w:val="fr-FR"/>
        </w:rPr>
        <w:tab/>
        <w:t>Definitions</w:t>
      </w:r>
      <w:r>
        <w:rPr>
          <w:noProof/>
          <w:webHidden/>
          <w:lang w:val="fr-FR"/>
        </w:rPr>
        <w:tab/>
      </w:r>
      <w:r>
        <w:rPr>
          <w:noProof/>
          <w:webHidden/>
          <w:lang w:val="fr-FR"/>
        </w:rPr>
        <w:tab/>
        <w:t>4</w:t>
      </w:r>
    </w:p>
    <w:p w14:paraId="532FD447" w14:textId="77777777" w:rsidR="009A7A36" w:rsidRPr="00CA54B6" w:rsidRDefault="009A7A36" w:rsidP="009A7A36">
      <w:pPr>
        <w:tabs>
          <w:tab w:val="right" w:pos="851"/>
          <w:tab w:val="left" w:pos="1134"/>
          <w:tab w:val="left" w:pos="1701"/>
          <w:tab w:val="right" w:leader="dot" w:pos="8931"/>
          <w:tab w:val="right" w:pos="9639"/>
        </w:tabs>
        <w:spacing w:after="120"/>
        <w:ind w:left="284"/>
        <w:rPr>
          <w:rFonts w:ascii="Calibri" w:hAnsi="Calibri"/>
          <w:noProof/>
          <w:lang w:val="en-US" w:eastAsia="en-GB"/>
        </w:rPr>
      </w:pPr>
      <w:r>
        <w:rPr>
          <w:noProof/>
          <w:lang w:val="fr-FR"/>
        </w:rPr>
        <w:tab/>
      </w:r>
      <w:r w:rsidRPr="00CA54B6">
        <w:rPr>
          <w:noProof/>
          <w:lang w:val="en-US"/>
        </w:rPr>
        <w:t>3.</w:t>
      </w:r>
      <w:r w:rsidRPr="00CA54B6">
        <w:rPr>
          <w:rFonts w:ascii="Calibri" w:hAnsi="Calibri"/>
          <w:noProof/>
          <w:lang w:val="en-US" w:eastAsia="en-GB"/>
        </w:rPr>
        <w:tab/>
      </w:r>
      <w:r w:rsidRPr="00CA54B6">
        <w:rPr>
          <w:noProof/>
          <w:lang w:val="en-US"/>
        </w:rPr>
        <w:t>Administrative provisions</w:t>
      </w:r>
      <w:r w:rsidRPr="00CA54B6">
        <w:rPr>
          <w:noProof/>
          <w:webHidden/>
          <w:lang w:val="en-US"/>
        </w:rPr>
        <w:tab/>
      </w:r>
      <w:r w:rsidRPr="00CA54B6">
        <w:rPr>
          <w:noProof/>
          <w:webHidden/>
          <w:lang w:val="en-US"/>
        </w:rPr>
        <w:tab/>
        <w:t>6</w:t>
      </w:r>
    </w:p>
    <w:p w14:paraId="6CEF8F1E"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sidRPr="00CA54B6">
        <w:rPr>
          <w:noProof/>
          <w:lang w:val="en-US"/>
        </w:rPr>
        <w:tab/>
      </w:r>
      <w:r>
        <w:rPr>
          <w:noProof/>
        </w:rPr>
        <w:t>4.</w:t>
      </w:r>
      <w:r>
        <w:rPr>
          <w:rFonts w:ascii="Calibri" w:hAnsi="Calibri"/>
          <w:noProof/>
          <w:lang w:eastAsia="en-GB"/>
        </w:rPr>
        <w:tab/>
      </w:r>
      <w:r>
        <w:rPr>
          <w:noProof/>
        </w:rPr>
        <w:t>General requirements</w:t>
      </w:r>
      <w:r>
        <w:rPr>
          <w:noProof/>
          <w:webHidden/>
        </w:rPr>
        <w:tab/>
      </w:r>
      <w:r>
        <w:rPr>
          <w:noProof/>
          <w:webHidden/>
        </w:rPr>
        <w:tab/>
        <w:t>13</w:t>
      </w:r>
    </w:p>
    <w:p w14:paraId="3D525E3F"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rPr>
        <w:tab/>
        <w:t>5.</w:t>
      </w:r>
      <w:r>
        <w:rPr>
          <w:rFonts w:ascii="Calibri" w:hAnsi="Calibri"/>
          <w:noProof/>
          <w:lang w:eastAsia="en-GB"/>
        </w:rPr>
        <w:tab/>
      </w:r>
      <w:r>
        <w:rPr>
          <w:noProof/>
        </w:rPr>
        <w:t>Specific technical requirements</w:t>
      </w:r>
      <w:r>
        <w:rPr>
          <w:noProof/>
          <w:webHidden/>
        </w:rPr>
        <w:tab/>
      </w:r>
      <w:r>
        <w:rPr>
          <w:noProof/>
          <w:webHidden/>
        </w:rPr>
        <w:tab/>
        <w:t>15</w:t>
      </w:r>
    </w:p>
    <w:p w14:paraId="1BF6638A"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t>26</w:t>
      </w:r>
    </w:p>
    <w:p w14:paraId="56557801" w14:textId="77777777" w:rsidR="009A7A36" w:rsidRPr="00466C70" w:rsidRDefault="009A7A36" w:rsidP="009A7A36">
      <w:pPr>
        <w:tabs>
          <w:tab w:val="right" w:pos="851"/>
          <w:tab w:val="left" w:pos="1134"/>
          <w:tab w:val="left" w:pos="1559"/>
          <w:tab w:val="left" w:pos="1984"/>
          <w:tab w:val="left" w:leader="dot" w:pos="8929"/>
          <w:tab w:val="right" w:pos="9638"/>
        </w:tabs>
        <w:spacing w:after="120"/>
        <w:rPr>
          <w:rStyle w:val="Hyperlink"/>
          <w:noProof/>
        </w:rPr>
      </w:pPr>
      <w:r w:rsidRPr="00466C70">
        <w:t>Annexes</w:t>
      </w:r>
    </w:p>
    <w:p w14:paraId="27E99428" w14:textId="77777777" w:rsidR="009A7A36" w:rsidRPr="00FF2F7A"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1</w:t>
      </w:r>
      <w:r>
        <w:rPr>
          <w:noProof/>
        </w:rPr>
        <w:tab/>
      </w:r>
      <w:r w:rsidRPr="00FF2F7A">
        <w:rPr>
          <w:noProof/>
        </w:rPr>
        <w:t>Communication</w:t>
      </w:r>
      <w:r w:rsidRPr="00FF2F7A">
        <w:rPr>
          <w:noProof/>
          <w:webHidden/>
        </w:rPr>
        <w:tab/>
      </w:r>
      <w:r w:rsidRPr="00FF2F7A">
        <w:rPr>
          <w:noProof/>
          <w:webHidden/>
        </w:rPr>
        <w:tab/>
      </w:r>
      <w:r>
        <w:rPr>
          <w:noProof/>
          <w:webHidden/>
        </w:rPr>
        <w:t>28</w:t>
      </w:r>
    </w:p>
    <w:p w14:paraId="46E59B8C"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rPr>
      </w:pPr>
      <w:r w:rsidRPr="00FF2F7A">
        <w:rPr>
          <w:noProof/>
        </w:rPr>
        <w:tab/>
        <w:t>2</w:t>
      </w:r>
      <w:r w:rsidRPr="00FF2F7A">
        <w:rPr>
          <w:noProof/>
        </w:rPr>
        <w:tab/>
        <w:t>Minimum requirements for conformity of production control procedures</w:t>
      </w:r>
      <w:r w:rsidRPr="00FF2F7A">
        <w:rPr>
          <w:noProof/>
        </w:rPr>
        <w:tab/>
      </w:r>
      <w:r w:rsidRPr="00FF2F7A">
        <w:rPr>
          <w:noProof/>
        </w:rPr>
        <w:tab/>
        <w:t>3</w:t>
      </w:r>
      <w:r>
        <w:rPr>
          <w:noProof/>
        </w:rPr>
        <w:t>0</w:t>
      </w:r>
    </w:p>
    <w:p w14:paraId="718D1B9A" w14:textId="77777777" w:rsidR="009A7A36" w:rsidRPr="00FF2F7A"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sidRPr="00FF2F7A">
        <w:rPr>
          <w:noProof/>
        </w:rPr>
        <w:tab/>
        <w:t>3</w:t>
      </w:r>
      <w:r w:rsidRPr="00FF2F7A">
        <w:rPr>
          <w:noProof/>
        </w:rPr>
        <w:tab/>
        <w:t>Minimum requirements for sampling by an inspector</w:t>
      </w:r>
      <w:r w:rsidRPr="00FF2F7A">
        <w:rPr>
          <w:noProof/>
          <w:webHidden/>
        </w:rPr>
        <w:tab/>
      </w:r>
      <w:r w:rsidRPr="00FF2F7A">
        <w:rPr>
          <w:noProof/>
          <w:webHidden/>
        </w:rPr>
        <w:tab/>
        <w:t>3</w:t>
      </w:r>
      <w:r>
        <w:rPr>
          <w:noProof/>
          <w:webHidden/>
        </w:rPr>
        <w:t>2</w:t>
      </w:r>
    </w:p>
    <w:p w14:paraId="4D68E9AA"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webHidden/>
        </w:rPr>
      </w:pPr>
      <w:r w:rsidRPr="00FF2F7A">
        <w:rPr>
          <w:noProof/>
        </w:rPr>
        <w:tab/>
        <w:t>4</w:t>
      </w:r>
      <w:r w:rsidRPr="00FF2F7A">
        <w:rPr>
          <w:noProof/>
        </w:rPr>
        <w:tab/>
      </w:r>
      <w:r w:rsidRPr="00FF2F7A">
        <w:rPr>
          <w:rStyle w:val="Hyperlink"/>
        </w:rPr>
        <w:t>Photometric and colorimetric measurements</w:t>
      </w:r>
      <w:r w:rsidRPr="00FF2F7A">
        <w:rPr>
          <w:noProof/>
          <w:webHidden/>
        </w:rPr>
        <w:tab/>
      </w:r>
      <w:r w:rsidRPr="00FF2F7A">
        <w:rPr>
          <w:noProof/>
          <w:webHidden/>
        </w:rPr>
        <w:tab/>
        <w:t>3</w:t>
      </w:r>
      <w:r>
        <w:rPr>
          <w:noProof/>
          <w:webHidden/>
        </w:rPr>
        <w:t>4</w:t>
      </w:r>
    </w:p>
    <w:p w14:paraId="4CD90F60"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rPr>
      </w:pPr>
      <w:r w:rsidRPr="00FF2F7A">
        <w:rPr>
          <w:noProof/>
          <w:webHidden/>
        </w:rPr>
        <w:tab/>
      </w:r>
      <w:r w:rsidRPr="00FF2F7A">
        <w:rPr>
          <w:noProof/>
          <w:webHidden/>
        </w:rPr>
        <w:tab/>
        <w:t xml:space="preserve">Part 1: </w:t>
      </w:r>
      <w:r w:rsidRPr="00FF2F7A">
        <w:rPr>
          <w:noProof/>
        </w:rPr>
        <w:t>Photometric measurements of retro-reflective devices</w:t>
      </w:r>
      <w:r w:rsidRPr="00FF2F7A">
        <w:rPr>
          <w:noProof/>
          <w:webHidden/>
        </w:rPr>
        <w:tab/>
      </w:r>
      <w:r w:rsidRPr="00FF2F7A">
        <w:rPr>
          <w:noProof/>
          <w:webHidden/>
        </w:rPr>
        <w:tab/>
      </w:r>
      <w:r>
        <w:rPr>
          <w:noProof/>
          <w:webHidden/>
        </w:rPr>
        <w:t>34</w:t>
      </w:r>
    </w:p>
    <w:p w14:paraId="3E2FAFF0" w14:textId="77777777" w:rsidR="009A7A36" w:rsidRPr="00FF2F7A" w:rsidRDefault="009A7A36" w:rsidP="009A7A36">
      <w:pPr>
        <w:tabs>
          <w:tab w:val="right" w:pos="851"/>
          <w:tab w:val="left" w:pos="1134"/>
          <w:tab w:val="left" w:pos="1701"/>
          <w:tab w:val="right" w:leader="dot" w:pos="8931"/>
          <w:tab w:val="right" w:pos="9639"/>
        </w:tabs>
        <w:spacing w:after="120"/>
        <w:ind w:left="1701" w:hanging="1275"/>
        <w:rPr>
          <w:noProof/>
          <w:webHidden/>
        </w:rPr>
      </w:pPr>
      <w:r w:rsidRPr="00FF2F7A">
        <w:rPr>
          <w:noProof/>
        </w:rPr>
        <w:tab/>
      </w:r>
      <w:r w:rsidRPr="00FF2F7A">
        <w:rPr>
          <w:noProof/>
        </w:rPr>
        <w:tab/>
        <w:t>Part 2: Description of the measurement geometry for measurement of the daytime colour and the luminance factor of retro-reflective material</w:t>
      </w:r>
      <w:r w:rsidRPr="00FF2F7A">
        <w:rPr>
          <w:noProof/>
          <w:webHidden/>
        </w:rPr>
        <w:tab/>
      </w:r>
      <w:r w:rsidRPr="00FF2F7A">
        <w:rPr>
          <w:noProof/>
          <w:webHidden/>
        </w:rPr>
        <w:tab/>
      </w:r>
      <w:r>
        <w:rPr>
          <w:noProof/>
          <w:webHidden/>
        </w:rPr>
        <w:t>38</w:t>
      </w:r>
    </w:p>
    <w:p w14:paraId="467D70C4" w14:textId="77777777" w:rsidR="009A7A36" w:rsidRPr="00FF2F7A" w:rsidRDefault="009A7A36" w:rsidP="009A7A36">
      <w:pPr>
        <w:tabs>
          <w:tab w:val="right" w:pos="851"/>
          <w:tab w:val="left" w:pos="1134"/>
          <w:tab w:val="left" w:pos="1701"/>
          <w:tab w:val="right" w:leader="dot" w:pos="8931"/>
          <w:tab w:val="right" w:pos="9639"/>
        </w:tabs>
        <w:spacing w:after="120"/>
        <w:ind w:left="1701" w:hanging="1275"/>
        <w:rPr>
          <w:noProof/>
          <w:lang w:eastAsia="en-GB"/>
        </w:rPr>
      </w:pPr>
      <w:r w:rsidRPr="00FF2F7A">
        <w:rPr>
          <w:noProof/>
          <w:lang w:eastAsia="en-GB"/>
        </w:rPr>
        <w:tab/>
      </w:r>
      <w:r w:rsidRPr="00FF2F7A">
        <w:rPr>
          <w:noProof/>
          <w:lang w:eastAsia="en-GB"/>
        </w:rPr>
        <w:tab/>
        <w:t>Part 3: Stability of photometric properties</w:t>
      </w:r>
      <w:r w:rsidRPr="00FF2F7A">
        <w:rPr>
          <w:noProof/>
          <w:webHidden/>
        </w:rPr>
        <w:tab/>
      </w:r>
      <w:r w:rsidRPr="00FF2F7A">
        <w:rPr>
          <w:noProof/>
          <w:webHidden/>
        </w:rPr>
        <w:tab/>
      </w:r>
      <w:r>
        <w:rPr>
          <w:noProof/>
          <w:webHidden/>
        </w:rPr>
        <w:t>39</w:t>
      </w:r>
    </w:p>
    <w:p w14:paraId="555BDC3A"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webHidden/>
        </w:rPr>
      </w:pPr>
      <w:r w:rsidRPr="00FF2F7A">
        <w:rPr>
          <w:noProof/>
        </w:rPr>
        <w:tab/>
        <w:t>5</w:t>
      </w:r>
      <w:r w:rsidRPr="00FF2F7A">
        <w:rPr>
          <w:noProof/>
        </w:rPr>
        <w:tab/>
      </w:r>
      <w:r w:rsidRPr="00FF2F7A">
        <w:rPr>
          <w:rStyle w:val="Hyperlink"/>
        </w:rPr>
        <w:t>Specifications of shape and dimensions</w:t>
      </w:r>
      <w:r w:rsidRPr="00FF2F7A">
        <w:rPr>
          <w:noProof/>
          <w:webHidden/>
        </w:rPr>
        <w:tab/>
      </w:r>
      <w:r w:rsidRPr="00FF2F7A">
        <w:rPr>
          <w:noProof/>
          <w:webHidden/>
        </w:rPr>
        <w:tab/>
      </w:r>
      <w:r>
        <w:rPr>
          <w:noProof/>
          <w:webHidden/>
        </w:rPr>
        <w:t>40</w:t>
      </w:r>
    </w:p>
    <w:p w14:paraId="401C92C8" w14:textId="77777777" w:rsidR="009A7A36" w:rsidRPr="00FF2F7A" w:rsidRDefault="009A7A36" w:rsidP="009A7A36">
      <w:pPr>
        <w:tabs>
          <w:tab w:val="right" w:pos="851"/>
          <w:tab w:val="left" w:pos="1134"/>
          <w:tab w:val="left" w:pos="1701"/>
          <w:tab w:val="right" w:leader="dot" w:pos="8931"/>
          <w:tab w:val="right" w:pos="9639"/>
        </w:tabs>
        <w:spacing w:after="120"/>
        <w:ind w:left="1124" w:hanging="840"/>
        <w:rPr>
          <w:noProof/>
        </w:rPr>
      </w:pPr>
      <w:r w:rsidRPr="00FF2F7A">
        <w:rPr>
          <w:noProof/>
        </w:rPr>
        <w:tab/>
        <w:t>6</w:t>
      </w:r>
      <w:r w:rsidRPr="00FF2F7A">
        <w:rPr>
          <w:noProof/>
        </w:rPr>
        <w:tab/>
        <w:t>Environmental Testing</w:t>
      </w:r>
      <w:r w:rsidRPr="00FF2F7A">
        <w:rPr>
          <w:noProof/>
          <w:webHidden/>
        </w:rPr>
        <w:tab/>
      </w:r>
      <w:r w:rsidRPr="00FF2F7A">
        <w:rPr>
          <w:noProof/>
          <w:webHidden/>
        </w:rPr>
        <w:tab/>
      </w:r>
      <w:r>
        <w:rPr>
          <w:noProof/>
          <w:webHidden/>
        </w:rPr>
        <w:t>49</w:t>
      </w:r>
    </w:p>
    <w:p w14:paraId="2337EA36" w14:textId="77777777" w:rsidR="009A7A36" w:rsidRPr="00FF2F7A" w:rsidRDefault="009A7A36" w:rsidP="009A7A36">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r>
      <w:r w:rsidRPr="00FF2F7A">
        <w:tab/>
        <w:t>Part 1: Resistance to heat</w:t>
      </w:r>
      <w:r w:rsidRPr="00FF2F7A">
        <w:rPr>
          <w:noProof/>
          <w:webHidden/>
        </w:rPr>
        <w:tab/>
      </w:r>
      <w:r w:rsidRPr="00FF2F7A">
        <w:rPr>
          <w:noProof/>
          <w:webHidden/>
        </w:rPr>
        <w:tab/>
      </w:r>
      <w:r>
        <w:rPr>
          <w:noProof/>
          <w:webHidden/>
        </w:rPr>
        <w:t>49</w:t>
      </w:r>
    </w:p>
    <w:p w14:paraId="3320CE25"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t>Part 2: Resistance to water penetration for retro-reflective devices</w:t>
      </w:r>
      <w:r>
        <w:rPr>
          <w:noProof/>
          <w:webHidden/>
        </w:rPr>
        <w:tab/>
      </w:r>
      <w:r>
        <w:rPr>
          <w:noProof/>
          <w:webHidden/>
        </w:rPr>
        <w:tab/>
        <w:t>49</w:t>
      </w:r>
    </w:p>
    <w:p w14:paraId="0C912195" w14:textId="77777777" w:rsidR="009A7A36" w:rsidRDefault="009A7A36" w:rsidP="009A7A36">
      <w:pPr>
        <w:tabs>
          <w:tab w:val="right" w:pos="851"/>
          <w:tab w:val="left" w:pos="1134"/>
          <w:tab w:val="left" w:pos="1701"/>
          <w:tab w:val="right" w:leader="dot" w:pos="8931"/>
          <w:tab w:val="right" w:pos="9639"/>
        </w:tabs>
        <w:spacing w:after="120"/>
        <w:ind w:left="1701" w:hanging="1275"/>
        <w:rPr>
          <w:noProof/>
          <w:webHidden/>
        </w:rPr>
      </w:pPr>
      <w:r>
        <w:rPr>
          <w:noProof/>
        </w:rPr>
        <w:tab/>
      </w:r>
      <w:r>
        <w:rPr>
          <w:noProof/>
        </w:rPr>
        <w:tab/>
        <w:t xml:space="preserve">Part 3: </w:t>
      </w:r>
      <w:r>
        <w:t>Alternative test procedures of resistance to water penetration for retro-reflective devices</w:t>
      </w:r>
      <w:r>
        <w:br/>
        <w:t>of the Classes IB and IIIB</w:t>
      </w:r>
      <w:r>
        <w:rPr>
          <w:noProof/>
          <w:webHidden/>
        </w:rPr>
        <w:tab/>
      </w:r>
      <w:r>
        <w:rPr>
          <w:noProof/>
          <w:webHidden/>
        </w:rPr>
        <w:tab/>
        <w:t>50</w:t>
      </w:r>
    </w:p>
    <w:p w14:paraId="36C21730"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4: </w:t>
      </w:r>
      <w:r>
        <w:rPr>
          <w:rStyle w:val="Hyperlink"/>
        </w:rPr>
        <w:t>Resistance to corrosion</w:t>
      </w:r>
      <w:r>
        <w:rPr>
          <w:noProof/>
          <w:webHidden/>
        </w:rPr>
        <w:tab/>
      </w:r>
      <w:r>
        <w:rPr>
          <w:noProof/>
          <w:webHidden/>
        </w:rPr>
        <w:tab/>
        <w:t>52</w:t>
      </w:r>
    </w:p>
    <w:p w14:paraId="4F005FE8"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5: </w:t>
      </w:r>
      <w:r>
        <w:rPr>
          <w:rStyle w:val="Hyperlink"/>
        </w:rPr>
        <w:t>Resistance of the accessible rear face of mirror-backed retro-reflective devices</w:t>
      </w:r>
      <w:r>
        <w:rPr>
          <w:noProof/>
          <w:webHidden/>
        </w:rPr>
        <w:tab/>
      </w:r>
      <w:r>
        <w:rPr>
          <w:noProof/>
          <w:webHidden/>
        </w:rPr>
        <w:tab/>
        <w:t>52</w:t>
      </w:r>
    </w:p>
    <w:p w14:paraId="5C6C2E75"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6: </w:t>
      </w:r>
      <w:r>
        <w:rPr>
          <w:rStyle w:val="Hyperlink"/>
        </w:rPr>
        <w:t>Resistance to weathering</w:t>
      </w:r>
      <w:r>
        <w:rPr>
          <w:noProof/>
          <w:webHidden/>
        </w:rPr>
        <w:tab/>
      </w:r>
      <w:r>
        <w:rPr>
          <w:noProof/>
          <w:webHidden/>
        </w:rPr>
        <w:tab/>
        <w:t>53</w:t>
      </w:r>
    </w:p>
    <w:p w14:paraId="3D3F1CEA" w14:textId="77777777" w:rsidR="009A7A36" w:rsidRDefault="009A7A36" w:rsidP="009A7A36">
      <w:pPr>
        <w:tabs>
          <w:tab w:val="right" w:pos="851"/>
          <w:tab w:val="left" w:pos="1134"/>
          <w:tab w:val="left" w:pos="1701"/>
          <w:tab w:val="right" w:leader="dot" w:pos="8931"/>
          <w:tab w:val="right" w:pos="9639"/>
        </w:tabs>
        <w:spacing w:after="120"/>
        <w:ind w:left="1124" w:hanging="840"/>
        <w:rPr>
          <w:noProof/>
        </w:rPr>
      </w:pPr>
      <w:r>
        <w:rPr>
          <w:noProof/>
        </w:rPr>
        <w:tab/>
        <w:t>7</w:t>
      </w:r>
      <w:r>
        <w:rPr>
          <w:noProof/>
        </w:rPr>
        <w:tab/>
      </w:r>
      <w:r w:rsidRPr="00942C7A">
        <w:rPr>
          <w:noProof/>
        </w:rPr>
        <w:t>Chemical testing</w:t>
      </w:r>
      <w:r>
        <w:rPr>
          <w:noProof/>
          <w:webHidden/>
        </w:rPr>
        <w:tab/>
      </w:r>
      <w:r>
        <w:rPr>
          <w:noProof/>
          <w:webHidden/>
        </w:rPr>
        <w:tab/>
        <w:t>55</w:t>
      </w:r>
    </w:p>
    <w:p w14:paraId="394511C1"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Part 1: </w:t>
      </w:r>
      <w:r>
        <w:t>Resistance to</w:t>
      </w:r>
      <w:r>
        <w:rPr>
          <w:rStyle w:val="Hyperlink"/>
        </w:rPr>
        <w:t xml:space="preserve"> fuels</w:t>
      </w:r>
      <w:r>
        <w:rPr>
          <w:noProof/>
          <w:webHidden/>
        </w:rPr>
        <w:tab/>
      </w:r>
      <w:r>
        <w:rPr>
          <w:noProof/>
          <w:webHidden/>
        </w:rPr>
        <w:tab/>
        <w:t>55</w:t>
      </w:r>
    </w:p>
    <w:p w14:paraId="29C6DD4D" w14:textId="77777777" w:rsidR="009A7A36" w:rsidRDefault="009A7A36" w:rsidP="009A7A36">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Pr>
          <w:noProof/>
        </w:rPr>
        <w:tab/>
        <w:t xml:space="preserve">Part 2: </w:t>
      </w:r>
      <w:r>
        <w:rPr>
          <w:rStyle w:val="Hyperlink"/>
        </w:rPr>
        <w:t>Resistance to lubricating oils</w:t>
      </w:r>
      <w:r>
        <w:rPr>
          <w:noProof/>
          <w:webHidden/>
        </w:rPr>
        <w:tab/>
      </w:r>
      <w:r>
        <w:rPr>
          <w:noProof/>
          <w:webHidden/>
        </w:rPr>
        <w:tab/>
        <w:t>55</w:t>
      </w:r>
    </w:p>
    <w:p w14:paraId="4D2491B0"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rPr>
        <w:tab/>
        <w:t>8</w:t>
      </w:r>
      <w:r>
        <w:rPr>
          <w:noProof/>
        </w:rPr>
        <w:tab/>
      </w:r>
      <w:r w:rsidRPr="00942C7A">
        <w:rPr>
          <w:noProof/>
        </w:rPr>
        <w:t>Mechanical Testing</w:t>
      </w:r>
      <w:r>
        <w:rPr>
          <w:noProof/>
          <w:webHidden/>
        </w:rPr>
        <w:tab/>
      </w:r>
      <w:r>
        <w:rPr>
          <w:noProof/>
          <w:webHidden/>
        </w:rPr>
        <w:tab/>
        <w:t>56</w:t>
      </w:r>
    </w:p>
    <w:p w14:paraId="0EF5E80E"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1: </w:t>
      </w:r>
      <w:r w:rsidRPr="00942C7A">
        <w:rPr>
          <w:noProof/>
        </w:rPr>
        <w:t>Resistance to cleaning in the case of a sample unit of retro-reflective marking materials</w:t>
      </w:r>
      <w:r>
        <w:rPr>
          <w:noProof/>
          <w:webHidden/>
        </w:rPr>
        <w:tab/>
      </w:r>
      <w:r>
        <w:rPr>
          <w:noProof/>
          <w:webHidden/>
        </w:rPr>
        <w:tab/>
        <w:t>56</w:t>
      </w:r>
    </w:p>
    <w:p w14:paraId="0AD40FC5"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2: </w:t>
      </w:r>
      <w:r>
        <w:t>Bonding</w:t>
      </w:r>
      <w:r>
        <w:rPr>
          <w:rStyle w:val="Hyperlink"/>
        </w:rPr>
        <w:t xml:space="preserve"> strength </w:t>
      </w:r>
      <w:r>
        <w:t>in the case of adhesive materials</w:t>
      </w:r>
      <w:r>
        <w:rPr>
          <w:noProof/>
          <w:webHidden/>
        </w:rPr>
        <w:tab/>
      </w:r>
      <w:r>
        <w:rPr>
          <w:noProof/>
          <w:webHidden/>
        </w:rPr>
        <w:tab/>
        <w:t>56</w:t>
      </w:r>
    </w:p>
    <w:p w14:paraId="046DB244"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3: </w:t>
      </w:r>
      <w:r w:rsidRPr="00942C7A">
        <w:rPr>
          <w:noProof/>
        </w:rPr>
        <w:t>Flexing - Retro-reflecting Marking Materials</w:t>
      </w:r>
      <w:r>
        <w:rPr>
          <w:noProof/>
          <w:webHidden/>
        </w:rPr>
        <w:tab/>
      </w:r>
      <w:r>
        <w:rPr>
          <w:noProof/>
          <w:webHidden/>
        </w:rPr>
        <w:tab/>
        <w:t>56</w:t>
      </w:r>
    </w:p>
    <w:p w14:paraId="7F5C88EE"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4: </w:t>
      </w:r>
      <w:r>
        <w:t>Resistance to impact</w:t>
      </w:r>
      <w:r>
        <w:rPr>
          <w:noProof/>
          <w:webHidden/>
        </w:rPr>
        <w:tab/>
      </w:r>
      <w:r>
        <w:rPr>
          <w:noProof/>
          <w:webHidden/>
        </w:rPr>
        <w:tab/>
        <w:t>57</w:t>
      </w:r>
    </w:p>
    <w:p w14:paraId="1BFE1570"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Part 5: </w:t>
      </w:r>
      <w:r w:rsidRPr="00942C7A">
        <w:rPr>
          <w:noProof/>
        </w:rPr>
        <w:t>Rigidity of retro-reflective marking plates</w:t>
      </w:r>
      <w:r>
        <w:rPr>
          <w:noProof/>
          <w:webHidden/>
        </w:rPr>
        <w:tab/>
      </w:r>
      <w:r>
        <w:rPr>
          <w:noProof/>
          <w:webHidden/>
        </w:rPr>
        <w:tab/>
        <w:t>57</w:t>
      </w:r>
    </w:p>
    <w:p w14:paraId="7D8930A4" w14:textId="77777777" w:rsidR="009A7A36" w:rsidRDefault="009A7A36" w:rsidP="009A7A36">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t>9</w:t>
      </w:r>
      <w:r>
        <w:rPr>
          <w:noProof/>
        </w:rPr>
        <w:tab/>
      </w:r>
      <w:r>
        <w:rPr>
          <w:rStyle w:val="Hyperlink"/>
        </w:rPr>
        <w:t xml:space="preserve">Further </w:t>
      </w:r>
      <w:r>
        <w:t xml:space="preserve">test procedures for Advance Warning Triangles of Type 1 and 2 </w:t>
      </w:r>
      <w:r>
        <w:rPr>
          <w:noProof/>
          <w:webHidden/>
        </w:rPr>
        <w:tab/>
      </w:r>
      <w:r>
        <w:rPr>
          <w:noProof/>
          <w:webHidden/>
        </w:rPr>
        <w:tab/>
        <w:t>58</w:t>
      </w:r>
    </w:p>
    <w:p w14:paraId="131C044F"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rPr>
        <w:tab/>
        <w:t>10</w:t>
      </w:r>
      <w:r>
        <w:rPr>
          <w:noProof/>
        </w:rPr>
        <w:tab/>
      </w:r>
      <w:r>
        <w:rPr>
          <w:lang w:val="en-US"/>
        </w:rPr>
        <w:t>Arrangement of approval markings</w:t>
      </w:r>
      <w:r>
        <w:rPr>
          <w:noProof/>
          <w:webHidden/>
        </w:rPr>
        <w:tab/>
      </w:r>
      <w:r>
        <w:rPr>
          <w:noProof/>
          <w:webHidden/>
        </w:rPr>
        <w:tab/>
        <w:t>61</w:t>
      </w:r>
    </w:p>
    <w:p w14:paraId="34DE0093" w14:textId="77777777" w:rsidR="009A7A36" w:rsidRDefault="009A7A36" w:rsidP="009A7A36">
      <w:pPr>
        <w:tabs>
          <w:tab w:val="right" w:pos="851"/>
          <w:tab w:val="left" w:pos="1134"/>
          <w:tab w:val="left" w:pos="1701"/>
          <w:tab w:val="right" w:leader="dot" w:pos="8931"/>
          <w:tab w:val="right" w:pos="9639"/>
        </w:tabs>
        <w:spacing w:after="120"/>
        <w:ind w:left="1134" w:hanging="850"/>
        <w:rPr>
          <w:noProof/>
          <w:webHidden/>
        </w:rPr>
      </w:pPr>
      <w:r>
        <w:rPr>
          <w:noProof/>
        </w:rPr>
        <w:tab/>
        <w:t>11</w:t>
      </w:r>
      <w:r>
        <w:rPr>
          <w:noProof/>
        </w:rPr>
        <w:tab/>
        <w:t xml:space="preserve">Guidelines for installation of rear marking plates on slow-moving vehicles </w:t>
      </w:r>
      <w:r>
        <w:rPr>
          <w:noProof/>
        </w:rPr>
        <w:br/>
        <w:t>(by construction) and their trailers</w:t>
      </w:r>
      <w:r>
        <w:rPr>
          <w:noProof/>
          <w:webHidden/>
        </w:rPr>
        <w:tab/>
      </w:r>
      <w:r>
        <w:rPr>
          <w:noProof/>
          <w:webHidden/>
        </w:rPr>
        <w:tab/>
        <w:t>64</w:t>
      </w:r>
    </w:p>
    <w:p w14:paraId="43C8D1E2" w14:textId="77777777" w:rsidR="009A7A36" w:rsidRDefault="009A7A36" w:rsidP="009A7A36">
      <w:pPr>
        <w:suppressAutoHyphens w:val="0"/>
        <w:spacing w:line="240" w:lineRule="auto"/>
        <w:rPr>
          <w:webHidden/>
        </w:rPr>
      </w:pPr>
      <w:r>
        <w:rPr>
          <w:webHidden/>
        </w:rPr>
        <w:br w:type="page"/>
      </w:r>
    </w:p>
    <w:p w14:paraId="0A2893B6" w14:textId="77777777" w:rsidR="009A7A36" w:rsidRPr="007C4B85" w:rsidRDefault="009A7A36" w:rsidP="009A7A36">
      <w:pPr>
        <w:pStyle w:val="HChG"/>
        <w:tabs>
          <w:tab w:val="clear" w:pos="851"/>
          <w:tab w:val="right" w:pos="1134"/>
        </w:tabs>
        <w:ind w:left="2268"/>
        <w:outlineLvl w:val="0"/>
      </w:pPr>
      <w:r w:rsidRPr="007C4B85">
        <w:lastRenderedPageBreak/>
        <w:t>Introduction (for information)</w:t>
      </w:r>
    </w:p>
    <w:p w14:paraId="51B760F8" w14:textId="77777777" w:rsidR="009A7A36" w:rsidRPr="005C20DD" w:rsidRDefault="009A7A36" w:rsidP="009A7A36">
      <w:pPr>
        <w:pStyle w:val="SingleTxtG"/>
        <w:rPr>
          <w:lang w:eastAsia="fr-FR"/>
        </w:rPr>
      </w:pPr>
      <w:r w:rsidRPr="007C4B85">
        <w:rPr>
          <w:lang w:eastAsia="fr-FR"/>
        </w:rPr>
        <w:tab/>
      </w:r>
      <w:r w:rsidRPr="005C20DD">
        <w:rPr>
          <w:lang w:eastAsia="fr-FR"/>
        </w:rPr>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030FD83F" w14:textId="77777777" w:rsidR="009A7A36" w:rsidRPr="005C20DD" w:rsidRDefault="009A7A36" w:rsidP="009A7A36">
      <w:pPr>
        <w:pStyle w:val="SingleTxtG"/>
        <w:rPr>
          <w:lang w:eastAsia="fr-FR"/>
        </w:rPr>
      </w:pPr>
      <w:r>
        <w:rPr>
          <w:lang w:eastAsia="fr-FR"/>
        </w:rPr>
        <w:tab/>
      </w:r>
      <w:r w:rsidRPr="005C20DD">
        <w:rPr>
          <w:lang w:eastAsia="fr-FR"/>
        </w:rPr>
        <w:t>The objective of this Regulation is to increase the clarity, to consolidate and streamline the complexity of requirements in UN Regulations Nos. 3, 27, 69, 70 and 104 and to prepare for the future transition to performance-based requirements, by reducing the number of UN Regulations through an editorial exercise without changing any of the detailed technical requirements already in force up to the date of entry into force of this Regulation. This is reflected by the introduction of the original series of amendments to UN Regulation No. 150 and completes one of the objectives of the</w:t>
      </w:r>
      <w:r>
        <w:rPr>
          <w:lang w:eastAsia="fr-FR"/>
        </w:rPr>
        <w:t xml:space="preserve"> Working Party on Light and Light-Signalling (</w:t>
      </w:r>
      <w:r w:rsidRPr="005C20DD">
        <w:rPr>
          <w:lang w:eastAsia="fr-FR"/>
        </w:rPr>
        <w:t>GRE</w:t>
      </w:r>
      <w:r>
        <w:rPr>
          <w:lang w:eastAsia="fr-FR"/>
        </w:rPr>
        <w:t>)</w:t>
      </w:r>
      <w:r w:rsidRPr="005C20DD">
        <w:rPr>
          <w:lang w:eastAsia="fr-FR"/>
        </w:rPr>
        <w:t xml:space="preserve"> Informal Working Group “Simplification of Lighting and Light-Signalling Regulations” (IWG SLR).</w:t>
      </w:r>
    </w:p>
    <w:p w14:paraId="11E7ADAD" w14:textId="77777777" w:rsidR="009A7A36" w:rsidRPr="00394A50" w:rsidRDefault="009A7A36" w:rsidP="009A7A36">
      <w:pPr>
        <w:pStyle w:val="SingleTxtG"/>
        <w:rPr>
          <w:lang w:eastAsia="fr-FR"/>
        </w:rPr>
      </w:pPr>
      <w:r>
        <w:rPr>
          <w:lang w:eastAsia="fr-FR"/>
        </w:rPr>
        <w:tab/>
      </w:r>
      <w:r w:rsidRPr="005C20DD">
        <w:rPr>
          <w:lang w:eastAsia="fr-FR"/>
        </w:rPr>
        <w:t xml:space="preserve">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w:t>
      </w:r>
      <w:r w:rsidRPr="00394A50">
        <w:rPr>
          <w:lang w:eastAsia="fr-FR"/>
        </w:rPr>
        <w:t xml:space="preserve">and 86) to reflect any necessary changes influenced by this Regulation. </w:t>
      </w:r>
    </w:p>
    <w:p w14:paraId="7FFE6F95" w14:textId="77777777" w:rsidR="009A7A36" w:rsidRPr="007C4B85" w:rsidRDefault="009A7A36" w:rsidP="009A7A36">
      <w:pPr>
        <w:pStyle w:val="HChG"/>
        <w:ind w:left="2268"/>
        <w:outlineLvl w:val="0"/>
      </w:pPr>
      <w:r w:rsidRPr="00394A50">
        <w:rPr>
          <w:rStyle w:val="Carpredefinitoparagrafo1"/>
          <w:lang w:eastAsia="fr-FR"/>
        </w:rPr>
        <w:t>1.</w:t>
      </w:r>
      <w:r w:rsidRPr="00394A50">
        <w:rPr>
          <w:rStyle w:val="Carpredefinitoparagrafo1"/>
          <w:lang w:eastAsia="fr-FR"/>
        </w:rPr>
        <w:tab/>
      </w:r>
      <w:r w:rsidRPr="00394A50">
        <w:rPr>
          <w:rStyle w:val="Carpredefinitoparagrafo1"/>
          <w:lang w:eastAsia="fr-FR"/>
        </w:rPr>
        <w:tab/>
      </w:r>
      <w:r w:rsidRPr="00AB33F7">
        <w:t>Scope</w:t>
      </w:r>
    </w:p>
    <w:p w14:paraId="5F0B9EA3" w14:textId="77777777" w:rsidR="009A7A36" w:rsidRDefault="009A7A36" w:rsidP="009A7A36">
      <w:pPr>
        <w:pStyle w:val="para"/>
        <w:ind w:firstLine="0"/>
        <w:jc w:val="left"/>
      </w:pPr>
      <w:r>
        <w:t>This Regulation applies to retro-reflective devices as:</w:t>
      </w:r>
    </w:p>
    <w:p w14:paraId="5BD1C8A0" w14:textId="77777777" w:rsidR="009A7A36" w:rsidRDefault="009A7A36" w:rsidP="009A7A36">
      <w:pPr>
        <w:pStyle w:val="para"/>
        <w:tabs>
          <w:tab w:val="right" w:pos="851"/>
        </w:tabs>
        <w:ind w:left="2693" w:hanging="357"/>
      </w:pPr>
      <w:r>
        <w:rPr>
          <w:rFonts w:ascii="Symbol" w:hAnsi="Symbol"/>
        </w:rPr>
        <w:t></w:t>
      </w:r>
      <w:r>
        <w:rPr>
          <w:rFonts w:ascii="Symbol" w:hAnsi="Symbol"/>
        </w:rPr>
        <w:tab/>
      </w:r>
      <w:r>
        <w:t>Retro-reflectors of the Classes IA, IB, IIIA, IIIB and IVA</w:t>
      </w:r>
    </w:p>
    <w:p w14:paraId="1A0A942B" w14:textId="77777777" w:rsidR="009A7A36" w:rsidRDefault="009A7A36" w:rsidP="009A7A36">
      <w:pPr>
        <w:pStyle w:val="para"/>
        <w:tabs>
          <w:tab w:val="right" w:pos="851"/>
        </w:tabs>
        <w:ind w:left="2693" w:hanging="357"/>
      </w:pPr>
      <w:r>
        <w:rPr>
          <w:rFonts w:ascii="Symbol" w:hAnsi="Symbol"/>
        </w:rPr>
        <w:t></w:t>
      </w:r>
      <w:r>
        <w:rPr>
          <w:rFonts w:ascii="Symbol" w:hAnsi="Symbol"/>
        </w:rPr>
        <w:tab/>
      </w:r>
      <w:r>
        <w:t xml:space="preserve">Retro-reflective Marking Materials of the Classes C, D, E and F, D/E </w:t>
      </w:r>
    </w:p>
    <w:p w14:paraId="22E2FAA2" w14:textId="77777777" w:rsidR="009A7A36" w:rsidRDefault="009A7A36" w:rsidP="009A7A36">
      <w:pPr>
        <w:pStyle w:val="para"/>
        <w:tabs>
          <w:tab w:val="right" w:pos="851"/>
        </w:tabs>
        <w:ind w:left="2693" w:hanging="357"/>
      </w:pPr>
      <w:r>
        <w:rPr>
          <w:rFonts w:ascii="Symbol" w:hAnsi="Symbol"/>
        </w:rPr>
        <w:t></w:t>
      </w:r>
      <w:r>
        <w:rPr>
          <w:rFonts w:ascii="Symbol" w:hAnsi="Symbol"/>
        </w:rPr>
        <w:tab/>
      </w:r>
      <w:r>
        <w:t xml:space="preserve">Retro-reflective Marking Plates for Heavy and Long Vehicles (HLV) of the Classes 1, 2, 3, 4 and 5 </w:t>
      </w:r>
    </w:p>
    <w:p w14:paraId="78B5D77D" w14:textId="77777777" w:rsidR="009A7A36" w:rsidRDefault="009A7A36" w:rsidP="009A7A36">
      <w:pPr>
        <w:pStyle w:val="para"/>
        <w:tabs>
          <w:tab w:val="right" w:pos="851"/>
        </w:tabs>
        <w:ind w:left="2693" w:hanging="357"/>
      </w:pPr>
      <w:r>
        <w:rPr>
          <w:rFonts w:ascii="Symbol" w:hAnsi="Symbol"/>
        </w:rPr>
        <w:t></w:t>
      </w:r>
      <w:r>
        <w:rPr>
          <w:rFonts w:ascii="Symbol" w:hAnsi="Symbol"/>
        </w:rPr>
        <w:tab/>
      </w:r>
      <w:r>
        <w:t xml:space="preserve">Retro-reflective Marking Plates for Slow Moving Vehicles (SMV) of the Classes 1 and 2 </w:t>
      </w:r>
    </w:p>
    <w:p w14:paraId="7318D0EA" w14:textId="77777777" w:rsidR="009A7A36" w:rsidRDefault="009A7A36" w:rsidP="009A7A36">
      <w:pPr>
        <w:pStyle w:val="para"/>
        <w:tabs>
          <w:tab w:val="right" w:pos="851"/>
        </w:tabs>
        <w:ind w:left="2694" w:hanging="360"/>
        <w:contextualSpacing/>
      </w:pPr>
      <w:r>
        <w:rPr>
          <w:rFonts w:ascii="Symbol" w:hAnsi="Symbol"/>
        </w:rPr>
        <w:t></w:t>
      </w:r>
      <w:r>
        <w:rPr>
          <w:rFonts w:ascii="Symbol" w:hAnsi="Symbol"/>
        </w:rPr>
        <w:tab/>
      </w:r>
      <w:r>
        <w:t>Advance Warning Triangles (AWT) of Type 1 and 2.</w:t>
      </w:r>
    </w:p>
    <w:p w14:paraId="1A13A09D" w14:textId="77777777" w:rsidR="009A7A36" w:rsidRPr="007C4B85" w:rsidRDefault="009A7A36" w:rsidP="009A7A36">
      <w:pPr>
        <w:pStyle w:val="HChG"/>
        <w:ind w:left="2268"/>
        <w:outlineLvl w:val="0"/>
        <w:rPr>
          <w:sz w:val="20"/>
        </w:rPr>
      </w:pPr>
      <w:r w:rsidRPr="007C4B85">
        <w:rPr>
          <w:lang w:eastAsia="fr-FR"/>
        </w:rPr>
        <w:t>2.</w:t>
      </w:r>
      <w:r w:rsidRPr="007C4B85">
        <w:rPr>
          <w:lang w:eastAsia="fr-FR"/>
        </w:rPr>
        <w:tab/>
      </w:r>
      <w:r w:rsidRPr="00AB33F7">
        <w:t>Definitions</w:t>
      </w:r>
    </w:p>
    <w:p w14:paraId="7E056765" w14:textId="77777777" w:rsidR="009A7A36" w:rsidRPr="00394A50" w:rsidRDefault="009A7A36" w:rsidP="009A7A36">
      <w:pPr>
        <w:pStyle w:val="SingleTxtG"/>
        <w:ind w:left="2268"/>
      </w:pPr>
      <w:r w:rsidRPr="00394A50">
        <w:rPr>
          <w:rStyle w:val="Carpredefinitoparagrafo1"/>
          <w:bCs/>
        </w:rPr>
        <w:t>For the purposes of this Regulation:</w:t>
      </w:r>
    </w:p>
    <w:p w14:paraId="305C8F05" w14:textId="77777777" w:rsidR="009A7A36" w:rsidRPr="00394A50" w:rsidRDefault="009A7A36" w:rsidP="009A7A36">
      <w:pPr>
        <w:pStyle w:val="2para2ndlevel"/>
        <w:rPr>
          <w:bCs/>
        </w:rPr>
      </w:pPr>
      <w:r w:rsidRPr="00394A50">
        <w:t>2</w:t>
      </w:r>
      <w:r w:rsidRPr="00394A50">
        <w:rPr>
          <w:bCs/>
        </w:rPr>
        <w:t>.1.</w:t>
      </w:r>
      <w:r w:rsidRPr="00394A50">
        <w:rPr>
          <w:bCs/>
        </w:rPr>
        <w:tab/>
        <w:t xml:space="preserve">All the definitions given in </w:t>
      </w:r>
      <w:r w:rsidRPr="00394A50">
        <w:t xml:space="preserve">the latest series of amendments to </w:t>
      </w:r>
      <w:r w:rsidRPr="00394A50">
        <w:rPr>
          <w:bCs/>
        </w:rPr>
        <w:t xml:space="preserve">UN Regulation No. 48 in force at the time of application for type approval shall apply, unless otherwise specified </w:t>
      </w:r>
      <w:r w:rsidRPr="00394A50">
        <w:t>in this UN Regulation or in the pertinent installation UN Regulations Nos. 53, 74 and 86.</w:t>
      </w:r>
    </w:p>
    <w:p w14:paraId="69E77A12" w14:textId="77777777" w:rsidR="009A7A36" w:rsidRPr="00394A50" w:rsidRDefault="009A7A36" w:rsidP="009A7A36">
      <w:pPr>
        <w:pStyle w:val="3para3rdlevel"/>
      </w:pPr>
      <w:r w:rsidRPr="00394A50">
        <w:t>2.1.1.</w:t>
      </w:r>
      <w:r w:rsidRPr="00394A50">
        <w:tab/>
        <w:t>"</w:t>
      </w:r>
      <w:r w:rsidRPr="00394A50">
        <w:rPr>
          <w:i/>
        </w:rPr>
        <w:t>Retro-reflective devices of different types</w:t>
      </w:r>
      <w:r w:rsidRPr="00394A50">
        <w:rPr>
          <w:iCs/>
        </w:rPr>
        <w:t>"</w:t>
      </w:r>
      <w:r w:rsidRPr="00394A50">
        <w:t xml:space="preserve"> </w:t>
      </w:r>
      <w:r w:rsidRPr="00394A50">
        <w:rPr>
          <w:bCs/>
        </w:rPr>
        <w:t>means</w:t>
      </w:r>
      <w:r w:rsidRPr="00394A50">
        <w:t xml:space="preserve"> retro-reflective devices, as retro-reflectors or retro-reflective marking materials or marking plates or </w:t>
      </w:r>
      <w:r w:rsidRPr="00394A50">
        <w:rPr>
          <w:lang w:eastAsia="en-GB"/>
        </w:rPr>
        <w:t xml:space="preserve">advance warning triangles </w:t>
      </w:r>
      <w:r w:rsidRPr="00394A50">
        <w:t>of different types, which differ in such essential respects as:</w:t>
      </w:r>
    </w:p>
    <w:p w14:paraId="7042FAC6" w14:textId="77777777" w:rsidR="009A7A36" w:rsidRPr="00394A50" w:rsidRDefault="009A7A36" w:rsidP="009A7A36">
      <w:pPr>
        <w:pStyle w:val="SingleTxtG"/>
        <w:ind w:left="2268"/>
        <w:rPr>
          <w:iCs/>
        </w:rPr>
      </w:pPr>
      <w:r w:rsidRPr="00394A50">
        <w:rPr>
          <w:iCs/>
        </w:rPr>
        <w:t>(a)</w:t>
      </w:r>
      <w:r w:rsidRPr="00394A50">
        <w:rPr>
          <w:iCs/>
        </w:rPr>
        <w:tab/>
        <w:t xml:space="preserve">The </w:t>
      </w:r>
      <w:r w:rsidRPr="00394A50">
        <w:t>trade</w:t>
      </w:r>
      <w:r w:rsidRPr="00394A50">
        <w:rPr>
          <w:iCs/>
        </w:rPr>
        <w:t xml:space="preserve"> name or mark:</w:t>
      </w:r>
    </w:p>
    <w:p w14:paraId="549B6FE5" w14:textId="77777777" w:rsidR="009A7A36" w:rsidRPr="00394A50" w:rsidRDefault="009A7A36" w:rsidP="009A7A36">
      <w:pPr>
        <w:pStyle w:val="SingleTxtG"/>
        <w:ind w:left="3402" w:hanging="567"/>
        <w:rPr>
          <w:iCs/>
        </w:rPr>
      </w:pPr>
      <w:r w:rsidRPr="00394A50">
        <w:rPr>
          <w:iCs/>
        </w:rPr>
        <w:t>(i)</w:t>
      </w:r>
      <w:r w:rsidRPr="00394A50">
        <w:rPr>
          <w:iCs/>
        </w:rPr>
        <w:tab/>
        <w:t xml:space="preserve">Retro-reflective devices bearing the </w:t>
      </w:r>
      <w:r w:rsidRPr="00394A50">
        <w:t>same</w:t>
      </w:r>
      <w:r w:rsidRPr="00394A50">
        <w:rPr>
          <w:iCs/>
        </w:rPr>
        <w:t xml:space="preserve"> trade name or mark but produced by different manufacturers are considered as being of different types;</w:t>
      </w:r>
    </w:p>
    <w:p w14:paraId="6A2088AB" w14:textId="77777777" w:rsidR="009A7A36" w:rsidRPr="00394A50" w:rsidRDefault="009A7A36" w:rsidP="009A7A36">
      <w:pPr>
        <w:pStyle w:val="SingleTxtG"/>
        <w:ind w:left="3402" w:hanging="567"/>
        <w:rPr>
          <w:iCs/>
        </w:rPr>
      </w:pPr>
      <w:r w:rsidRPr="00394A50">
        <w:rPr>
          <w:iCs/>
        </w:rPr>
        <w:lastRenderedPageBreak/>
        <w:t>(ii)</w:t>
      </w:r>
      <w:r w:rsidRPr="00394A50">
        <w:rPr>
          <w:iCs/>
        </w:rPr>
        <w:tab/>
        <w:t>Retro-reflective devices produced by the same manufacturer differing only by the trade name or mark are considered as being of the same type;</w:t>
      </w:r>
    </w:p>
    <w:p w14:paraId="7D27F836" w14:textId="77777777" w:rsidR="009A7A36" w:rsidRPr="00394A50" w:rsidRDefault="009A7A36" w:rsidP="009A7A36">
      <w:pPr>
        <w:pStyle w:val="SingleTxtG"/>
        <w:ind w:left="2268"/>
      </w:pPr>
      <w:r w:rsidRPr="00394A50">
        <w:rPr>
          <w:iCs/>
        </w:rPr>
        <w:t>(b)</w:t>
      </w:r>
      <w:r w:rsidRPr="00394A50">
        <w:rPr>
          <w:iCs/>
        </w:rPr>
        <w:tab/>
      </w:r>
      <w:r w:rsidRPr="00394A50">
        <w:t>The characteristics of the retro-reflective material;</w:t>
      </w:r>
    </w:p>
    <w:p w14:paraId="016A25A2" w14:textId="77777777" w:rsidR="009A7A36" w:rsidRPr="00394A50" w:rsidRDefault="009A7A36" w:rsidP="009A7A36">
      <w:pPr>
        <w:pStyle w:val="SingleTxtG"/>
        <w:ind w:left="2268"/>
      </w:pPr>
      <w:r w:rsidRPr="00394A50">
        <w:t>(c)</w:t>
      </w:r>
      <w:r w:rsidRPr="00394A50">
        <w:tab/>
        <w:t>The characteristics of the fluorescent material, if applicable;</w:t>
      </w:r>
    </w:p>
    <w:p w14:paraId="60326E9F" w14:textId="77777777" w:rsidR="009A7A36" w:rsidRPr="00394A50" w:rsidRDefault="009A7A36" w:rsidP="009A7A36">
      <w:pPr>
        <w:pStyle w:val="SingleTxtG"/>
        <w:ind w:left="2835" w:hanging="567"/>
      </w:pPr>
      <w:r w:rsidRPr="00394A50">
        <w:t>(d)</w:t>
      </w:r>
      <w:r w:rsidRPr="00394A50">
        <w:tab/>
        <w:t>The parts affecting the properties of the retro-reflective materials and/or plates;</w:t>
      </w:r>
    </w:p>
    <w:p w14:paraId="09CAC180" w14:textId="77777777" w:rsidR="009A7A36" w:rsidRPr="00394A50" w:rsidRDefault="009A7A36" w:rsidP="009A7A36">
      <w:pPr>
        <w:pStyle w:val="SingleTxtG"/>
        <w:ind w:left="2835" w:hanging="567"/>
      </w:pPr>
      <w:r w:rsidRPr="00394A50">
        <w:t>(e)</w:t>
      </w:r>
      <w:r w:rsidRPr="00394A50">
        <w:tab/>
        <w:t>The distinctive geometrical and mechanical features of the design (only for plates/devices corresponding to the Annex 5.</w:t>
      </w:r>
    </w:p>
    <w:p w14:paraId="426E147B" w14:textId="77777777" w:rsidR="009A7A36" w:rsidRPr="00394A50" w:rsidRDefault="009A7A36" w:rsidP="009A7A36">
      <w:pPr>
        <w:spacing w:after="120"/>
        <w:ind w:left="2268" w:right="1134"/>
        <w:jc w:val="both"/>
        <w:rPr>
          <w:lang w:eastAsia="en-GB"/>
        </w:rPr>
      </w:pPr>
      <w:r w:rsidRPr="00394A50">
        <w:t>For</w:t>
      </w:r>
      <w:r w:rsidRPr="00394A50">
        <w:rPr>
          <w:lang w:eastAsia="en-GB"/>
        </w:rPr>
        <w:t xml:space="preserve"> materials and/or plates corresponding to the Annex 5, differences in the shape and dimensions of the marking shall not constitute a different type.</w:t>
      </w:r>
    </w:p>
    <w:p w14:paraId="14148961" w14:textId="77777777" w:rsidR="009A7A36" w:rsidRPr="00394A50" w:rsidRDefault="009A7A36" w:rsidP="009A7A36">
      <w:pPr>
        <w:pStyle w:val="3para3rdlevel"/>
        <w:rPr>
          <w:iCs/>
        </w:rPr>
      </w:pPr>
      <w:r w:rsidRPr="00394A50">
        <w:rPr>
          <w:iCs/>
        </w:rPr>
        <w:t>2.1.2.</w:t>
      </w:r>
      <w:r w:rsidRPr="00394A50">
        <w:rPr>
          <w:iCs/>
        </w:rPr>
        <w:tab/>
      </w:r>
      <w:r w:rsidRPr="00394A50">
        <w:rPr>
          <w:iCs/>
        </w:rPr>
        <w:tab/>
        <w:t xml:space="preserve">In </w:t>
      </w:r>
      <w:r w:rsidRPr="00394A50">
        <w:t>the</w:t>
      </w:r>
      <w:r w:rsidRPr="00394A50">
        <w:rPr>
          <w:iCs/>
        </w:rPr>
        <w:t xml:space="preserve"> case of a type of </w:t>
      </w:r>
      <w:r w:rsidRPr="00394A50">
        <w:t>"</w:t>
      </w:r>
      <w:r w:rsidRPr="00394A50">
        <w:rPr>
          <w:i/>
        </w:rPr>
        <w:t>retro-reflective device</w:t>
      </w:r>
      <w:r w:rsidRPr="00394A50">
        <w:t xml:space="preserve">" </w:t>
      </w:r>
      <w:r w:rsidRPr="00394A50">
        <w:rPr>
          <w:iCs/>
        </w:rPr>
        <w:t>differing only by the trade name or mark from a type that has already been approved it shall be sufficient to submit:</w:t>
      </w:r>
    </w:p>
    <w:p w14:paraId="72E707C8" w14:textId="77777777" w:rsidR="009A7A36" w:rsidRPr="00394A50" w:rsidRDefault="009A7A36" w:rsidP="009A7A36">
      <w:pPr>
        <w:pStyle w:val="SingleTxtG"/>
        <w:ind w:left="2835" w:hanging="567"/>
        <w:rPr>
          <w:iCs/>
        </w:rPr>
      </w:pPr>
      <w:r w:rsidRPr="00394A50">
        <w:rPr>
          <w:iCs/>
        </w:rPr>
        <w:t>(a)</w:t>
      </w:r>
      <w:r w:rsidRPr="00394A50">
        <w:rPr>
          <w:iCs/>
        </w:rPr>
        <w:tab/>
        <w:t xml:space="preserve">A </w:t>
      </w:r>
      <w:r w:rsidRPr="00394A50">
        <w:t>declaration</w:t>
      </w:r>
      <w:r w:rsidRPr="00394A50">
        <w:rPr>
          <w:iCs/>
        </w:rPr>
        <w:t xml:space="preserve"> by the </w:t>
      </w:r>
      <w:r w:rsidRPr="00394A50">
        <w:t>"</w:t>
      </w:r>
      <w:r w:rsidRPr="00394A50">
        <w:rPr>
          <w:i/>
        </w:rPr>
        <w:t>retro-reflective device</w:t>
      </w:r>
      <w:r w:rsidRPr="00394A50">
        <w:t xml:space="preserve">" </w:t>
      </w:r>
      <w:r w:rsidRPr="00394A50">
        <w:rPr>
          <w:iCs/>
        </w:rPr>
        <w:t>manufacturer that the type submitted is identical with (except in the trade name or mark) and has been produced by the same manufacturer as the type already approved, the latter being identified by its approval number;</w:t>
      </w:r>
    </w:p>
    <w:p w14:paraId="242270AE" w14:textId="77777777" w:rsidR="009A7A36" w:rsidRPr="00394A50" w:rsidRDefault="009A7A36" w:rsidP="009A7A36">
      <w:pPr>
        <w:pStyle w:val="SingleTxtG"/>
        <w:ind w:left="2835" w:hanging="567"/>
        <w:rPr>
          <w:iCs/>
        </w:rPr>
      </w:pPr>
      <w:r w:rsidRPr="00394A50">
        <w:rPr>
          <w:iCs/>
        </w:rPr>
        <w:t>(b)</w:t>
      </w:r>
      <w:r w:rsidRPr="00394A50">
        <w:rPr>
          <w:iCs/>
        </w:rPr>
        <w:tab/>
        <w:t>Two samples bearing the new trade name or mark or equivalent documentation.</w:t>
      </w:r>
    </w:p>
    <w:p w14:paraId="584981C6" w14:textId="77777777" w:rsidR="009A7A36" w:rsidRPr="00394A50" w:rsidRDefault="009A7A36" w:rsidP="009A7A36">
      <w:pPr>
        <w:pStyle w:val="2para2ndlevel"/>
        <w:rPr>
          <w:lang w:val="en-US" w:eastAsia="en-GB"/>
        </w:rPr>
      </w:pPr>
      <w:r w:rsidRPr="00394A50">
        <w:rPr>
          <w:lang w:val="en-US"/>
        </w:rPr>
        <w:t>2.2.</w:t>
      </w:r>
      <w:r w:rsidRPr="00394A50">
        <w:rPr>
          <w:lang w:val="en-US"/>
        </w:rPr>
        <w:tab/>
        <w:t xml:space="preserve">A </w:t>
      </w:r>
      <w:r w:rsidRPr="00394A50">
        <w:rPr>
          <w:iCs/>
          <w:lang w:val="en-US"/>
        </w:rPr>
        <w:t>type</w:t>
      </w:r>
      <w:r w:rsidRPr="00394A50">
        <w:rPr>
          <w:lang w:val="en-US"/>
        </w:rPr>
        <w:t xml:space="preserve"> of "</w:t>
      </w:r>
      <w:r w:rsidRPr="00394A50">
        <w:rPr>
          <w:i/>
          <w:lang w:val="en-US"/>
        </w:rPr>
        <w:t>retro-reflective device</w:t>
      </w:r>
      <w:r w:rsidRPr="00394A50">
        <w:rPr>
          <w:lang w:val="en-US"/>
        </w:rPr>
        <w:t>" is defined by the models and descriptive literature</w:t>
      </w:r>
      <w:r w:rsidRPr="00394A50">
        <w:rPr>
          <w:lang w:val="en-US" w:eastAsia="en-GB"/>
        </w:rPr>
        <w:t xml:space="preserve"> submitted with the application for approval. Retro-reflective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sidRPr="00394A50">
        <w:rPr>
          <w:color w:val="FF0000"/>
          <w:lang w:val="en-US" w:eastAsia="en-GB"/>
        </w:rPr>
        <w:t xml:space="preserve"> </w:t>
      </w:r>
      <w:r w:rsidRPr="00394A50">
        <w:rPr>
          <w:lang w:val="en-US" w:eastAsia="en-GB"/>
        </w:rPr>
        <w:t xml:space="preserve">applies. A change of colour of the retro-reflective marking material of the Classes D and E does not constitute a </w:t>
      </w:r>
      <w:r w:rsidRPr="00394A50">
        <w:rPr>
          <w:lang w:eastAsia="en-GB"/>
        </w:rPr>
        <w:t>change</w:t>
      </w:r>
      <w:r w:rsidRPr="00394A50">
        <w:rPr>
          <w:lang w:val="en-US" w:eastAsia="en-GB"/>
        </w:rPr>
        <w:t xml:space="preserve"> of type.</w:t>
      </w:r>
    </w:p>
    <w:p w14:paraId="17047C79" w14:textId="77777777" w:rsidR="009A7A36" w:rsidRPr="00394A50" w:rsidRDefault="009A7A36" w:rsidP="009A7A36">
      <w:pPr>
        <w:pStyle w:val="2para2ndlevel"/>
        <w:rPr>
          <w:lang w:val="en-US" w:eastAsia="en-GB"/>
        </w:rPr>
      </w:pPr>
      <w:r w:rsidRPr="00394A50">
        <w:rPr>
          <w:lang w:val="en-US" w:eastAsia="en-GB"/>
        </w:rPr>
        <w:t>2.3.</w:t>
      </w:r>
      <w:r w:rsidRPr="00394A50">
        <w:rPr>
          <w:lang w:val="en-US" w:eastAsia="en-GB"/>
        </w:rPr>
        <w:tab/>
      </w:r>
      <w:r w:rsidRPr="00394A50">
        <w:rPr>
          <w:lang w:eastAsia="en-GB"/>
        </w:rPr>
        <w:t>Definitions</w:t>
      </w:r>
      <w:r w:rsidRPr="00394A50">
        <w:rPr>
          <w:lang w:val="en-US" w:eastAsia="en-GB"/>
        </w:rPr>
        <w:t xml:space="preserve"> CIE-Goniometer System</w:t>
      </w:r>
    </w:p>
    <w:p w14:paraId="2227E4E2" w14:textId="77777777" w:rsidR="009A7A36" w:rsidRPr="00394A50" w:rsidRDefault="009A7A36" w:rsidP="009A7A36">
      <w:pPr>
        <w:pStyle w:val="3para3rdlevel"/>
        <w:rPr>
          <w:lang w:val="en-US"/>
        </w:rPr>
      </w:pPr>
      <w:r w:rsidRPr="00394A50">
        <w:rPr>
          <w:lang w:val="en-US"/>
        </w:rPr>
        <w:t>2.3.1.</w:t>
      </w:r>
      <w:r w:rsidRPr="00394A50">
        <w:rPr>
          <w:lang w:val="en-US"/>
        </w:rPr>
        <w:tab/>
      </w:r>
      <w:r w:rsidRPr="00394A50">
        <w:rPr>
          <w:lang w:eastAsia="en-GB"/>
        </w:rPr>
        <w:t>Geometric</w:t>
      </w:r>
      <w:r w:rsidRPr="00394A50">
        <w:rPr>
          <w:lang w:val="en-US"/>
        </w:rPr>
        <w:t xml:space="preserve"> definitions are described in detail in Part 1 of Annex 4.</w:t>
      </w:r>
    </w:p>
    <w:p w14:paraId="6F846B0B" w14:textId="77777777" w:rsidR="009A7A36" w:rsidRPr="00394A50" w:rsidRDefault="009A7A36" w:rsidP="009A7A36">
      <w:pPr>
        <w:pStyle w:val="4Para4thlevel"/>
      </w:pPr>
      <w:r w:rsidRPr="00394A50">
        <w:t>2.3.1.1.</w:t>
      </w:r>
      <w:r w:rsidRPr="00394A50">
        <w:tab/>
        <w:t>"</w:t>
      </w:r>
      <w:r w:rsidRPr="00394A50">
        <w:rPr>
          <w:i/>
        </w:rPr>
        <w:t>Illumination axis (symbol I)</w:t>
      </w:r>
      <w:r w:rsidRPr="00394A50">
        <w:t xml:space="preserve">" means a </w:t>
      </w:r>
      <w:r w:rsidRPr="00394A50">
        <w:rPr>
          <w:lang w:eastAsia="en-GB"/>
        </w:rPr>
        <w:t>line</w:t>
      </w:r>
      <w:r w:rsidRPr="00394A50">
        <w:t xml:space="preserve"> segment from the centre of reference to the light source.</w:t>
      </w:r>
    </w:p>
    <w:p w14:paraId="460B86FF" w14:textId="77777777" w:rsidR="009A7A36" w:rsidRPr="00394A50" w:rsidRDefault="009A7A36" w:rsidP="009A7A36">
      <w:pPr>
        <w:pStyle w:val="4Para4thlevel"/>
      </w:pPr>
      <w:r w:rsidRPr="00394A50">
        <w:t>2.3.1.2.</w:t>
      </w:r>
      <w:r w:rsidRPr="00394A50">
        <w:tab/>
        <w:t>"</w:t>
      </w:r>
      <w:r w:rsidRPr="00394A50">
        <w:rPr>
          <w:i/>
        </w:rPr>
        <w:t>Observation axis (symbol O)</w:t>
      </w:r>
      <w:r w:rsidRPr="00394A50">
        <w:t>" means a line segment from the centre of reference to the photometer head;</w:t>
      </w:r>
    </w:p>
    <w:p w14:paraId="4346C42C" w14:textId="77777777" w:rsidR="009A7A36" w:rsidRPr="00394A50" w:rsidRDefault="009A7A36" w:rsidP="009A7A36">
      <w:pPr>
        <w:pStyle w:val="4Para4thlevel"/>
      </w:pPr>
      <w:r w:rsidRPr="00394A50">
        <w:t>2.3.1.3.</w:t>
      </w:r>
      <w:r w:rsidRPr="00394A50">
        <w:tab/>
        <w:t>"</w:t>
      </w:r>
      <w:r w:rsidRPr="00394A50">
        <w:rPr>
          <w:i/>
        </w:rPr>
        <w:t>Observation angle (symbol α)</w:t>
      </w:r>
      <w:r w:rsidRPr="00394A50">
        <w:t>" means the angle between the illumination axis and the observation axis. The observation angle is always positive and, in the case of retro-reflection, is restricted to small angles;</w:t>
      </w:r>
    </w:p>
    <w:p w14:paraId="0CE0962B" w14:textId="77777777" w:rsidR="009A7A36" w:rsidRPr="00394A50" w:rsidRDefault="009A7A36" w:rsidP="009A7A36">
      <w:pPr>
        <w:pStyle w:val="4Para4thlevel"/>
      </w:pPr>
      <w:r w:rsidRPr="00394A50">
        <w:t>2.3.1.4.</w:t>
      </w:r>
      <w:r w:rsidRPr="00394A50">
        <w:tab/>
        <w:t>"</w:t>
      </w:r>
      <w:r w:rsidRPr="00394A50">
        <w:rPr>
          <w:i/>
        </w:rPr>
        <w:t>Observation on half-plane</w:t>
      </w:r>
      <w:r w:rsidRPr="00394A50">
        <w:t>" means the half-plane which originates on the illumination axis and which contains the observation axis;</w:t>
      </w:r>
    </w:p>
    <w:p w14:paraId="1EED9C5B" w14:textId="77777777" w:rsidR="009A7A36" w:rsidRPr="00394A50" w:rsidRDefault="009A7A36" w:rsidP="009A7A36">
      <w:pPr>
        <w:pStyle w:val="4Para4thlevel"/>
      </w:pPr>
      <w:r w:rsidRPr="00394A50">
        <w:t>2.3.1.5.</w:t>
      </w:r>
      <w:r w:rsidRPr="00394A50">
        <w:tab/>
        <w:t>"</w:t>
      </w:r>
      <w:r w:rsidRPr="00394A50">
        <w:rPr>
          <w:i/>
        </w:rPr>
        <w:t>Reference axis (symbol R)</w:t>
      </w:r>
      <w:r w:rsidRPr="00394A50">
        <w:t>" means a designated line segment originating on the centre of reference which is used to describe the angular position of the retro-reflective device;</w:t>
      </w:r>
    </w:p>
    <w:p w14:paraId="1C941365" w14:textId="77777777" w:rsidR="009A7A36" w:rsidRPr="00394A50" w:rsidRDefault="009A7A36" w:rsidP="009A7A36">
      <w:pPr>
        <w:pStyle w:val="4Para4thlevel"/>
      </w:pPr>
      <w:r w:rsidRPr="00394A50">
        <w:t>2.3.1.6.</w:t>
      </w:r>
      <w:r w:rsidRPr="00394A50">
        <w:tab/>
        <w:t>"</w:t>
      </w:r>
      <w:r w:rsidRPr="00394A50">
        <w:rPr>
          <w:i/>
        </w:rPr>
        <w:t>Entrance angle</w:t>
      </w:r>
      <w:r w:rsidRPr="00394A50">
        <w:t xml:space="preserve">" means the angle between the illumination axis and the reference axis. The entrance angle consists of a vertical component (symbol </w:t>
      </w:r>
      <w:r>
        <w:rPr>
          <w:rFonts w:ascii="Symbol" w:hAnsi="Symbol"/>
        </w:rPr>
        <w:t></w:t>
      </w:r>
      <w:r w:rsidRPr="00394A50">
        <w:rPr>
          <w:vertAlign w:val="subscript"/>
        </w:rPr>
        <w:t>1</w:t>
      </w:r>
      <w:r w:rsidRPr="00394A50">
        <w:t xml:space="preserve">) and a horizontal component (symbol </w:t>
      </w:r>
      <w:r>
        <w:rPr>
          <w:rFonts w:ascii="Symbol" w:hAnsi="Symbol"/>
        </w:rPr>
        <w:t></w:t>
      </w:r>
      <w:r w:rsidRPr="00394A50">
        <w:rPr>
          <w:vertAlign w:val="subscript"/>
        </w:rPr>
        <w:t>2</w:t>
      </w:r>
      <w:r w:rsidRPr="00394A50">
        <w:t xml:space="preserve">). </w:t>
      </w:r>
    </w:p>
    <w:p w14:paraId="77B8D657" w14:textId="77777777" w:rsidR="009A7A36" w:rsidRPr="00394A50" w:rsidRDefault="009A7A36" w:rsidP="009A7A36">
      <w:pPr>
        <w:tabs>
          <w:tab w:val="left" w:pos="-1440"/>
          <w:tab w:val="left" w:pos="-720"/>
        </w:tabs>
        <w:spacing w:after="120"/>
        <w:ind w:left="2268" w:right="1134"/>
        <w:jc w:val="both"/>
      </w:pPr>
      <w:r w:rsidRPr="00394A50">
        <w:t>For any direction the vertical angle β</w:t>
      </w:r>
      <w:r w:rsidRPr="00394A50">
        <w:rPr>
          <w:vertAlign w:val="subscript"/>
        </w:rPr>
        <w:t xml:space="preserve">1 </w:t>
      </w:r>
      <w:r w:rsidRPr="00394A50">
        <w:t>is always given first.</w:t>
      </w:r>
    </w:p>
    <w:p w14:paraId="0903C0D8" w14:textId="77777777" w:rsidR="009A7A36" w:rsidRPr="00394A50" w:rsidRDefault="009A7A36" w:rsidP="009A7A36">
      <w:pPr>
        <w:tabs>
          <w:tab w:val="left" w:pos="-1440"/>
          <w:tab w:val="left" w:pos="-720"/>
        </w:tabs>
        <w:spacing w:after="120"/>
        <w:ind w:left="3402" w:right="1134" w:hanging="1134"/>
        <w:jc w:val="both"/>
      </w:pPr>
      <w:r w:rsidRPr="00394A50">
        <w:t>NOTE 1</w:t>
      </w:r>
      <w:r w:rsidRPr="00394A50">
        <w:tab/>
        <w:t xml:space="preserve">These angles are usually not larger than 90° but, for </w:t>
      </w:r>
      <w:r w:rsidRPr="00394A50">
        <w:tab/>
        <w:t xml:space="preserve">completeness, the full range is defined as </w:t>
      </w:r>
      <w:r w:rsidRPr="00394A50">
        <w:tab/>
      </w:r>
      <w:r w:rsidRPr="00394A50">
        <w:br/>
      </w:r>
      <w:r w:rsidRPr="00394A50">
        <w:lastRenderedPageBreak/>
        <w:t>-90° &lt; β</w:t>
      </w:r>
      <w:r w:rsidRPr="00394A50">
        <w:rPr>
          <w:vertAlign w:val="subscript"/>
        </w:rPr>
        <w:t>1</w:t>
      </w:r>
      <w:r w:rsidRPr="00394A50">
        <w:t xml:space="preserve"> &lt; 90° and </w:t>
      </w:r>
      <w:r w:rsidRPr="00394A50">
        <w:tab/>
      </w:r>
      <w:r w:rsidRPr="00394A50">
        <w:br/>
      </w:r>
      <w:r w:rsidRPr="00394A50">
        <w:tab/>
        <w:t>-180° &lt; β</w:t>
      </w:r>
      <w:r w:rsidRPr="00394A50">
        <w:rPr>
          <w:vertAlign w:val="subscript"/>
        </w:rPr>
        <w:t>2</w:t>
      </w:r>
      <w:r w:rsidRPr="00394A50">
        <w:t xml:space="preserve"> &lt; 180°.</w:t>
      </w:r>
      <w:r w:rsidRPr="00394A50">
        <w:tab/>
      </w:r>
    </w:p>
    <w:p w14:paraId="7009CE0C" w14:textId="77777777" w:rsidR="009A7A36" w:rsidRPr="00394A50" w:rsidRDefault="009A7A36" w:rsidP="009A7A36">
      <w:pPr>
        <w:tabs>
          <w:tab w:val="left" w:pos="-1440"/>
          <w:tab w:val="left" w:pos="-720"/>
        </w:tabs>
        <w:spacing w:after="120"/>
        <w:ind w:left="3402" w:right="1134" w:hanging="1134"/>
        <w:jc w:val="both"/>
      </w:pPr>
      <w:r w:rsidRPr="00394A50">
        <w:t xml:space="preserve">NOTE 2 </w:t>
      </w:r>
      <w:r w:rsidRPr="00394A50">
        <w:tab/>
        <w:t>The entrance angle is sometimes as well referred to as illumination angle.</w:t>
      </w:r>
    </w:p>
    <w:p w14:paraId="43328950" w14:textId="77777777" w:rsidR="009A7A36" w:rsidRPr="00394A50" w:rsidRDefault="009A7A36" w:rsidP="009A7A36">
      <w:pPr>
        <w:pStyle w:val="4Para4thlevel"/>
      </w:pPr>
      <w:r w:rsidRPr="00394A50">
        <w:t>2.3.1.7.</w:t>
      </w:r>
      <w:r w:rsidRPr="00394A50">
        <w:tab/>
        <w:t xml:space="preserve">"Angle of </w:t>
      </w:r>
      <w:r w:rsidRPr="00394A50">
        <w:rPr>
          <w:i/>
        </w:rPr>
        <w:t>Rotation (symbol ε)</w:t>
      </w:r>
      <w:r w:rsidRPr="00394A50">
        <w:t>" means the angle by which the retroreflecting device is rotated about its axis of reference starting from a given position.</w:t>
      </w:r>
      <w:r w:rsidRPr="00394A50">
        <w:rPr>
          <w:color w:val="000000"/>
          <w:lang w:eastAsia="en-GB"/>
        </w:rPr>
        <w:t xml:space="preserve"> If retro-</w:t>
      </w:r>
      <w:r w:rsidRPr="00394A50">
        <w:t>reflective</w:t>
      </w:r>
      <w:r w:rsidRPr="00394A50">
        <w:rPr>
          <w:color w:val="000000"/>
          <w:lang w:eastAsia="en-GB"/>
        </w:rPr>
        <w:t xml:space="preserve"> materials or devices have a marking (e.g. TOP), this marking defines </w:t>
      </w:r>
      <w:r>
        <w:rPr>
          <w:rFonts w:ascii="Symbol" w:hAnsi="Symbol"/>
        </w:rPr>
        <w:t></w:t>
      </w:r>
      <w:r w:rsidRPr="00394A50">
        <w:t xml:space="preserve"> = 0°</w:t>
      </w:r>
      <w:r w:rsidRPr="00394A50">
        <w:rPr>
          <w:color w:val="000000"/>
          <w:lang w:eastAsia="en-GB"/>
        </w:rPr>
        <w:t xml:space="preserve">. The angle of rotation </w:t>
      </w:r>
      <w:r w:rsidRPr="00394A50">
        <w:t>ε</w:t>
      </w:r>
      <w:r w:rsidRPr="00394A50">
        <w:rPr>
          <w:color w:val="000000"/>
          <w:lang w:eastAsia="en-GB"/>
        </w:rPr>
        <w:t xml:space="preserve"> ranges from -180° &lt; </w:t>
      </w:r>
      <w:r w:rsidRPr="00394A50">
        <w:t>ε</w:t>
      </w:r>
      <w:r w:rsidRPr="00394A50">
        <w:rPr>
          <w:color w:val="000000"/>
          <w:lang w:eastAsia="en-GB"/>
        </w:rPr>
        <w:t xml:space="preserve"> &lt;+180°.</w:t>
      </w:r>
    </w:p>
    <w:p w14:paraId="04CA8BB9" w14:textId="77777777" w:rsidR="009A7A36" w:rsidRPr="00394A50" w:rsidRDefault="009A7A36" w:rsidP="009A7A36">
      <w:pPr>
        <w:pStyle w:val="4Para4thlevel"/>
      </w:pPr>
      <w:r w:rsidRPr="00394A50">
        <w:t>2.3.1.8.</w:t>
      </w:r>
      <w:r w:rsidRPr="00394A50">
        <w:tab/>
        <w:t>"</w:t>
      </w:r>
      <w:r w:rsidRPr="00394A50">
        <w:rPr>
          <w:i/>
        </w:rPr>
        <w:t>First axis (symbol 1)</w:t>
      </w:r>
      <w:r w:rsidRPr="00394A50">
        <w:t>" means an axis through the centre of reference and perpendicular to the observation half-plane;</w:t>
      </w:r>
    </w:p>
    <w:p w14:paraId="695EDA86" w14:textId="77777777" w:rsidR="009A7A36" w:rsidRPr="00394A50" w:rsidRDefault="009A7A36" w:rsidP="009A7A36">
      <w:pPr>
        <w:pStyle w:val="4Para4thlevel"/>
      </w:pPr>
      <w:r w:rsidRPr="00394A50">
        <w:t>2.3.1.9.</w:t>
      </w:r>
      <w:r w:rsidRPr="00394A50">
        <w:tab/>
        <w:t>"</w:t>
      </w:r>
      <w:r w:rsidRPr="00394A50">
        <w:rPr>
          <w:i/>
        </w:rPr>
        <w:t>Second axis (symbol 2)</w:t>
      </w:r>
      <w:r w:rsidRPr="00394A50">
        <w:t>" means an axis through the centre of reference and perpendicular to both the first axis and the reference axis. The positive direction of the second axis lies in the observation half-plane when -90</w:t>
      </w:r>
      <w:r w:rsidRPr="00394A50">
        <w:sym w:font="Symbol" w:char="F0B0"/>
      </w:r>
      <w:r w:rsidRPr="00394A50">
        <w:t> &lt; β</w:t>
      </w:r>
      <w:r w:rsidRPr="00394A50">
        <w:rPr>
          <w:vertAlign w:val="subscript"/>
        </w:rPr>
        <w:t>1</w:t>
      </w:r>
      <w:r w:rsidRPr="00394A50">
        <w:t> &lt; 90</w:t>
      </w:r>
      <w:r w:rsidRPr="00394A50">
        <w:sym w:font="Symbol" w:char="F0B0"/>
      </w:r>
      <w:r w:rsidRPr="00394A50">
        <w:t xml:space="preserve"> as shown in Part 1 of Annex 4.</w:t>
      </w:r>
    </w:p>
    <w:p w14:paraId="76F227DC" w14:textId="77777777" w:rsidR="009A7A36" w:rsidRPr="00394A50" w:rsidRDefault="009A7A36" w:rsidP="009A7A36">
      <w:pPr>
        <w:pStyle w:val="3para3rdlevel"/>
        <w:rPr>
          <w:lang w:val="en-US"/>
        </w:rPr>
      </w:pPr>
      <w:r w:rsidRPr="00394A50">
        <w:rPr>
          <w:lang w:val="en-US"/>
        </w:rPr>
        <w:t>2.3.2.</w:t>
      </w:r>
      <w:r w:rsidRPr="00394A50">
        <w:rPr>
          <w:lang w:val="en-US"/>
        </w:rPr>
        <w:tab/>
      </w:r>
      <w:r w:rsidRPr="00394A50">
        <w:rPr>
          <w:lang w:eastAsia="en-GB"/>
        </w:rPr>
        <w:t>Definition</w:t>
      </w:r>
      <w:r w:rsidRPr="00394A50">
        <w:rPr>
          <w:lang w:val="en-US"/>
        </w:rPr>
        <w:t xml:space="preserve"> of photometric terms</w:t>
      </w:r>
    </w:p>
    <w:p w14:paraId="42F01351" w14:textId="77777777" w:rsidR="009A7A36" w:rsidRPr="00394A50" w:rsidRDefault="009A7A36" w:rsidP="009A7A36">
      <w:pPr>
        <w:pStyle w:val="4Para4thlevel"/>
      </w:pPr>
      <w:r w:rsidRPr="00394A50">
        <w:t>2.3.2.1.</w:t>
      </w:r>
      <w:r w:rsidRPr="00394A50">
        <w:tab/>
        <w:t>"</w:t>
      </w:r>
      <w:r w:rsidRPr="00394A50">
        <w:rPr>
          <w:i/>
        </w:rPr>
        <w:t>Coefficient of luminous intensity R</w:t>
      </w:r>
      <w:r w:rsidRPr="00394A50">
        <w:rPr>
          <w:i/>
          <w:vertAlign w:val="subscript"/>
        </w:rPr>
        <w:t>I</w:t>
      </w:r>
      <w:r w:rsidRPr="00394A50">
        <w:t xml:space="preserve">" means the quotient of the luminous intensity </w:t>
      </w:r>
      <w:r w:rsidRPr="00394A50">
        <w:rPr>
          <w:i/>
        </w:rPr>
        <w:t>I</w:t>
      </w:r>
      <w:r w:rsidRPr="00394A50">
        <w:t xml:space="preserve"> reflected by the retro-reflective device in the direction considered, 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rsidRPr="00394A50">
        <w:t xml:space="preserve"> of the retro-reflecting device for given angles of illumination, divergence and rotation. </w:t>
      </w:r>
      <w:r w:rsidRPr="00394A50">
        <w:tab/>
      </w:r>
      <w:r w:rsidRPr="00394A50">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0F21CF97" w14:textId="77777777" w:rsidR="009A7A36" w:rsidRPr="00394A50" w:rsidRDefault="009A7A36" w:rsidP="009A7A36">
      <w:pPr>
        <w:tabs>
          <w:tab w:val="left" w:pos="-1440"/>
          <w:tab w:val="left" w:pos="-720"/>
        </w:tabs>
        <w:spacing w:after="120"/>
        <w:ind w:left="3402" w:right="1134" w:hanging="1134"/>
        <w:jc w:val="both"/>
      </w:pPr>
      <w:r w:rsidRPr="00394A50">
        <w:t>NOTE</w:t>
      </w:r>
      <w:r w:rsidRPr="00394A50">
        <w:tab/>
        <w:t>R</w:t>
      </w:r>
      <w:r w:rsidRPr="00394A50">
        <w:rPr>
          <w:vertAlign w:val="subscript"/>
        </w:rPr>
        <w:t>I</w:t>
      </w:r>
      <w:r w:rsidRPr="00394A50">
        <w:t xml:space="preserve"> is often referred to as CIL. The unit is cd/lx.</w:t>
      </w:r>
    </w:p>
    <w:p w14:paraId="1F257A12" w14:textId="77777777" w:rsidR="009A7A36" w:rsidRPr="00394A50" w:rsidRDefault="009A7A36" w:rsidP="009A7A36">
      <w:pPr>
        <w:pStyle w:val="4Para4thlevel"/>
      </w:pPr>
      <w:r w:rsidRPr="00394A50">
        <w:t>2.3.2.2.</w:t>
      </w:r>
      <w:r w:rsidRPr="00394A50">
        <w:tab/>
        <w:t>"</w:t>
      </w:r>
      <w:r w:rsidRPr="00394A50">
        <w:rPr>
          <w:i/>
          <w:iCs/>
        </w:rPr>
        <w:t>Specific coefficient</w:t>
      </w:r>
      <w:r w:rsidRPr="00394A50">
        <w:rPr>
          <w:i/>
        </w:rPr>
        <w:t xml:space="preserve"> of retro-reflection (symbol R</w:t>
      </w:r>
      <w:r w:rsidRPr="00394A50">
        <w:rPr>
          <w:i/>
          <w:vertAlign w:val="subscript"/>
        </w:rPr>
        <w:t>A</w:t>
      </w:r>
      <w:r w:rsidRPr="00394A50">
        <w:rPr>
          <w:i/>
        </w:rPr>
        <w:t>)</w:t>
      </w:r>
      <w:r w:rsidRPr="00394A50">
        <w:t>" means the quotient of the coefficient of luminous intensity R of a plane retro-reflecting surface and its area A</w:t>
      </w:r>
    </w:p>
    <w:p w14:paraId="7BC8D070" w14:textId="77777777" w:rsidR="009A7A36" w:rsidRPr="00394A50" w:rsidRDefault="00000000" w:rsidP="009A7A36">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∙A</m:t>
              </m:r>
            </m:den>
          </m:f>
        </m:oMath>
      </m:oMathPara>
    </w:p>
    <w:p w14:paraId="61F158F7" w14:textId="77777777" w:rsidR="009A7A36" w:rsidRPr="00394A50" w:rsidRDefault="009A7A36" w:rsidP="009A7A36">
      <w:pPr>
        <w:spacing w:after="120"/>
        <w:ind w:left="2268" w:right="1134"/>
        <w:jc w:val="both"/>
      </w:pPr>
      <w:r w:rsidRPr="00394A50">
        <w:t>The coefficient of retro-reflection R</w:t>
      </w:r>
      <w:r w:rsidRPr="00394A50">
        <w:rPr>
          <w:vertAlign w:val="subscript"/>
        </w:rPr>
        <w:t>A</w:t>
      </w:r>
      <w:r w:rsidRPr="00394A50">
        <w:t xml:space="preserve"> is expressed in candelas per m</w:t>
      </w:r>
      <w:r w:rsidRPr="00394A50">
        <w:rPr>
          <w:vertAlign w:val="superscript"/>
        </w:rPr>
        <w:t>2</w:t>
      </w:r>
      <w:r w:rsidRPr="00394A50">
        <w:t xml:space="preserve"> per lx (cd∙m</w:t>
      </w:r>
      <w:r w:rsidRPr="00394A50">
        <w:rPr>
          <w:vertAlign w:val="superscript"/>
        </w:rPr>
        <w:t>-2</w:t>
      </w:r>
      <w:r w:rsidRPr="00394A50">
        <w:t>∙lx</w:t>
      </w:r>
      <w:r w:rsidRPr="00394A50">
        <w:rPr>
          <w:vertAlign w:val="superscript"/>
        </w:rPr>
        <w:t>-1</w:t>
      </w:r>
      <w:r w:rsidRPr="00394A50">
        <w:t>);</w:t>
      </w:r>
    </w:p>
    <w:p w14:paraId="02EED460" w14:textId="77777777" w:rsidR="009A7A36" w:rsidRPr="00394A50" w:rsidRDefault="009A7A36" w:rsidP="009A7A36">
      <w:pPr>
        <w:pStyle w:val="4Para4thlevel"/>
        <w:rPr>
          <w:vertAlign w:val="subscript"/>
        </w:rPr>
      </w:pPr>
      <w:r w:rsidRPr="00394A50">
        <w:t>2.3.2.3.</w:t>
      </w:r>
      <w:r w:rsidRPr="00394A50">
        <w:tab/>
        <w:t>"</w:t>
      </w:r>
      <w:r w:rsidRPr="00394A50">
        <w:rPr>
          <w:i/>
        </w:rPr>
        <w:t xml:space="preserve">Luminance factor (symbol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sidRPr="00394A50">
        <w:t>)” means the ratio of the tristimulus value Y of the sample and the tristimulus value of the perfect diffuser Y</w:t>
      </w:r>
      <w:r w:rsidRPr="00394A50">
        <w:rPr>
          <w:vertAlign w:val="subscript"/>
        </w:rPr>
        <w:t>o</w:t>
      </w:r>
    </w:p>
    <w:p w14:paraId="1F5615C8" w14:textId="77777777" w:rsidR="009A7A36" w:rsidRPr="00394A50" w:rsidRDefault="00000000" w:rsidP="009A7A36">
      <w:pPr>
        <w:tabs>
          <w:tab w:val="left" w:pos="-1440"/>
          <w:tab w:val="left" w:pos="-720"/>
        </w:tabs>
        <w:spacing w:after="120"/>
        <w:ind w:left="2268" w:right="1134" w:hanging="1134"/>
        <w:jc w:val="both"/>
        <w:rPr>
          <w:vertAlign w:val="subscript"/>
        </w:rPr>
      </w:pPr>
      <m:oMathPara>
        <m:oMath>
          <m:sSub>
            <m:sSubPr>
              <m:ctrlPr>
                <w:rPr>
                  <w:rFonts w:ascii="Cambria Math" w:hAnsi="Cambria Math"/>
                  <w:i/>
                  <w:iCs/>
                  <w:vertAlign w:val="subscript"/>
                  <w:lang w:val="de-DE"/>
                </w:rPr>
              </m:ctrlPr>
            </m:sSubPr>
            <m:e>
              <m:r>
                <w:rPr>
                  <w:rFonts w:ascii="Cambria Math" w:hAnsi="Cambria Math"/>
                  <w:vertAlign w:val="subscript"/>
                </w:rPr>
                <m:t>β</m:t>
              </m:r>
            </m:e>
            <m:sub>
              <m:r>
                <m:rPr>
                  <m:sty m:val="p"/>
                </m:rPr>
                <w:rPr>
                  <w:rFonts w:ascii="Cambria Math" w:hAnsi="Cambria Math"/>
                  <w:vertAlign w:val="subscript"/>
                </w:rPr>
                <m:t>v,</m:t>
              </m:r>
              <m:r>
                <w:rPr>
                  <w:rFonts w:ascii="Cambria Math" w:hAnsi="Cambria Math"/>
                  <w:vertAlign w:val="subscript"/>
                </w:rPr>
                <m:t>R</m:t>
              </m:r>
            </m:sub>
          </m:sSub>
          <m:r>
            <m:rPr>
              <m:sty m:val="p"/>
            </m:rPr>
            <w:rPr>
              <w:rFonts w:ascii="Cambria Math" w:hAnsi="Cambria Math"/>
              <w:vertAlign w:val="subscript"/>
            </w:rPr>
            <m:t>= </m:t>
          </m:r>
          <m:f>
            <m:fPr>
              <m:ctrlPr>
                <w:rPr>
                  <w:rFonts w:ascii="Cambria Math" w:hAnsi="Cambria Math"/>
                  <w:i/>
                  <w:iCs/>
                  <w:vertAlign w:val="subscript"/>
                  <w:lang w:val="de-DE"/>
                </w:rPr>
              </m:ctrlPr>
            </m:fPr>
            <m:num>
              <m:r>
                <w:rPr>
                  <w:rFonts w:ascii="Cambria Math" w:hAnsi="Cambria Math"/>
                  <w:vertAlign w:val="subscript"/>
                </w:rPr>
                <m:t>Y</m:t>
              </m:r>
            </m:num>
            <m:den>
              <m:sSub>
                <m:sSubPr>
                  <m:ctrlPr>
                    <w:rPr>
                      <w:rFonts w:ascii="Cambria Math" w:hAnsi="Cambria Math"/>
                      <w:i/>
                      <w:iCs/>
                      <w:vertAlign w:val="subscript"/>
                      <w:lang w:val="de-DE"/>
                    </w:rPr>
                  </m:ctrlPr>
                </m:sSubPr>
                <m:e>
                  <m:r>
                    <w:rPr>
                      <w:rFonts w:ascii="Cambria Math" w:hAnsi="Cambria Math"/>
                      <w:vertAlign w:val="subscript"/>
                    </w:rPr>
                    <m:t>Y</m:t>
                  </m:r>
                </m:e>
                <m:sub>
                  <m:r>
                    <m:rPr>
                      <m:sty m:val="p"/>
                    </m:rPr>
                    <w:rPr>
                      <w:rFonts w:ascii="Cambria Math" w:hAnsi="Cambria Math"/>
                      <w:vertAlign w:val="subscript"/>
                    </w:rPr>
                    <m:t>0</m:t>
                  </m:r>
                </m:sub>
              </m:sSub>
            </m:den>
          </m:f>
        </m:oMath>
      </m:oMathPara>
    </w:p>
    <w:p w14:paraId="448E6842" w14:textId="77777777" w:rsidR="009A7A36" w:rsidRPr="00381A1C" w:rsidRDefault="009A7A36" w:rsidP="009A7A36">
      <w:pPr>
        <w:pStyle w:val="4Para4thlevel"/>
        <w:rPr>
          <w:b/>
          <w:smallCaps/>
        </w:rPr>
      </w:pPr>
      <w:r w:rsidRPr="00394A50">
        <w:t>2.3.2.4.</w:t>
      </w:r>
      <w:r w:rsidRPr="00394A50">
        <w:tab/>
        <w:t>"</w:t>
      </w:r>
      <w:r w:rsidRPr="00394A50">
        <w:rPr>
          <w:i/>
        </w:rPr>
        <w:t>Colour of the reflected light of the device</w:t>
      </w:r>
      <w:r w:rsidRPr="00394A50">
        <w:t xml:space="preserve">". The </w:t>
      </w:r>
      <w:r w:rsidRPr="00381A1C">
        <w:t>definitions of the colour of the reflected light are given in paragraph 2.11. of UN Regulation No. 48.</w:t>
      </w:r>
    </w:p>
    <w:p w14:paraId="26428B36" w14:textId="77777777" w:rsidR="009A7A36" w:rsidRPr="00394A50" w:rsidRDefault="009A7A36" w:rsidP="009A7A36">
      <w:pPr>
        <w:pStyle w:val="HChG"/>
        <w:ind w:left="2268"/>
        <w:outlineLvl w:val="0"/>
        <w:rPr>
          <w:lang w:eastAsia="fr-FR"/>
        </w:rPr>
      </w:pPr>
      <w:r w:rsidRPr="00394A50">
        <w:rPr>
          <w:lang w:eastAsia="fr-FR"/>
        </w:rPr>
        <w:t>3.</w:t>
      </w:r>
      <w:r w:rsidRPr="00394A50">
        <w:rPr>
          <w:lang w:eastAsia="fr-FR"/>
        </w:rPr>
        <w:tab/>
      </w:r>
      <w:r w:rsidRPr="00AB33F7">
        <w:t>Administrative</w:t>
      </w:r>
      <w:r w:rsidRPr="00394A50">
        <w:rPr>
          <w:lang w:eastAsia="fr-FR"/>
        </w:rPr>
        <w:t xml:space="preserve"> provisions</w:t>
      </w:r>
    </w:p>
    <w:p w14:paraId="61E36B49" w14:textId="77777777" w:rsidR="009A7A36" w:rsidRPr="00394A50" w:rsidRDefault="009A7A36" w:rsidP="009A7A36">
      <w:pPr>
        <w:pStyle w:val="2para2ndlevel"/>
      </w:pPr>
      <w:r w:rsidRPr="00394A50">
        <w:t>3.1.</w:t>
      </w:r>
      <w:r w:rsidRPr="00394A50">
        <w:tab/>
        <w:t>Application for approval</w:t>
      </w:r>
    </w:p>
    <w:p w14:paraId="6C97B319" w14:textId="77777777" w:rsidR="009A7A36" w:rsidRPr="00394A50" w:rsidRDefault="009A7A36" w:rsidP="009A7A36">
      <w:pPr>
        <w:pStyle w:val="3para3rdlevel"/>
      </w:pPr>
      <w:r w:rsidRPr="00394A50">
        <w:t>3.1.1.</w:t>
      </w:r>
      <w:r w:rsidRPr="00394A50">
        <w:tab/>
      </w:r>
      <w:r w:rsidRPr="00394A50">
        <w:rPr>
          <w:lang w:eastAsia="ja-JP"/>
        </w:rPr>
        <w:t xml:space="preserve">The </w:t>
      </w:r>
      <w:r w:rsidRPr="00394A50">
        <w:t>application</w:t>
      </w:r>
      <w:r w:rsidRPr="00394A50">
        <w:rPr>
          <w:lang w:eastAsia="ja-JP"/>
        </w:rPr>
        <w:t xml:space="preserve"> for type approval shall be submitted by the holder of the trade name or mark or by his duly accredited representative. It </w:t>
      </w:r>
      <w:r w:rsidRPr="00394A50">
        <w:t>shall be accompanied by:</w:t>
      </w:r>
    </w:p>
    <w:p w14:paraId="12BEAF49" w14:textId="77777777" w:rsidR="009A7A36" w:rsidRPr="00394A50" w:rsidRDefault="009A7A36" w:rsidP="009A7A36">
      <w:pPr>
        <w:pStyle w:val="4Para4thlevel"/>
        <w:rPr>
          <w:lang w:eastAsia="ja-JP"/>
        </w:rPr>
      </w:pPr>
      <w:r w:rsidRPr="00394A50">
        <w:t>3.1.1.1.</w:t>
      </w:r>
      <w:r w:rsidRPr="00394A50">
        <w:tab/>
        <w:t xml:space="preserve">In </w:t>
      </w:r>
      <w:r w:rsidRPr="00394A50">
        <w:rPr>
          <w:lang w:eastAsia="ja-JP"/>
        </w:rPr>
        <w:t>case of retro-reflectors:</w:t>
      </w:r>
    </w:p>
    <w:p w14:paraId="385737E5" w14:textId="77777777" w:rsidR="009A7A36" w:rsidRPr="00394A50" w:rsidRDefault="009A7A36" w:rsidP="009A7A36">
      <w:pPr>
        <w:pStyle w:val="SingleTxtG"/>
        <w:tabs>
          <w:tab w:val="left" w:pos="8505"/>
        </w:tabs>
        <w:ind w:left="2835" w:hanging="567"/>
        <w:rPr>
          <w:lang w:eastAsia="ja-JP"/>
        </w:rPr>
      </w:pPr>
      <w:r w:rsidRPr="00394A50">
        <w:rPr>
          <w:lang w:eastAsia="ja-JP"/>
        </w:rPr>
        <w:t>(a)</w:t>
      </w:r>
      <w:r w:rsidRPr="00394A50">
        <w:rPr>
          <w:lang w:eastAsia="ja-JP"/>
        </w:rPr>
        <w:tab/>
        <w:t xml:space="preserve">At the choice of the applicant, the </w:t>
      </w:r>
      <w:r w:rsidRPr="00394A50">
        <w:t>application</w:t>
      </w:r>
      <w:r w:rsidRPr="00394A50">
        <w:rPr>
          <w:lang w:eastAsia="ja-JP"/>
        </w:rPr>
        <w:t xml:space="preserve"> for type approval 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indicated in the communication form; </w:t>
      </w:r>
    </w:p>
    <w:p w14:paraId="050824C3" w14:textId="77777777" w:rsidR="009A7A36" w:rsidRPr="00394A50" w:rsidRDefault="009A7A36" w:rsidP="009A7A36">
      <w:pPr>
        <w:pStyle w:val="SingleTxtG"/>
        <w:tabs>
          <w:tab w:val="left" w:pos="8505"/>
        </w:tabs>
        <w:ind w:left="2835" w:hanging="567"/>
        <w:rPr>
          <w:lang w:eastAsia="ja-JP"/>
        </w:rPr>
      </w:pPr>
      <w:r w:rsidRPr="00394A50">
        <w:rPr>
          <w:lang w:eastAsia="ja-JP"/>
        </w:rPr>
        <w:lastRenderedPageBreak/>
        <w:t>(b)</w:t>
      </w:r>
      <w:r w:rsidRPr="00394A50">
        <w:rPr>
          <w:lang w:eastAsia="ja-JP"/>
        </w:rPr>
        <w:tab/>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 mark;</w:t>
      </w:r>
    </w:p>
    <w:p w14:paraId="2476F4C7" w14:textId="77777777" w:rsidR="009A7A36" w:rsidRPr="00394A50" w:rsidRDefault="009A7A36" w:rsidP="009A7A36">
      <w:pPr>
        <w:pStyle w:val="SingleTxtG"/>
        <w:tabs>
          <w:tab w:val="left" w:pos="8505"/>
        </w:tabs>
        <w:ind w:left="2835" w:hanging="567"/>
        <w:rPr>
          <w:lang w:eastAsia="ja-JP"/>
        </w:rPr>
      </w:pPr>
      <w:r w:rsidRPr="00394A50">
        <w:rPr>
          <w:lang w:eastAsia="ja-JP"/>
        </w:rPr>
        <w:t>(c)</w:t>
      </w:r>
      <w:r w:rsidRPr="00394A50">
        <w:rPr>
          <w:lang w:eastAsia="ja-JP"/>
        </w:rPr>
        <w:tab/>
        <w:t>A brief description giving the technical specifications of the materials of which the retro-reflecting optical unit is made;</w:t>
      </w:r>
    </w:p>
    <w:p w14:paraId="02994905" w14:textId="77777777" w:rsidR="009A7A36" w:rsidRPr="00394A50" w:rsidRDefault="009A7A36" w:rsidP="009A7A36">
      <w:pPr>
        <w:pStyle w:val="SingleTxtG"/>
        <w:tabs>
          <w:tab w:val="left" w:pos="8505"/>
        </w:tabs>
        <w:ind w:left="2835" w:hanging="567"/>
        <w:rPr>
          <w:lang w:eastAsia="ja-JP"/>
        </w:rPr>
      </w:pPr>
      <w:r w:rsidRPr="00394A50">
        <w:rPr>
          <w:lang w:eastAsia="ja-JP"/>
        </w:rPr>
        <w:t>(d)</w:t>
      </w:r>
      <w:r w:rsidRPr="00394A50">
        <w:rPr>
          <w:lang w:eastAsia="ja-JP"/>
        </w:rPr>
        <w:tab/>
        <w:t xml:space="preserve">Samples of the retro-reflector of a colour specified by the manufacturer and, if necessary, the means of fixation; the number of samples to be submitted is specified in </w:t>
      </w:r>
      <w:r w:rsidRPr="00394A50">
        <w:rPr>
          <w:bCs/>
          <w:lang w:eastAsia="ja-JP"/>
        </w:rPr>
        <w:t>paragraphs 5.1. and 5.2.;</w:t>
      </w:r>
    </w:p>
    <w:p w14:paraId="4D92E64F" w14:textId="77777777" w:rsidR="009A7A36" w:rsidRPr="00394A50" w:rsidRDefault="009A7A36" w:rsidP="009A7A36">
      <w:pPr>
        <w:pStyle w:val="SingleTxtG"/>
        <w:tabs>
          <w:tab w:val="left" w:pos="8505"/>
        </w:tabs>
        <w:ind w:left="2835" w:hanging="567"/>
        <w:rPr>
          <w:lang w:eastAsia="ja-JP"/>
        </w:rPr>
      </w:pPr>
      <w:r w:rsidRPr="00394A50">
        <w:rPr>
          <w:lang w:eastAsia="ja-JP"/>
        </w:rPr>
        <w:t>(e)</w:t>
      </w:r>
      <w:r w:rsidRPr="00394A50">
        <w:rPr>
          <w:lang w:eastAsia="ja-JP"/>
        </w:rPr>
        <w:tab/>
        <w:t>If necessary, two samples in other colour(s) for simultaneous or subsequent extension of the approval to devices in other colour(s);</w:t>
      </w:r>
    </w:p>
    <w:p w14:paraId="179A45F6" w14:textId="77777777" w:rsidR="009A7A36" w:rsidRPr="00394A50" w:rsidRDefault="009A7A36" w:rsidP="009A7A36">
      <w:pPr>
        <w:pStyle w:val="SingleTxtG"/>
        <w:tabs>
          <w:tab w:val="left" w:pos="8505"/>
        </w:tabs>
        <w:ind w:left="2835" w:hanging="567"/>
        <w:rPr>
          <w:lang w:eastAsia="ja-JP"/>
        </w:rPr>
      </w:pPr>
      <w:r w:rsidRPr="00394A50">
        <w:rPr>
          <w:lang w:eastAsia="ja-JP"/>
        </w:rPr>
        <w:t>(f)</w:t>
      </w:r>
      <w:r w:rsidRPr="00394A50">
        <w:rPr>
          <w:lang w:eastAsia="ja-JP"/>
        </w:rPr>
        <w:tab/>
        <w:t xml:space="preserve">In the case of a retro-reflector of Class IVA: samples of the retro-reflecting device and, if necessary, the means of fixation; the number of samples to be submitted is specified in </w:t>
      </w:r>
      <w:r w:rsidRPr="00394A50">
        <w:rPr>
          <w:bCs/>
        </w:rPr>
        <w:t>paragraph 5.3.</w:t>
      </w:r>
    </w:p>
    <w:p w14:paraId="147AB002" w14:textId="77777777" w:rsidR="009A7A36" w:rsidRPr="00394A50" w:rsidRDefault="009A7A36" w:rsidP="009A7A36">
      <w:pPr>
        <w:pStyle w:val="4Para4thlevel"/>
      </w:pPr>
      <w:r w:rsidRPr="00394A50">
        <w:t>3.1.1.2.</w:t>
      </w:r>
      <w:r w:rsidRPr="00394A50">
        <w:tab/>
        <w:t>In case of advance warning triangles:</w:t>
      </w:r>
    </w:p>
    <w:p w14:paraId="41BEF4B3" w14:textId="77777777" w:rsidR="009A7A36" w:rsidRPr="00394A50" w:rsidRDefault="009A7A36" w:rsidP="009A7A36">
      <w:pPr>
        <w:pStyle w:val="SingleTxtG"/>
        <w:tabs>
          <w:tab w:val="left" w:pos="8505"/>
        </w:tabs>
        <w:ind w:left="2835" w:hanging="567"/>
        <w:rPr>
          <w:lang w:eastAsia="ja-JP"/>
        </w:rPr>
      </w:pPr>
      <w:r w:rsidRPr="00394A50">
        <w:t>(a)</w:t>
      </w:r>
      <w:r w:rsidRPr="00394A50">
        <w:tab/>
      </w:r>
      <w:r w:rsidRPr="00394A50">
        <w:rPr>
          <w:lang w:eastAsia="ja-JP"/>
        </w:rPr>
        <w:t>Dimensional drawings in triplicate in sufficient detail to permit identification of the type;</w:t>
      </w:r>
    </w:p>
    <w:p w14:paraId="55BE44CD" w14:textId="77777777" w:rsidR="009A7A36" w:rsidRPr="00394A50" w:rsidRDefault="009A7A36" w:rsidP="009A7A36">
      <w:pPr>
        <w:pStyle w:val="SingleTxtG"/>
        <w:tabs>
          <w:tab w:val="left" w:pos="8505"/>
        </w:tabs>
        <w:ind w:left="2835" w:hanging="567"/>
        <w:rPr>
          <w:lang w:eastAsia="ja-JP"/>
        </w:rPr>
      </w:pPr>
      <w:r w:rsidRPr="00394A50">
        <w:rPr>
          <w:lang w:eastAsia="ja-JP"/>
        </w:rPr>
        <w:t>(b)</w:t>
      </w:r>
      <w:r w:rsidRPr="00394A50">
        <w:rPr>
          <w:lang w:eastAsia="ja-JP"/>
        </w:rPr>
        <w:tab/>
        <w:t>A brief description giving the technical specifications of the materials constituting the advance warning triangle and instructions for use;</w:t>
      </w:r>
    </w:p>
    <w:p w14:paraId="7F625B23" w14:textId="77777777" w:rsidR="009A7A36" w:rsidRPr="00394A50" w:rsidRDefault="009A7A36" w:rsidP="009A7A36">
      <w:pPr>
        <w:pStyle w:val="SingleTxtG"/>
        <w:tabs>
          <w:tab w:val="left" w:pos="8505"/>
        </w:tabs>
        <w:ind w:left="2835" w:hanging="567"/>
        <w:rPr>
          <w:lang w:eastAsia="ja-JP"/>
        </w:rPr>
      </w:pPr>
      <w:r w:rsidRPr="00394A50">
        <w:rPr>
          <w:lang w:eastAsia="ja-JP"/>
        </w:rPr>
        <w:t>(c)</w:t>
      </w:r>
      <w:r w:rsidRPr="00394A50">
        <w:rPr>
          <w:lang w:eastAsia="ja-JP"/>
        </w:rPr>
        <w:tab/>
        <w:t>A copy of the instructions on its assembly for use;</w:t>
      </w:r>
    </w:p>
    <w:p w14:paraId="7B4F58C7" w14:textId="77777777" w:rsidR="009A7A36" w:rsidRPr="00394A50" w:rsidRDefault="009A7A36" w:rsidP="009A7A36">
      <w:pPr>
        <w:pStyle w:val="SingleTxtG"/>
        <w:tabs>
          <w:tab w:val="left" w:pos="8505"/>
        </w:tabs>
        <w:ind w:left="2835" w:hanging="567"/>
        <w:rPr>
          <w:lang w:eastAsia="ja-JP"/>
        </w:rPr>
      </w:pPr>
      <w:r w:rsidRPr="00394A50">
        <w:rPr>
          <w:lang w:eastAsia="ja-JP"/>
        </w:rPr>
        <w:t>(d)</w:t>
      </w:r>
      <w:r w:rsidRPr="00394A50">
        <w:rPr>
          <w:lang w:eastAsia="ja-JP"/>
        </w:rPr>
        <w:tab/>
        <w:t xml:space="preserve">Samples of the retro-reflective and of the fluorescent areas; the number of samples to be submitted is specified in </w:t>
      </w:r>
      <w:r w:rsidRPr="00394A50">
        <w:t>paragraph 5.9.</w:t>
      </w:r>
    </w:p>
    <w:p w14:paraId="2E0DCF4B" w14:textId="77777777" w:rsidR="009A7A36" w:rsidRPr="00394A50" w:rsidRDefault="009A7A36" w:rsidP="009A7A36">
      <w:pPr>
        <w:pStyle w:val="4Para4thlevel"/>
      </w:pPr>
      <w:r w:rsidRPr="00394A50">
        <w:t>3.1.1.3.</w:t>
      </w:r>
      <w:r w:rsidRPr="00394A50">
        <w:tab/>
        <w:t>In case of retro-reflective marking plates:</w:t>
      </w:r>
    </w:p>
    <w:p w14:paraId="62D6339B" w14:textId="77777777" w:rsidR="009A7A36" w:rsidRPr="00394A50" w:rsidRDefault="009A7A36" w:rsidP="009A7A36">
      <w:pPr>
        <w:pStyle w:val="SingleTxtG"/>
        <w:tabs>
          <w:tab w:val="left" w:pos="8505"/>
        </w:tabs>
        <w:ind w:left="2835" w:hanging="567"/>
        <w:rPr>
          <w:lang w:eastAsia="ja-JP"/>
        </w:rPr>
      </w:pPr>
      <w:r w:rsidRPr="00394A50">
        <w:rPr>
          <w:lang w:eastAsia="ja-JP"/>
        </w:rPr>
        <w:t>(a)</w:t>
      </w:r>
      <w:r w:rsidRPr="00394A50">
        <w:rPr>
          <w:lang w:eastAsia="ja-JP"/>
        </w:rPr>
        <w:tab/>
        <w:t>Drawings, in triplicate, sufficiently detailed to permit identification of the type. The drawings shall show geometrically the position in which the marking plate is to be fitted to the rear end of the vehicle. They shall also show the position intended for the approval number and the identification symbol in relation to the circle of the approval mark;</w:t>
      </w:r>
    </w:p>
    <w:p w14:paraId="4E86A676" w14:textId="77777777" w:rsidR="009A7A36" w:rsidRPr="00394A50" w:rsidRDefault="009A7A36" w:rsidP="009A7A36">
      <w:pPr>
        <w:pStyle w:val="SingleTxtG"/>
        <w:tabs>
          <w:tab w:val="left" w:pos="8505"/>
        </w:tabs>
        <w:ind w:left="2835" w:hanging="567"/>
        <w:rPr>
          <w:lang w:eastAsia="ja-JP"/>
        </w:rPr>
      </w:pPr>
      <w:r w:rsidRPr="00394A50">
        <w:rPr>
          <w:lang w:eastAsia="ja-JP"/>
        </w:rPr>
        <w:t>(b)</w:t>
      </w:r>
      <w:r w:rsidRPr="00394A50">
        <w:rPr>
          <w:lang w:eastAsia="ja-JP"/>
        </w:rPr>
        <w:tab/>
        <w:t>A brief description giving the technical specifications of the materials of which the retro-reflective areas are made;</w:t>
      </w:r>
    </w:p>
    <w:p w14:paraId="1EACDEF3" w14:textId="77777777" w:rsidR="009A7A36" w:rsidRPr="00394A50" w:rsidRDefault="009A7A36" w:rsidP="009A7A36">
      <w:pPr>
        <w:pStyle w:val="SingleTxtG"/>
        <w:tabs>
          <w:tab w:val="left" w:pos="8505"/>
        </w:tabs>
        <w:ind w:left="2835" w:hanging="567"/>
        <w:rPr>
          <w:lang w:eastAsia="ja-JP"/>
        </w:rPr>
      </w:pPr>
      <w:r w:rsidRPr="00394A50">
        <w:rPr>
          <w:lang w:eastAsia="ja-JP"/>
        </w:rPr>
        <w:t>(c)</w:t>
      </w:r>
      <w:r w:rsidRPr="00394A50">
        <w:rPr>
          <w:lang w:eastAsia="ja-JP"/>
        </w:rPr>
        <w:tab/>
        <w:t>A brief description giving the technical specifications of the materials of which the fluorescent areas are made;</w:t>
      </w:r>
    </w:p>
    <w:p w14:paraId="68F1E133" w14:textId="77777777" w:rsidR="009A7A36" w:rsidRPr="00394A50" w:rsidRDefault="009A7A36" w:rsidP="009A7A36">
      <w:pPr>
        <w:pStyle w:val="SingleTxtG"/>
        <w:tabs>
          <w:tab w:val="left" w:pos="8505"/>
        </w:tabs>
        <w:ind w:left="2835" w:hanging="567"/>
        <w:rPr>
          <w:lang w:eastAsia="ja-JP"/>
        </w:rPr>
      </w:pPr>
      <w:r w:rsidRPr="00394A50">
        <w:rPr>
          <w:lang w:eastAsia="ja-JP"/>
        </w:rPr>
        <w:t>(d)</w:t>
      </w:r>
      <w:r w:rsidRPr="00394A50">
        <w:rPr>
          <w:lang w:eastAsia="ja-JP"/>
        </w:rPr>
        <w:tab/>
        <w:t xml:space="preserve">Samples of the retro-reflective and of the fluorescent areas; the number of samples to be submitted is specified in </w:t>
      </w:r>
      <w:r w:rsidRPr="00394A50">
        <w:t xml:space="preserve">paragraphs </w:t>
      </w:r>
      <w:r w:rsidRPr="00394A50">
        <w:rPr>
          <w:lang w:eastAsia="ja-JP"/>
        </w:rPr>
        <w:t xml:space="preserve">5.7. and </w:t>
      </w:r>
      <w:r w:rsidRPr="00394A50">
        <w:t>5.8.</w:t>
      </w:r>
    </w:p>
    <w:p w14:paraId="225941F6" w14:textId="77777777" w:rsidR="009A7A36" w:rsidRPr="00394A50" w:rsidRDefault="009A7A36" w:rsidP="009A7A36">
      <w:pPr>
        <w:pStyle w:val="5para5thlevel"/>
        <w:rPr>
          <w:lang w:eastAsia="ja-JP"/>
        </w:rPr>
      </w:pPr>
      <w:r w:rsidRPr="00394A50">
        <w:rPr>
          <w:lang w:eastAsia="ja-JP"/>
        </w:rPr>
        <w:t>3.1.1.3.1.</w:t>
      </w:r>
      <w:r w:rsidRPr="00394A50">
        <w:rPr>
          <w:lang w:eastAsia="ja-JP"/>
        </w:rPr>
        <w:tab/>
        <w:t xml:space="preserve">The </w:t>
      </w:r>
      <w:r w:rsidRPr="00394A50">
        <w:t>Type Approval</w:t>
      </w:r>
      <w:r w:rsidRPr="00394A50">
        <w:rPr>
          <w:lang w:eastAsia="ja-JP"/>
        </w:rPr>
        <w:t xml:space="preserve"> Authority shall verify the existence of satisfactory arrangements for ensuring effective control of the conformity of production before type approval is granted.</w:t>
      </w:r>
    </w:p>
    <w:p w14:paraId="55444B70" w14:textId="77777777" w:rsidR="009A7A36" w:rsidRPr="00394A50" w:rsidRDefault="009A7A36" w:rsidP="009A7A36">
      <w:pPr>
        <w:pStyle w:val="4Para4thlevel"/>
      </w:pPr>
      <w:r w:rsidRPr="00394A50">
        <w:t>3.1.1.4.</w:t>
      </w:r>
      <w:r w:rsidRPr="00394A50">
        <w:tab/>
        <w:t>In case of retro-reflective marking materials:</w:t>
      </w:r>
    </w:p>
    <w:p w14:paraId="380EF60F" w14:textId="77777777" w:rsidR="009A7A36" w:rsidRPr="00394A50" w:rsidRDefault="009A7A36" w:rsidP="009A7A36">
      <w:pPr>
        <w:pStyle w:val="SingleTxtG"/>
        <w:tabs>
          <w:tab w:val="left" w:pos="8505"/>
        </w:tabs>
        <w:ind w:left="2835" w:hanging="567"/>
      </w:pPr>
      <w:r w:rsidRPr="00394A50">
        <w:rPr>
          <w:lang w:eastAsia="ja-JP"/>
        </w:rPr>
        <w:t>(a)</w:t>
      </w:r>
      <w:r w:rsidRPr="00394A50">
        <w:rPr>
          <w:lang w:eastAsia="ja-JP"/>
        </w:rPr>
        <w:tab/>
      </w:r>
      <w:r w:rsidRPr="00394A50">
        <w:t>Drawings, in triplicate, sufficiently detailed to permit identification of the type. The drawings shall show geometrically the orientation in which the marking materials are to be fitted to a vehicle. They shall also show the position intended for the approval number and the identification symbol in relation to the circle of the approval mark;</w:t>
      </w:r>
    </w:p>
    <w:p w14:paraId="31026648" w14:textId="77777777" w:rsidR="009A7A36" w:rsidRPr="00394A50" w:rsidRDefault="009A7A36" w:rsidP="009A7A36">
      <w:pPr>
        <w:pStyle w:val="SingleTxtG"/>
        <w:tabs>
          <w:tab w:val="left" w:pos="8505"/>
        </w:tabs>
        <w:ind w:left="2835" w:hanging="567"/>
      </w:pPr>
      <w:r w:rsidRPr="00394A50">
        <w:t>(b)</w:t>
      </w:r>
      <w:r w:rsidRPr="00394A50">
        <w:tab/>
        <w:t>A brief description giving the technical specifications of the retro-reflective marking materials;</w:t>
      </w:r>
    </w:p>
    <w:p w14:paraId="441AA0E9" w14:textId="77777777" w:rsidR="009A7A36" w:rsidRPr="00394A50" w:rsidRDefault="009A7A36" w:rsidP="009A7A36">
      <w:pPr>
        <w:pStyle w:val="SingleTxtG"/>
        <w:tabs>
          <w:tab w:val="left" w:pos="8505"/>
        </w:tabs>
        <w:ind w:left="2835" w:hanging="567"/>
      </w:pPr>
      <w:r w:rsidRPr="00394A50">
        <w:t>(c)</w:t>
      </w:r>
      <w:r w:rsidRPr="00394A50">
        <w:tab/>
        <w:t xml:space="preserve">Samples of the retro-reflective marking materials, as specified in </w:t>
      </w:r>
      <w:r w:rsidRPr="00394A50">
        <w:rPr>
          <w:bCs/>
          <w:lang w:eastAsia="ja-JP"/>
        </w:rPr>
        <w:t>paragraphs 5.4. and 5.5.</w:t>
      </w:r>
      <w:r w:rsidRPr="00394A50">
        <w:t>;</w:t>
      </w:r>
    </w:p>
    <w:p w14:paraId="4C9BF2CB" w14:textId="77777777" w:rsidR="009A7A36" w:rsidRPr="00394A50" w:rsidRDefault="009A7A36" w:rsidP="009A7A36">
      <w:pPr>
        <w:pStyle w:val="SingleTxtG"/>
        <w:tabs>
          <w:tab w:val="left" w:pos="8505"/>
        </w:tabs>
        <w:ind w:left="2835" w:hanging="567"/>
        <w:rPr>
          <w:lang w:eastAsia="ja-JP"/>
        </w:rPr>
      </w:pPr>
      <w:r w:rsidRPr="00394A50">
        <w:rPr>
          <w:lang w:eastAsia="ja-JP"/>
        </w:rPr>
        <w:lastRenderedPageBreak/>
        <w:t>(d)</w:t>
      </w:r>
      <w:r w:rsidRPr="00394A50">
        <w:rPr>
          <w:lang w:eastAsia="ja-JP"/>
        </w:rPr>
        <w:tab/>
        <w:t xml:space="preserve">In the case of a type of retro-reflective marking material differing only by the trade name or mark from a type that has already been approved it shall be sufficient to submit: </w:t>
      </w:r>
    </w:p>
    <w:p w14:paraId="15BE4205" w14:textId="77777777" w:rsidR="009A7A36" w:rsidRPr="00394A50" w:rsidRDefault="009A7A36" w:rsidP="009A7A36">
      <w:pPr>
        <w:pStyle w:val="SingleTxtG"/>
        <w:tabs>
          <w:tab w:val="left" w:pos="8505"/>
        </w:tabs>
        <w:ind w:left="3402" w:hanging="567"/>
        <w:rPr>
          <w:lang w:eastAsia="ja-JP"/>
        </w:rPr>
      </w:pPr>
      <w:r w:rsidRPr="00394A50">
        <w:rPr>
          <w:lang w:eastAsia="ja-JP"/>
        </w:rPr>
        <w:t>(i)</w:t>
      </w:r>
      <w:r w:rsidRPr="00394A50">
        <w:rPr>
          <w:lang w:eastAsia="ja-JP"/>
        </w:rPr>
        <w:tab/>
      </w:r>
      <w:r w:rsidRPr="00394A50">
        <w:rPr>
          <w:spacing w:val="-4"/>
          <w:lang w:eastAsia="ja-JP"/>
        </w:rPr>
        <w:t>A declaration by the retro-reflective marking material manufacturer that the type submitted is identical with (except in the trade name or mark) and has been produced by the same manufacturer as the type already approved, the latter being identified by its approval code;</w:t>
      </w:r>
      <w:r w:rsidRPr="00394A50">
        <w:rPr>
          <w:lang w:eastAsia="ja-JP"/>
        </w:rPr>
        <w:t xml:space="preserve"> </w:t>
      </w:r>
    </w:p>
    <w:p w14:paraId="3EF77F5A" w14:textId="77777777" w:rsidR="009A7A36" w:rsidRPr="00394A50" w:rsidRDefault="009A7A36" w:rsidP="009A7A36">
      <w:pPr>
        <w:pStyle w:val="SingleTxtG"/>
        <w:tabs>
          <w:tab w:val="left" w:pos="8505"/>
        </w:tabs>
        <w:ind w:left="3402" w:hanging="567"/>
      </w:pPr>
      <w:r w:rsidRPr="00394A50">
        <w:rPr>
          <w:lang w:eastAsia="ja-JP"/>
        </w:rPr>
        <w:t>(ii)</w:t>
      </w:r>
      <w:r w:rsidRPr="00394A50">
        <w:rPr>
          <w:lang w:eastAsia="ja-JP"/>
        </w:rPr>
        <w:tab/>
        <w:t>Two samples bearing the new trade name or mark or equivalent documentation</w:t>
      </w:r>
      <w:r w:rsidRPr="00394A50">
        <w:t>.</w:t>
      </w:r>
    </w:p>
    <w:p w14:paraId="37DD68C0" w14:textId="77777777" w:rsidR="009A7A36" w:rsidRDefault="009A7A36" w:rsidP="009A7A36">
      <w:pPr>
        <w:pStyle w:val="2para2ndlevel"/>
      </w:pPr>
      <w:r>
        <w:t>3.2.</w:t>
      </w:r>
      <w:r>
        <w:tab/>
        <w:t>Approval</w:t>
      </w:r>
    </w:p>
    <w:p w14:paraId="44086B69" w14:textId="77777777" w:rsidR="009A7A36" w:rsidRDefault="009A7A36" w:rsidP="009A7A36">
      <w:pPr>
        <w:pStyle w:val="3para3rdlevel"/>
      </w:pPr>
      <w:r>
        <w:t>3.2.1.</w:t>
      </w:r>
      <w:r>
        <w:tab/>
        <w:t>A separate approval is required for each retro-reflective device listed in paragraph 1.</w:t>
      </w:r>
    </w:p>
    <w:p w14:paraId="120D76EF" w14:textId="77777777" w:rsidR="009A7A36" w:rsidRDefault="009A7A36" w:rsidP="009A7A36">
      <w:pPr>
        <w:pStyle w:val="3para3rdlevel"/>
      </w:pPr>
      <w:r>
        <w:t>3.2.2.</w:t>
      </w:r>
      <w:r>
        <w:tab/>
        <w:t xml:space="preserve">Notice of approval or of extension or refusal or withdrawal of approval of a type of a device pursuant to this Regulation shall be communicated to the Contracting Parties to the 1958 Agreement which apply this Regulation, by means of a form conforming to the model in </w:t>
      </w:r>
      <w:r w:rsidRPr="00AB33F7">
        <w:t>Annex 1</w:t>
      </w:r>
      <w:r>
        <w:t>;</w:t>
      </w:r>
    </w:p>
    <w:p w14:paraId="299875DC" w14:textId="77777777" w:rsidR="009A7A36" w:rsidRDefault="009A7A36" w:rsidP="009A7A36">
      <w:pPr>
        <w:pStyle w:val="3para3rdlevel"/>
      </w:pPr>
      <w:r>
        <w:t>3.2.3.</w:t>
      </w:r>
      <w:r>
        <w:tab/>
        <w:t>An approval number shall be assigned to each type approved and shall be marked on the device following the requirements of paragraph 3.3.</w:t>
      </w:r>
      <w:r w:rsidRPr="00AB33F7">
        <w:t xml:space="preserve"> </w:t>
      </w:r>
      <w:r>
        <w:t>The same Contracting Party shall not assign the same number to another type of device of the same function, except in the case of an extension of the approval to a device differing only in colour.</w:t>
      </w:r>
    </w:p>
    <w:p w14:paraId="58EE33E4" w14:textId="77777777" w:rsidR="009A7A36" w:rsidRDefault="009A7A36" w:rsidP="009A7A36">
      <w:pPr>
        <w:pStyle w:val="3para3rdlevel"/>
      </w:pPr>
      <w:r>
        <w:t>3.2.4.</w:t>
      </w:r>
      <w:r>
        <w:tab/>
        <w:t>If the approval granted in respect of a retro-reflecting device is extended to other such devices differing only in colour, the two samples in any other colour submitted in conformity with paragraph 3.1.1.1. (d) or 3.1.1.4. of this Regulation shall be required to meet only the colorimetric and photometric specifications, the other tests no longer being required. This paragraph is not applicable to devices of Class IVA.</w:t>
      </w:r>
    </w:p>
    <w:p w14:paraId="454989CB" w14:textId="77777777" w:rsidR="009A7A36" w:rsidRDefault="009A7A36" w:rsidP="009A7A36">
      <w:pPr>
        <w:pStyle w:val="3para3rdlevel"/>
      </w:pPr>
      <w:r>
        <w:t>3.2.5.</w:t>
      </w:r>
      <w:r>
        <w:tab/>
        <w:t>The symbols identifying the retro-reflective devices to be referenced in the Annex 1 shall be as follows:</w:t>
      </w:r>
    </w:p>
    <w:p w14:paraId="31381407" w14:textId="77777777" w:rsidR="009A7A36" w:rsidRPr="007C4B85" w:rsidRDefault="009A7A36" w:rsidP="009A7A36">
      <w:pPr>
        <w:pStyle w:val="NoSpacing"/>
        <w:spacing w:before="240"/>
        <w:ind w:left="2268"/>
        <w:rPr>
          <w:b/>
          <w:bCs/>
        </w:rPr>
      </w:pPr>
      <w:r w:rsidRPr="007C4B85">
        <w:t>Table 1</w:t>
      </w:r>
    </w:p>
    <w:p w14:paraId="4F651DDE" w14:textId="77777777" w:rsidR="009A7A36" w:rsidRPr="00AB33F7" w:rsidRDefault="009A7A36" w:rsidP="009A7A36">
      <w:pPr>
        <w:pStyle w:val="NoSpacing"/>
        <w:spacing w:after="120"/>
        <w:ind w:left="2268"/>
        <w:rPr>
          <w:rStyle w:val="Carpredefinitoparagrafo1"/>
          <w:b/>
          <w:bCs/>
        </w:rPr>
      </w:pPr>
      <w:r w:rsidRPr="00AB33F7">
        <w:rPr>
          <w:rStyle w:val="Carpredefinitoparagrafo1"/>
          <w:b/>
          <w:bCs/>
        </w:rPr>
        <w:t>List of retro-reflective devices and their symbols</w:t>
      </w:r>
    </w:p>
    <w:tbl>
      <w:tblPr>
        <w:tblW w:w="694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67"/>
        <w:gridCol w:w="1848"/>
        <w:gridCol w:w="850"/>
      </w:tblGrid>
      <w:tr w:rsidR="009A7A36" w:rsidRPr="00091C7C" w14:paraId="7B9A3801" w14:textId="77777777" w:rsidTr="0095159F">
        <w:trPr>
          <w:tblHeader/>
        </w:trPr>
        <w:tc>
          <w:tcPr>
            <w:tcW w:w="3681" w:type="dxa"/>
            <w:tcBorders>
              <w:top w:val="single" w:sz="4" w:space="0" w:color="auto"/>
              <w:left w:val="single" w:sz="4" w:space="0" w:color="auto"/>
              <w:bottom w:val="single" w:sz="12" w:space="0" w:color="auto"/>
              <w:right w:val="single" w:sz="4" w:space="0" w:color="auto"/>
            </w:tcBorders>
            <w:shd w:val="clear" w:color="auto" w:fill="auto"/>
            <w:vAlign w:val="center"/>
          </w:tcPr>
          <w:p w14:paraId="7537B8DE" w14:textId="77777777" w:rsidR="009A7A36" w:rsidRPr="00091C7C" w:rsidRDefault="009A7A36" w:rsidP="0095159F">
            <w:pPr>
              <w:widowControl w:val="0"/>
              <w:spacing w:before="80" w:after="80" w:line="200" w:lineRule="exact"/>
              <w:jc w:val="center"/>
              <w:rPr>
                <w:i/>
                <w:sz w:val="16"/>
              </w:rPr>
            </w:pPr>
            <w:r w:rsidRPr="00091C7C">
              <w:rPr>
                <w:i/>
                <w:sz w:val="16"/>
              </w:rPr>
              <w:t>Retro-reflective devices</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14:paraId="75BC1A13" w14:textId="77777777" w:rsidR="009A7A36" w:rsidRPr="00091C7C" w:rsidRDefault="009A7A36" w:rsidP="0095159F">
            <w:pPr>
              <w:widowControl w:val="0"/>
              <w:spacing w:before="80" w:after="80" w:line="200" w:lineRule="exact"/>
              <w:jc w:val="center"/>
              <w:rPr>
                <w:i/>
                <w:sz w:val="16"/>
              </w:rPr>
            </w:pPr>
            <w:r w:rsidRPr="00091C7C">
              <w:rPr>
                <w:i/>
                <w:sz w:val="16"/>
              </w:rPr>
              <w:t>Symbol</w:t>
            </w:r>
          </w:p>
        </w:tc>
        <w:tc>
          <w:tcPr>
            <w:tcW w:w="1848" w:type="dxa"/>
            <w:tcBorders>
              <w:top w:val="single" w:sz="4" w:space="0" w:color="auto"/>
              <w:left w:val="single" w:sz="4" w:space="0" w:color="auto"/>
              <w:bottom w:val="single" w:sz="12" w:space="0" w:color="auto"/>
              <w:right w:val="single" w:sz="4" w:space="0" w:color="auto"/>
            </w:tcBorders>
            <w:vAlign w:val="center"/>
          </w:tcPr>
          <w:p w14:paraId="4C414DCD" w14:textId="77777777" w:rsidR="009A7A36" w:rsidRPr="00091C7C" w:rsidRDefault="009A7A36" w:rsidP="0095159F">
            <w:pPr>
              <w:widowControl w:val="0"/>
              <w:spacing w:before="80" w:after="80" w:line="200" w:lineRule="exact"/>
              <w:jc w:val="center"/>
              <w:rPr>
                <w:i/>
                <w:sz w:val="16"/>
              </w:rPr>
            </w:pPr>
            <w:r w:rsidRPr="00091C7C">
              <w:rPr>
                <w:i/>
                <w:sz w:val="16"/>
              </w:rPr>
              <w:t>Minimum “a” for examples of figures in Annex 10 (values in mm)</w:t>
            </w:r>
          </w:p>
        </w:tc>
        <w:tc>
          <w:tcPr>
            <w:tcW w:w="850" w:type="dxa"/>
            <w:tcBorders>
              <w:top w:val="single" w:sz="4" w:space="0" w:color="auto"/>
              <w:left w:val="single" w:sz="4" w:space="0" w:color="auto"/>
              <w:bottom w:val="single" w:sz="12" w:space="0" w:color="auto"/>
              <w:right w:val="single" w:sz="4" w:space="0" w:color="auto"/>
            </w:tcBorders>
            <w:vAlign w:val="center"/>
          </w:tcPr>
          <w:p w14:paraId="005297E7" w14:textId="77777777" w:rsidR="009A7A36" w:rsidRPr="00091C7C" w:rsidRDefault="009A7A36" w:rsidP="0095159F">
            <w:pPr>
              <w:widowControl w:val="0"/>
              <w:spacing w:before="80" w:after="80" w:line="200" w:lineRule="exact"/>
              <w:jc w:val="center"/>
              <w:rPr>
                <w:i/>
                <w:sz w:val="16"/>
              </w:rPr>
            </w:pPr>
            <w:r w:rsidRPr="00091C7C">
              <w:rPr>
                <w:i/>
                <w:sz w:val="16"/>
              </w:rPr>
              <w:t>Paragraph</w:t>
            </w:r>
          </w:p>
        </w:tc>
      </w:tr>
      <w:tr w:rsidR="009A7A36" w14:paraId="27CA3425" w14:textId="77777777" w:rsidTr="0095159F">
        <w:tc>
          <w:tcPr>
            <w:tcW w:w="3681" w:type="dxa"/>
            <w:tcBorders>
              <w:top w:val="single" w:sz="12" w:space="0" w:color="auto"/>
            </w:tcBorders>
            <w:shd w:val="clear" w:color="auto" w:fill="auto"/>
            <w:vAlign w:val="center"/>
          </w:tcPr>
          <w:p w14:paraId="66637C51" w14:textId="77777777" w:rsidR="009A7A36" w:rsidRDefault="009A7A36" w:rsidP="0095159F">
            <w:pPr>
              <w:widowControl w:val="0"/>
              <w:spacing w:before="40" w:after="40" w:line="220" w:lineRule="exact"/>
              <w:ind w:left="108"/>
              <w:rPr>
                <w:sz w:val="18"/>
                <w:szCs w:val="18"/>
              </w:rPr>
            </w:pPr>
            <w:r>
              <w:rPr>
                <w:sz w:val="18"/>
                <w:szCs w:val="18"/>
              </w:rPr>
              <w:t>Retro-reflector for motor vehicles (independent)</w:t>
            </w:r>
          </w:p>
        </w:tc>
        <w:tc>
          <w:tcPr>
            <w:tcW w:w="567" w:type="dxa"/>
            <w:tcBorders>
              <w:top w:val="single" w:sz="12" w:space="0" w:color="auto"/>
            </w:tcBorders>
            <w:shd w:val="clear" w:color="auto" w:fill="auto"/>
            <w:vAlign w:val="center"/>
          </w:tcPr>
          <w:p w14:paraId="11A524B1" w14:textId="77777777" w:rsidR="009A7A36" w:rsidRDefault="009A7A36" w:rsidP="0095159F">
            <w:pPr>
              <w:widowControl w:val="0"/>
              <w:spacing w:before="40" w:after="40" w:line="220" w:lineRule="exact"/>
              <w:jc w:val="center"/>
              <w:rPr>
                <w:sz w:val="18"/>
                <w:szCs w:val="18"/>
              </w:rPr>
            </w:pPr>
            <w:r>
              <w:rPr>
                <w:sz w:val="18"/>
                <w:szCs w:val="18"/>
              </w:rPr>
              <w:t>IA</w:t>
            </w:r>
          </w:p>
        </w:tc>
        <w:tc>
          <w:tcPr>
            <w:tcW w:w="1848" w:type="dxa"/>
            <w:tcBorders>
              <w:top w:val="single" w:sz="12" w:space="0" w:color="auto"/>
            </w:tcBorders>
            <w:vAlign w:val="center"/>
          </w:tcPr>
          <w:p w14:paraId="077D580C"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tcBorders>
              <w:top w:val="single" w:sz="12" w:space="0" w:color="auto"/>
            </w:tcBorders>
            <w:vAlign w:val="center"/>
          </w:tcPr>
          <w:p w14:paraId="6EA76B3F"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1D6010CE" w14:textId="77777777" w:rsidTr="0095159F">
        <w:tc>
          <w:tcPr>
            <w:tcW w:w="3681" w:type="dxa"/>
            <w:shd w:val="clear" w:color="auto" w:fill="auto"/>
            <w:vAlign w:val="center"/>
          </w:tcPr>
          <w:p w14:paraId="133F246B" w14:textId="77777777" w:rsidR="009A7A36" w:rsidRDefault="009A7A36" w:rsidP="0095159F">
            <w:pPr>
              <w:widowControl w:val="0"/>
              <w:spacing w:before="40" w:after="40" w:line="220" w:lineRule="exact"/>
              <w:ind w:left="106"/>
              <w:rPr>
                <w:sz w:val="18"/>
                <w:szCs w:val="18"/>
              </w:rPr>
            </w:pPr>
            <w:r>
              <w:rPr>
                <w:sz w:val="18"/>
                <w:szCs w:val="18"/>
              </w:rPr>
              <w:t>Retro-reflector for motor vehicles (combined with other signal lamps which are not watertight)</w:t>
            </w:r>
          </w:p>
        </w:tc>
        <w:tc>
          <w:tcPr>
            <w:tcW w:w="567" w:type="dxa"/>
            <w:shd w:val="clear" w:color="auto" w:fill="auto"/>
            <w:vAlign w:val="center"/>
          </w:tcPr>
          <w:p w14:paraId="7864E074" w14:textId="77777777" w:rsidR="009A7A36" w:rsidRDefault="009A7A36" w:rsidP="0095159F">
            <w:pPr>
              <w:widowControl w:val="0"/>
              <w:spacing w:before="40" w:after="40" w:line="220" w:lineRule="exact"/>
              <w:jc w:val="center"/>
              <w:rPr>
                <w:sz w:val="18"/>
                <w:szCs w:val="18"/>
              </w:rPr>
            </w:pPr>
            <w:r>
              <w:rPr>
                <w:sz w:val="18"/>
                <w:szCs w:val="18"/>
              </w:rPr>
              <w:t>IB</w:t>
            </w:r>
          </w:p>
        </w:tc>
        <w:tc>
          <w:tcPr>
            <w:tcW w:w="1848" w:type="dxa"/>
            <w:vAlign w:val="center"/>
          </w:tcPr>
          <w:p w14:paraId="5103BC33"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757C653"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5C47A315" w14:textId="77777777" w:rsidTr="0095159F">
        <w:tc>
          <w:tcPr>
            <w:tcW w:w="3681" w:type="dxa"/>
            <w:shd w:val="clear" w:color="auto" w:fill="auto"/>
            <w:vAlign w:val="center"/>
          </w:tcPr>
          <w:p w14:paraId="09718096" w14:textId="77777777" w:rsidR="009A7A36" w:rsidRDefault="009A7A36" w:rsidP="0095159F">
            <w:pPr>
              <w:widowControl w:val="0"/>
              <w:spacing w:before="40" w:after="40" w:line="220" w:lineRule="exact"/>
              <w:ind w:left="106"/>
              <w:rPr>
                <w:sz w:val="18"/>
                <w:szCs w:val="18"/>
              </w:rPr>
            </w:pPr>
            <w:r>
              <w:rPr>
                <w:sz w:val="18"/>
                <w:szCs w:val="18"/>
              </w:rPr>
              <w:t>Retro-reflector for trailers (independent)</w:t>
            </w:r>
          </w:p>
        </w:tc>
        <w:tc>
          <w:tcPr>
            <w:tcW w:w="567" w:type="dxa"/>
            <w:shd w:val="clear" w:color="auto" w:fill="auto"/>
            <w:vAlign w:val="center"/>
          </w:tcPr>
          <w:p w14:paraId="625EB47C" w14:textId="77777777" w:rsidR="009A7A36" w:rsidRDefault="009A7A36" w:rsidP="0095159F">
            <w:pPr>
              <w:widowControl w:val="0"/>
              <w:spacing w:before="40" w:after="40" w:line="220" w:lineRule="exact"/>
              <w:jc w:val="center"/>
              <w:rPr>
                <w:sz w:val="18"/>
                <w:szCs w:val="18"/>
              </w:rPr>
            </w:pPr>
            <w:r>
              <w:rPr>
                <w:sz w:val="18"/>
                <w:szCs w:val="18"/>
              </w:rPr>
              <w:t>IIIA</w:t>
            </w:r>
          </w:p>
        </w:tc>
        <w:tc>
          <w:tcPr>
            <w:tcW w:w="1848" w:type="dxa"/>
            <w:vAlign w:val="center"/>
          </w:tcPr>
          <w:p w14:paraId="663EE983"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6913915"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792985CD" w14:textId="77777777" w:rsidTr="0095159F">
        <w:tc>
          <w:tcPr>
            <w:tcW w:w="3681" w:type="dxa"/>
            <w:shd w:val="clear" w:color="auto" w:fill="auto"/>
            <w:vAlign w:val="center"/>
          </w:tcPr>
          <w:p w14:paraId="43484F45" w14:textId="77777777" w:rsidR="009A7A36" w:rsidRDefault="009A7A36" w:rsidP="0095159F">
            <w:pPr>
              <w:widowControl w:val="0"/>
              <w:spacing w:before="40" w:after="40" w:line="220" w:lineRule="exact"/>
              <w:ind w:left="106"/>
              <w:rPr>
                <w:sz w:val="18"/>
                <w:szCs w:val="18"/>
              </w:rPr>
            </w:pPr>
            <w:r>
              <w:rPr>
                <w:sz w:val="18"/>
                <w:szCs w:val="18"/>
              </w:rPr>
              <w:t>Retro-reflector for trailers (combined with other signal lamps which are not watertight)</w:t>
            </w:r>
          </w:p>
        </w:tc>
        <w:tc>
          <w:tcPr>
            <w:tcW w:w="567" w:type="dxa"/>
            <w:shd w:val="clear" w:color="auto" w:fill="auto"/>
            <w:vAlign w:val="center"/>
          </w:tcPr>
          <w:p w14:paraId="4815E075" w14:textId="77777777" w:rsidR="009A7A36" w:rsidRDefault="009A7A36" w:rsidP="0095159F">
            <w:pPr>
              <w:widowControl w:val="0"/>
              <w:spacing w:before="40" w:after="40" w:line="220" w:lineRule="exact"/>
              <w:jc w:val="center"/>
              <w:rPr>
                <w:sz w:val="18"/>
                <w:szCs w:val="18"/>
              </w:rPr>
            </w:pPr>
            <w:r>
              <w:rPr>
                <w:sz w:val="18"/>
                <w:szCs w:val="18"/>
              </w:rPr>
              <w:t>IIIB</w:t>
            </w:r>
          </w:p>
        </w:tc>
        <w:tc>
          <w:tcPr>
            <w:tcW w:w="1848" w:type="dxa"/>
            <w:vAlign w:val="center"/>
          </w:tcPr>
          <w:p w14:paraId="0A50D2E8"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59B7BF0F"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325DDED6" w14:textId="77777777" w:rsidTr="0095159F">
        <w:tc>
          <w:tcPr>
            <w:tcW w:w="3681" w:type="dxa"/>
            <w:shd w:val="clear" w:color="auto" w:fill="auto"/>
            <w:vAlign w:val="center"/>
          </w:tcPr>
          <w:p w14:paraId="48FF0421" w14:textId="77777777" w:rsidR="009A7A36" w:rsidRDefault="009A7A36" w:rsidP="0095159F">
            <w:pPr>
              <w:widowControl w:val="0"/>
              <w:spacing w:before="40" w:after="40" w:line="220" w:lineRule="exact"/>
              <w:ind w:left="106"/>
              <w:rPr>
                <w:sz w:val="18"/>
                <w:szCs w:val="18"/>
              </w:rPr>
            </w:pPr>
            <w:r>
              <w:rPr>
                <w:sz w:val="18"/>
                <w:szCs w:val="18"/>
              </w:rPr>
              <w:t xml:space="preserve">Wide-angle retro reflector </w:t>
            </w:r>
          </w:p>
        </w:tc>
        <w:tc>
          <w:tcPr>
            <w:tcW w:w="567" w:type="dxa"/>
            <w:shd w:val="clear" w:color="auto" w:fill="auto"/>
            <w:vAlign w:val="center"/>
          </w:tcPr>
          <w:p w14:paraId="7A4E4D29" w14:textId="77777777" w:rsidR="009A7A36" w:rsidRDefault="009A7A36" w:rsidP="0095159F">
            <w:pPr>
              <w:widowControl w:val="0"/>
              <w:spacing w:before="40" w:after="40" w:line="220" w:lineRule="exact"/>
              <w:jc w:val="center"/>
              <w:rPr>
                <w:sz w:val="18"/>
                <w:szCs w:val="18"/>
              </w:rPr>
            </w:pPr>
            <w:r>
              <w:rPr>
                <w:sz w:val="18"/>
                <w:szCs w:val="18"/>
              </w:rPr>
              <w:t>IVA</w:t>
            </w:r>
          </w:p>
        </w:tc>
        <w:tc>
          <w:tcPr>
            <w:tcW w:w="1848" w:type="dxa"/>
            <w:vAlign w:val="center"/>
          </w:tcPr>
          <w:p w14:paraId="28F322AB"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285CEDE"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2C6790C4" w14:textId="77777777" w:rsidTr="0095159F">
        <w:tc>
          <w:tcPr>
            <w:tcW w:w="3681" w:type="dxa"/>
            <w:shd w:val="clear" w:color="auto" w:fill="auto"/>
            <w:vAlign w:val="center"/>
          </w:tcPr>
          <w:p w14:paraId="563A7675" w14:textId="77777777" w:rsidR="009A7A36" w:rsidRDefault="009A7A36" w:rsidP="0095159F">
            <w:pPr>
              <w:tabs>
                <w:tab w:val="left" w:pos="1418"/>
              </w:tabs>
              <w:spacing w:before="40" w:after="40" w:line="220" w:lineRule="exact"/>
              <w:ind w:left="106"/>
              <w:rPr>
                <w:sz w:val="18"/>
                <w:szCs w:val="18"/>
              </w:rPr>
            </w:pPr>
            <w:r>
              <w:rPr>
                <w:sz w:val="18"/>
                <w:szCs w:val="18"/>
              </w:rPr>
              <w:t>Retro-reflective marking material (Conspicuity marking, material for contour/strip marking)</w:t>
            </w:r>
          </w:p>
        </w:tc>
        <w:tc>
          <w:tcPr>
            <w:tcW w:w="567" w:type="dxa"/>
            <w:shd w:val="clear" w:color="auto" w:fill="auto"/>
            <w:vAlign w:val="center"/>
          </w:tcPr>
          <w:p w14:paraId="1BDF419F" w14:textId="77777777" w:rsidR="009A7A36" w:rsidRDefault="009A7A36" w:rsidP="0095159F">
            <w:pPr>
              <w:widowControl w:val="0"/>
              <w:spacing w:before="40" w:after="40" w:line="220" w:lineRule="exact"/>
              <w:jc w:val="center"/>
              <w:rPr>
                <w:sz w:val="18"/>
                <w:szCs w:val="18"/>
              </w:rPr>
            </w:pPr>
            <w:r>
              <w:rPr>
                <w:sz w:val="18"/>
                <w:szCs w:val="18"/>
              </w:rPr>
              <w:t>C</w:t>
            </w:r>
          </w:p>
        </w:tc>
        <w:tc>
          <w:tcPr>
            <w:tcW w:w="1848" w:type="dxa"/>
            <w:vAlign w:val="center"/>
          </w:tcPr>
          <w:p w14:paraId="5EE51F71"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16F4121D"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787FC9D4" w14:textId="77777777" w:rsidTr="0095159F">
        <w:tc>
          <w:tcPr>
            <w:tcW w:w="3681" w:type="dxa"/>
            <w:shd w:val="clear" w:color="auto" w:fill="auto"/>
            <w:vAlign w:val="center"/>
          </w:tcPr>
          <w:p w14:paraId="1C298BD1" w14:textId="77777777" w:rsidR="009A7A36" w:rsidRDefault="009A7A36" w:rsidP="0095159F">
            <w:pPr>
              <w:widowControl w:val="0"/>
              <w:spacing w:before="40" w:after="40" w:line="220" w:lineRule="exact"/>
              <w:ind w:left="106"/>
              <w:rPr>
                <w:sz w:val="18"/>
                <w:szCs w:val="18"/>
              </w:rPr>
            </w:pPr>
            <w:r>
              <w:rPr>
                <w:sz w:val="18"/>
                <w:szCs w:val="18"/>
              </w:rPr>
              <w:t xml:space="preserve">Retro-reflective marking material (Conspicuity marking, </w:t>
            </w:r>
            <w:r>
              <w:rPr>
                <w:sz w:val="18"/>
                <w:szCs w:val="18"/>
                <w:lang w:eastAsia="ja-JP"/>
              </w:rPr>
              <w:t>material for distinctive markings/graphics intended for a limited area)</w:t>
            </w:r>
          </w:p>
        </w:tc>
        <w:tc>
          <w:tcPr>
            <w:tcW w:w="567" w:type="dxa"/>
            <w:shd w:val="clear" w:color="auto" w:fill="auto"/>
            <w:vAlign w:val="center"/>
          </w:tcPr>
          <w:p w14:paraId="00E597E3" w14:textId="77777777" w:rsidR="009A7A36" w:rsidRDefault="009A7A36" w:rsidP="0095159F">
            <w:pPr>
              <w:widowControl w:val="0"/>
              <w:spacing w:before="40" w:after="40" w:line="220" w:lineRule="exact"/>
              <w:jc w:val="center"/>
              <w:rPr>
                <w:sz w:val="18"/>
                <w:szCs w:val="18"/>
              </w:rPr>
            </w:pPr>
            <w:r>
              <w:rPr>
                <w:sz w:val="18"/>
                <w:szCs w:val="18"/>
              </w:rPr>
              <w:t>D</w:t>
            </w:r>
          </w:p>
        </w:tc>
        <w:tc>
          <w:tcPr>
            <w:tcW w:w="1848" w:type="dxa"/>
            <w:vAlign w:val="center"/>
          </w:tcPr>
          <w:p w14:paraId="03009378"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48261851"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5F01982D" w14:textId="77777777" w:rsidTr="0095159F">
        <w:tc>
          <w:tcPr>
            <w:tcW w:w="3681" w:type="dxa"/>
            <w:shd w:val="clear" w:color="auto" w:fill="auto"/>
            <w:vAlign w:val="center"/>
          </w:tcPr>
          <w:p w14:paraId="596EB8E9" w14:textId="77777777" w:rsidR="009A7A36" w:rsidRDefault="009A7A36" w:rsidP="0095159F">
            <w:pPr>
              <w:widowControl w:val="0"/>
              <w:spacing w:before="40" w:after="40" w:line="220" w:lineRule="exact"/>
              <w:ind w:left="106"/>
              <w:rPr>
                <w:sz w:val="18"/>
                <w:szCs w:val="18"/>
              </w:rPr>
            </w:pPr>
            <w:r>
              <w:rPr>
                <w:sz w:val="18"/>
                <w:szCs w:val="18"/>
              </w:rPr>
              <w:t>Retro-reflective marking material (</w:t>
            </w:r>
            <w:r>
              <w:rPr>
                <w:sz w:val="18"/>
                <w:szCs w:val="18"/>
                <w:lang w:eastAsia="ja-JP"/>
              </w:rPr>
              <w:t>Conspicuity marking, material for distinctive markings/graphics intended for an extended area)</w:t>
            </w:r>
          </w:p>
        </w:tc>
        <w:tc>
          <w:tcPr>
            <w:tcW w:w="567" w:type="dxa"/>
            <w:shd w:val="clear" w:color="auto" w:fill="auto"/>
            <w:vAlign w:val="center"/>
          </w:tcPr>
          <w:p w14:paraId="07B895E5" w14:textId="77777777" w:rsidR="009A7A36" w:rsidRDefault="009A7A36" w:rsidP="0095159F">
            <w:pPr>
              <w:widowControl w:val="0"/>
              <w:spacing w:before="40" w:after="40" w:line="220" w:lineRule="exact"/>
              <w:jc w:val="center"/>
              <w:rPr>
                <w:sz w:val="18"/>
                <w:szCs w:val="18"/>
              </w:rPr>
            </w:pPr>
            <w:r>
              <w:rPr>
                <w:sz w:val="18"/>
                <w:szCs w:val="18"/>
              </w:rPr>
              <w:t>E</w:t>
            </w:r>
          </w:p>
        </w:tc>
        <w:tc>
          <w:tcPr>
            <w:tcW w:w="1848" w:type="dxa"/>
            <w:vAlign w:val="center"/>
          </w:tcPr>
          <w:p w14:paraId="4F5B1E19"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759E8FDA"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185AD034" w14:textId="77777777" w:rsidTr="0095159F">
        <w:tc>
          <w:tcPr>
            <w:tcW w:w="3681" w:type="dxa"/>
            <w:shd w:val="clear" w:color="auto" w:fill="auto"/>
            <w:vAlign w:val="center"/>
          </w:tcPr>
          <w:p w14:paraId="5B37EB76" w14:textId="77777777" w:rsidR="009A7A36" w:rsidRDefault="009A7A36" w:rsidP="0095159F">
            <w:pPr>
              <w:keepNext/>
              <w:keepLines/>
              <w:widowControl w:val="0"/>
              <w:spacing w:before="40" w:after="40" w:line="220" w:lineRule="exact"/>
              <w:ind w:left="106"/>
              <w:rPr>
                <w:sz w:val="18"/>
                <w:szCs w:val="18"/>
              </w:rPr>
            </w:pPr>
            <w:r>
              <w:rPr>
                <w:sz w:val="18"/>
                <w:szCs w:val="18"/>
              </w:rPr>
              <w:lastRenderedPageBreak/>
              <w:t xml:space="preserve">Retro-reflective marking material (Conspicuity marking, </w:t>
            </w:r>
            <w:r>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567" w:type="dxa"/>
            <w:shd w:val="clear" w:color="auto" w:fill="auto"/>
            <w:vAlign w:val="center"/>
          </w:tcPr>
          <w:p w14:paraId="0B50E40A" w14:textId="77777777" w:rsidR="009A7A36" w:rsidRDefault="009A7A36" w:rsidP="0095159F">
            <w:pPr>
              <w:keepNext/>
              <w:keepLines/>
              <w:widowControl w:val="0"/>
              <w:spacing w:before="40" w:after="40" w:line="220" w:lineRule="exact"/>
              <w:jc w:val="center"/>
              <w:rPr>
                <w:sz w:val="18"/>
                <w:szCs w:val="18"/>
              </w:rPr>
            </w:pPr>
            <w:r>
              <w:rPr>
                <w:sz w:val="18"/>
                <w:szCs w:val="18"/>
              </w:rPr>
              <w:t>D/E</w:t>
            </w:r>
          </w:p>
        </w:tc>
        <w:tc>
          <w:tcPr>
            <w:tcW w:w="1848" w:type="dxa"/>
            <w:vAlign w:val="center"/>
          </w:tcPr>
          <w:p w14:paraId="394902C3" w14:textId="77777777" w:rsidR="009A7A36" w:rsidRDefault="009A7A36" w:rsidP="0095159F">
            <w:pPr>
              <w:keepNext/>
              <w:keepLines/>
              <w:widowControl w:val="0"/>
              <w:spacing w:before="40" w:after="40" w:line="220" w:lineRule="exact"/>
              <w:jc w:val="center"/>
              <w:rPr>
                <w:sz w:val="18"/>
                <w:szCs w:val="18"/>
              </w:rPr>
            </w:pPr>
            <w:r>
              <w:rPr>
                <w:sz w:val="18"/>
                <w:szCs w:val="18"/>
              </w:rPr>
              <w:t>8</w:t>
            </w:r>
          </w:p>
        </w:tc>
        <w:tc>
          <w:tcPr>
            <w:tcW w:w="850" w:type="dxa"/>
            <w:vAlign w:val="center"/>
          </w:tcPr>
          <w:p w14:paraId="40FBD658" w14:textId="77777777" w:rsidR="009A7A36" w:rsidRDefault="009A7A36" w:rsidP="0095159F">
            <w:pPr>
              <w:keepNext/>
              <w:keepLines/>
              <w:widowControl w:val="0"/>
              <w:spacing w:before="40" w:after="40" w:line="220" w:lineRule="exact"/>
              <w:jc w:val="center"/>
              <w:rPr>
                <w:sz w:val="18"/>
                <w:szCs w:val="18"/>
              </w:rPr>
            </w:pPr>
            <w:r>
              <w:rPr>
                <w:sz w:val="18"/>
                <w:szCs w:val="18"/>
              </w:rPr>
              <w:t>5.2.</w:t>
            </w:r>
          </w:p>
        </w:tc>
      </w:tr>
      <w:tr w:rsidR="009A7A36" w14:paraId="0CD8A30F" w14:textId="77777777" w:rsidTr="0095159F">
        <w:tc>
          <w:tcPr>
            <w:tcW w:w="3681" w:type="dxa"/>
            <w:shd w:val="clear" w:color="auto" w:fill="auto"/>
            <w:vAlign w:val="center"/>
          </w:tcPr>
          <w:p w14:paraId="6EF21362" w14:textId="77777777" w:rsidR="009A7A36" w:rsidRDefault="009A7A36" w:rsidP="0095159F">
            <w:pPr>
              <w:widowControl w:val="0"/>
              <w:spacing w:before="40" w:after="40" w:line="220" w:lineRule="exact"/>
              <w:ind w:left="106"/>
              <w:rPr>
                <w:sz w:val="18"/>
                <w:szCs w:val="18"/>
              </w:rPr>
            </w:pPr>
            <w:r>
              <w:rPr>
                <w:sz w:val="18"/>
                <w:szCs w:val="18"/>
              </w:rPr>
              <w:t>Retro-reflective marking material (material for extremities marking of class F)</w:t>
            </w:r>
          </w:p>
        </w:tc>
        <w:tc>
          <w:tcPr>
            <w:tcW w:w="567" w:type="dxa"/>
            <w:shd w:val="clear" w:color="auto" w:fill="auto"/>
            <w:vAlign w:val="center"/>
          </w:tcPr>
          <w:p w14:paraId="57DE9528" w14:textId="77777777" w:rsidR="009A7A36" w:rsidRDefault="009A7A36" w:rsidP="0095159F">
            <w:pPr>
              <w:widowControl w:val="0"/>
              <w:spacing w:before="40" w:after="40" w:line="220" w:lineRule="exact"/>
              <w:jc w:val="center"/>
              <w:rPr>
                <w:sz w:val="18"/>
                <w:szCs w:val="18"/>
              </w:rPr>
            </w:pPr>
            <w:r>
              <w:rPr>
                <w:sz w:val="18"/>
                <w:szCs w:val="18"/>
              </w:rPr>
              <w:t>F</w:t>
            </w:r>
          </w:p>
        </w:tc>
        <w:tc>
          <w:tcPr>
            <w:tcW w:w="1848" w:type="dxa"/>
            <w:vAlign w:val="center"/>
          </w:tcPr>
          <w:p w14:paraId="110CF16E"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3896D0E5"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3977EACE" w14:textId="77777777" w:rsidTr="0095159F">
        <w:tc>
          <w:tcPr>
            <w:tcW w:w="3681" w:type="dxa"/>
            <w:shd w:val="clear" w:color="auto" w:fill="auto"/>
            <w:vAlign w:val="center"/>
          </w:tcPr>
          <w:p w14:paraId="6DF41CF6" w14:textId="77777777" w:rsidR="009A7A36" w:rsidRDefault="009A7A36" w:rsidP="0095159F">
            <w:pPr>
              <w:widowControl w:val="0"/>
              <w:spacing w:before="40" w:after="40" w:line="220" w:lineRule="exact"/>
              <w:ind w:left="106"/>
              <w:rPr>
                <w:sz w:val="18"/>
                <w:szCs w:val="18"/>
              </w:rPr>
            </w:pPr>
            <w:r>
              <w:rPr>
                <w:sz w:val="18"/>
                <w:szCs w:val="18"/>
              </w:rPr>
              <w:t>Retro-reflective marking plates for long or heavy vehicles (comprising retro-reflective and fluorescent materials)</w:t>
            </w:r>
          </w:p>
          <w:p w14:paraId="4907F125" w14:textId="77777777" w:rsidR="009A7A36" w:rsidRDefault="009A7A36" w:rsidP="0095159F">
            <w:pPr>
              <w:widowControl w:val="0"/>
              <w:spacing w:before="40" w:after="40" w:line="220" w:lineRule="exact"/>
              <w:ind w:left="106"/>
              <w:rPr>
                <w:sz w:val="18"/>
                <w:szCs w:val="18"/>
              </w:rPr>
            </w:pPr>
            <w:r>
              <w:rPr>
                <w:sz w:val="18"/>
                <w:szCs w:val="18"/>
              </w:rPr>
              <w:t>Marking plate of class 1 or class 2</w:t>
            </w:r>
          </w:p>
        </w:tc>
        <w:tc>
          <w:tcPr>
            <w:tcW w:w="567" w:type="dxa"/>
            <w:shd w:val="clear" w:color="auto" w:fill="auto"/>
            <w:vAlign w:val="center"/>
          </w:tcPr>
          <w:p w14:paraId="50BAE1F2" w14:textId="77777777" w:rsidR="009A7A36" w:rsidRDefault="009A7A36" w:rsidP="0095159F">
            <w:pPr>
              <w:widowControl w:val="0"/>
              <w:spacing w:before="40" w:after="40" w:line="220" w:lineRule="exact"/>
              <w:jc w:val="center"/>
              <w:rPr>
                <w:sz w:val="18"/>
                <w:szCs w:val="18"/>
              </w:rPr>
            </w:pPr>
            <w:r>
              <w:rPr>
                <w:sz w:val="18"/>
                <w:szCs w:val="18"/>
              </w:rPr>
              <w:t>RF</w:t>
            </w:r>
          </w:p>
        </w:tc>
        <w:tc>
          <w:tcPr>
            <w:tcW w:w="1848" w:type="dxa"/>
            <w:vAlign w:val="center"/>
          </w:tcPr>
          <w:p w14:paraId="2C7AE206"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013DC33F"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2D4DF9A6" w14:textId="77777777" w:rsidTr="0095159F">
        <w:tc>
          <w:tcPr>
            <w:tcW w:w="3681" w:type="dxa"/>
            <w:shd w:val="clear" w:color="auto" w:fill="auto"/>
            <w:vAlign w:val="center"/>
          </w:tcPr>
          <w:p w14:paraId="4877AD0A" w14:textId="77777777" w:rsidR="009A7A36" w:rsidRDefault="009A7A36" w:rsidP="0095159F">
            <w:pPr>
              <w:widowControl w:val="0"/>
              <w:spacing w:before="40" w:after="40" w:line="220" w:lineRule="exact"/>
              <w:ind w:left="106"/>
              <w:rPr>
                <w:sz w:val="18"/>
                <w:szCs w:val="18"/>
              </w:rPr>
            </w:pPr>
            <w:r>
              <w:rPr>
                <w:sz w:val="18"/>
                <w:szCs w:val="18"/>
              </w:rPr>
              <w:t xml:space="preserve">Retro-reflective marking plates for long or heavy vehicles (comprising retro-reflective only materials) </w:t>
            </w:r>
          </w:p>
          <w:p w14:paraId="32363386" w14:textId="77777777" w:rsidR="009A7A36" w:rsidRDefault="009A7A36" w:rsidP="0095159F">
            <w:pPr>
              <w:widowControl w:val="0"/>
              <w:spacing w:before="40" w:after="40" w:line="220" w:lineRule="exact"/>
              <w:ind w:left="106"/>
              <w:rPr>
                <w:sz w:val="18"/>
                <w:szCs w:val="18"/>
              </w:rPr>
            </w:pPr>
            <w:r>
              <w:rPr>
                <w:sz w:val="18"/>
                <w:szCs w:val="18"/>
              </w:rPr>
              <w:t>Marking plate of class 3,</w:t>
            </w:r>
            <w:r w:rsidRPr="00091C7C">
              <w:rPr>
                <w:sz w:val="18"/>
                <w:szCs w:val="18"/>
                <w:lang w:val="en-US"/>
              </w:rPr>
              <w:t xml:space="preserve"> </w:t>
            </w:r>
            <w:r>
              <w:rPr>
                <w:sz w:val="18"/>
                <w:szCs w:val="18"/>
              </w:rPr>
              <w:t>class 4 or class 5</w:t>
            </w:r>
          </w:p>
        </w:tc>
        <w:tc>
          <w:tcPr>
            <w:tcW w:w="567" w:type="dxa"/>
            <w:shd w:val="clear" w:color="auto" w:fill="auto"/>
            <w:vAlign w:val="center"/>
          </w:tcPr>
          <w:p w14:paraId="64635BD1" w14:textId="77777777" w:rsidR="009A7A36" w:rsidRDefault="009A7A36" w:rsidP="0095159F">
            <w:pPr>
              <w:widowControl w:val="0"/>
              <w:spacing w:before="40" w:after="40" w:line="220" w:lineRule="exact"/>
              <w:jc w:val="center"/>
              <w:rPr>
                <w:sz w:val="18"/>
                <w:szCs w:val="18"/>
              </w:rPr>
            </w:pPr>
            <w:r>
              <w:rPr>
                <w:sz w:val="18"/>
                <w:szCs w:val="18"/>
              </w:rPr>
              <w:t>RR</w:t>
            </w:r>
          </w:p>
        </w:tc>
        <w:tc>
          <w:tcPr>
            <w:tcW w:w="1848" w:type="dxa"/>
            <w:vAlign w:val="center"/>
          </w:tcPr>
          <w:p w14:paraId="52C64D59"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C9222CE"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5EFA8B55" w14:textId="77777777" w:rsidTr="0095159F">
        <w:tc>
          <w:tcPr>
            <w:tcW w:w="3681" w:type="dxa"/>
            <w:shd w:val="clear" w:color="auto" w:fill="auto"/>
            <w:vAlign w:val="center"/>
          </w:tcPr>
          <w:p w14:paraId="236F33B7" w14:textId="77777777" w:rsidR="009A7A36" w:rsidRDefault="009A7A36" w:rsidP="0095159F">
            <w:pPr>
              <w:widowControl w:val="0"/>
              <w:spacing w:before="40" w:after="40" w:line="220" w:lineRule="exact"/>
              <w:ind w:left="106"/>
              <w:rPr>
                <w:sz w:val="18"/>
                <w:szCs w:val="18"/>
              </w:rPr>
            </w:pPr>
            <w:r>
              <w:rPr>
                <w:sz w:val="18"/>
                <w:szCs w:val="18"/>
              </w:rPr>
              <w:t xml:space="preserve">Retro-reflective marking plates for slow moving vehicles (comprising retro-reflective and fluorescent materials) </w:t>
            </w:r>
          </w:p>
          <w:p w14:paraId="7C1FC839" w14:textId="77777777" w:rsidR="009A7A36" w:rsidRDefault="009A7A36" w:rsidP="0095159F">
            <w:pPr>
              <w:widowControl w:val="0"/>
              <w:spacing w:before="40" w:after="40" w:line="220" w:lineRule="exact"/>
              <w:ind w:left="106"/>
              <w:rPr>
                <w:sz w:val="18"/>
                <w:szCs w:val="18"/>
              </w:rPr>
            </w:pPr>
            <w:r>
              <w:rPr>
                <w:sz w:val="18"/>
                <w:szCs w:val="18"/>
              </w:rPr>
              <w:t>Marking plate of class 1</w:t>
            </w:r>
          </w:p>
        </w:tc>
        <w:tc>
          <w:tcPr>
            <w:tcW w:w="567" w:type="dxa"/>
            <w:shd w:val="clear" w:color="auto" w:fill="auto"/>
            <w:vAlign w:val="center"/>
          </w:tcPr>
          <w:p w14:paraId="6A511D41" w14:textId="77777777" w:rsidR="009A7A36" w:rsidRDefault="009A7A36" w:rsidP="0095159F">
            <w:pPr>
              <w:widowControl w:val="0"/>
              <w:spacing w:before="40" w:after="40" w:line="220" w:lineRule="exact"/>
              <w:jc w:val="center"/>
              <w:rPr>
                <w:sz w:val="18"/>
                <w:szCs w:val="18"/>
              </w:rPr>
            </w:pPr>
            <w:r>
              <w:rPr>
                <w:sz w:val="18"/>
                <w:szCs w:val="18"/>
              </w:rPr>
              <w:t>RF</w:t>
            </w:r>
          </w:p>
        </w:tc>
        <w:tc>
          <w:tcPr>
            <w:tcW w:w="1848" w:type="dxa"/>
            <w:vAlign w:val="center"/>
          </w:tcPr>
          <w:p w14:paraId="44DC2BD7"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4D8AC028"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4D515AB2" w14:textId="77777777" w:rsidTr="0095159F">
        <w:tc>
          <w:tcPr>
            <w:tcW w:w="3681" w:type="dxa"/>
            <w:tcBorders>
              <w:bottom w:val="single" w:sz="4" w:space="0" w:color="auto"/>
            </w:tcBorders>
            <w:shd w:val="clear" w:color="auto" w:fill="auto"/>
            <w:vAlign w:val="center"/>
          </w:tcPr>
          <w:p w14:paraId="4CC01CB0" w14:textId="77777777" w:rsidR="009A7A36" w:rsidRDefault="009A7A36" w:rsidP="0095159F">
            <w:pPr>
              <w:widowControl w:val="0"/>
              <w:spacing w:before="40" w:after="40" w:line="220" w:lineRule="exact"/>
              <w:ind w:left="106"/>
              <w:rPr>
                <w:sz w:val="18"/>
                <w:szCs w:val="18"/>
              </w:rPr>
            </w:pPr>
            <w:r>
              <w:rPr>
                <w:sz w:val="18"/>
                <w:szCs w:val="18"/>
              </w:rPr>
              <w:t>Retro-reflective marking plates for slow moving vehicles (comprising retro-reflective only materials) - Marking plate of class 2</w:t>
            </w:r>
          </w:p>
        </w:tc>
        <w:tc>
          <w:tcPr>
            <w:tcW w:w="567" w:type="dxa"/>
            <w:tcBorders>
              <w:bottom w:val="single" w:sz="4" w:space="0" w:color="auto"/>
            </w:tcBorders>
            <w:shd w:val="clear" w:color="auto" w:fill="auto"/>
            <w:vAlign w:val="center"/>
          </w:tcPr>
          <w:p w14:paraId="0119597E" w14:textId="77777777" w:rsidR="009A7A36" w:rsidRDefault="009A7A36" w:rsidP="0095159F">
            <w:pPr>
              <w:widowControl w:val="0"/>
              <w:spacing w:before="40" w:after="40" w:line="220" w:lineRule="exact"/>
              <w:jc w:val="center"/>
              <w:rPr>
                <w:sz w:val="18"/>
                <w:szCs w:val="18"/>
              </w:rPr>
            </w:pPr>
            <w:r>
              <w:rPr>
                <w:sz w:val="18"/>
                <w:szCs w:val="18"/>
              </w:rPr>
              <w:t>RR</w:t>
            </w:r>
          </w:p>
        </w:tc>
        <w:tc>
          <w:tcPr>
            <w:tcW w:w="1848" w:type="dxa"/>
            <w:tcBorders>
              <w:bottom w:val="single" w:sz="4" w:space="0" w:color="auto"/>
            </w:tcBorders>
            <w:vAlign w:val="center"/>
          </w:tcPr>
          <w:p w14:paraId="448AEA2D"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tcBorders>
              <w:bottom w:val="single" w:sz="4" w:space="0" w:color="auto"/>
            </w:tcBorders>
            <w:vAlign w:val="center"/>
          </w:tcPr>
          <w:p w14:paraId="20468B0E"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31AD747F" w14:textId="77777777" w:rsidTr="0095159F">
        <w:tc>
          <w:tcPr>
            <w:tcW w:w="3681" w:type="dxa"/>
            <w:shd w:val="clear" w:color="auto" w:fill="auto"/>
            <w:vAlign w:val="center"/>
          </w:tcPr>
          <w:p w14:paraId="45114ADC" w14:textId="77777777" w:rsidR="009A7A36" w:rsidRDefault="009A7A36" w:rsidP="0095159F">
            <w:pPr>
              <w:widowControl w:val="0"/>
              <w:spacing w:before="40" w:after="40" w:line="220" w:lineRule="exact"/>
              <w:ind w:left="106"/>
              <w:rPr>
                <w:sz w:val="18"/>
                <w:szCs w:val="18"/>
              </w:rPr>
            </w:pPr>
            <w:r>
              <w:rPr>
                <w:sz w:val="18"/>
                <w:szCs w:val="18"/>
              </w:rPr>
              <w:t>Advance Warning Triangle (Type 1)</w:t>
            </w:r>
          </w:p>
        </w:tc>
        <w:tc>
          <w:tcPr>
            <w:tcW w:w="567" w:type="dxa"/>
            <w:shd w:val="clear" w:color="auto" w:fill="auto"/>
            <w:vAlign w:val="center"/>
          </w:tcPr>
          <w:p w14:paraId="4371BEDA" w14:textId="77777777" w:rsidR="009A7A36" w:rsidRDefault="009A7A36" w:rsidP="0095159F">
            <w:pPr>
              <w:widowControl w:val="0"/>
              <w:spacing w:before="40" w:after="40" w:line="220" w:lineRule="exact"/>
              <w:jc w:val="center"/>
              <w:rPr>
                <w:sz w:val="18"/>
                <w:szCs w:val="18"/>
              </w:rPr>
            </w:pPr>
            <w:r>
              <w:rPr>
                <w:sz w:val="18"/>
                <w:szCs w:val="18"/>
              </w:rPr>
              <w:t>WT1</w:t>
            </w:r>
          </w:p>
        </w:tc>
        <w:tc>
          <w:tcPr>
            <w:tcW w:w="1848" w:type="dxa"/>
            <w:vAlign w:val="center"/>
          </w:tcPr>
          <w:p w14:paraId="7DB37E5E"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6A03DFCC" w14:textId="77777777" w:rsidR="009A7A36" w:rsidRDefault="009A7A36" w:rsidP="0095159F">
            <w:pPr>
              <w:widowControl w:val="0"/>
              <w:spacing w:before="40" w:after="40" w:line="220" w:lineRule="exact"/>
              <w:jc w:val="center"/>
              <w:rPr>
                <w:sz w:val="18"/>
                <w:szCs w:val="18"/>
              </w:rPr>
            </w:pPr>
            <w:r>
              <w:rPr>
                <w:sz w:val="18"/>
                <w:szCs w:val="18"/>
              </w:rPr>
              <w:t>5.3.</w:t>
            </w:r>
          </w:p>
        </w:tc>
      </w:tr>
      <w:tr w:rsidR="009A7A36" w14:paraId="421F770C" w14:textId="77777777" w:rsidTr="0095159F">
        <w:tc>
          <w:tcPr>
            <w:tcW w:w="3681" w:type="dxa"/>
            <w:tcBorders>
              <w:bottom w:val="single" w:sz="12" w:space="0" w:color="auto"/>
            </w:tcBorders>
            <w:shd w:val="clear" w:color="auto" w:fill="auto"/>
            <w:vAlign w:val="center"/>
          </w:tcPr>
          <w:p w14:paraId="665AE861" w14:textId="77777777" w:rsidR="009A7A36" w:rsidRDefault="009A7A36" w:rsidP="0095159F">
            <w:pPr>
              <w:widowControl w:val="0"/>
              <w:spacing w:before="40" w:after="40" w:line="220" w:lineRule="exact"/>
              <w:ind w:left="106"/>
              <w:rPr>
                <w:sz w:val="18"/>
                <w:szCs w:val="18"/>
              </w:rPr>
            </w:pPr>
            <w:r>
              <w:rPr>
                <w:sz w:val="18"/>
                <w:szCs w:val="18"/>
              </w:rPr>
              <w:t>Advance Warning Triangle (Type 2)</w:t>
            </w:r>
          </w:p>
        </w:tc>
        <w:tc>
          <w:tcPr>
            <w:tcW w:w="567" w:type="dxa"/>
            <w:tcBorders>
              <w:bottom w:val="single" w:sz="12" w:space="0" w:color="auto"/>
            </w:tcBorders>
            <w:shd w:val="clear" w:color="auto" w:fill="auto"/>
            <w:vAlign w:val="center"/>
          </w:tcPr>
          <w:p w14:paraId="4891AC93" w14:textId="77777777" w:rsidR="009A7A36" w:rsidRDefault="009A7A36" w:rsidP="0095159F">
            <w:pPr>
              <w:widowControl w:val="0"/>
              <w:spacing w:before="40" w:after="40" w:line="220" w:lineRule="exact"/>
              <w:jc w:val="center"/>
              <w:rPr>
                <w:sz w:val="18"/>
                <w:szCs w:val="18"/>
              </w:rPr>
            </w:pPr>
            <w:r>
              <w:rPr>
                <w:sz w:val="18"/>
                <w:szCs w:val="18"/>
              </w:rPr>
              <w:t>WT2</w:t>
            </w:r>
          </w:p>
        </w:tc>
        <w:tc>
          <w:tcPr>
            <w:tcW w:w="1848" w:type="dxa"/>
            <w:tcBorders>
              <w:bottom w:val="single" w:sz="12" w:space="0" w:color="auto"/>
            </w:tcBorders>
            <w:vAlign w:val="center"/>
          </w:tcPr>
          <w:p w14:paraId="17966D5B"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tcBorders>
              <w:bottom w:val="single" w:sz="12" w:space="0" w:color="auto"/>
            </w:tcBorders>
            <w:vAlign w:val="center"/>
          </w:tcPr>
          <w:p w14:paraId="00EDE965" w14:textId="77777777" w:rsidR="009A7A36" w:rsidRDefault="009A7A36" w:rsidP="0095159F">
            <w:pPr>
              <w:widowControl w:val="0"/>
              <w:spacing w:before="40" w:after="40" w:line="220" w:lineRule="exact"/>
              <w:jc w:val="center"/>
              <w:rPr>
                <w:sz w:val="18"/>
                <w:szCs w:val="18"/>
              </w:rPr>
            </w:pPr>
            <w:r>
              <w:rPr>
                <w:sz w:val="18"/>
                <w:szCs w:val="18"/>
              </w:rPr>
              <w:t>5.3.</w:t>
            </w:r>
          </w:p>
        </w:tc>
      </w:tr>
    </w:tbl>
    <w:p w14:paraId="4C26D968" w14:textId="77777777" w:rsidR="009A7A36" w:rsidRDefault="009A7A36" w:rsidP="009A7A36">
      <w:pPr>
        <w:ind w:left="2268"/>
      </w:pPr>
    </w:p>
    <w:p w14:paraId="096F4C1E" w14:textId="77777777" w:rsidR="009A7A36" w:rsidRDefault="009A7A36" w:rsidP="009A7A36">
      <w:pPr>
        <w:pStyle w:val="3para3rdlevel"/>
      </w:pPr>
      <w:r>
        <w:t>3.2.6.</w:t>
      </w:r>
      <w:r>
        <w:tab/>
        <w:t>The applicable change indexes for each device relating to the series of amendments shall be as follows (see also paragraph 6.1.1.):</w:t>
      </w:r>
    </w:p>
    <w:p w14:paraId="0DC7CC81" w14:textId="77777777" w:rsidR="009A7A36" w:rsidRPr="00AB33F7" w:rsidRDefault="009A7A36" w:rsidP="009A7A36">
      <w:pPr>
        <w:pStyle w:val="NoSpacing"/>
        <w:spacing w:before="240"/>
        <w:ind w:left="2268"/>
      </w:pPr>
      <w:r w:rsidRPr="00AB33F7">
        <w:t>Table 2</w:t>
      </w:r>
    </w:p>
    <w:p w14:paraId="44FD2DC8" w14:textId="77777777" w:rsidR="009A7A36" w:rsidRPr="00AB33F7" w:rsidRDefault="009A7A36" w:rsidP="009A7A36">
      <w:pPr>
        <w:pStyle w:val="NoSpacing"/>
        <w:spacing w:after="120"/>
        <w:ind w:left="2268"/>
        <w:rPr>
          <w:rStyle w:val="Carpredefinitoparagrafo1"/>
          <w:b/>
          <w:bCs/>
        </w:rPr>
      </w:pPr>
      <w:r w:rsidRPr="00AB33F7">
        <w:rPr>
          <w:rStyle w:val="Carpredefinitoparagrafo1"/>
          <w:b/>
          <w:bCs/>
        </w:rPr>
        <w:t>Series of amendments and change index</w:t>
      </w:r>
    </w:p>
    <w:tbl>
      <w:tblPr>
        <w:tblStyle w:val="TableGrid"/>
        <w:tblW w:w="7082" w:type="dxa"/>
        <w:tblInd w:w="1415"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76"/>
      </w:tblGrid>
      <w:tr w:rsidR="009A7A36" w:rsidRPr="00091C7C" w14:paraId="0EE32B81" w14:textId="77777777" w:rsidTr="0095159F">
        <w:trPr>
          <w:trHeight w:val="284"/>
          <w:tblHeader/>
        </w:trPr>
        <w:tc>
          <w:tcPr>
            <w:tcW w:w="4505" w:type="dxa"/>
            <w:tcBorders>
              <w:bottom w:val="single" w:sz="4" w:space="0" w:color="auto"/>
            </w:tcBorders>
            <w:vAlign w:val="center"/>
          </w:tcPr>
          <w:p w14:paraId="3FD21EFC" w14:textId="77777777" w:rsidR="009A7A36" w:rsidRPr="00091C7C" w:rsidRDefault="009A7A36" w:rsidP="0095159F">
            <w:pPr>
              <w:pStyle w:val="para"/>
              <w:spacing w:before="80" w:after="80" w:line="200" w:lineRule="atLeast"/>
              <w:ind w:left="0" w:right="-68" w:firstLine="0"/>
              <w:jc w:val="center"/>
              <w:rPr>
                <w:i/>
                <w:sz w:val="16"/>
                <w:szCs w:val="16"/>
                <w:lang w:val="en-US"/>
              </w:rPr>
            </w:pPr>
            <w:r w:rsidRPr="00091C7C">
              <w:rPr>
                <w:i/>
                <w:sz w:val="16"/>
                <w:szCs w:val="16"/>
                <w:lang w:val="en-US"/>
              </w:rPr>
              <w:t>Series of amendments to the Regulation</w:t>
            </w:r>
          </w:p>
        </w:tc>
        <w:tc>
          <w:tcPr>
            <w:tcW w:w="850" w:type="dxa"/>
            <w:tcBorders>
              <w:bottom w:val="single" w:sz="4" w:space="0" w:color="auto"/>
            </w:tcBorders>
            <w:vAlign w:val="center"/>
          </w:tcPr>
          <w:p w14:paraId="7AFB6E67" w14:textId="77777777" w:rsidR="009A7A36" w:rsidRPr="00091C7C" w:rsidRDefault="009A7A36" w:rsidP="0095159F">
            <w:pPr>
              <w:pStyle w:val="para"/>
              <w:spacing w:before="80" w:after="80" w:line="200" w:lineRule="atLeast"/>
              <w:ind w:left="0" w:right="-68" w:firstLine="0"/>
              <w:jc w:val="center"/>
              <w:rPr>
                <w:i/>
                <w:sz w:val="16"/>
                <w:szCs w:val="16"/>
              </w:rPr>
            </w:pPr>
            <w:r w:rsidRPr="00091C7C">
              <w:rPr>
                <w:i/>
                <w:sz w:val="16"/>
                <w:szCs w:val="16"/>
              </w:rPr>
              <w:t>00</w:t>
            </w:r>
          </w:p>
        </w:tc>
        <w:tc>
          <w:tcPr>
            <w:tcW w:w="851" w:type="dxa"/>
            <w:tcBorders>
              <w:bottom w:val="single" w:sz="4" w:space="0" w:color="auto"/>
            </w:tcBorders>
          </w:tcPr>
          <w:p w14:paraId="1AC762DA" w14:textId="77777777" w:rsidR="009A7A36" w:rsidRPr="00091C7C" w:rsidRDefault="009A7A36" w:rsidP="0095159F">
            <w:pPr>
              <w:pStyle w:val="para"/>
              <w:spacing w:before="80" w:after="80" w:line="200" w:lineRule="atLeast"/>
              <w:ind w:left="0" w:right="-68" w:firstLine="0"/>
              <w:jc w:val="center"/>
              <w:rPr>
                <w:i/>
                <w:sz w:val="16"/>
                <w:szCs w:val="16"/>
              </w:rPr>
            </w:pPr>
            <w:r w:rsidRPr="00091C7C">
              <w:rPr>
                <w:i/>
                <w:sz w:val="16"/>
                <w:szCs w:val="16"/>
              </w:rPr>
              <w:t>01</w:t>
            </w:r>
          </w:p>
        </w:tc>
        <w:tc>
          <w:tcPr>
            <w:tcW w:w="876" w:type="dxa"/>
            <w:tcBorders>
              <w:bottom w:val="single" w:sz="4" w:space="0" w:color="auto"/>
            </w:tcBorders>
          </w:tcPr>
          <w:p w14:paraId="6E27FB5E" w14:textId="77777777" w:rsidR="009A7A36" w:rsidRPr="00091C7C" w:rsidRDefault="009A7A36" w:rsidP="0095159F">
            <w:pPr>
              <w:pStyle w:val="para"/>
              <w:spacing w:before="80" w:after="80" w:line="200" w:lineRule="atLeast"/>
              <w:ind w:left="0" w:right="-68" w:firstLine="0"/>
              <w:jc w:val="center"/>
              <w:rPr>
                <w:i/>
                <w:sz w:val="16"/>
                <w:szCs w:val="16"/>
              </w:rPr>
            </w:pPr>
          </w:p>
        </w:tc>
      </w:tr>
      <w:tr w:rsidR="009A7A36" w:rsidRPr="00091C7C" w14:paraId="7AAEA42E" w14:textId="77777777" w:rsidTr="0095159F">
        <w:trPr>
          <w:trHeight w:val="284"/>
          <w:tblHeader/>
        </w:trPr>
        <w:tc>
          <w:tcPr>
            <w:tcW w:w="4505" w:type="dxa"/>
            <w:tcBorders>
              <w:top w:val="single" w:sz="4" w:space="0" w:color="auto"/>
              <w:bottom w:val="single" w:sz="12" w:space="0" w:color="auto"/>
            </w:tcBorders>
            <w:vAlign w:val="center"/>
          </w:tcPr>
          <w:p w14:paraId="3C08AC23" w14:textId="77777777" w:rsidR="009A7A36" w:rsidRPr="00091C7C" w:rsidRDefault="009A7A36" w:rsidP="0095159F">
            <w:pPr>
              <w:spacing w:before="80" w:after="80" w:line="200" w:lineRule="atLeast"/>
              <w:jc w:val="center"/>
              <w:rPr>
                <w:i/>
                <w:sz w:val="16"/>
                <w:szCs w:val="16"/>
              </w:rPr>
            </w:pPr>
            <w:r w:rsidRPr="00091C7C">
              <w:rPr>
                <w:i/>
                <w:sz w:val="16"/>
                <w:szCs w:val="16"/>
              </w:rPr>
              <w:t>Device</w:t>
            </w:r>
          </w:p>
        </w:tc>
        <w:tc>
          <w:tcPr>
            <w:tcW w:w="2577" w:type="dxa"/>
            <w:gridSpan w:val="3"/>
            <w:tcBorders>
              <w:top w:val="single" w:sz="4" w:space="0" w:color="auto"/>
              <w:bottom w:val="single" w:sz="12" w:space="0" w:color="auto"/>
            </w:tcBorders>
            <w:vAlign w:val="center"/>
          </w:tcPr>
          <w:p w14:paraId="33C07E00" w14:textId="77777777" w:rsidR="009A7A36" w:rsidRPr="00091C7C" w:rsidRDefault="009A7A36" w:rsidP="0095159F">
            <w:pPr>
              <w:pStyle w:val="para"/>
              <w:spacing w:before="80" w:after="80" w:line="200" w:lineRule="atLeast"/>
              <w:ind w:left="0" w:right="-68" w:firstLine="0"/>
              <w:jc w:val="center"/>
              <w:rPr>
                <w:i/>
                <w:sz w:val="16"/>
                <w:szCs w:val="16"/>
              </w:rPr>
            </w:pPr>
            <w:r w:rsidRPr="00091C7C">
              <w:rPr>
                <w:i/>
                <w:sz w:val="16"/>
                <w:szCs w:val="16"/>
              </w:rPr>
              <w:t>Change Index for the specific device</w:t>
            </w:r>
          </w:p>
        </w:tc>
      </w:tr>
      <w:tr w:rsidR="009A7A36" w:rsidRPr="00091C7C" w14:paraId="50B4FB9F" w14:textId="77777777" w:rsidTr="0095159F">
        <w:trPr>
          <w:trHeight w:val="284"/>
        </w:trPr>
        <w:tc>
          <w:tcPr>
            <w:tcW w:w="4505" w:type="dxa"/>
            <w:tcBorders>
              <w:top w:val="single" w:sz="12" w:space="0" w:color="auto"/>
              <w:bottom w:val="single" w:sz="2" w:space="0" w:color="auto"/>
            </w:tcBorders>
            <w:vAlign w:val="center"/>
          </w:tcPr>
          <w:p w14:paraId="18DD8547"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Retro-reflector for motor vehicles (independent)</w:t>
            </w:r>
          </w:p>
        </w:tc>
        <w:tc>
          <w:tcPr>
            <w:tcW w:w="850" w:type="dxa"/>
            <w:tcBorders>
              <w:top w:val="single" w:sz="12" w:space="0" w:color="auto"/>
              <w:bottom w:val="single" w:sz="2" w:space="0" w:color="auto"/>
            </w:tcBorders>
            <w:vAlign w:val="center"/>
          </w:tcPr>
          <w:p w14:paraId="054EC558"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12" w:space="0" w:color="auto"/>
              <w:bottom w:val="single" w:sz="2" w:space="0" w:color="auto"/>
            </w:tcBorders>
            <w:vAlign w:val="center"/>
          </w:tcPr>
          <w:p w14:paraId="39F57E8F"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12" w:space="0" w:color="auto"/>
              <w:bottom w:val="single" w:sz="2" w:space="0" w:color="auto"/>
            </w:tcBorders>
          </w:tcPr>
          <w:p w14:paraId="1A0519A1"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6A461960" w14:textId="77777777" w:rsidTr="0095159F">
        <w:trPr>
          <w:trHeight w:val="284"/>
        </w:trPr>
        <w:tc>
          <w:tcPr>
            <w:tcW w:w="4505" w:type="dxa"/>
            <w:tcBorders>
              <w:top w:val="single" w:sz="2" w:space="0" w:color="auto"/>
              <w:bottom w:val="single" w:sz="2" w:space="0" w:color="auto"/>
            </w:tcBorders>
            <w:vAlign w:val="center"/>
          </w:tcPr>
          <w:p w14:paraId="4A25DD33"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Retro-reflector for motor vehicles (combined with other signal lamps which are not watertight)</w:t>
            </w:r>
          </w:p>
        </w:tc>
        <w:tc>
          <w:tcPr>
            <w:tcW w:w="850" w:type="dxa"/>
            <w:tcBorders>
              <w:top w:val="single" w:sz="2" w:space="0" w:color="auto"/>
              <w:bottom w:val="single" w:sz="2" w:space="0" w:color="auto"/>
            </w:tcBorders>
            <w:vAlign w:val="center"/>
          </w:tcPr>
          <w:p w14:paraId="29A3D09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0C85C2EB"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02935C3C"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29170E13" w14:textId="77777777" w:rsidTr="0095159F">
        <w:trPr>
          <w:trHeight w:val="284"/>
        </w:trPr>
        <w:tc>
          <w:tcPr>
            <w:tcW w:w="4505" w:type="dxa"/>
            <w:tcBorders>
              <w:top w:val="single" w:sz="2" w:space="0" w:color="auto"/>
              <w:bottom w:val="single" w:sz="2" w:space="0" w:color="auto"/>
            </w:tcBorders>
            <w:vAlign w:val="center"/>
          </w:tcPr>
          <w:p w14:paraId="1E485ED5"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Retro-reflector for trailers (independent)</w:t>
            </w:r>
          </w:p>
        </w:tc>
        <w:tc>
          <w:tcPr>
            <w:tcW w:w="850" w:type="dxa"/>
            <w:tcBorders>
              <w:top w:val="single" w:sz="2" w:space="0" w:color="auto"/>
              <w:bottom w:val="single" w:sz="2" w:space="0" w:color="auto"/>
            </w:tcBorders>
            <w:vAlign w:val="center"/>
          </w:tcPr>
          <w:p w14:paraId="596ACB8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710EABB8"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5ADE9C17"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2CCE0DBD" w14:textId="77777777" w:rsidTr="0095159F">
        <w:trPr>
          <w:trHeight w:val="284"/>
        </w:trPr>
        <w:tc>
          <w:tcPr>
            <w:tcW w:w="4505" w:type="dxa"/>
            <w:tcBorders>
              <w:top w:val="single" w:sz="2" w:space="0" w:color="auto"/>
              <w:bottom w:val="single" w:sz="2" w:space="0" w:color="auto"/>
            </w:tcBorders>
            <w:vAlign w:val="center"/>
          </w:tcPr>
          <w:p w14:paraId="7483C212"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Retro-reflector for trailers (combined with other signal lamps which are not watertight)</w:t>
            </w:r>
          </w:p>
        </w:tc>
        <w:tc>
          <w:tcPr>
            <w:tcW w:w="850" w:type="dxa"/>
            <w:tcBorders>
              <w:top w:val="single" w:sz="2" w:space="0" w:color="auto"/>
              <w:bottom w:val="single" w:sz="2" w:space="0" w:color="auto"/>
            </w:tcBorders>
            <w:vAlign w:val="center"/>
          </w:tcPr>
          <w:p w14:paraId="7DB91E3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41C89FD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48A99536"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799953FE" w14:textId="77777777" w:rsidTr="0095159F">
        <w:trPr>
          <w:trHeight w:val="284"/>
        </w:trPr>
        <w:tc>
          <w:tcPr>
            <w:tcW w:w="4505" w:type="dxa"/>
            <w:tcBorders>
              <w:top w:val="single" w:sz="2" w:space="0" w:color="auto"/>
              <w:bottom w:val="single" w:sz="2" w:space="0" w:color="auto"/>
            </w:tcBorders>
            <w:vAlign w:val="center"/>
          </w:tcPr>
          <w:p w14:paraId="77F1CC52"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 xml:space="preserve">Wide-angle retro reflector </w:t>
            </w:r>
          </w:p>
        </w:tc>
        <w:tc>
          <w:tcPr>
            <w:tcW w:w="850" w:type="dxa"/>
            <w:tcBorders>
              <w:top w:val="single" w:sz="2" w:space="0" w:color="auto"/>
              <w:bottom w:val="single" w:sz="2" w:space="0" w:color="auto"/>
            </w:tcBorders>
            <w:vAlign w:val="center"/>
          </w:tcPr>
          <w:p w14:paraId="12385CA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1746434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7D8F32B5"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6B8F85DB" w14:textId="77777777" w:rsidTr="0095159F">
        <w:trPr>
          <w:trHeight w:val="284"/>
        </w:trPr>
        <w:tc>
          <w:tcPr>
            <w:tcW w:w="4505" w:type="dxa"/>
            <w:tcBorders>
              <w:top w:val="single" w:sz="2" w:space="0" w:color="auto"/>
              <w:bottom w:val="single" w:sz="2" w:space="0" w:color="auto"/>
            </w:tcBorders>
            <w:vAlign w:val="center"/>
          </w:tcPr>
          <w:p w14:paraId="0A383C6D"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(Conspicuity marking, material for contour/strip marking)</w:t>
            </w:r>
          </w:p>
        </w:tc>
        <w:tc>
          <w:tcPr>
            <w:tcW w:w="850" w:type="dxa"/>
            <w:tcBorders>
              <w:top w:val="single" w:sz="2" w:space="0" w:color="auto"/>
              <w:bottom w:val="single" w:sz="2" w:space="0" w:color="auto"/>
            </w:tcBorders>
            <w:vAlign w:val="center"/>
          </w:tcPr>
          <w:p w14:paraId="2A72CC89"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111D5A52"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2E1EB842"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7CDA3283" w14:textId="77777777" w:rsidTr="0095159F">
        <w:trPr>
          <w:trHeight w:val="284"/>
        </w:trPr>
        <w:tc>
          <w:tcPr>
            <w:tcW w:w="4505" w:type="dxa"/>
            <w:tcBorders>
              <w:top w:val="single" w:sz="2" w:space="0" w:color="auto"/>
              <w:bottom w:val="single" w:sz="2" w:space="0" w:color="auto"/>
            </w:tcBorders>
            <w:vAlign w:val="center"/>
          </w:tcPr>
          <w:p w14:paraId="7C0F0024"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 xml:space="preserve">Retro-reflective marking material (Conspicuity marking, </w:t>
            </w:r>
            <w:r w:rsidRPr="00091C7C">
              <w:rPr>
                <w:sz w:val="18"/>
                <w:szCs w:val="18"/>
                <w:lang w:eastAsia="ja-JP"/>
              </w:rPr>
              <w:t>material for distinctive markings/graphics intended for a limited area)</w:t>
            </w:r>
          </w:p>
        </w:tc>
        <w:tc>
          <w:tcPr>
            <w:tcW w:w="850" w:type="dxa"/>
            <w:tcBorders>
              <w:top w:val="single" w:sz="2" w:space="0" w:color="auto"/>
              <w:bottom w:val="single" w:sz="2" w:space="0" w:color="auto"/>
            </w:tcBorders>
            <w:vAlign w:val="center"/>
          </w:tcPr>
          <w:p w14:paraId="66856055"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25CD957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5AEACD7E"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6D214560" w14:textId="77777777" w:rsidTr="0095159F">
        <w:trPr>
          <w:trHeight w:val="284"/>
        </w:trPr>
        <w:tc>
          <w:tcPr>
            <w:tcW w:w="4505" w:type="dxa"/>
            <w:tcBorders>
              <w:top w:val="single" w:sz="2" w:space="0" w:color="auto"/>
              <w:bottom w:val="single" w:sz="4" w:space="0" w:color="auto"/>
            </w:tcBorders>
            <w:vAlign w:val="center"/>
          </w:tcPr>
          <w:p w14:paraId="59D0C054"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w:t>
            </w:r>
            <w:r w:rsidRPr="00091C7C">
              <w:rPr>
                <w:sz w:val="18"/>
                <w:szCs w:val="18"/>
                <w:lang w:eastAsia="ja-JP"/>
              </w:rPr>
              <w:t>Conspicuity marking, material for distinctive markings/graphics intended for an extended area)</w:t>
            </w:r>
          </w:p>
        </w:tc>
        <w:tc>
          <w:tcPr>
            <w:tcW w:w="850" w:type="dxa"/>
            <w:tcBorders>
              <w:top w:val="single" w:sz="2" w:space="0" w:color="auto"/>
              <w:bottom w:val="single" w:sz="4" w:space="0" w:color="auto"/>
            </w:tcBorders>
            <w:vAlign w:val="center"/>
          </w:tcPr>
          <w:p w14:paraId="386F305B"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4" w:space="0" w:color="auto"/>
            </w:tcBorders>
            <w:vAlign w:val="center"/>
          </w:tcPr>
          <w:p w14:paraId="1C9EE4B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4" w:space="0" w:color="auto"/>
            </w:tcBorders>
          </w:tcPr>
          <w:p w14:paraId="16B9B353"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14B445DC" w14:textId="77777777" w:rsidTr="0095159F">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306F65FE"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 xml:space="preserve">Retro-reflective marking material (Conspicuity marking, </w:t>
            </w:r>
            <w:r w:rsidRPr="00091C7C">
              <w:rPr>
                <w:sz w:val="18"/>
                <w:szCs w:val="18"/>
                <w:lang w:eastAsia="ja-JP"/>
              </w:rPr>
              <w:t xml:space="preserve">materials for distinctive markings or graphics as base or background in printing process for fully coloured logos and </w:t>
            </w:r>
            <w:r w:rsidRPr="00091C7C">
              <w:rPr>
                <w:sz w:val="18"/>
                <w:szCs w:val="18"/>
                <w:lang w:eastAsia="ja-JP"/>
              </w:rPr>
              <w:lastRenderedPageBreak/>
              <w:t>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3CA88D5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lastRenderedPageBreak/>
              <w:t>0</w:t>
            </w:r>
          </w:p>
        </w:tc>
        <w:tc>
          <w:tcPr>
            <w:tcW w:w="851" w:type="dxa"/>
            <w:tcBorders>
              <w:top w:val="single" w:sz="4" w:space="0" w:color="auto"/>
              <w:left w:val="single" w:sz="4" w:space="0" w:color="auto"/>
              <w:bottom w:val="single" w:sz="4" w:space="0" w:color="auto"/>
              <w:right w:val="single" w:sz="4" w:space="0" w:color="auto"/>
            </w:tcBorders>
            <w:vAlign w:val="center"/>
          </w:tcPr>
          <w:p w14:paraId="2942910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79C1A3C2"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44449EDD" w14:textId="77777777" w:rsidTr="0095159F">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62E8D07A"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(material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1892C412"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5178A1A8"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1BDE8FF0"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293E9052" w14:textId="77777777" w:rsidTr="0095159F">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178F525D" w14:textId="77777777" w:rsidR="009A7A36" w:rsidRPr="00091C7C" w:rsidRDefault="009A7A36" w:rsidP="0095159F">
            <w:pPr>
              <w:widowControl w:val="0"/>
              <w:spacing w:before="40" w:after="40" w:line="220" w:lineRule="exact"/>
              <w:ind w:left="106"/>
              <w:rPr>
                <w:sz w:val="18"/>
                <w:szCs w:val="18"/>
              </w:rPr>
            </w:pPr>
            <w:r w:rsidRPr="00091C7C">
              <w:rPr>
                <w:sz w:val="18"/>
                <w:szCs w:val="18"/>
              </w:rPr>
              <w:t>Retro-reflective marking plates for long or heavy vehicles (comprising retro-reflective and fluorescent materials)</w:t>
            </w:r>
          </w:p>
          <w:p w14:paraId="70577799"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6694232A"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5C15E26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4E9AF1E4"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53ABAF2A" w14:textId="77777777" w:rsidTr="0095159F">
        <w:trPr>
          <w:trHeight w:val="284"/>
        </w:trPr>
        <w:tc>
          <w:tcPr>
            <w:tcW w:w="4505" w:type="dxa"/>
            <w:tcBorders>
              <w:top w:val="single" w:sz="4" w:space="0" w:color="auto"/>
              <w:bottom w:val="single" w:sz="2" w:space="0" w:color="auto"/>
            </w:tcBorders>
            <w:vAlign w:val="center"/>
          </w:tcPr>
          <w:p w14:paraId="6033611F" w14:textId="77777777" w:rsidR="009A7A36" w:rsidRPr="00091C7C" w:rsidRDefault="009A7A36" w:rsidP="0095159F">
            <w:pPr>
              <w:widowControl w:val="0"/>
              <w:spacing w:before="40" w:after="40" w:line="220" w:lineRule="exact"/>
              <w:ind w:left="106"/>
              <w:rPr>
                <w:sz w:val="18"/>
                <w:szCs w:val="18"/>
              </w:rPr>
            </w:pPr>
            <w:r w:rsidRPr="00091C7C">
              <w:rPr>
                <w:sz w:val="18"/>
                <w:szCs w:val="18"/>
              </w:rPr>
              <w:t xml:space="preserve">Retro-reflective marking plates for long or heavy vehicles (comprising retro-reflective only materials) </w:t>
            </w:r>
          </w:p>
          <w:p w14:paraId="2E21B91B"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Marking plate of class 3, class 4 or class 5</w:t>
            </w:r>
          </w:p>
        </w:tc>
        <w:tc>
          <w:tcPr>
            <w:tcW w:w="850" w:type="dxa"/>
            <w:tcBorders>
              <w:top w:val="single" w:sz="4" w:space="0" w:color="auto"/>
              <w:bottom w:val="single" w:sz="2" w:space="0" w:color="auto"/>
            </w:tcBorders>
            <w:vAlign w:val="center"/>
          </w:tcPr>
          <w:p w14:paraId="5EC7084A"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4" w:space="0" w:color="auto"/>
              <w:bottom w:val="single" w:sz="2" w:space="0" w:color="auto"/>
            </w:tcBorders>
            <w:vAlign w:val="center"/>
          </w:tcPr>
          <w:p w14:paraId="1495E3AA"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bottom w:val="single" w:sz="2" w:space="0" w:color="auto"/>
            </w:tcBorders>
          </w:tcPr>
          <w:p w14:paraId="554BAFFF"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76BC8774" w14:textId="77777777" w:rsidTr="0095159F">
        <w:trPr>
          <w:trHeight w:val="284"/>
        </w:trPr>
        <w:tc>
          <w:tcPr>
            <w:tcW w:w="4505" w:type="dxa"/>
            <w:tcBorders>
              <w:top w:val="single" w:sz="2" w:space="0" w:color="auto"/>
              <w:bottom w:val="single" w:sz="2" w:space="0" w:color="auto"/>
            </w:tcBorders>
            <w:vAlign w:val="center"/>
          </w:tcPr>
          <w:p w14:paraId="7C6BBCD0" w14:textId="77777777" w:rsidR="009A7A36" w:rsidRPr="00091C7C" w:rsidRDefault="009A7A36" w:rsidP="0095159F">
            <w:pPr>
              <w:widowControl w:val="0"/>
              <w:spacing w:before="40" w:after="40" w:line="220" w:lineRule="exact"/>
              <w:ind w:left="106"/>
              <w:rPr>
                <w:sz w:val="18"/>
                <w:szCs w:val="18"/>
              </w:rPr>
            </w:pPr>
            <w:r w:rsidRPr="00091C7C">
              <w:rPr>
                <w:sz w:val="18"/>
                <w:szCs w:val="18"/>
              </w:rPr>
              <w:t xml:space="preserve">Retro-reflective marking plates for slow moving vehicles (comprising retro-reflective and fluorescent materials) </w:t>
            </w:r>
          </w:p>
          <w:p w14:paraId="4C37809B"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Marking plate of class 1</w:t>
            </w:r>
          </w:p>
        </w:tc>
        <w:tc>
          <w:tcPr>
            <w:tcW w:w="850" w:type="dxa"/>
            <w:tcBorders>
              <w:top w:val="single" w:sz="2" w:space="0" w:color="auto"/>
              <w:bottom w:val="single" w:sz="2" w:space="0" w:color="auto"/>
            </w:tcBorders>
            <w:vAlign w:val="center"/>
          </w:tcPr>
          <w:p w14:paraId="084D9CB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2480F8B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02D31440"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04ED8387" w14:textId="77777777" w:rsidTr="0095159F">
        <w:trPr>
          <w:trHeight w:val="284"/>
        </w:trPr>
        <w:tc>
          <w:tcPr>
            <w:tcW w:w="4505" w:type="dxa"/>
            <w:tcBorders>
              <w:top w:val="single" w:sz="2" w:space="0" w:color="auto"/>
              <w:bottom w:val="single" w:sz="2" w:space="0" w:color="auto"/>
            </w:tcBorders>
            <w:vAlign w:val="center"/>
          </w:tcPr>
          <w:p w14:paraId="39A573CA" w14:textId="77777777" w:rsidR="009A7A36" w:rsidRPr="00091C7C" w:rsidRDefault="009A7A36" w:rsidP="0095159F">
            <w:pPr>
              <w:spacing w:before="40" w:after="40" w:line="220" w:lineRule="exact"/>
              <w:ind w:left="106"/>
              <w:rPr>
                <w:sz w:val="18"/>
                <w:szCs w:val="18"/>
                <w:lang w:eastAsia="ja-JP"/>
              </w:rPr>
            </w:pPr>
            <w:r w:rsidRPr="00091C7C">
              <w:rPr>
                <w:sz w:val="18"/>
                <w:szCs w:val="18"/>
              </w:rPr>
              <w:t>Retro-reflective marking plates for slow moving vehicles (comprising retro-reflective only materials) - Marking plate of class 2</w:t>
            </w:r>
          </w:p>
        </w:tc>
        <w:tc>
          <w:tcPr>
            <w:tcW w:w="850" w:type="dxa"/>
            <w:tcBorders>
              <w:top w:val="single" w:sz="2" w:space="0" w:color="auto"/>
              <w:bottom w:val="single" w:sz="2" w:space="0" w:color="auto"/>
            </w:tcBorders>
            <w:vAlign w:val="center"/>
          </w:tcPr>
          <w:p w14:paraId="1B57E68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163369DD"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4D710C31"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1CD73D77" w14:textId="77777777" w:rsidTr="0095159F">
        <w:trPr>
          <w:trHeight w:val="270"/>
        </w:trPr>
        <w:tc>
          <w:tcPr>
            <w:tcW w:w="4505" w:type="dxa"/>
            <w:tcBorders>
              <w:top w:val="single" w:sz="2" w:space="0" w:color="auto"/>
              <w:bottom w:val="single" w:sz="2" w:space="0" w:color="auto"/>
            </w:tcBorders>
            <w:vAlign w:val="center"/>
          </w:tcPr>
          <w:p w14:paraId="26DB8FB6"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 xml:space="preserve">Advance Warning Triangle </w:t>
            </w:r>
            <w:r w:rsidRPr="00091C7C">
              <w:rPr>
                <w:sz w:val="18"/>
                <w:szCs w:val="18"/>
              </w:rPr>
              <w:t>(Type 1)</w:t>
            </w:r>
          </w:p>
        </w:tc>
        <w:tc>
          <w:tcPr>
            <w:tcW w:w="850" w:type="dxa"/>
            <w:tcBorders>
              <w:top w:val="single" w:sz="2" w:space="0" w:color="auto"/>
              <w:bottom w:val="single" w:sz="2" w:space="0" w:color="auto"/>
            </w:tcBorders>
            <w:vAlign w:val="center"/>
          </w:tcPr>
          <w:p w14:paraId="5024FF6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3666D46E"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21F05AC7"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AD1A53" w14:paraId="08D11F47" w14:textId="77777777" w:rsidTr="0095159F">
        <w:trPr>
          <w:trHeight w:val="270"/>
        </w:trPr>
        <w:tc>
          <w:tcPr>
            <w:tcW w:w="4505" w:type="dxa"/>
            <w:tcBorders>
              <w:top w:val="single" w:sz="2" w:space="0" w:color="auto"/>
              <w:bottom w:val="single" w:sz="12" w:space="0" w:color="auto"/>
            </w:tcBorders>
            <w:vAlign w:val="center"/>
          </w:tcPr>
          <w:p w14:paraId="085DC86A"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Advance Warning Triangle (Type 2)</w:t>
            </w:r>
          </w:p>
        </w:tc>
        <w:tc>
          <w:tcPr>
            <w:tcW w:w="850" w:type="dxa"/>
            <w:tcBorders>
              <w:top w:val="single" w:sz="2" w:space="0" w:color="auto"/>
              <w:bottom w:val="single" w:sz="12" w:space="0" w:color="auto"/>
            </w:tcBorders>
            <w:vAlign w:val="center"/>
          </w:tcPr>
          <w:p w14:paraId="10DE373E"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12" w:space="0" w:color="auto"/>
            </w:tcBorders>
            <w:vAlign w:val="center"/>
          </w:tcPr>
          <w:p w14:paraId="37FA09D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12" w:space="0" w:color="auto"/>
            </w:tcBorders>
          </w:tcPr>
          <w:p w14:paraId="0E590994" w14:textId="77777777" w:rsidR="009A7A36" w:rsidRPr="00AD1A53" w:rsidRDefault="009A7A36" w:rsidP="0095159F">
            <w:pPr>
              <w:pStyle w:val="para"/>
              <w:spacing w:before="40" w:after="40" w:line="220" w:lineRule="exact"/>
              <w:ind w:left="0" w:right="-68" w:firstLine="0"/>
              <w:jc w:val="center"/>
              <w:rPr>
                <w:iCs/>
                <w:sz w:val="18"/>
                <w:szCs w:val="18"/>
              </w:rPr>
            </w:pPr>
          </w:p>
        </w:tc>
      </w:tr>
    </w:tbl>
    <w:p w14:paraId="59A99639" w14:textId="77777777" w:rsidR="009A7A36" w:rsidRPr="00320C2D" w:rsidRDefault="009A7A36" w:rsidP="009A7A36">
      <w:pPr>
        <w:spacing w:before="120" w:line="240" w:lineRule="auto"/>
        <w:ind w:left="2268" w:right="1134"/>
        <w:jc w:val="both"/>
        <w:rPr>
          <w:sz w:val="18"/>
          <w:szCs w:val="18"/>
        </w:rPr>
      </w:pPr>
      <w:r w:rsidRPr="00320C2D">
        <w:rPr>
          <w:sz w:val="18"/>
          <w:szCs w:val="18"/>
        </w:rPr>
        <w:t>Notes to Table 2:</w:t>
      </w:r>
    </w:p>
    <w:p w14:paraId="59F4E1B8" w14:textId="77777777" w:rsidR="009A7A36" w:rsidRPr="00320C2D" w:rsidRDefault="009A7A36" w:rsidP="009A7A36">
      <w:pPr>
        <w:spacing w:line="240" w:lineRule="auto"/>
        <w:ind w:left="2268" w:right="1133"/>
        <w:jc w:val="both"/>
        <w:rPr>
          <w:sz w:val="18"/>
          <w:szCs w:val="18"/>
        </w:rPr>
      </w:pPr>
      <w:r w:rsidRPr="00320C2D">
        <w:rPr>
          <w:sz w:val="18"/>
          <w:szCs w:val="18"/>
        </w:rPr>
        <w:t xml:space="preserve">A dash “-“ means that this </w:t>
      </w:r>
      <w:r w:rsidRPr="00320C2D">
        <w:rPr>
          <w:rStyle w:val="Carpredefinitoparagrafo1"/>
          <w:bCs/>
          <w:sz w:val="18"/>
          <w:szCs w:val="18"/>
        </w:rPr>
        <w:t xml:space="preserve">device </w:t>
      </w:r>
      <w:r w:rsidRPr="00320C2D">
        <w:rPr>
          <w:sz w:val="18"/>
          <w:szCs w:val="18"/>
        </w:rPr>
        <w:t>is not available for type approvals according to the corresponding series of amendments.</w:t>
      </w:r>
    </w:p>
    <w:p w14:paraId="228447F5" w14:textId="77777777" w:rsidR="009A7A36" w:rsidRPr="007C4B85" w:rsidRDefault="009A7A36" w:rsidP="009A7A36">
      <w:pPr>
        <w:spacing w:line="240" w:lineRule="auto"/>
        <w:ind w:left="2268" w:right="1133"/>
        <w:jc w:val="both"/>
      </w:pPr>
    </w:p>
    <w:p w14:paraId="47C93C00" w14:textId="77777777" w:rsidR="009A7A36" w:rsidRDefault="009A7A36" w:rsidP="009A7A36">
      <w:pPr>
        <w:pStyle w:val="2para2ndlevel"/>
      </w:pPr>
      <w:r>
        <w:t>3.3.</w:t>
      </w:r>
      <w:r>
        <w:tab/>
        <w:t>Approval marking</w:t>
      </w:r>
      <w:r>
        <w:rPr>
          <w:lang w:val="en-US"/>
        </w:rPr>
        <w:t xml:space="preserve"> and other markings</w:t>
      </w:r>
    </w:p>
    <w:p w14:paraId="0E0F961C" w14:textId="77777777" w:rsidR="009A7A36" w:rsidRDefault="009A7A36" w:rsidP="009A7A36">
      <w:pPr>
        <w:pStyle w:val="3para3rdlevel"/>
      </w:pPr>
      <w:r>
        <w:t>3.3.1.</w:t>
      </w:r>
      <w:r>
        <w:tab/>
        <w:t>General provisions</w:t>
      </w:r>
    </w:p>
    <w:p w14:paraId="06FE55F1" w14:textId="77777777" w:rsidR="009A7A36" w:rsidRDefault="009A7A36" w:rsidP="009A7A36">
      <w:pPr>
        <w:pStyle w:val="4Para4thlevel"/>
        <w:rPr>
          <w:lang w:val="en-US"/>
        </w:rPr>
      </w:pPr>
      <w:r>
        <w:t>3.3.1.1.</w:t>
      </w:r>
      <w:r>
        <w:tab/>
      </w:r>
      <w:r>
        <w:rPr>
          <w:lang w:val="en-US"/>
        </w:rPr>
        <w:t xml:space="preserve">Every device belonging to an approved type shall comprise a space of sufficient size for the Unique Identifier as referred to in the 1958 Agreement and other markings as defined in paragraph 3.3.4.2. or, the approval marking and other markings as defined in paragraph 3.3.4.2. </w:t>
      </w:r>
    </w:p>
    <w:p w14:paraId="6633A0A4" w14:textId="77777777" w:rsidR="009A7A36" w:rsidRPr="00AB33F7" w:rsidRDefault="009A7A36" w:rsidP="009A7A36">
      <w:pPr>
        <w:pStyle w:val="4Para4thlevel"/>
      </w:pPr>
      <w:r>
        <w:rPr>
          <w:lang w:val="en-US"/>
        </w:rPr>
        <w:t>3.3</w:t>
      </w:r>
      <w:r w:rsidRPr="00AB33F7">
        <w:t>.1.2.</w:t>
      </w:r>
      <w:r w:rsidRPr="00AB33F7">
        <w:tab/>
        <w:t>All markings shall be clearly legible and indelible.</w:t>
      </w:r>
    </w:p>
    <w:p w14:paraId="65A6A637" w14:textId="77777777" w:rsidR="009A7A36" w:rsidRDefault="009A7A36" w:rsidP="009A7A36">
      <w:pPr>
        <w:pStyle w:val="4Para4thlevel"/>
        <w:rPr>
          <w:lang w:val="en-US"/>
        </w:rPr>
      </w:pPr>
      <w:r w:rsidRPr="00AB33F7">
        <w:t>3.3.</w:t>
      </w:r>
      <w:r>
        <w:rPr>
          <w:lang w:val="en-US"/>
        </w:rPr>
        <w:t>1.3.</w:t>
      </w:r>
      <w:r>
        <w:rPr>
          <w:lang w:val="en-US"/>
        </w:rPr>
        <w:tab/>
      </w:r>
      <w:r>
        <w:rPr>
          <w:lang w:val="en-US"/>
        </w:rPr>
        <w:tab/>
        <w:t xml:space="preserve">With regard to the size of the approval marking the value for “a” is defined in Table 1. </w:t>
      </w:r>
    </w:p>
    <w:p w14:paraId="454388BC" w14:textId="77777777" w:rsidR="009A7A36" w:rsidRDefault="009A7A36" w:rsidP="009A7A36">
      <w:pPr>
        <w:widowControl w:val="0"/>
        <w:spacing w:before="120" w:after="120" w:line="240" w:lineRule="auto"/>
        <w:ind w:left="2268" w:right="567"/>
        <w:jc w:val="both"/>
        <w:rPr>
          <w:lang w:val="en-US"/>
        </w:rPr>
      </w:pPr>
      <w:r>
        <w:rPr>
          <w:lang w:val="en-US"/>
        </w:rPr>
        <w:t xml:space="preserve">Examples of the arrangement of the markings are shown in Annex 10. </w:t>
      </w:r>
    </w:p>
    <w:p w14:paraId="4AE17EB2" w14:textId="77777777" w:rsidR="009A7A36" w:rsidRDefault="009A7A36" w:rsidP="009A7A36">
      <w:pPr>
        <w:pStyle w:val="3para3rdlevel"/>
      </w:pPr>
      <w:r>
        <w:t>3.3.2.</w:t>
      </w:r>
      <w:r>
        <w:tab/>
        <w:t>The approval marking shall consist of:</w:t>
      </w:r>
    </w:p>
    <w:p w14:paraId="47C649CE" w14:textId="77777777" w:rsidR="009A7A36" w:rsidRPr="00AB33F7" w:rsidRDefault="009A7A36" w:rsidP="009A7A36">
      <w:pPr>
        <w:pStyle w:val="4Para4thlevel"/>
        <w:rPr>
          <w:lang w:val="en-US"/>
        </w:rPr>
      </w:pPr>
      <w:r>
        <w:t>3.3.</w:t>
      </w:r>
      <w:r w:rsidRPr="00AB33F7">
        <w:rPr>
          <w:lang w:val="en-US"/>
        </w:rPr>
        <w:t>2.1.</w:t>
      </w:r>
      <w:r w:rsidRPr="00AB33F7">
        <w:rPr>
          <w:lang w:val="en-US"/>
        </w:rPr>
        <w:tab/>
        <w:t>The approval mark, i.e. a circle surrounding the letter "E" followed by the distinguishing number of the country which has granted approval.</w:t>
      </w:r>
    </w:p>
    <w:p w14:paraId="1D0A4731" w14:textId="77777777" w:rsidR="009A7A36" w:rsidRPr="00AB33F7" w:rsidRDefault="009A7A36" w:rsidP="009A7A36">
      <w:pPr>
        <w:pStyle w:val="4Para4thlevel"/>
        <w:rPr>
          <w:lang w:val="en-US"/>
        </w:rPr>
      </w:pPr>
      <w:r w:rsidRPr="00AB33F7">
        <w:rPr>
          <w:lang w:val="en-US"/>
        </w:rPr>
        <w:t xml:space="preserve">3.3.2.2. </w:t>
      </w:r>
      <w:r w:rsidRPr="00AB33F7">
        <w:rPr>
          <w:lang w:val="en-US"/>
        </w:rPr>
        <w:tab/>
        <w:t>The four to six-digit sequential number being part of the approval number prescribed in paragraph 3.2.3.2</w:t>
      </w:r>
      <w:r>
        <w:rPr>
          <w:lang w:val="en-US"/>
        </w:rPr>
        <w:t>.</w:t>
      </w:r>
      <w:r w:rsidRPr="00AB33F7">
        <w:rPr>
          <w:lang w:val="en-US"/>
        </w:rPr>
        <w:t xml:space="preserve"> This sequential number shall be placed close to the approval mark.</w:t>
      </w:r>
    </w:p>
    <w:p w14:paraId="2E59F719" w14:textId="77777777" w:rsidR="009A7A36" w:rsidRPr="00AB33F7" w:rsidRDefault="009A7A36" w:rsidP="009A7A36">
      <w:pPr>
        <w:pStyle w:val="4Para4thlevel"/>
        <w:rPr>
          <w:lang w:val="en-US"/>
        </w:rPr>
      </w:pPr>
      <w:r w:rsidRPr="00AB33F7">
        <w:rPr>
          <w:lang w:val="en-US"/>
        </w:rPr>
        <w:t xml:space="preserve">3.3.2.3. </w:t>
      </w:r>
      <w:r w:rsidRPr="00AB33F7">
        <w:rPr>
          <w:lang w:val="en-US"/>
        </w:rPr>
        <w:tab/>
        <w:t>The symbols identifying the retro-reflective device prescribed in paragraph 3.2.5</w:t>
      </w:r>
      <w:r>
        <w:rPr>
          <w:lang w:val="en-US"/>
        </w:rPr>
        <w:t>.</w:t>
      </w:r>
    </w:p>
    <w:p w14:paraId="4C693AD2" w14:textId="77777777" w:rsidR="009A7A36" w:rsidRDefault="009A7A36" w:rsidP="009A7A36">
      <w:pPr>
        <w:pStyle w:val="4Para4thlevel"/>
      </w:pPr>
      <w:r w:rsidRPr="00AB33F7">
        <w:rPr>
          <w:lang w:val="en-US"/>
        </w:rPr>
        <w:t>3.3.2.4</w:t>
      </w:r>
      <w:r>
        <w:rPr>
          <w:rStyle w:val="Carpredefinitoparagrafo1"/>
          <w:iCs/>
        </w:rPr>
        <w:t>.</w:t>
      </w:r>
      <w:r>
        <w:rPr>
          <w:rStyle w:val="Carpredefinitoparagrafo1"/>
          <w:iCs/>
        </w:rPr>
        <w:tab/>
        <w:t>The number of this Regulation followed by the letter “R” and the two digits indicating the series of amendments in force at the time of issue of the approval.</w:t>
      </w:r>
    </w:p>
    <w:p w14:paraId="7C0261BA" w14:textId="77777777" w:rsidR="009A7A36" w:rsidRDefault="009A7A36" w:rsidP="009A7A36">
      <w:pPr>
        <w:pStyle w:val="3para3rdlevel"/>
        <w:rPr>
          <w:rStyle w:val="Carpredefinitoparagrafo1"/>
          <w:iCs/>
        </w:rPr>
      </w:pPr>
      <w:r>
        <w:rPr>
          <w:rStyle w:val="Carpredefinitoparagrafo1"/>
          <w:iCs/>
        </w:rPr>
        <w:t>3.3.3.</w:t>
      </w:r>
      <w:r>
        <w:rPr>
          <w:rStyle w:val="Carpredefinitoparagrafo1"/>
          <w:iCs/>
        </w:rPr>
        <w:tab/>
        <w:t>Unique Identifier (UI)</w:t>
      </w:r>
    </w:p>
    <w:p w14:paraId="026C1BCD" w14:textId="77777777" w:rsidR="009A7A36" w:rsidRDefault="009A7A36" w:rsidP="009A7A36">
      <w:pPr>
        <w:pStyle w:val="4Para4thlevel"/>
      </w:pPr>
      <w:r>
        <w:rPr>
          <w:rStyle w:val="Carpredefinitoparagrafo1"/>
          <w:iCs/>
        </w:rPr>
        <w:t>3.3.3.1.</w:t>
      </w:r>
      <w:r>
        <w:rPr>
          <w:rStyle w:val="Carpredefinitoparagrafo1"/>
          <w:iCs/>
        </w:rPr>
        <w:tab/>
        <w:t>The approval marking as defined in paragraph 3.3.2. may be replaced by the Unique Identifier, if available. The Unique Identifier mark shall follow the format in the example shown below:</w:t>
      </w:r>
    </w:p>
    <w:p w14:paraId="08734B70" w14:textId="77777777" w:rsidR="009A7A36" w:rsidRPr="00446ADA" w:rsidRDefault="009A7A36" w:rsidP="009A7A36">
      <w:pPr>
        <w:suppressAutoHyphens w:val="0"/>
        <w:spacing w:line="240" w:lineRule="auto"/>
      </w:pPr>
      <w:r w:rsidRPr="00446ADA">
        <w:br w:type="page"/>
      </w:r>
    </w:p>
    <w:p w14:paraId="4A21B180" w14:textId="77777777" w:rsidR="009A7A36" w:rsidRPr="00CA54B6" w:rsidRDefault="009A7A36" w:rsidP="009A7A36">
      <w:pPr>
        <w:pStyle w:val="NoSpacing"/>
        <w:ind w:left="2268"/>
        <w:rPr>
          <w:lang w:val="fr-CH"/>
        </w:rPr>
      </w:pPr>
      <w:r w:rsidRPr="00CA54B6">
        <w:rPr>
          <w:lang w:val="fr-CH"/>
        </w:rPr>
        <w:lastRenderedPageBreak/>
        <w:t>Figure I</w:t>
      </w:r>
    </w:p>
    <w:p w14:paraId="09A3539C" w14:textId="77777777" w:rsidR="009A7A36" w:rsidRPr="00CA54B6" w:rsidRDefault="009A7A36" w:rsidP="009A7A36">
      <w:pPr>
        <w:pStyle w:val="NoSpacing"/>
        <w:spacing w:after="120"/>
        <w:ind w:left="2268"/>
        <w:rPr>
          <w:b/>
          <w:bCs/>
          <w:lang w:val="fr-CH"/>
        </w:rPr>
      </w:pPr>
      <w:r w:rsidRPr="00CA54B6">
        <w:rPr>
          <w:b/>
          <w:bCs/>
          <w:lang w:val="fr-CH"/>
        </w:rPr>
        <w:t>Unique</w:t>
      </w:r>
      <w:r w:rsidRPr="00CA54B6">
        <w:rPr>
          <w:rStyle w:val="Carpredefinitoparagrafo1"/>
          <w:b/>
          <w:bCs/>
          <w:lang w:val="fr-CH"/>
        </w:rPr>
        <w:t xml:space="preserve"> Identifier (UI)</w:t>
      </w:r>
    </w:p>
    <w:p w14:paraId="59CB433D" w14:textId="77777777" w:rsidR="009A7A36" w:rsidRDefault="009A7A36" w:rsidP="009A7A36">
      <w:pPr>
        <w:pStyle w:val="para"/>
        <w:ind w:left="1134" w:right="567" w:firstLine="1134"/>
        <w:rPr>
          <w:sz w:val="22"/>
          <w:szCs w:val="22"/>
        </w:rPr>
      </w:pPr>
      <w:r>
        <w:rPr>
          <w:noProof/>
          <w:sz w:val="22"/>
          <w:szCs w:val="22"/>
          <w:lang w:val="de-DE" w:eastAsia="de-DE"/>
        </w:rPr>
        <w:drawing>
          <wp:inline distT="0" distB="0" distL="0" distR="0" wp14:anchorId="4A4112BF" wp14:editId="3D790B8B">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804123" cy="1286643"/>
                    </a:xfrm>
                    <a:prstGeom prst="rect">
                      <a:avLst/>
                    </a:prstGeom>
                    <a:noFill/>
                    <a:ln>
                      <a:noFill/>
                      <a:prstDash/>
                    </a:ln>
                  </pic:spPr>
                </pic:pic>
              </a:graphicData>
            </a:graphic>
          </wp:inline>
        </w:drawing>
      </w:r>
    </w:p>
    <w:p w14:paraId="65DF6482" w14:textId="77777777" w:rsidR="009A7A36" w:rsidRDefault="009A7A36" w:rsidP="009A7A36">
      <w:pPr>
        <w:pStyle w:val="para"/>
        <w:ind w:right="1133" w:firstLine="0"/>
      </w:pPr>
      <w:r>
        <w:rPr>
          <w:rStyle w:val="Carpredefinitoparagrafo1"/>
          <w:iCs/>
        </w:rPr>
        <w:t>The above Unique Identifier marked on the r</w:t>
      </w:r>
      <w:r w:rsidRPr="000D36AD">
        <w:rPr>
          <w:rStyle w:val="Carpredefinitoparagrafo1"/>
          <w:iCs/>
        </w:rPr>
        <w:t>etro</w:t>
      </w:r>
      <w:r>
        <w:rPr>
          <w:rStyle w:val="Carpredefinitoparagrafo1"/>
          <w:iCs/>
        </w:rPr>
        <w:t>-</w:t>
      </w:r>
      <w:r w:rsidRPr="000D36AD">
        <w:rPr>
          <w:rStyle w:val="Carpredefinitoparagrafo1"/>
          <w:iCs/>
        </w:rPr>
        <w:t xml:space="preserve">reflective device </w:t>
      </w:r>
      <w:r>
        <w:rPr>
          <w:rStyle w:val="Carpredefinitoparagrafo1"/>
          <w:iCs/>
        </w:rPr>
        <w:t>shows that the type concerned has been approved and that the relevant information on that type appro</w:t>
      </w:r>
      <w:r>
        <w:t>val can be accessed on the UN secure internet database by using 270650 as the Unique Identifier.</w:t>
      </w:r>
    </w:p>
    <w:p w14:paraId="461FB7E7" w14:textId="77777777" w:rsidR="009A7A36" w:rsidRDefault="009A7A36" w:rsidP="009A7A36">
      <w:pPr>
        <w:pStyle w:val="3para3rdlevel"/>
      </w:pPr>
      <w:r>
        <w:t>3.3.4.</w:t>
      </w:r>
      <w:r>
        <w:tab/>
      </w:r>
      <w:r>
        <w:rPr>
          <w:rStyle w:val="Carpredefinitoparagrafo1"/>
          <w:bCs/>
        </w:rPr>
        <w:t>Marking requirements</w:t>
      </w:r>
    </w:p>
    <w:p w14:paraId="49DEE93E" w14:textId="77777777" w:rsidR="009A7A36" w:rsidRPr="00057F6F" w:rsidRDefault="009A7A36" w:rsidP="009A7A36">
      <w:pPr>
        <w:pStyle w:val="4Para4thlevel"/>
        <w:rPr>
          <w:rStyle w:val="Carpredefinitoparagrafo1"/>
        </w:rPr>
      </w:pPr>
      <w:r>
        <w:rPr>
          <w:iCs/>
        </w:rPr>
        <w:t>3.3</w:t>
      </w:r>
      <w:r w:rsidRPr="00057F6F">
        <w:rPr>
          <w:rStyle w:val="Carpredefinitoparagrafo1"/>
        </w:rPr>
        <w:t>.4.1.</w:t>
      </w:r>
      <w:r w:rsidRPr="00057F6F">
        <w:rPr>
          <w:rStyle w:val="Carpredefinitoparagrafo1"/>
        </w:rPr>
        <w:tab/>
        <w:t>Retro</w:t>
      </w:r>
      <w:r>
        <w:rPr>
          <w:rStyle w:val="Carpredefinitoparagrafo1"/>
        </w:rPr>
        <w:t>-</w:t>
      </w:r>
      <w:r w:rsidRPr="00057F6F">
        <w:rPr>
          <w:rStyle w:val="Carpredefinitoparagrafo1"/>
        </w:rPr>
        <w:t>reflective devices shall bear the trade name or mark of the applicant.</w:t>
      </w:r>
    </w:p>
    <w:p w14:paraId="07A6BE94" w14:textId="77777777" w:rsidR="009A7A36" w:rsidRDefault="009A7A36" w:rsidP="009A7A36">
      <w:pPr>
        <w:pStyle w:val="4Para4thlevel"/>
        <w:rPr>
          <w:iCs/>
        </w:rPr>
      </w:pPr>
      <w:r w:rsidRPr="00057F6F">
        <w:rPr>
          <w:rStyle w:val="Carpredefinitoparagrafo1"/>
        </w:rPr>
        <w:t>3.3.</w:t>
      </w:r>
      <w:r>
        <w:rPr>
          <w:iCs/>
        </w:rPr>
        <w:t>4.2.</w:t>
      </w:r>
      <w:r>
        <w:rPr>
          <w:iCs/>
        </w:rPr>
        <w:tab/>
        <w:t>Retro-reflective devices shall bear</w:t>
      </w:r>
    </w:p>
    <w:p w14:paraId="22E9D915" w14:textId="77777777" w:rsidR="009A7A36" w:rsidRDefault="009A7A36" w:rsidP="009A7A36">
      <w:pPr>
        <w:pStyle w:val="5para5thlevel"/>
      </w:pPr>
      <w:r>
        <w:t>3.3.4.2.1.</w:t>
      </w:r>
      <w:r>
        <w:rPr>
          <w:lang w:eastAsia="ja-JP"/>
        </w:rPr>
        <w:tab/>
        <w:t>i</w:t>
      </w:r>
      <w:r>
        <w:t>n case of a retro-reflector of Class IA, IIIA, IB, IIIB or IVA, the word “TOP” inscribed horizontally on the highest part of the illuminating surface, if such an indication is necessary to determine without ambiguity the angle or angles of rotation prescribed by the manufacturer.</w:t>
      </w:r>
    </w:p>
    <w:p w14:paraId="0039BFA4" w14:textId="77777777" w:rsidR="009A7A36" w:rsidRDefault="009A7A36" w:rsidP="009A7A36">
      <w:pPr>
        <w:pStyle w:val="5para5thlevel"/>
        <w:rPr>
          <w:rFonts w:eastAsiaTheme="minorHAnsi"/>
          <w:bCs/>
        </w:rPr>
      </w:pPr>
      <w:r>
        <w:rPr>
          <w:rFonts w:eastAsiaTheme="minorHAnsi"/>
          <w:bCs/>
        </w:rPr>
        <w:t>3.3.4.2.2.</w:t>
      </w:r>
      <w:r>
        <w:rPr>
          <w:rFonts w:eastAsiaTheme="minorHAnsi"/>
          <w:bCs/>
        </w:rPr>
        <w:tab/>
        <w:t>in case of retro-reflective marking material of Class C, D, E or F an orientation mark "TOP" on any marking material whose retro-reflective system is not omni-rotational.</w:t>
      </w:r>
    </w:p>
    <w:p w14:paraId="4279B538" w14:textId="77777777" w:rsidR="009A7A36" w:rsidRPr="00B935AE" w:rsidRDefault="009A7A36" w:rsidP="009A7A36">
      <w:pPr>
        <w:pStyle w:val="5para5thlevel"/>
        <w:rPr>
          <w:iCs/>
          <w:lang w:eastAsia="ja-JP"/>
        </w:rPr>
      </w:pPr>
      <w:r w:rsidRPr="00B935AE">
        <w:rPr>
          <w:bCs/>
        </w:rPr>
        <w:t>3.3.4.2.3.</w:t>
      </w:r>
      <w:r w:rsidRPr="00B935AE">
        <w:rPr>
          <w:bCs/>
          <w:lang w:eastAsia="ja-JP"/>
        </w:rPr>
        <w:tab/>
      </w:r>
      <w:r w:rsidRPr="00B935AE">
        <w:rPr>
          <w:bCs/>
        </w:rPr>
        <w:t>in case of retro-reflective marking plates of Class 1, 2, 3, 4 or 5, on the plates whose retro-reflective system is not omni-rotational, the word "TOP" inscribed horizontally on the part of the plates which is intended to be the highest part of the plate when mounted on the vehicle.</w:t>
      </w:r>
    </w:p>
    <w:p w14:paraId="5229F97D" w14:textId="77777777" w:rsidR="009A7A36" w:rsidRPr="00B935AE" w:rsidRDefault="009A7A36" w:rsidP="009A7A36">
      <w:pPr>
        <w:pStyle w:val="3para3rdlevel"/>
        <w:rPr>
          <w:lang w:val="en-US"/>
        </w:rPr>
      </w:pPr>
      <w:r w:rsidRPr="00B935AE">
        <w:rPr>
          <w:lang w:val="en-US"/>
        </w:rPr>
        <w:t>3.3.5.</w:t>
      </w:r>
      <w:r w:rsidRPr="00B935AE">
        <w:rPr>
          <w:lang w:val="en-US"/>
        </w:rPr>
        <w:tab/>
        <w:t>Marking location</w:t>
      </w:r>
    </w:p>
    <w:p w14:paraId="2F5517F6" w14:textId="77777777" w:rsidR="009A7A36" w:rsidRPr="00057F6F" w:rsidRDefault="009A7A36" w:rsidP="009A7A36">
      <w:pPr>
        <w:pStyle w:val="4Para4thlevel"/>
        <w:rPr>
          <w:iCs/>
        </w:rPr>
      </w:pPr>
      <w:r w:rsidRPr="00B935AE">
        <w:rPr>
          <w:lang w:val="en-US"/>
        </w:rPr>
        <w:t>3.3</w:t>
      </w:r>
      <w:r w:rsidRPr="00057F6F">
        <w:rPr>
          <w:iCs/>
        </w:rPr>
        <w:t>.5.1.</w:t>
      </w:r>
      <w:r w:rsidRPr="00057F6F">
        <w:rPr>
          <w:iCs/>
        </w:rPr>
        <w:tab/>
        <w:t>The approval marking or the Unique Identifier and the markings in paragraphs 3.3.4</w:t>
      </w:r>
      <w:r>
        <w:rPr>
          <w:iCs/>
        </w:rPr>
        <w:t>.</w:t>
      </w:r>
      <w:r w:rsidRPr="00057F6F">
        <w:rPr>
          <w:iCs/>
        </w:rPr>
        <w:t xml:space="preserve"> shall be clearly legible on the retroreflective device.</w:t>
      </w:r>
    </w:p>
    <w:p w14:paraId="6E851341" w14:textId="77777777" w:rsidR="009A7A36" w:rsidRPr="00004204" w:rsidRDefault="009A7A36" w:rsidP="009A7A36">
      <w:pPr>
        <w:pStyle w:val="4Para4thlevel"/>
      </w:pPr>
      <w:r w:rsidRPr="00004204">
        <w:rPr>
          <w:iCs/>
        </w:rPr>
        <w:t>3.3.</w:t>
      </w:r>
      <w:r w:rsidRPr="00004204">
        <w:t>5.2.</w:t>
      </w:r>
      <w:r w:rsidRPr="00004204">
        <w:tab/>
      </w:r>
      <w:r w:rsidRPr="00004204">
        <w:rPr>
          <w:rFonts w:eastAsiaTheme="minorHAnsi"/>
          <w:bCs/>
        </w:rPr>
        <w:t xml:space="preserve">In </w:t>
      </w:r>
      <w:r w:rsidRPr="00004204">
        <w:rPr>
          <w:rStyle w:val="Carpredefinitoparagrafo1"/>
        </w:rPr>
        <w:t>case</w:t>
      </w:r>
      <w:r w:rsidRPr="00004204">
        <w:rPr>
          <w:rFonts w:eastAsiaTheme="minorHAnsi"/>
          <w:bCs/>
        </w:rPr>
        <w:t xml:space="preserve"> of retro-reflective marking material of Class C, D, E or F. </w:t>
      </w:r>
      <w:r w:rsidRPr="00004204">
        <w:t>These markings shall be positioned on the outside at least once:</w:t>
      </w:r>
    </w:p>
    <w:p w14:paraId="02408B1F" w14:textId="77777777" w:rsidR="009A7A36" w:rsidRPr="00004204" w:rsidRDefault="009A7A36" w:rsidP="009A7A36">
      <w:pPr>
        <w:tabs>
          <w:tab w:val="left" w:pos="1260"/>
        </w:tabs>
        <w:spacing w:before="120" w:after="120"/>
        <w:ind w:left="2268" w:right="1134" w:hanging="567"/>
        <w:jc w:val="both"/>
      </w:pPr>
      <w:r w:rsidRPr="00004204">
        <w:rPr>
          <w:bCs/>
        </w:rPr>
        <w:tab/>
      </w:r>
      <w:r w:rsidRPr="00004204">
        <w:rPr>
          <w:bCs/>
        </w:rPr>
        <w:tab/>
        <w:t>(a)</w:t>
      </w:r>
      <w:r>
        <w:rPr>
          <w:bCs/>
        </w:rPr>
        <w:tab/>
      </w:r>
      <w:r w:rsidRPr="00004204">
        <w:rPr>
          <w:bCs/>
        </w:rPr>
        <w:t xml:space="preserve">on strips in a 0.5 m distance, </w:t>
      </w:r>
    </w:p>
    <w:p w14:paraId="0125C3F6" w14:textId="77777777" w:rsidR="009A7A36" w:rsidRPr="00B935AE" w:rsidRDefault="009A7A36" w:rsidP="009A7A36">
      <w:pPr>
        <w:tabs>
          <w:tab w:val="left" w:pos="1260"/>
        </w:tabs>
        <w:spacing w:before="120" w:after="120"/>
        <w:ind w:right="1134"/>
        <w:jc w:val="both"/>
        <w:rPr>
          <w:bCs/>
          <w:lang w:eastAsia="ja-JP"/>
        </w:rPr>
      </w:pPr>
      <w:r w:rsidRPr="00004204">
        <w:rPr>
          <w:bCs/>
        </w:rPr>
        <w:tab/>
      </w:r>
      <w:r>
        <w:rPr>
          <w:bCs/>
        </w:rPr>
        <w:tab/>
      </w:r>
      <w:r>
        <w:rPr>
          <w:bCs/>
        </w:rPr>
        <w:tab/>
      </w:r>
      <w:r w:rsidRPr="00004204">
        <w:rPr>
          <w:bCs/>
        </w:rPr>
        <w:t>(b)</w:t>
      </w:r>
      <w:r>
        <w:rPr>
          <w:bCs/>
        </w:rPr>
        <w:tab/>
      </w:r>
      <w:r w:rsidRPr="00004204">
        <w:rPr>
          <w:bCs/>
        </w:rPr>
        <w:t>on areas within 100 mm x 100 mm.</w:t>
      </w:r>
    </w:p>
    <w:p w14:paraId="20DB617B" w14:textId="77777777" w:rsidR="009A7A36" w:rsidRPr="00B935AE" w:rsidRDefault="009A7A36" w:rsidP="009A7A36">
      <w:pPr>
        <w:pStyle w:val="3para3rdlevel"/>
      </w:pPr>
      <w:r w:rsidRPr="00B935AE">
        <w:t>3.3.6.</w:t>
      </w:r>
      <w:r w:rsidRPr="00B935AE">
        <w:tab/>
      </w:r>
      <w:r w:rsidRPr="00B935AE">
        <w:rPr>
          <w:rStyle w:val="Carpredefinitoparagrafo1"/>
          <w:bCs/>
        </w:rPr>
        <w:t>Grouped, combined or reciprocally incorporated lamps in retroreflective devices.</w:t>
      </w:r>
    </w:p>
    <w:p w14:paraId="1B375D22" w14:textId="77777777" w:rsidR="009A7A36" w:rsidRPr="00B935AE" w:rsidRDefault="009A7A36" w:rsidP="009A7A36">
      <w:pPr>
        <w:pStyle w:val="4Para4thlevel"/>
      </w:pPr>
      <w:r w:rsidRPr="00B935AE">
        <w:t>3.3.6.1.</w:t>
      </w:r>
      <w:r w:rsidRPr="00B935AE">
        <w:tab/>
        <w:t>Where grouped, combined or reciprocally incorporated lamps have been found to comply with the requirements of several UN Regulations, a single approval mark with the four to six-digit sequential number or Unique Identifier may be affixed. This marking may be located anywhere on the grouped, combined or reciprocally incorporated lamps, provided that:</w:t>
      </w:r>
    </w:p>
    <w:p w14:paraId="35FCA38D" w14:textId="77777777" w:rsidR="009A7A36" w:rsidRPr="00057F6F" w:rsidRDefault="009A7A36" w:rsidP="009A7A36">
      <w:pPr>
        <w:pStyle w:val="5para5thlevel"/>
        <w:rPr>
          <w:bCs/>
        </w:rPr>
      </w:pPr>
      <w:r w:rsidRPr="00B935AE">
        <w:t>3.3.</w:t>
      </w:r>
      <w:r w:rsidRPr="00057F6F">
        <w:rPr>
          <w:bCs/>
        </w:rPr>
        <w:t>6.1.1.</w:t>
      </w:r>
      <w:r w:rsidRPr="00057F6F">
        <w:rPr>
          <w:bCs/>
        </w:rPr>
        <w:tab/>
        <w:t>It is visible after their installation.</w:t>
      </w:r>
    </w:p>
    <w:p w14:paraId="381B3147" w14:textId="77777777" w:rsidR="009A7A36" w:rsidRPr="00B935AE" w:rsidRDefault="009A7A36" w:rsidP="009A7A36">
      <w:pPr>
        <w:pStyle w:val="5para5thlevel"/>
      </w:pPr>
      <w:r w:rsidRPr="00057F6F">
        <w:rPr>
          <w:bCs/>
        </w:rPr>
        <w:t>3.3.</w:t>
      </w:r>
      <w:r w:rsidRPr="00B935AE">
        <w:t>6.1.2.</w:t>
      </w:r>
      <w:r w:rsidRPr="00B935AE">
        <w:tab/>
        <w:t>No part of the grouped, combined or reciprocally incorporated lamps that transmits light can be removed without at the same time removing the approval mark with the four to six-digit sequential number or the Unique Identifier.</w:t>
      </w:r>
    </w:p>
    <w:p w14:paraId="063E32E2" w14:textId="77777777" w:rsidR="009A7A36" w:rsidRPr="00B935AE" w:rsidRDefault="009A7A36" w:rsidP="009A7A36">
      <w:pPr>
        <w:pStyle w:val="4Para4thlevel"/>
      </w:pPr>
      <w:r w:rsidRPr="00B935AE">
        <w:t>3.3.6.2.</w:t>
      </w:r>
      <w:r w:rsidRPr="00B935AE">
        <w:tab/>
        <w:t>The size of the components of a single approval mark shall not be less than the minimum size required for the smallest of the individual marks by the pertinent UN Regulations under which approval has been granted.</w:t>
      </w:r>
    </w:p>
    <w:p w14:paraId="1B32C386" w14:textId="77777777" w:rsidR="009A7A36" w:rsidRPr="00B935AE" w:rsidRDefault="009A7A36" w:rsidP="009A7A36">
      <w:pPr>
        <w:pStyle w:val="4Para4thlevel"/>
      </w:pPr>
      <w:r w:rsidRPr="00B935AE">
        <w:lastRenderedPageBreak/>
        <w:t>3.3.6.3.</w:t>
      </w:r>
      <w:r w:rsidRPr="00B935AE">
        <w:tab/>
        <w:t>Annex 10 gives examples of approval marking arrangements for grouped, combined or reciprocally incorporated lamps with all the additional symbols mentioned above.</w:t>
      </w:r>
    </w:p>
    <w:p w14:paraId="0583A0BC" w14:textId="77777777" w:rsidR="009A7A36" w:rsidRPr="00B935AE" w:rsidRDefault="009A7A36" w:rsidP="009A7A36">
      <w:pPr>
        <w:pStyle w:val="2para2ndlevel"/>
      </w:pPr>
      <w:r w:rsidRPr="00B935AE">
        <w:t>3.4.</w:t>
      </w:r>
      <w:r w:rsidRPr="00B935AE">
        <w:tab/>
        <w:t>Modifications of a type of retro-reflective device for motor vehicles and their trailers and extension of approval</w:t>
      </w:r>
    </w:p>
    <w:p w14:paraId="25B9F07D" w14:textId="77777777" w:rsidR="009A7A36" w:rsidRPr="00B935AE" w:rsidRDefault="009A7A36" w:rsidP="009A7A36">
      <w:pPr>
        <w:pStyle w:val="3para3rdlevel"/>
      </w:pPr>
      <w:r w:rsidRPr="00B935AE">
        <w:rPr>
          <w:lang w:eastAsia="en-GB"/>
        </w:rPr>
        <w:t>3.4.1.</w:t>
      </w:r>
      <w:r w:rsidRPr="00B935AE">
        <w:rPr>
          <w:lang w:eastAsia="en-GB"/>
        </w:rPr>
        <w:tab/>
      </w:r>
      <w:r w:rsidRPr="00B935AE">
        <w:t>Every modification of the type of retro-reflective device shall be notified to the Type Approval Authority which approved the type. The Authority may then either:</w:t>
      </w:r>
    </w:p>
    <w:p w14:paraId="694BBAFB" w14:textId="77777777" w:rsidR="009A7A36" w:rsidRPr="00057F6F" w:rsidRDefault="009A7A36" w:rsidP="009A7A36">
      <w:pPr>
        <w:pStyle w:val="4Para4thlevel"/>
        <w:rPr>
          <w:iCs/>
        </w:rPr>
      </w:pPr>
      <w:r w:rsidRPr="00B935AE">
        <w:t>3.4</w:t>
      </w:r>
      <w:r w:rsidRPr="00057F6F">
        <w:rPr>
          <w:iCs/>
        </w:rPr>
        <w:t>.1.1.</w:t>
      </w:r>
      <w:r w:rsidRPr="00057F6F">
        <w:rPr>
          <w:iCs/>
        </w:rPr>
        <w:tab/>
        <w:t>Consider that the modifications made are unlikely to have an appreciable adverse effect, and that in any case the retro-reflective device still meets the requirements; or</w:t>
      </w:r>
    </w:p>
    <w:p w14:paraId="19512BA4" w14:textId="77777777" w:rsidR="009A7A36" w:rsidRPr="00B935AE" w:rsidRDefault="009A7A36" w:rsidP="009A7A36">
      <w:pPr>
        <w:pStyle w:val="4Para4thlevel"/>
        <w:rPr>
          <w:lang w:eastAsia="en-GB"/>
        </w:rPr>
      </w:pPr>
      <w:r w:rsidRPr="00057F6F">
        <w:rPr>
          <w:iCs/>
        </w:rPr>
        <w:t>3.4</w:t>
      </w:r>
      <w:r w:rsidRPr="00B935AE">
        <w:t>.1.2.</w:t>
      </w:r>
      <w:r w:rsidRPr="00B935AE">
        <w:tab/>
        <w:t>Require</w:t>
      </w:r>
      <w:r w:rsidRPr="00B935AE">
        <w:rPr>
          <w:lang w:eastAsia="en-GB"/>
        </w:rPr>
        <w:t xml:space="preserve"> a further report from the technical service responsible for conducting the tests.</w:t>
      </w:r>
    </w:p>
    <w:p w14:paraId="5A04011A" w14:textId="77777777" w:rsidR="009A7A36" w:rsidRPr="00B935AE" w:rsidRDefault="009A7A36" w:rsidP="009A7A36">
      <w:pPr>
        <w:pStyle w:val="3para3rdlevel"/>
        <w:rPr>
          <w:lang w:eastAsia="en-GB"/>
        </w:rPr>
      </w:pPr>
      <w:r w:rsidRPr="00B935AE">
        <w:rPr>
          <w:lang w:eastAsia="en-GB"/>
        </w:rPr>
        <w:t>3.4.2.</w:t>
      </w:r>
      <w:r w:rsidRPr="00B935AE">
        <w:rPr>
          <w:lang w:eastAsia="en-GB"/>
        </w:rPr>
        <w:tab/>
      </w:r>
      <w:r w:rsidRPr="00B935AE">
        <w:t>Confirmation</w:t>
      </w:r>
      <w:r w:rsidRPr="00B935AE">
        <w:rPr>
          <w:lang w:eastAsia="en-GB"/>
        </w:rPr>
        <w:t xml:space="preserve"> or refusal of approval, specifying the alterations, shall be communicated by the procedure specified in paragraph 3.2.2. to the Contracting Parties to the 1958 Agreement applying this Regulation.</w:t>
      </w:r>
    </w:p>
    <w:p w14:paraId="66AB2A12" w14:textId="77777777" w:rsidR="009A7A36" w:rsidRPr="00B935AE" w:rsidRDefault="009A7A36" w:rsidP="009A7A36">
      <w:pPr>
        <w:pStyle w:val="3para3rdlevel"/>
        <w:rPr>
          <w:lang w:eastAsia="en-GB"/>
        </w:rPr>
      </w:pPr>
      <w:r w:rsidRPr="00B935AE">
        <w:rPr>
          <w:lang w:eastAsia="en-GB"/>
        </w:rPr>
        <w:t>3.4.3.</w:t>
      </w:r>
      <w:r w:rsidRPr="00B935AE">
        <w:rPr>
          <w:lang w:eastAsia="en-GB"/>
        </w:rPr>
        <w:tab/>
      </w:r>
      <w:r w:rsidRPr="00B935AE">
        <w:t>The</w:t>
      </w:r>
      <w:r w:rsidRPr="00B935AE">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4F79D665" w14:textId="77777777" w:rsidR="009A7A36" w:rsidRPr="00004204" w:rsidRDefault="009A7A36" w:rsidP="009A7A36">
      <w:pPr>
        <w:pStyle w:val="2para2ndlevel"/>
      </w:pPr>
      <w:r w:rsidRPr="00004204">
        <w:t>3.5.</w:t>
      </w:r>
      <w:r w:rsidRPr="00004204">
        <w:tab/>
      </w:r>
      <w:r w:rsidRPr="00004204">
        <w:tab/>
        <w:t>Conformity of production</w:t>
      </w:r>
    </w:p>
    <w:p w14:paraId="1022C313" w14:textId="77777777" w:rsidR="009A7A36" w:rsidRPr="00004204" w:rsidRDefault="009A7A36" w:rsidP="009A7A36">
      <w:pPr>
        <w:widowControl w:val="0"/>
        <w:spacing w:after="120"/>
        <w:ind w:left="2268" w:right="1134"/>
        <w:jc w:val="both"/>
        <w:rPr>
          <w:lang w:eastAsia="en-GB"/>
        </w:rPr>
      </w:pPr>
      <w:r w:rsidRPr="00004204">
        <w:rPr>
          <w:lang w:eastAsia="en-GB"/>
        </w:rPr>
        <w:t>The conformity of production procedures shall comply with those set out in the 1958 Agreement, Schedule 1 (E/ECE/TRANS/505/Rev.3), with the following requirements:</w:t>
      </w:r>
    </w:p>
    <w:p w14:paraId="20A27656" w14:textId="77777777" w:rsidR="009A7A36" w:rsidRPr="00004204" w:rsidRDefault="009A7A36" w:rsidP="009A7A36">
      <w:pPr>
        <w:pStyle w:val="3para3rdlevel"/>
      </w:pPr>
      <w:r w:rsidRPr="00004204">
        <w:t>3.5.1.</w:t>
      </w:r>
      <w:r w:rsidRPr="00004204">
        <w:tab/>
        <w:t>Retro-reflectors approved under this Regulation shall be so manufactured as to conform to the type approved by meeting the requirements set forth in paragraphs 4. and 5.</w:t>
      </w:r>
    </w:p>
    <w:p w14:paraId="13A29132" w14:textId="77777777" w:rsidR="009A7A36" w:rsidRDefault="009A7A36" w:rsidP="009A7A36">
      <w:pPr>
        <w:pStyle w:val="4Para4thlevel"/>
      </w:pPr>
      <w:r w:rsidRPr="00004204">
        <w:t>3.5.1.1.</w:t>
      </w:r>
      <w:r w:rsidRPr="00004204">
        <w:tab/>
        <w:t>The minimum requirements for conformity of production control procedures set forth in Annex 2 shall</w:t>
      </w:r>
      <w:r>
        <w:t xml:space="preserve"> be complied with.</w:t>
      </w:r>
    </w:p>
    <w:p w14:paraId="5EA8D75F" w14:textId="77777777" w:rsidR="009A7A36" w:rsidRDefault="009A7A36" w:rsidP="009A7A36">
      <w:pPr>
        <w:pStyle w:val="4Para4thlevel"/>
      </w:pPr>
      <w:r>
        <w:t>3.5.1.2.</w:t>
      </w:r>
      <w:r>
        <w:tab/>
        <w:t>The minimum requirements for sampling by an inspector set forth in Annex 3 shall be complied with.</w:t>
      </w:r>
    </w:p>
    <w:p w14:paraId="0E5B37CC" w14:textId="77777777" w:rsidR="009A7A36" w:rsidRDefault="009A7A36" w:rsidP="009A7A36">
      <w:pPr>
        <w:pStyle w:val="3para3rdlevel"/>
      </w:pPr>
      <w:r>
        <w:t>3.5.2.</w:t>
      </w:r>
      <w:r>
        <w:tab/>
        <w:t>The authority which has granted type approval may at any time verify the conformity control methods applied in each production facility. The normal frequency of these verifications shall be once every two years.</w:t>
      </w:r>
    </w:p>
    <w:p w14:paraId="5C78503E" w14:textId="77777777" w:rsidR="009A7A36" w:rsidRDefault="009A7A36" w:rsidP="009A7A36">
      <w:pPr>
        <w:pStyle w:val="3para3rdlevel"/>
      </w:pPr>
      <w:r>
        <w:t>3.5.3.</w:t>
      </w:r>
      <w:r>
        <w:tab/>
        <w:t>Advance warning triangles approved under this Regulation shall be so manufactured as to conform to the type approved under this Regulation.</w:t>
      </w:r>
    </w:p>
    <w:p w14:paraId="0EAB5123" w14:textId="77777777" w:rsidR="009A7A36" w:rsidRDefault="009A7A36" w:rsidP="009A7A36">
      <w:pPr>
        <w:widowControl w:val="0"/>
        <w:spacing w:after="120"/>
        <w:ind w:left="2268" w:right="1134"/>
        <w:jc w:val="both"/>
        <w:rPr>
          <w:lang w:eastAsia="en-GB"/>
        </w:rPr>
      </w:pPr>
      <w:r>
        <w:t>The</w:t>
      </w:r>
      <w:r>
        <w:rPr>
          <w:lang w:eastAsia="en-GB"/>
        </w:rPr>
        <w:t xml:space="preserve"> compliance with the requirements set forth in paragraphs 4. and 5. shall be verified as follows:</w:t>
      </w:r>
    </w:p>
    <w:p w14:paraId="5D5473CB" w14:textId="77777777" w:rsidR="009A7A36" w:rsidRDefault="009A7A36" w:rsidP="009A7A36">
      <w:pPr>
        <w:pStyle w:val="4Para4thlevel"/>
        <w:rPr>
          <w:lang w:eastAsia="en-GB"/>
        </w:rPr>
      </w:pPr>
      <w:r>
        <w:rPr>
          <w:lang w:eastAsia="en-GB"/>
        </w:rPr>
        <w:t>3.5.3.1.</w:t>
      </w:r>
      <w:r>
        <w:rPr>
          <w:lang w:eastAsia="en-GB"/>
        </w:rPr>
        <w:tab/>
        <w:t xml:space="preserve">In </w:t>
      </w:r>
      <w:r>
        <w:t>addition</w:t>
      </w:r>
      <w:r>
        <w:rPr>
          <w:lang w:eastAsia="en-GB"/>
        </w:rPr>
        <w:t>,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paragraph 5.</w:t>
      </w:r>
    </w:p>
    <w:p w14:paraId="0BEB28E9" w14:textId="77777777" w:rsidR="009A7A36" w:rsidRDefault="009A7A36" w:rsidP="009A7A36">
      <w:pPr>
        <w:pStyle w:val="3para3rdlevel"/>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p>
    <w:p w14:paraId="578D3747" w14:textId="77777777" w:rsidR="009A7A36" w:rsidRDefault="009A7A36" w:rsidP="009A7A36">
      <w:pPr>
        <w:pStyle w:val="4Para4thlevel"/>
        <w:rPr>
          <w:lang w:eastAsia="en-GB"/>
        </w:rPr>
      </w:pPr>
      <w:r>
        <w:t>3.5.4.</w:t>
      </w:r>
      <w:r>
        <w:rPr>
          <w:lang w:eastAsia="en-GB"/>
        </w:rPr>
        <w:t>1.</w:t>
      </w:r>
      <w:r>
        <w:rPr>
          <w:lang w:eastAsia="en-GB"/>
        </w:rPr>
        <w:tab/>
        <w:t xml:space="preserve">The conformity of production shall not be contested if the mean value of the photometric measurements of five specimens taken at random deviates </w:t>
      </w:r>
      <w:r>
        <w:rPr>
          <w:lang w:eastAsia="en-GB"/>
        </w:rPr>
        <w:lastRenderedPageBreak/>
        <w:t>unfavourably by not more than 20 per cent from the prescribed values given in paragraphs 4. and 5.</w:t>
      </w:r>
    </w:p>
    <w:p w14:paraId="5F8E8751" w14:textId="77777777" w:rsidR="009A7A36" w:rsidRDefault="009A7A36" w:rsidP="009A7A36">
      <w:pPr>
        <w:pStyle w:val="4Para4thlevel"/>
        <w:rPr>
          <w:lang w:eastAsia="en-GB"/>
        </w:rPr>
      </w:pPr>
      <w:r>
        <w:rPr>
          <w:lang w:eastAsia="en-GB"/>
        </w:rPr>
        <w:t>3.5.4.2.</w:t>
      </w:r>
      <w:r>
        <w:rPr>
          <w:lang w:eastAsia="en-GB"/>
        </w:rPr>
        <w:tab/>
        <w:t>The conformity of production shall not be contested, if the mean value of the colorimetric properties of five specimens taken at random meet the specifications of paragraphs 4. and 5. to be judged by visual inspection.</w:t>
      </w:r>
    </w:p>
    <w:p w14:paraId="79EA172C" w14:textId="77777777" w:rsidR="009A7A36" w:rsidRDefault="009A7A36" w:rsidP="009A7A36">
      <w:pPr>
        <w:pStyle w:val="4Para4thlevel"/>
      </w:pPr>
      <w:r>
        <w:rPr>
          <w:lang w:eastAsia="en-GB"/>
        </w:rPr>
        <w:t>3.5.4.3.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2487F0A4" w14:textId="77777777" w:rsidR="009A7A36" w:rsidRDefault="009A7A36" w:rsidP="009A7A36">
      <w:pPr>
        <w:pStyle w:val="3para3rdlevel"/>
      </w:pPr>
      <w:r>
        <w:t>3.5.5.</w:t>
      </w:r>
      <w:r>
        <w:tab/>
        <w:t>Any retro-reflective marking plate approved to this Regulation shall be so manufactured as to conform to the type approved by meeting the requirements set forth in paragraphs 4. and 5. (as to resistance to external agents, only paragraph 5.7.6.1. is applied).</w:t>
      </w:r>
    </w:p>
    <w:p w14:paraId="0E278E96" w14:textId="77777777" w:rsidR="009A7A36" w:rsidRDefault="009A7A36" w:rsidP="009A7A36">
      <w:pPr>
        <w:pStyle w:val="4Para4thlevel"/>
        <w:rPr>
          <w:lang w:eastAsia="en-GB"/>
        </w:rPr>
      </w:pPr>
      <w:r>
        <w:t>3.5</w:t>
      </w:r>
      <w:r>
        <w:rPr>
          <w:lang w:eastAsia="en-GB"/>
        </w:rPr>
        <w:t>.5.1.</w:t>
      </w:r>
      <w:r>
        <w:rPr>
          <w:lang w:eastAsia="en-GB"/>
        </w:rPr>
        <w:tab/>
        <w:t>The minimum requirements for conformity of production control procedures set forth in Annex 2 to this Regulation shall be complied with.</w:t>
      </w:r>
    </w:p>
    <w:p w14:paraId="1E95BD27" w14:textId="77777777" w:rsidR="009A7A36" w:rsidRDefault="009A7A36" w:rsidP="009A7A36">
      <w:pPr>
        <w:pStyle w:val="4Para4thlevel"/>
        <w:rPr>
          <w:lang w:eastAsia="en-GB"/>
        </w:rPr>
      </w:pPr>
      <w:r>
        <w:rPr>
          <w:lang w:eastAsia="en-GB"/>
        </w:rPr>
        <w:t>3.5.5.2.</w:t>
      </w:r>
      <w:r>
        <w:rPr>
          <w:lang w:eastAsia="en-GB"/>
        </w:rPr>
        <w:tab/>
        <w:t>The minimum requirements for sampling by an inspector set forth in Annex 3 to this Regulation shall be complied with.</w:t>
      </w:r>
    </w:p>
    <w:p w14:paraId="71863E88" w14:textId="77777777" w:rsidR="009A7A36" w:rsidRDefault="009A7A36" w:rsidP="009A7A36">
      <w:pPr>
        <w:pStyle w:val="4Para4thlevel"/>
      </w:pPr>
      <w:r>
        <w:rPr>
          <w:lang w:eastAsia="en-GB"/>
        </w:rPr>
        <w:t>3.5.5.3.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4619DE8B" w14:textId="77777777" w:rsidR="009A7A36" w:rsidRDefault="009A7A36" w:rsidP="009A7A36">
      <w:pPr>
        <w:pStyle w:val="2para2ndlevel"/>
      </w:pPr>
      <w:r>
        <w:t>3.6.</w:t>
      </w:r>
      <w:r>
        <w:tab/>
        <w:t>Penalties for non-conformity of production</w:t>
      </w:r>
    </w:p>
    <w:p w14:paraId="697B4D24" w14:textId="77777777" w:rsidR="009A7A36" w:rsidRDefault="009A7A36" w:rsidP="009A7A36">
      <w:pPr>
        <w:pStyle w:val="3para3rdlevel"/>
      </w:pPr>
      <w:r>
        <w:rPr>
          <w:lang w:eastAsia="en-GB"/>
        </w:rPr>
        <w:t>3.6</w:t>
      </w:r>
      <w:r>
        <w:t>.1.</w:t>
      </w:r>
      <w:r>
        <w:tab/>
        <w:t>The approval granted may be withdrawn if the requirements in this Regulation are not met.</w:t>
      </w:r>
    </w:p>
    <w:p w14:paraId="3A4B4554" w14:textId="77777777" w:rsidR="009A7A36" w:rsidRDefault="009A7A36" w:rsidP="009A7A36">
      <w:pPr>
        <w:pStyle w:val="3para3rdlevel"/>
        <w:rPr>
          <w:lang w:eastAsia="en-GB"/>
        </w:rPr>
      </w:pPr>
      <w:r>
        <w:t>3.6</w:t>
      </w:r>
      <w:r>
        <w:rPr>
          <w:lang w:eastAsia="en-GB"/>
        </w:rPr>
        <w:t>.2.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74AF8CE4" w14:textId="77777777" w:rsidR="009A7A36" w:rsidRDefault="009A7A36" w:rsidP="009A7A36">
      <w:pPr>
        <w:pStyle w:val="2para2ndlevel"/>
        <w:rPr>
          <w:lang w:eastAsia="en-GB"/>
        </w:rPr>
      </w:pPr>
      <w:r>
        <w:rPr>
          <w:lang w:eastAsia="en-GB"/>
        </w:rPr>
        <w:t>3.7.</w:t>
      </w:r>
      <w:r>
        <w:rPr>
          <w:lang w:eastAsia="en-GB"/>
        </w:rPr>
        <w:tab/>
        <w:t>Production definitively discontinued</w:t>
      </w:r>
    </w:p>
    <w:p w14:paraId="0DBCFDD1" w14:textId="77777777" w:rsidR="009A7A36" w:rsidRDefault="009A7A36" w:rsidP="009A7A36">
      <w:pPr>
        <w:widowControl w:val="0"/>
        <w:spacing w:after="120"/>
        <w:ind w:left="2268" w:right="1134"/>
        <w:jc w:val="both"/>
        <w:rPr>
          <w:highlight w:val="yellow"/>
        </w:rPr>
      </w:pPr>
      <w:r>
        <w:t>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communication form conforming to the model in Annex 1.</w:t>
      </w:r>
    </w:p>
    <w:p w14:paraId="2661FF7D" w14:textId="77777777" w:rsidR="009A7A36" w:rsidRDefault="009A7A36" w:rsidP="009A7A36">
      <w:pPr>
        <w:pStyle w:val="2para2ndlevel"/>
        <w:rPr>
          <w:lang w:eastAsia="en-GB"/>
        </w:rPr>
      </w:pPr>
      <w:r>
        <w:rPr>
          <w:lang w:eastAsia="en-GB"/>
        </w:rPr>
        <w:t>3.8.</w:t>
      </w:r>
      <w:r>
        <w:rPr>
          <w:lang w:eastAsia="en-GB"/>
        </w:rPr>
        <w:tab/>
        <w:t>Name and address of the Technical Services responsible for conducting approval tests; and of Type Approval Authorities</w:t>
      </w:r>
    </w:p>
    <w:p w14:paraId="1893199B" w14:textId="77777777" w:rsidR="009A7A36" w:rsidRDefault="009A7A36" w:rsidP="009A7A36">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5E4A15D1" w14:textId="77777777" w:rsidR="009A7A36" w:rsidRPr="00942D8D" w:rsidRDefault="009A7A36" w:rsidP="009A7A36">
      <w:pPr>
        <w:pStyle w:val="HChG"/>
        <w:ind w:left="2268"/>
        <w:outlineLvl w:val="0"/>
        <w:rPr>
          <w:lang w:eastAsia="fr-FR"/>
        </w:rPr>
      </w:pPr>
      <w:r w:rsidRPr="00942D8D">
        <w:rPr>
          <w:lang w:eastAsia="fr-FR"/>
        </w:rPr>
        <w:t>4.</w:t>
      </w:r>
      <w:r w:rsidRPr="00942D8D">
        <w:rPr>
          <w:lang w:eastAsia="fr-FR"/>
        </w:rPr>
        <w:tab/>
        <w:t>General requirements</w:t>
      </w:r>
    </w:p>
    <w:p w14:paraId="5B33C9D7" w14:textId="77777777" w:rsidR="009A7A36" w:rsidRDefault="009A7A36" w:rsidP="009A7A36">
      <w:pPr>
        <w:widowControl w:val="0"/>
        <w:spacing w:after="120"/>
        <w:ind w:left="2268" w:right="1134"/>
        <w:jc w:val="both"/>
        <w:rPr>
          <w:lang w:val="en-US"/>
        </w:rPr>
      </w:pPr>
      <w:r>
        <w:rPr>
          <w:lang w:val="en-US"/>
        </w:rPr>
        <w:t xml:space="preserve">The requirements contained in sections 5. "General specifications" and 6. "Individual specifications" and in the Annexes referenced in the said sections of UN Regulations Nos. 48, 53, 74 or 86, and their series of amendments in force at the time of application for the retro-reflecting device type approval shall apply to this Regulation. </w:t>
      </w:r>
    </w:p>
    <w:p w14:paraId="6CD331EB" w14:textId="77777777" w:rsidR="009A7A36" w:rsidRDefault="009A7A36" w:rsidP="009A7A36">
      <w:pPr>
        <w:widowControl w:val="0"/>
        <w:spacing w:after="120"/>
        <w:ind w:left="2268" w:right="1134"/>
        <w:jc w:val="both"/>
      </w:pPr>
      <w:r>
        <w:rPr>
          <w:lang w:val="en-US"/>
        </w:rPr>
        <w:t xml:space="preserve">The requirements pertinent to each retro-reflecting device and to the category/ies of vehicle on which the retro-reflecting device is intended to be </w:t>
      </w:r>
      <w:r>
        <w:rPr>
          <w:lang w:val="en-US"/>
        </w:rPr>
        <w:lastRenderedPageBreak/>
        <w:t>installed shall be applied, where its verification at the moment of retro-reflecting device type approval is feasible.</w:t>
      </w:r>
    </w:p>
    <w:p w14:paraId="7D2EE506" w14:textId="77777777" w:rsidR="009A7A36" w:rsidRDefault="009A7A36" w:rsidP="009A7A36">
      <w:pPr>
        <w:pStyle w:val="2para2ndlevel"/>
        <w:rPr>
          <w:caps/>
          <w:u w:val="single"/>
        </w:rPr>
      </w:pPr>
      <w:r>
        <w:t>4.1.</w:t>
      </w:r>
      <w:r>
        <w:tab/>
        <w:t>For</w:t>
      </w:r>
      <w:r>
        <w:rPr>
          <w:lang w:eastAsia="en-GB"/>
        </w:rPr>
        <w:t xml:space="preserve"> the purpose of this Regulation,</w:t>
      </w:r>
      <w:r>
        <w:t xml:space="preserve"> retro-reflectors or retro-reflective marking materials or marking plates or </w:t>
      </w:r>
      <w:r>
        <w:rPr>
          <w:lang w:eastAsia="en-GB"/>
        </w:rPr>
        <w:t xml:space="preserve">advance warning triangles for general descriptions </w:t>
      </w:r>
      <w:r>
        <w:t>herein after referred to as "retro-reflective devices".</w:t>
      </w:r>
    </w:p>
    <w:p w14:paraId="0B1523AC" w14:textId="77777777" w:rsidR="009A7A36" w:rsidRDefault="009A7A36" w:rsidP="009A7A36">
      <w:pPr>
        <w:pStyle w:val="3para3rdlevel"/>
      </w:pPr>
      <w:r>
        <w:t>4.1.1.</w:t>
      </w:r>
      <w:r>
        <w:tab/>
        <w:t>Retro-reflective devices shall be so constructed that they function satisfactorily and will continue to do so in normal use. In addition, they must not have any defect in design or manufacture that is detrimental to their efficient operation or to their maintenance in good condition.</w:t>
      </w:r>
    </w:p>
    <w:p w14:paraId="45064724" w14:textId="77777777" w:rsidR="009A7A36" w:rsidRDefault="009A7A36" w:rsidP="009A7A36">
      <w:pPr>
        <w:pStyle w:val="3para3rdlevel"/>
      </w:pPr>
      <w:r>
        <w:t>4.1.2.</w:t>
      </w:r>
      <w:r>
        <w:tab/>
        <w:t>The components of retro-reflective devices or parts thereof shall not be capable of being easily dismantled.</w:t>
      </w:r>
    </w:p>
    <w:p w14:paraId="1CE3F8C3" w14:textId="77777777" w:rsidR="009A7A36" w:rsidRDefault="009A7A36" w:rsidP="009A7A36">
      <w:pPr>
        <w:pStyle w:val="3para3rdlevel"/>
      </w:pPr>
      <w:r>
        <w:t>4.1.3.</w:t>
      </w:r>
      <w:r>
        <w:tab/>
        <w:t>The means of attachment of the retro-reflective marking materials shall be durable and stable.</w:t>
      </w:r>
    </w:p>
    <w:p w14:paraId="70CB0BA8" w14:textId="77777777" w:rsidR="009A7A36" w:rsidRPr="001C7764" w:rsidRDefault="009A7A36" w:rsidP="009A7A36">
      <w:pPr>
        <w:pStyle w:val="3para3rdlevel"/>
      </w:pPr>
      <w:r>
        <w:t>4.1.4.</w:t>
      </w:r>
      <w:r>
        <w:tab/>
      </w:r>
      <w:r w:rsidRPr="001C7764">
        <w:t>The outer surface of retro-reflective devices shall be easy to clean. The surface shall therefore not be rough and any protuberances they may exhibit shall not prevent easy cleaning.</w:t>
      </w:r>
    </w:p>
    <w:p w14:paraId="388B1C6D" w14:textId="77777777" w:rsidR="009A7A36" w:rsidRPr="001C7764" w:rsidRDefault="009A7A36" w:rsidP="009A7A36">
      <w:pPr>
        <w:pStyle w:val="3para3rdlevel"/>
      </w:pPr>
      <w:r w:rsidRPr="001C7764">
        <w:t>4.1.5.</w:t>
      </w:r>
      <w:r w:rsidRPr="001C7764">
        <w:tab/>
        <w:t>There shall be no access to the inner surface of the retro-reflectors when in normal use.</w:t>
      </w:r>
    </w:p>
    <w:p w14:paraId="4BCE46C2" w14:textId="77777777" w:rsidR="009A7A36" w:rsidRPr="001C7764" w:rsidRDefault="009A7A36" w:rsidP="009A7A36">
      <w:pPr>
        <w:pStyle w:val="3para3rdlevel"/>
      </w:pPr>
      <w:r w:rsidRPr="001C7764">
        <w:t>4.1.6.</w:t>
      </w:r>
      <w:r w:rsidRPr="001C7764">
        <w:tab/>
      </w:r>
      <w:r w:rsidRPr="001C7764">
        <w:rPr>
          <w:bCs/>
        </w:rPr>
        <w:t>In</w:t>
      </w:r>
      <w:r w:rsidRPr="001C7764">
        <w:t xml:space="preserve"> case of retro-reflectors</w:t>
      </w:r>
    </w:p>
    <w:p w14:paraId="437D4D0E" w14:textId="77777777" w:rsidR="009A7A36" w:rsidRPr="001C7764" w:rsidRDefault="009A7A36" w:rsidP="009A7A36">
      <w:pPr>
        <w:pStyle w:val="4Para4thlevel"/>
        <w:rPr>
          <w:lang w:eastAsia="en-GB"/>
        </w:rPr>
      </w:pPr>
      <w:r w:rsidRPr="001C7764">
        <w:t>4.1.</w:t>
      </w:r>
      <w:r w:rsidRPr="001C7764">
        <w:rPr>
          <w:lang w:eastAsia="en-GB"/>
        </w:rPr>
        <w:t>6.1.</w:t>
      </w:r>
      <w:r w:rsidRPr="001C7764">
        <w:rPr>
          <w:lang w:eastAsia="en-GB"/>
        </w:rPr>
        <w:tab/>
      </w:r>
      <w:r w:rsidRPr="00A8212C">
        <w:rPr>
          <w:lang w:eastAsia="en-GB"/>
        </w:rPr>
        <w:t>Retro</w:t>
      </w:r>
      <w:r w:rsidRPr="001C7764">
        <w:rPr>
          <w:lang w:eastAsia="en-GB"/>
        </w:rPr>
        <w:t>-reflectors may consist of a combined retro-reflecting optical unit and filter, which must be so designed that they cannot be separated under normal conditions of use.</w:t>
      </w:r>
    </w:p>
    <w:p w14:paraId="3901DDFD" w14:textId="77777777" w:rsidR="009A7A36" w:rsidRPr="001C7764" w:rsidRDefault="009A7A36" w:rsidP="009A7A36">
      <w:pPr>
        <w:pStyle w:val="4Para4thlevel"/>
        <w:rPr>
          <w:bCs/>
        </w:rPr>
      </w:pPr>
      <w:r w:rsidRPr="001C7764">
        <w:rPr>
          <w:lang w:eastAsia="en-GB"/>
        </w:rPr>
        <w:t>4.1.</w:t>
      </w:r>
      <w:r w:rsidRPr="001C7764">
        <w:t>6.2.</w:t>
      </w:r>
      <w:r w:rsidRPr="001C7764">
        <w:tab/>
      </w:r>
      <w:r w:rsidRPr="001C7764">
        <w:rPr>
          <w:bCs/>
        </w:rPr>
        <w:t>The</w:t>
      </w:r>
      <w:r w:rsidRPr="001C7764">
        <w:t xml:space="preserve"> colouring of retro-reflecting optical units and filters by means of paint or varnish is not permitted.</w:t>
      </w:r>
    </w:p>
    <w:p w14:paraId="17AE0CD4" w14:textId="77777777" w:rsidR="009A7A36" w:rsidRPr="001C7764" w:rsidRDefault="009A7A36" w:rsidP="009A7A36">
      <w:pPr>
        <w:pStyle w:val="2para2ndlevel"/>
      </w:pPr>
      <w:r w:rsidRPr="001C7764">
        <w:t>4.2.</w:t>
      </w:r>
      <w:r w:rsidRPr="001C7764">
        <w:tab/>
        <w:t>Colorimetric test conditions</w:t>
      </w:r>
    </w:p>
    <w:p w14:paraId="0B2ED34C" w14:textId="77777777" w:rsidR="009A7A36" w:rsidRPr="001C7764" w:rsidRDefault="009A7A36" w:rsidP="009A7A36">
      <w:pPr>
        <w:pStyle w:val="3para3rdlevel"/>
      </w:pPr>
      <w:r w:rsidRPr="001C7764">
        <w:t>4.2.1.</w:t>
      </w:r>
      <w:r w:rsidRPr="001C7764">
        <w:tab/>
        <w:t>Test procedure for night time colours:</w:t>
      </w:r>
    </w:p>
    <w:p w14:paraId="1E6CB984" w14:textId="77777777" w:rsidR="009A7A36" w:rsidRPr="001C7764" w:rsidRDefault="009A7A36" w:rsidP="009A7A36">
      <w:pPr>
        <w:pStyle w:val="4Para4thlevel"/>
        <w:rPr>
          <w:lang w:eastAsia="en-GB"/>
        </w:rPr>
      </w:pPr>
      <w:r w:rsidRPr="001C7764">
        <w:t>4.2</w:t>
      </w:r>
      <w:r w:rsidRPr="001C7764">
        <w:rPr>
          <w:lang w:eastAsia="en-GB"/>
        </w:rPr>
        <w:t>.1.1.</w:t>
      </w:r>
      <w:r w:rsidRPr="001C7764">
        <w:rPr>
          <w:lang w:eastAsia="en-GB"/>
        </w:rPr>
        <w:tab/>
        <w:t>These specifications shall apply only to white, red or amber retro-reflective devices</w:t>
      </w:r>
    </w:p>
    <w:p w14:paraId="4C15CB8D" w14:textId="77777777" w:rsidR="009A7A36" w:rsidRPr="001C7764" w:rsidRDefault="009A7A36" w:rsidP="009A7A36">
      <w:pPr>
        <w:pStyle w:val="4Para4thlevel"/>
      </w:pPr>
      <w:r w:rsidRPr="001C7764">
        <w:rPr>
          <w:lang w:eastAsia="en-GB"/>
        </w:rPr>
        <w:t>4.</w:t>
      </w:r>
      <w:r w:rsidRPr="001C7764">
        <w:t>2.</w:t>
      </w:r>
      <w:r w:rsidRPr="001C7764">
        <w:rPr>
          <w:bCs/>
        </w:rPr>
        <w:t>1.2.</w:t>
      </w:r>
      <w:r w:rsidRPr="001C7764">
        <w:rPr>
          <w:bCs/>
        </w:rPr>
        <w:tab/>
        <w:t xml:space="preserve">For </w:t>
      </w:r>
      <w:r w:rsidRPr="001C7764">
        <w:t>testing</w:t>
      </w:r>
      <w:r w:rsidRPr="001C7764">
        <w:rPr>
          <w:bCs/>
        </w:rPr>
        <w:t xml:space="preserve"> the colour of the retro-reflective device, the</w:t>
      </w:r>
      <w:r w:rsidRPr="001C7764">
        <w:t xml:space="preserve"> device</w:t>
      </w:r>
      <w:r w:rsidRPr="001C7764">
        <w:rPr>
          <w:bCs/>
        </w:rPr>
        <w:t xml:space="preserve"> shall be illuminated by CIE Standard Illuminant A, with an angle of divergence of 1/3° and an illumination angle of </w:t>
      </w:r>
      <w:r>
        <w:rPr>
          <w:rFonts w:ascii="Symbol" w:hAnsi="Symbol"/>
          <w:bCs/>
        </w:rPr>
        <w:t></w:t>
      </w:r>
      <w:r>
        <w:rPr>
          <w:bCs/>
          <w:vertAlign w:val="subscript"/>
        </w:rPr>
        <w:t>1</w:t>
      </w:r>
      <w:r>
        <w:rPr>
          <w:bCs/>
        </w:rPr>
        <w:t>= </w:t>
      </w:r>
      <w:r>
        <w:rPr>
          <w:rFonts w:ascii="Symbol" w:hAnsi="Symbol"/>
          <w:bCs/>
        </w:rPr>
        <w:t></w:t>
      </w:r>
      <w:r>
        <w:rPr>
          <w:bCs/>
          <w:vertAlign w:val="subscript"/>
        </w:rPr>
        <w:t>2</w:t>
      </w:r>
      <w:r>
        <w:rPr>
          <w:bCs/>
        </w:rPr>
        <w:t xml:space="preserve">= 0 </w:t>
      </w:r>
      <w:r w:rsidRPr="001C7764">
        <w:rPr>
          <w:bCs/>
        </w:rPr>
        <w:t>degree, or, if this produces a colourless surface reflection, an angle</w:t>
      </w:r>
      <w:r>
        <w:rPr>
          <w:bCs/>
        </w:rPr>
        <w:t xml:space="preserve"> </w:t>
      </w:r>
      <w:r>
        <w:rPr>
          <w:rFonts w:ascii="Symbol" w:hAnsi="Symbol"/>
          <w:bCs/>
        </w:rPr>
        <w:t></w:t>
      </w:r>
      <w:r>
        <w:rPr>
          <w:rFonts w:ascii="Symbol" w:hAnsi="Symbol"/>
          <w:bCs/>
        </w:rPr>
        <w:t></w:t>
      </w:r>
      <w:r>
        <w:rPr>
          <w:bCs/>
          <w:vertAlign w:val="subscript"/>
        </w:rPr>
        <w:t>1</w:t>
      </w:r>
      <w:r>
        <w:rPr>
          <w:bCs/>
        </w:rPr>
        <w:t> = </w:t>
      </w:r>
      <w:r w:rsidRPr="00C04F46">
        <w:rPr>
          <w:bCs/>
          <w:highlight w:val="lightGray"/>
        </w:rPr>
        <w:t>±</w:t>
      </w:r>
      <w:r>
        <w:rPr>
          <w:bCs/>
        </w:rPr>
        <w:t> 5 degrees</w:t>
      </w:r>
      <w:r w:rsidRPr="001C7764">
        <w:rPr>
          <w:bCs/>
        </w:rPr>
        <w:t xml:space="preserve">, </w:t>
      </w:r>
      <w:r>
        <w:rPr>
          <w:rFonts w:ascii="Symbol" w:hAnsi="Symbol"/>
          <w:bCs/>
        </w:rPr>
        <w:t></w:t>
      </w:r>
      <w:r>
        <w:rPr>
          <w:rFonts w:ascii="Symbol" w:hAnsi="Symbol"/>
          <w:bCs/>
        </w:rPr>
        <w:t></w:t>
      </w:r>
      <w:r>
        <w:rPr>
          <w:bCs/>
          <w:vertAlign w:val="subscript"/>
        </w:rPr>
        <w:t>2</w:t>
      </w:r>
      <w:r>
        <w:rPr>
          <w:bCs/>
        </w:rPr>
        <w:t> = 0°</w:t>
      </w:r>
      <w:r w:rsidRPr="001C7764">
        <w:rPr>
          <w:bCs/>
        </w:rPr>
        <w:t>, the trichromatic coordinates of the reflected luminous intensity must be within the limits according to the specifications in paragraph 2.30. of UN Regulation No. 48.</w:t>
      </w:r>
    </w:p>
    <w:p w14:paraId="7B2ECED0" w14:textId="77777777" w:rsidR="009A7A36" w:rsidRPr="001C7764" w:rsidRDefault="009A7A36" w:rsidP="009A7A36">
      <w:pPr>
        <w:pStyle w:val="4Para4thlevel"/>
        <w:rPr>
          <w:bCs/>
        </w:rPr>
      </w:pPr>
      <w:r w:rsidRPr="001C7764">
        <w:t>4.2.</w:t>
      </w:r>
      <w:r w:rsidRPr="001C7764">
        <w:rPr>
          <w:bCs/>
        </w:rPr>
        <w:t>1.3.</w:t>
      </w:r>
      <w:r w:rsidRPr="001C7764">
        <w:rPr>
          <w:bCs/>
        </w:rPr>
        <w:tab/>
      </w:r>
      <w:bookmarkStart w:id="4" w:name="_Hlk51599176"/>
      <w:r w:rsidRPr="001C7764">
        <w:t>White</w:t>
      </w:r>
      <w:r w:rsidRPr="001C7764">
        <w:rPr>
          <w:bCs/>
        </w:rPr>
        <w:t xml:space="preserve"> retro-reflective devices must not produce a selective reflection, that is to say, the trichromatic coordinates "x" and "y" of Standard Illuminant "A" used to illuminate the retro-reflective device must not undergo a change of more than 0.01 after reflection by the retro-reflective device</w:t>
      </w:r>
      <w:bookmarkEnd w:id="4"/>
      <w:r w:rsidRPr="001C7764">
        <w:rPr>
          <w:bCs/>
        </w:rPr>
        <w:t>.</w:t>
      </w:r>
    </w:p>
    <w:p w14:paraId="4DC105A9" w14:textId="77777777" w:rsidR="009A7A36" w:rsidRPr="001C7764" w:rsidRDefault="009A7A36" w:rsidP="009A7A36">
      <w:pPr>
        <w:pStyle w:val="3para3rdlevel"/>
      </w:pPr>
      <w:r w:rsidRPr="001C7764">
        <w:t>4.2.2.</w:t>
      </w:r>
      <w:r w:rsidRPr="001C7764">
        <w:tab/>
      </w:r>
      <w:r w:rsidRPr="001C7764">
        <w:tab/>
        <w:t>Test procedure for day time colours:</w:t>
      </w:r>
    </w:p>
    <w:p w14:paraId="0103073B" w14:textId="77777777" w:rsidR="009A7A36" w:rsidRPr="001C7764" w:rsidRDefault="009A7A36" w:rsidP="009A7A36">
      <w:pPr>
        <w:widowControl w:val="0"/>
        <w:spacing w:after="120"/>
        <w:ind w:left="2268" w:right="1134" w:hanging="1134"/>
        <w:jc w:val="both"/>
        <w:rPr>
          <w:bCs/>
        </w:rPr>
      </w:pPr>
      <w:r w:rsidRPr="001C7764">
        <w:rPr>
          <w:lang w:eastAsia="ja-JP"/>
        </w:rPr>
        <w:tab/>
      </w:r>
      <w:r w:rsidRPr="001C7764">
        <w:t>For</w:t>
      </w:r>
      <w:r w:rsidRPr="001C7764">
        <w:rPr>
          <w:bCs/>
        </w:rPr>
        <w:t xml:space="preserve"> testing the daytime colour, the material shall be illuminated by the CIE Standard Illuminant D65 (</w:t>
      </w:r>
      <w:r w:rsidRPr="001C7764">
        <w:t>ISO 11664-2:2007(E)/CIE S 014-2/E:2006</w:t>
      </w:r>
      <w:r w:rsidRPr="001C7764">
        <w:rPr>
          <w:bCs/>
        </w:rPr>
        <w:t>) using geometry (45a:0) or (0:45a) as described in Part 2 of Annex 4.</w:t>
      </w:r>
    </w:p>
    <w:p w14:paraId="6C3905F2" w14:textId="77777777" w:rsidR="009A7A36" w:rsidRPr="001C7764" w:rsidRDefault="009A7A36" w:rsidP="009A7A36">
      <w:pPr>
        <w:pStyle w:val="2para2ndlevel"/>
        <w:rPr>
          <w:lang w:eastAsia="ja-JP"/>
        </w:rPr>
      </w:pPr>
      <w:r w:rsidRPr="001C7764">
        <w:rPr>
          <w:lang w:eastAsia="ja-JP"/>
        </w:rPr>
        <w:t>4.3.</w:t>
      </w:r>
      <w:r w:rsidRPr="001C7764">
        <w:rPr>
          <w:lang w:eastAsia="ja-JP"/>
        </w:rPr>
        <w:tab/>
        <w:t>Determination of the luminance factor:</w:t>
      </w:r>
    </w:p>
    <w:p w14:paraId="62A618DD" w14:textId="77777777" w:rsidR="009A7A36" w:rsidRPr="001C7764" w:rsidRDefault="009A7A36" w:rsidP="009A7A36">
      <w:pPr>
        <w:widowControl w:val="0"/>
        <w:spacing w:after="120"/>
        <w:ind w:left="2268" w:right="1134"/>
        <w:jc w:val="both"/>
      </w:pPr>
      <w:r w:rsidRPr="001C7764">
        <w:rPr>
          <w:lang w:eastAsia="ja-JP"/>
        </w:rPr>
        <w:t>For the determination</w:t>
      </w:r>
      <w:r w:rsidRPr="001C7764">
        <w:t xml:space="preserve"> of the luminance factor, the sample shall be tested with the method as described in Part 2 of Annex 4.</w:t>
      </w:r>
    </w:p>
    <w:p w14:paraId="1914B6B8" w14:textId="77777777" w:rsidR="009A7A36" w:rsidRPr="00A26E96" w:rsidRDefault="009A7A36" w:rsidP="009A7A36">
      <w:pPr>
        <w:pStyle w:val="HChG"/>
        <w:ind w:left="2268"/>
        <w:outlineLvl w:val="0"/>
        <w:rPr>
          <w:lang w:eastAsia="fr-FR"/>
        </w:rPr>
      </w:pPr>
      <w:r>
        <w:rPr>
          <w:lang w:eastAsia="fr-FR"/>
        </w:rPr>
        <w:lastRenderedPageBreak/>
        <w:t>5.</w:t>
      </w:r>
      <w:r>
        <w:rPr>
          <w:lang w:eastAsia="fr-FR"/>
        </w:rPr>
        <w:tab/>
      </w:r>
      <w:r w:rsidRPr="00A26E96">
        <w:rPr>
          <w:lang w:eastAsia="fr-FR"/>
        </w:rPr>
        <w:t>Specific technical requirements</w:t>
      </w:r>
    </w:p>
    <w:p w14:paraId="4AB281EA" w14:textId="77777777" w:rsidR="009A7A36" w:rsidRDefault="009A7A36" w:rsidP="009A7A36">
      <w:pPr>
        <w:pStyle w:val="2para2ndlevel"/>
      </w:pPr>
      <w:r>
        <w:t>5.1.</w:t>
      </w:r>
      <w:r>
        <w:tab/>
        <w:t>Technical requirements concerning retro-reflectors of the Classes IA and IB (Symbols "IA" and "IB")</w:t>
      </w:r>
    </w:p>
    <w:p w14:paraId="3D2EDC61" w14:textId="77777777" w:rsidR="009A7A36" w:rsidRDefault="009A7A36" w:rsidP="009A7A36">
      <w:pPr>
        <w:pStyle w:val="3para3rdlevel"/>
      </w:pPr>
      <w:r>
        <w:t>5.1.1.</w:t>
      </w:r>
      <w:r>
        <w:tab/>
        <w:t>Every retro-reflector of the Classes IA and IB, when tested according to paragraph 5.1.7., shall meet:</w:t>
      </w:r>
    </w:p>
    <w:p w14:paraId="49C93E11" w14:textId="77777777" w:rsidR="009A7A36" w:rsidRDefault="009A7A36" w:rsidP="009A7A36">
      <w:pPr>
        <w:tabs>
          <w:tab w:val="left" w:pos="1260"/>
        </w:tabs>
        <w:spacing w:before="120" w:after="120"/>
        <w:ind w:left="2835" w:right="1134" w:hanging="567"/>
        <w:jc w:val="both"/>
      </w:pPr>
      <w:r>
        <w:t>(a)</w:t>
      </w:r>
      <w:r>
        <w:tab/>
        <w:t xml:space="preserve">The dimensions and shape requirements set forth in Annex 5; and </w:t>
      </w:r>
    </w:p>
    <w:p w14:paraId="485F014B" w14:textId="77777777" w:rsidR="009A7A36" w:rsidRDefault="009A7A36" w:rsidP="009A7A36">
      <w:pPr>
        <w:tabs>
          <w:tab w:val="left" w:pos="1260"/>
        </w:tabs>
        <w:spacing w:before="120" w:after="120"/>
        <w:ind w:left="2835" w:right="1134" w:hanging="567"/>
        <w:jc w:val="both"/>
      </w:pPr>
      <w:r>
        <w:t>(b)</w:t>
      </w:r>
      <w:r>
        <w:tab/>
        <w:t>The photometric and colorimetric requirements as specified in paragraphs 5.1.4. to 5.1.5.; and</w:t>
      </w:r>
    </w:p>
    <w:p w14:paraId="7FC18265" w14:textId="77777777" w:rsidR="009A7A36" w:rsidRDefault="009A7A36" w:rsidP="009A7A36">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3DB448F7" w14:textId="77777777" w:rsidR="009A7A36" w:rsidRDefault="009A7A36" w:rsidP="009A7A36">
      <w:pPr>
        <w:pStyle w:val="3para3rdlevel"/>
      </w:pPr>
      <w:r>
        <w:t>5.1.2.</w:t>
      </w:r>
      <w:r>
        <w:tab/>
        <w:t xml:space="preserve">The applicant shall submit ten samples for approval which shall be tested in the chronological order as indicated in paragraph 5.1.7. </w:t>
      </w:r>
    </w:p>
    <w:p w14:paraId="485FF157" w14:textId="77777777" w:rsidR="009A7A36" w:rsidRDefault="009A7A36" w:rsidP="009A7A36">
      <w:pPr>
        <w:pStyle w:val="3para3rdlevel"/>
      </w:pPr>
      <w:r>
        <w:t>5.1.3.</w:t>
      </w:r>
      <w:r>
        <w:tab/>
        <w:t>Test procedure.</w:t>
      </w:r>
    </w:p>
    <w:p w14:paraId="23BA66A2" w14:textId="77777777" w:rsidR="009A7A36" w:rsidRDefault="009A7A36" w:rsidP="009A7A36">
      <w:pPr>
        <w:pStyle w:val="4Para4thlevel"/>
      </w:pPr>
      <w:r>
        <w:t>5.1.3.1.</w:t>
      </w:r>
      <w:r>
        <w:tab/>
        <w:t xml:space="preserve">After verification of the general specifications (paragraph 4.) and the specifications of shape and dimensions (Annex 5), the ten samples shall be subjected to the heat resistance test described in Part 1 of Annex 6 and at least one hour after this test examined as to their colorimetric characteristics </w:t>
      </w:r>
      <w:r>
        <w:rPr>
          <w:bCs/>
          <w:lang w:val="en-US" w:eastAsia="ja-JP"/>
        </w:rPr>
        <w:t>in paragraph 5.1.5.</w:t>
      </w:r>
      <w:r>
        <w:rPr>
          <w:b/>
          <w:lang w:val="en-US" w:eastAsia="ja-JP"/>
        </w:rPr>
        <w:t xml:space="preserve"> </w:t>
      </w:r>
      <w:r>
        <w:t>and R</w:t>
      </w:r>
      <w:r>
        <w:rPr>
          <w:vertAlign w:val="subscript"/>
        </w:rPr>
        <w:t>I</w:t>
      </w:r>
      <w:r>
        <w:t xml:space="preserve"> 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 Part 1 of </w:t>
      </w:r>
      <w:r>
        <w:rPr>
          <w:bCs/>
          <w:lang w:val="en-US" w:eastAsia="ja-JP"/>
        </w:rPr>
        <w:t>Annex 4, paragraphs 1.1. and 1.2.</w:t>
      </w:r>
    </w:p>
    <w:p w14:paraId="41000807" w14:textId="77777777" w:rsidR="009A7A36" w:rsidRDefault="009A7A36" w:rsidP="009A7A36">
      <w:pPr>
        <w:widowControl w:val="0"/>
        <w:spacing w:after="120"/>
        <w:ind w:left="2268" w:right="1134"/>
        <w:jc w:val="both"/>
      </w:pPr>
      <w:r>
        <w:tab/>
        <w:t>The two retro-reflectors giving the minimum and maximum values shall then be fully tested as shown in paragraph 5.1.4.</w:t>
      </w:r>
    </w:p>
    <w:p w14:paraId="3940D0B5" w14:textId="77777777" w:rsidR="009A7A36" w:rsidRDefault="009A7A36" w:rsidP="009A7A36">
      <w:pPr>
        <w:widowControl w:val="0"/>
        <w:spacing w:after="120"/>
        <w:ind w:left="2268" w:right="1134"/>
        <w:jc w:val="both"/>
      </w:pPr>
      <w:r>
        <w:tab/>
        <w:t>These two samples shall be kept by the laboratories for any further checks which may be found necessary.</w:t>
      </w:r>
    </w:p>
    <w:p w14:paraId="06937345" w14:textId="77777777" w:rsidR="009A7A36" w:rsidRPr="00A26E96" w:rsidRDefault="009A7A36" w:rsidP="009A7A36">
      <w:pPr>
        <w:widowControl w:val="0"/>
        <w:spacing w:after="120"/>
        <w:ind w:left="2268" w:right="1134"/>
        <w:jc w:val="both"/>
      </w:pPr>
      <w:r>
        <w:t xml:space="preserve">Four samples out of </w:t>
      </w:r>
      <w:r w:rsidRPr="00A26E96">
        <w:t xml:space="preserve">the remaining eight samples shall be selected at random and divided into two groups of two in each group. </w:t>
      </w:r>
    </w:p>
    <w:p w14:paraId="61B9C46E" w14:textId="77777777" w:rsidR="009A7A36" w:rsidRPr="00A26E96" w:rsidRDefault="009A7A36" w:rsidP="009A7A36">
      <w:pPr>
        <w:widowControl w:val="0"/>
        <w:spacing w:after="120"/>
        <w:ind w:left="2268" w:right="1134"/>
        <w:jc w:val="both"/>
      </w:pPr>
      <w:r w:rsidRPr="00A26E96">
        <w:tab/>
        <w:t>The other eight samples shall be divided into four groups of two:</w:t>
      </w:r>
    </w:p>
    <w:p w14:paraId="2EB189CD" w14:textId="77777777" w:rsidR="009A7A36" w:rsidRPr="00A26E96" w:rsidRDefault="009A7A36" w:rsidP="009A7A36">
      <w:pPr>
        <w:pStyle w:val="SingleTxtG"/>
        <w:ind w:left="3969" w:hanging="1701"/>
      </w:pPr>
      <w:r w:rsidRPr="00A26E96">
        <w:t>First group:</w:t>
      </w:r>
      <w:r w:rsidRPr="00A26E96">
        <w:tab/>
      </w:r>
      <w:r w:rsidRPr="00A26E96">
        <w:tab/>
        <w:t>The two samples shall be subjected successively to the water penetration test (Part 2 of Annex 6) and then, if this test is satisfactory, to the tests for resistance to fuels and lubricants (Parts 1 and 2 of Annex 7).</w:t>
      </w:r>
    </w:p>
    <w:p w14:paraId="6C004F24" w14:textId="77777777" w:rsidR="009A7A36" w:rsidRPr="00A26E96" w:rsidRDefault="009A7A36" w:rsidP="009A7A36">
      <w:pPr>
        <w:pStyle w:val="SingleTxtG"/>
        <w:ind w:left="3969" w:hanging="1701"/>
      </w:pPr>
      <w:r w:rsidRPr="00A26E96">
        <w:t>Second group:</w:t>
      </w:r>
      <w:r w:rsidRPr="00A26E96">
        <w:tab/>
        <w:t xml:space="preserve">The two samples shall, if necessary, be subjected to the corrosion test in Part 4 of Annex 6, and then to the abrasive-strength test of the rear face of the retro-reflective device </w:t>
      </w:r>
      <w:r>
        <w:t xml:space="preserve">in </w:t>
      </w:r>
      <w:r w:rsidRPr="00A26E96">
        <w:t>Part 5 of Annex 6.</w:t>
      </w:r>
    </w:p>
    <w:p w14:paraId="62E917D4" w14:textId="77777777" w:rsidR="009A7A36" w:rsidRPr="00004204" w:rsidRDefault="009A7A36" w:rsidP="009A7A36">
      <w:pPr>
        <w:pStyle w:val="SingleTxtG"/>
        <w:ind w:left="3969" w:hanging="1701"/>
      </w:pPr>
      <w:r w:rsidRPr="00004204">
        <w:t>Third group:</w:t>
      </w:r>
      <w:r w:rsidRPr="00004204">
        <w:tab/>
      </w:r>
      <w:r w:rsidRPr="00004204">
        <w:tab/>
        <w:t>The two samples shall be subjected to the test for stability in time of the optical properties of retro-reflective device in Part 3 of Annex 4.</w:t>
      </w:r>
    </w:p>
    <w:p w14:paraId="234414AE" w14:textId="77777777" w:rsidR="009A7A36" w:rsidRPr="00A26E96" w:rsidRDefault="009A7A36" w:rsidP="009A7A36">
      <w:pPr>
        <w:pStyle w:val="SingleTxtG"/>
        <w:ind w:left="3969" w:hanging="1701"/>
      </w:pPr>
      <w:r w:rsidRPr="00004204">
        <w:t>Fourth group:</w:t>
      </w:r>
      <w:r w:rsidRPr="00004204">
        <w:tab/>
      </w:r>
      <w:r w:rsidRPr="00004204">
        <w:tab/>
        <w:t>The two samples shall be subjected to the resistance to weathering test (Part 6 of Annex 6).</w:t>
      </w:r>
    </w:p>
    <w:p w14:paraId="05DA29F0" w14:textId="77777777" w:rsidR="009A7A36" w:rsidRDefault="009A7A36" w:rsidP="009A7A36">
      <w:pPr>
        <w:pStyle w:val="4Para4thlevel"/>
      </w:pPr>
      <w:r w:rsidRPr="00A26E96">
        <w:t>5.1.3.2.</w:t>
      </w:r>
      <w:r w:rsidRPr="00A26E96">
        <w:tab/>
        <w:t>After undergoing the tests referred to</w:t>
      </w:r>
      <w:r>
        <w:t xml:space="preserve"> in the paragraph 5.1.3.1., the retro-reflectors in each group must have:</w:t>
      </w:r>
    </w:p>
    <w:p w14:paraId="1D877DAF" w14:textId="77777777" w:rsidR="009A7A36" w:rsidRDefault="009A7A36" w:rsidP="009A7A36">
      <w:pPr>
        <w:pStyle w:val="5para5thlevel"/>
      </w:pPr>
      <w:r>
        <w:t>5.1.3.2.1.</w:t>
      </w:r>
      <w:r>
        <w:tab/>
        <w:t>A colour which satisfies the conditions laid down in paragraph 5.1.5.</w:t>
      </w:r>
    </w:p>
    <w:p w14:paraId="71ED5D77" w14:textId="77777777" w:rsidR="009A7A36" w:rsidRDefault="009A7A36" w:rsidP="009A7A36">
      <w:pPr>
        <w:pStyle w:val="5para5thlevel"/>
      </w:pPr>
      <w:r>
        <w:t>5.1.3.2.2.</w:t>
      </w:r>
      <w:r>
        <w:tab/>
        <w:t>A R</w:t>
      </w:r>
      <w:r>
        <w:rPr>
          <w:vertAlign w:val="subscript"/>
        </w:rPr>
        <w:t>I</w:t>
      </w:r>
      <w:r>
        <w:t xml:space="preserve"> which satisfies the conditions laid down in paragraph 5.1.4.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w:t>
      </w:r>
      <w:r>
        <w:rPr>
          <w:bCs/>
          <w:lang w:val="en-US" w:eastAsia="ja-JP"/>
        </w:rPr>
        <w:t>Part 1 of Annex 4, paragraphs 1.1. and 1.2.</w:t>
      </w:r>
    </w:p>
    <w:p w14:paraId="3A279598" w14:textId="77777777" w:rsidR="009A7A36" w:rsidRDefault="009A7A36" w:rsidP="009A7A36">
      <w:pPr>
        <w:pStyle w:val="3para3rdlevel"/>
      </w:pPr>
      <w:r>
        <w:lastRenderedPageBreak/>
        <w:t>5.1.4.</w:t>
      </w:r>
      <w:r>
        <w:tab/>
      </w:r>
      <w:r>
        <w:tab/>
        <w:t>Minimum values for the R</w:t>
      </w:r>
      <w:r>
        <w:rPr>
          <w:vertAlign w:val="subscript"/>
        </w:rPr>
        <w:t>I</w:t>
      </w:r>
      <w:r>
        <w:t xml:space="preserve"> values of retro-reflection</w:t>
      </w:r>
    </w:p>
    <w:p w14:paraId="1BA2A955" w14:textId="77777777" w:rsidR="009A7A36" w:rsidRDefault="009A7A36" w:rsidP="009A7A36">
      <w:pPr>
        <w:pStyle w:val="4Para4thlevel"/>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 R</w:t>
      </w:r>
      <w:r>
        <w:rPr>
          <w:vertAlign w:val="subscript"/>
        </w:rPr>
        <w:t>I</w:t>
      </w:r>
      <w:r>
        <w:t>.</w:t>
      </w:r>
    </w:p>
    <w:p w14:paraId="4A46F5CC" w14:textId="77777777" w:rsidR="009A7A36" w:rsidRDefault="009A7A36" w:rsidP="009A7A36">
      <w:pPr>
        <w:pStyle w:val="4Para4thlevel"/>
      </w:pPr>
      <w:r>
        <w:t>5.1.4.2.</w:t>
      </w:r>
      <w:r>
        <w:tab/>
      </w:r>
      <w:r>
        <w:tab/>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1F507DBC" w14:textId="77777777" w:rsidR="009A7A36" w:rsidRDefault="009A7A36" w:rsidP="009A7A36">
      <w:pPr>
        <w:pStyle w:val="4Para4thlevel"/>
      </w:pPr>
      <w:r>
        <w:t>5.1.4.3.</w:t>
      </w:r>
      <w:r>
        <w:tab/>
      </w:r>
      <w:r>
        <w:tab/>
        <w:t>For photometric measurements, only the illuminating surface defined by the planes contiguous to the outermost parts of the optical system of the retro-reflective device as indicated by the manufacturer and contained within a circle of 200 mm diameter for Class IA or IB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6DF45AFA" w14:textId="77777777" w:rsidR="009A7A36" w:rsidRDefault="009A7A36" w:rsidP="009A7A36">
      <w:pPr>
        <w:pStyle w:val="4Para4thlevel"/>
      </w:pPr>
      <w:r>
        <w:t>5.1.</w:t>
      </w:r>
      <w:r>
        <w:rPr>
          <w:rFonts w:cs="Courier New"/>
          <w:szCs w:val="24"/>
        </w:rPr>
        <w:t>4.4.</w:t>
      </w:r>
      <w:r>
        <w:rPr>
          <w:rFonts w:cs="Courier New"/>
          <w:szCs w:val="24"/>
        </w:rPr>
        <w:tab/>
      </w:r>
      <w:r>
        <w:rPr>
          <w:rFonts w:cs="Courier New"/>
          <w:szCs w:val="24"/>
        </w:rPr>
        <w:tab/>
      </w:r>
      <w:r>
        <w:t>Class IA and Class IB</w:t>
      </w:r>
    </w:p>
    <w:p w14:paraId="5253262D" w14:textId="77777777" w:rsidR="009A7A36" w:rsidRDefault="009A7A36" w:rsidP="009A7A36">
      <w:pPr>
        <w:pStyle w:val="5para5thlevel"/>
        <w:rPr>
          <w:rFonts w:cs="Courier New"/>
          <w:szCs w:val="24"/>
        </w:rPr>
      </w:pPr>
      <w:r>
        <w:t>5.1.4.4.1.</w:t>
      </w:r>
      <w:r>
        <w:tab/>
        <w:t>When measured as described in paragraph 3 of Part 1 of Annex 4, the R</w:t>
      </w:r>
      <w:r>
        <w:rPr>
          <w:vertAlign w:val="subscript"/>
        </w:rPr>
        <w:t>I</w:t>
      </w:r>
      <w:r>
        <w:t xml:space="preserve"> values for red retro-reflectors</w:t>
      </w:r>
      <w:r>
        <w:rPr>
          <w:rFonts w:cs="Courier New"/>
          <w:szCs w:val="24"/>
        </w:rPr>
        <w:t xml:space="preserve"> must be equal to or greater than those in Table 3, expressed in millicandelas per lux, for the angles of divergence and illumination shown.</w:t>
      </w:r>
    </w:p>
    <w:p w14:paraId="5AEC61D7" w14:textId="77777777" w:rsidR="009A7A36" w:rsidRPr="00725A8F" w:rsidRDefault="009A7A36" w:rsidP="009A7A36">
      <w:pPr>
        <w:pStyle w:val="NoSpacing"/>
        <w:spacing w:before="240"/>
        <w:ind w:left="2268"/>
        <w:rPr>
          <w:b/>
          <w:bCs/>
        </w:rPr>
      </w:pPr>
      <w:r w:rsidRPr="00725A8F">
        <w:t>Table 3</w:t>
      </w:r>
    </w:p>
    <w:p w14:paraId="3972589C" w14:textId="77777777" w:rsidR="009A7A36" w:rsidRPr="00A8212C" w:rsidRDefault="009A7A36" w:rsidP="009A7A36">
      <w:pPr>
        <w:pStyle w:val="NoSpacing"/>
        <w:spacing w:after="120"/>
        <w:ind w:left="2268"/>
        <w:rPr>
          <w:b/>
          <w:bCs/>
        </w:rPr>
      </w:pPr>
      <w:r w:rsidRPr="00004204">
        <w:rPr>
          <w:b/>
          <w:bCs/>
        </w:rPr>
        <w:t>Requirements for R</w:t>
      </w:r>
      <w:r w:rsidRPr="00004204">
        <w:rPr>
          <w:b/>
          <w:bCs/>
          <w:vertAlign w:val="subscript"/>
        </w:rPr>
        <w:t>I</w:t>
      </w:r>
      <w:r w:rsidRPr="00004204">
        <w:rPr>
          <w:b/>
          <w:bCs/>
        </w:rPr>
        <w:t xml:space="preserve"> values of Retro-reflectors</w:t>
      </w:r>
    </w:p>
    <w:tbl>
      <w:tblPr>
        <w:tblW w:w="7655" w:type="dxa"/>
        <w:tblInd w:w="1204" w:type="dxa"/>
        <w:tblCellMar>
          <w:left w:w="70" w:type="dxa"/>
          <w:right w:w="70" w:type="dxa"/>
        </w:tblCellMar>
        <w:tblLook w:val="04A0" w:firstRow="1" w:lastRow="0" w:firstColumn="1" w:lastColumn="0" w:noHBand="0" w:noVBand="1"/>
      </w:tblPr>
      <w:tblGrid>
        <w:gridCol w:w="733"/>
        <w:gridCol w:w="668"/>
        <w:gridCol w:w="972"/>
        <w:gridCol w:w="1184"/>
        <w:gridCol w:w="696"/>
        <w:gridCol w:w="696"/>
        <w:gridCol w:w="696"/>
        <w:gridCol w:w="670"/>
        <w:gridCol w:w="670"/>
        <w:gridCol w:w="670"/>
      </w:tblGrid>
      <w:tr w:rsidR="009A7A36" w14:paraId="560040A2" w14:textId="77777777" w:rsidTr="0095159F">
        <w:trPr>
          <w:trHeight w:val="290"/>
        </w:trPr>
        <w:tc>
          <w:tcPr>
            <w:tcW w:w="35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BE3AE6" w14:textId="77777777" w:rsidR="009A7A36" w:rsidRPr="00004204" w:rsidRDefault="009A7A36" w:rsidP="0095159F">
            <w:pPr>
              <w:spacing w:line="240" w:lineRule="auto"/>
              <w:jc w:val="center"/>
              <w:rPr>
                <w:i/>
                <w:iCs/>
                <w:sz w:val="16"/>
                <w:szCs w:val="16"/>
                <w:lang w:val="en-US" w:eastAsia="de-DE"/>
              </w:rPr>
            </w:pPr>
          </w:p>
        </w:tc>
        <w:tc>
          <w:tcPr>
            <w:tcW w:w="4098" w:type="dxa"/>
            <w:gridSpan w:val="6"/>
            <w:tcBorders>
              <w:top w:val="single" w:sz="4" w:space="0" w:color="auto"/>
              <w:left w:val="nil"/>
              <w:bottom w:val="single" w:sz="4" w:space="0" w:color="auto"/>
              <w:right w:val="single" w:sz="4" w:space="0" w:color="auto"/>
            </w:tcBorders>
            <w:shd w:val="clear" w:color="auto" w:fill="auto"/>
            <w:vAlign w:val="center"/>
            <w:hideMark/>
          </w:tcPr>
          <w:p w14:paraId="06E68EC8"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Angles in degrees</w:t>
            </w:r>
          </w:p>
        </w:tc>
      </w:tr>
      <w:tr w:rsidR="009A7A36" w14:paraId="456BF3BB" w14:textId="77777777" w:rsidTr="0095159F">
        <w:trPr>
          <w:trHeight w:val="290"/>
        </w:trPr>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62BC669C"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Class</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70B94DC1"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Colour</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14:paraId="0FE8D236"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Illumination angles [º]</w:t>
            </w:r>
          </w:p>
        </w:tc>
        <w:tc>
          <w:tcPr>
            <w:tcW w:w="1184" w:type="dxa"/>
            <w:tcBorders>
              <w:top w:val="nil"/>
              <w:left w:val="nil"/>
              <w:bottom w:val="single" w:sz="4" w:space="0" w:color="auto"/>
              <w:right w:val="single" w:sz="4" w:space="0" w:color="auto"/>
            </w:tcBorders>
            <w:shd w:val="clear" w:color="auto" w:fill="auto"/>
            <w:vAlign w:val="center"/>
            <w:hideMark/>
          </w:tcPr>
          <w:p w14:paraId="71D52713" w14:textId="77777777" w:rsidR="009A7A36" w:rsidRPr="00004204" w:rsidRDefault="009A7A36" w:rsidP="0095159F">
            <w:pPr>
              <w:spacing w:line="240" w:lineRule="auto"/>
              <w:ind w:firstLineChars="100" w:firstLine="160"/>
              <w:jc w:val="center"/>
              <w:rPr>
                <w:i/>
                <w:iCs/>
                <w:sz w:val="16"/>
                <w:szCs w:val="16"/>
                <w:lang w:eastAsia="de-DE"/>
              </w:rPr>
            </w:pPr>
            <w:r w:rsidRPr="00004204">
              <w:rPr>
                <w:i/>
                <w:iCs/>
                <w:sz w:val="16"/>
                <w:szCs w:val="16"/>
                <w:lang w:eastAsia="de-DE"/>
              </w:rPr>
              <w:t>Vertical β1</w:t>
            </w:r>
          </w:p>
        </w:tc>
        <w:tc>
          <w:tcPr>
            <w:tcW w:w="696" w:type="dxa"/>
            <w:tcBorders>
              <w:top w:val="nil"/>
              <w:left w:val="nil"/>
              <w:bottom w:val="single" w:sz="4" w:space="0" w:color="auto"/>
              <w:right w:val="single" w:sz="4" w:space="0" w:color="auto"/>
            </w:tcBorders>
            <w:shd w:val="clear" w:color="auto" w:fill="auto"/>
            <w:vAlign w:val="center"/>
            <w:hideMark/>
          </w:tcPr>
          <w:p w14:paraId="1948EC5B"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1DA01AA1"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±10°</w:t>
            </w:r>
          </w:p>
        </w:tc>
        <w:tc>
          <w:tcPr>
            <w:tcW w:w="696" w:type="dxa"/>
            <w:tcBorders>
              <w:top w:val="nil"/>
              <w:left w:val="nil"/>
              <w:bottom w:val="single" w:sz="4" w:space="0" w:color="auto"/>
              <w:right w:val="single" w:sz="4" w:space="0" w:color="auto"/>
            </w:tcBorders>
            <w:shd w:val="clear" w:color="auto" w:fill="auto"/>
            <w:vAlign w:val="center"/>
            <w:hideMark/>
          </w:tcPr>
          <w:p w14:paraId="222A557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±5°</w:t>
            </w:r>
          </w:p>
        </w:tc>
        <w:tc>
          <w:tcPr>
            <w:tcW w:w="670" w:type="dxa"/>
            <w:tcBorders>
              <w:top w:val="nil"/>
              <w:left w:val="nil"/>
              <w:bottom w:val="single" w:sz="4" w:space="0" w:color="auto"/>
              <w:right w:val="single" w:sz="4" w:space="0" w:color="auto"/>
            </w:tcBorders>
            <w:shd w:val="clear" w:color="auto" w:fill="auto"/>
            <w:vAlign w:val="center"/>
            <w:hideMark/>
          </w:tcPr>
          <w:p w14:paraId="4D1DEBA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0FE5762E"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70F36B65"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r>
      <w:tr w:rsidR="009A7A36" w14:paraId="276AE03D" w14:textId="77777777" w:rsidTr="0095159F">
        <w:trPr>
          <w:trHeight w:val="290"/>
        </w:trPr>
        <w:tc>
          <w:tcPr>
            <w:tcW w:w="733" w:type="dxa"/>
            <w:vMerge/>
            <w:tcBorders>
              <w:top w:val="nil"/>
              <w:left w:val="single" w:sz="4" w:space="0" w:color="auto"/>
              <w:bottom w:val="single" w:sz="4" w:space="0" w:color="auto"/>
              <w:right w:val="single" w:sz="4" w:space="0" w:color="auto"/>
            </w:tcBorders>
            <w:vAlign w:val="center"/>
            <w:hideMark/>
          </w:tcPr>
          <w:p w14:paraId="59723874"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0DECAD16" w14:textId="77777777" w:rsidR="009A7A36" w:rsidRDefault="009A7A36" w:rsidP="0095159F">
            <w:pPr>
              <w:spacing w:line="240" w:lineRule="auto"/>
              <w:jc w:val="center"/>
              <w:rPr>
                <w:sz w:val="16"/>
                <w:szCs w:val="16"/>
                <w:lang w:eastAsia="de-DE"/>
              </w:rPr>
            </w:pPr>
          </w:p>
        </w:tc>
        <w:tc>
          <w:tcPr>
            <w:tcW w:w="972" w:type="dxa"/>
            <w:vMerge/>
            <w:tcBorders>
              <w:top w:val="nil"/>
              <w:left w:val="single" w:sz="4" w:space="0" w:color="auto"/>
              <w:bottom w:val="single" w:sz="4" w:space="0" w:color="auto"/>
              <w:right w:val="single" w:sz="4" w:space="0" w:color="auto"/>
            </w:tcBorders>
            <w:vAlign w:val="center"/>
            <w:hideMark/>
          </w:tcPr>
          <w:p w14:paraId="4BB8CA88" w14:textId="77777777" w:rsidR="009A7A36" w:rsidRPr="00004204"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0B3E9D53" w14:textId="77777777" w:rsidR="009A7A36" w:rsidRPr="00004204" w:rsidRDefault="009A7A36" w:rsidP="0095159F">
            <w:pPr>
              <w:spacing w:line="240" w:lineRule="auto"/>
              <w:ind w:firstLineChars="100" w:firstLine="160"/>
              <w:jc w:val="center"/>
              <w:rPr>
                <w:i/>
                <w:iCs/>
                <w:sz w:val="16"/>
                <w:szCs w:val="16"/>
                <w:lang w:eastAsia="de-DE"/>
              </w:rPr>
            </w:pPr>
            <w:r w:rsidRPr="00004204">
              <w:rPr>
                <w:i/>
                <w:iCs/>
                <w:sz w:val="16"/>
                <w:szCs w:val="16"/>
                <w:lang w:eastAsia="de-DE"/>
              </w:rPr>
              <w:t>Horizontal β2</w:t>
            </w:r>
          </w:p>
        </w:tc>
        <w:tc>
          <w:tcPr>
            <w:tcW w:w="696" w:type="dxa"/>
            <w:tcBorders>
              <w:top w:val="nil"/>
              <w:left w:val="nil"/>
              <w:bottom w:val="single" w:sz="4" w:space="0" w:color="auto"/>
              <w:right w:val="single" w:sz="4" w:space="0" w:color="auto"/>
            </w:tcBorders>
            <w:shd w:val="clear" w:color="auto" w:fill="auto"/>
            <w:vAlign w:val="center"/>
            <w:hideMark/>
          </w:tcPr>
          <w:p w14:paraId="7C262B6D"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5F5CF03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0B78D630"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±20°</w:t>
            </w:r>
          </w:p>
        </w:tc>
        <w:tc>
          <w:tcPr>
            <w:tcW w:w="670" w:type="dxa"/>
            <w:tcBorders>
              <w:top w:val="nil"/>
              <w:left w:val="nil"/>
              <w:bottom w:val="single" w:sz="4" w:space="0" w:color="auto"/>
              <w:right w:val="single" w:sz="4" w:space="0" w:color="auto"/>
            </w:tcBorders>
            <w:shd w:val="clear" w:color="auto" w:fill="auto"/>
            <w:vAlign w:val="center"/>
            <w:hideMark/>
          </w:tcPr>
          <w:p w14:paraId="35BD9F3E"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±30°</w:t>
            </w:r>
          </w:p>
        </w:tc>
        <w:tc>
          <w:tcPr>
            <w:tcW w:w="670" w:type="dxa"/>
            <w:tcBorders>
              <w:top w:val="nil"/>
              <w:left w:val="nil"/>
              <w:bottom w:val="single" w:sz="4" w:space="0" w:color="auto"/>
              <w:right w:val="single" w:sz="4" w:space="0" w:color="auto"/>
            </w:tcBorders>
            <w:shd w:val="clear" w:color="auto" w:fill="auto"/>
            <w:vAlign w:val="center"/>
            <w:hideMark/>
          </w:tcPr>
          <w:p w14:paraId="4692E304"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±40°</w:t>
            </w:r>
          </w:p>
        </w:tc>
        <w:tc>
          <w:tcPr>
            <w:tcW w:w="670" w:type="dxa"/>
            <w:tcBorders>
              <w:top w:val="nil"/>
              <w:left w:val="nil"/>
              <w:bottom w:val="single" w:sz="4" w:space="0" w:color="auto"/>
              <w:right w:val="single" w:sz="4" w:space="0" w:color="auto"/>
            </w:tcBorders>
            <w:shd w:val="clear" w:color="auto" w:fill="auto"/>
            <w:vAlign w:val="center"/>
            <w:hideMark/>
          </w:tcPr>
          <w:p w14:paraId="0C1BF3F6"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±50°</w:t>
            </w:r>
          </w:p>
        </w:tc>
      </w:tr>
      <w:tr w:rsidR="009A7A36" w14:paraId="0C4F4988" w14:textId="77777777" w:rsidTr="0095159F">
        <w:trPr>
          <w:trHeight w:val="290"/>
        </w:trPr>
        <w:tc>
          <w:tcPr>
            <w:tcW w:w="3557" w:type="dxa"/>
            <w:gridSpan w:val="4"/>
            <w:tcBorders>
              <w:top w:val="single" w:sz="4" w:space="0" w:color="auto"/>
              <w:left w:val="single" w:sz="4" w:space="0" w:color="auto"/>
              <w:bottom w:val="single" w:sz="12" w:space="0" w:color="auto"/>
              <w:right w:val="single" w:sz="4" w:space="0" w:color="auto"/>
            </w:tcBorders>
            <w:vAlign w:val="center"/>
          </w:tcPr>
          <w:p w14:paraId="4A293CA8" w14:textId="77777777" w:rsidR="009A7A36" w:rsidRPr="009D4B4A" w:rsidRDefault="009A7A36" w:rsidP="0095159F">
            <w:pPr>
              <w:spacing w:line="240" w:lineRule="auto"/>
              <w:ind w:firstLineChars="100" w:firstLine="161"/>
              <w:jc w:val="center"/>
              <w:rPr>
                <w:b/>
                <w:bCs/>
                <w:i/>
                <w:iCs/>
                <w:sz w:val="16"/>
                <w:szCs w:val="16"/>
                <w:lang w:eastAsia="de-DE"/>
              </w:rPr>
            </w:pPr>
          </w:p>
        </w:tc>
        <w:tc>
          <w:tcPr>
            <w:tcW w:w="4098" w:type="dxa"/>
            <w:gridSpan w:val="6"/>
            <w:tcBorders>
              <w:top w:val="single" w:sz="4" w:space="0" w:color="auto"/>
              <w:left w:val="nil"/>
              <w:bottom w:val="single" w:sz="12" w:space="0" w:color="auto"/>
              <w:right w:val="single" w:sz="4" w:space="0" w:color="auto"/>
            </w:tcBorders>
            <w:shd w:val="clear" w:color="auto" w:fill="auto"/>
            <w:vAlign w:val="center"/>
          </w:tcPr>
          <w:p w14:paraId="2B08D139" w14:textId="77777777" w:rsidR="009A7A36" w:rsidRPr="009D4B4A" w:rsidRDefault="009A7A36" w:rsidP="0095159F">
            <w:pPr>
              <w:spacing w:line="240" w:lineRule="auto"/>
              <w:jc w:val="center"/>
              <w:rPr>
                <w:b/>
                <w:bCs/>
                <w:i/>
                <w:iCs/>
                <w:sz w:val="16"/>
                <w:szCs w:val="16"/>
                <w:lang w:eastAsia="de-DE"/>
              </w:rPr>
            </w:pPr>
            <w:r w:rsidRPr="009D4B4A">
              <w:rPr>
                <w:b/>
                <w:bCs/>
                <w:i/>
                <w:iCs/>
                <w:sz w:val="16"/>
                <w:szCs w:val="16"/>
                <w:lang w:val="en-US" w:eastAsia="de-DE"/>
              </w:rPr>
              <w:t>Minimum requirements for R</w:t>
            </w:r>
            <w:r w:rsidRPr="009D4B4A">
              <w:rPr>
                <w:b/>
                <w:bCs/>
                <w:i/>
                <w:iCs/>
                <w:sz w:val="16"/>
                <w:szCs w:val="16"/>
                <w:vertAlign w:val="subscript"/>
                <w:lang w:val="en-US" w:eastAsia="de-DE"/>
              </w:rPr>
              <w:t>I</w:t>
            </w:r>
            <w:r w:rsidRPr="009D4B4A">
              <w:rPr>
                <w:b/>
                <w:bCs/>
                <w:i/>
                <w:iCs/>
                <w:sz w:val="16"/>
                <w:szCs w:val="16"/>
                <w:lang w:val="en-US" w:eastAsia="de-DE"/>
              </w:rPr>
              <w:t xml:space="preserve"> values in mcd∙lx</w:t>
            </w:r>
            <w:r w:rsidRPr="009D4B4A">
              <w:rPr>
                <w:b/>
                <w:bCs/>
                <w:i/>
                <w:iCs/>
                <w:sz w:val="16"/>
                <w:szCs w:val="16"/>
                <w:vertAlign w:val="superscript"/>
                <w:lang w:val="en-US" w:eastAsia="de-DE"/>
              </w:rPr>
              <w:t>-1</w:t>
            </w:r>
          </w:p>
        </w:tc>
      </w:tr>
      <w:tr w:rsidR="009A7A36" w14:paraId="78A0E41F" w14:textId="77777777" w:rsidTr="0095159F">
        <w:trPr>
          <w:trHeight w:val="290"/>
        </w:trPr>
        <w:tc>
          <w:tcPr>
            <w:tcW w:w="733"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58C4A75E" w14:textId="77777777" w:rsidR="009A7A36" w:rsidRDefault="009A7A36" w:rsidP="0095159F">
            <w:pPr>
              <w:spacing w:line="240" w:lineRule="auto"/>
              <w:jc w:val="center"/>
              <w:rPr>
                <w:sz w:val="16"/>
                <w:szCs w:val="16"/>
                <w:lang w:eastAsia="de-DE"/>
              </w:rPr>
            </w:pPr>
            <w:r>
              <w:rPr>
                <w:sz w:val="16"/>
                <w:szCs w:val="16"/>
                <w:lang w:eastAsia="de-DE"/>
              </w:rPr>
              <w:t>IA, IB</w:t>
            </w:r>
          </w:p>
        </w:tc>
        <w:tc>
          <w:tcPr>
            <w:tcW w:w="668"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0B55AD80" w14:textId="77777777" w:rsidR="009A7A36" w:rsidRDefault="009A7A36" w:rsidP="0095159F">
            <w:pPr>
              <w:spacing w:line="240" w:lineRule="auto"/>
              <w:jc w:val="center"/>
              <w:rPr>
                <w:sz w:val="16"/>
                <w:szCs w:val="16"/>
                <w:lang w:eastAsia="de-DE"/>
              </w:rPr>
            </w:pPr>
            <w:r>
              <w:rPr>
                <w:sz w:val="16"/>
                <w:szCs w:val="16"/>
                <w:lang w:eastAsia="de-DE"/>
              </w:rPr>
              <w:t>White</w:t>
            </w:r>
          </w:p>
        </w:tc>
        <w:tc>
          <w:tcPr>
            <w:tcW w:w="972"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70EDADA3" w14:textId="77777777" w:rsidR="009A7A36" w:rsidRDefault="009A7A36" w:rsidP="0095159F">
            <w:pPr>
              <w:spacing w:line="240" w:lineRule="auto"/>
              <w:jc w:val="center"/>
              <w:rPr>
                <w:i/>
                <w:iCs/>
                <w:sz w:val="16"/>
                <w:szCs w:val="16"/>
                <w:lang w:eastAsia="de-DE"/>
              </w:rPr>
            </w:pPr>
            <w:r>
              <w:rPr>
                <w:i/>
                <w:iCs/>
                <w:sz w:val="16"/>
                <w:szCs w:val="16"/>
                <w:lang w:eastAsia="de-DE"/>
              </w:rPr>
              <w:t>Angle of divergence α</w:t>
            </w:r>
          </w:p>
          <w:p w14:paraId="692B3183" w14:textId="77777777" w:rsidR="009A7A36" w:rsidRDefault="009A7A36" w:rsidP="0095159F">
            <w:pPr>
              <w:spacing w:line="240" w:lineRule="auto"/>
              <w:jc w:val="center"/>
              <w:rPr>
                <w:i/>
                <w:iCs/>
                <w:sz w:val="16"/>
                <w:szCs w:val="16"/>
                <w:lang w:eastAsia="de-DE"/>
              </w:rPr>
            </w:pPr>
          </w:p>
        </w:tc>
        <w:tc>
          <w:tcPr>
            <w:tcW w:w="1184" w:type="dxa"/>
            <w:tcBorders>
              <w:top w:val="single" w:sz="12" w:space="0" w:color="auto"/>
              <w:left w:val="nil"/>
              <w:bottom w:val="single" w:sz="4" w:space="0" w:color="auto"/>
              <w:right w:val="single" w:sz="4" w:space="0" w:color="auto"/>
            </w:tcBorders>
            <w:shd w:val="clear" w:color="auto" w:fill="auto"/>
            <w:vAlign w:val="center"/>
            <w:hideMark/>
          </w:tcPr>
          <w:p w14:paraId="39174CA0"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4DE36E64"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290ECB1F" w14:textId="77777777" w:rsidR="009A7A36" w:rsidRDefault="009A7A36" w:rsidP="0095159F">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3793211B" w14:textId="77777777" w:rsidR="009A7A36" w:rsidRDefault="009A7A36" w:rsidP="0095159F">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2269CF2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503D6D9A"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5FA283A3"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5107DC9F"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4F5C6648"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6CCBD16"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77EC22C"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4EBC8E7"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14874B98" w14:textId="77777777" w:rsidR="009A7A36" w:rsidRDefault="009A7A36" w:rsidP="0095159F">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56BBB7F" w14:textId="77777777" w:rsidR="009A7A36" w:rsidRDefault="009A7A36" w:rsidP="0095159F">
            <w:pPr>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104B03C"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1BE9B103"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F3870F1"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351B7DF"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6167ED0F"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35A7AE35"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7CD2F70D" w14:textId="77777777" w:rsidR="009A7A36" w:rsidRDefault="009A7A36" w:rsidP="0095159F">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45C98B8"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F5BB35F"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6BFD05E5" w14:textId="77777777" w:rsidR="009A7A36" w:rsidRDefault="009A7A36" w:rsidP="0095159F">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4D81FD8" w14:textId="77777777" w:rsidR="009A7A36" w:rsidRDefault="009A7A36" w:rsidP="0095159F">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24A92D6" w14:textId="77777777" w:rsidR="009A7A36" w:rsidRDefault="009A7A36" w:rsidP="0095159F">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1EFEEC4"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CA79292"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3AEBBD1"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46B12041"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6AFE31C3"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34C7F376"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5D3C5D0"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858B57F"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5E37A991" w14:textId="77777777" w:rsidR="009A7A36" w:rsidRDefault="009A7A36" w:rsidP="0095159F">
            <w:pPr>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871171D" w14:textId="77777777" w:rsidR="009A7A36" w:rsidRDefault="009A7A36" w:rsidP="0095159F">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5907B8B" w14:textId="77777777" w:rsidR="009A7A36" w:rsidRDefault="009A7A36" w:rsidP="0095159F">
            <w:pPr>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52E04C53"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1DCFB46"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5A06E38"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236AB6C8"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42F3A27"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72D6AA27" w14:textId="77777777" w:rsidR="009A7A36" w:rsidRDefault="009A7A36" w:rsidP="0095159F">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04A9F04"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9C3383E"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151698F"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7B4B4DEA"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12F90857" w14:textId="77777777" w:rsidR="009A7A36" w:rsidRDefault="009A7A36" w:rsidP="0095159F">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76C1AEA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F56D7B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19F9D84"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79CD2057"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4FF2EABA"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3523B3C5"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5B44A02"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0880677"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5D6CF7F8" w14:textId="77777777" w:rsidR="009A7A36" w:rsidRDefault="009A7A36" w:rsidP="0095159F">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871BEC9" w14:textId="77777777" w:rsidR="009A7A36" w:rsidRDefault="009A7A36" w:rsidP="0095159F">
            <w:pPr>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7EB0E8C0" w14:textId="77777777" w:rsidR="009A7A36" w:rsidRDefault="009A7A36" w:rsidP="0095159F">
            <w:pPr>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63DE15B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9F50DF0"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92489F4"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4062770A" w14:textId="77777777" w:rsidTr="0095159F">
        <w:trPr>
          <w:trHeight w:val="290"/>
        </w:trPr>
        <w:tc>
          <w:tcPr>
            <w:tcW w:w="733" w:type="dxa"/>
            <w:vMerge w:val="restart"/>
            <w:tcBorders>
              <w:top w:val="nil"/>
              <w:left w:val="single" w:sz="4" w:space="0" w:color="auto"/>
              <w:bottom w:val="single" w:sz="4" w:space="0" w:color="000000"/>
              <w:right w:val="single" w:sz="4" w:space="0" w:color="auto"/>
            </w:tcBorders>
            <w:shd w:val="clear" w:color="auto" w:fill="auto"/>
            <w:vAlign w:val="center"/>
            <w:hideMark/>
          </w:tcPr>
          <w:p w14:paraId="4D5EAD7B" w14:textId="77777777" w:rsidR="009A7A36" w:rsidRDefault="009A7A36" w:rsidP="0095159F">
            <w:pPr>
              <w:spacing w:line="240" w:lineRule="auto"/>
              <w:jc w:val="center"/>
              <w:rPr>
                <w:sz w:val="16"/>
                <w:szCs w:val="16"/>
                <w:lang w:eastAsia="de-DE"/>
              </w:rPr>
            </w:pPr>
            <w:r>
              <w:rPr>
                <w:sz w:val="16"/>
                <w:szCs w:val="16"/>
                <w:lang w:eastAsia="de-DE"/>
              </w:rPr>
              <w:t>IIIA, IIIB</w:t>
            </w: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44321589" w14:textId="77777777" w:rsidR="009A7A36" w:rsidRDefault="009A7A36" w:rsidP="0095159F">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5070F80B"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8E89E95"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2F1872C7" w14:textId="77777777" w:rsidR="009A7A36" w:rsidRDefault="009A7A36" w:rsidP="0095159F">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57F7FC0E" w14:textId="77777777" w:rsidR="009A7A36" w:rsidRDefault="009A7A36" w:rsidP="0095159F">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F8D9507" w14:textId="77777777" w:rsidR="009A7A36" w:rsidRDefault="009A7A36" w:rsidP="0095159F">
            <w:pPr>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559B159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99933B4"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5614A0C"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68941E11"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C7D9BD1"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19CF6AF5"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546FE2A"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F915DD5"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16C9A6A6" w14:textId="77777777" w:rsidR="009A7A36" w:rsidRDefault="009A7A36" w:rsidP="0095159F">
            <w:pPr>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510AE1DB" w14:textId="77777777" w:rsidR="009A7A36" w:rsidRDefault="009A7A36" w:rsidP="0095159F">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9876733" w14:textId="77777777" w:rsidR="009A7A36" w:rsidRDefault="009A7A36" w:rsidP="0095159F">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4A8EE4CC"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6EC34B5"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EAEF25A"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1972A06"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55254EF"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129117BD" w14:textId="77777777" w:rsidR="009A7A36" w:rsidRDefault="009A7A36" w:rsidP="0095159F">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3486900"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BF11FCE"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C5E16E0" w14:textId="77777777" w:rsidR="009A7A36" w:rsidRPr="009D4B4A" w:rsidRDefault="009A7A36" w:rsidP="0095159F">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60A05EB9" w14:textId="77777777" w:rsidR="009A7A36" w:rsidRDefault="009A7A36" w:rsidP="0095159F">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35EC6C3" w14:textId="77777777" w:rsidR="009A7A36" w:rsidRDefault="009A7A36" w:rsidP="0095159F">
            <w:pPr>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5FBDB5D"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A1B654A"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8098DF1"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11AFEE3"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F33E8FF"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57E36B0"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604B7D1"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E0CC620"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B1978CA" w14:textId="77777777" w:rsidR="009A7A36" w:rsidRPr="009D4B4A" w:rsidRDefault="009A7A36" w:rsidP="0095159F">
            <w:pPr>
              <w:spacing w:line="240" w:lineRule="auto"/>
              <w:jc w:val="center"/>
              <w:rPr>
                <w:sz w:val="16"/>
                <w:szCs w:val="16"/>
                <w:lang w:eastAsia="de-DE"/>
              </w:rPr>
            </w:pPr>
            <w:r w:rsidRPr="009D4B4A">
              <w:rPr>
                <w:sz w:val="16"/>
                <w:szCs w:val="16"/>
                <w:lang w:eastAsia="de-DE"/>
              </w:rPr>
              <w:t>3.0∙10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5B3BBBF1" w14:textId="77777777" w:rsidR="009A7A36" w:rsidRDefault="009A7A36" w:rsidP="0095159F">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DA5EF3C" w14:textId="77777777" w:rsidR="009A7A36" w:rsidRDefault="009A7A36" w:rsidP="0095159F">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01D78CB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53F147D"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001D37C"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7D08650"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3B0FED8"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382D56AC" w14:textId="77777777" w:rsidR="009A7A36" w:rsidRDefault="009A7A36" w:rsidP="0095159F">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E62DE48"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1F649EB"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07EAD71" w14:textId="77777777" w:rsidR="009A7A36" w:rsidRPr="009D4B4A" w:rsidRDefault="009A7A36" w:rsidP="0095159F">
            <w:pPr>
              <w:spacing w:line="240" w:lineRule="auto"/>
              <w:jc w:val="center"/>
              <w:rPr>
                <w:sz w:val="16"/>
                <w:szCs w:val="16"/>
                <w:lang w:eastAsia="de-DE"/>
              </w:rPr>
            </w:pPr>
            <w:r w:rsidRPr="009D4B4A">
              <w:rPr>
                <w:sz w:val="16"/>
                <w:szCs w:val="16"/>
                <w:lang w:eastAsia="de-DE"/>
              </w:rPr>
              <w:t>4.50∙10</w:t>
            </w:r>
            <w:r w:rsidRPr="009D4B4A">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6D07F45"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7AF753F" w14:textId="77777777" w:rsidR="009A7A36" w:rsidRDefault="009A7A36" w:rsidP="0095159F">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5131E367"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1EDC761"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A06895D"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3C0D0B25"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65BD6727"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E2B36EF"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AE73AA7"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3C1EB9E"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6178C2CB" w14:textId="77777777" w:rsidR="009A7A36" w:rsidRPr="009D4B4A" w:rsidRDefault="009A7A36" w:rsidP="0095159F">
            <w:pPr>
              <w:spacing w:line="240" w:lineRule="auto"/>
              <w:jc w:val="center"/>
              <w:rPr>
                <w:sz w:val="16"/>
                <w:szCs w:val="16"/>
                <w:lang w:eastAsia="de-DE"/>
              </w:rPr>
            </w:pPr>
            <w:r w:rsidRPr="009D4B4A">
              <w:rPr>
                <w:sz w:val="16"/>
                <w:szCs w:val="16"/>
                <w:lang w:eastAsia="de-DE"/>
              </w:rPr>
              <w:t>1.2∙10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70D5E100" w14:textId="77777777" w:rsidR="009A7A36" w:rsidRDefault="009A7A36" w:rsidP="0095159F">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5825B57C" w14:textId="77777777" w:rsidR="009A7A36" w:rsidRDefault="009A7A36" w:rsidP="0095159F">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39B032E2"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79CE3F7"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8E248BC"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3B791327" w14:textId="77777777" w:rsidTr="0095159F">
        <w:trPr>
          <w:trHeight w:val="290"/>
        </w:trPr>
        <w:tc>
          <w:tcPr>
            <w:tcW w:w="733" w:type="dxa"/>
            <w:vMerge w:val="restart"/>
            <w:tcBorders>
              <w:top w:val="single" w:sz="4" w:space="0" w:color="000000"/>
              <w:left w:val="single" w:sz="4" w:space="0" w:color="auto"/>
              <w:bottom w:val="single" w:sz="12" w:space="0" w:color="auto"/>
              <w:right w:val="single" w:sz="4" w:space="0" w:color="auto"/>
            </w:tcBorders>
            <w:shd w:val="clear" w:color="auto" w:fill="auto"/>
            <w:vAlign w:val="center"/>
            <w:hideMark/>
          </w:tcPr>
          <w:p w14:paraId="5B7162C8" w14:textId="77777777" w:rsidR="009A7A36" w:rsidRDefault="009A7A36" w:rsidP="0095159F">
            <w:pPr>
              <w:spacing w:line="240" w:lineRule="auto"/>
              <w:jc w:val="center"/>
              <w:rPr>
                <w:sz w:val="16"/>
                <w:szCs w:val="16"/>
                <w:lang w:eastAsia="de-DE"/>
              </w:rPr>
            </w:pPr>
            <w:r>
              <w:rPr>
                <w:sz w:val="16"/>
                <w:szCs w:val="16"/>
                <w:lang w:eastAsia="de-DE"/>
              </w:rPr>
              <w:t>IV</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27E7726B" w14:textId="77777777" w:rsidR="009A7A36" w:rsidRDefault="009A7A36" w:rsidP="0095159F">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51D2B97"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B1E2CF3"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4FAF5219" w14:textId="77777777" w:rsidR="009A7A36" w:rsidRPr="009D4B4A" w:rsidRDefault="009A7A36" w:rsidP="0095159F">
            <w:pPr>
              <w:spacing w:line="240" w:lineRule="auto"/>
              <w:jc w:val="center"/>
              <w:rPr>
                <w:sz w:val="16"/>
                <w:szCs w:val="16"/>
                <w:lang w:eastAsia="de-DE"/>
              </w:rPr>
            </w:pPr>
            <w:r w:rsidRPr="009D4B4A">
              <w:rPr>
                <w:sz w:val="16"/>
                <w:szCs w:val="16"/>
                <w:lang w:eastAsia="de-DE"/>
              </w:rPr>
              <w:t>1.80∙10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13ED719C"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172C3010"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53C86BE" w14:textId="77777777" w:rsidR="009A7A36" w:rsidRDefault="009A7A36" w:rsidP="0095159F">
            <w:pPr>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E09F1F4" w14:textId="77777777" w:rsidR="009A7A36" w:rsidRDefault="009A7A36" w:rsidP="0095159F">
            <w:pPr>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E93E9B1" w14:textId="77777777" w:rsidR="009A7A36" w:rsidRDefault="009A7A36" w:rsidP="0095159F">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9A7A36" w14:paraId="5D5F82D1"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2EE08FB8"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77F6436F"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D85DF01"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3C8EF92"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5E9B9572" w14:textId="77777777" w:rsidR="009A7A36" w:rsidRPr="009D4B4A" w:rsidRDefault="009A7A36" w:rsidP="0095159F">
            <w:pPr>
              <w:spacing w:line="240" w:lineRule="auto"/>
              <w:jc w:val="center"/>
              <w:rPr>
                <w:sz w:val="16"/>
                <w:szCs w:val="16"/>
                <w:lang w:eastAsia="de-DE"/>
              </w:rPr>
            </w:pPr>
            <w:r w:rsidRPr="009D4B4A">
              <w:rPr>
                <w:sz w:val="16"/>
                <w:szCs w:val="16"/>
                <w:lang w:eastAsia="de-DE"/>
              </w:rPr>
              <w:t>3.4∙10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1C1155A" w14:textId="77777777" w:rsidR="009A7A36" w:rsidRDefault="009A7A36" w:rsidP="0095159F">
            <w:pPr>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5CD67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F9D6D78"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557DA2A8"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4FD5EFDB"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9A7A36" w14:paraId="0E2AF6DD"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342A7919"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5C748082" w14:textId="77777777" w:rsidR="009A7A36" w:rsidRDefault="009A7A36" w:rsidP="0095159F">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C72DF8D"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DF72CBE"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6E7C4D10" w14:textId="77777777" w:rsidR="009A7A36" w:rsidRPr="009D4B4A" w:rsidRDefault="009A7A36" w:rsidP="0095159F">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31A54910" w14:textId="77777777" w:rsidR="009A7A36" w:rsidRDefault="009A7A36" w:rsidP="0095159F">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2CF0B42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93CA8CB" w14:textId="77777777" w:rsidR="009A7A36" w:rsidRDefault="009A7A36" w:rsidP="0095159F">
            <w:pPr>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7243F0D" w14:textId="77777777" w:rsidR="009A7A36" w:rsidRDefault="009A7A36" w:rsidP="0095159F">
            <w:pPr>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4939E40" w14:textId="77777777" w:rsidR="009A7A36" w:rsidRDefault="009A7A36" w:rsidP="0095159F">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9A7A36" w14:paraId="23F46303"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214D2832"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280BCA93"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7673D05"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E9CDDED"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62FAC9A0" w14:textId="77777777" w:rsidR="009A7A36" w:rsidRDefault="009A7A36" w:rsidP="0095159F">
            <w:pPr>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A15FB22"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850126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2DFDFF3"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219F4CE3"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7755719C"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1A7C6334"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71872EF2" w14:textId="77777777" w:rsidR="009A7A36" w:rsidRDefault="009A7A36" w:rsidP="0095159F">
            <w:pPr>
              <w:spacing w:line="240" w:lineRule="auto"/>
              <w:jc w:val="center"/>
              <w:rPr>
                <w:sz w:val="16"/>
                <w:szCs w:val="16"/>
                <w:lang w:eastAsia="de-DE"/>
              </w:rPr>
            </w:pPr>
          </w:p>
        </w:tc>
        <w:tc>
          <w:tcPr>
            <w:tcW w:w="668"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6A20F757" w14:textId="77777777" w:rsidR="009A7A36" w:rsidRDefault="009A7A36" w:rsidP="0095159F">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DBDC782"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49B8637"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D78CA78" w14:textId="77777777" w:rsidR="009A7A36" w:rsidRDefault="009A7A36" w:rsidP="0095159F">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3DFC12F1"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A6F8DF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4A69545" w14:textId="77777777" w:rsidR="009A7A36" w:rsidRDefault="009A7A36" w:rsidP="0095159F">
            <w:pPr>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5B97606" w14:textId="77777777" w:rsidR="009A7A36" w:rsidRDefault="009A7A36" w:rsidP="0095159F">
            <w:pPr>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26F184B2" w14:textId="77777777" w:rsidR="009A7A36" w:rsidRDefault="009A7A36" w:rsidP="0095159F">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9A7A36" w14:paraId="567E2E3F"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30F680C2" w14:textId="77777777" w:rsidR="009A7A36" w:rsidRDefault="009A7A36" w:rsidP="0095159F">
            <w:pPr>
              <w:spacing w:line="240" w:lineRule="auto"/>
              <w:jc w:val="center"/>
              <w:rPr>
                <w:sz w:val="16"/>
                <w:szCs w:val="16"/>
                <w:lang w:eastAsia="de-DE"/>
              </w:rPr>
            </w:pPr>
          </w:p>
        </w:tc>
        <w:tc>
          <w:tcPr>
            <w:tcW w:w="668" w:type="dxa"/>
            <w:vMerge/>
            <w:tcBorders>
              <w:top w:val="single" w:sz="4" w:space="0" w:color="auto"/>
              <w:left w:val="single" w:sz="4" w:space="0" w:color="auto"/>
              <w:bottom w:val="single" w:sz="12" w:space="0" w:color="auto"/>
              <w:right w:val="single" w:sz="4" w:space="0" w:color="auto"/>
            </w:tcBorders>
            <w:vAlign w:val="center"/>
            <w:hideMark/>
          </w:tcPr>
          <w:p w14:paraId="7BB65529"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CEDF910" w14:textId="77777777" w:rsidR="009A7A36" w:rsidRDefault="009A7A36" w:rsidP="0095159F">
            <w:pPr>
              <w:spacing w:line="240" w:lineRule="auto"/>
              <w:jc w:val="center"/>
              <w:rPr>
                <w:i/>
                <w:iCs/>
                <w:sz w:val="16"/>
                <w:szCs w:val="16"/>
                <w:lang w:eastAsia="de-DE"/>
              </w:rPr>
            </w:pPr>
          </w:p>
        </w:tc>
        <w:tc>
          <w:tcPr>
            <w:tcW w:w="1184" w:type="dxa"/>
            <w:tcBorders>
              <w:top w:val="single" w:sz="4" w:space="0" w:color="auto"/>
              <w:left w:val="nil"/>
              <w:bottom w:val="single" w:sz="12" w:space="0" w:color="auto"/>
              <w:right w:val="single" w:sz="4" w:space="0" w:color="auto"/>
            </w:tcBorders>
            <w:shd w:val="clear" w:color="auto" w:fill="auto"/>
            <w:vAlign w:val="center"/>
            <w:hideMark/>
          </w:tcPr>
          <w:p w14:paraId="70789554"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5D05B266" w14:textId="77777777" w:rsidR="009A7A36" w:rsidRDefault="009A7A36" w:rsidP="0095159F">
            <w:pPr>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3E99C8B3" w14:textId="77777777" w:rsidR="009A7A36" w:rsidRDefault="009A7A36" w:rsidP="0095159F">
            <w:pPr>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2CB5461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414F53CC"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1B4E98B8"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31459BFE"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41C111F6" w14:textId="77777777" w:rsidR="009A7A36" w:rsidRDefault="009A7A36" w:rsidP="009A7A36">
      <w:pPr>
        <w:widowControl w:val="0"/>
        <w:spacing w:before="120" w:after="120"/>
        <w:ind w:left="2268" w:right="1134"/>
        <w:jc w:val="both"/>
      </w:pPr>
      <w:r>
        <w:t>R</w:t>
      </w:r>
      <w:r>
        <w:rPr>
          <w:vertAlign w:val="subscript"/>
        </w:rPr>
        <w:t>I</w:t>
      </w:r>
      <w:r>
        <w:t xml:space="preserve"> values lower than those shown in the last two columns of Table 3 are not permissible within the solid angle having the centre of reference as its apex and bounded by the planes intersecting along the following lines:</w:t>
      </w:r>
    </w:p>
    <w:p w14:paraId="26DAD380" w14:textId="77777777" w:rsidR="009A7A36" w:rsidRDefault="009A7A36" w:rsidP="009A7A36">
      <w:pPr>
        <w:widowControl w:val="0"/>
        <w:spacing w:after="120"/>
        <w:ind w:left="2268" w:right="1134"/>
        <w:jc w:val="both"/>
      </w:pPr>
      <w:r>
        <w:lastRenderedPageBreak/>
        <w:tab/>
        <w:t>(β</w:t>
      </w:r>
      <w:r>
        <w:rPr>
          <w:vertAlign w:val="subscript"/>
        </w:rPr>
        <w:t>1</w:t>
      </w:r>
      <w:r>
        <w:t xml:space="preserve"> = ±10°, β</w:t>
      </w:r>
      <w:r>
        <w:rPr>
          <w:vertAlign w:val="subscript"/>
        </w:rPr>
        <w:t>2</w:t>
      </w:r>
      <w:r>
        <w:t xml:space="preserve"> = 0°)</w:t>
      </w:r>
      <w:r>
        <w:tab/>
      </w:r>
      <w:r>
        <w:tab/>
        <w:t>(β</w:t>
      </w:r>
      <w:r>
        <w:rPr>
          <w:vertAlign w:val="subscript"/>
        </w:rPr>
        <w:t>1</w:t>
      </w:r>
      <w:r>
        <w:t xml:space="preserve"> = ±5°, β</w:t>
      </w:r>
      <w:r>
        <w:rPr>
          <w:vertAlign w:val="subscript"/>
        </w:rPr>
        <w:t>2</w:t>
      </w:r>
      <w:r>
        <w:t xml:space="preserve"> = ±20°).</w:t>
      </w:r>
    </w:p>
    <w:p w14:paraId="33F093C4" w14:textId="77777777" w:rsidR="009A7A36" w:rsidRDefault="009A7A36" w:rsidP="009A7A36">
      <w:pPr>
        <w:pStyle w:val="4Para4thlevel"/>
      </w:pPr>
      <w:r>
        <w:t>5.1.4.5.</w:t>
      </w:r>
      <w:r>
        <w:tab/>
        <w:t>However, in the case where a retro-reflector of Class IA or Class IB, is intended to be installed with its H plane at a mounting height less than 750 mm above the ground, the R</w:t>
      </w:r>
      <w:r>
        <w:rPr>
          <w:vertAlign w:val="subscript"/>
        </w:rPr>
        <w:t>I</w:t>
      </w:r>
      <w:r>
        <w:t xml:space="preserve"> values are verified only up to an angle of 5° downwards.</w:t>
      </w:r>
    </w:p>
    <w:p w14:paraId="2F619DDF" w14:textId="77777777" w:rsidR="009A7A36" w:rsidRDefault="009A7A36" w:rsidP="009A7A36">
      <w:pPr>
        <w:widowControl w:val="0"/>
        <w:spacing w:after="120"/>
        <w:ind w:left="2268" w:right="1134" w:hanging="1134"/>
        <w:jc w:val="both"/>
      </w:pPr>
      <w:r>
        <w:t>5.1.5.</w:t>
      </w:r>
      <w:r>
        <w:tab/>
        <w:t>Colour of the reflected light of the device:</w:t>
      </w:r>
    </w:p>
    <w:p w14:paraId="4EF23B6B" w14:textId="77777777" w:rsidR="009A7A36" w:rsidRDefault="009A7A36" w:rsidP="009A7A36">
      <w:pPr>
        <w:widowControl w:val="0"/>
        <w:spacing w:after="120"/>
        <w:ind w:left="2268" w:right="1134" w:hanging="1134"/>
        <w:jc w:val="both"/>
        <w:rPr>
          <w:bCs/>
        </w:rPr>
      </w:pPr>
      <w:r>
        <w:t>5.1.5.1.</w:t>
      </w:r>
      <w:r>
        <w:tab/>
        <w:t>The testing of the colour for retro-reflector (night-time colour) shall be carried out according</w:t>
      </w:r>
      <w:r>
        <w:rPr>
          <w:bCs/>
        </w:rPr>
        <w:t xml:space="preserve"> to the method described in paragraph 4.2.1.</w:t>
      </w:r>
    </w:p>
    <w:p w14:paraId="3DDE55AF" w14:textId="77777777" w:rsidR="009A7A36" w:rsidRDefault="009A7A36" w:rsidP="009A7A36">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1589DDF0" w14:textId="77777777" w:rsidR="009A7A36" w:rsidRDefault="009A7A36" w:rsidP="009A7A36">
      <w:pPr>
        <w:widowControl w:val="0"/>
        <w:spacing w:after="120"/>
        <w:ind w:left="2268" w:right="1134" w:hanging="1134"/>
        <w:jc w:val="both"/>
      </w:pPr>
      <w:r>
        <w:t>5.1.6.</w:t>
      </w:r>
      <w:r>
        <w:tab/>
        <w:t>Special specification (tests) / resistance to external agents</w:t>
      </w:r>
    </w:p>
    <w:p w14:paraId="6513FEFA" w14:textId="77777777" w:rsidR="009A7A36" w:rsidRDefault="009A7A36" w:rsidP="009A7A36">
      <w:pPr>
        <w:widowControl w:val="0"/>
        <w:spacing w:after="120"/>
        <w:ind w:left="2268" w:right="1134"/>
        <w:jc w:val="both"/>
      </w:pPr>
      <w:r>
        <w:t>Depending on the nature of the materials of which the retro-reflectors and, in particular, their optical units, are made, the Type Approval Authorities may authorize laboratories to omit certain unnecessary tests, subject to the express reservation that such omission must be mentioned under "Remarks" on the form notifying approval.</w:t>
      </w:r>
    </w:p>
    <w:p w14:paraId="4B299EE7" w14:textId="77777777" w:rsidR="009A7A36" w:rsidRDefault="009A7A36" w:rsidP="009A7A36">
      <w:pPr>
        <w:pStyle w:val="para"/>
        <w:ind w:firstLine="0"/>
      </w:pPr>
      <w:r w:rsidRPr="00004204">
        <w:t xml:space="preserve">This is only applicable to tests described in </w:t>
      </w:r>
      <w:r w:rsidRPr="00004204">
        <w:rPr>
          <w:lang w:val="en-US"/>
        </w:rPr>
        <w:t xml:space="preserve">Part 3 of Annex 4, in Parts 4, 5 and 6 of </w:t>
      </w:r>
      <w:r w:rsidRPr="00004204">
        <w:t>Annex 6.</w:t>
      </w:r>
    </w:p>
    <w:p w14:paraId="16C1D4D8" w14:textId="77777777" w:rsidR="009A7A36" w:rsidRDefault="009A7A36" w:rsidP="009A7A36">
      <w:pPr>
        <w:pStyle w:val="3para3rdlevel"/>
      </w:pPr>
      <w:bookmarkStart w:id="5" w:name="_Toc369177394"/>
      <w:r>
        <w:t>5.1.7.</w:t>
      </w:r>
      <w:r>
        <w:tab/>
        <w:t>Chronological order of tests</w:t>
      </w:r>
      <w:bookmarkEnd w:id="5"/>
    </w:p>
    <w:p w14:paraId="250F1C8A" w14:textId="77777777" w:rsidR="009A7A36" w:rsidRPr="00CB095E" w:rsidRDefault="009A7A36" w:rsidP="009A7A36">
      <w:pPr>
        <w:pStyle w:val="NoSpacing"/>
        <w:spacing w:before="240"/>
        <w:ind w:left="2268"/>
        <w:rPr>
          <w:b/>
          <w:bCs/>
        </w:rPr>
      </w:pPr>
      <w:r w:rsidRPr="00CB095E">
        <w:t>Table 4</w:t>
      </w:r>
    </w:p>
    <w:p w14:paraId="4FC6AB34" w14:textId="77777777" w:rsidR="009A7A36" w:rsidRPr="00741E12" w:rsidRDefault="009A7A36" w:rsidP="009A7A36">
      <w:pPr>
        <w:pStyle w:val="NoSpacing"/>
        <w:spacing w:after="120"/>
        <w:ind w:left="2268"/>
        <w:rPr>
          <w:b/>
          <w:bCs/>
        </w:rPr>
      </w:pPr>
      <w:r w:rsidRPr="00741E12">
        <w:rPr>
          <w:b/>
          <w:bCs/>
        </w:rPr>
        <w:t>Chronological order of tests (Classes IA, IB, IIIA and IIIB)</w:t>
      </w:r>
    </w:p>
    <w:tbl>
      <w:tblPr>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40"/>
        <w:gridCol w:w="3261"/>
        <w:gridCol w:w="434"/>
        <w:gridCol w:w="343"/>
        <w:gridCol w:w="343"/>
        <w:gridCol w:w="343"/>
        <w:gridCol w:w="343"/>
        <w:gridCol w:w="343"/>
        <w:gridCol w:w="343"/>
        <w:gridCol w:w="343"/>
        <w:gridCol w:w="343"/>
        <w:gridCol w:w="343"/>
      </w:tblGrid>
      <w:tr w:rsidR="009A7A36" w:rsidRPr="00B95B08" w14:paraId="0013FDD1" w14:textId="77777777" w:rsidTr="0095159F">
        <w:trPr>
          <w:tblHeader/>
        </w:trPr>
        <w:tc>
          <w:tcPr>
            <w:tcW w:w="1140" w:type="dxa"/>
            <w:tcBorders>
              <w:bottom w:val="nil"/>
              <w:right w:val="single" w:sz="2" w:space="0" w:color="auto"/>
            </w:tcBorders>
            <w:shd w:val="clear" w:color="auto" w:fill="auto"/>
          </w:tcPr>
          <w:p w14:paraId="13A2D843"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Reference</w:t>
            </w:r>
          </w:p>
        </w:tc>
        <w:tc>
          <w:tcPr>
            <w:tcW w:w="3261" w:type="dxa"/>
            <w:tcBorders>
              <w:left w:val="single" w:sz="2" w:space="0" w:color="auto"/>
              <w:bottom w:val="nil"/>
            </w:tcBorders>
            <w:shd w:val="clear" w:color="auto" w:fill="auto"/>
          </w:tcPr>
          <w:p w14:paraId="694F4B2B"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Tests</w:t>
            </w:r>
          </w:p>
        </w:tc>
        <w:tc>
          <w:tcPr>
            <w:tcW w:w="3521" w:type="dxa"/>
            <w:gridSpan w:val="10"/>
            <w:shd w:val="clear" w:color="auto" w:fill="auto"/>
          </w:tcPr>
          <w:p w14:paraId="22039FBE"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Samples</w:t>
            </w:r>
          </w:p>
        </w:tc>
      </w:tr>
      <w:tr w:rsidR="009A7A36" w:rsidRPr="00B95B08" w14:paraId="25FAE4C7" w14:textId="77777777" w:rsidTr="0095159F">
        <w:trPr>
          <w:tblHeader/>
        </w:trPr>
        <w:tc>
          <w:tcPr>
            <w:tcW w:w="1140" w:type="dxa"/>
            <w:tcBorders>
              <w:top w:val="nil"/>
              <w:bottom w:val="single" w:sz="12" w:space="0" w:color="auto"/>
              <w:right w:val="single" w:sz="2" w:space="0" w:color="auto"/>
            </w:tcBorders>
            <w:shd w:val="clear" w:color="auto" w:fill="auto"/>
          </w:tcPr>
          <w:p w14:paraId="19FCDA79" w14:textId="77777777" w:rsidR="009A7A36" w:rsidRPr="00004204" w:rsidRDefault="009A7A36" w:rsidP="0095159F">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1456197F" w14:textId="77777777" w:rsidR="009A7A36" w:rsidRPr="00004204" w:rsidRDefault="009A7A36" w:rsidP="0095159F">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461CCD7C"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a</w:t>
            </w:r>
          </w:p>
        </w:tc>
        <w:tc>
          <w:tcPr>
            <w:tcW w:w="343" w:type="dxa"/>
            <w:tcBorders>
              <w:bottom w:val="single" w:sz="12" w:space="0" w:color="auto"/>
            </w:tcBorders>
            <w:shd w:val="clear" w:color="auto" w:fill="auto"/>
            <w:vAlign w:val="center"/>
          </w:tcPr>
          <w:p w14:paraId="5A03E61B"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b</w:t>
            </w:r>
          </w:p>
        </w:tc>
        <w:tc>
          <w:tcPr>
            <w:tcW w:w="343" w:type="dxa"/>
            <w:tcBorders>
              <w:bottom w:val="single" w:sz="12" w:space="0" w:color="auto"/>
            </w:tcBorders>
            <w:shd w:val="clear" w:color="auto" w:fill="auto"/>
            <w:vAlign w:val="center"/>
          </w:tcPr>
          <w:p w14:paraId="629F7C30"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c</w:t>
            </w:r>
          </w:p>
        </w:tc>
        <w:tc>
          <w:tcPr>
            <w:tcW w:w="343" w:type="dxa"/>
            <w:tcBorders>
              <w:bottom w:val="single" w:sz="12" w:space="0" w:color="auto"/>
            </w:tcBorders>
            <w:shd w:val="clear" w:color="auto" w:fill="auto"/>
            <w:vAlign w:val="center"/>
          </w:tcPr>
          <w:p w14:paraId="1B6C2A3C"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d</w:t>
            </w:r>
          </w:p>
        </w:tc>
        <w:tc>
          <w:tcPr>
            <w:tcW w:w="343" w:type="dxa"/>
            <w:tcBorders>
              <w:bottom w:val="single" w:sz="12" w:space="0" w:color="auto"/>
            </w:tcBorders>
            <w:shd w:val="clear" w:color="auto" w:fill="auto"/>
            <w:vAlign w:val="center"/>
          </w:tcPr>
          <w:p w14:paraId="1F9D0FBF"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e</w:t>
            </w:r>
          </w:p>
        </w:tc>
        <w:tc>
          <w:tcPr>
            <w:tcW w:w="343" w:type="dxa"/>
            <w:tcBorders>
              <w:bottom w:val="single" w:sz="12" w:space="0" w:color="auto"/>
            </w:tcBorders>
            <w:shd w:val="clear" w:color="auto" w:fill="auto"/>
            <w:vAlign w:val="center"/>
          </w:tcPr>
          <w:p w14:paraId="6771E4F5"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f</w:t>
            </w:r>
          </w:p>
        </w:tc>
        <w:tc>
          <w:tcPr>
            <w:tcW w:w="343" w:type="dxa"/>
            <w:tcBorders>
              <w:bottom w:val="single" w:sz="12" w:space="0" w:color="auto"/>
            </w:tcBorders>
            <w:shd w:val="clear" w:color="auto" w:fill="auto"/>
            <w:vAlign w:val="center"/>
          </w:tcPr>
          <w:p w14:paraId="17696B4A"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g</w:t>
            </w:r>
          </w:p>
        </w:tc>
        <w:tc>
          <w:tcPr>
            <w:tcW w:w="343" w:type="dxa"/>
            <w:tcBorders>
              <w:bottom w:val="single" w:sz="12" w:space="0" w:color="auto"/>
            </w:tcBorders>
            <w:shd w:val="clear" w:color="auto" w:fill="auto"/>
            <w:vAlign w:val="center"/>
          </w:tcPr>
          <w:p w14:paraId="4245B905"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h</w:t>
            </w:r>
          </w:p>
        </w:tc>
        <w:tc>
          <w:tcPr>
            <w:tcW w:w="343" w:type="dxa"/>
            <w:tcBorders>
              <w:bottom w:val="single" w:sz="12" w:space="0" w:color="auto"/>
            </w:tcBorders>
            <w:shd w:val="clear" w:color="auto" w:fill="auto"/>
            <w:vAlign w:val="center"/>
          </w:tcPr>
          <w:p w14:paraId="07D7C512"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i</w:t>
            </w:r>
          </w:p>
        </w:tc>
        <w:tc>
          <w:tcPr>
            <w:tcW w:w="343" w:type="dxa"/>
            <w:tcBorders>
              <w:bottom w:val="single" w:sz="12" w:space="0" w:color="auto"/>
            </w:tcBorders>
            <w:shd w:val="clear" w:color="auto" w:fill="auto"/>
            <w:vAlign w:val="center"/>
          </w:tcPr>
          <w:p w14:paraId="7BAFE541"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j</w:t>
            </w:r>
          </w:p>
        </w:tc>
      </w:tr>
      <w:tr w:rsidR="009A7A36" w14:paraId="228852AF" w14:textId="77777777" w:rsidTr="0095159F">
        <w:tc>
          <w:tcPr>
            <w:tcW w:w="1140" w:type="dxa"/>
            <w:tcBorders>
              <w:top w:val="single" w:sz="12" w:space="0" w:color="auto"/>
            </w:tcBorders>
            <w:shd w:val="clear" w:color="auto" w:fill="auto"/>
          </w:tcPr>
          <w:p w14:paraId="25276B01" w14:textId="77777777" w:rsidR="009A7A36" w:rsidRDefault="009A7A36" w:rsidP="0095159F">
            <w:pPr>
              <w:suppressAutoHyphens w:val="0"/>
              <w:spacing w:before="40" w:after="40" w:line="220" w:lineRule="exact"/>
              <w:ind w:left="57" w:right="57"/>
              <w:jc w:val="center"/>
              <w:rPr>
                <w:sz w:val="18"/>
              </w:rPr>
            </w:pPr>
            <w:r>
              <w:rPr>
                <w:sz w:val="18"/>
              </w:rPr>
              <w:t>-</w:t>
            </w:r>
          </w:p>
        </w:tc>
        <w:tc>
          <w:tcPr>
            <w:tcW w:w="3261" w:type="dxa"/>
            <w:tcBorders>
              <w:top w:val="single" w:sz="12" w:space="0" w:color="auto"/>
            </w:tcBorders>
            <w:shd w:val="clear" w:color="auto" w:fill="auto"/>
            <w:vAlign w:val="center"/>
          </w:tcPr>
          <w:p w14:paraId="7440CE7E" w14:textId="77777777" w:rsidR="009A7A36" w:rsidRDefault="009A7A36" w:rsidP="0095159F">
            <w:pPr>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tcBorders>
            <w:shd w:val="clear" w:color="auto" w:fill="auto"/>
          </w:tcPr>
          <w:p w14:paraId="753E9C6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7E02F32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52373A5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BC622B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B2E19F9"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2A7435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5CF515F"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3D719183"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8E82CE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E104DE0"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51871EC8" w14:textId="77777777" w:rsidTr="0095159F">
        <w:tc>
          <w:tcPr>
            <w:tcW w:w="1140" w:type="dxa"/>
            <w:shd w:val="clear" w:color="auto" w:fill="auto"/>
          </w:tcPr>
          <w:p w14:paraId="62D8C1EA" w14:textId="77777777" w:rsidR="009A7A36" w:rsidRDefault="009A7A36" w:rsidP="0095159F">
            <w:pPr>
              <w:suppressAutoHyphens w:val="0"/>
              <w:spacing w:before="40" w:after="40" w:line="220" w:lineRule="exact"/>
              <w:ind w:left="57" w:right="57"/>
              <w:jc w:val="center"/>
              <w:rPr>
                <w:sz w:val="18"/>
              </w:rPr>
            </w:pPr>
            <w:r>
              <w:rPr>
                <w:sz w:val="18"/>
              </w:rPr>
              <w:t>Annex 5</w:t>
            </w:r>
          </w:p>
        </w:tc>
        <w:tc>
          <w:tcPr>
            <w:tcW w:w="3261" w:type="dxa"/>
            <w:shd w:val="clear" w:color="auto" w:fill="auto"/>
            <w:vAlign w:val="center"/>
          </w:tcPr>
          <w:p w14:paraId="30940CA5" w14:textId="77777777" w:rsidR="009A7A36" w:rsidRDefault="009A7A36" w:rsidP="0095159F">
            <w:pPr>
              <w:suppressAutoHyphens w:val="0"/>
              <w:spacing w:before="40" w:after="40" w:line="220" w:lineRule="exact"/>
              <w:ind w:left="113" w:right="113"/>
              <w:rPr>
                <w:spacing w:val="-4"/>
                <w:sz w:val="18"/>
              </w:rPr>
            </w:pPr>
            <w:r>
              <w:rPr>
                <w:spacing w:val="-4"/>
                <w:sz w:val="18"/>
              </w:rPr>
              <w:t>Shapes and dimensions: visual inspection</w:t>
            </w:r>
          </w:p>
        </w:tc>
        <w:tc>
          <w:tcPr>
            <w:tcW w:w="434" w:type="dxa"/>
            <w:shd w:val="clear" w:color="auto" w:fill="auto"/>
          </w:tcPr>
          <w:p w14:paraId="3AB5D93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D5B644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621F7D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02CDD79"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4394EE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5952652"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5EC044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A6D3EF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C152022"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17E9E2D"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24EE295D" w14:textId="77777777" w:rsidTr="0095159F">
        <w:tc>
          <w:tcPr>
            <w:tcW w:w="1140" w:type="dxa"/>
            <w:shd w:val="clear" w:color="auto" w:fill="auto"/>
          </w:tcPr>
          <w:p w14:paraId="47B4B0DA" w14:textId="77777777" w:rsidR="009A7A36" w:rsidRDefault="009A7A36" w:rsidP="0095159F">
            <w:pPr>
              <w:suppressAutoHyphens w:val="0"/>
              <w:spacing w:before="40" w:after="40" w:line="220" w:lineRule="exact"/>
              <w:ind w:left="57" w:right="57"/>
              <w:jc w:val="center"/>
              <w:rPr>
                <w:sz w:val="18"/>
              </w:rPr>
            </w:pPr>
            <w:r>
              <w:rPr>
                <w:sz w:val="18"/>
              </w:rPr>
              <w:t>Part 1 of Annex 6</w:t>
            </w:r>
          </w:p>
        </w:tc>
        <w:tc>
          <w:tcPr>
            <w:tcW w:w="3261" w:type="dxa"/>
            <w:shd w:val="clear" w:color="auto" w:fill="auto"/>
            <w:vAlign w:val="center"/>
          </w:tcPr>
          <w:p w14:paraId="79F17EFF" w14:textId="77777777" w:rsidR="009A7A36" w:rsidRDefault="009A7A36" w:rsidP="0095159F">
            <w:pPr>
              <w:suppressAutoHyphens w:val="0"/>
              <w:spacing w:before="40" w:after="40" w:line="220" w:lineRule="exact"/>
              <w:ind w:left="113" w:right="113"/>
              <w:rPr>
                <w:spacing w:val="-4"/>
                <w:sz w:val="18"/>
              </w:rPr>
            </w:pPr>
            <w:r>
              <w:rPr>
                <w:spacing w:val="-4"/>
                <w:sz w:val="18"/>
              </w:rPr>
              <w:t xml:space="preserve">Heat: </w:t>
            </w:r>
            <w:r>
              <w:rPr>
                <w:spacing w:val="-4"/>
                <w:sz w:val="18"/>
              </w:rPr>
              <w:tab/>
              <w:t>48 h at 65° ± 2°C</w:t>
            </w:r>
          </w:p>
          <w:p w14:paraId="40A1FABE" w14:textId="77777777" w:rsidR="009A7A36" w:rsidRDefault="009A7A36" w:rsidP="0095159F">
            <w:pPr>
              <w:suppressAutoHyphens w:val="0"/>
              <w:spacing w:before="40" w:after="40" w:line="220" w:lineRule="exact"/>
              <w:ind w:left="113" w:right="113"/>
              <w:rPr>
                <w:spacing w:val="-4"/>
                <w:sz w:val="18"/>
              </w:rPr>
            </w:pPr>
            <w:r>
              <w:rPr>
                <w:spacing w:val="-4"/>
                <w:sz w:val="18"/>
              </w:rPr>
              <w:tab/>
              <w:t>Visual inspection for distortion</w:t>
            </w:r>
          </w:p>
        </w:tc>
        <w:tc>
          <w:tcPr>
            <w:tcW w:w="434" w:type="dxa"/>
            <w:shd w:val="clear" w:color="auto" w:fill="auto"/>
          </w:tcPr>
          <w:p w14:paraId="211D197A" w14:textId="77777777" w:rsidR="009A7A36" w:rsidRDefault="009A7A36" w:rsidP="0095159F">
            <w:pPr>
              <w:suppressAutoHyphens w:val="0"/>
              <w:spacing w:before="40" w:after="40" w:line="220" w:lineRule="exact"/>
              <w:ind w:left="57" w:right="57"/>
              <w:jc w:val="center"/>
              <w:rPr>
                <w:sz w:val="18"/>
              </w:rPr>
            </w:pPr>
            <w:r>
              <w:rPr>
                <w:sz w:val="18"/>
              </w:rPr>
              <w:t>x</w:t>
            </w:r>
          </w:p>
          <w:p w14:paraId="7467179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201C804" w14:textId="77777777" w:rsidR="009A7A36" w:rsidRDefault="009A7A36" w:rsidP="0095159F">
            <w:pPr>
              <w:suppressAutoHyphens w:val="0"/>
              <w:spacing w:before="40" w:after="40" w:line="220" w:lineRule="exact"/>
              <w:ind w:left="57" w:right="57"/>
              <w:jc w:val="center"/>
              <w:rPr>
                <w:sz w:val="18"/>
              </w:rPr>
            </w:pPr>
            <w:r>
              <w:rPr>
                <w:sz w:val="18"/>
              </w:rPr>
              <w:t>x</w:t>
            </w:r>
          </w:p>
          <w:p w14:paraId="0962FD2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59751E8" w14:textId="77777777" w:rsidR="009A7A36" w:rsidRDefault="009A7A36" w:rsidP="0095159F">
            <w:pPr>
              <w:suppressAutoHyphens w:val="0"/>
              <w:spacing w:before="40" w:after="40" w:line="220" w:lineRule="exact"/>
              <w:ind w:left="57" w:right="57"/>
              <w:jc w:val="center"/>
              <w:rPr>
                <w:sz w:val="18"/>
              </w:rPr>
            </w:pPr>
            <w:r>
              <w:rPr>
                <w:sz w:val="18"/>
              </w:rPr>
              <w:t>x</w:t>
            </w:r>
          </w:p>
          <w:p w14:paraId="092E11B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76A6A8E" w14:textId="77777777" w:rsidR="009A7A36" w:rsidRDefault="009A7A36" w:rsidP="0095159F">
            <w:pPr>
              <w:suppressAutoHyphens w:val="0"/>
              <w:spacing w:before="40" w:after="40" w:line="220" w:lineRule="exact"/>
              <w:ind w:left="57" w:right="57"/>
              <w:jc w:val="center"/>
              <w:rPr>
                <w:sz w:val="18"/>
              </w:rPr>
            </w:pPr>
            <w:r>
              <w:rPr>
                <w:sz w:val="18"/>
              </w:rPr>
              <w:t>x</w:t>
            </w:r>
          </w:p>
          <w:p w14:paraId="5886919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D8C3D0D" w14:textId="77777777" w:rsidR="009A7A36" w:rsidRDefault="009A7A36" w:rsidP="0095159F">
            <w:pPr>
              <w:suppressAutoHyphens w:val="0"/>
              <w:spacing w:before="40" w:after="40" w:line="220" w:lineRule="exact"/>
              <w:ind w:left="57" w:right="57"/>
              <w:jc w:val="center"/>
              <w:rPr>
                <w:sz w:val="18"/>
              </w:rPr>
            </w:pPr>
            <w:r>
              <w:rPr>
                <w:sz w:val="18"/>
              </w:rPr>
              <w:t>x</w:t>
            </w:r>
          </w:p>
          <w:p w14:paraId="480EE47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E600478" w14:textId="77777777" w:rsidR="009A7A36" w:rsidRDefault="009A7A36" w:rsidP="0095159F">
            <w:pPr>
              <w:suppressAutoHyphens w:val="0"/>
              <w:spacing w:before="40" w:after="40" w:line="220" w:lineRule="exact"/>
              <w:ind w:left="57" w:right="57"/>
              <w:jc w:val="center"/>
              <w:rPr>
                <w:sz w:val="18"/>
              </w:rPr>
            </w:pPr>
            <w:r>
              <w:rPr>
                <w:sz w:val="18"/>
              </w:rPr>
              <w:t>x</w:t>
            </w:r>
          </w:p>
          <w:p w14:paraId="44985BD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4091942" w14:textId="77777777" w:rsidR="009A7A36" w:rsidRDefault="009A7A36" w:rsidP="0095159F">
            <w:pPr>
              <w:suppressAutoHyphens w:val="0"/>
              <w:spacing w:before="40" w:after="40" w:line="220" w:lineRule="exact"/>
              <w:ind w:left="57" w:right="57"/>
              <w:jc w:val="center"/>
              <w:rPr>
                <w:sz w:val="18"/>
              </w:rPr>
            </w:pPr>
            <w:r>
              <w:rPr>
                <w:sz w:val="18"/>
              </w:rPr>
              <w:t>x</w:t>
            </w:r>
          </w:p>
          <w:p w14:paraId="0C1AC90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A9DDE89" w14:textId="77777777" w:rsidR="009A7A36" w:rsidRDefault="009A7A36" w:rsidP="0095159F">
            <w:pPr>
              <w:suppressAutoHyphens w:val="0"/>
              <w:spacing w:before="40" w:after="40" w:line="220" w:lineRule="exact"/>
              <w:ind w:left="57" w:right="57"/>
              <w:jc w:val="center"/>
              <w:rPr>
                <w:sz w:val="18"/>
              </w:rPr>
            </w:pPr>
            <w:r>
              <w:rPr>
                <w:sz w:val="18"/>
              </w:rPr>
              <w:t>x</w:t>
            </w:r>
          </w:p>
          <w:p w14:paraId="156F304C"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59C9745" w14:textId="77777777" w:rsidR="009A7A36" w:rsidRDefault="009A7A36" w:rsidP="0095159F">
            <w:pPr>
              <w:suppressAutoHyphens w:val="0"/>
              <w:spacing w:before="40" w:after="40" w:line="220" w:lineRule="exact"/>
              <w:ind w:left="57" w:right="57"/>
              <w:jc w:val="center"/>
              <w:rPr>
                <w:sz w:val="18"/>
              </w:rPr>
            </w:pPr>
            <w:r>
              <w:rPr>
                <w:sz w:val="18"/>
              </w:rPr>
              <w:t>x</w:t>
            </w:r>
          </w:p>
          <w:p w14:paraId="43640CB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0493387" w14:textId="77777777" w:rsidR="009A7A36" w:rsidRDefault="009A7A36" w:rsidP="0095159F">
            <w:pPr>
              <w:suppressAutoHyphens w:val="0"/>
              <w:spacing w:before="40" w:after="40" w:line="220" w:lineRule="exact"/>
              <w:ind w:left="57" w:right="57"/>
              <w:jc w:val="center"/>
              <w:rPr>
                <w:sz w:val="18"/>
              </w:rPr>
            </w:pPr>
            <w:r>
              <w:rPr>
                <w:sz w:val="18"/>
              </w:rPr>
              <w:t>x</w:t>
            </w:r>
          </w:p>
          <w:p w14:paraId="434ABAD4"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5FEC5385" w14:textId="77777777" w:rsidTr="0095159F">
        <w:tc>
          <w:tcPr>
            <w:tcW w:w="1140" w:type="dxa"/>
            <w:shd w:val="clear" w:color="auto" w:fill="auto"/>
          </w:tcPr>
          <w:p w14:paraId="5FB5A029"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55CE3AC1"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63B0F399"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167E2D98" w14:textId="77777777" w:rsidR="009A7A36" w:rsidRDefault="009A7A36" w:rsidP="0095159F">
            <w:pPr>
              <w:suppressAutoHyphens w:val="0"/>
              <w:spacing w:before="40" w:after="40" w:line="220" w:lineRule="exact"/>
              <w:ind w:left="57" w:right="57"/>
              <w:jc w:val="center"/>
              <w:rPr>
                <w:sz w:val="18"/>
              </w:rPr>
            </w:pPr>
            <w:r>
              <w:rPr>
                <w:sz w:val="18"/>
              </w:rPr>
              <w:t>x</w:t>
            </w:r>
          </w:p>
          <w:p w14:paraId="01A7E11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073AE30" w14:textId="77777777" w:rsidR="009A7A36" w:rsidRDefault="009A7A36" w:rsidP="0095159F">
            <w:pPr>
              <w:suppressAutoHyphens w:val="0"/>
              <w:spacing w:before="40" w:after="40" w:line="220" w:lineRule="exact"/>
              <w:ind w:left="57" w:right="57"/>
              <w:jc w:val="center"/>
              <w:rPr>
                <w:sz w:val="18"/>
              </w:rPr>
            </w:pPr>
            <w:r>
              <w:rPr>
                <w:sz w:val="18"/>
              </w:rPr>
              <w:t>x</w:t>
            </w:r>
          </w:p>
          <w:p w14:paraId="10EE381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DE98DE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3F4943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8E6EF43"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E75C76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76F856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C5E5342"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9ACC85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48EA8BE"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29A29EC1" w14:textId="77777777" w:rsidTr="0095159F">
        <w:tc>
          <w:tcPr>
            <w:tcW w:w="1140" w:type="dxa"/>
            <w:shd w:val="clear" w:color="auto" w:fill="auto"/>
          </w:tcPr>
          <w:p w14:paraId="084CEEA2"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0A6B841D"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59B7F60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166F5F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5F6C2C5"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69AE8B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FDDAD89"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657357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AA9ED4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40032E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6ADA2A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E45DFAD"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09E8793E" w14:textId="77777777" w:rsidTr="0095159F">
        <w:tc>
          <w:tcPr>
            <w:tcW w:w="1140" w:type="dxa"/>
            <w:shd w:val="clear" w:color="auto" w:fill="auto"/>
          </w:tcPr>
          <w:p w14:paraId="5EB120B6"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4C40D4B6" w14:textId="77777777" w:rsidR="009A7A36" w:rsidRDefault="009A7A36" w:rsidP="0095159F">
            <w:pPr>
              <w:suppressAutoHyphens w:val="0"/>
              <w:spacing w:before="40" w:after="40" w:line="220" w:lineRule="exact"/>
              <w:ind w:left="113" w:right="113"/>
              <w:rPr>
                <w:spacing w:val="-4"/>
                <w:sz w:val="18"/>
              </w:rPr>
            </w:pPr>
            <w:r>
              <w:rPr>
                <w:spacing w:val="-4"/>
                <w:sz w:val="18"/>
              </w:rPr>
              <w:t>Complete photometry</w:t>
            </w:r>
          </w:p>
        </w:tc>
        <w:tc>
          <w:tcPr>
            <w:tcW w:w="434" w:type="dxa"/>
            <w:shd w:val="clear" w:color="auto" w:fill="auto"/>
          </w:tcPr>
          <w:p w14:paraId="6E2D27D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55EB8F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DEA2BB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B9B61A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2FECFA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472625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33451F2"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938615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2FA474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68E3DE0" w14:textId="77777777" w:rsidR="009A7A36" w:rsidRDefault="009A7A36" w:rsidP="0095159F">
            <w:pPr>
              <w:suppressAutoHyphens w:val="0"/>
              <w:spacing w:before="40" w:after="40" w:line="220" w:lineRule="exact"/>
              <w:ind w:left="57" w:right="57"/>
              <w:jc w:val="center"/>
              <w:rPr>
                <w:sz w:val="18"/>
              </w:rPr>
            </w:pPr>
          </w:p>
        </w:tc>
      </w:tr>
      <w:tr w:rsidR="009A7A36" w14:paraId="3B8FB43D" w14:textId="77777777" w:rsidTr="0095159F">
        <w:tc>
          <w:tcPr>
            <w:tcW w:w="1140" w:type="dxa"/>
            <w:shd w:val="clear" w:color="auto" w:fill="auto"/>
          </w:tcPr>
          <w:p w14:paraId="36800236" w14:textId="77777777" w:rsidR="009A7A36" w:rsidRDefault="009A7A36" w:rsidP="0095159F">
            <w:pPr>
              <w:suppressAutoHyphens w:val="0"/>
              <w:spacing w:before="40" w:after="40" w:line="220" w:lineRule="exact"/>
              <w:ind w:left="57" w:right="57"/>
              <w:jc w:val="center"/>
              <w:rPr>
                <w:sz w:val="18"/>
              </w:rPr>
            </w:pPr>
            <w:r>
              <w:rPr>
                <w:sz w:val="18"/>
              </w:rPr>
              <w:t>Part 3 of Annex 6</w:t>
            </w:r>
          </w:p>
        </w:tc>
        <w:tc>
          <w:tcPr>
            <w:tcW w:w="3261" w:type="dxa"/>
            <w:shd w:val="clear" w:color="auto" w:fill="auto"/>
            <w:vAlign w:val="center"/>
          </w:tcPr>
          <w:p w14:paraId="67E19E6B" w14:textId="77777777" w:rsidR="009A7A36" w:rsidRDefault="009A7A36" w:rsidP="0095159F">
            <w:pPr>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55874FAD"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430893C3"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3B19799B" w14:textId="77777777" w:rsidR="009A7A36" w:rsidRDefault="009A7A36" w:rsidP="0095159F">
            <w:pPr>
              <w:suppressAutoHyphens w:val="0"/>
              <w:spacing w:before="40" w:after="40" w:line="220" w:lineRule="exact"/>
              <w:ind w:left="57" w:right="57"/>
              <w:jc w:val="center"/>
              <w:rPr>
                <w:sz w:val="18"/>
              </w:rPr>
            </w:pPr>
          </w:p>
          <w:p w14:paraId="5B5AFA0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C36229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3DA3BC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634D06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32B202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87E8A2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9870DA0" w14:textId="77777777" w:rsidR="009A7A36" w:rsidRDefault="009A7A36" w:rsidP="0095159F">
            <w:pPr>
              <w:suppressAutoHyphens w:val="0"/>
              <w:spacing w:before="40" w:after="40" w:line="220" w:lineRule="exact"/>
              <w:ind w:left="57" w:right="57"/>
              <w:jc w:val="center"/>
              <w:rPr>
                <w:sz w:val="18"/>
              </w:rPr>
            </w:pPr>
            <w:r>
              <w:rPr>
                <w:sz w:val="18"/>
              </w:rPr>
              <w:t>x</w:t>
            </w:r>
          </w:p>
          <w:p w14:paraId="4D229EF2" w14:textId="77777777" w:rsidR="009A7A36" w:rsidRDefault="009A7A36" w:rsidP="0095159F">
            <w:pPr>
              <w:suppressAutoHyphens w:val="0"/>
              <w:spacing w:before="40" w:after="40" w:line="220" w:lineRule="exact"/>
              <w:ind w:left="57" w:right="57"/>
              <w:jc w:val="center"/>
              <w:rPr>
                <w:sz w:val="18"/>
              </w:rPr>
            </w:pPr>
            <w:r>
              <w:rPr>
                <w:sz w:val="18"/>
              </w:rPr>
              <w:t>x</w:t>
            </w:r>
          </w:p>
          <w:p w14:paraId="4438927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956BB70" w14:textId="77777777" w:rsidR="009A7A36" w:rsidRDefault="009A7A36" w:rsidP="0095159F">
            <w:pPr>
              <w:suppressAutoHyphens w:val="0"/>
              <w:spacing w:before="40" w:after="40" w:line="220" w:lineRule="exact"/>
              <w:ind w:left="57" w:right="57"/>
              <w:jc w:val="center"/>
              <w:rPr>
                <w:sz w:val="18"/>
              </w:rPr>
            </w:pPr>
            <w:r>
              <w:rPr>
                <w:sz w:val="18"/>
              </w:rPr>
              <w:t>x</w:t>
            </w:r>
          </w:p>
          <w:p w14:paraId="1F618EFB" w14:textId="77777777" w:rsidR="009A7A36" w:rsidRDefault="009A7A36" w:rsidP="0095159F">
            <w:pPr>
              <w:suppressAutoHyphens w:val="0"/>
              <w:spacing w:before="40" w:after="40" w:line="220" w:lineRule="exact"/>
              <w:ind w:left="57" w:right="57"/>
              <w:jc w:val="center"/>
              <w:rPr>
                <w:sz w:val="18"/>
              </w:rPr>
            </w:pPr>
            <w:r>
              <w:rPr>
                <w:sz w:val="18"/>
              </w:rPr>
              <w:t>x</w:t>
            </w:r>
          </w:p>
          <w:p w14:paraId="7CB6FE1C"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33F6A9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2E8E46C" w14:textId="77777777" w:rsidR="009A7A36" w:rsidRDefault="009A7A36" w:rsidP="0095159F">
            <w:pPr>
              <w:suppressAutoHyphens w:val="0"/>
              <w:spacing w:before="40" w:after="40" w:line="220" w:lineRule="exact"/>
              <w:ind w:left="57" w:right="57"/>
              <w:jc w:val="center"/>
              <w:rPr>
                <w:sz w:val="18"/>
              </w:rPr>
            </w:pPr>
          </w:p>
        </w:tc>
      </w:tr>
      <w:tr w:rsidR="009A7A36" w14:paraId="3669265A" w14:textId="77777777" w:rsidTr="0095159F">
        <w:tc>
          <w:tcPr>
            <w:tcW w:w="1140" w:type="dxa"/>
            <w:shd w:val="clear" w:color="auto" w:fill="auto"/>
          </w:tcPr>
          <w:p w14:paraId="13025A10"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5C45D062" w14:textId="77777777" w:rsidR="009A7A36" w:rsidRDefault="009A7A36" w:rsidP="0095159F">
            <w:pPr>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7D581EC2"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38A0EC8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09F51E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B16211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AFFB00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E115D2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B30769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D435B1F" w14:textId="77777777" w:rsidR="009A7A36" w:rsidRDefault="009A7A36" w:rsidP="0095159F">
            <w:pPr>
              <w:suppressAutoHyphens w:val="0"/>
              <w:spacing w:before="40" w:after="40" w:line="220" w:lineRule="exact"/>
              <w:ind w:left="57" w:right="57"/>
              <w:jc w:val="center"/>
              <w:rPr>
                <w:sz w:val="18"/>
              </w:rPr>
            </w:pPr>
            <w:r>
              <w:rPr>
                <w:sz w:val="18"/>
              </w:rPr>
              <w:t>x</w:t>
            </w:r>
          </w:p>
          <w:p w14:paraId="5C0B984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3DE3B87" w14:textId="77777777" w:rsidR="009A7A36" w:rsidRDefault="009A7A36" w:rsidP="0095159F">
            <w:pPr>
              <w:suppressAutoHyphens w:val="0"/>
              <w:spacing w:before="40" w:after="40" w:line="220" w:lineRule="exact"/>
              <w:ind w:left="57" w:right="57"/>
              <w:jc w:val="center"/>
              <w:rPr>
                <w:sz w:val="18"/>
              </w:rPr>
            </w:pPr>
            <w:r>
              <w:rPr>
                <w:sz w:val="18"/>
              </w:rPr>
              <w:t>x</w:t>
            </w:r>
          </w:p>
          <w:p w14:paraId="3F9E926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163EDA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1A2321C" w14:textId="77777777" w:rsidR="009A7A36" w:rsidRDefault="009A7A36" w:rsidP="0095159F">
            <w:pPr>
              <w:suppressAutoHyphens w:val="0"/>
              <w:spacing w:before="40" w:after="40" w:line="220" w:lineRule="exact"/>
              <w:ind w:left="57" w:right="57"/>
              <w:jc w:val="center"/>
              <w:rPr>
                <w:sz w:val="18"/>
              </w:rPr>
            </w:pPr>
          </w:p>
        </w:tc>
      </w:tr>
      <w:tr w:rsidR="009A7A36" w14:paraId="414235FA" w14:textId="77777777" w:rsidTr="0095159F">
        <w:tc>
          <w:tcPr>
            <w:tcW w:w="1140" w:type="dxa"/>
            <w:shd w:val="clear" w:color="auto" w:fill="auto"/>
          </w:tcPr>
          <w:p w14:paraId="7AF11DCA"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0F10B916"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0F99274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184C80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DFA8A56"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F99DE4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CF0672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DB374C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893D62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A8A6FA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BEB28D2"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789EC7D" w14:textId="77777777" w:rsidR="009A7A36" w:rsidRDefault="009A7A36" w:rsidP="0095159F">
            <w:pPr>
              <w:suppressAutoHyphens w:val="0"/>
              <w:spacing w:before="40" w:after="40" w:line="220" w:lineRule="exact"/>
              <w:ind w:left="57" w:right="57"/>
              <w:jc w:val="center"/>
              <w:rPr>
                <w:sz w:val="18"/>
              </w:rPr>
            </w:pPr>
          </w:p>
        </w:tc>
      </w:tr>
      <w:tr w:rsidR="009A7A36" w14:paraId="0F27FDE5" w14:textId="77777777" w:rsidTr="0095159F">
        <w:tc>
          <w:tcPr>
            <w:tcW w:w="1140" w:type="dxa"/>
            <w:shd w:val="clear" w:color="auto" w:fill="auto"/>
          </w:tcPr>
          <w:p w14:paraId="241D8500" w14:textId="77777777" w:rsidR="009A7A36" w:rsidRDefault="009A7A36" w:rsidP="0095159F">
            <w:pPr>
              <w:suppressAutoHyphens w:val="0"/>
              <w:spacing w:before="40" w:after="40" w:line="220" w:lineRule="exact"/>
              <w:ind w:left="57" w:right="57"/>
              <w:jc w:val="center"/>
              <w:rPr>
                <w:sz w:val="18"/>
              </w:rPr>
            </w:pPr>
            <w:r>
              <w:rPr>
                <w:sz w:val="18"/>
              </w:rPr>
              <w:t>Part 1 of Annex 7</w:t>
            </w:r>
          </w:p>
        </w:tc>
        <w:tc>
          <w:tcPr>
            <w:tcW w:w="3261" w:type="dxa"/>
            <w:shd w:val="clear" w:color="auto" w:fill="auto"/>
            <w:vAlign w:val="center"/>
          </w:tcPr>
          <w:p w14:paraId="1B8407ED" w14:textId="77777777" w:rsidR="009A7A36" w:rsidRDefault="009A7A36" w:rsidP="0095159F">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3330C80B"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17729A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3850B5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20FBF6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12F776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503F30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38FE44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2357E96" w14:textId="77777777" w:rsidR="009A7A36" w:rsidRDefault="009A7A36" w:rsidP="0095159F">
            <w:pPr>
              <w:suppressAutoHyphens w:val="0"/>
              <w:spacing w:before="40" w:after="40" w:line="220" w:lineRule="exact"/>
              <w:ind w:left="57" w:right="57"/>
              <w:jc w:val="center"/>
              <w:rPr>
                <w:sz w:val="18"/>
              </w:rPr>
            </w:pPr>
            <w:r>
              <w:rPr>
                <w:sz w:val="18"/>
              </w:rPr>
              <w:t>x</w:t>
            </w:r>
          </w:p>
          <w:p w14:paraId="394637E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55DC6D77" w14:textId="77777777" w:rsidR="009A7A36" w:rsidRDefault="009A7A36" w:rsidP="0095159F">
            <w:pPr>
              <w:suppressAutoHyphens w:val="0"/>
              <w:spacing w:before="40" w:after="40" w:line="220" w:lineRule="exact"/>
              <w:ind w:left="57" w:right="57"/>
              <w:jc w:val="center"/>
              <w:rPr>
                <w:sz w:val="18"/>
              </w:rPr>
            </w:pPr>
            <w:r>
              <w:rPr>
                <w:sz w:val="18"/>
              </w:rPr>
              <w:t>x</w:t>
            </w:r>
          </w:p>
          <w:p w14:paraId="04605D6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FECE75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E744FD9" w14:textId="77777777" w:rsidR="009A7A36" w:rsidRDefault="009A7A36" w:rsidP="0095159F">
            <w:pPr>
              <w:suppressAutoHyphens w:val="0"/>
              <w:spacing w:before="40" w:after="40" w:line="220" w:lineRule="exact"/>
              <w:ind w:left="57" w:right="57"/>
              <w:jc w:val="center"/>
              <w:rPr>
                <w:sz w:val="18"/>
              </w:rPr>
            </w:pPr>
          </w:p>
        </w:tc>
      </w:tr>
      <w:tr w:rsidR="009A7A36" w14:paraId="4E5B4238" w14:textId="77777777" w:rsidTr="0095159F">
        <w:tc>
          <w:tcPr>
            <w:tcW w:w="1140" w:type="dxa"/>
            <w:shd w:val="clear" w:color="auto" w:fill="auto"/>
          </w:tcPr>
          <w:p w14:paraId="0C43E74D" w14:textId="77777777" w:rsidR="009A7A36" w:rsidRDefault="009A7A36" w:rsidP="0095159F">
            <w:pPr>
              <w:suppressAutoHyphens w:val="0"/>
              <w:spacing w:before="40" w:after="40" w:line="220" w:lineRule="exact"/>
              <w:ind w:left="57" w:right="57"/>
              <w:jc w:val="center"/>
              <w:rPr>
                <w:sz w:val="18"/>
              </w:rPr>
            </w:pPr>
            <w:r>
              <w:rPr>
                <w:sz w:val="18"/>
              </w:rPr>
              <w:t>Part 2 of Annex 7</w:t>
            </w:r>
          </w:p>
        </w:tc>
        <w:tc>
          <w:tcPr>
            <w:tcW w:w="3261" w:type="dxa"/>
            <w:shd w:val="clear" w:color="auto" w:fill="auto"/>
            <w:vAlign w:val="center"/>
          </w:tcPr>
          <w:p w14:paraId="240D35CA" w14:textId="77777777" w:rsidR="009A7A36" w:rsidRDefault="009A7A36" w:rsidP="0095159F">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29D53E6E"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4C8D6B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7E1A1F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60E596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F89208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AB2DAB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A7ED8A2"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F499372" w14:textId="77777777" w:rsidR="009A7A36" w:rsidRDefault="009A7A36" w:rsidP="0095159F">
            <w:pPr>
              <w:suppressAutoHyphens w:val="0"/>
              <w:spacing w:before="40" w:after="40" w:line="220" w:lineRule="exact"/>
              <w:ind w:left="57" w:right="57"/>
              <w:jc w:val="center"/>
              <w:rPr>
                <w:sz w:val="18"/>
              </w:rPr>
            </w:pPr>
            <w:r>
              <w:rPr>
                <w:sz w:val="18"/>
              </w:rPr>
              <w:t>x</w:t>
            </w:r>
          </w:p>
          <w:p w14:paraId="34AA590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6262881" w14:textId="77777777" w:rsidR="009A7A36" w:rsidRDefault="009A7A36" w:rsidP="0095159F">
            <w:pPr>
              <w:suppressAutoHyphens w:val="0"/>
              <w:spacing w:before="40" w:after="40" w:line="220" w:lineRule="exact"/>
              <w:ind w:left="57" w:right="57"/>
              <w:jc w:val="center"/>
              <w:rPr>
                <w:sz w:val="18"/>
              </w:rPr>
            </w:pPr>
            <w:r>
              <w:rPr>
                <w:sz w:val="18"/>
              </w:rPr>
              <w:t>x</w:t>
            </w:r>
          </w:p>
          <w:p w14:paraId="00EC90D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E7E4A6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DF8016C" w14:textId="77777777" w:rsidR="009A7A36" w:rsidRDefault="009A7A36" w:rsidP="0095159F">
            <w:pPr>
              <w:suppressAutoHyphens w:val="0"/>
              <w:spacing w:before="40" w:after="40" w:line="220" w:lineRule="exact"/>
              <w:ind w:left="57" w:right="57"/>
              <w:jc w:val="center"/>
              <w:rPr>
                <w:sz w:val="18"/>
              </w:rPr>
            </w:pPr>
          </w:p>
        </w:tc>
      </w:tr>
      <w:tr w:rsidR="009A7A36" w14:paraId="1A960225" w14:textId="77777777" w:rsidTr="0095159F">
        <w:tc>
          <w:tcPr>
            <w:tcW w:w="1140" w:type="dxa"/>
            <w:shd w:val="clear" w:color="auto" w:fill="auto"/>
          </w:tcPr>
          <w:p w14:paraId="1E084676" w14:textId="77777777" w:rsidR="009A7A36" w:rsidRPr="00004204" w:rsidRDefault="009A7A36" w:rsidP="0095159F">
            <w:pPr>
              <w:suppressAutoHyphens w:val="0"/>
              <w:spacing w:before="40" w:after="40" w:line="220" w:lineRule="exact"/>
              <w:ind w:left="57" w:right="57"/>
              <w:jc w:val="center"/>
              <w:rPr>
                <w:sz w:val="18"/>
              </w:rPr>
            </w:pPr>
            <w:r w:rsidRPr="00004204">
              <w:rPr>
                <w:sz w:val="18"/>
              </w:rPr>
              <w:t>Par. 4.2.</w:t>
            </w:r>
          </w:p>
        </w:tc>
        <w:tc>
          <w:tcPr>
            <w:tcW w:w="3261" w:type="dxa"/>
            <w:shd w:val="clear" w:color="auto" w:fill="auto"/>
            <w:vAlign w:val="center"/>
          </w:tcPr>
          <w:p w14:paraId="3E83CC13" w14:textId="77777777" w:rsidR="009A7A36" w:rsidRPr="00004204" w:rsidRDefault="009A7A36" w:rsidP="0095159F">
            <w:pPr>
              <w:suppressAutoHyphens w:val="0"/>
              <w:spacing w:before="40" w:after="40" w:line="220" w:lineRule="exact"/>
              <w:ind w:left="113" w:right="113"/>
              <w:rPr>
                <w:spacing w:val="-4"/>
                <w:sz w:val="18"/>
              </w:rPr>
            </w:pPr>
            <w:r w:rsidRPr="00004204">
              <w:rPr>
                <w:spacing w:val="-4"/>
                <w:sz w:val="18"/>
              </w:rPr>
              <w:t>Colorimetry: visual inspection</w:t>
            </w:r>
          </w:p>
          <w:p w14:paraId="6138B903" w14:textId="77777777" w:rsidR="009A7A36" w:rsidRPr="00004204" w:rsidRDefault="009A7A36" w:rsidP="0095159F">
            <w:pPr>
              <w:suppressAutoHyphens w:val="0"/>
              <w:spacing w:before="40" w:after="40" w:line="220" w:lineRule="exact"/>
              <w:ind w:left="113" w:right="113"/>
              <w:rPr>
                <w:spacing w:val="-4"/>
                <w:sz w:val="18"/>
              </w:rPr>
            </w:pPr>
            <w:r w:rsidRPr="00004204">
              <w:rPr>
                <w:spacing w:val="-4"/>
                <w:sz w:val="18"/>
              </w:rPr>
              <w:t>Trichromatic coordinates in case of doubt</w:t>
            </w:r>
          </w:p>
        </w:tc>
        <w:tc>
          <w:tcPr>
            <w:tcW w:w="434" w:type="dxa"/>
            <w:shd w:val="clear" w:color="auto" w:fill="auto"/>
          </w:tcPr>
          <w:p w14:paraId="581E8633"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260F31C3"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2FF4DA83"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5F6F90CE"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56131809"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358DEC02"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20A3E14B" w14:textId="77777777" w:rsidR="009A7A36" w:rsidRPr="00004204" w:rsidRDefault="009A7A36" w:rsidP="0095159F">
            <w:pPr>
              <w:suppressAutoHyphens w:val="0"/>
              <w:spacing w:before="40" w:after="40" w:line="220" w:lineRule="exact"/>
              <w:ind w:left="57" w:right="57"/>
              <w:jc w:val="center"/>
              <w:rPr>
                <w:sz w:val="18"/>
              </w:rPr>
            </w:pPr>
            <w:r w:rsidRPr="00004204">
              <w:rPr>
                <w:sz w:val="18"/>
              </w:rPr>
              <w:t>x</w:t>
            </w:r>
          </w:p>
          <w:p w14:paraId="4A06C88C" w14:textId="77777777" w:rsidR="009A7A36" w:rsidRPr="00004204" w:rsidRDefault="009A7A36" w:rsidP="0095159F">
            <w:pPr>
              <w:suppressAutoHyphens w:val="0"/>
              <w:spacing w:before="40" w:after="40" w:line="220" w:lineRule="exact"/>
              <w:ind w:left="57" w:right="57"/>
              <w:jc w:val="center"/>
              <w:rPr>
                <w:sz w:val="18"/>
              </w:rPr>
            </w:pPr>
            <w:r w:rsidRPr="00004204">
              <w:rPr>
                <w:sz w:val="18"/>
              </w:rPr>
              <w:t>x</w:t>
            </w:r>
          </w:p>
        </w:tc>
        <w:tc>
          <w:tcPr>
            <w:tcW w:w="343" w:type="dxa"/>
            <w:shd w:val="clear" w:color="auto" w:fill="auto"/>
          </w:tcPr>
          <w:p w14:paraId="01487596" w14:textId="77777777" w:rsidR="009A7A36" w:rsidRPr="00004204" w:rsidRDefault="009A7A36" w:rsidP="0095159F">
            <w:pPr>
              <w:suppressAutoHyphens w:val="0"/>
              <w:spacing w:before="40" w:after="40" w:line="220" w:lineRule="exact"/>
              <w:ind w:left="57" w:right="57"/>
              <w:jc w:val="center"/>
              <w:rPr>
                <w:sz w:val="18"/>
              </w:rPr>
            </w:pPr>
            <w:r w:rsidRPr="00004204">
              <w:rPr>
                <w:sz w:val="18"/>
              </w:rPr>
              <w:t>x</w:t>
            </w:r>
          </w:p>
          <w:p w14:paraId="53D39CFC" w14:textId="77777777" w:rsidR="009A7A36" w:rsidRDefault="009A7A36" w:rsidP="0095159F">
            <w:pPr>
              <w:suppressAutoHyphens w:val="0"/>
              <w:spacing w:before="40" w:after="40" w:line="220" w:lineRule="exact"/>
              <w:ind w:left="57" w:right="57"/>
              <w:jc w:val="center"/>
              <w:rPr>
                <w:sz w:val="18"/>
              </w:rPr>
            </w:pPr>
            <w:r w:rsidRPr="00004204">
              <w:rPr>
                <w:sz w:val="18"/>
              </w:rPr>
              <w:t>x</w:t>
            </w:r>
          </w:p>
        </w:tc>
        <w:tc>
          <w:tcPr>
            <w:tcW w:w="343" w:type="dxa"/>
            <w:shd w:val="clear" w:color="auto" w:fill="auto"/>
          </w:tcPr>
          <w:p w14:paraId="783A50C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03ACB4B" w14:textId="77777777" w:rsidR="009A7A36" w:rsidRDefault="009A7A36" w:rsidP="0095159F">
            <w:pPr>
              <w:suppressAutoHyphens w:val="0"/>
              <w:spacing w:before="40" w:after="40" w:line="220" w:lineRule="exact"/>
              <w:ind w:left="57" w:right="57"/>
              <w:jc w:val="center"/>
              <w:rPr>
                <w:sz w:val="18"/>
              </w:rPr>
            </w:pPr>
          </w:p>
        </w:tc>
      </w:tr>
      <w:tr w:rsidR="009A7A36" w14:paraId="3896EA76" w14:textId="77777777" w:rsidTr="0095159F">
        <w:tc>
          <w:tcPr>
            <w:tcW w:w="1140" w:type="dxa"/>
            <w:shd w:val="clear" w:color="auto" w:fill="auto"/>
          </w:tcPr>
          <w:p w14:paraId="07DD0FB3"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46AFF9BA"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680C3B2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845EDD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DC1D3B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FE46E1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961764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B04360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B9A4E8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9C3D86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952B4B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4EB0E78" w14:textId="77777777" w:rsidR="009A7A36" w:rsidRDefault="009A7A36" w:rsidP="0095159F">
            <w:pPr>
              <w:suppressAutoHyphens w:val="0"/>
              <w:spacing w:before="40" w:after="40" w:line="220" w:lineRule="exact"/>
              <w:ind w:left="57" w:right="57"/>
              <w:jc w:val="center"/>
              <w:rPr>
                <w:sz w:val="18"/>
              </w:rPr>
            </w:pPr>
          </w:p>
        </w:tc>
      </w:tr>
      <w:tr w:rsidR="009A7A36" w14:paraId="10FCF222" w14:textId="77777777" w:rsidTr="0095159F">
        <w:tc>
          <w:tcPr>
            <w:tcW w:w="1140" w:type="dxa"/>
            <w:shd w:val="clear" w:color="auto" w:fill="auto"/>
          </w:tcPr>
          <w:p w14:paraId="10AD74AE" w14:textId="77777777" w:rsidR="009A7A36" w:rsidRDefault="009A7A36" w:rsidP="0095159F">
            <w:pPr>
              <w:suppressAutoHyphens w:val="0"/>
              <w:spacing w:before="40" w:after="40" w:line="220" w:lineRule="exact"/>
              <w:ind w:left="57" w:right="57"/>
              <w:jc w:val="center"/>
              <w:rPr>
                <w:sz w:val="18"/>
              </w:rPr>
            </w:pPr>
            <w:r>
              <w:rPr>
                <w:sz w:val="18"/>
              </w:rPr>
              <w:lastRenderedPageBreak/>
              <w:t>Part 4 of Annex 6</w:t>
            </w:r>
          </w:p>
        </w:tc>
        <w:tc>
          <w:tcPr>
            <w:tcW w:w="3261" w:type="dxa"/>
            <w:shd w:val="clear" w:color="auto" w:fill="auto"/>
            <w:vAlign w:val="center"/>
          </w:tcPr>
          <w:p w14:paraId="6961F972" w14:textId="77777777" w:rsidR="009A7A36" w:rsidRDefault="009A7A36" w:rsidP="0095159F">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6EAB7A21"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43793D86"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24 hours</w:t>
            </w:r>
          </w:p>
          <w:p w14:paraId="1D3A0923"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567D33D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C39CA4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012724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EB67E7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A1D392D" w14:textId="77777777" w:rsidR="009A7A36" w:rsidRDefault="009A7A36" w:rsidP="0095159F">
            <w:pPr>
              <w:suppressAutoHyphens w:val="0"/>
              <w:spacing w:before="40" w:after="40" w:line="220" w:lineRule="exact"/>
              <w:ind w:left="57" w:right="57"/>
              <w:jc w:val="center"/>
              <w:rPr>
                <w:sz w:val="18"/>
              </w:rPr>
            </w:pPr>
            <w:r>
              <w:rPr>
                <w:sz w:val="18"/>
              </w:rPr>
              <w:t>x</w:t>
            </w:r>
          </w:p>
          <w:p w14:paraId="1E272673" w14:textId="77777777" w:rsidR="009A7A36" w:rsidRDefault="009A7A36" w:rsidP="0095159F">
            <w:pPr>
              <w:suppressAutoHyphens w:val="0"/>
              <w:spacing w:before="40" w:after="40" w:line="220" w:lineRule="exact"/>
              <w:ind w:left="57" w:right="57"/>
              <w:jc w:val="center"/>
              <w:rPr>
                <w:sz w:val="18"/>
              </w:rPr>
            </w:pPr>
            <w:r>
              <w:rPr>
                <w:sz w:val="18"/>
              </w:rPr>
              <w:t>x</w:t>
            </w:r>
          </w:p>
          <w:p w14:paraId="5EFADEF8" w14:textId="77777777" w:rsidR="009A7A36" w:rsidRDefault="009A7A36" w:rsidP="0095159F">
            <w:pPr>
              <w:suppressAutoHyphens w:val="0"/>
              <w:spacing w:before="40" w:after="40" w:line="220" w:lineRule="exact"/>
              <w:ind w:left="57" w:right="57"/>
              <w:jc w:val="center"/>
              <w:rPr>
                <w:sz w:val="18"/>
              </w:rPr>
            </w:pPr>
            <w:r>
              <w:rPr>
                <w:sz w:val="18"/>
              </w:rPr>
              <w:t>x</w:t>
            </w:r>
          </w:p>
          <w:p w14:paraId="5948BE1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56B144B5" w14:textId="77777777" w:rsidR="009A7A36" w:rsidRDefault="009A7A36" w:rsidP="0095159F">
            <w:pPr>
              <w:suppressAutoHyphens w:val="0"/>
              <w:spacing w:before="40" w:after="40" w:line="220" w:lineRule="exact"/>
              <w:ind w:left="57" w:right="57"/>
              <w:jc w:val="center"/>
              <w:rPr>
                <w:sz w:val="18"/>
              </w:rPr>
            </w:pPr>
            <w:r>
              <w:rPr>
                <w:sz w:val="18"/>
              </w:rPr>
              <w:t>x</w:t>
            </w:r>
          </w:p>
          <w:p w14:paraId="69A5B11D" w14:textId="77777777" w:rsidR="009A7A36" w:rsidRDefault="009A7A36" w:rsidP="0095159F">
            <w:pPr>
              <w:suppressAutoHyphens w:val="0"/>
              <w:spacing w:before="40" w:after="40" w:line="220" w:lineRule="exact"/>
              <w:ind w:left="57" w:right="57"/>
              <w:jc w:val="center"/>
              <w:rPr>
                <w:sz w:val="18"/>
              </w:rPr>
            </w:pPr>
            <w:r>
              <w:rPr>
                <w:sz w:val="18"/>
              </w:rPr>
              <w:t>x</w:t>
            </w:r>
          </w:p>
          <w:p w14:paraId="14888BD1" w14:textId="77777777" w:rsidR="009A7A36" w:rsidRDefault="009A7A36" w:rsidP="0095159F">
            <w:pPr>
              <w:suppressAutoHyphens w:val="0"/>
              <w:spacing w:before="40" w:after="40" w:line="220" w:lineRule="exact"/>
              <w:ind w:left="57" w:right="57"/>
              <w:jc w:val="center"/>
              <w:rPr>
                <w:sz w:val="18"/>
              </w:rPr>
            </w:pPr>
            <w:r>
              <w:rPr>
                <w:sz w:val="18"/>
              </w:rPr>
              <w:t>x</w:t>
            </w:r>
          </w:p>
          <w:p w14:paraId="5568821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553191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FF6BA2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74F935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2D3C36E" w14:textId="77777777" w:rsidR="009A7A36" w:rsidRDefault="009A7A36" w:rsidP="0095159F">
            <w:pPr>
              <w:suppressAutoHyphens w:val="0"/>
              <w:spacing w:before="40" w:after="40" w:line="220" w:lineRule="exact"/>
              <w:ind w:left="57" w:right="57"/>
              <w:jc w:val="center"/>
              <w:rPr>
                <w:sz w:val="18"/>
              </w:rPr>
            </w:pPr>
          </w:p>
        </w:tc>
      </w:tr>
      <w:tr w:rsidR="009A7A36" w14:paraId="5E9D6B98" w14:textId="77777777" w:rsidTr="0095159F">
        <w:tc>
          <w:tcPr>
            <w:tcW w:w="1140" w:type="dxa"/>
            <w:shd w:val="clear" w:color="auto" w:fill="auto"/>
          </w:tcPr>
          <w:p w14:paraId="52E1CB68" w14:textId="77777777" w:rsidR="009A7A36" w:rsidRDefault="009A7A36" w:rsidP="0095159F">
            <w:pPr>
              <w:suppressAutoHyphens w:val="0"/>
              <w:spacing w:before="40" w:after="40" w:line="220" w:lineRule="exact"/>
              <w:ind w:left="57" w:right="57"/>
              <w:jc w:val="center"/>
              <w:rPr>
                <w:sz w:val="18"/>
              </w:rPr>
            </w:pPr>
            <w:r>
              <w:rPr>
                <w:sz w:val="18"/>
              </w:rPr>
              <w:t>Part 4 of Annex 6</w:t>
            </w:r>
          </w:p>
        </w:tc>
        <w:tc>
          <w:tcPr>
            <w:tcW w:w="3261" w:type="dxa"/>
            <w:shd w:val="clear" w:color="auto" w:fill="auto"/>
            <w:vAlign w:val="center"/>
          </w:tcPr>
          <w:p w14:paraId="3B454972" w14:textId="77777777" w:rsidR="009A7A36" w:rsidRDefault="009A7A36" w:rsidP="0095159F">
            <w:pPr>
              <w:suppressAutoHyphens w:val="0"/>
              <w:spacing w:before="40" w:after="40" w:line="220" w:lineRule="exact"/>
              <w:ind w:left="113" w:right="113"/>
              <w:rPr>
                <w:spacing w:val="-4"/>
                <w:sz w:val="18"/>
              </w:rPr>
            </w:pPr>
            <w:r>
              <w:rPr>
                <w:spacing w:val="-4"/>
                <w:sz w:val="18"/>
              </w:rPr>
              <w:t>Rear face:</w:t>
            </w:r>
            <w:r>
              <w:rPr>
                <w:spacing w:val="-4"/>
                <w:sz w:val="18"/>
              </w:rPr>
              <w:tab/>
              <w:t>1 min.</w:t>
            </w:r>
          </w:p>
          <w:p w14:paraId="6C1F6D22"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0CAA9F9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8B8856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9E1657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6FEDC9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A61CD46" w14:textId="77777777" w:rsidR="009A7A36" w:rsidRDefault="009A7A36" w:rsidP="0095159F">
            <w:pPr>
              <w:suppressAutoHyphens w:val="0"/>
              <w:spacing w:before="40" w:after="40" w:line="220" w:lineRule="exact"/>
              <w:ind w:left="57" w:right="57"/>
              <w:jc w:val="center"/>
              <w:rPr>
                <w:sz w:val="18"/>
              </w:rPr>
            </w:pPr>
            <w:r>
              <w:rPr>
                <w:sz w:val="18"/>
              </w:rPr>
              <w:t>x</w:t>
            </w:r>
          </w:p>
          <w:p w14:paraId="550CBB4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479DCF3" w14:textId="77777777" w:rsidR="009A7A36" w:rsidRDefault="009A7A36" w:rsidP="0095159F">
            <w:pPr>
              <w:suppressAutoHyphens w:val="0"/>
              <w:spacing w:before="40" w:after="40" w:line="220" w:lineRule="exact"/>
              <w:ind w:left="57" w:right="57"/>
              <w:jc w:val="center"/>
              <w:rPr>
                <w:sz w:val="18"/>
              </w:rPr>
            </w:pPr>
            <w:r>
              <w:rPr>
                <w:sz w:val="18"/>
              </w:rPr>
              <w:t>x</w:t>
            </w:r>
          </w:p>
          <w:p w14:paraId="321E32A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B8A7C2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ACA8AB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738431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47243BC" w14:textId="77777777" w:rsidR="009A7A36" w:rsidRDefault="009A7A36" w:rsidP="0095159F">
            <w:pPr>
              <w:suppressAutoHyphens w:val="0"/>
              <w:spacing w:before="40" w:after="40" w:line="220" w:lineRule="exact"/>
              <w:ind w:left="57" w:right="57"/>
              <w:jc w:val="center"/>
              <w:rPr>
                <w:sz w:val="18"/>
              </w:rPr>
            </w:pPr>
          </w:p>
        </w:tc>
      </w:tr>
      <w:tr w:rsidR="009A7A36" w14:paraId="276C769C" w14:textId="77777777" w:rsidTr="0095159F">
        <w:tc>
          <w:tcPr>
            <w:tcW w:w="1140" w:type="dxa"/>
            <w:shd w:val="clear" w:color="auto" w:fill="auto"/>
          </w:tcPr>
          <w:p w14:paraId="5835A06D"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1C585941"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0464DC6C"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2C68CB7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B53535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6B16E7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FE7FC6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1CC1E6B" w14:textId="77777777" w:rsidR="009A7A36" w:rsidRDefault="009A7A36" w:rsidP="0095159F">
            <w:pPr>
              <w:suppressAutoHyphens w:val="0"/>
              <w:spacing w:before="40" w:after="40" w:line="220" w:lineRule="exact"/>
              <w:ind w:left="57" w:right="57"/>
              <w:jc w:val="center"/>
              <w:rPr>
                <w:sz w:val="18"/>
              </w:rPr>
            </w:pPr>
            <w:r>
              <w:rPr>
                <w:sz w:val="18"/>
              </w:rPr>
              <w:t>x</w:t>
            </w:r>
          </w:p>
          <w:p w14:paraId="7EB7BE8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A14D160" w14:textId="77777777" w:rsidR="009A7A36" w:rsidRDefault="009A7A36" w:rsidP="0095159F">
            <w:pPr>
              <w:suppressAutoHyphens w:val="0"/>
              <w:spacing w:before="40" w:after="40" w:line="220" w:lineRule="exact"/>
              <w:ind w:left="57" w:right="57"/>
              <w:jc w:val="center"/>
              <w:rPr>
                <w:sz w:val="18"/>
              </w:rPr>
            </w:pPr>
            <w:r>
              <w:rPr>
                <w:sz w:val="18"/>
              </w:rPr>
              <w:t>x</w:t>
            </w:r>
          </w:p>
          <w:p w14:paraId="3BB140C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A0F7B5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EFACEE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6DF82A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7A31BC0" w14:textId="77777777" w:rsidR="009A7A36" w:rsidRDefault="009A7A36" w:rsidP="0095159F">
            <w:pPr>
              <w:suppressAutoHyphens w:val="0"/>
              <w:spacing w:before="40" w:after="40" w:line="220" w:lineRule="exact"/>
              <w:ind w:left="57" w:right="57"/>
              <w:jc w:val="center"/>
              <w:rPr>
                <w:sz w:val="18"/>
              </w:rPr>
            </w:pPr>
          </w:p>
        </w:tc>
      </w:tr>
      <w:tr w:rsidR="009A7A36" w14:paraId="66C3F1E6" w14:textId="77777777" w:rsidTr="0095159F">
        <w:tc>
          <w:tcPr>
            <w:tcW w:w="1140" w:type="dxa"/>
            <w:shd w:val="clear" w:color="auto" w:fill="auto"/>
          </w:tcPr>
          <w:p w14:paraId="070EFAB1"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4B41EBB"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6D0BE23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BF35D7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25531F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969955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292D33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5BDD00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DE3723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9A18C9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59C145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FC51504" w14:textId="77777777" w:rsidR="009A7A36" w:rsidRDefault="009A7A36" w:rsidP="0095159F">
            <w:pPr>
              <w:suppressAutoHyphens w:val="0"/>
              <w:spacing w:before="40" w:after="40" w:line="220" w:lineRule="exact"/>
              <w:ind w:left="57" w:right="57"/>
              <w:jc w:val="center"/>
              <w:rPr>
                <w:sz w:val="18"/>
              </w:rPr>
            </w:pPr>
          </w:p>
        </w:tc>
      </w:tr>
      <w:tr w:rsidR="009A7A36" w14:paraId="6F720DE0" w14:textId="77777777" w:rsidTr="0095159F">
        <w:tc>
          <w:tcPr>
            <w:tcW w:w="1140" w:type="dxa"/>
            <w:shd w:val="clear" w:color="auto" w:fill="auto"/>
          </w:tcPr>
          <w:p w14:paraId="0623EE48" w14:textId="77777777" w:rsidR="009A7A36" w:rsidRDefault="009A7A36" w:rsidP="0095159F">
            <w:pPr>
              <w:suppressAutoHyphens w:val="0"/>
              <w:spacing w:before="40" w:after="40" w:line="220" w:lineRule="exact"/>
              <w:ind w:left="57" w:right="57"/>
              <w:jc w:val="center"/>
              <w:rPr>
                <w:sz w:val="18"/>
              </w:rPr>
            </w:pPr>
            <w:r>
              <w:rPr>
                <w:sz w:val="18"/>
              </w:rPr>
              <w:t>Part 3 of Annex 4</w:t>
            </w:r>
          </w:p>
        </w:tc>
        <w:tc>
          <w:tcPr>
            <w:tcW w:w="3261" w:type="dxa"/>
            <w:shd w:val="clear" w:color="auto" w:fill="auto"/>
            <w:vAlign w:val="center"/>
          </w:tcPr>
          <w:p w14:paraId="2B78FEF3" w14:textId="77777777" w:rsidR="009A7A36" w:rsidRDefault="009A7A36" w:rsidP="0095159F">
            <w:pPr>
              <w:suppressAutoHyphens w:val="0"/>
              <w:spacing w:before="40" w:after="40" w:line="220" w:lineRule="exact"/>
              <w:ind w:left="113" w:right="113"/>
              <w:rPr>
                <w:spacing w:val="-4"/>
                <w:sz w:val="18"/>
              </w:rPr>
            </w:pPr>
            <w:r>
              <w:rPr>
                <w:spacing w:val="-4"/>
                <w:sz w:val="18"/>
              </w:rPr>
              <w:t>Stability in time</w:t>
            </w:r>
          </w:p>
        </w:tc>
        <w:tc>
          <w:tcPr>
            <w:tcW w:w="434" w:type="dxa"/>
            <w:shd w:val="clear" w:color="auto" w:fill="auto"/>
          </w:tcPr>
          <w:p w14:paraId="5BD96BF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F10E68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669DC6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6386CA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DADF0D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4FDCA6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74A271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2CA38D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2F3F67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441E81B" w14:textId="77777777" w:rsidR="009A7A36" w:rsidRDefault="009A7A36" w:rsidP="0095159F">
            <w:pPr>
              <w:suppressAutoHyphens w:val="0"/>
              <w:spacing w:before="40" w:after="40" w:line="220" w:lineRule="exact"/>
              <w:ind w:left="57" w:right="57"/>
              <w:jc w:val="center"/>
              <w:rPr>
                <w:sz w:val="18"/>
              </w:rPr>
            </w:pPr>
          </w:p>
        </w:tc>
      </w:tr>
      <w:tr w:rsidR="009A7A36" w14:paraId="53E34A1A" w14:textId="77777777" w:rsidTr="0095159F">
        <w:tc>
          <w:tcPr>
            <w:tcW w:w="1140" w:type="dxa"/>
            <w:shd w:val="clear" w:color="auto" w:fill="auto"/>
          </w:tcPr>
          <w:p w14:paraId="058B41D1"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4A6890B8"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shd w:val="clear" w:color="auto" w:fill="auto"/>
          </w:tcPr>
          <w:p w14:paraId="2884B99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6D17C8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DA3EFC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531CAB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23A447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0606FD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EAFDF0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C0AF6E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BAF48C6"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E879EC9" w14:textId="77777777" w:rsidR="009A7A36" w:rsidRDefault="009A7A36" w:rsidP="0095159F">
            <w:pPr>
              <w:suppressAutoHyphens w:val="0"/>
              <w:spacing w:before="40" w:after="40" w:line="220" w:lineRule="exact"/>
              <w:ind w:left="57" w:right="57"/>
              <w:jc w:val="center"/>
              <w:rPr>
                <w:sz w:val="18"/>
              </w:rPr>
            </w:pPr>
          </w:p>
        </w:tc>
      </w:tr>
      <w:tr w:rsidR="009A7A36" w14:paraId="1CCD6018" w14:textId="77777777" w:rsidTr="0095159F">
        <w:tc>
          <w:tcPr>
            <w:tcW w:w="1140" w:type="dxa"/>
            <w:shd w:val="clear" w:color="auto" w:fill="auto"/>
          </w:tcPr>
          <w:p w14:paraId="519EB36B"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5055DFE5"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097B2DB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5963B1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F65F19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4F220F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7E6BDC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A0A66C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C16066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400B85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AADE04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B815CAF" w14:textId="77777777" w:rsidR="009A7A36" w:rsidRDefault="009A7A36" w:rsidP="0095159F">
            <w:pPr>
              <w:suppressAutoHyphens w:val="0"/>
              <w:spacing w:before="40" w:after="40" w:line="220" w:lineRule="exact"/>
              <w:ind w:left="57" w:right="57"/>
              <w:jc w:val="center"/>
              <w:rPr>
                <w:sz w:val="18"/>
              </w:rPr>
            </w:pPr>
          </w:p>
        </w:tc>
      </w:tr>
      <w:tr w:rsidR="009A7A36" w14:paraId="5F32BC95" w14:textId="77777777" w:rsidTr="0095159F">
        <w:tc>
          <w:tcPr>
            <w:tcW w:w="1140" w:type="dxa"/>
            <w:shd w:val="clear" w:color="auto" w:fill="auto"/>
          </w:tcPr>
          <w:p w14:paraId="0DEC4D3E" w14:textId="77777777" w:rsidR="009A7A36" w:rsidRDefault="009A7A36" w:rsidP="0095159F">
            <w:pPr>
              <w:suppressAutoHyphens w:val="0"/>
              <w:spacing w:before="40" w:after="40" w:line="220" w:lineRule="exact"/>
              <w:ind w:left="57" w:right="57"/>
              <w:jc w:val="center"/>
              <w:rPr>
                <w:sz w:val="18"/>
              </w:rPr>
            </w:pPr>
            <w:r>
              <w:rPr>
                <w:sz w:val="18"/>
              </w:rPr>
              <w:t>Part 6 of Annex 6</w:t>
            </w:r>
          </w:p>
        </w:tc>
        <w:tc>
          <w:tcPr>
            <w:tcW w:w="3261" w:type="dxa"/>
            <w:shd w:val="clear" w:color="auto" w:fill="auto"/>
            <w:vAlign w:val="center"/>
          </w:tcPr>
          <w:p w14:paraId="3D5BF2CE" w14:textId="77777777" w:rsidR="009A7A36" w:rsidRDefault="009A7A36" w:rsidP="0095159F">
            <w:pPr>
              <w:suppressAutoHyphens w:val="0"/>
              <w:spacing w:before="40" w:after="40" w:line="220" w:lineRule="exact"/>
              <w:ind w:left="113" w:right="113"/>
              <w:rPr>
                <w:spacing w:val="-4"/>
                <w:sz w:val="18"/>
              </w:rPr>
            </w:pPr>
            <w:r>
              <w:rPr>
                <w:spacing w:val="-4"/>
                <w:sz w:val="18"/>
              </w:rPr>
              <w:t>Resistance to weathering</w:t>
            </w:r>
          </w:p>
        </w:tc>
        <w:tc>
          <w:tcPr>
            <w:tcW w:w="434" w:type="dxa"/>
            <w:shd w:val="clear" w:color="auto" w:fill="auto"/>
          </w:tcPr>
          <w:p w14:paraId="0B7E93E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1FD520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E3F833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59AD90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084FD3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8F41E9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8469CB6"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7F6D6B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399350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795217E" w14:textId="77777777" w:rsidR="009A7A36" w:rsidRDefault="009A7A36" w:rsidP="0095159F">
            <w:pPr>
              <w:suppressAutoHyphens w:val="0"/>
              <w:spacing w:before="40" w:after="40" w:line="220" w:lineRule="exact"/>
              <w:ind w:left="57" w:right="57"/>
              <w:jc w:val="center"/>
              <w:rPr>
                <w:sz w:val="18"/>
              </w:rPr>
            </w:pPr>
          </w:p>
        </w:tc>
      </w:tr>
      <w:tr w:rsidR="009A7A36" w14:paraId="5AE8588F" w14:textId="77777777" w:rsidTr="0095159F">
        <w:tc>
          <w:tcPr>
            <w:tcW w:w="1140" w:type="dxa"/>
            <w:tcBorders>
              <w:bottom w:val="single" w:sz="2" w:space="0" w:color="auto"/>
            </w:tcBorders>
            <w:shd w:val="clear" w:color="auto" w:fill="auto"/>
          </w:tcPr>
          <w:p w14:paraId="387989DA"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tcBorders>
              <w:bottom w:val="single" w:sz="2" w:space="0" w:color="auto"/>
            </w:tcBorders>
            <w:shd w:val="clear" w:color="auto" w:fill="auto"/>
            <w:vAlign w:val="center"/>
          </w:tcPr>
          <w:p w14:paraId="29AA555A"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tcBorders>
              <w:bottom w:val="single" w:sz="2" w:space="0" w:color="auto"/>
            </w:tcBorders>
            <w:shd w:val="clear" w:color="auto" w:fill="auto"/>
          </w:tcPr>
          <w:p w14:paraId="0699196B"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A70C86E"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13C60466"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2EA367C4"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4DD09235"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5585EA72"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D800689"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3877790"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7F026EDB"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1B63B375" w14:textId="77777777" w:rsidR="009A7A36" w:rsidRDefault="009A7A36" w:rsidP="0095159F">
            <w:pPr>
              <w:suppressAutoHyphens w:val="0"/>
              <w:spacing w:before="40" w:after="40" w:line="220" w:lineRule="exact"/>
              <w:ind w:left="57" w:right="57"/>
              <w:jc w:val="center"/>
              <w:rPr>
                <w:sz w:val="18"/>
              </w:rPr>
            </w:pPr>
          </w:p>
        </w:tc>
      </w:tr>
      <w:tr w:rsidR="009A7A36" w14:paraId="2E7B2689" w14:textId="77777777" w:rsidTr="0095159F">
        <w:tc>
          <w:tcPr>
            <w:tcW w:w="1140" w:type="dxa"/>
            <w:tcBorders>
              <w:bottom w:val="single" w:sz="12" w:space="0" w:color="auto"/>
            </w:tcBorders>
            <w:shd w:val="clear" w:color="auto" w:fill="auto"/>
          </w:tcPr>
          <w:p w14:paraId="1E9A439D"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tcBorders>
              <w:bottom w:val="single" w:sz="12" w:space="0" w:color="auto"/>
            </w:tcBorders>
            <w:shd w:val="clear" w:color="auto" w:fill="auto"/>
            <w:vAlign w:val="center"/>
          </w:tcPr>
          <w:p w14:paraId="1F209376"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bottom w:val="single" w:sz="12" w:space="0" w:color="auto"/>
            </w:tcBorders>
            <w:shd w:val="clear" w:color="auto" w:fill="auto"/>
          </w:tcPr>
          <w:p w14:paraId="3FC5DCE6"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4B844E3"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4C37906E"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0AACAF3F"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1DCBAADA"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966320E"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09B1A27"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947268D"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99EEE00"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111D5CBB" w14:textId="77777777" w:rsidR="009A7A36" w:rsidRDefault="009A7A36" w:rsidP="0095159F">
            <w:pPr>
              <w:suppressAutoHyphens w:val="0"/>
              <w:spacing w:before="40" w:after="40" w:line="220" w:lineRule="exact"/>
              <w:ind w:left="57" w:right="57"/>
              <w:jc w:val="center"/>
              <w:rPr>
                <w:sz w:val="18"/>
              </w:rPr>
            </w:pPr>
          </w:p>
        </w:tc>
      </w:tr>
    </w:tbl>
    <w:p w14:paraId="45821CE0" w14:textId="77777777" w:rsidR="009A7A36" w:rsidRDefault="009A7A36" w:rsidP="009A7A36">
      <w:pPr>
        <w:suppressAutoHyphens w:val="0"/>
        <w:spacing w:line="240" w:lineRule="auto"/>
      </w:pPr>
    </w:p>
    <w:p w14:paraId="2B9AA5AD" w14:textId="77777777" w:rsidR="009A7A36" w:rsidRPr="005B2F96" w:rsidRDefault="009A7A36" w:rsidP="009A7A36">
      <w:pPr>
        <w:pStyle w:val="NoSpacing"/>
        <w:spacing w:before="240"/>
        <w:ind w:left="2268"/>
        <w:rPr>
          <w:b/>
          <w:bCs/>
        </w:rPr>
      </w:pPr>
      <w:r w:rsidRPr="005B2F96">
        <w:t>Table 5</w:t>
      </w:r>
    </w:p>
    <w:p w14:paraId="66D2B1B1" w14:textId="77777777" w:rsidR="009A7A36" w:rsidRPr="00741E12" w:rsidRDefault="009A7A36" w:rsidP="009A7A36">
      <w:pPr>
        <w:pStyle w:val="NoSpacing"/>
        <w:spacing w:after="120"/>
        <w:ind w:left="2268"/>
        <w:rPr>
          <w:rStyle w:val="Carpredefinitoparagrafo1"/>
          <w:b/>
          <w:bCs/>
        </w:rPr>
      </w:pPr>
      <w:r w:rsidRPr="00741E12">
        <w:rPr>
          <w:b/>
          <w:bCs/>
        </w:rPr>
        <w:t>Chronological</w:t>
      </w:r>
      <w:r w:rsidRPr="00741E12">
        <w:rPr>
          <w:rStyle w:val="Carpredefinitoparagrafo1"/>
          <w:b/>
          <w:bCs/>
        </w:rPr>
        <w:t xml:space="preserve"> order of tests (Class IVA)</w:t>
      </w:r>
    </w:p>
    <w:tbl>
      <w:tblPr>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4"/>
        <w:gridCol w:w="3369"/>
        <w:gridCol w:w="341"/>
        <w:gridCol w:w="341"/>
        <w:gridCol w:w="341"/>
        <w:gridCol w:w="341"/>
        <w:gridCol w:w="341"/>
        <w:gridCol w:w="341"/>
        <w:gridCol w:w="341"/>
        <w:gridCol w:w="341"/>
        <w:gridCol w:w="341"/>
        <w:gridCol w:w="341"/>
      </w:tblGrid>
      <w:tr w:rsidR="009A7A36" w:rsidRPr="00B95B08" w14:paraId="1600C7DE" w14:textId="77777777" w:rsidTr="0095159F">
        <w:trPr>
          <w:tblHeader/>
        </w:trPr>
        <w:tc>
          <w:tcPr>
            <w:tcW w:w="1134" w:type="dxa"/>
            <w:tcBorders>
              <w:bottom w:val="nil"/>
              <w:right w:val="single" w:sz="2" w:space="0" w:color="auto"/>
            </w:tcBorders>
            <w:shd w:val="clear" w:color="auto" w:fill="auto"/>
          </w:tcPr>
          <w:p w14:paraId="3BF7B6F5" w14:textId="77777777" w:rsidR="009A7A36" w:rsidRPr="00004204" w:rsidRDefault="009A7A36" w:rsidP="0095159F">
            <w:pPr>
              <w:keepNext/>
              <w:keepLines/>
              <w:suppressAutoHyphens w:val="0"/>
              <w:spacing w:before="80" w:after="80" w:line="200" w:lineRule="exact"/>
              <w:ind w:left="57" w:right="113"/>
              <w:jc w:val="center"/>
              <w:rPr>
                <w:i/>
                <w:sz w:val="16"/>
                <w:szCs w:val="16"/>
              </w:rPr>
            </w:pPr>
            <w:r w:rsidRPr="00004204">
              <w:rPr>
                <w:i/>
                <w:sz w:val="16"/>
                <w:szCs w:val="16"/>
              </w:rPr>
              <w:t>Reference</w:t>
            </w:r>
          </w:p>
        </w:tc>
        <w:tc>
          <w:tcPr>
            <w:tcW w:w="3369" w:type="dxa"/>
            <w:tcBorders>
              <w:left w:val="single" w:sz="2" w:space="0" w:color="auto"/>
              <w:bottom w:val="nil"/>
            </w:tcBorders>
            <w:shd w:val="clear" w:color="auto" w:fill="auto"/>
          </w:tcPr>
          <w:p w14:paraId="29329ECF" w14:textId="77777777" w:rsidR="009A7A36" w:rsidRPr="00004204" w:rsidRDefault="009A7A36" w:rsidP="0095159F">
            <w:pPr>
              <w:keepNext/>
              <w:keepLines/>
              <w:suppressAutoHyphens w:val="0"/>
              <w:spacing w:before="80" w:after="80" w:line="200" w:lineRule="exact"/>
              <w:ind w:right="113"/>
              <w:jc w:val="center"/>
              <w:rPr>
                <w:i/>
                <w:sz w:val="16"/>
                <w:szCs w:val="16"/>
              </w:rPr>
            </w:pPr>
            <w:r w:rsidRPr="00004204">
              <w:rPr>
                <w:i/>
                <w:sz w:val="16"/>
                <w:szCs w:val="16"/>
              </w:rPr>
              <w:t>Tests</w:t>
            </w:r>
          </w:p>
        </w:tc>
        <w:tc>
          <w:tcPr>
            <w:tcW w:w="3410" w:type="dxa"/>
            <w:gridSpan w:val="10"/>
            <w:shd w:val="clear" w:color="auto" w:fill="auto"/>
          </w:tcPr>
          <w:p w14:paraId="160341D2" w14:textId="77777777" w:rsidR="009A7A36" w:rsidRPr="00004204" w:rsidRDefault="009A7A36" w:rsidP="0095159F">
            <w:pPr>
              <w:keepNext/>
              <w:keepLines/>
              <w:suppressAutoHyphens w:val="0"/>
              <w:spacing w:before="80" w:after="80" w:line="200" w:lineRule="exact"/>
              <w:ind w:right="113"/>
              <w:jc w:val="center"/>
              <w:rPr>
                <w:i/>
                <w:sz w:val="16"/>
                <w:szCs w:val="16"/>
              </w:rPr>
            </w:pPr>
            <w:r w:rsidRPr="00004204">
              <w:rPr>
                <w:i/>
                <w:sz w:val="16"/>
                <w:szCs w:val="16"/>
              </w:rPr>
              <w:t>Samples</w:t>
            </w:r>
          </w:p>
        </w:tc>
      </w:tr>
      <w:tr w:rsidR="009A7A36" w:rsidRPr="00B95B08" w14:paraId="6B42AD6F" w14:textId="77777777" w:rsidTr="0095159F">
        <w:trPr>
          <w:tblHeader/>
        </w:trPr>
        <w:tc>
          <w:tcPr>
            <w:tcW w:w="1134" w:type="dxa"/>
            <w:tcBorders>
              <w:top w:val="nil"/>
              <w:bottom w:val="single" w:sz="12" w:space="0" w:color="auto"/>
              <w:right w:val="single" w:sz="2" w:space="0" w:color="auto"/>
            </w:tcBorders>
            <w:shd w:val="clear" w:color="auto" w:fill="auto"/>
          </w:tcPr>
          <w:p w14:paraId="37005A6E" w14:textId="77777777" w:rsidR="009A7A36" w:rsidRPr="00004204" w:rsidRDefault="009A7A36" w:rsidP="0095159F">
            <w:pPr>
              <w:keepNext/>
              <w:keepLines/>
              <w:suppressAutoHyphens w:val="0"/>
              <w:spacing w:before="80" w:after="80" w:line="200" w:lineRule="exact"/>
              <w:ind w:right="113"/>
              <w:jc w:val="center"/>
              <w:rPr>
                <w:sz w:val="18"/>
              </w:rPr>
            </w:pPr>
          </w:p>
        </w:tc>
        <w:tc>
          <w:tcPr>
            <w:tcW w:w="3369" w:type="dxa"/>
            <w:tcBorders>
              <w:top w:val="nil"/>
              <w:left w:val="single" w:sz="2" w:space="0" w:color="auto"/>
              <w:bottom w:val="single" w:sz="12" w:space="0" w:color="auto"/>
            </w:tcBorders>
            <w:shd w:val="clear" w:color="auto" w:fill="auto"/>
          </w:tcPr>
          <w:p w14:paraId="2399EC14" w14:textId="77777777" w:rsidR="009A7A36" w:rsidRPr="00004204" w:rsidRDefault="009A7A36" w:rsidP="0095159F">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630284FE"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a</w:t>
            </w:r>
          </w:p>
        </w:tc>
        <w:tc>
          <w:tcPr>
            <w:tcW w:w="341" w:type="dxa"/>
            <w:tcBorders>
              <w:bottom w:val="single" w:sz="12" w:space="0" w:color="auto"/>
            </w:tcBorders>
            <w:shd w:val="clear" w:color="auto" w:fill="auto"/>
          </w:tcPr>
          <w:p w14:paraId="72B4FA48"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b</w:t>
            </w:r>
          </w:p>
        </w:tc>
        <w:tc>
          <w:tcPr>
            <w:tcW w:w="341" w:type="dxa"/>
            <w:tcBorders>
              <w:bottom w:val="single" w:sz="12" w:space="0" w:color="auto"/>
            </w:tcBorders>
            <w:shd w:val="clear" w:color="auto" w:fill="auto"/>
          </w:tcPr>
          <w:p w14:paraId="23F29F9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c</w:t>
            </w:r>
          </w:p>
        </w:tc>
        <w:tc>
          <w:tcPr>
            <w:tcW w:w="341" w:type="dxa"/>
            <w:tcBorders>
              <w:bottom w:val="single" w:sz="12" w:space="0" w:color="auto"/>
            </w:tcBorders>
            <w:shd w:val="clear" w:color="auto" w:fill="auto"/>
          </w:tcPr>
          <w:p w14:paraId="2DE0E1AF"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d</w:t>
            </w:r>
          </w:p>
        </w:tc>
        <w:tc>
          <w:tcPr>
            <w:tcW w:w="341" w:type="dxa"/>
            <w:tcBorders>
              <w:bottom w:val="single" w:sz="12" w:space="0" w:color="auto"/>
            </w:tcBorders>
            <w:shd w:val="clear" w:color="auto" w:fill="auto"/>
          </w:tcPr>
          <w:p w14:paraId="273EC626"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e</w:t>
            </w:r>
          </w:p>
        </w:tc>
        <w:tc>
          <w:tcPr>
            <w:tcW w:w="341" w:type="dxa"/>
            <w:tcBorders>
              <w:bottom w:val="single" w:sz="12" w:space="0" w:color="auto"/>
            </w:tcBorders>
            <w:shd w:val="clear" w:color="auto" w:fill="auto"/>
          </w:tcPr>
          <w:p w14:paraId="2E4475E6"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f</w:t>
            </w:r>
          </w:p>
        </w:tc>
        <w:tc>
          <w:tcPr>
            <w:tcW w:w="341" w:type="dxa"/>
            <w:tcBorders>
              <w:bottom w:val="single" w:sz="12" w:space="0" w:color="auto"/>
            </w:tcBorders>
            <w:shd w:val="clear" w:color="auto" w:fill="auto"/>
          </w:tcPr>
          <w:p w14:paraId="136BC71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g</w:t>
            </w:r>
          </w:p>
        </w:tc>
        <w:tc>
          <w:tcPr>
            <w:tcW w:w="341" w:type="dxa"/>
            <w:tcBorders>
              <w:bottom w:val="single" w:sz="12" w:space="0" w:color="auto"/>
            </w:tcBorders>
            <w:shd w:val="clear" w:color="auto" w:fill="auto"/>
          </w:tcPr>
          <w:p w14:paraId="28C131E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h</w:t>
            </w:r>
          </w:p>
        </w:tc>
        <w:tc>
          <w:tcPr>
            <w:tcW w:w="341" w:type="dxa"/>
            <w:tcBorders>
              <w:bottom w:val="single" w:sz="12" w:space="0" w:color="auto"/>
            </w:tcBorders>
            <w:shd w:val="clear" w:color="auto" w:fill="auto"/>
          </w:tcPr>
          <w:p w14:paraId="16A3D9B0"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i</w:t>
            </w:r>
          </w:p>
        </w:tc>
        <w:tc>
          <w:tcPr>
            <w:tcW w:w="341" w:type="dxa"/>
            <w:tcBorders>
              <w:bottom w:val="single" w:sz="12" w:space="0" w:color="auto"/>
            </w:tcBorders>
            <w:shd w:val="clear" w:color="auto" w:fill="auto"/>
          </w:tcPr>
          <w:p w14:paraId="26E2F0F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j</w:t>
            </w:r>
          </w:p>
        </w:tc>
      </w:tr>
      <w:tr w:rsidR="009A7A36" w14:paraId="7703FDEB" w14:textId="77777777" w:rsidTr="0095159F">
        <w:tc>
          <w:tcPr>
            <w:tcW w:w="1134" w:type="dxa"/>
            <w:tcBorders>
              <w:top w:val="single" w:sz="12" w:space="0" w:color="auto"/>
            </w:tcBorders>
            <w:shd w:val="clear" w:color="auto" w:fill="auto"/>
          </w:tcPr>
          <w:p w14:paraId="780471A2" w14:textId="77777777" w:rsidR="009A7A36" w:rsidRDefault="009A7A36" w:rsidP="0095159F">
            <w:pPr>
              <w:keepNext/>
              <w:keepLines/>
              <w:suppressAutoHyphens w:val="0"/>
              <w:spacing w:before="40" w:after="40" w:line="220" w:lineRule="exact"/>
              <w:ind w:right="113"/>
              <w:jc w:val="center"/>
              <w:rPr>
                <w:sz w:val="18"/>
              </w:rPr>
            </w:pPr>
            <w:r>
              <w:rPr>
                <w:sz w:val="18"/>
              </w:rPr>
              <w:t>-</w:t>
            </w:r>
          </w:p>
        </w:tc>
        <w:tc>
          <w:tcPr>
            <w:tcW w:w="3369" w:type="dxa"/>
            <w:tcBorders>
              <w:top w:val="single" w:sz="12" w:space="0" w:color="auto"/>
            </w:tcBorders>
            <w:shd w:val="clear" w:color="auto" w:fill="auto"/>
          </w:tcPr>
          <w:p w14:paraId="5D884CDC" w14:textId="77777777" w:rsidR="009A7A36" w:rsidRDefault="009A7A36" w:rsidP="0095159F">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tcBorders>
            <w:shd w:val="clear" w:color="auto" w:fill="auto"/>
          </w:tcPr>
          <w:p w14:paraId="50F97B3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0DFA0C3D"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4CB4264C"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62E1CE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217CE52"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0652D1B2"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2434C1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ACAF18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6A1E7AC"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C417A76"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r>
      <w:tr w:rsidR="009A7A36" w14:paraId="4F01BF40" w14:textId="77777777" w:rsidTr="0095159F">
        <w:tc>
          <w:tcPr>
            <w:tcW w:w="1134" w:type="dxa"/>
            <w:shd w:val="clear" w:color="auto" w:fill="auto"/>
          </w:tcPr>
          <w:p w14:paraId="6F3126B7" w14:textId="77777777" w:rsidR="009A7A36" w:rsidRDefault="009A7A36" w:rsidP="0095159F">
            <w:pPr>
              <w:keepNext/>
              <w:keepLines/>
              <w:suppressAutoHyphens w:val="0"/>
              <w:spacing w:before="40" w:after="40" w:line="220" w:lineRule="exact"/>
              <w:ind w:right="113"/>
              <w:jc w:val="center"/>
              <w:rPr>
                <w:sz w:val="18"/>
              </w:rPr>
            </w:pPr>
            <w:r>
              <w:rPr>
                <w:sz w:val="18"/>
              </w:rPr>
              <w:t>Annex 5</w:t>
            </w:r>
          </w:p>
        </w:tc>
        <w:tc>
          <w:tcPr>
            <w:tcW w:w="3369" w:type="dxa"/>
            <w:shd w:val="clear" w:color="auto" w:fill="auto"/>
          </w:tcPr>
          <w:p w14:paraId="4BA72E8B" w14:textId="77777777" w:rsidR="009A7A36" w:rsidRDefault="009A7A36" w:rsidP="0095159F">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shd w:val="clear" w:color="auto" w:fill="auto"/>
          </w:tcPr>
          <w:p w14:paraId="67B17245"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D79B0DD"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082C20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35BA6F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3E224D8B"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5059D3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36D5161"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3D79629"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50A864E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733F31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r>
      <w:tr w:rsidR="009A7A36" w14:paraId="413F1F69" w14:textId="77777777" w:rsidTr="0095159F">
        <w:tc>
          <w:tcPr>
            <w:tcW w:w="1134" w:type="dxa"/>
            <w:shd w:val="clear" w:color="auto" w:fill="auto"/>
          </w:tcPr>
          <w:p w14:paraId="1112EACC" w14:textId="77777777" w:rsidR="009A7A36" w:rsidRDefault="009A7A36" w:rsidP="0095159F">
            <w:pPr>
              <w:suppressAutoHyphens w:val="0"/>
              <w:spacing w:before="40" w:after="40" w:line="220" w:lineRule="exact"/>
              <w:ind w:right="113"/>
              <w:jc w:val="center"/>
              <w:rPr>
                <w:sz w:val="18"/>
              </w:rPr>
            </w:pPr>
            <w:r>
              <w:rPr>
                <w:sz w:val="18"/>
              </w:rPr>
              <w:t>Part 1 of Annex 6</w:t>
            </w:r>
          </w:p>
        </w:tc>
        <w:tc>
          <w:tcPr>
            <w:tcW w:w="3369" w:type="dxa"/>
            <w:shd w:val="clear" w:color="auto" w:fill="auto"/>
          </w:tcPr>
          <w:p w14:paraId="1DC640D8" w14:textId="77777777" w:rsidR="009A7A36" w:rsidRDefault="009A7A36" w:rsidP="0095159F">
            <w:pPr>
              <w:suppressAutoHyphens w:val="0"/>
              <w:spacing w:before="40" w:after="40" w:line="220" w:lineRule="exact"/>
              <w:ind w:left="113" w:right="113"/>
              <w:rPr>
                <w:spacing w:val="-4"/>
                <w:sz w:val="18"/>
              </w:rPr>
            </w:pPr>
            <w:r>
              <w:rPr>
                <w:spacing w:val="-4"/>
                <w:sz w:val="18"/>
              </w:rPr>
              <w:t>Heat:</w:t>
            </w:r>
            <w:r>
              <w:rPr>
                <w:spacing w:val="-4"/>
                <w:sz w:val="18"/>
              </w:rPr>
              <w:tab/>
              <w:t>48 h at 65 °C ± 2°C</w:t>
            </w:r>
          </w:p>
          <w:p w14:paraId="59B262CD" w14:textId="77777777" w:rsidR="009A7A36" w:rsidRDefault="009A7A36" w:rsidP="0095159F">
            <w:pPr>
              <w:suppressAutoHyphens w:val="0"/>
              <w:spacing w:before="40" w:after="40" w:line="220" w:lineRule="exact"/>
              <w:ind w:left="113" w:right="113"/>
              <w:rPr>
                <w:spacing w:val="-4"/>
                <w:sz w:val="18"/>
              </w:rPr>
            </w:pPr>
            <w:r>
              <w:rPr>
                <w:spacing w:val="-4"/>
                <w:sz w:val="18"/>
              </w:rPr>
              <w:tab/>
              <w:t>Visual inspection for distortion</w:t>
            </w:r>
          </w:p>
        </w:tc>
        <w:tc>
          <w:tcPr>
            <w:tcW w:w="341" w:type="dxa"/>
            <w:shd w:val="clear" w:color="auto" w:fill="auto"/>
          </w:tcPr>
          <w:p w14:paraId="2B85457D" w14:textId="77777777" w:rsidR="009A7A36" w:rsidRDefault="009A7A36" w:rsidP="0095159F">
            <w:pPr>
              <w:suppressAutoHyphens w:val="0"/>
              <w:spacing w:before="40" w:after="40" w:line="220" w:lineRule="exact"/>
              <w:ind w:left="57" w:right="57"/>
              <w:jc w:val="center"/>
              <w:rPr>
                <w:sz w:val="18"/>
              </w:rPr>
            </w:pPr>
            <w:r>
              <w:rPr>
                <w:sz w:val="18"/>
              </w:rPr>
              <w:t>x</w:t>
            </w:r>
          </w:p>
          <w:p w14:paraId="32C79F48"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F3662F3" w14:textId="77777777" w:rsidR="009A7A36" w:rsidRDefault="009A7A36" w:rsidP="0095159F">
            <w:pPr>
              <w:suppressAutoHyphens w:val="0"/>
              <w:spacing w:before="40" w:after="40" w:line="220" w:lineRule="exact"/>
              <w:ind w:left="57" w:right="57"/>
              <w:jc w:val="center"/>
              <w:rPr>
                <w:sz w:val="18"/>
              </w:rPr>
            </w:pPr>
            <w:r>
              <w:rPr>
                <w:sz w:val="18"/>
              </w:rPr>
              <w:t>x</w:t>
            </w:r>
          </w:p>
          <w:p w14:paraId="547EDD4B"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1FC57FF" w14:textId="77777777" w:rsidR="009A7A36" w:rsidRDefault="009A7A36" w:rsidP="0095159F">
            <w:pPr>
              <w:suppressAutoHyphens w:val="0"/>
              <w:spacing w:before="40" w:after="40" w:line="220" w:lineRule="exact"/>
              <w:ind w:left="57" w:right="57"/>
              <w:jc w:val="center"/>
              <w:rPr>
                <w:sz w:val="18"/>
              </w:rPr>
            </w:pPr>
            <w:r>
              <w:rPr>
                <w:sz w:val="18"/>
              </w:rPr>
              <w:t>x</w:t>
            </w:r>
          </w:p>
          <w:p w14:paraId="68C88BA1"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70A18FF4" w14:textId="77777777" w:rsidR="009A7A36" w:rsidRDefault="009A7A36" w:rsidP="0095159F">
            <w:pPr>
              <w:suppressAutoHyphens w:val="0"/>
              <w:spacing w:before="40" w:after="40" w:line="220" w:lineRule="exact"/>
              <w:ind w:left="57" w:right="57"/>
              <w:jc w:val="center"/>
              <w:rPr>
                <w:sz w:val="18"/>
              </w:rPr>
            </w:pPr>
            <w:r>
              <w:rPr>
                <w:sz w:val="18"/>
              </w:rPr>
              <w:t>x</w:t>
            </w:r>
          </w:p>
          <w:p w14:paraId="011C762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BECBECF" w14:textId="77777777" w:rsidR="009A7A36" w:rsidRDefault="009A7A36" w:rsidP="0095159F">
            <w:pPr>
              <w:suppressAutoHyphens w:val="0"/>
              <w:spacing w:before="40" w:after="40" w:line="220" w:lineRule="exact"/>
              <w:ind w:left="57" w:right="57"/>
              <w:jc w:val="center"/>
              <w:rPr>
                <w:sz w:val="18"/>
              </w:rPr>
            </w:pPr>
            <w:r>
              <w:rPr>
                <w:sz w:val="18"/>
              </w:rPr>
              <w:t>x</w:t>
            </w:r>
          </w:p>
          <w:p w14:paraId="0460D77B"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1237452E" w14:textId="77777777" w:rsidR="009A7A36" w:rsidRDefault="009A7A36" w:rsidP="0095159F">
            <w:pPr>
              <w:suppressAutoHyphens w:val="0"/>
              <w:spacing w:before="40" w:after="40" w:line="220" w:lineRule="exact"/>
              <w:ind w:left="57" w:right="57"/>
              <w:jc w:val="center"/>
              <w:rPr>
                <w:sz w:val="18"/>
              </w:rPr>
            </w:pPr>
            <w:r>
              <w:rPr>
                <w:sz w:val="18"/>
              </w:rPr>
              <w:t>x</w:t>
            </w:r>
          </w:p>
          <w:p w14:paraId="6D65B1B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7160195D" w14:textId="77777777" w:rsidR="009A7A36" w:rsidRDefault="009A7A36" w:rsidP="0095159F">
            <w:pPr>
              <w:suppressAutoHyphens w:val="0"/>
              <w:spacing w:before="40" w:after="40" w:line="220" w:lineRule="exact"/>
              <w:ind w:left="57" w:right="57"/>
              <w:jc w:val="center"/>
              <w:rPr>
                <w:sz w:val="18"/>
              </w:rPr>
            </w:pPr>
            <w:r>
              <w:rPr>
                <w:sz w:val="18"/>
              </w:rPr>
              <w:t>x</w:t>
            </w:r>
          </w:p>
          <w:p w14:paraId="0EB9FB1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FE2C0BB" w14:textId="77777777" w:rsidR="009A7A36" w:rsidRDefault="009A7A36" w:rsidP="0095159F">
            <w:pPr>
              <w:suppressAutoHyphens w:val="0"/>
              <w:spacing w:before="40" w:after="40" w:line="220" w:lineRule="exact"/>
              <w:ind w:left="57" w:right="57"/>
              <w:jc w:val="center"/>
              <w:rPr>
                <w:sz w:val="18"/>
              </w:rPr>
            </w:pPr>
            <w:r>
              <w:rPr>
                <w:sz w:val="18"/>
              </w:rPr>
              <w:t>x</w:t>
            </w:r>
          </w:p>
          <w:p w14:paraId="090886D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7290BAB" w14:textId="77777777" w:rsidR="009A7A36" w:rsidRDefault="009A7A36" w:rsidP="0095159F">
            <w:pPr>
              <w:suppressAutoHyphens w:val="0"/>
              <w:spacing w:before="40" w:after="40" w:line="220" w:lineRule="exact"/>
              <w:ind w:left="57" w:right="57"/>
              <w:jc w:val="center"/>
              <w:rPr>
                <w:sz w:val="18"/>
              </w:rPr>
            </w:pPr>
            <w:r>
              <w:rPr>
                <w:sz w:val="18"/>
              </w:rPr>
              <w:t>x</w:t>
            </w:r>
          </w:p>
          <w:p w14:paraId="6CB16FBE"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E18B6F2" w14:textId="77777777" w:rsidR="009A7A36" w:rsidRDefault="009A7A36" w:rsidP="0095159F">
            <w:pPr>
              <w:suppressAutoHyphens w:val="0"/>
              <w:spacing w:before="40" w:after="40" w:line="220" w:lineRule="exact"/>
              <w:ind w:left="57" w:right="57"/>
              <w:jc w:val="center"/>
              <w:rPr>
                <w:sz w:val="18"/>
              </w:rPr>
            </w:pPr>
            <w:r>
              <w:rPr>
                <w:sz w:val="18"/>
              </w:rPr>
              <w:t>x</w:t>
            </w:r>
          </w:p>
          <w:p w14:paraId="452F438C"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57746DA4" w14:textId="77777777" w:rsidTr="0095159F">
        <w:tc>
          <w:tcPr>
            <w:tcW w:w="1134" w:type="dxa"/>
            <w:shd w:val="clear" w:color="auto" w:fill="auto"/>
          </w:tcPr>
          <w:p w14:paraId="2DA4D8E9" w14:textId="77777777" w:rsidR="009A7A36" w:rsidRDefault="009A7A36" w:rsidP="0095159F">
            <w:pPr>
              <w:suppressAutoHyphens w:val="0"/>
              <w:spacing w:before="40" w:after="40" w:line="220" w:lineRule="exact"/>
              <w:ind w:right="113"/>
              <w:jc w:val="center"/>
              <w:rPr>
                <w:sz w:val="18"/>
              </w:rPr>
            </w:pPr>
            <w:r>
              <w:rPr>
                <w:sz w:val="18"/>
              </w:rPr>
              <w:t>Par. 4.2.</w:t>
            </w:r>
          </w:p>
        </w:tc>
        <w:tc>
          <w:tcPr>
            <w:tcW w:w="3369" w:type="dxa"/>
            <w:shd w:val="clear" w:color="auto" w:fill="auto"/>
          </w:tcPr>
          <w:p w14:paraId="28222D5A"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42328CD8"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28520852" w14:textId="77777777" w:rsidR="009A7A36" w:rsidRDefault="009A7A36" w:rsidP="0095159F">
            <w:pPr>
              <w:suppressAutoHyphens w:val="0"/>
              <w:spacing w:before="40" w:after="40" w:line="220" w:lineRule="exact"/>
              <w:ind w:left="57" w:right="57"/>
              <w:jc w:val="center"/>
              <w:rPr>
                <w:sz w:val="18"/>
              </w:rPr>
            </w:pPr>
            <w:r>
              <w:rPr>
                <w:sz w:val="18"/>
              </w:rPr>
              <w:t>x</w:t>
            </w:r>
          </w:p>
          <w:p w14:paraId="6E160110"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D33A365" w14:textId="77777777" w:rsidR="009A7A36" w:rsidRDefault="009A7A36" w:rsidP="0095159F">
            <w:pPr>
              <w:suppressAutoHyphens w:val="0"/>
              <w:spacing w:before="40" w:after="40" w:line="220" w:lineRule="exact"/>
              <w:ind w:left="57" w:right="57"/>
              <w:jc w:val="center"/>
              <w:rPr>
                <w:sz w:val="18"/>
              </w:rPr>
            </w:pPr>
            <w:r>
              <w:rPr>
                <w:sz w:val="18"/>
              </w:rPr>
              <w:t>x</w:t>
            </w:r>
          </w:p>
          <w:p w14:paraId="211038C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65EF10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3515F01"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3B66B7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844FC8F"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999EC5E"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10D93A2"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0E5A49C"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4E8F10D"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05C8DFE9" w14:textId="77777777" w:rsidTr="0095159F">
        <w:tc>
          <w:tcPr>
            <w:tcW w:w="1134" w:type="dxa"/>
            <w:shd w:val="clear" w:color="auto" w:fill="auto"/>
          </w:tcPr>
          <w:p w14:paraId="289F1854" w14:textId="77777777" w:rsidR="009A7A36" w:rsidRDefault="009A7A36" w:rsidP="0095159F">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7A7509A1"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shd w:val="clear" w:color="auto" w:fill="auto"/>
          </w:tcPr>
          <w:p w14:paraId="76FF71C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0BBD42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0C6AA5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080D092"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8CE678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1658579"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1EBE42FC"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41C70B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21D455E"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7FB1106"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66EDF46E" w14:textId="77777777" w:rsidTr="0095159F">
        <w:tc>
          <w:tcPr>
            <w:tcW w:w="1134" w:type="dxa"/>
            <w:shd w:val="clear" w:color="auto" w:fill="auto"/>
          </w:tcPr>
          <w:p w14:paraId="0642A120" w14:textId="77777777" w:rsidR="009A7A36" w:rsidRDefault="009A7A36" w:rsidP="0095159F">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452BF3EF" w14:textId="77777777" w:rsidR="009A7A36" w:rsidRDefault="009A7A36" w:rsidP="0095159F">
            <w:pPr>
              <w:suppressAutoHyphens w:val="0"/>
              <w:spacing w:before="40" w:after="40" w:line="220" w:lineRule="exact"/>
              <w:ind w:left="113" w:right="113"/>
              <w:rPr>
                <w:spacing w:val="-4"/>
                <w:sz w:val="18"/>
              </w:rPr>
            </w:pPr>
            <w:r>
              <w:rPr>
                <w:spacing w:val="-4"/>
                <w:sz w:val="18"/>
              </w:rPr>
              <w:t>Complete photometry</w:t>
            </w:r>
          </w:p>
        </w:tc>
        <w:tc>
          <w:tcPr>
            <w:tcW w:w="341" w:type="dxa"/>
            <w:shd w:val="clear" w:color="auto" w:fill="auto"/>
          </w:tcPr>
          <w:p w14:paraId="4239F13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3E79935"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6ED520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96FE2B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458F44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39FF60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AAE20C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52CD2B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39C1DC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72E5134" w14:textId="77777777" w:rsidR="009A7A36" w:rsidRDefault="009A7A36" w:rsidP="0095159F">
            <w:pPr>
              <w:suppressAutoHyphens w:val="0"/>
              <w:spacing w:before="40" w:after="40" w:line="220" w:lineRule="exact"/>
              <w:ind w:left="57" w:right="57"/>
              <w:jc w:val="center"/>
              <w:rPr>
                <w:sz w:val="18"/>
              </w:rPr>
            </w:pPr>
          </w:p>
        </w:tc>
      </w:tr>
      <w:tr w:rsidR="009A7A36" w14:paraId="0DD23119" w14:textId="77777777" w:rsidTr="0095159F">
        <w:tc>
          <w:tcPr>
            <w:tcW w:w="1134" w:type="dxa"/>
            <w:shd w:val="clear" w:color="auto" w:fill="auto"/>
          </w:tcPr>
          <w:p w14:paraId="51C7172C" w14:textId="77777777" w:rsidR="009A7A36" w:rsidRDefault="009A7A36" w:rsidP="0095159F">
            <w:pPr>
              <w:suppressAutoHyphens w:val="0"/>
              <w:spacing w:before="40" w:after="40" w:line="220" w:lineRule="exact"/>
              <w:ind w:right="113"/>
              <w:jc w:val="center"/>
              <w:rPr>
                <w:sz w:val="18"/>
              </w:rPr>
            </w:pPr>
            <w:r>
              <w:rPr>
                <w:sz w:val="18"/>
              </w:rPr>
              <w:t>Part 2 of Annex 6</w:t>
            </w:r>
          </w:p>
        </w:tc>
        <w:tc>
          <w:tcPr>
            <w:tcW w:w="3369" w:type="dxa"/>
            <w:shd w:val="clear" w:color="auto" w:fill="auto"/>
          </w:tcPr>
          <w:p w14:paraId="5DD0CC72" w14:textId="77777777" w:rsidR="009A7A36" w:rsidRDefault="009A7A36" w:rsidP="0095159F">
            <w:pPr>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2E402CF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6F0A1416"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0B182B4" w14:textId="77777777" w:rsidR="009A7A36" w:rsidRDefault="009A7A36" w:rsidP="0095159F">
            <w:pPr>
              <w:suppressAutoHyphens w:val="0"/>
              <w:spacing w:before="40" w:after="40" w:line="220" w:lineRule="exact"/>
              <w:ind w:left="57" w:right="57"/>
              <w:jc w:val="center"/>
              <w:rPr>
                <w:sz w:val="18"/>
              </w:rPr>
            </w:pPr>
          </w:p>
          <w:p w14:paraId="64F03730"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E8219C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02301D8" w14:textId="77777777" w:rsidR="009A7A36" w:rsidRDefault="009A7A36" w:rsidP="0095159F">
            <w:pPr>
              <w:suppressAutoHyphens w:val="0"/>
              <w:spacing w:before="40" w:after="40" w:line="220" w:lineRule="exact"/>
              <w:ind w:left="57" w:right="57"/>
              <w:jc w:val="center"/>
              <w:rPr>
                <w:sz w:val="18"/>
              </w:rPr>
            </w:pPr>
            <w:r>
              <w:rPr>
                <w:sz w:val="18"/>
              </w:rPr>
              <w:t>x</w:t>
            </w:r>
          </w:p>
          <w:p w14:paraId="2A0A7158" w14:textId="77777777" w:rsidR="009A7A36" w:rsidRDefault="009A7A36" w:rsidP="0095159F">
            <w:pPr>
              <w:suppressAutoHyphens w:val="0"/>
              <w:spacing w:before="40" w:after="40" w:line="220" w:lineRule="exact"/>
              <w:ind w:left="57" w:right="57"/>
              <w:jc w:val="center"/>
              <w:rPr>
                <w:sz w:val="18"/>
              </w:rPr>
            </w:pPr>
            <w:r>
              <w:rPr>
                <w:sz w:val="18"/>
              </w:rPr>
              <w:t>x</w:t>
            </w:r>
          </w:p>
          <w:p w14:paraId="6DAB0772"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5498F62" w14:textId="77777777" w:rsidR="009A7A36" w:rsidRDefault="009A7A36" w:rsidP="0095159F">
            <w:pPr>
              <w:suppressAutoHyphens w:val="0"/>
              <w:spacing w:before="40" w:after="40" w:line="220" w:lineRule="exact"/>
              <w:ind w:left="57" w:right="57"/>
              <w:jc w:val="center"/>
              <w:rPr>
                <w:sz w:val="18"/>
              </w:rPr>
            </w:pPr>
            <w:r>
              <w:rPr>
                <w:sz w:val="18"/>
              </w:rPr>
              <w:t>x</w:t>
            </w:r>
          </w:p>
          <w:p w14:paraId="020E7CE5" w14:textId="77777777" w:rsidR="009A7A36" w:rsidRDefault="009A7A36" w:rsidP="0095159F">
            <w:pPr>
              <w:suppressAutoHyphens w:val="0"/>
              <w:spacing w:before="40" w:after="40" w:line="220" w:lineRule="exact"/>
              <w:ind w:left="57" w:right="57"/>
              <w:jc w:val="center"/>
              <w:rPr>
                <w:sz w:val="18"/>
              </w:rPr>
            </w:pPr>
            <w:r>
              <w:rPr>
                <w:sz w:val="18"/>
              </w:rPr>
              <w:t>x</w:t>
            </w:r>
          </w:p>
          <w:p w14:paraId="00DA0BF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80929F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29AEA0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C10A8FF" w14:textId="77777777" w:rsidR="009A7A36" w:rsidRDefault="009A7A36" w:rsidP="0095159F">
            <w:pPr>
              <w:suppressAutoHyphens w:val="0"/>
              <w:spacing w:before="40" w:after="40" w:line="220" w:lineRule="exact"/>
              <w:ind w:left="57" w:right="57"/>
              <w:jc w:val="center"/>
              <w:rPr>
                <w:sz w:val="18"/>
              </w:rPr>
            </w:pPr>
          </w:p>
          <w:p w14:paraId="162FF6B0" w14:textId="77777777" w:rsidR="009A7A36" w:rsidRDefault="009A7A36" w:rsidP="0095159F">
            <w:pPr>
              <w:suppressAutoHyphens w:val="0"/>
              <w:spacing w:before="40" w:after="40" w:line="220" w:lineRule="exact"/>
              <w:ind w:left="57" w:right="57"/>
              <w:jc w:val="center"/>
              <w:rPr>
                <w:sz w:val="18"/>
              </w:rPr>
            </w:pPr>
          </w:p>
          <w:p w14:paraId="49176C5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2A349FA" w14:textId="77777777" w:rsidR="009A7A36" w:rsidRDefault="009A7A36" w:rsidP="0095159F">
            <w:pPr>
              <w:suppressAutoHyphens w:val="0"/>
              <w:spacing w:before="40" w:after="40" w:line="220" w:lineRule="exact"/>
              <w:ind w:left="57" w:right="57"/>
              <w:jc w:val="center"/>
              <w:rPr>
                <w:sz w:val="18"/>
              </w:rPr>
            </w:pPr>
          </w:p>
          <w:p w14:paraId="6D59BA88" w14:textId="77777777" w:rsidR="009A7A36" w:rsidRDefault="009A7A36" w:rsidP="0095159F">
            <w:pPr>
              <w:suppressAutoHyphens w:val="0"/>
              <w:spacing w:before="40" w:after="40" w:line="220" w:lineRule="exact"/>
              <w:ind w:left="57" w:right="57"/>
              <w:jc w:val="center"/>
              <w:rPr>
                <w:sz w:val="18"/>
              </w:rPr>
            </w:pPr>
          </w:p>
          <w:p w14:paraId="2655F4E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AA0572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43C0681" w14:textId="77777777" w:rsidR="009A7A36" w:rsidRDefault="009A7A36" w:rsidP="0095159F">
            <w:pPr>
              <w:suppressAutoHyphens w:val="0"/>
              <w:spacing w:before="40" w:after="40" w:line="220" w:lineRule="exact"/>
              <w:ind w:left="57" w:right="57"/>
              <w:jc w:val="center"/>
              <w:rPr>
                <w:sz w:val="18"/>
              </w:rPr>
            </w:pPr>
          </w:p>
        </w:tc>
      </w:tr>
      <w:tr w:rsidR="009A7A36" w14:paraId="2A66040A" w14:textId="77777777" w:rsidTr="0095159F">
        <w:tc>
          <w:tcPr>
            <w:tcW w:w="1134" w:type="dxa"/>
            <w:shd w:val="clear" w:color="auto" w:fill="auto"/>
          </w:tcPr>
          <w:p w14:paraId="53B24254" w14:textId="77777777" w:rsidR="009A7A36" w:rsidRDefault="009A7A36" w:rsidP="0095159F">
            <w:pPr>
              <w:suppressAutoHyphens w:val="0"/>
              <w:spacing w:before="40" w:after="40" w:line="220" w:lineRule="exact"/>
              <w:ind w:right="113"/>
              <w:jc w:val="center"/>
              <w:rPr>
                <w:sz w:val="18"/>
              </w:rPr>
            </w:pPr>
            <w:r>
              <w:rPr>
                <w:sz w:val="18"/>
              </w:rPr>
              <w:t>Part 1 of Annex 7</w:t>
            </w:r>
          </w:p>
        </w:tc>
        <w:tc>
          <w:tcPr>
            <w:tcW w:w="3369" w:type="dxa"/>
            <w:shd w:val="clear" w:color="auto" w:fill="auto"/>
          </w:tcPr>
          <w:p w14:paraId="78A77DD5" w14:textId="77777777" w:rsidR="009A7A36" w:rsidRDefault="009A7A36" w:rsidP="0095159F">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4C93551B"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4B34C90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3119BD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5944FB7" w14:textId="77777777" w:rsidR="009A7A36" w:rsidRDefault="009A7A36" w:rsidP="0095159F">
            <w:pPr>
              <w:suppressAutoHyphens w:val="0"/>
              <w:spacing w:before="40" w:after="40" w:line="220" w:lineRule="exact"/>
              <w:ind w:left="57" w:right="57"/>
              <w:jc w:val="center"/>
              <w:rPr>
                <w:sz w:val="18"/>
              </w:rPr>
            </w:pPr>
            <w:r>
              <w:rPr>
                <w:sz w:val="18"/>
              </w:rPr>
              <w:t>x</w:t>
            </w:r>
          </w:p>
          <w:p w14:paraId="75C2D354"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E323207" w14:textId="77777777" w:rsidR="009A7A36" w:rsidRDefault="009A7A36" w:rsidP="0095159F">
            <w:pPr>
              <w:suppressAutoHyphens w:val="0"/>
              <w:spacing w:before="40" w:after="40" w:line="220" w:lineRule="exact"/>
              <w:ind w:left="57" w:right="57"/>
              <w:jc w:val="center"/>
              <w:rPr>
                <w:sz w:val="18"/>
              </w:rPr>
            </w:pPr>
            <w:r>
              <w:rPr>
                <w:sz w:val="18"/>
              </w:rPr>
              <w:t>x</w:t>
            </w:r>
          </w:p>
          <w:p w14:paraId="76B621C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43A334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7CDBA9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A7C8C4B" w14:textId="77777777" w:rsidR="009A7A36" w:rsidRDefault="009A7A36" w:rsidP="0095159F">
            <w:pPr>
              <w:suppressAutoHyphens w:val="0"/>
              <w:spacing w:before="40" w:after="40" w:line="220" w:lineRule="exact"/>
              <w:ind w:left="57" w:right="57"/>
              <w:jc w:val="center"/>
              <w:rPr>
                <w:sz w:val="18"/>
              </w:rPr>
            </w:pPr>
          </w:p>
          <w:p w14:paraId="171F1E1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FD25A82" w14:textId="77777777" w:rsidR="009A7A36" w:rsidRDefault="009A7A36" w:rsidP="0095159F">
            <w:pPr>
              <w:suppressAutoHyphens w:val="0"/>
              <w:spacing w:before="40" w:after="40" w:line="220" w:lineRule="exact"/>
              <w:ind w:left="57" w:right="57"/>
              <w:jc w:val="center"/>
              <w:rPr>
                <w:sz w:val="18"/>
              </w:rPr>
            </w:pPr>
          </w:p>
          <w:p w14:paraId="63E6F44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E35694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215D3AA" w14:textId="77777777" w:rsidR="009A7A36" w:rsidRDefault="009A7A36" w:rsidP="0095159F">
            <w:pPr>
              <w:suppressAutoHyphens w:val="0"/>
              <w:spacing w:before="40" w:after="40" w:line="220" w:lineRule="exact"/>
              <w:ind w:left="57" w:right="57"/>
              <w:jc w:val="center"/>
              <w:rPr>
                <w:sz w:val="18"/>
              </w:rPr>
            </w:pPr>
          </w:p>
        </w:tc>
      </w:tr>
      <w:tr w:rsidR="009A7A36" w14:paraId="705039E3" w14:textId="77777777" w:rsidTr="0095159F">
        <w:tc>
          <w:tcPr>
            <w:tcW w:w="1134" w:type="dxa"/>
            <w:shd w:val="clear" w:color="auto" w:fill="auto"/>
          </w:tcPr>
          <w:p w14:paraId="26B5C0F6" w14:textId="77777777" w:rsidR="009A7A36" w:rsidRDefault="009A7A36" w:rsidP="0095159F">
            <w:pPr>
              <w:suppressAutoHyphens w:val="0"/>
              <w:spacing w:before="40" w:after="40" w:line="220" w:lineRule="exact"/>
              <w:ind w:right="113"/>
              <w:jc w:val="center"/>
              <w:rPr>
                <w:sz w:val="18"/>
              </w:rPr>
            </w:pPr>
            <w:r>
              <w:rPr>
                <w:sz w:val="18"/>
              </w:rPr>
              <w:t>Part 2 of Annex 7</w:t>
            </w:r>
          </w:p>
        </w:tc>
        <w:tc>
          <w:tcPr>
            <w:tcW w:w="3369" w:type="dxa"/>
            <w:shd w:val="clear" w:color="auto" w:fill="auto"/>
          </w:tcPr>
          <w:p w14:paraId="25B8623A" w14:textId="77777777" w:rsidR="009A7A36" w:rsidRDefault="009A7A36" w:rsidP="0095159F">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2D9D2223"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0033751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203ED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D1864A6" w14:textId="77777777" w:rsidR="009A7A36" w:rsidRDefault="009A7A36" w:rsidP="0095159F">
            <w:pPr>
              <w:suppressAutoHyphens w:val="0"/>
              <w:spacing w:before="40" w:after="40" w:line="220" w:lineRule="exact"/>
              <w:ind w:left="57" w:right="57"/>
              <w:jc w:val="center"/>
              <w:rPr>
                <w:sz w:val="18"/>
              </w:rPr>
            </w:pPr>
            <w:r>
              <w:rPr>
                <w:sz w:val="18"/>
              </w:rPr>
              <w:t>x</w:t>
            </w:r>
          </w:p>
          <w:p w14:paraId="0BDA1DA8"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9B07858" w14:textId="77777777" w:rsidR="009A7A36" w:rsidRDefault="009A7A36" w:rsidP="0095159F">
            <w:pPr>
              <w:suppressAutoHyphens w:val="0"/>
              <w:spacing w:before="40" w:after="40" w:line="220" w:lineRule="exact"/>
              <w:ind w:left="57" w:right="57"/>
              <w:jc w:val="center"/>
              <w:rPr>
                <w:sz w:val="18"/>
              </w:rPr>
            </w:pPr>
            <w:r>
              <w:rPr>
                <w:sz w:val="18"/>
              </w:rPr>
              <w:t>x</w:t>
            </w:r>
          </w:p>
          <w:p w14:paraId="1205984C"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7BB0444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438E34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574530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AA2999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AEA684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DB0523F" w14:textId="77777777" w:rsidR="009A7A36" w:rsidRDefault="009A7A36" w:rsidP="0095159F">
            <w:pPr>
              <w:suppressAutoHyphens w:val="0"/>
              <w:spacing w:before="40" w:after="40" w:line="220" w:lineRule="exact"/>
              <w:ind w:left="57" w:right="57"/>
              <w:jc w:val="center"/>
              <w:rPr>
                <w:sz w:val="18"/>
              </w:rPr>
            </w:pPr>
          </w:p>
        </w:tc>
      </w:tr>
      <w:tr w:rsidR="009A7A36" w14:paraId="5C65194A" w14:textId="77777777" w:rsidTr="0095159F">
        <w:tc>
          <w:tcPr>
            <w:tcW w:w="1134" w:type="dxa"/>
            <w:shd w:val="clear" w:color="auto" w:fill="auto"/>
          </w:tcPr>
          <w:p w14:paraId="50C9B52C" w14:textId="77777777" w:rsidR="009A7A36" w:rsidRDefault="009A7A36" w:rsidP="0095159F">
            <w:pPr>
              <w:suppressAutoHyphens w:val="0"/>
              <w:spacing w:before="40" w:after="40" w:line="220" w:lineRule="exact"/>
              <w:ind w:right="113"/>
              <w:jc w:val="center"/>
              <w:rPr>
                <w:sz w:val="18"/>
              </w:rPr>
            </w:pPr>
            <w:r>
              <w:rPr>
                <w:sz w:val="18"/>
              </w:rPr>
              <w:t>Par. 4.2.</w:t>
            </w:r>
          </w:p>
        </w:tc>
        <w:tc>
          <w:tcPr>
            <w:tcW w:w="3369" w:type="dxa"/>
            <w:shd w:val="clear" w:color="auto" w:fill="auto"/>
          </w:tcPr>
          <w:p w14:paraId="65382EA0"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3761A191"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378011A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732865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859954B" w14:textId="77777777" w:rsidR="009A7A36" w:rsidRDefault="009A7A36" w:rsidP="0095159F">
            <w:pPr>
              <w:suppressAutoHyphens w:val="0"/>
              <w:spacing w:before="40" w:after="40" w:line="220" w:lineRule="exact"/>
              <w:ind w:left="57" w:right="57"/>
              <w:jc w:val="center"/>
              <w:rPr>
                <w:sz w:val="18"/>
              </w:rPr>
            </w:pPr>
            <w:r>
              <w:rPr>
                <w:sz w:val="18"/>
              </w:rPr>
              <w:t>x</w:t>
            </w:r>
          </w:p>
          <w:p w14:paraId="1FC15396"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6B0665A" w14:textId="77777777" w:rsidR="009A7A36" w:rsidRDefault="009A7A36" w:rsidP="0095159F">
            <w:pPr>
              <w:suppressAutoHyphens w:val="0"/>
              <w:spacing w:before="40" w:after="40" w:line="220" w:lineRule="exact"/>
              <w:ind w:left="57" w:right="57"/>
              <w:jc w:val="center"/>
              <w:rPr>
                <w:sz w:val="18"/>
              </w:rPr>
            </w:pPr>
            <w:r>
              <w:rPr>
                <w:sz w:val="18"/>
              </w:rPr>
              <w:t>x</w:t>
            </w:r>
          </w:p>
          <w:p w14:paraId="485361C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1DA523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F91537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53CA2C6" w14:textId="77777777" w:rsidR="009A7A36" w:rsidRDefault="009A7A36" w:rsidP="0095159F">
            <w:pPr>
              <w:suppressAutoHyphens w:val="0"/>
              <w:spacing w:before="40" w:after="40" w:line="220" w:lineRule="exact"/>
              <w:ind w:left="57" w:right="57"/>
              <w:jc w:val="center"/>
              <w:rPr>
                <w:sz w:val="18"/>
              </w:rPr>
            </w:pPr>
          </w:p>
          <w:p w14:paraId="723D60F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7BDD82B" w14:textId="77777777" w:rsidR="009A7A36" w:rsidRDefault="009A7A36" w:rsidP="0095159F">
            <w:pPr>
              <w:suppressAutoHyphens w:val="0"/>
              <w:spacing w:before="40" w:after="40" w:line="220" w:lineRule="exact"/>
              <w:ind w:left="57" w:right="57"/>
              <w:jc w:val="center"/>
              <w:rPr>
                <w:sz w:val="18"/>
              </w:rPr>
            </w:pPr>
          </w:p>
          <w:p w14:paraId="091ACDF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45BC56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FB20B37" w14:textId="77777777" w:rsidR="009A7A36" w:rsidRDefault="009A7A36" w:rsidP="0095159F">
            <w:pPr>
              <w:suppressAutoHyphens w:val="0"/>
              <w:spacing w:before="40" w:after="40" w:line="220" w:lineRule="exact"/>
              <w:ind w:left="57" w:right="57"/>
              <w:jc w:val="center"/>
              <w:rPr>
                <w:sz w:val="18"/>
              </w:rPr>
            </w:pPr>
          </w:p>
        </w:tc>
      </w:tr>
      <w:tr w:rsidR="009A7A36" w14:paraId="510C5272" w14:textId="77777777" w:rsidTr="0095159F">
        <w:tc>
          <w:tcPr>
            <w:tcW w:w="1134" w:type="dxa"/>
            <w:shd w:val="clear" w:color="auto" w:fill="auto"/>
          </w:tcPr>
          <w:p w14:paraId="2D8823B2" w14:textId="77777777" w:rsidR="009A7A36" w:rsidRDefault="009A7A36" w:rsidP="0095159F">
            <w:pPr>
              <w:suppressAutoHyphens w:val="0"/>
              <w:spacing w:before="40" w:after="40" w:line="220" w:lineRule="exact"/>
              <w:ind w:right="113"/>
              <w:jc w:val="center"/>
              <w:rPr>
                <w:sz w:val="18"/>
              </w:rPr>
            </w:pPr>
            <w:r>
              <w:rPr>
                <w:sz w:val="18"/>
              </w:rPr>
              <w:lastRenderedPageBreak/>
              <w:t>Part 1 of Annex 4</w:t>
            </w:r>
          </w:p>
        </w:tc>
        <w:tc>
          <w:tcPr>
            <w:tcW w:w="3369" w:type="dxa"/>
            <w:shd w:val="clear" w:color="auto" w:fill="auto"/>
          </w:tcPr>
          <w:p w14:paraId="5ACE2826"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shd w:val="clear" w:color="auto" w:fill="auto"/>
          </w:tcPr>
          <w:p w14:paraId="31E7146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906315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D9EED55"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503A7D9"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84B251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5DAEDD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AE284E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F11762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BEF512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709E111" w14:textId="77777777" w:rsidR="009A7A36" w:rsidRDefault="009A7A36" w:rsidP="0095159F">
            <w:pPr>
              <w:suppressAutoHyphens w:val="0"/>
              <w:spacing w:before="40" w:after="40" w:line="220" w:lineRule="exact"/>
              <w:ind w:left="57" w:right="57"/>
              <w:jc w:val="center"/>
              <w:rPr>
                <w:sz w:val="18"/>
              </w:rPr>
            </w:pPr>
          </w:p>
        </w:tc>
      </w:tr>
      <w:tr w:rsidR="009A7A36" w14:paraId="59A24324" w14:textId="77777777" w:rsidTr="0095159F">
        <w:tc>
          <w:tcPr>
            <w:tcW w:w="1134" w:type="dxa"/>
            <w:shd w:val="clear" w:color="auto" w:fill="auto"/>
          </w:tcPr>
          <w:p w14:paraId="60C3B043" w14:textId="77777777" w:rsidR="009A7A36" w:rsidRDefault="009A7A36" w:rsidP="0095159F">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4E4DD3CE" w14:textId="77777777" w:rsidR="009A7A36" w:rsidRDefault="009A7A36" w:rsidP="0095159F">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1AC35B08"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5388098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24 hours</w:t>
            </w:r>
          </w:p>
          <w:p w14:paraId="24E2BF7D"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29D8D56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E7FDD0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A505FF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87E6690"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431885E" w14:textId="77777777" w:rsidR="009A7A36" w:rsidRDefault="009A7A36" w:rsidP="0095159F">
            <w:pPr>
              <w:suppressAutoHyphens w:val="0"/>
              <w:spacing w:before="40" w:after="40" w:line="220" w:lineRule="exact"/>
              <w:ind w:left="57" w:right="57"/>
              <w:jc w:val="center"/>
              <w:rPr>
                <w:sz w:val="18"/>
              </w:rPr>
            </w:pPr>
            <w:r>
              <w:rPr>
                <w:sz w:val="18"/>
              </w:rPr>
              <w:t>x</w:t>
            </w:r>
          </w:p>
          <w:p w14:paraId="6B4940C2" w14:textId="77777777" w:rsidR="009A7A36" w:rsidRDefault="009A7A36" w:rsidP="0095159F">
            <w:pPr>
              <w:suppressAutoHyphens w:val="0"/>
              <w:spacing w:before="40" w:after="40" w:line="220" w:lineRule="exact"/>
              <w:ind w:left="57" w:right="57"/>
              <w:jc w:val="center"/>
              <w:rPr>
                <w:sz w:val="18"/>
              </w:rPr>
            </w:pPr>
            <w:r>
              <w:rPr>
                <w:sz w:val="18"/>
              </w:rPr>
              <w:t>x</w:t>
            </w:r>
          </w:p>
          <w:p w14:paraId="74463EAC" w14:textId="77777777" w:rsidR="009A7A36" w:rsidRDefault="009A7A36" w:rsidP="0095159F">
            <w:pPr>
              <w:suppressAutoHyphens w:val="0"/>
              <w:spacing w:before="40" w:after="40" w:line="220" w:lineRule="exact"/>
              <w:ind w:left="57" w:right="57"/>
              <w:jc w:val="center"/>
              <w:rPr>
                <w:sz w:val="18"/>
              </w:rPr>
            </w:pPr>
            <w:r>
              <w:rPr>
                <w:sz w:val="18"/>
              </w:rPr>
              <w:t>x</w:t>
            </w:r>
          </w:p>
          <w:p w14:paraId="45DF316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1E777CC3" w14:textId="77777777" w:rsidR="009A7A36" w:rsidRDefault="009A7A36" w:rsidP="0095159F">
            <w:pPr>
              <w:suppressAutoHyphens w:val="0"/>
              <w:spacing w:before="40" w:after="40" w:line="220" w:lineRule="exact"/>
              <w:ind w:left="57" w:right="57"/>
              <w:jc w:val="center"/>
              <w:rPr>
                <w:sz w:val="18"/>
              </w:rPr>
            </w:pPr>
            <w:r>
              <w:rPr>
                <w:sz w:val="18"/>
              </w:rPr>
              <w:t>x</w:t>
            </w:r>
          </w:p>
          <w:p w14:paraId="68FA02BA" w14:textId="77777777" w:rsidR="009A7A36" w:rsidRDefault="009A7A36" w:rsidP="0095159F">
            <w:pPr>
              <w:suppressAutoHyphens w:val="0"/>
              <w:spacing w:before="40" w:after="40" w:line="220" w:lineRule="exact"/>
              <w:ind w:left="57" w:right="57"/>
              <w:jc w:val="center"/>
              <w:rPr>
                <w:sz w:val="18"/>
              </w:rPr>
            </w:pPr>
            <w:r>
              <w:rPr>
                <w:sz w:val="18"/>
              </w:rPr>
              <w:t>x</w:t>
            </w:r>
          </w:p>
          <w:p w14:paraId="5A479B1F" w14:textId="77777777" w:rsidR="009A7A36" w:rsidRDefault="009A7A36" w:rsidP="0095159F">
            <w:pPr>
              <w:suppressAutoHyphens w:val="0"/>
              <w:spacing w:before="40" w:after="40" w:line="220" w:lineRule="exact"/>
              <w:ind w:left="57" w:right="57"/>
              <w:jc w:val="center"/>
              <w:rPr>
                <w:sz w:val="18"/>
              </w:rPr>
            </w:pPr>
            <w:r>
              <w:rPr>
                <w:sz w:val="18"/>
              </w:rPr>
              <w:t>x</w:t>
            </w:r>
          </w:p>
          <w:p w14:paraId="0816D04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E40E95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B45901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6B6A82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85D2D5D" w14:textId="77777777" w:rsidR="009A7A36" w:rsidRDefault="009A7A36" w:rsidP="0095159F">
            <w:pPr>
              <w:suppressAutoHyphens w:val="0"/>
              <w:spacing w:before="40" w:after="40" w:line="220" w:lineRule="exact"/>
              <w:ind w:left="57" w:right="57"/>
              <w:jc w:val="center"/>
              <w:rPr>
                <w:sz w:val="18"/>
              </w:rPr>
            </w:pPr>
          </w:p>
        </w:tc>
      </w:tr>
      <w:tr w:rsidR="009A7A36" w14:paraId="1CAB53DC" w14:textId="77777777" w:rsidTr="0095159F">
        <w:tc>
          <w:tcPr>
            <w:tcW w:w="1134" w:type="dxa"/>
            <w:shd w:val="clear" w:color="auto" w:fill="auto"/>
          </w:tcPr>
          <w:p w14:paraId="40F6ADAB" w14:textId="77777777" w:rsidR="009A7A36" w:rsidRDefault="009A7A36" w:rsidP="0095159F">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5271610C" w14:textId="77777777" w:rsidR="009A7A36" w:rsidRDefault="009A7A36" w:rsidP="0095159F">
            <w:pPr>
              <w:suppressAutoHyphens w:val="0"/>
              <w:spacing w:before="40" w:after="40" w:line="220" w:lineRule="exact"/>
              <w:ind w:left="113" w:right="113"/>
              <w:rPr>
                <w:spacing w:val="-4"/>
                <w:sz w:val="18"/>
              </w:rPr>
            </w:pPr>
            <w:r>
              <w:rPr>
                <w:spacing w:val="-4"/>
                <w:sz w:val="18"/>
              </w:rPr>
              <w:t>Rear face:</w:t>
            </w:r>
            <w:r>
              <w:rPr>
                <w:spacing w:val="-4"/>
                <w:sz w:val="18"/>
              </w:rPr>
              <w:tab/>
              <w:t>1 min.</w:t>
            </w:r>
          </w:p>
          <w:p w14:paraId="62A4E0B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6A4E117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000F08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F182CE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D7F8D2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571F4E" w14:textId="77777777" w:rsidR="009A7A36" w:rsidRDefault="009A7A36" w:rsidP="0095159F">
            <w:pPr>
              <w:suppressAutoHyphens w:val="0"/>
              <w:spacing w:before="40" w:after="40" w:line="220" w:lineRule="exact"/>
              <w:ind w:left="57" w:right="57"/>
              <w:jc w:val="center"/>
              <w:rPr>
                <w:sz w:val="18"/>
              </w:rPr>
            </w:pPr>
            <w:r>
              <w:rPr>
                <w:sz w:val="18"/>
              </w:rPr>
              <w:t>x</w:t>
            </w:r>
          </w:p>
          <w:p w14:paraId="1658E335"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B1122FF" w14:textId="77777777" w:rsidR="009A7A36" w:rsidRDefault="009A7A36" w:rsidP="0095159F">
            <w:pPr>
              <w:suppressAutoHyphens w:val="0"/>
              <w:spacing w:before="40" w:after="40" w:line="220" w:lineRule="exact"/>
              <w:ind w:left="57" w:right="57"/>
              <w:jc w:val="center"/>
              <w:rPr>
                <w:sz w:val="18"/>
              </w:rPr>
            </w:pPr>
            <w:r>
              <w:rPr>
                <w:sz w:val="18"/>
              </w:rPr>
              <w:t>x</w:t>
            </w:r>
          </w:p>
          <w:p w14:paraId="0B787A1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7EF812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A3B21C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98C340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2B59F41" w14:textId="77777777" w:rsidR="009A7A36" w:rsidRDefault="009A7A36" w:rsidP="0095159F">
            <w:pPr>
              <w:suppressAutoHyphens w:val="0"/>
              <w:spacing w:before="40" w:after="40" w:line="220" w:lineRule="exact"/>
              <w:ind w:left="57" w:right="57"/>
              <w:jc w:val="center"/>
              <w:rPr>
                <w:sz w:val="18"/>
              </w:rPr>
            </w:pPr>
          </w:p>
        </w:tc>
      </w:tr>
      <w:tr w:rsidR="009A7A36" w14:paraId="13D0FA47" w14:textId="77777777" w:rsidTr="0095159F">
        <w:tc>
          <w:tcPr>
            <w:tcW w:w="1134" w:type="dxa"/>
            <w:shd w:val="clear" w:color="auto" w:fill="auto"/>
          </w:tcPr>
          <w:p w14:paraId="73BCF131" w14:textId="77777777" w:rsidR="009A7A36" w:rsidRDefault="009A7A36" w:rsidP="0095159F">
            <w:pPr>
              <w:suppressAutoHyphens w:val="0"/>
              <w:spacing w:before="40" w:after="40" w:line="220" w:lineRule="exact"/>
              <w:ind w:right="113"/>
              <w:jc w:val="center"/>
              <w:rPr>
                <w:sz w:val="18"/>
              </w:rPr>
            </w:pPr>
            <w:r>
              <w:rPr>
                <w:sz w:val="18"/>
              </w:rPr>
              <w:t>Part 4 of Annex 8</w:t>
            </w:r>
          </w:p>
        </w:tc>
        <w:tc>
          <w:tcPr>
            <w:tcW w:w="3369" w:type="dxa"/>
            <w:shd w:val="clear" w:color="auto" w:fill="auto"/>
          </w:tcPr>
          <w:p w14:paraId="327DCF93" w14:textId="77777777" w:rsidR="009A7A36" w:rsidRDefault="009A7A36" w:rsidP="0095159F">
            <w:pPr>
              <w:suppressAutoHyphens w:val="0"/>
              <w:spacing w:before="40" w:after="40" w:line="220" w:lineRule="exact"/>
              <w:ind w:left="113" w:right="113"/>
              <w:rPr>
                <w:spacing w:val="-4"/>
                <w:sz w:val="18"/>
              </w:rPr>
            </w:pPr>
            <w:r>
              <w:rPr>
                <w:spacing w:val="-4"/>
                <w:sz w:val="18"/>
              </w:rPr>
              <w:t>Impact</w:t>
            </w:r>
          </w:p>
          <w:p w14:paraId="1F910E1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AD6AAC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8634C8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47B602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C25CB0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0EBCC13" w14:textId="77777777" w:rsidR="009A7A36" w:rsidRDefault="009A7A36" w:rsidP="0095159F">
            <w:pPr>
              <w:suppressAutoHyphens w:val="0"/>
              <w:spacing w:before="40" w:after="40" w:line="220" w:lineRule="exact"/>
              <w:ind w:left="57" w:right="57"/>
              <w:jc w:val="center"/>
              <w:rPr>
                <w:sz w:val="18"/>
              </w:rPr>
            </w:pPr>
            <w:r>
              <w:rPr>
                <w:sz w:val="18"/>
              </w:rPr>
              <w:t>x</w:t>
            </w:r>
          </w:p>
          <w:p w14:paraId="2100D5A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81094DF" w14:textId="77777777" w:rsidR="009A7A36" w:rsidRDefault="009A7A36" w:rsidP="0095159F">
            <w:pPr>
              <w:suppressAutoHyphens w:val="0"/>
              <w:spacing w:before="40" w:after="40" w:line="220" w:lineRule="exact"/>
              <w:ind w:left="57" w:right="57"/>
              <w:jc w:val="center"/>
              <w:rPr>
                <w:sz w:val="18"/>
              </w:rPr>
            </w:pPr>
            <w:r>
              <w:rPr>
                <w:sz w:val="18"/>
              </w:rPr>
              <w:t>x</w:t>
            </w:r>
          </w:p>
          <w:p w14:paraId="6F2C13DD"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902F1D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05400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76A58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FB953CF" w14:textId="77777777" w:rsidR="009A7A36" w:rsidRDefault="009A7A36" w:rsidP="0095159F">
            <w:pPr>
              <w:suppressAutoHyphens w:val="0"/>
              <w:spacing w:before="40" w:after="40" w:line="220" w:lineRule="exact"/>
              <w:ind w:left="57" w:right="57"/>
              <w:jc w:val="center"/>
              <w:rPr>
                <w:sz w:val="18"/>
              </w:rPr>
            </w:pPr>
          </w:p>
        </w:tc>
      </w:tr>
      <w:tr w:rsidR="009A7A36" w14:paraId="17E49434" w14:textId="77777777" w:rsidTr="0095159F">
        <w:tc>
          <w:tcPr>
            <w:tcW w:w="1134" w:type="dxa"/>
            <w:shd w:val="clear" w:color="auto" w:fill="auto"/>
          </w:tcPr>
          <w:p w14:paraId="531E339C" w14:textId="77777777" w:rsidR="009A7A36" w:rsidRDefault="009A7A36" w:rsidP="0095159F">
            <w:pPr>
              <w:suppressAutoHyphens w:val="0"/>
              <w:spacing w:before="40" w:after="40" w:line="220" w:lineRule="exact"/>
              <w:ind w:right="113"/>
              <w:jc w:val="center"/>
              <w:rPr>
                <w:sz w:val="18"/>
              </w:rPr>
            </w:pPr>
            <w:r>
              <w:rPr>
                <w:sz w:val="18"/>
              </w:rPr>
              <w:t>Par. 4.2.</w:t>
            </w:r>
          </w:p>
        </w:tc>
        <w:tc>
          <w:tcPr>
            <w:tcW w:w="3369" w:type="dxa"/>
            <w:shd w:val="clear" w:color="auto" w:fill="auto"/>
          </w:tcPr>
          <w:p w14:paraId="48AEBBE4"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726AF9F5"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0D042DE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462DC1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FA2A6B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DE2893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6B7729A" w14:textId="77777777" w:rsidR="009A7A36" w:rsidRDefault="009A7A36" w:rsidP="0095159F">
            <w:pPr>
              <w:suppressAutoHyphens w:val="0"/>
              <w:spacing w:before="40" w:after="40" w:line="220" w:lineRule="exact"/>
              <w:ind w:left="57" w:right="57"/>
              <w:jc w:val="center"/>
              <w:rPr>
                <w:sz w:val="18"/>
              </w:rPr>
            </w:pPr>
            <w:r>
              <w:rPr>
                <w:sz w:val="18"/>
              </w:rPr>
              <w:t>x</w:t>
            </w:r>
          </w:p>
          <w:p w14:paraId="66B45396"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EF792EF" w14:textId="77777777" w:rsidR="009A7A36" w:rsidRDefault="009A7A36" w:rsidP="0095159F">
            <w:pPr>
              <w:suppressAutoHyphens w:val="0"/>
              <w:spacing w:before="40" w:after="40" w:line="220" w:lineRule="exact"/>
              <w:ind w:left="57" w:right="57"/>
              <w:jc w:val="center"/>
              <w:rPr>
                <w:sz w:val="18"/>
              </w:rPr>
            </w:pPr>
            <w:r>
              <w:rPr>
                <w:sz w:val="18"/>
              </w:rPr>
              <w:t>x</w:t>
            </w:r>
          </w:p>
          <w:p w14:paraId="6ACCB4D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A416F2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B52BC2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008335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5A5E23A" w14:textId="77777777" w:rsidR="009A7A36" w:rsidRDefault="009A7A36" w:rsidP="0095159F">
            <w:pPr>
              <w:suppressAutoHyphens w:val="0"/>
              <w:spacing w:before="40" w:after="40" w:line="220" w:lineRule="exact"/>
              <w:ind w:left="57" w:right="57"/>
              <w:jc w:val="center"/>
              <w:rPr>
                <w:sz w:val="18"/>
              </w:rPr>
            </w:pPr>
          </w:p>
        </w:tc>
      </w:tr>
      <w:tr w:rsidR="009A7A36" w14:paraId="341F94DC" w14:textId="77777777" w:rsidTr="0095159F">
        <w:tc>
          <w:tcPr>
            <w:tcW w:w="1134" w:type="dxa"/>
            <w:shd w:val="clear" w:color="auto" w:fill="auto"/>
          </w:tcPr>
          <w:p w14:paraId="37164D28" w14:textId="77777777" w:rsidR="009A7A36" w:rsidRDefault="009A7A36" w:rsidP="0095159F">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6D9ACF32"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shd w:val="clear" w:color="auto" w:fill="auto"/>
          </w:tcPr>
          <w:p w14:paraId="670B9EE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3DD14B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370547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7647A7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4BA49DF"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9B0BD6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C5F575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0A6513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7857B3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6D4286D" w14:textId="77777777" w:rsidR="009A7A36" w:rsidRDefault="009A7A36" w:rsidP="0095159F">
            <w:pPr>
              <w:suppressAutoHyphens w:val="0"/>
              <w:spacing w:before="40" w:after="40" w:line="220" w:lineRule="exact"/>
              <w:ind w:left="57" w:right="57"/>
              <w:jc w:val="center"/>
              <w:rPr>
                <w:sz w:val="18"/>
              </w:rPr>
            </w:pPr>
          </w:p>
        </w:tc>
      </w:tr>
    </w:tbl>
    <w:p w14:paraId="3A9E810B" w14:textId="77777777" w:rsidR="009A7A36" w:rsidRDefault="009A7A36" w:rsidP="009A7A36">
      <w:pPr>
        <w:suppressAutoHyphens w:val="0"/>
        <w:spacing w:line="240" w:lineRule="auto"/>
        <w:rPr>
          <w:lang w:eastAsia="en-GB"/>
        </w:rPr>
      </w:pPr>
    </w:p>
    <w:p w14:paraId="6DC95F45" w14:textId="77777777" w:rsidR="009A7A36" w:rsidRPr="00871356" w:rsidRDefault="009A7A36" w:rsidP="009A7A36">
      <w:pPr>
        <w:pStyle w:val="2para2ndlevel"/>
        <w:rPr>
          <w:bCs/>
        </w:rPr>
      </w:pPr>
      <w:r w:rsidRPr="00871356">
        <w:rPr>
          <w:bCs/>
        </w:rPr>
        <w:t>5.2.</w:t>
      </w:r>
      <w:r w:rsidRPr="00871356">
        <w:rPr>
          <w:bCs/>
        </w:rPr>
        <w:tab/>
        <w:t xml:space="preserve">Technical requirements concerning retro-reflective marking materials and plates </w:t>
      </w:r>
    </w:p>
    <w:p w14:paraId="6158BB2C" w14:textId="77777777" w:rsidR="009A7A36" w:rsidRPr="00871356" w:rsidRDefault="009A7A36" w:rsidP="009A7A36">
      <w:pPr>
        <w:pStyle w:val="3para3rdlevel"/>
        <w:rPr>
          <w:bCs/>
        </w:rPr>
      </w:pPr>
      <w:r w:rsidRPr="00871356">
        <w:rPr>
          <w:bCs/>
        </w:rPr>
        <w:t>5.2.1.</w:t>
      </w:r>
      <w:r w:rsidRPr="00871356">
        <w:rPr>
          <w:bCs/>
        </w:rPr>
        <w:tab/>
        <w:t>Every retro-reflective marking, when tested according to paragraph 5.2.4.5., shall meet:</w:t>
      </w:r>
    </w:p>
    <w:p w14:paraId="24117069" w14:textId="77777777" w:rsidR="009A7A36" w:rsidRPr="00871356" w:rsidRDefault="009A7A36" w:rsidP="009A7A36">
      <w:pPr>
        <w:pStyle w:val="para"/>
        <w:ind w:left="2832" w:hanging="564"/>
        <w:rPr>
          <w:bCs/>
        </w:rPr>
      </w:pPr>
      <w:r w:rsidRPr="00871356">
        <w:rPr>
          <w:bCs/>
        </w:rPr>
        <w:t>(a)</w:t>
      </w:r>
      <w:r w:rsidRPr="00871356">
        <w:rPr>
          <w:bCs/>
        </w:rPr>
        <w:tab/>
        <w:t xml:space="preserve">The dimensions and shape requirements set forth in Annex 5; and </w:t>
      </w:r>
    </w:p>
    <w:p w14:paraId="4C12356D" w14:textId="77777777" w:rsidR="009A7A36" w:rsidRDefault="009A7A36" w:rsidP="009A7A36">
      <w:pPr>
        <w:pStyle w:val="para"/>
        <w:ind w:left="2835" w:hanging="567"/>
      </w:pPr>
      <w:r w:rsidRPr="00871356">
        <w:rPr>
          <w:bCs/>
        </w:rPr>
        <w:t>(b)</w:t>
      </w:r>
      <w:r w:rsidRPr="00871356">
        <w:rPr>
          <w:bCs/>
        </w:rPr>
        <w:tab/>
        <w:t>The photometric and colorimetric requirements as specified in paragraphs</w:t>
      </w:r>
      <w:r>
        <w:t xml:space="preserve"> 5.2.5. and 5.2.6.; and</w:t>
      </w:r>
    </w:p>
    <w:p w14:paraId="719862CC" w14:textId="77777777" w:rsidR="009A7A36" w:rsidRDefault="009A7A36" w:rsidP="009A7A36">
      <w:pPr>
        <w:pStyle w:val="para"/>
        <w:ind w:left="2835" w:hanging="567"/>
      </w:pPr>
      <w:r>
        <w:t>(c)</w:t>
      </w:r>
      <w:r>
        <w:tab/>
        <w:t>The physical and mechanical requirements set forth in paragraph 5.2.7.</w:t>
      </w:r>
    </w:p>
    <w:p w14:paraId="7E1321E5" w14:textId="77777777" w:rsidR="009A7A36" w:rsidRDefault="009A7A36" w:rsidP="009A7A36">
      <w:pPr>
        <w:pStyle w:val="3para3rdlevel"/>
      </w:pPr>
      <w:r>
        <w:t>5.2.2.</w:t>
      </w:r>
      <w:r>
        <w:tab/>
        <w:t>The applicant shall submit for approval:</w:t>
      </w:r>
    </w:p>
    <w:p w14:paraId="3F083CB6" w14:textId="77777777" w:rsidR="009A7A36" w:rsidRDefault="009A7A36" w:rsidP="009A7A36">
      <w:pPr>
        <w:pStyle w:val="4Para4thlevel"/>
      </w:pPr>
      <w:r>
        <w:t>5.2.2.1.</w:t>
      </w:r>
      <w:r>
        <w:tab/>
        <w:t>Five test samples representing strips of retro-reflective marking materials of classes C and F have to be submitted to the test laboratory. In the case of strips, at least a length of 3 metres shall be provided</w:t>
      </w:r>
    </w:p>
    <w:p w14:paraId="3A0DE8F6" w14:textId="77777777" w:rsidR="009A7A36" w:rsidRDefault="009A7A36" w:rsidP="009A7A36">
      <w:pPr>
        <w:pStyle w:val="4Para4thlevel"/>
      </w:pPr>
      <w:r>
        <w:t>5.2.2.2.</w:t>
      </w:r>
      <w:r>
        <w:tab/>
        <w:t>Five test samples representing plates of retro-reflective marking plates of HLV Classes 1, 2, 3, 4, 5 or SMV Classes 1 or 2 have be submitted to the test laboratory.</w:t>
      </w:r>
    </w:p>
    <w:p w14:paraId="42AEECD9" w14:textId="77777777" w:rsidR="009A7A36" w:rsidRDefault="009A7A36" w:rsidP="009A7A36">
      <w:pPr>
        <w:widowControl w:val="0"/>
        <w:spacing w:after="120"/>
        <w:ind w:left="2268" w:right="1134"/>
        <w:jc w:val="both"/>
      </w:pPr>
      <w:r>
        <w:t>In case of HLV plates</w:t>
      </w:r>
    </w:p>
    <w:p w14:paraId="4BC1259C" w14:textId="77777777" w:rsidR="009A7A36" w:rsidRDefault="009A7A36" w:rsidP="009A7A36">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4BCCB746" w14:textId="77777777" w:rsidR="009A7A36" w:rsidRDefault="009A7A36" w:rsidP="009A7A36">
      <w:pPr>
        <w:widowControl w:val="0"/>
        <w:spacing w:after="120"/>
        <w:ind w:left="2268" w:right="1134"/>
        <w:jc w:val="both"/>
      </w:pPr>
      <w:r>
        <w:t>In case of SMV plates</w:t>
      </w:r>
    </w:p>
    <w:p w14:paraId="079FDDF6" w14:textId="77777777" w:rsidR="009A7A36" w:rsidRDefault="009A7A36" w:rsidP="009A7A36">
      <w:pPr>
        <w:widowControl w:val="0"/>
        <w:spacing w:after="120"/>
        <w:ind w:left="2268" w:right="1134"/>
        <w:jc w:val="both"/>
      </w:pPr>
      <w:r>
        <w:t>Five marking plates shall be supplied to the testing laboratory for the various tests to be conducted.</w:t>
      </w:r>
    </w:p>
    <w:p w14:paraId="1B12DE91" w14:textId="77777777" w:rsidR="009A7A36" w:rsidRDefault="009A7A36" w:rsidP="009A7A36">
      <w:pPr>
        <w:pStyle w:val="3para3rdlevel"/>
      </w:pPr>
      <w:r>
        <w:t>5.2.3.</w:t>
      </w:r>
      <w:r>
        <w:tab/>
        <w:t>Chronological order of tests for retro-reflective marking materials of Classes C, F and D, E</w:t>
      </w:r>
    </w:p>
    <w:p w14:paraId="3DF11CFE" w14:textId="77777777" w:rsidR="009A7A36" w:rsidRDefault="009A7A36" w:rsidP="009A7A36">
      <w:pPr>
        <w:pStyle w:val="4Para4thlevel"/>
      </w:pPr>
      <w:r>
        <w:t>5.2.3.1.</w:t>
      </w:r>
      <w:r>
        <w:tab/>
        <w:t xml:space="preserve">Five test samples representing either strips or planes of retro-reflective marking materials have to be submitted to the test laboratory. In the case of strips, at least a length of 3 metres shall be provided; in the case of planes, at </w:t>
      </w:r>
      <w:r w:rsidRPr="00004204">
        <w:t>least a square of 500 mm x 500 mm shall be provided.</w:t>
      </w:r>
    </w:p>
    <w:p w14:paraId="65F21E94" w14:textId="77777777" w:rsidR="009A7A36" w:rsidRDefault="009A7A36" w:rsidP="009A7A36">
      <w:pPr>
        <w:pStyle w:val="4Para4thlevel"/>
      </w:pPr>
      <w:r>
        <w:lastRenderedPageBreak/>
        <w:t>5.2.3.2.</w:t>
      </w:r>
      <w:r>
        <w:tab/>
        <w:t xml:space="preserve">The test samples shall be representative of current production, manufactured in accordance with the recommendation of the manufacturer(s) of the retro-reflective marking materials. </w:t>
      </w:r>
      <w:r>
        <w:rPr>
          <w:rStyle w:val="FootnoteReference"/>
        </w:rPr>
        <w:footnoteReference w:id="3"/>
      </w:r>
    </w:p>
    <w:p w14:paraId="148BF999" w14:textId="77777777" w:rsidR="009A7A36" w:rsidRDefault="009A7A36" w:rsidP="009A7A36">
      <w:pPr>
        <w:pStyle w:val="4Para4thlevel"/>
      </w:pPr>
      <w:r>
        <w:t>5.2.3.3.</w:t>
      </w:r>
      <w:r>
        <w:tab/>
      </w:r>
      <w:r w:rsidRPr="00850390">
        <w:t xml:space="preserve">After verification of the general specifications (paragraph 4.) and the specifications of shape and dimensions (Annex 5), the samples shall be subjected to the heat resistance test described in </w:t>
      </w:r>
      <w:r>
        <w:t xml:space="preserve">Part 3 of </w:t>
      </w:r>
      <w:r w:rsidRPr="00850390">
        <w:t xml:space="preserve">Annex 6, prior to the tests described in </w:t>
      </w:r>
      <w:r>
        <w:t xml:space="preserve">Parts 1 and 2 of </w:t>
      </w:r>
      <w:r w:rsidRPr="00850390">
        <w:t>Annex 6.</w:t>
      </w:r>
    </w:p>
    <w:p w14:paraId="58F31049" w14:textId="77777777" w:rsidR="009A7A36" w:rsidRDefault="009A7A36" w:rsidP="009A7A36">
      <w:pPr>
        <w:pStyle w:val="4Para4thlevel"/>
      </w:pPr>
      <w:r>
        <w:t>5.2.3.4.</w:t>
      </w:r>
      <w:r>
        <w:tab/>
        <w:t>The photometric and colorimetric measurements may be made on five samples.  The mean values should be taken.</w:t>
      </w:r>
    </w:p>
    <w:p w14:paraId="7FC4B913" w14:textId="77777777" w:rsidR="009A7A36" w:rsidRDefault="009A7A36" w:rsidP="009A7A36">
      <w:pPr>
        <w:pStyle w:val="4Para4thlevel"/>
      </w:pPr>
      <w:r>
        <w:t>5.2.3.5.</w:t>
      </w:r>
      <w:r>
        <w:tab/>
        <w:t>For other tests, samples which have not undergone any testing should be used.</w:t>
      </w:r>
    </w:p>
    <w:p w14:paraId="38FD1812" w14:textId="77777777" w:rsidR="009A7A36" w:rsidRDefault="009A7A36" w:rsidP="009A7A36">
      <w:pPr>
        <w:pStyle w:val="3para3rdlevel"/>
      </w:pPr>
      <w:r>
        <w:t>5.2.4.</w:t>
      </w:r>
      <w:r>
        <w:tab/>
        <w:t xml:space="preserve">Chronological order of tests for HLV plates of Classes, 1, 2, 3, 4, 5 </w:t>
      </w:r>
    </w:p>
    <w:p w14:paraId="60914247" w14:textId="77777777" w:rsidR="009A7A36" w:rsidRDefault="009A7A36" w:rsidP="009A7A36">
      <w:pPr>
        <w:pStyle w:val="4Para4thlevel"/>
      </w:pPr>
      <w:r>
        <w:t>5.2.4.1.</w:t>
      </w:r>
      <w:r>
        <w:tab/>
      </w:r>
      <w:r>
        <w:tab/>
        <w:t>Test procedure</w:t>
      </w:r>
    </w:p>
    <w:p w14:paraId="3FA89288" w14:textId="77777777" w:rsidR="009A7A36" w:rsidRDefault="009A7A36" w:rsidP="009A7A36">
      <w:pPr>
        <w:widowControl w:val="0"/>
        <w:spacing w:after="120"/>
        <w:ind w:left="2268" w:right="1134"/>
        <w:jc w:val="both"/>
      </w:pPr>
      <w:r>
        <w:tab/>
        <w:t>Every retro-reflective marking plate shall meet the requirements of the checks and tests described in paragraph 5.2.1.</w:t>
      </w:r>
    </w:p>
    <w:p w14:paraId="410A4518" w14:textId="77777777" w:rsidR="009A7A36" w:rsidRDefault="009A7A36" w:rsidP="009A7A36">
      <w:pPr>
        <w:pStyle w:val="4Para4thlevel"/>
      </w:pPr>
      <w:r>
        <w:t>5.2.4.2.</w:t>
      </w:r>
      <w:r>
        <w:tab/>
        <w:t>In the case of Plates:</w:t>
      </w:r>
    </w:p>
    <w:p w14:paraId="420993D1" w14:textId="77777777" w:rsidR="009A7A36" w:rsidRDefault="009A7A36" w:rsidP="009A7A36">
      <w:pPr>
        <w:widowControl w:val="0"/>
        <w:spacing w:after="120"/>
        <w:ind w:left="2268" w:right="1134"/>
        <w:jc w:val="both"/>
      </w:pPr>
      <w:r>
        <w:tab/>
        <w:t xml:space="preserve">A specimen of a complete plate shall be subjected to a test of </w:t>
      </w:r>
      <w:hyperlink r:id="rId13" w:anchor="_Toc369177402" w:history="1">
        <w:r>
          <w:t>rigidity</w:t>
        </w:r>
      </w:hyperlink>
      <w:r>
        <w:t xml:space="preserve"> of plates as specified in Part 5 of Annex 8.</w:t>
      </w:r>
    </w:p>
    <w:p w14:paraId="04789A90" w14:textId="77777777" w:rsidR="009A7A36" w:rsidRDefault="009A7A36" w:rsidP="009A7A36">
      <w:pPr>
        <w:pStyle w:val="4Para4thlevel"/>
      </w:pPr>
      <w:r>
        <w:t>5.2.4.3.</w:t>
      </w:r>
      <w:r>
        <w:tab/>
        <w:t>The test samples shall be representative of current production, manufactured in accordance with the recommendation of the manufacturer(s) of the retro-reflective marking materials.</w:t>
      </w:r>
      <w:r w:rsidRPr="00F15861">
        <w:rPr>
          <w:highlight w:val="lightGray"/>
          <w:vertAlign w:val="superscript"/>
        </w:rPr>
        <w:t>1</w:t>
      </w:r>
    </w:p>
    <w:p w14:paraId="21CE2D6D" w14:textId="77777777" w:rsidR="009A7A36" w:rsidRDefault="009A7A36" w:rsidP="009A7A36">
      <w:pPr>
        <w:pStyle w:val="4Para4thlevel"/>
      </w:pPr>
      <w:r>
        <w:t>5.2.4.4.</w:t>
      </w:r>
      <w:r>
        <w:tab/>
        <w:t>The samples shall be tested in the chronological order indicated in paragraph 5.2.7.</w:t>
      </w:r>
    </w:p>
    <w:p w14:paraId="7DB18164" w14:textId="77777777" w:rsidR="009A7A36" w:rsidRDefault="009A7A36" w:rsidP="009A7A36">
      <w:pPr>
        <w:pStyle w:val="4Para4thlevel"/>
      </w:pPr>
      <w:r>
        <w:t>5.2.4.5.</w:t>
      </w:r>
      <w:r>
        <w:tab/>
        <w:t>Test procedure</w:t>
      </w:r>
    </w:p>
    <w:p w14:paraId="1DBDCE85" w14:textId="77777777" w:rsidR="009A7A36" w:rsidRDefault="009A7A36" w:rsidP="009A7A36">
      <w:pPr>
        <w:pStyle w:val="5para5thlevel"/>
      </w:pPr>
      <w:r>
        <w:t>5.2.4.5.1.</w:t>
      </w:r>
      <w:r>
        <w:tab/>
        <w:t>After verification of the general specifications (paragraph 4.) and the specifications of shape and dimensions (Annex 5), the samples shall be subjected to the heat resistance test described in Part 1 of Annex 6, prior to the tests described in the paragraphs 5.2.5. and 5.2.6.</w:t>
      </w:r>
    </w:p>
    <w:p w14:paraId="15A87B18" w14:textId="77777777" w:rsidR="009A7A36" w:rsidRDefault="009A7A36" w:rsidP="009A7A36">
      <w:pPr>
        <w:pStyle w:val="5para5thlevel"/>
      </w:pPr>
      <w:r>
        <w:t>5.2.4.5.2.</w:t>
      </w:r>
      <w:r>
        <w:tab/>
        <w:t>The photometric and colorimetric measurements may be made on five samples. The mean values should be taken.</w:t>
      </w:r>
    </w:p>
    <w:p w14:paraId="7B86F2B9" w14:textId="77777777" w:rsidR="009A7A36" w:rsidRDefault="009A7A36" w:rsidP="009A7A36">
      <w:pPr>
        <w:pStyle w:val="5para5thlevel"/>
      </w:pPr>
      <w:r>
        <w:t>5.2.4.5.3.</w:t>
      </w:r>
      <w:r>
        <w:tab/>
      </w:r>
      <w:r>
        <w:tab/>
        <w:t>For other tests, samples which have not undergone any testing should be used.</w:t>
      </w:r>
    </w:p>
    <w:p w14:paraId="031AAD74" w14:textId="77777777" w:rsidR="009A7A36" w:rsidRDefault="009A7A36" w:rsidP="009A7A36">
      <w:pPr>
        <w:pStyle w:val="3para3rdlevel"/>
      </w:pPr>
      <w:r>
        <w:t>5.2.5.</w:t>
      </w:r>
      <w:r>
        <w:tab/>
      </w:r>
      <w:r>
        <w:tab/>
        <w:t>Minimum values for the coefficient of retro-reflection</w:t>
      </w:r>
    </w:p>
    <w:p w14:paraId="317CF390" w14:textId="77777777" w:rsidR="009A7A36" w:rsidRDefault="009A7A36" w:rsidP="009A7A36">
      <w:pPr>
        <w:widowControl w:val="0"/>
        <w:spacing w:after="120"/>
        <w:ind w:left="2268" w:right="1134"/>
        <w:jc w:val="both"/>
      </w:pPr>
      <w:r>
        <w:tab/>
        <w:t>Photometric specifications for retro-reflective marking materials and plates:</w:t>
      </w:r>
    </w:p>
    <w:p w14:paraId="2198AC8A" w14:textId="77777777" w:rsidR="009A7A36" w:rsidRDefault="009A7A36" w:rsidP="009A7A36">
      <w:pPr>
        <w:pStyle w:val="4Para4thlevel"/>
        <w:rPr>
          <w:iCs/>
        </w:rPr>
      </w:pPr>
      <w:r>
        <w:t>5.2.5.1.</w:t>
      </w:r>
      <w:r>
        <w:tab/>
      </w:r>
      <w:r>
        <w:tab/>
        <w:t>When measured as described in Part 1 of Annex 4, the coefficient of retro-reflection R</w:t>
      </w:r>
      <w:r>
        <w:rPr>
          <w:vertAlign w:val="subscript"/>
        </w:rPr>
        <w:t>A</w:t>
      </w:r>
      <w:r>
        <w:t xml:space="preserve">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791FF0B6" w14:textId="77777777" w:rsidR="009A7A36" w:rsidRPr="00F32138" w:rsidRDefault="009A7A36" w:rsidP="009A7A36">
      <w:pPr>
        <w:pStyle w:val="NoSpacing"/>
        <w:ind w:left="2268"/>
        <w:rPr>
          <w:b/>
          <w:bCs/>
        </w:rPr>
      </w:pPr>
      <w:r w:rsidRPr="00F32138">
        <w:t>Table 6</w:t>
      </w:r>
    </w:p>
    <w:p w14:paraId="59627A5D" w14:textId="77777777" w:rsidR="009A7A36" w:rsidRPr="0099742A" w:rsidRDefault="009A7A36" w:rsidP="009A7A36">
      <w:pPr>
        <w:pStyle w:val="NoSpacing"/>
        <w:spacing w:after="120"/>
        <w:ind w:left="2268" w:right="1133"/>
        <w:rPr>
          <w:b/>
          <w:bCs/>
        </w:rPr>
      </w:pPr>
      <w:r w:rsidRPr="0099742A">
        <w:rPr>
          <w:b/>
          <w:bCs/>
        </w:rPr>
        <w:t>Minimum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2004"/>
        <w:gridCol w:w="705"/>
        <w:gridCol w:w="697"/>
        <w:gridCol w:w="705"/>
        <w:gridCol w:w="827"/>
        <w:gridCol w:w="590"/>
      </w:tblGrid>
      <w:tr w:rsidR="009A7A36" w:rsidRPr="00B44392" w14:paraId="7F7EF00A" w14:textId="77777777" w:rsidTr="0095159F">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D328E"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 xml:space="preserve">Observation angle </w:t>
            </w:r>
            <w:r w:rsidRPr="00004204">
              <w:rPr>
                <w:i/>
                <w:iCs/>
                <w:sz w:val="16"/>
                <w:szCs w:val="16"/>
                <w:lang w:eastAsia="de-DE"/>
              </w:rPr>
              <w:t>α</w:t>
            </w:r>
            <w:r w:rsidRPr="00004204">
              <w:rPr>
                <w:i/>
                <w:iCs/>
                <w:sz w:val="16"/>
                <w:szCs w:val="16"/>
                <w:lang w:val="en-US" w:eastAsia="de-DE"/>
              </w:rPr>
              <w:t xml:space="preserve"> [º] </w:t>
            </w:r>
            <w:r w:rsidRPr="00004204">
              <w:rPr>
                <w:i/>
                <w:iCs/>
                <w:sz w:val="16"/>
                <w:szCs w:val="16"/>
                <w:lang w:eastAsia="de-DE"/>
              </w:rPr>
              <w:t>α</w:t>
            </w:r>
            <w:r w:rsidRPr="00004204">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59893339"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Minimum values for the Coefficient of Retro-reflection R</w:t>
            </w:r>
            <w:r w:rsidRPr="00004204">
              <w:rPr>
                <w:i/>
                <w:iCs/>
                <w:sz w:val="16"/>
                <w:szCs w:val="16"/>
                <w:vertAlign w:val="subscript"/>
                <w:lang w:val="en-US" w:eastAsia="de-DE"/>
              </w:rPr>
              <w:t>A</w:t>
            </w:r>
            <w:r w:rsidRPr="00004204">
              <w:rPr>
                <w:i/>
                <w:iCs/>
                <w:sz w:val="16"/>
                <w:szCs w:val="16"/>
                <w:lang w:val="en-US" w:eastAsia="de-DE"/>
              </w:rPr>
              <w:t xml:space="preserve"> in cd∙m</w:t>
            </w:r>
            <w:r w:rsidRPr="00004204">
              <w:rPr>
                <w:i/>
                <w:iCs/>
                <w:sz w:val="16"/>
                <w:szCs w:val="16"/>
                <w:vertAlign w:val="superscript"/>
                <w:lang w:val="en-US" w:eastAsia="de-DE"/>
              </w:rPr>
              <w:t>-</w:t>
            </w:r>
            <w:r w:rsidRPr="00004204">
              <w:rPr>
                <w:i/>
                <w:iCs/>
                <w:sz w:val="16"/>
                <w:szCs w:val="16"/>
                <w:lang w:val="en-US" w:eastAsia="de-DE"/>
              </w:rPr>
              <w:t>²∙lx</w:t>
            </w:r>
            <w:r w:rsidRPr="00004204">
              <w:rPr>
                <w:i/>
                <w:iCs/>
                <w:sz w:val="16"/>
                <w:szCs w:val="16"/>
                <w:vertAlign w:val="superscript"/>
                <w:lang w:val="en-US" w:eastAsia="de-DE"/>
              </w:rPr>
              <w:t>-1</w:t>
            </w:r>
          </w:p>
        </w:tc>
      </w:tr>
      <w:tr w:rsidR="009A7A36" w:rsidRPr="00B44392" w14:paraId="47C462AA" w14:textId="77777777" w:rsidTr="0095159F">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43CBA3C6"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Entrance Angle β [º]</w:t>
            </w:r>
          </w:p>
        </w:tc>
        <w:tc>
          <w:tcPr>
            <w:tcW w:w="2004" w:type="dxa"/>
            <w:tcBorders>
              <w:top w:val="nil"/>
              <w:left w:val="nil"/>
              <w:bottom w:val="single" w:sz="4" w:space="0" w:color="auto"/>
              <w:right w:val="single" w:sz="4" w:space="0" w:color="auto"/>
            </w:tcBorders>
            <w:shd w:val="clear" w:color="auto" w:fill="auto"/>
            <w:vAlign w:val="center"/>
            <w:hideMark/>
          </w:tcPr>
          <w:p w14:paraId="7656AB6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Vertical β1</w:t>
            </w:r>
          </w:p>
        </w:tc>
        <w:tc>
          <w:tcPr>
            <w:tcW w:w="705" w:type="dxa"/>
            <w:tcBorders>
              <w:top w:val="nil"/>
              <w:left w:val="nil"/>
              <w:bottom w:val="single" w:sz="4" w:space="0" w:color="auto"/>
              <w:right w:val="single" w:sz="4" w:space="0" w:color="auto"/>
            </w:tcBorders>
            <w:shd w:val="clear" w:color="auto" w:fill="auto"/>
            <w:vAlign w:val="center"/>
            <w:hideMark/>
          </w:tcPr>
          <w:p w14:paraId="75F9C13D"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7" w:type="dxa"/>
            <w:tcBorders>
              <w:top w:val="nil"/>
              <w:left w:val="nil"/>
              <w:bottom w:val="single" w:sz="4" w:space="0" w:color="auto"/>
              <w:right w:val="single" w:sz="4" w:space="0" w:color="auto"/>
            </w:tcBorders>
            <w:shd w:val="clear" w:color="auto" w:fill="auto"/>
            <w:vAlign w:val="center"/>
            <w:hideMark/>
          </w:tcPr>
          <w:p w14:paraId="09773E1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705" w:type="dxa"/>
            <w:tcBorders>
              <w:top w:val="nil"/>
              <w:left w:val="nil"/>
              <w:bottom w:val="single" w:sz="4" w:space="0" w:color="auto"/>
              <w:right w:val="single" w:sz="4" w:space="0" w:color="auto"/>
            </w:tcBorders>
            <w:shd w:val="clear" w:color="auto" w:fill="auto"/>
            <w:vAlign w:val="center"/>
            <w:hideMark/>
          </w:tcPr>
          <w:p w14:paraId="3E94E439"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7104349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4961CB63"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r>
      <w:tr w:rsidR="009A7A36" w:rsidRPr="00B44392" w14:paraId="5AE6D8BB" w14:textId="77777777" w:rsidTr="0095159F">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409FB75" w14:textId="77777777" w:rsidR="009A7A36" w:rsidRPr="00004204" w:rsidRDefault="009A7A36" w:rsidP="0095159F">
            <w:pPr>
              <w:spacing w:line="240" w:lineRule="auto"/>
              <w:rPr>
                <w:i/>
                <w:iCs/>
                <w:sz w:val="16"/>
                <w:szCs w:val="16"/>
                <w:lang w:eastAsia="de-DE"/>
              </w:rPr>
            </w:pPr>
          </w:p>
        </w:tc>
        <w:tc>
          <w:tcPr>
            <w:tcW w:w="2004" w:type="dxa"/>
            <w:tcBorders>
              <w:top w:val="single" w:sz="4" w:space="0" w:color="auto"/>
              <w:left w:val="nil"/>
              <w:bottom w:val="single" w:sz="12" w:space="0" w:color="auto"/>
              <w:right w:val="single" w:sz="4" w:space="0" w:color="auto"/>
            </w:tcBorders>
            <w:shd w:val="clear" w:color="auto" w:fill="auto"/>
            <w:vAlign w:val="center"/>
            <w:hideMark/>
          </w:tcPr>
          <w:p w14:paraId="1E00A055"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Horizontal β2</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191394C7"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5°</w:t>
            </w:r>
          </w:p>
        </w:tc>
        <w:tc>
          <w:tcPr>
            <w:tcW w:w="697" w:type="dxa"/>
            <w:tcBorders>
              <w:top w:val="single" w:sz="4" w:space="0" w:color="auto"/>
              <w:left w:val="nil"/>
              <w:bottom w:val="single" w:sz="12" w:space="0" w:color="auto"/>
              <w:right w:val="single" w:sz="4" w:space="0" w:color="auto"/>
            </w:tcBorders>
            <w:shd w:val="clear" w:color="auto" w:fill="auto"/>
            <w:vAlign w:val="center"/>
            <w:hideMark/>
          </w:tcPr>
          <w:p w14:paraId="1F3F5D1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20°</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5CE37ADF"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30°</w:t>
            </w:r>
          </w:p>
        </w:tc>
        <w:tc>
          <w:tcPr>
            <w:tcW w:w="827" w:type="dxa"/>
            <w:tcBorders>
              <w:top w:val="single" w:sz="4" w:space="0" w:color="auto"/>
              <w:left w:val="nil"/>
              <w:bottom w:val="single" w:sz="12" w:space="0" w:color="auto"/>
              <w:right w:val="single" w:sz="4" w:space="0" w:color="auto"/>
            </w:tcBorders>
            <w:shd w:val="clear" w:color="auto" w:fill="auto"/>
            <w:vAlign w:val="center"/>
            <w:hideMark/>
          </w:tcPr>
          <w:p w14:paraId="1DEDA158"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40°</w:t>
            </w:r>
          </w:p>
        </w:tc>
        <w:tc>
          <w:tcPr>
            <w:tcW w:w="590" w:type="dxa"/>
            <w:tcBorders>
              <w:top w:val="single" w:sz="4" w:space="0" w:color="auto"/>
              <w:left w:val="nil"/>
              <w:bottom w:val="single" w:sz="12" w:space="0" w:color="auto"/>
              <w:right w:val="single" w:sz="4" w:space="0" w:color="auto"/>
            </w:tcBorders>
            <w:shd w:val="clear" w:color="auto" w:fill="auto"/>
            <w:vAlign w:val="center"/>
            <w:hideMark/>
          </w:tcPr>
          <w:p w14:paraId="405368C3"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60°</w:t>
            </w:r>
          </w:p>
        </w:tc>
      </w:tr>
      <w:tr w:rsidR="009A7A36" w14:paraId="0E0D73DA" w14:textId="77777777" w:rsidTr="0095159F">
        <w:trPr>
          <w:trHeight w:val="290"/>
        </w:trPr>
        <w:tc>
          <w:tcPr>
            <w:tcW w:w="113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65155A3E"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C</w:t>
            </w:r>
          </w:p>
        </w:tc>
        <w:tc>
          <w:tcPr>
            <w:tcW w:w="2004" w:type="dxa"/>
            <w:tcBorders>
              <w:top w:val="single" w:sz="12" w:space="0" w:color="auto"/>
              <w:left w:val="nil"/>
              <w:bottom w:val="single" w:sz="4" w:space="0" w:color="auto"/>
              <w:right w:val="single" w:sz="4" w:space="0" w:color="auto"/>
            </w:tcBorders>
            <w:shd w:val="clear" w:color="auto" w:fill="auto"/>
            <w:vAlign w:val="center"/>
            <w:hideMark/>
          </w:tcPr>
          <w:p w14:paraId="7F33F455" w14:textId="77777777" w:rsidR="009A7A36" w:rsidRDefault="009A7A36" w:rsidP="0095159F">
            <w:pPr>
              <w:spacing w:line="240" w:lineRule="auto"/>
              <w:jc w:val="center"/>
              <w:rPr>
                <w:sz w:val="16"/>
                <w:szCs w:val="16"/>
                <w:lang w:eastAsia="de-DE"/>
              </w:rPr>
            </w:pPr>
            <w:r>
              <w:rPr>
                <w:sz w:val="16"/>
                <w:szCs w:val="16"/>
                <w:lang w:eastAsia="de-DE"/>
              </w:rPr>
              <w:t>Yellow</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07314BBB"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single" w:sz="12" w:space="0" w:color="auto"/>
              <w:left w:val="nil"/>
              <w:bottom w:val="single" w:sz="4" w:space="0" w:color="auto"/>
              <w:right w:val="single" w:sz="4" w:space="0" w:color="auto"/>
            </w:tcBorders>
            <w:shd w:val="clear" w:color="auto" w:fill="auto"/>
            <w:vAlign w:val="center"/>
            <w:hideMark/>
          </w:tcPr>
          <w:p w14:paraId="0932F950"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03932445" w14:textId="77777777" w:rsidR="009A7A36" w:rsidRDefault="009A7A36" w:rsidP="0095159F">
            <w:pPr>
              <w:spacing w:line="240" w:lineRule="auto"/>
              <w:jc w:val="center"/>
              <w:rPr>
                <w:sz w:val="16"/>
                <w:szCs w:val="16"/>
                <w:lang w:eastAsia="de-DE"/>
              </w:rPr>
            </w:pPr>
            <w:r>
              <w:rPr>
                <w:sz w:val="16"/>
                <w:szCs w:val="16"/>
                <w:lang w:eastAsia="de-DE"/>
              </w:rPr>
              <w:t>1.30∙10</w:t>
            </w:r>
            <w:r>
              <w:rPr>
                <w:sz w:val="16"/>
                <w:szCs w:val="16"/>
                <w:vertAlign w:val="superscript"/>
                <w:lang w:eastAsia="de-DE"/>
              </w:rPr>
              <w:t>2</w:t>
            </w:r>
          </w:p>
        </w:tc>
        <w:tc>
          <w:tcPr>
            <w:tcW w:w="827" w:type="dxa"/>
            <w:tcBorders>
              <w:top w:val="single" w:sz="12" w:space="0" w:color="auto"/>
              <w:left w:val="nil"/>
              <w:bottom w:val="single" w:sz="4" w:space="0" w:color="auto"/>
              <w:right w:val="single" w:sz="4" w:space="0" w:color="auto"/>
            </w:tcBorders>
            <w:shd w:val="clear" w:color="auto" w:fill="auto"/>
            <w:vAlign w:val="center"/>
            <w:hideMark/>
          </w:tcPr>
          <w:p w14:paraId="3EE31301" w14:textId="77777777" w:rsidR="009A7A36" w:rsidRDefault="009A7A36" w:rsidP="0095159F">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single" w:sz="12" w:space="0" w:color="auto"/>
              <w:left w:val="nil"/>
              <w:bottom w:val="single" w:sz="4" w:space="0" w:color="auto"/>
              <w:right w:val="single" w:sz="4" w:space="0" w:color="auto"/>
            </w:tcBorders>
            <w:shd w:val="clear" w:color="auto" w:fill="auto"/>
            <w:vAlign w:val="center"/>
            <w:hideMark/>
          </w:tcPr>
          <w:p w14:paraId="285CE016"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04FCEB8F"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35222D17"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7B289C5A" w14:textId="77777777" w:rsidR="009A7A36" w:rsidRDefault="009A7A36" w:rsidP="0095159F">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60031018" w14:textId="77777777" w:rsidR="009A7A36" w:rsidRDefault="009A7A36" w:rsidP="0095159F">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08D5C08"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7A108DA6"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68170520" w14:textId="77777777" w:rsidR="009A7A36" w:rsidRDefault="009A7A36" w:rsidP="0095159F">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562C8526" w14:textId="77777777" w:rsidR="009A7A36" w:rsidRDefault="009A7A36" w:rsidP="0095159F">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9A7A36" w14:paraId="7352F2C8"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75E57DE0"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001AEBAC" w14:textId="77777777" w:rsidR="009A7A36" w:rsidRDefault="009A7A36" w:rsidP="0095159F">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23CFCB2D"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5B23ED5" w14:textId="77777777" w:rsidR="009A7A36" w:rsidRDefault="009A7A36" w:rsidP="0095159F">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705" w:type="dxa"/>
            <w:tcBorders>
              <w:top w:val="nil"/>
              <w:left w:val="nil"/>
              <w:bottom w:val="single" w:sz="4" w:space="0" w:color="auto"/>
              <w:right w:val="single" w:sz="4" w:space="0" w:color="auto"/>
            </w:tcBorders>
            <w:shd w:val="clear" w:color="auto" w:fill="auto"/>
            <w:vAlign w:val="center"/>
            <w:hideMark/>
          </w:tcPr>
          <w:p w14:paraId="52217687" w14:textId="77777777" w:rsidR="009A7A36" w:rsidRDefault="009A7A36" w:rsidP="0095159F">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68CCEA57"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1846E885"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28BE2D03" w14:textId="77777777" w:rsidTr="0095159F">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038D2E6"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F, 5</w:t>
            </w:r>
          </w:p>
        </w:tc>
        <w:tc>
          <w:tcPr>
            <w:tcW w:w="2004" w:type="dxa"/>
            <w:tcBorders>
              <w:top w:val="nil"/>
              <w:left w:val="nil"/>
              <w:bottom w:val="single" w:sz="4" w:space="0" w:color="auto"/>
              <w:right w:val="single" w:sz="4" w:space="0" w:color="auto"/>
            </w:tcBorders>
            <w:shd w:val="clear" w:color="auto" w:fill="auto"/>
            <w:vAlign w:val="center"/>
            <w:hideMark/>
          </w:tcPr>
          <w:p w14:paraId="2EFF9F4B" w14:textId="77777777" w:rsidR="009A7A36" w:rsidRDefault="009A7A36" w:rsidP="0095159F">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1F8EBCA4" w14:textId="77777777" w:rsidR="009A7A36" w:rsidRDefault="009A7A36" w:rsidP="0095159F">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41E7A27D"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6E51771D"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46538E58" w14:textId="77777777" w:rsidR="009A7A36" w:rsidRDefault="009A7A36" w:rsidP="0095159F">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E8894B9" w14:textId="77777777" w:rsidR="009A7A36" w:rsidRDefault="009A7A36" w:rsidP="0095159F">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9A7A36" w14:paraId="69135826" w14:textId="77777777" w:rsidTr="0095159F">
        <w:trPr>
          <w:trHeight w:val="313"/>
        </w:trPr>
        <w:tc>
          <w:tcPr>
            <w:tcW w:w="1134" w:type="dxa"/>
            <w:vMerge/>
            <w:tcBorders>
              <w:top w:val="nil"/>
              <w:left w:val="single" w:sz="4" w:space="0" w:color="auto"/>
              <w:bottom w:val="single" w:sz="4" w:space="0" w:color="auto"/>
              <w:right w:val="single" w:sz="4" w:space="0" w:color="auto"/>
            </w:tcBorders>
            <w:vAlign w:val="center"/>
            <w:hideMark/>
          </w:tcPr>
          <w:p w14:paraId="22D1A196"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5F30B4A2" w14:textId="77777777" w:rsidR="009A7A36" w:rsidRDefault="009A7A36" w:rsidP="0095159F">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6A8E8D15"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9C73D7C" w14:textId="77777777" w:rsidR="009A7A36" w:rsidRDefault="009A7A36" w:rsidP="0095159F">
            <w:pPr>
              <w:spacing w:line="240" w:lineRule="auto"/>
              <w:jc w:val="center"/>
              <w:rPr>
                <w:sz w:val="16"/>
                <w:szCs w:val="16"/>
                <w:lang w:eastAsia="de-DE"/>
              </w:rPr>
            </w:pPr>
          </w:p>
        </w:tc>
        <w:tc>
          <w:tcPr>
            <w:tcW w:w="705" w:type="dxa"/>
            <w:tcBorders>
              <w:top w:val="nil"/>
              <w:left w:val="nil"/>
              <w:bottom w:val="single" w:sz="4" w:space="0" w:color="auto"/>
              <w:right w:val="single" w:sz="4" w:space="0" w:color="auto"/>
            </w:tcBorders>
            <w:shd w:val="clear" w:color="auto" w:fill="auto"/>
            <w:vAlign w:val="center"/>
            <w:hideMark/>
          </w:tcPr>
          <w:p w14:paraId="6B8EBC99" w14:textId="77777777" w:rsidR="009A7A36" w:rsidRDefault="009A7A36" w:rsidP="0095159F">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5DE631D7"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6312F379" w14:textId="77777777" w:rsidR="009A7A36" w:rsidRDefault="009A7A36" w:rsidP="0095159F">
            <w:pPr>
              <w:spacing w:line="240" w:lineRule="auto"/>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9A7A36" w14:paraId="4FDBBB1A" w14:textId="77777777" w:rsidTr="0095159F">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62998ED"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1, 2, 3, 4</w:t>
            </w:r>
          </w:p>
        </w:tc>
        <w:tc>
          <w:tcPr>
            <w:tcW w:w="2004" w:type="dxa"/>
            <w:tcBorders>
              <w:top w:val="nil"/>
              <w:left w:val="nil"/>
              <w:bottom w:val="single" w:sz="4" w:space="0" w:color="auto"/>
              <w:right w:val="single" w:sz="4" w:space="0" w:color="auto"/>
            </w:tcBorders>
            <w:shd w:val="clear" w:color="auto" w:fill="auto"/>
            <w:vAlign w:val="center"/>
            <w:hideMark/>
          </w:tcPr>
          <w:p w14:paraId="24DC7DE3" w14:textId="77777777" w:rsidR="009A7A36" w:rsidRDefault="009A7A36" w:rsidP="0095159F">
            <w:pPr>
              <w:spacing w:line="240" w:lineRule="auto"/>
              <w:jc w:val="center"/>
              <w:rPr>
                <w:sz w:val="16"/>
                <w:szCs w:val="16"/>
                <w:lang w:eastAsia="de-DE"/>
              </w:rPr>
            </w:pPr>
            <w:r>
              <w:rPr>
                <w:sz w:val="16"/>
                <w:szCs w:val="16"/>
                <w:lang w:eastAsia="de-DE"/>
              </w:rPr>
              <w:t>Yellow</w:t>
            </w:r>
          </w:p>
        </w:tc>
        <w:tc>
          <w:tcPr>
            <w:tcW w:w="705" w:type="dxa"/>
            <w:tcBorders>
              <w:top w:val="nil"/>
              <w:left w:val="nil"/>
              <w:bottom w:val="single" w:sz="4" w:space="0" w:color="auto"/>
              <w:right w:val="single" w:sz="4" w:space="0" w:color="auto"/>
            </w:tcBorders>
            <w:shd w:val="clear" w:color="auto" w:fill="auto"/>
            <w:vAlign w:val="center"/>
            <w:hideMark/>
          </w:tcPr>
          <w:p w14:paraId="39D63360"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697DAF68"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15BF1834" w14:textId="77777777" w:rsidR="009A7A36" w:rsidRDefault="009A7A36" w:rsidP="0095159F">
            <w:pPr>
              <w:spacing w:line="240" w:lineRule="auto"/>
              <w:jc w:val="center"/>
              <w:rPr>
                <w:sz w:val="16"/>
                <w:szCs w:val="16"/>
                <w:lang w:eastAsia="de-DE"/>
              </w:rPr>
            </w:pPr>
            <w:r>
              <w:rPr>
                <w:sz w:val="16"/>
                <w:szCs w:val="16"/>
                <w:lang w:eastAsia="de-DE"/>
              </w:rPr>
              <w:t>1.80∙10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5F103A30" w14:textId="77777777" w:rsidR="009A7A36" w:rsidRDefault="009A7A36" w:rsidP="0095159F">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C951F3A"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06EF8CB5"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3BA5B5C7"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5F3B6B42" w14:textId="77777777" w:rsidR="009A7A36" w:rsidRDefault="009A7A36" w:rsidP="0095159F">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058EA643"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4C8CFF4D"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582B1832" w14:textId="77777777" w:rsidR="009A7A36" w:rsidRDefault="009A7A36" w:rsidP="0095159F">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084C0D3C"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68A46CD1"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432F119" w14:textId="77777777" w:rsidTr="0095159F">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EF5BC1E"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SMV</w:t>
            </w:r>
          </w:p>
        </w:tc>
        <w:tc>
          <w:tcPr>
            <w:tcW w:w="2004" w:type="dxa"/>
            <w:tcBorders>
              <w:top w:val="nil"/>
              <w:left w:val="nil"/>
              <w:bottom w:val="single" w:sz="4" w:space="0" w:color="auto"/>
              <w:right w:val="single" w:sz="4" w:space="0" w:color="auto"/>
            </w:tcBorders>
            <w:shd w:val="clear" w:color="auto" w:fill="auto"/>
            <w:vAlign w:val="center"/>
            <w:hideMark/>
          </w:tcPr>
          <w:p w14:paraId="243EA5DD" w14:textId="77777777" w:rsidR="009A7A36" w:rsidRDefault="009A7A36" w:rsidP="0095159F">
            <w:pPr>
              <w:spacing w:line="240" w:lineRule="auto"/>
              <w:jc w:val="center"/>
              <w:rPr>
                <w:sz w:val="16"/>
                <w:szCs w:val="16"/>
                <w:lang w:val="en-US" w:eastAsia="de-DE"/>
              </w:rPr>
            </w:pPr>
            <w:r>
              <w:rPr>
                <w:sz w:val="16"/>
                <w:szCs w:val="16"/>
                <w:lang w:val="en-US" w:eastAsia="de-DE"/>
              </w:rPr>
              <w:t>Red of the outer border (class 1, 2)</w:t>
            </w:r>
          </w:p>
        </w:tc>
        <w:tc>
          <w:tcPr>
            <w:tcW w:w="705" w:type="dxa"/>
            <w:tcBorders>
              <w:top w:val="nil"/>
              <w:left w:val="nil"/>
              <w:bottom w:val="single" w:sz="4" w:space="0" w:color="auto"/>
              <w:right w:val="single" w:sz="4" w:space="0" w:color="auto"/>
            </w:tcBorders>
            <w:shd w:val="clear" w:color="auto" w:fill="auto"/>
            <w:vAlign w:val="center"/>
            <w:hideMark/>
          </w:tcPr>
          <w:p w14:paraId="126DD665"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1AC6A2A2"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5159CE55" w14:textId="77777777" w:rsidR="009A7A36" w:rsidRDefault="009A7A36" w:rsidP="0095159F">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7D4D7688" w14:textId="77777777" w:rsidR="009A7A36" w:rsidRDefault="009A7A36" w:rsidP="0095159F">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1FC92F94"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7C7AFBE8"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315805A1" w14:textId="77777777" w:rsidR="009A7A36" w:rsidRDefault="009A7A36" w:rsidP="0095159F">
            <w:pPr>
              <w:spacing w:line="240" w:lineRule="auto"/>
              <w:rPr>
                <w:i/>
                <w:iCs/>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18DCB826" w14:textId="77777777" w:rsidR="009A7A36" w:rsidRDefault="009A7A36" w:rsidP="0095159F">
            <w:pPr>
              <w:spacing w:line="240" w:lineRule="auto"/>
              <w:jc w:val="center"/>
              <w:rPr>
                <w:sz w:val="16"/>
                <w:szCs w:val="16"/>
                <w:lang w:val="en-US" w:eastAsia="de-DE"/>
              </w:rPr>
            </w:pPr>
            <w:r>
              <w:rPr>
                <w:sz w:val="16"/>
                <w:szCs w:val="16"/>
                <w:lang w:val="en-US" w:eastAsia="de-DE"/>
              </w:rPr>
              <w:t>Red of the enclosed triangle (class 2)</w:t>
            </w:r>
          </w:p>
        </w:tc>
        <w:tc>
          <w:tcPr>
            <w:tcW w:w="705" w:type="dxa"/>
            <w:tcBorders>
              <w:top w:val="nil"/>
              <w:left w:val="nil"/>
              <w:bottom w:val="single" w:sz="4" w:space="0" w:color="auto"/>
              <w:right w:val="single" w:sz="4" w:space="0" w:color="auto"/>
            </w:tcBorders>
            <w:shd w:val="clear" w:color="auto" w:fill="auto"/>
            <w:vAlign w:val="center"/>
            <w:hideMark/>
          </w:tcPr>
          <w:p w14:paraId="6691484B"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6E8F51D1"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0B42A056" w14:textId="77777777" w:rsidR="009A7A36" w:rsidRDefault="009A7A36" w:rsidP="0095159F">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160DBBD1"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27EAF9B9" w14:textId="77777777" w:rsidR="009A7A36" w:rsidRDefault="009A7A36" w:rsidP="0095159F">
            <w:pPr>
              <w:spacing w:line="240" w:lineRule="auto"/>
              <w:jc w:val="center"/>
              <w:rPr>
                <w:sz w:val="16"/>
                <w:szCs w:val="16"/>
                <w:lang w:eastAsia="de-DE"/>
              </w:rPr>
            </w:pPr>
            <w:r>
              <w:rPr>
                <w:sz w:val="16"/>
                <w:szCs w:val="16"/>
                <w:lang w:eastAsia="de-DE"/>
              </w:rPr>
              <w:t>--</w:t>
            </w:r>
          </w:p>
        </w:tc>
      </w:tr>
    </w:tbl>
    <w:p w14:paraId="151EDAFC" w14:textId="77777777" w:rsidR="009A7A36" w:rsidRDefault="009A7A36" w:rsidP="009A7A36">
      <w:pPr>
        <w:widowControl w:val="0"/>
        <w:spacing w:before="120" w:after="120"/>
        <w:ind w:left="1985"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5BC3B802" w14:textId="77777777" w:rsidR="009A7A36" w:rsidRDefault="009A7A36" w:rsidP="009A7A36">
      <w:pPr>
        <w:pStyle w:val="5para5thlevel"/>
        <w:rPr>
          <w:iCs/>
        </w:rPr>
      </w:pPr>
      <w:r>
        <w:t>5.2.5.1.1.</w:t>
      </w:r>
      <w:r>
        <w:tab/>
        <w:t>After performing the test to the resisting to weathering as described in Part 6 of Annex 6, the retro-reflective marking shall be measured as described in Part 1 of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 xml:space="preserve">/lux) of the retro-reflective areas hall be at least 80 per cent as indicated in Table 6 for white, yellow and red materials 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p>
    <w:p w14:paraId="7E7702FC" w14:textId="77777777" w:rsidR="009A7A36" w:rsidRDefault="009A7A36" w:rsidP="009A7A36">
      <w:pPr>
        <w:pStyle w:val="4Para4thlevel"/>
      </w:pPr>
      <w:r>
        <w:t>5.2.5.2.</w:t>
      </w:r>
      <w:r>
        <w:tab/>
        <w:t>For Classes D and E retro-reflective marking materials the maximum values of the coefficient of retro-reflection are less or equal to the value defined in Table 7, and are intended to be used in distinctive markings, graphics.</w:t>
      </w:r>
    </w:p>
    <w:p w14:paraId="36BA6AB8" w14:textId="77777777" w:rsidR="009A7A36" w:rsidRPr="00F56D20" w:rsidRDefault="009A7A36" w:rsidP="009A7A36">
      <w:pPr>
        <w:pStyle w:val="NoSpacing"/>
        <w:spacing w:before="240"/>
        <w:ind w:left="2268"/>
        <w:rPr>
          <w:b/>
          <w:bCs/>
        </w:rPr>
      </w:pPr>
      <w:r w:rsidRPr="00F56D20">
        <w:t>Table 7</w:t>
      </w:r>
    </w:p>
    <w:p w14:paraId="289CE159" w14:textId="77777777" w:rsidR="009A7A36" w:rsidRPr="0099742A" w:rsidRDefault="009A7A36" w:rsidP="009A7A36">
      <w:pPr>
        <w:pStyle w:val="NoSpacing"/>
        <w:spacing w:after="120"/>
        <w:ind w:left="2268" w:right="1133"/>
        <w:rPr>
          <w:b/>
          <w:bCs/>
        </w:rPr>
      </w:pPr>
      <w:r w:rsidRPr="0099742A">
        <w:rPr>
          <w:b/>
          <w:bCs/>
        </w:rPr>
        <w:t>Photometric specifications for retro-reflective marking materials of class D and class E: Maximum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851"/>
        <w:gridCol w:w="992"/>
        <w:gridCol w:w="851"/>
        <w:gridCol w:w="850"/>
        <w:gridCol w:w="992"/>
        <w:gridCol w:w="992"/>
      </w:tblGrid>
      <w:tr w:rsidR="009A7A36" w14:paraId="5EE3D8ED" w14:textId="77777777" w:rsidTr="0095159F">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DD845"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 xml:space="preserve">Observation angle </w:t>
            </w:r>
            <w:r w:rsidRPr="00004204">
              <w:rPr>
                <w:i/>
                <w:iCs/>
                <w:sz w:val="16"/>
                <w:szCs w:val="16"/>
                <w:lang w:eastAsia="de-DE"/>
              </w:rPr>
              <w:t>α</w:t>
            </w:r>
            <w:r w:rsidRPr="00004204">
              <w:rPr>
                <w:i/>
                <w:iCs/>
                <w:sz w:val="16"/>
                <w:szCs w:val="16"/>
                <w:lang w:val="en-US" w:eastAsia="de-DE"/>
              </w:rPr>
              <w:t xml:space="preserve"> [º] </w:t>
            </w:r>
            <w:r w:rsidRPr="00004204">
              <w:rPr>
                <w:i/>
                <w:iCs/>
                <w:sz w:val="16"/>
                <w:szCs w:val="16"/>
                <w:lang w:eastAsia="de-DE"/>
              </w:rPr>
              <w:t>α</w:t>
            </w:r>
            <w:r w:rsidRPr="00004204">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67DE86BC"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Maximum values for the Coefficient of Retro-reflection R</w:t>
            </w:r>
            <w:r w:rsidRPr="00004204">
              <w:rPr>
                <w:i/>
                <w:iCs/>
                <w:sz w:val="16"/>
                <w:szCs w:val="16"/>
                <w:vertAlign w:val="subscript"/>
                <w:lang w:val="en-US" w:eastAsia="de-DE"/>
              </w:rPr>
              <w:t>A</w:t>
            </w:r>
            <w:r w:rsidRPr="00004204">
              <w:rPr>
                <w:i/>
                <w:iCs/>
                <w:sz w:val="16"/>
                <w:szCs w:val="16"/>
                <w:lang w:val="en-US" w:eastAsia="de-DE"/>
              </w:rPr>
              <w:t xml:space="preserve"> in cd∙m</w:t>
            </w:r>
            <w:r w:rsidRPr="00004204">
              <w:rPr>
                <w:i/>
                <w:iCs/>
                <w:sz w:val="16"/>
                <w:szCs w:val="16"/>
                <w:vertAlign w:val="superscript"/>
                <w:lang w:val="en-US" w:eastAsia="de-DE"/>
              </w:rPr>
              <w:t>-</w:t>
            </w:r>
            <w:r w:rsidRPr="00004204">
              <w:rPr>
                <w:i/>
                <w:iCs/>
                <w:sz w:val="16"/>
                <w:szCs w:val="16"/>
                <w:lang w:val="en-US" w:eastAsia="de-DE"/>
              </w:rPr>
              <w:t>²∙lx</w:t>
            </w:r>
            <w:r w:rsidRPr="00004204">
              <w:rPr>
                <w:i/>
                <w:iCs/>
                <w:sz w:val="16"/>
                <w:szCs w:val="16"/>
                <w:vertAlign w:val="superscript"/>
                <w:lang w:val="en-US" w:eastAsia="de-DE"/>
              </w:rPr>
              <w:t>-1</w:t>
            </w:r>
          </w:p>
        </w:tc>
      </w:tr>
      <w:tr w:rsidR="009A7A36" w14:paraId="5294553E" w14:textId="77777777" w:rsidTr="0095159F">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6605D4E3"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Entrance Angle β [º]</w:t>
            </w:r>
          </w:p>
        </w:tc>
        <w:tc>
          <w:tcPr>
            <w:tcW w:w="851" w:type="dxa"/>
            <w:tcBorders>
              <w:top w:val="nil"/>
              <w:left w:val="nil"/>
              <w:bottom w:val="single" w:sz="4" w:space="0" w:color="auto"/>
              <w:right w:val="single" w:sz="4" w:space="0" w:color="auto"/>
            </w:tcBorders>
            <w:shd w:val="clear" w:color="auto" w:fill="auto"/>
            <w:vAlign w:val="center"/>
            <w:hideMark/>
          </w:tcPr>
          <w:p w14:paraId="08C4EBAC"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Vertical β1</w:t>
            </w:r>
          </w:p>
        </w:tc>
        <w:tc>
          <w:tcPr>
            <w:tcW w:w="992" w:type="dxa"/>
            <w:tcBorders>
              <w:top w:val="nil"/>
              <w:left w:val="nil"/>
              <w:bottom w:val="single" w:sz="4" w:space="0" w:color="auto"/>
              <w:right w:val="single" w:sz="4" w:space="0" w:color="auto"/>
            </w:tcBorders>
            <w:shd w:val="clear" w:color="auto" w:fill="auto"/>
            <w:vAlign w:val="center"/>
            <w:hideMark/>
          </w:tcPr>
          <w:p w14:paraId="0591EBD9"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4A118673"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850" w:type="dxa"/>
            <w:tcBorders>
              <w:top w:val="nil"/>
              <w:left w:val="nil"/>
              <w:bottom w:val="single" w:sz="4" w:space="0" w:color="auto"/>
              <w:right w:val="single" w:sz="4" w:space="0" w:color="auto"/>
            </w:tcBorders>
            <w:shd w:val="clear" w:color="auto" w:fill="auto"/>
            <w:vAlign w:val="center"/>
            <w:hideMark/>
          </w:tcPr>
          <w:p w14:paraId="1D5FC079"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7D679B80"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0AC56A86"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r>
      <w:tr w:rsidR="009A7A36" w14:paraId="317C01A9" w14:textId="77777777" w:rsidTr="0095159F">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1F971F11" w14:textId="77777777" w:rsidR="009A7A36" w:rsidRPr="00004204" w:rsidRDefault="009A7A36" w:rsidP="0095159F">
            <w:pPr>
              <w:spacing w:line="240" w:lineRule="auto"/>
              <w:rPr>
                <w:i/>
                <w:iCs/>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38F861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Horizontal β2</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34184C64" w14:textId="77777777" w:rsidR="009A7A36" w:rsidRPr="00004204" w:rsidRDefault="009A7A36" w:rsidP="0095159F">
            <w:pPr>
              <w:spacing w:line="240" w:lineRule="auto"/>
              <w:jc w:val="center"/>
              <w:rPr>
                <w:sz w:val="16"/>
                <w:szCs w:val="16"/>
                <w:lang w:eastAsia="de-DE"/>
              </w:rPr>
            </w:pPr>
            <w:r w:rsidRPr="00004204">
              <w:rPr>
                <w:sz w:val="16"/>
                <w:szCs w:val="16"/>
                <w:lang w:eastAsia="de-DE"/>
              </w:rPr>
              <w:t>5°</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233773F8" w14:textId="77777777" w:rsidR="009A7A36" w:rsidRPr="00004204" w:rsidRDefault="009A7A36" w:rsidP="0095159F">
            <w:pPr>
              <w:spacing w:line="240" w:lineRule="auto"/>
              <w:jc w:val="center"/>
              <w:rPr>
                <w:sz w:val="16"/>
                <w:szCs w:val="16"/>
                <w:lang w:eastAsia="de-DE"/>
              </w:rPr>
            </w:pPr>
            <w:r w:rsidRPr="00004204">
              <w:rPr>
                <w:sz w:val="16"/>
                <w:szCs w:val="16"/>
                <w:lang w:eastAsia="de-DE"/>
              </w:rPr>
              <w:t>20°</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2168AA31" w14:textId="77777777" w:rsidR="009A7A36" w:rsidRPr="00004204" w:rsidRDefault="009A7A36" w:rsidP="0095159F">
            <w:pPr>
              <w:spacing w:line="240" w:lineRule="auto"/>
              <w:jc w:val="center"/>
              <w:rPr>
                <w:sz w:val="16"/>
                <w:szCs w:val="16"/>
                <w:lang w:eastAsia="de-DE"/>
              </w:rPr>
            </w:pPr>
            <w:r w:rsidRPr="00004204">
              <w:rPr>
                <w:sz w:val="16"/>
                <w:szCs w:val="16"/>
                <w:lang w:eastAsia="de-DE"/>
              </w:rPr>
              <w:t>30°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755DD03" w14:textId="77777777" w:rsidR="009A7A36" w:rsidRPr="00004204" w:rsidRDefault="009A7A36" w:rsidP="0095159F">
            <w:pPr>
              <w:spacing w:line="240" w:lineRule="auto"/>
              <w:jc w:val="center"/>
              <w:rPr>
                <w:sz w:val="16"/>
                <w:szCs w:val="16"/>
                <w:lang w:eastAsia="de-DE"/>
              </w:rPr>
            </w:pPr>
            <w:r w:rsidRPr="00004204">
              <w:rPr>
                <w:sz w:val="16"/>
                <w:szCs w:val="16"/>
                <w:lang w:eastAsia="de-DE"/>
              </w:rPr>
              <w:t>40°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40C934E" w14:textId="77777777" w:rsidR="009A7A36" w:rsidRPr="00004204" w:rsidRDefault="009A7A36" w:rsidP="0095159F">
            <w:pPr>
              <w:spacing w:line="240" w:lineRule="auto"/>
              <w:jc w:val="center"/>
              <w:rPr>
                <w:sz w:val="16"/>
                <w:szCs w:val="16"/>
                <w:lang w:eastAsia="de-DE"/>
              </w:rPr>
            </w:pPr>
            <w:r w:rsidRPr="00004204">
              <w:rPr>
                <w:sz w:val="16"/>
                <w:szCs w:val="16"/>
                <w:lang w:eastAsia="de-DE"/>
              </w:rPr>
              <w:t>60°</w:t>
            </w:r>
          </w:p>
        </w:tc>
      </w:tr>
      <w:tr w:rsidR="009A7A36" w14:paraId="245C2828" w14:textId="77777777" w:rsidTr="0095159F">
        <w:trPr>
          <w:trHeight w:val="290"/>
        </w:trPr>
        <w:tc>
          <w:tcPr>
            <w:tcW w:w="1134"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7D588090" w14:textId="77777777" w:rsidR="009A7A36" w:rsidRDefault="009A7A36" w:rsidP="0095159F">
            <w:pPr>
              <w:spacing w:line="240" w:lineRule="auto"/>
              <w:jc w:val="center"/>
              <w:rPr>
                <w:sz w:val="16"/>
                <w:szCs w:val="16"/>
                <w:lang w:eastAsia="de-DE"/>
              </w:rPr>
            </w:pPr>
            <w:r>
              <w:rPr>
                <w:sz w:val="16"/>
                <w:szCs w:val="16"/>
                <w:lang w:eastAsia="de-DE"/>
              </w:rPr>
              <w:t>Any colour</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47492227" w14:textId="77777777" w:rsidR="009A7A36" w:rsidRDefault="009A7A36" w:rsidP="0095159F">
            <w:pPr>
              <w:spacing w:line="240" w:lineRule="auto"/>
              <w:jc w:val="center"/>
              <w:rPr>
                <w:sz w:val="16"/>
                <w:szCs w:val="16"/>
                <w:lang w:eastAsia="de-DE"/>
              </w:rPr>
            </w:pPr>
            <w:r>
              <w:rPr>
                <w:sz w:val="16"/>
                <w:szCs w:val="16"/>
                <w:lang w:eastAsia="de-DE"/>
              </w:rPr>
              <w:t>class D</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5BB00629" w14:textId="77777777" w:rsidR="009A7A36" w:rsidRDefault="009A7A36" w:rsidP="0095159F">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0AE9447D" w14:textId="77777777" w:rsidR="009A7A36" w:rsidRDefault="009A7A36" w:rsidP="0095159F">
            <w:pPr>
              <w:spacing w:line="240" w:lineRule="auto"/>
              <w:jc w:val="center"/>
              <w:rPr>
                <w:sz w:val="16"/>
                <w:szCs w:val="16"/>
                <w:lang w:eastAsia="de-DE"/>
              </w:rPr>
            </w:pPr>
            <w:r>
              <w:rPr>
                <w:sz w:val="16"/>
                <w:szCs w:val="16"/>
                <w:lang w:eastAsia="de-DE"/>
              </w:rPr>
              <w:t>--</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31F530F9" w14:textId="77777777" w:rsidR="009A7A36" w:rsidRDefault="009A7A36" w:rsidP="0095159F">
            <w:pPr>
              <w:spacing w:line="240" w:lineRule="auto"/>
              <w:jc w:val="center"/>
              <w:rPr>
                <w:sz w:val="16"/>
                <w:szCs w:val="16"/>
                <w:lang w:eastAsia="de-DE"/>
              </w:rPr>
            </w:pPr>
            <w:r>
              <w:rPr>
                <w:sz w:val="16"/>
                <w:szCs w:val="16"/>
                <w:lang w:eastAsia="de-DE"/>
              </w:rPr>
              <w:t>6.5∙10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266497D3" w14:textId="77777777" w:rsidR="009A7A36" w:rsidRDefault="009A7A36" w:rsidP="0095159F">
            <w:pPr>
              <w:spacing w:line="240" w:lineRule="auto"/>
              <w:jc w:val="center"/>
              <w:rPr>
                <w:sz w:val="16"/>
                <w:szCs w:val="16"/>
                <w:lang w:eastAsia="de-DE"/>
              </w:rPr>
            </w:pPr>
            <w:r>
              <w:rPr>
                <w:sz w:val="16"/>
                <w:szCs w:val="16"/>
                <w:lang w:eastAsia="de-DE"/>
              </w:rPr>
              <w:t>3.7∙10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7C214B8C" w14:textId="77777777" w:rsidR="009A7A36" w:rsidRDefault="009A7A36" w:rsidP="0095159F">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r>
      <w:tr w:rsidR="009A7A36" w14:paraId="0EAAC49F" w14:textId="77777777" w:rsidTr="0095159F">
        <w:trPr>
          <w:trHeight w:val="290"/>
        </w:trPr>
        <w:tc>
          <w:tcPr>
            <w:tcW w:w="1134" w:type="dxa"/>
            <w:vMerge/>
            <w:tcBorders>
              <w:top w:val="single" w:sz="4" w:space="0" w:color="auto"/>
              <w:left w:val="single" w:sz="4" w:space="0" w:color="auto"/>
              <w:bottom w:val="single" w:sz="12" w:space="0" w:color="auto"/>
              <w:right w:val="single" w:sz="4" w:space="0" w:color="auto"/>
            </w:tcBorders>
            <w:vAlign w:val="center"/>
            <w:hideMark/>
          </w:tcPr>
          <w:p w14:paraId="7E7D4864" w14:textId="77777777" w:rsidR="009A7A36" w:rsidRDefault="009A7A36" w:rsidP="0095159F">
            <w:pPr>
              <w:spacing w:line="240" w:lineRule="auto"/>
              <w:rPr>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274F1792" w14:textId="77777777" w:rsidR="009A7A36" w:rsidRDefault="009A7A36" w:rsidP="0095159F">
            <w:pPr>
              <w:spacing w:line="240" w:lineRule="auto"/>
              <w:jc w:val="center"/>
              <w:rPr>
                <w:sz w:val="16"/>
                <w:szCs w:val="16"/>
                <w:lang w:eastAsia="de-DE"/>
              </w:rPr>
            </w:pPr>
            <w:r>
              <w:rPr>
                <w:sz w:val="16"/>
                <w:szCs w:val="16"/>
                <w:lang w:eastAsia="de-DE"/>
              </w:rPr>
              <w:t>class E</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2047FD9B" w14:textId="77777777" w:rsidR="009A7A36" w:rsidRDefault="009A7A36" w:rsidP="0095159F">
            <w:pPr>
              <w:spacing w:line="240" w:lineRule="auto"/>
              <w:jc w:val="center"/>
              <w:rPr>
                <w:sz w:val="16"/>
                <w:szCs w:val="16"/>
                <w:lang w:eastAsia="de-DE"/>
              </w:rPr>
            </w:pPr>
            <w:r>
              <w:rPr>
                <w:sz w:val="16"/>
                <w:szCs w:val="16"/>
                <w:lang w:eastAsia="de-DE"/>
              </w:rPr>
              <w:t>5.0∙10</w:t>
            </w:r>
            <w:r>
              <w:rPr>
                <w:sz w:val="16"/>
                <w:szCs w:val="16"/>
                <w:vertAlign w:val="superscript"/>
                <w:lang w:eastAsia="de-DE"/>
              </w:rPr>
              <w:t>1</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4D8D451" w14:textId="77777777" w:rsidR="009A7A36" w:rsidRDefault="009A7A36" w:rsidP="0095159F">
            <w:pPr>
              <w:spacing w:line="240" w:lineRule="auto"/>
              <w:jc w:val="center"/>
              <w:rPr>
                <w:sz w:val="16"/>
                <w:szCs w:val="16"/>
                <w:lang w:eastAsia="de-DE"/>
              </w:rPr>
            </w:pPr>
            <w:r>
              <w:rPr>
                <w:sz w:val="16"/>
                <w:szCs w:val="16"/>
                <w:lang w:eastAsia="de-DE"/>
              </w:rPr>
              <w:t>--</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0D55D2F6" w14:textId="77777777" w:rsidR="009A7A36" w:rsidRDefault="009A7A36" w:rsidP="0095159F">
            <w:pPr>
              <w:spacing w:line="240" w:lineRule="auto"/>
              <w:jc w:val="center"/>
              <w:rPr>
                <w:sz w:val="16"/>
                <w:szCs w:val="16"/>
                <w:lang w:eastAsia="de-DE"/>
              </w:rPr>
            </w:pPr>
            <w:r>
              <w:rPr>
                <w:sz w:val="16"/>
                <w:szCs w:val="16"/>
                <w:lang w:eastAsia="de-DE"/>
              </w:rPr>
              <w:t>2.2∙10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308AEF4D" w14:textId="77777777" w:rsidR="009A7A36" w:rsidRDefault="009A7A36" w:rsidP="0095159F">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D0B1ED5" w14:textId="77777777" w:rsidR="009A7A36" w:rsidRDefault="009A7A36" w:rsidP="0095159F">
            <w:pPr>
              <w:spacing w:line="240" w:lineRule="auto"/>
              <w:jc w:val="center"/>
              <w:rPr>
                <w:sz w:val="16"/>
                <w:szCs w:val="16"/>
                <w:lang w:eastAsia="de-DE"/>
              </w:rPr>
            </w:pPr>
            <w:r>
              <w:rPr>
                <w:sz w:val="16"/>
                <w:szCs w:val="16"/>
                <w:lang w:eastAsia="de-DE"/>
              </w:rPr>
              <w:t>1∙10</w:t>
            </w:r>
            <w:r>
              <w:rPr>
                <w:sz w:val="16"/>
                <w:szCs w:val="16"/>
                <w:vertAlign w:val="superscript"/>
                <w:lang w:eastAsia="de-DE"/>
              </w:rPr>
              <w:t>0</w:t>
            </w:r>
          </w:p>
        </w:tc>
      </w:tr>
    </w:tbl>
    <w:p w14:paraId="4845C92D" w14:textId="77777777" w:rsidR="009A7A36" w:rsidRPr="00DF7E09" w:rsidRDefault="009A7A36" w:rsidP="009A7A36">
      <w:pPr>
        <w:widowControl w:val="0"/>
        <w:spacing w:before="120" w:after="120"/>
        <w:ind w:left="1985" w:right="1134"/>
        <w:jc w:val="both"/>
        <w:rPr>
          <w:sz w:val="18"/>
          <w:szCs w:val="18"/>
        </w:rPr>
      </w:pPr>
      <w:r w:rsidRPr="00DF7E09">
        <w:rPr>
          <w:i/>
          <w:iCs/>
          <w:sz w:val="18"/>
          <w:szCs w:val="18"/>
        </w:rPr>
        <w:t>Note</w:t>
      </w:r>
      <w:r w:rsidRPr="00DF7E09">
        <w:rPr>
          <w:sz w:val="18"/>
          <w:szCs w:val="18"/>
        </w:rPr>
        <w:t>:</w:t>
      </w:r>
      <w:r>
        <w:rPr>
          <w:sz w:val="18"/>
          <w:szCs w:val="18"/>
        </w:rPr>
        <w:t xml:space="preserve"> </w:t>
      </w:r>
      <w:r w:rsidRPr="00DF7E09">
        <w:rPr>
          <w:sz w:val="18"/>
          <w:szCs w:val="18"/>
        </w:rPr>
        <w:t>If the sample is provided with an orientation mark, the specified values must only be observed for this orientation. Test samples without an orientation mark must be observed for values at 0</w:t>
      </w:r>
      <w:r w:rsidRPr="00DF7E09">
        <w:rPr>
          <w:sz w:val="18"/>
          <w:szCs w:val="18"/>
        </w:rPr>
        <w:sym w:font="Symbol" w:char="F0B0"/>
      </w:r>
      <w:r w:rsidRPr="00DF7E09">
        <w:rPr>
          <w:sz w:val="18"/>
          <w:szCs w:val="18"/>
        </w:rPr>
        <w:t xml:space="preserve"> and 90</w:t>
      </w:r>
      <w:r w:rsidRPr="00DF7E09">
        <w:rPr>
          <w:sz w:val="18"/>
          <w:szCs w:val="18"/>
        </w:rPr>
        <w:sym w:font="Symbol" w:char="F0B0"/>
      </w:r>
      <w:r w:rsidRPr="00DF7E09">
        <w:rPr>
          <w:sz w:val="18"/>
          <w:szCs w:val="18"/>
        </w:rPr>
        <w:t xml:space="preserve"> orientations as well.</w:t>
      </w:r>
    </w:p>
    <w:p w14:paraId="38438CC7" w14:textId="77777777" w:rsidR="009A7A36" w:rsidRDefault="009A7A36" w:rsidP="009A7A36">
      <w:pPr>
        <w:pStyle w:val="5para5thlevel"/>
      </w:pPr>
      <w:r>
        <w:t>5.2.5.2.1.</w:t>
      </w:r>
      <w:r>
        <w:tab/>
        <w:t xml:space="preserve">After performing the test to the resisting to weathering as described in Part 6 of Annex 6, for Classes D and E retroreflective marking materials the maximum values of the coefficient of retro-reflection are shall not exceed the value defined in Table 7 </w:t>
      </w:r>
      <w:r>
        <w:rPr>
          <w:iCs/>
        </w:rPr>
        <w:t xml:space="preserve">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r>
        <w:t>.</w:t>
      </w:r>
    </w:p>
    <w:p w14:paraId="127C886F" w14:textId="77777777" w:rsidR="009A7A36" w:rsidRDefault="009A7A36" w:rsidP="009A7A36">
      <w:pPr>
        <w:pStyle w:val="4Para4thlevel"/>
      </w:pPr>
      <w:r>
        <w:t>5.2.5.3.</w:t>
      </w:r>
      <w:r>
        <w:tab/>
        <w:t>The subtended angle at the sample shall not be larger than 80'.</w:t>
      </w:r>
    </w:p>
    <w:p w14:paraId="4E8AD181" w14:textId="77777777" w:rsidR="009A7A36" w:rsidRDefault="009A7A36" w:rsidP="009A7A36">
      <w:pPr>
        <w:pStyle w:val="3para3rdlevel"/>
      </w:pPr>
      <w:r>
        <w:t>5.2.6.</w:t>
      </w:r>
      <w:r>
        <w:tab/>
        <w:t xml:space="preserve">Colour of the reflected light of the device </w:t>
      </w:r>
    </w:p>
    <w:p w14:paraId="3E943122" w14:textId="77777777" w:rsidR="009A7A36" w:rsidRDefault="009A7A36" w:rsidP="009A7A36">
      <w:pPr>
        <w:pStyle w:val="4Para4thlevel"/>
      </w:pPr>
      <w:r>
        <w:t>5.2.6.1.</w:t>
      </w:r>
      <w:r>
        <w:tab/>
        <w:t>The testing of the colour for retro-reflective device (night-time colour) shall be carried out according to the method described in paragraph 4.2.1.</w:t>
      </w:r>
    </w:p>
    <w:p w14:paraId="562DB513" w14:textId="77777777" w:rsidR="009A7A36" w:rsidRDefault="009A7A36" w:rsidP="009A7A36">
      <w:pPr>
        <w:pStyle w:val="4Para4thlevel"/>
      </w:pPr>
      <w:r>
        <w:t>5.2.6.2.</w:t>
      </w:r>
      <w:r>
        <w:tab/>
        <w:t>The trichromatic coordinates of the reflected luminous intensity must be within the limits for the night-time colours red, amber or white as specified in UN Regulation No. 48.</w:t>
      </w:r>
    </w:p>
    <w:p w14:paraId="32887DEF" w14:textId="77777777" w:rsidR="009A7A36" w:rsidRPr="0099742A" w:rsidRDefault="009A7A36" w:rsidP="009A7A36">
      <w:pPr>
        <w:pStyle w:val="4Para4thlevel"/>
      </w:pPr>
      <w:r>
        <w:t>5.2.6.3.</w:t>
      </w:r>
      <w:r>
        <w:tab/>
        <w:t>The testing of the day-time colour for retro-reflective device shall be carried out according</w:t>
      </w:r>
      <w:r w:rsidRPr="0099742A">
        <w:t xml:space="preserve"> to the method described in paragraph 4.2.2</w:t>
      </w:r>
      <w:r>
        <w:t>.</w:t>
      </w:r>
    </w:p>
    <w:p w14:paraId="3954001C" w14:textId="77777777" w:rsidR="009A7A36" w:rsidRDefault="009A7A36" w:rsidP="009A7A36">
      <w:pPr>
        <w:pStyle w:val="4Para4thlevel"/>
      </w:pPr>
      <w:r>
        <w:t>5.2.6.4.</w:t>
      </w:r>
      <w:r>
        <w:tab/>
        <w:t>Luminance factor determined in accordance to Part 2 of Annex 4:</w:t>
      </w:r>
    </w:p>
    <w:p w14:paraId="6694F42F" w14:textId="77777777" w:rsidR="009A7A36" w:rsidRDefault="009A7A36" w:rsidP="009A7A36">
      <w:pPr>
        <w:widowControl w:val="0"/>
        <w:spacing w:after="120"/>
        <w:ind w:left="2268" w:right="1134"/>
        <w:jc w:val="both"/>
        <w:rPr>
          <w:lang w:eastAsia="en-GB"/>
        </w:rPr>
      </w:pPr>
      <w:r>
        <w:rPr>
          <w:lang w:eastAsia="en-GB"/>
        </w:rPr>
        <w:lastRenderedPageBreak/>
        <w:t xml:space="preserve">for red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xml:space="preserve">≥ 0.03, </w:t>
      </w:r>
    </w:p>
    <w:p w14:paraId="7B6889E2" w14:textId="77777777" w:rsidR="009A7A36" w:rsidRDefault="009A7A36" w:rsidP="009A7A36">
      <w:pPr>
        <w:widowControl w:val="0"/>
        <w:spacing w:after="120"/>
        <w:ind w:left="2268" w:right="1134"/>
        <w:jc w:val="both"/>
        <w:rPr>
          <w:lang w:eastAsia="en-GB"/>
        </w:rPr>
      </w:pPr>
      <w:r>
        <w:rPr>
          <w:lang w:eastAsia="en-GB"/>
        </w:rPr>
        <w:t xml:space="preserve">for yellow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0.16,</w:t>
      </w:r>
    </w:p>
    <w:p w14:paraId="747EA8FF" w14:textId="77777777" w:rsidR="009A7A36" w:rsidRDefault="009A7A36" w:rsidP="009A7A36">
      <w:pPr>
        <w:widowControl w:val="0"/>
        <w:spacing w:after="120"/>
        <w:ind w:left="2268" w:right="1134"/>
        <w:jc w:val="both"/>
        <w:rPr>
          <w:lang w:eastAsia="en-GB"/>
        </w:rPr>
      </w:pPr>
      <w:r>
        <w:rPr>
          <w:lang w:eastAsia="en-GB"/>
        </w:rPr>
        <w:t xml:space="preserve">for white colour, it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0.25.</w:t>
      </w:r>
    </w:p>
    <w:p w14:paraId="3A262F41" w14:textId="77777777" w:rsidR="009A7A36" w:rsidRDefault="009A7A36" w:rsidP="009A7A36">
      <w:pPr>
        <w:pStyle w:val="3para3rdlevel"/>
      </w:pPr>
      <w:r>
        <w:t>5.2.7.</w:t>
      </w:r>
      <w:r>
        <w:tab/>
        <w:t xml:space="preserve">Special specification (tests) / resistance to external agents </w:t>
      </w:r>
    </w:p>
    <w:p w14:paraId="65EFAAC0" w14:textId="77777777" w:rsidR="009A7A36" w:rsidRDefault="009A7A36" w:rsidP="009A7A36">
      <w:pPr>
        <w:pStyle w:val="4Para4thlevel"/>
      </w:pPr>
      <w:r>
        <w:t>5.2.7.1.</w:t>
      </w:r>
      <w:r>
        <w:tab/>
        <w:t>Resistance to weathering</w:t>
      </w:r>
    </w:p>
    <w:p w14:paraId="3676754C" w14:textId="77777777" w:rsidR="009A7A36" w:rsidRDefault="009A7A36" w:rsidP="009A7A36">
      <w:pPr>
        <w:widowControl w:val="0"/>
        <w:spacing w:after="120"/>
        <w:ind w:left="2268" w:right="1134"/>
        <w:jc w:val="both"/>
      </w:pPr>
      <w:r>
        <w:tab/>
        <w:t>A specimen shall be subjected to a test as specified in</w:t>
      </w:r>
      <w:r w:rsidRPr="00850390">
        <w:t xml:space="preserve"> </w:t>
      </w:r>
      <w:r>
        <w:t>Part 6 of Annex 6.</w:t>
      </w:r>
    </w:p>
    <w:p w14:paraId="797EAD83" w14:textId="77777777" w:rsidR="009A7A36" w:rsidRDefault="009A7A36" w:rsidP="009A7A36">
      <w:pPr>
        <w:pStyle w:val="4Para4thlevel"/>
      </w:pPr>
      <w:r>
        <w:t>5.2.7.2.</w:t>
      </w:r>
      <w:r>
        <w:tab/>
        <w:t>Resistance to corrosion</w:t>
      </w:r>
    </w:p>
    <w:p w14:paraId="0BD370AE" w14:textId="77777777" w:rsidR="009A7A36" w:rsidRDefault="009A7A36" w:rsidP="009A7A36">
      <w:pPr>
        <w:widowControl w:val="0"/>
        <w:spacing w:after="120"/>
        <w:ind w:left="2268" w:right="1134"/>
        <w:jc w:val="both"/>
      </w:pPr>
      <w:r>
        <w:tab/>
        <w:t>A specimen of the sample unit shall be subjected to a test as specified in Part 4 of Annex 6.</w:t>
      </w:r>
    </w:p>
    <w:p w14:paraId="499680E0" w14:textId="77777777" w:rsidR="009A7A36" w:rsidRDefault="009A7A36" w:rsidP="009A7A36">
      <w:pPr>
        <w:pStyle w:val="4Para4thlevel"/>
      </w:pPr>
      <w:r>
        <w:t>5.2.7.3.</w:t>
      </w:r>
      <w:r>
        <w:tab/>
        <w:t>Resistance to fuels</w:t>
      </w:r>
    </w:p>
    <w:p w14:paraId="2DDAFE06" w14:textId="77777777" w:rsidR="009A7A36" w:rsidRDefault="009A7A36" w:rsidP="009A7A36">
      <w:pPr>
        <w:widowControl w:val="0"/>
        <w:spacing w:after="120"/>
        <w:ind w:left="2268" w:right="1134"/>
        <w:jc w:val="both"/>
      </w:pPr>
      <w:r>
        <w:tab/>
        <w:t>A specimen of the sample unit shall be subjected to a test as specified in</w:t>
      </w:r>
      <w:r w:rsidRPr="00850390">
        <w:t xml:space="preserve"> </w:t>
      </w:r>
      <w:r>
        <w:t>Part 1 of Annex 7.</w:t>
      </w:r>
    </w:p>
    <w:p w14:paraId="454FEE31" w14:textId="77777777" w:rsidR="009A7A36" w:rsidRDefault="009A7A36" w:rsidP="009A7A36">
      <w:pPr>
        <w:pStyle w:val="4Para4thlevel"/>
      </w:pPr>
      <w:r>
        <w:t>5.2.7.4.</w:t>
      </w:r>
      <w:r>
        <w:tab/>
        <w:t>Resistance to heat</w:t>
      </w:r>
    </w:p>
    <w:p w14:paraId="2671A89E" w14:textId="77777777" w:rsidR="009A7A36" w:rsidRDefault="009A7A36" w:rsidP="009A7A36">
      <w:pPr>
        <w:widowControl w:val="0"/>
        <w:spacing w:after="120"/>
        <w:ind w:left="2268" w:right="1134"/>
        <w:jc w:val="both"/>
      </w:pPr>
      <w:r>
        <w:tab/>
        <w:t>A specimen of the sample unit shall be subjected to a test as specified in Part 1 of Annex 6.</w:t>
      </w:r>
    </w:p>
    <w:p w14:paraId="715E6E91" w14:textId="77777777" w:rsidR="009A7A36" w:rsidRDefault="009A7A36" w:rsidP="009A7A36">
      <w:pPr>
        <w:pStyle w:val="4Para4thlevel"/>
      </w:pPr>
      <w:r>
        <w:t>5.2.7.5.</w:t>
      </w:r>
      <w:r>
        <w:tab/>
        <w:t>Resistance to cleaning</w:t>
      </w:r>
    </w:p>
    <w:p w14:paraId="4EC4A138" w14:textId="77777777" w:rsidR="009A7A36" w:rsidRDefault="009A7A36" w:rsidP="009A7A36">
      <w:pPr>
        <w:widowControl w:val="0"/>
        <w:spacing w:after="120"/>
        <w:ind w:left="2268" w:right="1134"/>
        <w:jc w:val="both"/>
      </w:pPr>
      <w:r>
        <w:tab/>
        <w:t>A specimen of the sample unit shall be subjected to a test as specified in Part 1 of Annex 8.</w:t>
      </w:r>
    </w:p>
    <w:p w14:paraId="6869B496" w14:textId="77777777" w:rsidR="009A7A36" w:rsidRDefault="009A7A36" w:rsidP="009A7A36">
      <w:pPr>
        <w:pStyle w:val="4Para4thlevel"/>
      </w:pPr>
      <w:r>
        <w:t>5.2.7.6.</w:t>
      </w:r>
      <w:r>
        <w:tab/>
        <w:t>Stability of photometric properties</w:t>
      </w:r>
    </w:p>
    <w:p w14:paraId="3A41D721" w14:textId="77777777" w:rsidR="009A7A36" w:rsidRDefault="009A7A36" w:rsidP="009A7A36">
      <w:pPr>
        <w:widowControl w:val="0"/>
        <w:spacing w:after="120"/>
        <w:ind w:left="2268" w:right="1134"/>
        <w:jc w:val="both"/>
      </w:pPr>
      <w:r>
        <w:tab/>
        <w:t>A specimen of the sample unit shall be subjected to a test as specified in Part 3 of Annex 4.</w:t>
      </w:r>
    </w:p>
    <w:p w14:paraId="0AE6D167" w14:textId="77777777" w:rsidR="009A7A36" w:rsidRDefault="009A7A36" w:rsidP="009A7A36">
      <w:pPr>
        <w:pStyle w:val="4Para4thlevel"/>
      </w:pPr>
      <w:r>
        <w:t>5.2.7.7.</w:t>
      </w:r>
      <w:r>
        <w:tab/>
        <w:t>Resistance to penetration of water</w:t>
      </w:r>
    </w:p>
    <w:p w14:paraId="53FC09AC" w14:textId="77777777" w:rsidR="009A7A36" w:rsidRDefault="009A7A36" w:rsidP="009A7A36">
      <w:pPr>
        <w:widowControl w:val="0"/>
        <w:spacing w:after="120"/>
        <w:ind w:left="2268" w:right="1134"/>
        <w:jc w:val="both"/>
      </w:pPr>
      <w:r>
        <w:tab/>
        <w:t>A specimen of the sample unit shall be subjected to a test as specified in Part 2 of Annex 6.</w:t>
      </w:r>
    </w:p>
    <w:p w14:paraId="070C009A" w14:textId="77777777" w:rsidR="009A7A36" w:rsidRDefault="009A7A36" w:rsidP="009A7A36">
      <w:pPr>
        <w:pStyle w:val="4Para4thlevel"/>
      </w:pPr>
      <w:r>
        <w:t>5.2.7.8.</w:t>
      </w:r>
      <w:r>
        <w:tab/>
        <w:t>Bonding strength (in the case of adhesive materials)</w:t>
      </w:r>
    </w:p>
    <w:p w14:paraId="727FC3BF" w14:textId="77777777" w:rsidR="009A7A36" w:rsidRDefault="009A7A36" w:rsidP="009A7A36">
      <w:pPr>
        <w:widowControl w:val="0"/>
        <w:spacing w:after="120"/>
        <w:ind w:left="2268" w:right="1134"/>
        <w:jc w:val="both"/>
      </w:pPr>
      <w:r>
        <w:tab/>
        <w:t>A specimen of the sample unit shall be subjected to a test as specified in Part 2 of Annex 8.</w:t>
      </w:r>
    </w:p>
    <w:p w14:paraId="2A85723F" w14:textId="77777777" w:rsidR="009A7A36" w:rsidRDefault="009A7A36" w:rsidP="009A7A36">
      <w:pPr>
        <w:pStyle w:val="4Para4thlevel"/>
      </w:pPr>
      <w:r>
        <w:t>5.2.7.9.</w:t>
      </w:r>
      <w:r>
        <w:tab/>
        <w:t>Flexing</w:t>
      </w:r>
    </w:p>
    <w:p w14:paraId="5C7C981A" w14:textId="77777777" w:rsidR="009A7A36" w:rsidRDefault="009A7A36" w:rsidP="009A7A36">
      <w:pPr>
        <w:widowControl w:val="0"/>
        <w:spacing w:after="120"/>
        <w:ind w:left="2268" w:right="1134"/>
        <w:jc w:val="both"/>
      </w:pPr>
      <w:r>
        <w:tab/>
        <w:t>For samples that are to be adhered to a flexible substrate, i.e. tarpaulin, the following shall apply:</w:t>
      </w:r>
    </w:p>
    <w:p w14:paraId="32E406A5" w14:textId="77777777" w:rsidR="009A7A36" w:rsidRDefault="009A7A36" w:rsidP="009A7A36">
      <w:pPr>
        <w:widowControl w:val="0"/>
        <w:spacing w:after="120"/>
        <w:ind w:left="2268" w:right="1134"/>
        <w:jc w:val="both"/>
      </w:pPr>
      <w:r>
        <w:tab/>
        <w:t>A specimen of the sample unit shall be subjected to a test as specified in</w:t>
      </w:r>
      <w:r w:rsidRPr="00850390">
        <w:t xml:space="preserve"> </w:t>
      </w:r>
      <w:r>
        <w:t>Part 3 of Annex 8.</w:t>
      </w:r>
    </w:p>
    <w:p w14:paraId="70DFC2AD" w14:textId="77777777" w:rsidR="009A7A36" w:rsidRPr="00F301E7" w:rsidRDefault="009A7A36" w:rsidP="009A7A36">
      <w:pPr>
        <w:pStyle w:val="2para2ndlevel"/>
      </w:pPr>
      <w:r w:rsidRPr="00F301E7">
        <w:t>5.3.</w:t>
      </w:r>
      <w:r w:rsidRPr="00F301E7">
        <w:tab/>
      </w:r>
      <w:r w:rsidRPr="00F301E7">
        <w:tab/>
        <w:t>Technical requirements concerning advance warning triangles of Type 1 and 2</w:t>
      </w:r>
    </w:p>
    <w:p w14:paraId="533C65C6" w14:textId="77777777" w:rsidR="009A7A36" w:rsidRDefault="009A7A36" w:rsidP="009A7A36">
      <w:pPr>
        <w:pStyle w:val="3para3rdlevel"/>
      </w:pPr>
      <w:r>
        <w:t>5.3.1.</w:t>
      </w:r>
      <w:r>
        <w:tab/>
        <w:t xml:space="preserve">Retro-reflective devices of this paragraph must satisfy the conditions as to </w:t>
      </w:r>
    </w:p>
    <w:p w14:paraId="4F1951BE" w14:textId="77777777" w:rsidR="009A7A36" w:rsidRDefault="009A7A36" w:rsidP="009A7A36">
      <w:pPr>
        <w:pStyle w:val="para"/>
        <w:ind w:firstLine="0"/>
      </w:pPr>
      <w:r>
        <w:t>(a)</w:t>
      </w:r>
      <w:r>
        <w:tab/>
        <w:t xml:space="preserve">Dimensions and shape set forth in Annex 5; and </w:t>
      </w:r>
    </w:p>
    <w:p w14:paraId="1961C6AF" w14:textId="77777777" w:rsidR="009A7A36" w:rsidRDefault="009A7A36" w:rsidP="009A7A36">
      <w:pPr>
        <w:pStyle w:val="para"/>
        <w:ind w:left="2835" w:hanging="567"/>
      </w:pPr>
      <w:r>
        <w:t>(b)</w:t>
      </w:r>
      <w:r>
        <w:tab/>
        <w:t>The photometric and colorimetric as specified in paragraphs 5.3.4. to 5.3.5.; and</w:t>
      </w:r>
    </w:p>
    <w:p w14:paraId="570FE730" w14:textId="77777777" w:rsidR="009A7A36" w:rsidRDefault="009A7A36" w:rsidP="009A7A36">
      <w:pPr>
        <w:pStyle w:val="para"/>
        <w:ind w:left="2835" w:hanging="567"/>
      </w:pPr>
      <w:r>
        <w:t>(c)</w:t>
      </w:r>
      <w:r>
        <w:tab/>
        <w:t xml:space="preserve">The physical and mechanical requirements set forth in </w:t>
      </w:r>
      <w:r w:rsidRPr="00CA54B6">
        <w:rPr>
          <w:lang w:val="en-US"/>
        </w:rPr>
        <w:t xml:space="preserve">Part 1 of </w:t>
      </w:r>
      <w:r>
        <w:t xml:space="preserve">Annex 7, in </w:t>
      </w:r>
      <w:r w:rsidRPr="00CA54B6">
        <w:rPr>
          <w:lang w:val="en-US"/>
        </w:rPr>
        <w:t>Parts 4 to 6 of Annex 6</w:t>
      </w:r>
      <w:r>
        <w:rPr>
          <w:rFonts w:hint="eastAsia"/>
          <w:lang w:eastAsia="ja-JP"/>
        </w:rPr>
        <w:t xml:space="preserve">and </w:t>
      </w:r>
      <w:r>
        <w:rPr>
          <w:lang w:eastAsia="ja-JP"/>
        </w:rPr>
        <w:t>in Annex 9</w:t>
      </w:r>
      <w:r>
        <w:rPr>
          <w:rFonts w:hint="eastAsia"/>
          <w:lang w:eastAsia="ja-JP"/>
        </w:rPr>
        <w:t>.</w:t>
      </w:r>
    </w:p>
    <w:p w14:paraId="1824FE72" w14:textId="77777777" w:rsidR="009A7A36" w:rsidRDefault="009A7A36" w:rsidP="009A7A36">
      <w:pPr>
        <w:pStyle w:val="3para3rdlevel"/>
      </w:pPr>
      <w:r>
        <w:t>5.3.2.</w:t>
      </w:r>
      <w:r>
        <w:tab/>
        <w:t>The applicant shall submit for approval:</w:t>
      </w:r>
    </w:p>
    <w:p w14:paraId="5E42255E" w14:textId="77777777" w:rsidR="009A7A36" w:rsidRDefault="009A7A36" w:rsidP="009A7A36">
      <w:pPr>
        <w:pStyle w:val="4Para4thlevel"/>
      </w:pPr>
      <w:r>
        <w:t>5.3.2.1.</w:t>
      </w:r>
      <w:r>
        <w:tab/>
        <w:t>Four samples of the advance warning triangle and at least two protective covers if the advance warning triangles are to be supplied with protective covers;</w:t>
      </w:r>
    </w:p>
    <w:p w14:paraId="2AA06BB4" w14:textId="77777777" w:rsidR="009A7A36" w:rsidRDefault="009A7A36" w:rsidP="009A7A36">
      <w:pPr>
        <w:pStyle w:val="4Para4thlevel"/>
      </w:pPr>
      <w:r>
        <w:t>5.3.2.2.</w:t>
      </w:r>
      <w:r>
        <w:tab/>
        <w:t xml:space="preserve">Two samples of the fluorescent or fluorescent retro-reflecting material in </w:t>
      </w:r>
      <w:r w:rsidRPr="00004204">
        <w:t>which a square of 100 mm x 100 mm</w:t>
      </w:r>
      <w:r>
        <w:t xml:space="preserve"> can be inscribed and which are fully </w:t>
      </w:r>
      <w:r>
        <w:lastRenderedPageBreak/>
        <w:t>representative of the material applied under the same conditions to the same base material as used for the advance warning triangle;</w:t>
      </w:r>
    </w:p>
    <w:p w14:paraId="6750A916" w14:textId="77777777" w:rsidR="009A7A36" w:rsidRDefault="009A7A36" w:rsidP="009A7A36">
      <w:pPr>
        <w:pStyle w:val="4Para4thlevel"/>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1C73A2E3" w14:textId="77777777" w:rsidR="009A7A36" w:rsidRDefault="009A7A36" w:rsidP="009A7A36">
      <w:pPr>
        <w:pStyle w:val="5para5thlevel"/>
      </w:pPr>
      <w:r>
        <w:t>5.3.2.3.1.</w:t>
      </w:r>
      <w:r>
        <w:tab/>
        <w:t>A declaration by the advance-warning triangle manufacturer that the type submitted is identical (except in the trade name or mark) with and has been produced by the same manufacturer as, the type already approved, the latter being identified by its approval number;</w:t>
      </w:r>
    </w:p>
    <w:p w14:paraId="1B3C958A" w14:textId="77777777" w:rsidR="009A7A36" w:rsidRDefault="009A7A36" w:rsidP="009A7A36">
      <w:pPr>
        <w:pStyle w:val="5para5thlevel"/>
        <w:rPr>
          <w:lang w:eastAsia="en-GB"/>
        </w:rPr>
      </w:pPr>
      <w:r>
        <w:t>5.3.2.3.2.</w:t>
      </w:r>
      <w:r>
        <w:rPr>
          <w:lang w:eastAsia="en-GB"/>
        </w:rPr>
        <w:tab/>
        <w:t>Two samples bearing the new trade name or mark or equivalent documentation.</w:t>
      </w:r>
    </w:p>
    <w:p w14:paraId="7E419603" w14:textId="77777777" w:rsidR="009A7A36" w:rsidRDefault="009A7A36" w:rsidP="009A7A36">
      <w:pPr>
        <w:widowControl w:val="0"/>
        <w:spacing w:after="120"/>
        <w:ind w:left="2268" w:right="1134"/>
        <w:jc w:val="both"/>
      </w:pPr>
      <w:r>
        <w:rPr>
          <w:lang w:eastAsia="en-GB"/>
        </w:rPr>
        <w:tab/>
        <w:t>The</w:t>
      </w:r>
      <w:r>
        <w:t xml:space="preserve"> samples shall be tested in the chronological order indicated in paragraph 5.9.6.</w:t>
      </w:r>
    </w:p>
    <w:p w14:paraId="3524EAD9" w14:textId="77777777" w:rsidR="009A7A36" w:rsidRDefault="009A7A36" w:rsidP="009A7A36">
      <w:pPr>
        <w:pStyle w:val="3para3rdlevel"/>
        <w:rPr>
          <w:lang w:eastAsia="en-GB"/>
        </w:rPr>
      </w:pPr>
      <w:r>
        <w:t>5.3.3.</w:t>
      </w:r>
      <w:r>
        <w:tab/>
      </w:r>
      <w:r>
        <w:rPr>
          <w:lang w:eastAsia="en-GB"/>
        </w:rPr>
        <w:t>Test procedure</w:t>
      </w:r>
    </w:p>
    <w:p w14:paraId="6452671D" w14:textId="77777777" w:rsidR="009A7A36" w:rsidRDefault="009A7A36" w:rsidP="009A7A36">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484AAD09" w14:textId="77777777" w:rsidR="009A7A36" w:rsidRDefault="009A7A36" w:rsidP="009A7A36">
      <w:pPr>
        <w:pStyle w:val="3para3rdlevel"/>
        <w:rPr>
          <w:lang w:eastAsia="en-GB"/>
        </w:rPr>
      </w:pPr>
      <w:r>
        <w:rPr>
          <w:lang w:eastAsia="en-GB"/>
        </w:rPr>
        <w:t>5.3.4.</w:t>
      </w:r>
      <w:r>
        <w:rPr>
          <w:lang w:eastAsia="en-GB"/>
        </w:rPr>
        <w:tab/>
        <w:t xml:space="preserve">Minimum values for the coefficient of retro-reflection </w:t>
      </w:r>
    </w:p>
    <w:p w14:paraId="73DD0284" w14:textId="77777777" w:rsidR="009A7A36" w:rsidRDefault="009A7A36" w:rsidP="009A7A36">
      <w:pPr>
        <w:widowControl w:val="0"/>
        <w:spacing w:after="120"/>
        <w:ind w:left="2268" w:right="1134"/>
        <w:jc w:val="both"/>
        <w:rPr>
          <w:lang w:eastAsia="en-GB"/>
        </w:rPr>
      </w:pPr>
      <w:r>
        <w:rPr>
          <w:lang w:eastAsia="en-GB"/>
        </w:rPr>
        <w:tab/>
        <w:t>Photometric specifications for advance warning triangles of Type</w:t>
      </w:r>
      <w:r w:rsidRPr="00F15861">
        <w:rPr>
          <w:highlight w:val="lightGray"/>
          <w:lang w:eastAsia="en-GB"/>
        </w:rPr>
        <w:t>s</w:t>
      </w:r>
      <w:r>
        <w:rPr>
          <w:lang w:eastAsia="en-GB"/>
        </w:rPr>
        <w:t xml:space="preserve"> 1 and 2</w:t>
      </w:r>
      <w:r w:rsidRPr="00F15861">
        <w:rPr>
          <w:highlight w:val="lightGray"/>
          <w:lang w:eastAsia="en-GB"/>
        </w:rPr>
        <w:t>.</w:t>
      </w:r>
    </w:p>
    <w:p w14:paraId="00B67067" w14:textId="77777777" w:rsidR="009A7A36" w:rsidRDefault="009A7A36" w:rsidP="009A7A36">
      <w:pPr>
        <w:pStyle w:val="4Para4thlevel"/>
        <w:rPr>
          <w:iCs/>
        </w:rPr>
      </w:pPr>
      <w:r>
        <w:t>5.3.4.1.</w:t>
      </w:r>
      <w:r>
        <w:tab/>
      </w:r>
      <w:r>
        <w:rPr>
          <w:lang w:eastAsia="en-GB"/>
        </w:rPr>
        <w:t>When</w:t>
      </w:r>
      <w:r>
        <w:rPr>
          <w:iCs/>
        </w:rPr>
        <w:t xml:space="preserve"> measured as described in paragraph 5.3.4.1.1. and </w:t>
      </w:r>
      <w:r>
        <w:t xml:space="preserve">Part 1 of </w:t>
      </w:r>
      <w:r>
        <w:rPr>
          <w:iCs/>
        </w:rPr>
        <w:t xml:space="preserve">Annex 4, the </w:t>
      </w:r>
      <w:r>
        <w:t>R</w:t>
      </w:r>
      <w:r>
        <w:rPr>
          <w:vertAlign w:val="subscript"/>
        </w:rPr>
        <w:t>I</w:t>
      </w:r>
      <w:r>
        <w:rPr>
          <w:iCs/>
        </w:rPr>
        <w:t xml:space="preserve"> values of the </w:t>
      </w:r>
      <w:r>
        <w:t>entire red</w:t>
      </w:r>
      <w:r>
        <w:rPr>
          <w:iCs/>
        </w:rPr>
        <w:t xml:space="preserve"> retro-reflective area in new condition shall be at least as indicated in Table 14.</w:t>
      </w:r>
    </w:p>
    <w:p w14:paraId="7202C900" w14:textId="77777777" w:rsidR="009A7A36" w:rsidRDefault="009A7A36" w:rsidP="009A7A36">
      <w:pPr>
        <w:pStyle w:val="5para5thlevel"/>
      </w:pPr>
      <w:r>
        <w:rPr>
          <w:iCs/>
        </w:rPr>
        <w:t>5.3.4.1.1.</w:t>
      </w:r>
      <w:r>
        <w:rPr>
          <w:iCs/>
        </w:rPr>
        <w:tab/>
        <w:t>For this measurement it is assumed that the direction of illumination β</w:t>
      </w:r>
      <w:r>
        <w:rPr>
          <w:iCs/>
          <w:vertAlign w:val="subscript"/>
        </w:rPr>
        <w:t>1</w:t>
      </w:r>
      <w:r>
        <w:rPr>
          <w:iCs/>
        </w:rPr>
        <w:t xml:space="preserve"> = β</w:t>
      </w:r>
      <w:r>
        <w:rPr>
          <w:iCs/>
          <w:vertAlign w:val="subscript"/>
        </w:rPr>
        <w:t>2</w:t>
      </w:r>
      <w:r>
        <w:rPr>
          <w:iCs/>
        </w:rPr>
        <w:t xml:space="preserve"> = Θ for the advance warning triangle in its position of use is parallel to the base plane and vertical to the lower side of the triangle, which in turn is parallel to the said base plane</w:t>
      </w:r>
      <w:r w:rsidRPr="00F15861">
        <w:rPr>
          <w:iCs/>
          <w:highlight w:val="lightGray"/>
        </w:rPr>
        <w:t>.</w:t>
      </w:r>
    </w:p>
    <w:p w14:paraId="6FE5FDEF" w14:textId="77777777" w:rsidR="009A7A36" w:rsidRDefault="009A7A36" w:rsidP="009A7A36">
      <w:pPr>
        <w:pStyle w:val="4Para4thlevel"/>
      </w:pPr>
      <w:r>
        <w:t>5.3.4.2.</w:t>
      </w:r>
      <w:r>
        <w:tab/>
      </w:r>
      <w:r>
        <w:rPr>
          <w:iCs/>
        </w:rPr>
        <w:t>Retro</w:t>
      </w:r>
      <w:r>
        <w:t>-reflective devices and fluorescent retro-reflecting material.</w:t>
      </w:r>
    </w:p>
    <w:p w14:paraId="654BA5A5" w14:textId="77777777" w:rsidR="009A7A36" w:rsidRPr="00F301E7" w:rsidRDefault="009A7A36" w:rsidP="009A7A36">
      <w:pPr>
        <w:pStyle w:val="NoSpacing"/>
        <w:spacing w:before="240"/>
        <w:ind w:left="2268"/>
        <w:rPr>
          <w:b/>
          <w:bCs/>
        </w:rPr>
      </w:pPr>
      <w:r w:rsidRPr="00F301E7">
        <w:t>Table 8</w:t>
      </w:r>
    </w:p>
    <w:p w14:paraId="221E9378" w14:textId="77777777" w:rsidR="009A7A36" w:rsidRPr="0099742A" w:rsidRDefault="009A7A36" w:rsidP="009A7A36">
      <w:pPr>
        <w:pStyle w:val="NoSpacing"/>
        <w:spacing w:after="120"/>
        <w:ind w:left="2268"/>
        <w:rPr>
          <w:b/>
          <w:bCs/>
        </w:rPr>
      </w:pPr>
      <w:r w:rsidRPr="0099742A">
        <w:rPr>
          <w:b/>
          <w:bCs/>
        </w:rPr>
        <w:t>Minimum values for the R</w:t>
      </w:r>
      <w:r w:rsidRPr="0099742A">
        <w:rPr>
          <w:b/>
          <w:bCs/>
          <w:vertAlign w:val="subscript"/>
        </w:rPr>
        <w:t>I</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129"/>
        <w:gridCol w:w="993"/>
        <w:gridCol w:w="992"/>
        <w:gridCol w:w="992"/>
      </w:tblGrid>
      <w:tr w:rsidR="009A7A36" w:rsidRPr="00DF7E09" w14:paraId="2FC77B40" w14:textId="77777777" w:rsidTr="0095159F">
        <w:trPr>
          <w:trHeight w:val="200"/>
        </w:trPr>
        <w:tc>
          <w:tcPr>
            <w:tcW w:w="2273" w:type="dxa"/>
            <w:tcBorders>
              <w:bottom w:val="single" w:sz="12" w:space="0" w:color="auto"/>
            </w:tcBorders>
            <w:shd w:val="clear" w:color="auto" w:fill="auto"/>
            <w:vAlign w:val="center"/>
          </w:tcPr>
          <w:p w14:paraId="0A0C24FC" w14:textId="77777777" w:rsidR="009A7A36" w:rsidRPr="00DF7E09" w:rsidRDefault="009A7A36" w:rsidP="0095159F">
            <w:pPr>
              <w:tabs>
                <w:tab w:val="left" w:pos="1843"/>
              </w:tabs>
              <w:spacing w:before="80" w:after="80" w:line="200" w:lineRule="exact"/>
              <w:jc w:val="center"/>
              <w:rPr>
                <w:b/>
                <w:bCs/>
                <w:i/>
                <w:sz w:val="16"/>
                <w:szCs w:val="16"/>
                <w:lang w:val="en-US" w:eastAsia="ja-JP"/>
              </w:rPr>
            </w:pPr>
          </w:p>
        </w:tc>
        <w:tc>
          <w:tcPr>
            <w:tcW w:w="4106" w:type="dxa"/>
            <w:gridSpan w:val="4"/>
            <w:tcBorders>
              <w:bottom w:val="single" w:sz="12" w:space="0" w:color="auto"/>
            </w:tcBorders>
            <w:shd w:val="clear" w:color="auto" w:fill="auto"/>
            <w:vAlign w:val="center"/>
          </w:tcPr>
          <w:p w14:paraId="0EF3887A" w14:textId="77777777" w:rsidR="009A7A36" w:rsidRPr="00004204" w:rsidRDefault="009A7A36" w:rsidP="0095159F">
            <w:pPr>
              <w:tabs>
                <w:tab w:val="left" w:pos="1843"/>
              </w:tabs>
              <w:spacing w:before="80" w:after="80" w:line="200" w:lineRule="exact"/>
              <w:jc w:val="center"/>
              <w:rPr>
                <w:i/>
                <w:sz w:val="18"/>
                <w:szCs w:val="18"/>
                <w:lang w:eastAsia="ja-JP"/>
              </w:rPr>
            </w:pPr>
            <w:r w:rsidRPr="00004204">
              <w:rPr>
                <w:i/>
                <w:sz w:val="18"/>
                <w:szCs w:val="18"/>
                <w:lang w:eastAsia="ja-JP"/>
              </w:rPr>
              <w:t>Illumination angles β in deg.</w:t>
            </w:r>
          </w:p>
        </w:tc>
      </w:tr>
      <w:tr w:rsidR="009A7A36" w14:paraId="3CBC7797" w14:textId="77777777" w:rsidTr="0095159F">
        <w:trPr>
          <w:trHeight w:val="86"/>
        </w:trPr>
        <w:tc>
          <w:tcPr>
            <w:tcW w:w="2273" w:type="dxa"/>
            <w:tcBorders>
              <w:top w:val="single" w:sz="12" w:space="0" w:color="auto"/>
            </w:tcBorders>
            <w:shd w:val="clear" w:color="auto" w:fill="auto"/>
            <w:vAlign w:val="center"/>
          </w:tcPr>
          <w:p w14:paraId="12D0124E"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Vertical β</w:t>
            </w:r>
            <w:r>
              <w:rPr>
                <w:sz w:val="18"/>
                <w:szCs w:val="18"/>
                <w:vertAlign w:val="subscript"/>
                <w:lang w:eastAsia="ja-JP"/>
              </w:rPr>
              <w:t>1</w:t>
            </w:r>
          </w:p>
        </w:tc>
        <w:tc>
          <w:tcPr>
            <w:tcW w:w="1129" w:type="dxa"/>
            <w:tcBorders>
              <w:top w:val="single" w:sz="12" w:space="0" w:color="auto"/>
            </w:tcBorders>
            <w:shd w:val="clear" w:color="auto" w:fill="auto"/>
            <w:vAlign w:val="center"/>
          </w:tcPr>
          <w:p w14:paraId="535AFBD3"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c>
          <w:tcPr>
            <w:tcW w:w="993" w:type="dxa"/>
            <w:tcBorders>
              <w:top w:val="single" w:sz="12" w:space="0" w:color="auto"/>
            </w:tcBorders>
            <w:shd w:val="clear" w:color="auto" w:fill="auto"/>
            <w:vAlign w:val="center"/>
          </w:tcPr>
          <w:p w14:paraId="647B9E0C"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±20°</w:t>
            </w:r>
          </w:p>
        </w:tc>
        <w:tc>
          <w:tcPr>
            <w:tcW w:w="992" w:type="dxa"/>
            <w:tcBorders>
              <w:top w:val="single" w:sz="12" w:space="0" w:color="auto"/>
            </w:tcBorders>
            <w:shd w:val="clear" w:color="auto" w:fill="auto"/>
            <w:vAlign w:val="center"/>
          </w:tcPr>
          <w:p w14:paraId="756B2EBD"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c>
          <w:tcPr>
            <w:tcW w:w="992" w:type="dxa"/>
            <w:tcBorders>
              <w:top w:val="single" w:sz="12" w:space="0" w:color="auto"/>
            </w:tcBorders>
            <w:shd w:val="clear" w:color="auto" w:fill="auto"/>
            <w:vAlign w:val="center"/>
          </w:tcPr>
          <w:p w14:paraId="2BECF695"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r>
      <w:tr w:rsidR="009A7A36" w14:paraId="5DC20973" w14:textId="77777777" w:rsidTr="0095159F">
        <w:trPr>
          <w:trHeight w:val="42"/>
        </w:trPr>
        <w:tc>
          <w:tcPr>
            <w:tcW w:w="2273" w:type="dxa"/>
            <w:shd w:val="clear" w:color="auto" w:fill="auto"/>
            <w:vAlign w:val="center"/>
          </w:tcPr>
          <w:p w14:paraId="25449DF2"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Horizontal β</w:t>
            </w:r>
            <w:r>
              <w:rPr>
                <w:sz w:val="18"/>
                <w:szCs w:val="18"/>
                <w:vertAlign w:val="subscript"/>
                <w:lang w:eastAsia="ja-JP"/>
              </w:rPr>
              <w:t>2</w:t>
            </w:r>
          </w:p>
        </w:tc>
        <w:tc>
          <w:tcPr>
            <w:tcW w:w="1129" w:type="dxa"/>
            <w:shd w:val="clear" w:color="auto" w:fill="auto"/>
            <w:vAlign w:val="center"/>
          </w:tcPr>
          <w:p w14:paraId="546C0855"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 or ±5°</w:t>
            </w:r>
          </w:p>
        </w:tc>
        <w:tc>
          <w:tcPr>
            <w:tcW w:w="993" w:type="dxa"/>
            <w:shd w:val="clear" w:color="auto" w:fill="auto"/>
            <w:vAlign w:val="center"/>
          </w:tcPr>
          <w:p w14:paraId="4F88804A"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c>
          <w:tcPr>
            <w:tcW w:w="992" w:type="dxa"/>
            <w:shd w:val="clear" w:color="auto" w:fill="auto"/>
            <w:vAlign w:val="center"/>
          </w:tcPr>
          <w:p w14:paraId="42AE87CD"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±30°</w:t>
            </w:r>
          </w:p>
        </w:tc>
        <w:tc>
          <w:tcPr>
            <w:tcW w:w="992" w:type="dxa"/>
            <w:shd w:val="clear" w:color="auto" w:fill="auto"/>
            <w:vAlign w:val="center"/>
          </w:tcPr>
          <w:p w14:paraId="3C9C930C"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±40°</w:t>
            </w:r>
          </w:p>
        </w:tc>
      </w:tr>
      <w:tr w:rsidR="009A7A36" w14:paraId="6568AB88" w14:textId="77777777" w:rsidTr="0095159F">
        <w:trPr>
          <w:trHeight w:val="42"/>
        </w:trPr>
        <w:tc>
          <w:tcPr>
            <w:tcW w:w="2273" w:type="dxa"/>
            <w:shd w:val="clear" w:color="auto" w:fill="auto"/>
            <w:vAlign w:val="center"/>
          </w:tcPr>
          <w:p w14:paraId="77F175AA" w14:textId="77777777" w:rsidR="009A7A36" w:rsidRDefault="009A7A36" w:rsidP="0095159F">
            <w:pPr>
              <w:tabs>
                <w:tab w:val="left" w:pos="1843"/>
              </w:tabs>
              <w:spacing w:before="40" w:after="40" w:line="220" w:lineRule="atLeast"/>
              <w:ind w:left="57"/>
              <w:jc w:val="center"/>
              <w:rPr>
                <w:sz w:val="18"/>
                <w:szCs w:val="18"/>
                <w:lang w:eastAsia="ja-JP"/>
              </w:rPr>
            </w:pPr>
          </w:p>
        </w:tc>
        <w:tc>
          <w:tcPr>
            <w:tcW w:w="4106" w:type="dxa"/>
            <w:gridSpan w:val="4"/>
            <w:shd w:val="clear" w:color="auto" w:fill="auto"/>
            <w:vAlign w:val="center"/>
          </w:tcPr>
          <w:p w14:paraId="053BE263" w14:textId="77777777" w:rsidR="009A7A36" w:rsidRPr="00004204" w:rsidRDefault="009A7A36" w:rsidP="0095159F">
            <w:pPr>
              <w:tabs>
                <w:tab w:val="left" w:pos="1843"/>
              </w:tabs>
              <w:spacing w:before="40" w:after="40" w:line="220" w:lineRule="atLeast"/>
              <w:jc w:val="center"/>
              <w:rPr>
                <w:i/>
                <w:iCs/>
                <w:sz w:val="18"/>
                <w:szCs w:val="18"/>
                <w:lang w:eastAsia="ja-JP"/>
              </w:rPr>
            </w:pPr>
            <w:r w:rsidRPr="00004204">
              <w:rPr>
                <w:i/>
                <w:iCs/>
                <w:sz w:val="18"/>
                <w:szCs w:val="18"/>
                <w:lang w:eastAsia="ja-JP"/>
              </w:rPr>
              <w:t>Minimum values in mcd</w:t>
            </w:r>
            <w:r w:rsidRPr="00004204">
              <w:rPr>
                <w:i/>
                <w:iCs/>
                <w:sz w:val="16"/>
                <w:szCs w:val="16"/>
                <w:lang w:val="en-US" w:eastAsia="de-DE"/>
              </w:rPr>
              <w:t>∙</w:t>
            </w:r>
            <w:r w:rsidRPr="00004204">
              <w:rPr>
                <w:i/>
                <w:iCs/>
                <w:sz w:val="18"/>
                <w:szCs w:val="18"/>
                <w:lang w:eastAsia="ja-JP"/>
              </w:rPr>
              <w:t>lx</w:t>
            </w:r>
            <w:r w:rsidRPr="00004204">
              <w:rPr>
                <w:i/>
                <w:iCs/>
                <w:sz w:val="18"/>
                <w:szCs w:val="18"/>
                <w:vertAlign w:val="superscript"/>
                <w:lang w:eastAsia="ja-JP"/>
              </w:rPr>
              <w:t>-1</w:t>
            </w:r>
          </w:p>
        </w:tc>
      </w:tr>
      <w:tr w:rsidR="009A7A36" w14:paraId="7D992F29" w14:textId="77777777" w:rsidTr="0095159F">
        <w:trPr>
          <w:trHeight w:val="44"/>
        </w:trPr>
        <w:tc>
          <w:tcPr>
            <w:tcW w:w="2273" w:type="dxa"/>
            <w:shd w:val="clear" w:color="auto" w:fill="auto"/>
            <w:vAlign w:val="center"/>
          </w:tcPr>
          <w:p w14:paraId="7B8969C1"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Angles of divergence 20'</w:t>
            </w:r>
          </w:p>
        </w:tc>
        <w:tc>
          <w:tcPr>
            <w:tcW w:w="1129" w:type="dxa"/>
            <w:shd w:val="clear" w:color="auto" w:fill="auto"/>
            <w:vAlign w:val="center"/>
          </w:tcPr>
          <w:p w14:paraId="61AAF9C9" w14:textId="77777777" w:rsidR="009A7A36" w:rsidRDefault="009A7A36" w:rsidP="0095159F">
            <w:pPr>
              <w:tabs>
                <w:tab w:val="left" w:pos="1843"/>
              </w:tabs>
              <w:spacing w:before="40" w:after="40" w:line="220" w:lineRule="atLeast"/>
              <w:jc w:val="center"/>
              <w:rPr>
                <w:sz w:val="18"/>
                <w:szCs w:val="18"/>
              </w:rPr>
            </w:pPr>
            <w:r>
              <w:rPr>
                <w:sz w:val="18"/>
                <w:szCs w:val="18"/>
              </w:rPr>
              <w:t>8.00∙10</w:t>
            </w:r>
            <w:r>
              <w:rPr>
                <w:sz w:val="18"/>
                <w:szCs w:val="18"/>
                <w:vertAlign w:val="superscript"/>
              </w:rPr>
              <w:t>3</w:t>
            </w:r>
          </w:p>
        </w:tc>
        <w:tc>
          <w:tcPr>
            <w:tcW w:w="993" w:type="dxa"/>
            <w:shd w:val="clear" w:color="auto" w:fill="auto"/>
            <w:vAlign w:val="center"/>
          </w:tcPr>
          <w:p w14:paraId="773D8AC7" w14:textId="77777777" w:rsidR="009A7A36" w:rsidRDefault="009A7A36" w:rsidP="0095159F">
            <w:pPr>
              <w:tabs>
                <w:tab w:val="left" w:pos="1843"/>
              </w:tabs>
              <w:spacing w:before="40" w:after="40" w:line="220" w:lineRule="atLeast"/>
              <w:jc w:val="center"/>
              <w:rPr>
                <w:sz w:val="18"/>
                <w:szCs w:val="18"/>
              </w:rPr>
            </w:pPr>
            <w:r>
              <w:rPr>
                <w:sz w:val="18"/>
                <w:szCs w:val="18"/>
              </w:rPr>
              <w:t>4.00∙10</w:t>
            </w:r>
            <w:r>
              <w:rPr>
                <w:sz w:val="18"/>
                <w:szCs w:val="18"/>
                <w:vertAlign w:val="superscript"/>
              </w:rPr>
              <w:t>3</w:t>
            </w:r>
          </w:p>
        </w:tc>
        <w:tc>
          <w:tcPr>
            <w:tcW w:w="992" w:type="dxa"/>
            <w:shd w:val="clear" w:color="auto" w:fill="auto"/>
            <w:vAlign w:val="center"/>
          </w:tcPr>
          <w:p w14:paraId="0F01F0AD" w14:textId="77777777" w:rsidR="009A7A36" w:rsidRDefault="009A7A36" w:rsidP="0095159F">
            <w:pPr>
              <w:tabs>
                <w:tab w:val="left" w:pos="1843"/>
              </w:tabs>
              <w:spacing w:before="40" w:after="40" w:line="220" w:lineRule="atLeast"/>
              <w:jc w:val="center"/>
              <w:rPr>
                <w:sz w:val="18"/>
                <w:szCs w:val="18"/>
              </w:rPr>
            </w:pPr>
            <w:r>
              <w:rPr>
                <w:sz w:val="18"/>
                <w:szCs w:val="18"/>
              </w:rPr>
              <w:t>1.70∙10</w:t>
            </w:r>
            <w:r>
              <w:rPr>
                <w:sz w:val="18"/>
                <w:szCs w:val="18"/>
                <w:vertAlign w:val="superscript"/>
              </w:rPr>
              <w:t>3</w:t>
            </w:r>
          </w:p>
        </w:tc>
        <w:tc>
          <w:tcPr>
            <w:tcW w:w="992" w:type="dxa"/>
            <w:shd w:val="clear" w:color="auto" w:fill="auto"/>
            <w:vAlign w:val="center"/>
          </w:tcPr>
          <w:p w14:paraId="587AE467" w14:textId="77777777" w:rsidR="009A7A36" w:rsidRDefault="009A7A36" w:rsidP="0095159F">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r>
      <w:tr w:rsidR="009A7A36" w14:paraId="1523102E" w14:textId="77777777" w:rsidTr="0095159F">
        <w:trPr>
          <w:trHeight w:val="360"/>
        </w:trPr>
        <w:tc>
          <w:tcPr>
            <w:tcW w:w="2273" w:type="dxa"/>
            <w:tcBorders>
              <w:bottom w:val="single" w:sz="12" w:space="0" w:color="auto"/>
            </w:tcBorders>
            <w:shd w:val="clear" w:color="auto" w:fill="auto"/>
            <w:vAlign w:val="center"/>
          </w:tcPr>
          <w:p w14:paraId="78B33FBD"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Angles of divergence 1°30'</w:t>
            </w:r>
          </w:p>
        </w:tc>
        <w:tc>
          <w:tcPr>
            <w:tcW w:w="1129" w:type="dxa"/>
            <w:tcBorders>
              <w:bottom w:val="single" w:sz="12" w:space="0" w:color="auto"/>
            </w:tcBorders>
            <w:shd w:val="clear" w:color="auto" w:fill="auto"/>
            <w:vAlign w:val="center"/>
          </w:tcPr>
          <w:p w14:paraId="0FA11BA4" w14:textId="77777777" w:rsidR="009A7A36" w:rsidRDefault="009A7A36" w:rsidP="0095159F">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c>
          <w:tcPr>
            <w:tcW w:w="993" w:type="dxa"/>
            <w:tcBorders>
              <w:bottom w:val="single" w:sz="12" w:space="0" w:color="auto"/>
            </w:tcBorders>
            <w:shd w:val="clear" w:color="auto" w:fill="auto"/>
            <w:vAlign w:val="center"/>
          </w:tcPr>
          <w:p w14:paraId="32AE1E4C" w14:textId="77777777" w:rsidR="009A7A36" w:rsidRDefault="009A7A36" w:rsidP="0095159F">
            <w:pPr>
              <w:tabs>
                <w:tab w:val="left" w:pos="1843"/>
              </w:tabs>
              <w:spacing w:before="40" w:after="40" w:line="220" w:lineRule="atLeast"/>
              <w:jc w:val="center"/>
              <w:rPr>
                <w:sz w:val="18"/>
                <w:szCs w:val="18"/>
              </w:rPr>
            </w:pPr>
            <w:r>
              <w:rPr>
                <w:sz w:val="18"/>
                <w:szCs w:val="18"/>
              </w:rPr>
              <w:t>2.00∙10</w:t>
            </w:r>
            <w:r>
              <w:rPr>
                <w:sz w:val="18"/>
                <w:szCs w:val="18"/>
                <w:vertAlign w:val="superscript"/>
              </w:rPr>
              <w:t>2</w:t>
            </w:r>
          </w:p>
        </w:tc>
        <w:tc>
          <w:tcPr>
            <w:tcW w:w="992" w:type="dxa"/>
            <w:tcBorders>
              <w:bottom w:val="single" w:sz="12" w:space="0" w:color="auto"/>
            </w:tcBorders>
            <w:shd w:val="clear" w:color="auto" w:fill="auto"/>
            <w:vAlign w:val="center"/>
          </w:tcPr>
          <w:p w14:paraId="5CCD1A88" w14:textId="77777777" w:rsidR="009A7A36" w:rsidRDefault="009A7A36" w:rsidP="0095159F">
            <w:pPr>
              <w:tabs>
                <w:tab w:val="left" w:pos="1843"/>
              </w:tabs>
              <w:spacing w:before="40" w:after="40" w:line="220" w:lineRule="atLeast"/>
              <w:jc w:val="center"/>
              <w:rPr>
                <w:sz w:val="18"/>
                <w:szCs w:val="18"/>
              </w:rPr>
            </w:pPr>
            <w:r>
              <w:rPr>
                <w:sz w:val="18"/>
                <w:szCs w:val="18"/>
              </w:rPr>
              <w:t>1.00∙10</w:t>
            </w:r>
            <w:r>
              <w:rPr>
                <w:sz w:val="18"/>
                <w:szCs w:val="18"/>
                <w:vertAlign w:val="superscript"/>
              </w:rPr>
              <w:t>2</w:t>
            </w:r>
          </w:p>
        </w:tc>
        <w:tc>
          <w:tcPr>
            <w:tcW w:w="992" w:type="dxa"/>
            <w:tcBorders>
              <w:bottom w:val="single" w:sz="12" w:space="0" w:color="auto"/>
            </w:tcBorders>
            <w:shd w:val="clear" w:color="auto" w:fill="auto"/>
            <w:vAlign w:val="center"/>
          </w:tcPr>
          <w:p w14:paraId="437FB3D7" w14:textId="77777777" w:rsidR="009A7A36" w:rsidRDefault="009A7A36" w:rsidP="0095159F">
            <w:pPr>
              <w:tabs>
                <w:tab w:val="left" w:pos="1843"/>
              </w:tabs>
              <w:spacing w:before="40" w:after="40" w:line="220" w:lineRule="atLeast"/>
              <w:jc w:val="center"/>
              <w:rPr>
                <w:sz w:val="18"/>
                <w:szCs w:val="18"/>
              </w:rPr>
            </w:pPr>
            <w:r>
              <w:rPr>
                <w:sz w:val="18"/>
                <w:szCs w:val="18"/>
              </w:rPr>
              <w:t>5.0∙10</w:t>
            </w:r>
            <w:r>
              <w:rPr>
                <w:sz w:val="18"/>
                <w:szCs w:val="18"/>
                <w:vertAlign w:val="superscript"/>
              </w:rPr>
              <w:t>1</w:t>
            </w:r>
          </w:p>
        </w:tc>
      </w:tr>
    </w:tbl>
    <w:p w14:paraId="7D307CB7" w14:textId="77777777" w:rsidR="009A7A36" w:rsidRDefault="009A7A36" w:rsidP="009A7A36">
      <w:pPr>
        <w:ind w:left="2268"/>
      </w:pPr>
    </w:p>
    <w:p w14:paraId="482D67AD" w14:textId="77777777" w:rsidR="009A7A36" w:rsidRDefault="009A7A36" w:rsidP="009A7A36">
      <w:pPr>
        <w:pStyle w:val="5para5thlevel"/>
      </w:pPr>
      <w:r>
        <w:t>5.3.4.2.1.</w:t>
      </w:r>
      <w:r>
        <w:tab/>
        <w:t>The R</w:t>
      </w:r>
      <w:r>
        <w:rPr>
          <w:vertAlign w:val="subscript"/>
        </w:rPr>
        <w:t>I</w:t>
      </w:r>
      <w:r>
        <w:t xml:space="preserve"> 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w:t>
      </w:r>
      <w:bookmarkStart w:id="6" w:name="_Hlk78546253"/>
      <w:r>
        <w:rPr>
          <w:lang w:eastAsia="en-GB"/>
        </w:rPr>
        <w:t>β</w:t>
      </w:r>
      <w:bookmarkEnd w:id="6"/>
      <w:r>
        <w:rPr>
          <w:vertAlign w:val="subscript"/>
          <w:lang w:eastAsia="en-GB"/>
        </w:rPr>
        <w:t>1</w:t>
      </w:r>
      <w:r>
        <w:t xml:space="preserve"> = 0°, </w:t>
      </w:r>
      <w:r>
        <w:rPr>
          <w:lang w:eastAsia="en-GB"/>
        </w:rPr>
        <w:t>β</w:t>
      </w:r>
      <w:r>
        <w:rPr>
          <w:vertAlign w:val="subscript"/>
          <w:lang w:eastAsia="en-GB"/>
        </w:rPr>
        <w:t>2</w:t>
      </w:r>
      <w:r>
        <w:t xml:space="preserve"> = 0° or ±5° and </w:t>
      </w:r>
      <w:r>
        <w:rPr>
          <w:lang w:eastAsia="en-GB"/>
        </w:rPr>
        <w:t>β</w:t>
      </w:r>
      <w:r>
        <w:rPr>
          <w:vertAlign w:val="subscript"/>
          <w:lang w:eastAsia="en-GB"/>
        </w:rPr>
        <w:t>1</w:t>
      </w:r>
      <w:r>
        <w:t xml:space="preserve"> = ±20°, β</w:t>
      </w:r>
      <w:r>
        <w:rPr>
          <w:vertAlign w:val="subscript"/>
        </w:rPr>
        <w:t>2</w:t>
      </w:r>
      <w:r>
        <w:t xml:space="preserve"> = 0°.</w:t>
      </w:r>
    </w:p>
    <w:p w14:paraId="10EF209B" w14:textId="77777777" w:rsidR="009A7A36" w:rsidRDefault="009A7A36" w:rsidP="009A7A36">
      <w:pPr>
        <w:pStyle w:val="5para5thlevel"/>
      </w:pPr>
      <w:r>
        <w:t>5.3.4.2.2.</w:t>
      </w:r>
      <w:r>
        <w:tab/>
        <w:t>Diversity of luminance at angles of illumination of V β</w:t>
      </w:r>
      <w:r>
        <w:rPr>
          <w:vertAlign w:val="subscript"/>
        </w:rPr>
        <w:t>1</w:t>
      </w:r>
      <w:r>
        <w:t xml:space="preserve"> = 0°, H β</w:t>
      </w:r>
      <w:r>
        <w:rPr>
          <w:vertAlign w:val="subscript"/>
        </w:rPr>
        <w:t>2</w:t>
      </w:r>
      <w:r>
        <w:t xml:space="preserve"> = ±30°, and β</w:t>
      </w:r>
      <w:r>
        <w:rPr>
          <w:vertAlign w:val="subscript"/>
        </w:rPr>
        <w:t>1</w:t>
      </w:r>
      <w:r>
        <w:t> =0°, β</w:t>
      </w:r>
      <w:r>
        <w:rPr>
          <w:vertAlign w:val="subscript"/>
        </w:rPr>
        <w:t>2</w:t>
      </w:r>
      <w:r>
        <w:t xml:space="preserve"> = ±40° shall be tolerated on condition that the triangular shape remains clearly discernible, for an angle of divergence of 20' and an illumination of approximately 1 lux.</w:t>
      </w:r>
    </w:p>
    <w:p w14:paraId="40C29C19" w14:textId="77777777" w:rsidR="009A7A36" w:rsidRDefault="009A7A36" w:rsidP="009A7A36">
      <w:pPr>
        <w:pStyle w:val="5para5thlevel"/>
      </w:pPr>
      <w:r>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w:t>
      </w:r>
      <w:r>
        <w:t xml:space="preserve">Part 1 of </w:t>
      </w:r>
      <w:r>
        <w:rPr>
          <w:lang w:eastAsia="en-GB"/>
        </w:rPr>
        <w:t>Annex 4.</w:t>
      </w:r>
    </w:p>
    <w:p w14:paraId="04EB30FE" w14:textId="77777777" w:rsidR="009A7A36" w:rsidRDefault="009A7A36" w:rsidP="009A7A36">
      <w:pPr>
        <w:pStyle w:val="3para3rdlevel"/>
      </w:pPr>
      <w:r>
        <w:t>5.3.5.</w:t>
      </w:r>
      <w:r>
        <w:tab/>
        <w:t>Colorimetric specification</w:t>
      </w:r>
    </w:p>
    <w:p w14:paraId="4DC345CE" w14:textId="77777777" w:rsidR="009A7A36" w:rsidRDefault="009A7A36" w:rsidP="009A7A36">
      <w:pPr>
        <w:pStyle w:val="4Para4thlevel"/>
      </w:pPr>
      <w:r>
        <w:lastRenderedPageBreak/>
        <w:t>5.3.5.1.</w:t>
      </w:r>
      <w:r>
        <w:tab/>
        <w:t>Retro-reflective devices</w:t>
      </w:r>
    </w:p>
    <w:p w14:paraId="5759DF41" w14:textId="77777777" w:rsidR="009A7A36" w:rsidRDefault="009A7A36" w:rsidP="009A7A36">
      <w:pPr>
        <w:pStyle w:val="5para5thlevel"/>
      </w:pPr>
      <w:r>
        <w:t>5.3.5.1.1.</w:t>
      </w:r>
      <w:r>
        <w:tab/>
        <w:t>Retro-reflective devices shall be made of material coloured red in the mass.</w:t>
      </w:r>
    </w:p>
    <w:p w14:paraId="2DD69E46" w14:textId="77777777" w:rsidR="009A7A36" w:rsidRDefault="009A7A36" w:rsidP="009A7A36">
      <w:pPr>
        <w:pStyle w:val="5para5thlevel"/>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1D82BF38" w14:textId="77777777" w:rsidR="009A7A36" w:rsidRPr="00B34719" w:rsidRDefault="009A7A36" w:rsidP="009A7A36">
      <w:pPr>
        <w:pStyle w:val="NoSpacing"/>
        <w:spacing w:before="240"/>
        <w:ind w:left="2268"/>
        <w:rPr>
          <w:b/>
          <w:bCs/>
        </w:rPr>
      </w:pPr>
      <w:r w:rsidRPr="00B34719">
        <w:t>Table 9</w:t>
      </w:r>
    </w:p>
    <w:p w14:paraId="3BEE8E60" w14:textId="77777777" w:rsidR="009A7A36" w:rsidRPr="0099742A" w:rsidRDefault="009A7A36" w:rsidP="009A7A36">
      <w:pPr>
        <w:pStyle w:val="NoSpacing"/>
        <w:spacing w:after="120"/>
        <w:ind w:left="2268"/>
        <w:rPr>
          <w:b/>
          <w:bCs/>
        </w:rPr>
      </w:pPr>
      <w:r w:rsidRPr="0099742A">
        <w:rPr>
          <w:b/>
          <w:bCs/>
        </w:rPr>
        <w:t>Colour coordinates for retro-reflective device (night-time colour)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9A7A36" w:rsidRPr="00D03A12" w14:paraId="6D298F10" w14:textId="77777777" w:rsidTr="0095159F">
        <w:trPr>
          <w:trHeight w:val="20"/>
        </w:trPr>
        <w:tc>
          <w:tcPr>
            <w:tcW w:w="1418" w:type="dxa"/>
            <w:tcBorders>
              <w:bottom w:val="single" w:sz="12" w:space="0" w:color="auto"/>
            </w:tcBorders>
          </w:tcPr>
          <w:p w14:paraId="49D8DA35"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Point</w:t>
            </w:r>
          </w:p>
        </w:tc>
        <w:tc>
          <w:tcPr>
            <w:tcW w:w="1276" w:type="dxa"/>
            <w:tcBorders>
              <w:bottom w:val="single" w:sz="12" w:space="0" w:color="auto"/>
            </w:tcBorders>
          </w:tcPr>
          <w:p w14:paraId="1F37FB39"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1</w:t>
            </w:r>
          </w:p>
        </w:tc>
        <w:tc>
          <w:tcPr>
            <w:tcW w:w="1134" w:type="dxa"/>
            <w:tcBorders>
              <w:bottom w:val="single" w:sz="12" w:space="0" w:color="auto"/>
            </w:tcBorders>
          </w:tcPr>
          <w:p w14:paraId="41AD76A0"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2</w:t>
            </w:r>
          </w:p>
        </w:tc>
        <w:tc>
          <w:tcPr>
            <w:tcW w:w="1134" w:type="dxa"/>
            <w:tcBorders>
              <w:bottom w:val="single" w:sz="12" w:space="0" w:color="auto"/>
            </w:tcBorders>
          </w:tcPr>
          <w:p w14:paraId="36ACA574" w14:textId="77777777" w:rsidR="009A7A36" w:rsidRPr="00004204" w:rsidRDefault="009A7A36" w:rsidP="0095159F">
            <w:pPr>
              <w:tabs>
                <w:tab w:val="left" w:pos="1026"/>
                <w:tab w:val="right" w:pos="1134"/>
                <w:tab w:val="left" w:pos="1843"/>
              </w:tabs>
              <w:spacing w:before="80" w:after="80" w:line="200" w:lineRule="exact"/>
              <w:jc w:val="center"/>
              <w:rPr>
                <w:i/>
                <w:sz w:val="16"/>
                <w:szCs w:val="16"/>
              </w:rPr>
            </w:pPr>
            <w:r w:rsidRPr="00004204">
              <w:rPr>
                <w:i/>
                <w:sz w:val="16"/>
                <w:szCs w:val="16"/>
              </w:rPr>
              <w:t>3</w:t>
            </w:r>
          </w:p>
        </w:tc>
        <w:tc>
          <w:tcPr>
            <w:tcW w:w="1275" w:type="dxa"/>
            <w:tcBorders>
              <w:bottom w:val="single" w:sz="12" w:space="0" w:color="auto"/>
            </w:tcBorders>
          </w:tcPr>
          <w:p w14:paraId="18541801"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4</w:t>
            </w:r>
          </w:p>
        </w:tc>
      </w:tr>
      <w:tr w:rsidR="009A7A36" w14:paraId="74015818" w14:textId="77777777" w:rsidTr="0095159F">
        <w:trPr>
          <w:trHeight w:val="20"/>
        </w:trPr>
        <w:tc>
          <w:tcPr>
            <w:tcW w:w="1418" w:type="dxa"/>
            <w:tcBorders>
              <w:top w:val="single" w:sz="12" w:space="0" w:color="auto"/>
            </w:tcBorders>
          </w:tcPr>
          <w:p w14:paraId="6E625B8F" w14:textId="77777777" w:rsidR="009A7A36" w:rsidRDefault="009A7A36" w:rsidP="0095159F">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tcBorders>
          </w:tcPr>
          <w:p w14:paraId="4E5F7BCD"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tcBorders>
          </w:tcPr>
          <w:p w14:paraId="401D553E"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tcBorders>
          </w:tcPr>
          <w:p w14:paraId="405C0955" w14:textId="77777777" w:rsidR="009A7A36" w:rsidRDefault="009A7A36" w:rsidP="0095159F">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tcBorders>
          </w:tcPr>
          <w:p w14:paraId="25DEEB9B"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0.625</w:t>
            </w:r>
          </w:p>
        </w:tc>
      </w:tr>
      <w:tr w:rsidR="009A7A36" w14:paraId="41EE56C5" w14:textId="77777777" w:rsidTr="0095159F">
        <w:trPr>
          <w:trHeight w:val="20"/>
        </w:trPr>
        <w:tc>
          <w:tcPr>
            <w:tcW w:w="1418" w:type="dxa"/>
            <w:tcBorders>
              <w:bottom w:val="single" w:sz="12" w:space="0" w:color="auto"/>
            </w:tcBorders>
          </w:tcPr>
          <w:p w14:paraId="729D9929" w14:textId="77777777" w:rsidR="009A7A36" w:rsidRDefault="009A7A36" w:rsidP="0095159F">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bottom w:val="single" w:sz="12" w:space="0" w:color="auto"/>
            </w:tcBorders>
          </w:tcPr>
          <w:p w14:paraId="2309B142"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bottom w:val="single" w:sz="12" w:space="0" w:color="auto"/>
            </w:tcBorders>
          </w:tcPr>
          <w:p w14:paraId="45E1F217"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bottom w:val="single" w:sz="12" w:space="0" w:color="auto"/>
            </w:tcBorders>
          </w:tcPr>
          <w:p w14:paraId="08113047" w14:textId="77777777" w:rsidR="009A7A36" w:rsidRDefault="009A7A36" w:rsidP="0095159F">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bottom w:val="single" w:sz="12" w:space="0" w:color="auto"/>
            </w:tcBorders>
          </w:tcPr>
          <w:p w14:paraId="1675D80E"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0.375</w:t>
            </w:r>
          </w:p>
        </w:tc>
      </w:tr>
    </w:tbl>
    <w:p w14:paraId="6F839A8E" w14:textId="77777777" w:rsidR="009A7A36" w:rsidRDefault="009A7A36" w:rsidP="009A7A36">
      <w:pPr>
        <w:ind w:left="2268"/>
      </w:pPr>
    </w:p>
    <w:p w14:paraId="26CD355F" w14:textId="77777777" w:rsidR="009A7A36" w:rsidRDefault="009A7A36" w:rsidP="009A7A36">
      <w:pPr>
        <w:pStyle w:val="4Para4thlevel"/>
        <w:rPr>
          <w:lang w:eastAsia="en-GB"/>
        </w:rPr>
      </w:pPr>
      <w:r>
        <w:t>5.3.5.</w:t>
      </w:r>
      <w:r>
        <w:rPr>
          <w:lang w:eastAsia="en-GB"/>
        </w:rPr>
        <w:t>2.</w:t>
      </w:r>
      <w:r>
        <w:rPr>
          <w:lang w:eastAsia="en-GB"/>
        </w:rPr>
        <w:tab/>
        <w:t>Fluorescent materials</w:t>
      </w:r>
    </w:p>
    <w:p w14:paraId="298533B0" w14:textId="77777777" w:rsidR="009A7A36" w:rsidRDefault="009A7A36" w:rsidP="009A7A36">
      <w:pPr>
        <w:pStyle w:val="5para5thlevel"/>
      </w:pPr>
      <w:r>
        <w:t xml:space="preserve">5.3.5.2.1. </w:t>
      </w:r>
      <w:r>
        <w:tab/>
        <w:t>The fluorescent materials shall either be coloured in the mass or take the form of separate coatings applied to the surface of the triangle.</w:t>
      </w:r>
    </w:p>
    <w:p w14:paraId="761CA6EC" w14:textId="77777777" w:rsidR="009A7A36" w:rsidRDefault="009A7A36" w:rsidP="009A7A36">
      <w:pPr>
        <w:pStyle w:val="5para5thlevel"/>
        <w:rPr>
          <w:lang w:eastAsia="en-GB"/>
        </w:rPr>
      </w:pPr>
      <w:r>
        <w:t>5.3.5.</w:t>
      </w:r>
      <w:r>
        <w:rPr>
          <w:lang w:eastAsia="en-GB"/>
        </w:rPr>
        <w:t>2.2.</w:t>
      </w:r>
      <w:r>
        <w:rPr>
          <w:lang w:eastAsia="en-GB"/>
        </w:rPr>
        <w:tab/>
        <w:t>The testing of the colour of the fluorescent materials (daytime colour) of advance warning triangle of type 1 or type 2 shall be carried out according to the method described in paragraph 4.2.2. and the colour of the material in new condition shall be within an area of which the corner points are determined by the following coordinates as specified in Table 10:</w:t>
      </w:r>
    </w:p>
    <w:p w14:paraId="443CB095" w14:textId="77777777" w:rsidR="009A7A36" w:rsidRPr="00B34719" w:rsidRDefault="009A7A36" w:rsidP="009A7A36">
      <w:pPr>
        <w:pStyle w:val="NoSpacing"/>
        <w:spacing w:before="240"/>
        <w:ind w:left="2268"/>
        <w:rPr>
          <w:b/>
          <w:bCs/>
        </w:rPr>
      </w:pPr>
      <w:r w:rsidRPr="00B34719">
        <w:t>Table 10</w:t>
      </w:r>
    </w:p>
    <w:p w14:paraId="674F1FEA" w14:textId="77777777" w:rsidR="009A7A36" w:rsidRPr="0099742A" w:rsidRDefault="009A7A36" w:rsidP="009A7A36">
      <w:pPr>
        <w:pStyle w:val="NoSpacing"/>
        <w:spacing w:after="120"/>
        <w:ind w:left="2268"/>
        <w:rPr>
          <w:b/>
          <w:bCs/>
        </w:rPr>
      </w:pPr>
      <w:r w:rsidRPr="0099742A">
        <w:rPr>
          <w:b/>
          <w:bCs/>
        </w:rPr>
        <w:t>Colour coordinates of the fluorescent materials (daytime colour)</w:t>
      </w:r>
    </w:p>
    <w:tbl>
      <w:tblPr>
        <w:tblW w:w="6232"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9A7A36" w:rsidRPr="00D03A12" w14:paraId="3CD9F97B" w14:textId="77777777" w:rsidTr="0095159F">
        <w:trPr>
          <w:cantSplit/>
          <w:trHeight w:val="379"/>
        </w:trPr>
        <w:tc>
          <w:tcPr>
            <w:tcW w:w="1450" w:type="dxa"/>
            <w:tcBorders>
              <w:bottom w:val="single" w:sz="12" w:space="0" w:color="auto"/>
            </w:tcBorders>
          </w:tcPr>
          <w:p w14:paraId="61884167"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Point</w:t>
            </w:r>
          </w:p>
        </w:tc>
        <w:tc>
          <w:tcPr>
            <w:tcW w:w="1159" w:type="dxa"/>
            <w:tcBorders>
              <w:bottom w:val="single" w:sz="12" w:space="0" w:color="auto"/>
            </w:tcBorders>
          </w:tcPr>
          <w:p w14:paraId="4341EDC0" w14:textId="77777777" w:rsidR="009A7A36" w:rsidRPr="00D03A12" w:rsidRDefault="009A7A36" w:rsidP="0095159F">
            <w:pPr>
              <w:tabs>
                <w:tab w:val="right" w:pos="1134"/>
                <w:tab w:val="left" w:pos="1486"/>
                <w:tab w:val="left" w:pos="1843"/>
              </w:tabs>
              <w:spacing w:before="80" w:after="80" w:line="200" w:lineRule="exact"/>
              <w:jc w:val="center"/>
              <w:rPr>
                <w:b/>
                <w:bCs/>
                <w:i/>
                <w:sz w:val="16"/>
                <w:szCs w:val="16"/>
              </w:rPr>
            </w:pPr>
            <w:r w:rsidRPr="00D03A12">
              <w:rPr>
                <w:b/>
                <w:bCs/>
                <w:i/>
                <w:sz w:val="16"/>
                <w:szCs w:val="16"/>
              </w:rPr>
              <w:t>1</w:t>
            </w:r>
          </w:p>
        </w:tc>
        <w:tc>
          <w:tcPr>
            <w:tcW w:w="1159" w:type="dxa"/>
            <w:tcBorders>
              <w:bottom w:val="single" w:sz="12" w:space="0" w:color="auto"/>
            </w:tcBorders>
          </w:tcPr>
          <w:p w14:paraId="534AB6B7"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2</w:t>
            </w:r>
          </w:p>
        </w:tc>
        <w:tc>
          <w:tcPr>
            <w:tcW w:w="1159" w:type="dxa"/>
            <w:tcBorders>
              <w:bottom w:val="single" w:sz="12" w:space="0" w:color="auto"/>
            </w:tcBorders>
          </w:tcPr>
          <w:p w14:paraId="74506DC2"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3</w:t>
            </w:r>
          </w:p>
        </w:tc>
        <w:tc>
          <w:tcPr>
            <w:tcW w:w="1305" w:type="dxa"/>
            <w:tcBorders>
              <w:bottom w:val="single" w:sz="12" w:space="0" w:color="auto"/>
            </w:tcBorders>
          </w:tcPr>
          <w:p w14:paraId="4C8F9F2A"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4</w:t>
            </w:r>
          </w:p>
        </w:tc>
      </w:tr>
      <w:tr w:rsidR="009A7A36" w14:paraId="357A2686" w14:textId="77777777" w:rsidTr="0095159F">
        <w:trPr>
          <w:cantSplit/>
          <w:trHeight w:val="252"/>
        </w:trPr>
        <w:tc>
          <w:tcPr>
            <w:tcW w:w="1450" w:type="dxa"/>
            <w:tcBorders>
              <w:top w:val="single" w:sz="12" w:space="0" w:color="auto"/>
            </w:tcBorders>
          </w:tcPr>
          <w:p w14:paraId="1144BAC1" w14:textId="77777777" w:rsidR="009A7A36" w:rsidRDefault="009A7A36" w:rsidP="0095159F">
            <w:pPr>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tcBorders>
          </w:tcPr>
          <w:p w14:paraId="14BD3424" w14:textId="77777777" w:rsidR="009A7A36" w:rsidRDefault="009A7A36" w:rsidP="0095159F">
            <w:pPr>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tcBorders>
          </w:tcPr>
          <w:p w14:paraId="3985FB22"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tcBorders>
          </w:tcPr>
          <w:p w14:paraId="640007B7"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tcBorders>
          </w:tcPr>
          <w:p w14:paraId="7034D271"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0.690</w:t>
            </w:r>
          </w:p>
        </w:tc>
      </w:tr>
      <w:tr w:rsidR="009A7A36" w14:paraId="542F0BE2" w14:textId="77777777" w:rsidTr="0095159F">
        <w:trPr>
          <w:cantSplit/>
          <w:trHeight w:val="220"/>
        </w:trPr>
        <w:tc>
          <w:tcPr>
            <w:tcW w:w="1450" w:type="dxa"/>
            <w:tcBorders>
              <w:bottom w:val="single" w:sz="12" w:space="0" w:color="auto"/>
            </w:tcBorders>
          </w:tcPr>
          <w:p w14:paraId="2A24A4B1" w14:textId="77777777" w:rsidR="009A7A36" w:rsidRDefault="009A7A36" w:rsidP="0095159F">
            <w:pPr>
              <w:tabs>
                <w:tab w:val="right" w:pos="1134"/>
                <w:tab w:val="left" w:pos="1843"/>
              </w:tabs>
              <w:spacing w:before="40" w:after="40" w:line="220" w:lineRule="exact"/>
              <w:jc w:val="center"/>
              <w:rPr>
                <w:i/>
                <w:sz w:val="18"/>
                <w:szCs w:val="18"/>
              </w:rPr>
            </w:pPr>
            <w:r>
              <w:rPr>
                <w:i/>
                <w:sz w:val="18"/>
                <w:szCs w:val="18"/>
              </w:rPr>
              <w:t>y</w:t>
            </w:r>
          </w:p>
        </w:tc>
        <w:tc>
          <w:tcPr>
            <w:tcW w:w="1159" w:type="dxa"/>
            <w:tcBorders>
              <w:bottom w:val="single" w:sz="12" w:space="0" w:color="auto"/>
            </w:tcBorders>
          </w:tcPr>
          <w:p w14:paraId="5ACEF51D" w14:textId="77777777" w:rsidR="009A7A36" w:rsidRDefault="009A7A36" w:rsidP="0095159F">
            <w:pPr>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bottom w:val="single" w:sz="12" w:space="0" w:color="auto"/>
            </w:tcBorders>
          </w:tcPr>
          <w:p w14:paraId="509E3911"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0.404</w:t>
            </w:r>
          </w:p>
        </w:tc>
        <w:tc>
          <w:tcPr>
            <w:tcW w:w="1159" w:type="dxa"/>
            <w:tcBorders>
              <w:bottom w:val="single" w:sz="12" w:space="0" w:color="auto"/>
            </w:tcBorders>
          </w:tcPr>
          <w:p w14:paraId="610031B7"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0.315</w:t>
            </w:r>
          </w:p>
        </w:tc>
        <w:tc>
          <w:tcPr>
            <w:tcW w:w="1305" w:type="dxa"/>
            <w:tcBorders>
              <w:bottom w:val="single" w:sz="12" w:space="0" w:color="auto"/>
            </w:tcBorders>
          </w:tcPr>
          <w:p w14:paraId="5F8032F0"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0.310</w:t>
            </w:r>
          </w:p>
        </w:tc>
      </w:tr>
    </w:tbl>
    <w:p w14:paraId="2BE7D01E" w14:textId="77777777" w:rsidR="009A7A36" w:rsidRDefault="009A7A36" w:rsidP="009A7A36">
      <w:pPr>
        <w:ind w:left="2268"/>
      </w:pPr>
    </w:p>
    <w:p w14:paraId="7727E1C4" w14:textId="77777777" w:rsidR="009A7A36" w:rsidRDefault="009A7A36" w:rsidP="009A7A36">
      <w:pPr>
        <w:pStyle w:val="5para5thlevel"/>
        <w:rPr>
          <w:lang w:eastAsia="en-GB"/>
        </w:rPr>
      </w:pPr>
      <w:r>
        <w:rPr>
          <w:lang w:eastAsia="en-GB"/>
        </w:rPr>
        <w:t>5.3.5.2.3.</w:t>
      </w:r>
      <w:r>
        <w:rPr>
          <w:lang w:eastAsia="en-GB"/>
        </w:rPr>
        <w:tab/>
        <w:t xml:space="preserve">The testing of the luminance factor of the fluorescent materials shall be carried out according to the method described </w:t>
      </w:r>
      <w:r w:rsidRPr="00004204">
        <w:rPr>
          <w:lang w:eastAsia="en-GB"/>
        </w:rPr>
        <w:t>in Part 6 of Annex 6.</w:t>
      </w:r>
    </w:p>
    <w:p w14:paraId="500D185C" w14:textId="77777777" w:rsidR="009A7A36" w:rsidRDefault="009A7A36" w:rsidP="009A7A36">
      <w:pPr>
        <w:widowControl w:val="0"/>
        <w:spacing w:after="120"/>
        <w:ind w:left="2268" w:right="1134"/>
        <w:jc w:val="both"/>
        <w:rPr>
          <w:lang w:eastAsia="en-GB"/>
        </w:rPr>
      </w:pPr>
      <w:r>
        <w:rPr>
          <w:lang w:eastAsia="en-GB"/>
        </w:rPr>
        <w:t>The luminance factor</w:t>
      </w:r>
      <w:r w:rsidRPr="00F15861">
        <w:rPr>
          <w:highlight w:val="lightGray"/>
          <w:lang w:eastAsia="en-GB"/>
        </w:rPr>
        <w:t>,</w:t>
      </w:r>
      <w:r>
        <w:rPr>
          <w:lang w:eastAsia="en-GB"/>
        </w:rPr>
        <w:t xml:space="preserve"> including the luminance by reflection and fluorescence</w:t>
      </w:r>
      <w:r w:rsidRPr="00F15861">
        <w:rPr>
          <w:highlight w:val="lightGray"/>
          <w:lang w:eastAsia="en-GB"/>
        </w:rPr>
        <w:t>,</w:t>
      </w:r>
      <w:r>
        <w:rPr>
          <w:lang w:eastAsia="en-GB"/>
        </w:rPr>
        <w:t xml:space="preserve"> shall be:</w:t>
      </w:r>
    </w:p>
    <w:p w14:paraId="216C5A84" w14:textId="77777777" w:rsidR="009A7A36" w:rsidRDefault="009A7A36" w:rsidP="009A7A36">
      <w:pPr>
        <w:pStyle w:val="para"/>
        <w:ind w:firstLine="0"/>
        <w:rPr>
          <w:lang w:val="en-US" w:eastAsia="en-GB"/>
        </w:rPr>
      </w:pPr>
      <w:r>
        <w:rPr>
          <w:lang w:val="en-US" w:eastAsia="en-GB"/>
        </w:rPr>
        <w:t>(a)</w:t>
      </w:r>
      <w:r>
        <w:rPr>
          <w:lang w:val="en-US" w:eastAsia="en-GB"/>
        </w:rPr>
        <w:tab/>
      </w:r>
      <w:r>
        <w:t>For</w:t>
      </w:r>
      <w:r>
        <w:rPr>
          <w:lang w:val="en-US" w:eastAsia="en-GB"/>
        </w:rPr>
        <w:t xml:space="preserve"> advance warning triangle of type 1,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val="en-US" w:eastAsia="en-GB"/>
        </w:rPr>
        <w:t xml:space="preserve"> </w:t>
      </w:r>
      <w:r>
        <w:rPr>
          <w:lang w:eastAsia="en-GB"/>
        </w:rPr>
        <w:t xml:space="preserve">≥ </w:t>
      </w:r>
      <w:r>
        <w:rPr>
          <w:lang w:val="en-US" w:eastAsia="en-GB"/>
        </w:rPr>
        <w:t>0.3; and</w:t>
      </w:r>
    </w:p>
    <w:p w14:paraId="54D92C4E" w14:textId="77777777" w:rsidR="009A7A36" w:rsidRDefault="009A7A36" w:rsidP="009A7A36">
      <w:pPr>
        <w:pStyle w:val="para"/>
        <w:ind w:firstLine="0"/>
        <w:rPr>
          <w:lang w:val="en-US" w:eastAsia="en-GB"/>
        </w:rPr>
      </w:pPr>
      <w:r>
        <w:rPr>
          <w:lang w:val="en-US" w:eastAsia="en-GB"/>
        </w:rPr>
        <w:t>(b)</w:t>
      </w:r>
      <w:r>
        <w:rPr>
          <w:lang w:val="en-US" w:eastAsia="en-GB"/>
        </w:rPr>
        <w:tab/>
        <w:t xml:space="preserve">For advance warning triangle of type 2,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t xml:space="preserve"> </w:t>
      </w:r>
      <w:r>
        <w:rPr>
          <w:lang w:eastAsia="en-GB"/>
        </w:rPr>
        <w:t xml:space="preserve">≥ </w:t>
      </w:r>
      <w:r>
        <w:t>0.</w:t>
      </w:r>
      <w:r>
        <w:rPr>
          <w:lang w:val="en-US" w:eastAsia="en-GB"/>
        </w:rPr>
        <w:t>25.</w:t>
      </w:r>
    </w:p>
    <w:p w14:paraId="2A858893" w14:textId="77777777" w:rsidR="009A7A36" w:rsidRDefault="009A7A36" w:rsidP="009A7A36">
      <w:pPr>
        <w:pStyle w:val="4Para4thlevel"/>
      </w:pPr>
      <w:r>
        <w:t>5.3.5.3.</w:t>
      </w:r>
      <w:r>
        <w:tab/>
      </w:r>
      <w:r>
        <w:rPr>
          <w:lang w:eastAsia="en-GB"/>
        </w:rPr>
        <w:t>The</w:t>
      </w:r>
      <w:r>
        <w:t xml:space="preserve"> largest measured trichromatic coordinate y value according to paragraph 4.2.1. (night time colour) shall be smaller or equal to the largest measured trichromatic coordinate y value according to paragraph 4.</w:t>
      </w:r>
      <w:r>
        <w:rPr>
          <w:bCs/>
        </w:rPr>
        <w:t>2.2.</w:t>
      </w:r>
      <w:r>
        <w:t xml:space="preserve"> (daytime colour).</w:t>
      </w:r>
    </w:p>
    <w:p w14:paraId="5FD539E1" w14:textId="77777777" w:rsidR="009A7A36" w:rsidRDefault="009A7A36" w:rsidP="009A7A36">
      <w:pPr>
        <w:pStyle w:val="4Para4thlevel"/>
        <w:rPr>
          <w:lang w:eastAsia="ja-JP"/>
        </w:rPr>
      </w:pPr>
      <w:r>
        <w:rPr>
          <w:lang w:eastAsia="ja-JP"/>
        </w:rPr>
        <w:t>5.3.5.4.</w:t>
      </w:r>
      <w:r>
        <w:rPr>
          <w:lang w:eastAsia="ja-JP"/>
        </w:rPr>
        <w:tab/>
        <w:t>Requirements after weathering</w:t>
      </w:r>
    </w:p>
    <w:p w14:paraId="121A5BB6" w14:textId="77777777" w:rsidR="009A7A36" w:rsidRDefault="009A7A36" w:rsidP="009A7A36">
      <w:pPr>
        <w:widowControl w:val="0"/>
        <w:spacing w:after="120"/>
        <w:ind w:left="2268" w:right="1134" w:hanging="1134"/>
        <w:jc w:val="both"/>
        <w:rPr>
          <w:lang w:eastAsia="ja-JP"/>
        </w:rPr>
      </w:pPr>
      <w:r>
        <w:rPr>
          <w:lang w:eastAsia="ja-JP"/>
        </w:rPr>
        <w:tab/>
        <w:t>When tested according to Part</w:t>
      </w:r>
      <w:r>
        <w:t xml:space="preserve"> 6 of </w:t>
      </w:r>
      <w:r>
        <w:rPr>
          <w:lang w:eastAsia="ja-JP"/>
        </w:rPr>
        <w:t>Annex 6, the following conditions shall be fulfilled:</w:t>
      </w:r>
    </w:p>
    <w:p w14:paraId="183D08F8" w14:textId="77777777" w:rsidR="009A7A36" w:rsidRDefault="009A7A36" w:rsidP="009A7A36">
      <w:pPr>
        <w:pStyle w:val="5para5thlevel"/>
      </w:pPr>
      <w:r>
        <w:rPr>
          <w:rFonts w:hint="eastAsia"/>
          <w:lang w:eastAsia="ja-JP"/>
        </w:rPr>
        <w:t>5.3.</w:t>
      </w:r>
      <w:r>
        <w:rPr>
          <w:lang w:eastAsia="ja-JP"/>
        </w:rPr>
        <w:t>5</w:t>
      </w:r>
      <w:r>
        <w:rPr>
          <w:rFonts w:hint="eastAsia"/>
          <w:lang w:eastAsia="ja-JP"/>
        </w:rPr>
        <w:t>.</w:t>
      </w:r>
      <w:r>
        <w:rPr>
          <w:lang w:eastAsia="ja-JP"/>
        </w:rPr>
        <w:t>4</w:t>
      </w:r>
      <w:r>
        <w:rPr>
          <w:rFonts w:hint="eastAsia"/>
          <w:lang w:eastAsia="ja-JP"/>
        </w:rPr>
        <w:t xml:space="preserve">.1. </w:t>
      </w:r>
      <w:r>
        <w:rPr>
          <w:lang w:eastAsia="ja-JP"/>
        </w:rPr>
        <w:tab/>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t>and shall not have increased by more than 0.05.</w:t>
      </w:r>
    </w:p>
    <w:p w14:paraId="788DE03E" w14:textId="77777777" w:rsidR="009A7A36" w:rsidRDefault="009A7A36" w:rsidP="009A7A36">
      <w:pPr>
        <w:pStyle w:val="5para5thlevel"/>
      </w:pPr>
      <w:r>
        <w:rPr>
          <w:rFonts w:hint="eastAsia"/>
          <w:lang w:eastAsia="ja-JP"/>
        </w:rPr>
        <w:t>5</w:t>
      </w:r>
      <w:r>
        <w:rPr>
          <w:lang w:eastAsia="ja-JP"/>
        </w:rPr>
        <w:t>.3.5.4.2.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w:t>
      </w:r>
      <w:r>
        <w:lastRenderedPageBreak/>
        <w:t xml:space="preserve">the tests of paragraph 5.3.7.1.7. in a previous approval test, the test need not be repeated; a corresponding note shall be entered under item </w:t>
      </w:r>
      <w:r>
        <w:rPr>
          <w:rFonts w:hint="eastAsia"/>
          <w:lang w:eastAsia="ja-JP"/>
        </w:rPr>
        <w:t>9</w:t>
      </w:r>
      <w:r>
        <w:t xml:space="preserve"> ("Remarks") in the communication concerning approval (Annex 1).</w:t>
      </w:r>
    </w:p>
    <w:p w14:paraId="75E095AB" w14:textId="77777777" w:rsidR="009A7A36" w:rsidRDefault="009A7A36" w:rsidP="009A7A36">
      <w:pPr>
        <w:pStyle w:val="3para3rdlevel"/>
      </w:pPr>
      <w:r>
        <w:t>5.3.6.</w:t>
      </w:r>
      <w:r>
        <w:tab/>
        <w:t xml:space="preserve">Special specification (tests) / resistance to external agents </w:t>
      </w:r>
    </w:p>
    <w:p w14:paraId="43DAB7BC" w14:textId="77777777" w:rsidR="009A7A36" w:rsidRDefault="009A7A36" w:rsidP="009A7A36">
      <w:pPr>
        <w:pStyle w:val="4Para4thlevel"/>
      </w:pPr>
      <w:r>
        <w:t>5.3.6.1.</w:t>
      </w:r>
      <w:r>
        <w:tab/>
        <w:t>Resistance to weathering</w:t>
      </w:r>
    </w:p>
    <w:p w14:paraId="38C76F74" w14:textId="77777777" w:rsidR="009A7A36" w:rsidRDefault="009A7A36" w:rsidP="009A7A36">
      <w:pPr>
        <w:widowControl w:val="0"/>
        <w:spacing w:after="120"/>
        <w:ind w:left="2268" w:right="1134"/>
        <w:jc w:val="both"/>
      </w:pPr>
      <w:r>
        <w:t>A specimen shall be subjected to a test as specified in</w:t>
      </w:r>
      <w:r w:rsidRPr="00850390">
        <w:t xml:space="preserve"> </w:t>
      </w:r>
      <w:r>
        <w:t>Part 6 of Annex 6.</w:t>
      </w:r>
    </w:p>
    <w:p w14:paraId="560B8BE8" w14:textId="77777777" w:rsidR="009A7A36" w:rsidRDefault="009A7A36" w:rsidP="009A7A36">
      <w:pPr>
        <w:pStyle w:val="4Para4thlevel"/>
      </w:pPr>
      <w:r>
        <w:t>5.3.6.2.</w:t>
      </w:r>
      <w:r>
        <w:tab/>
        <w:t>Resistance to fuels</w:t>
      </w:r>
    </w:p>
    <w:p w14:paraId="14032A29" w14:textId="77777777" w:rsidR="009A7A36" w:rsidRDefault="009A7A36" w:rsidP="009A7A36">
      <w:pPr>
        <w:widowControl w:val="0"/>
        <w:spacing w:after="120"/>
        <w:ind w:left="2268" w:right="1134"/>
        <w:jc w:val="both"/>
      </w:pPr>
      <w:r>
        <w:tab/>
        <w:t>A specimen of the sample unit shall be subjected to a test as specified in Part 1 of Annex 7.</w:t>
      </w:r>
    </w:p>
    <w:p w14:paraId="5875296E" w14:textId="77777777" w:rsidR="009A7A36" w:rsidRDefault="009A7A36" w:rsidP="009A7A36">
      <w:pPr>
        <w:pStyle w:val="4Para4thlevel"/>
      </w:pPr>
      <w:r>
        <w:t>5.3.6.3.</w:t>
      </w:r>
      <w:r>
        <w:tab/>
        <w:t>Resistance to heat</w:t>
      </w:r>
    </w:p>
    <w:p w14:paraId="21C34631" w14:textId="77777777" w:rsidR="009A7A36" w:rsidRDefault="009A7A36" w:rsidP="009A7A36">
      <w:pPr>
        <w:widowControl w:val="0"/>
        <w:spacing w:after="120"/>
        <w:ind w:left="2268" w:right="1134"/>
        <w:jc w:val="both"/>
      </w:pPr>
      <w:r>
        <w:tab/>
        <w:t>A specimen of the sample unit shall be subjected to a test as specified in Annex 9.</w:t>
      </w:r>
    </w:p>
    <w:p w14:paraId="5B68887C" w14:textId="77777777" w:rsidR="009A7A36" w:rsidRDefault="009A7A36" w:rsidP="009A7A36">
      <w:pPr>
        <w:pStyle w:val="4Para4thlevel"/>
      </w:pPr>
      <w:r>
        <w:t>5.3.6.4.</w:t>
      </w:r>
      <w:r>
        <w:tab/>
        <w:t>Resistance to penetration of water</w:t>
      </w:r>
    </w:p>
    <w:p w14:paraId="5448F036" w14:textId="77777777" w:rsidR="009A7A36" w:rsidRDefault="009A7A36" w:rsidP="009A7A36">
      <w:pPr>
        <w:widowControl w:val="0"/>
        <w:spacing w:after="120"/>
        <w:ind w:left="2268" w:right="1134"/>
        <w:jc w:val="both"/>
      </w:pPr>
      <w:r>
        <w:tab/>
        <w:t>A specimen of the sample unit shall be subjected to a test as specified in</w:t>
      </w:r>
      <w:r w:rsidRPr="00850390">
        <w:t xml:space="preserve"> </w:t>
      </w:r>
      <w:r>
        <w:t>Part 2 of Annex 6.</w:t>
      </w:r>
    </w:p>
    <w:p w14:paraId="0D34286E" w14:textId="77777777" w:rsidR="009A7A36" w:rsidRDefault="009A7A36" w:rsidP="009A7A36">
      <w:pPr>
        <w:pStyle w:val="4Para4thlevel"/>
      </w:pPr>
      <w:r>
        <w:t>5.3.6.5.</w:t>
      </w:r>
      <w:r>
        <w:tab/>
      </w:r>
      <w:r>
        <w:tab/>
        <w:t>Wind test</w:t>
      </w:r>
    </w:p>
    <w:p w14:paraId="24FFAB27" w14:textId="77777777" w:rsidR="009A7A36" w:rsidRDefault="009A7A36" w:rsidP="009A7A36">
      <w:pPr>
        <w:widowControl w:val="0"/>
        <w:spacing w:after="120"/>
        <w:ind w:left="2268" w:right="1134"/>
        <w:jc w:val="both"/>
      </w:pPr>
      <w:r>
        <w:tab/>
        <w:t xml:space="preserve">A specimen of a complete plate shall be subjected to a test of </w:t>
      </w:r>
      <w:hyperlink r:id="rId14" w:anchor="_Toc369177402" w:history="1">
        <w:r w:rsidRPr="0099742A">
          <w:t>rigidity</w:t>
        </w:r>
      </w:hyperlink>
      <w:r>
        <w:t xml:space="preserve"> of plates as specified in Annex 9.</w:t>
      </w:r>
    </w:p>
    <w:p w14:paraId="7F55AA91" w14:textId="77777777" w:rsidR="009A7A36" w:rsidRDefault="009A7A36" w:rsidP="009A7A36">
      <w:pPr>
        <w:pStyle w:val="4Para4thlevel"/>
      </w:pPr>
      <w:r>
        <w:t>5.3.6.6.</w:t>
      </w:r>
      <w:r>
        <w:tab/>
        <w:t>Test of clearance to ground</w:t>
      </w:r>
    </w:p>
    <w:p w14:paraId="147D6DBF" w14:textId="77777777" w:rsidR="009A7A36" w:rsidRDefault="009A7A36" w:rsidP="009A7A36">
      <w:pPr>
        <w:widowControl w:val="0"/>
        <w:spacing w:after="120"/>
        <w:ind w:left="2268" w:right="1134"/>
        <w:jc w:val="both"/>
      </w:pPr>
      <w:r>
        <w:t>A specimen of the sample unit shall be subjected to a test as specified in Annex 9.</w:t>
      </w:r>
    </w:p>
    <w:p w14:paraId="2AE7EF9C" w14:textId="77777777" w:rsidR="009A7A36" w:rsidRDefault="009A7A36" w:rsidP="009A7A36">
      <w:pPr>
        <w:spacing w:after="120"/>
        <w:ind w:left="2268" w:right="1134" w:hanging="1134"/>
        <w:jc w:val="both"/>
        <w:rPr>
          <w:color w:val="000000" w:themeColor="text1"/>
        </w:rPr>
      </w:pPr>
      <w:r>
        <w:rPr>
          <w:color w:val="000000" w:themeColor="text1"/>
        </w:rPr>
        <w:t>5.3.7.</w:t>
      </w:r>
      <w:r>
        <w:rPr>
          <w:color w:val="000000" w:themeColor="text1"/>
        </w:rPr>
        <w:tab/>
      </w:r>
      <w:r>
        <w:rPr>
          <w:color w:val="000000" w:themeColor="text1"/>
        </w:rPr>
        <w:tab/>
        <w:t xml:space="preserve">Chronological order </w:t>
      </w:r>
    </w:p>
    <w:p w14:paraId="1EE0087E" w14:textId="77777777" w:rsidR="009A7A36" w:rsidRDefault="009A7A36" w:rsidP="009A7A36">
      <w:pPr>
        <w:pStyle w:val="4Para4thlevel"/>
      </w:pPr>
      <w:r>
        <w:t>5.3.7.1.</w:t>
      </w:r>
      <w:r>
        <w:tab/>
      </w:r>
      <w:r>
        <w:tab/>
        <w:t>General</w:t>
      </w:r>
    </w:p>
    <w:p w14:paraId="13B294EE" w14:textId="77777777" w:rsidR="009A7A36" w:rsidRDefault="009A7A36" w:rsidP="009A7A36">
      <w:pPr>
        <w:pStyle w:val="5para5thlevel"/>
      </w:pPr>
      <w:r>
        <w:t>5.3.7.1.1.</w:t>
      </w:r>
      <w:r>
        <w:tab/>
        <w:t>The applicant shall submit samples, as mentioned in paragraph 3.1., for approval.</w:t>
      </w:r>
    </w:p>
    <w:p w14:paraId="4508290E" w14:textId="77777777" w:rsidR="009A7A36" w:rsidRDefault="009A7A36" w:rsidP="009A7A36">
      <w:pPr>
        <w:pStyle w:val="5para5thlevel"/>
      </w:pPr>
      <w:r>
        <w:t>5.3.7.1.2.</w:t>
      </w:r>
      <w:r>
        <w:tab/>
        <w:t>After verification of the general specifications in paragraph 4. and the specifications of the shape and the dimensions identified in Figure A5-VIII or Figure A5-IX, all samples shall be subjected to the heat resistance test in Annex 9 and examined after at least one hour of rest.</w:t>
      </w:r>
    </w:p>
    <w:p w14:paraId="651BD992" w14:textId="77777777" w:rsidR="009A7A36" w:rsidRDefault="009A7A36" w:rsidP="009A7A36">
      <w:pPr>
        <w:pStyle w:val="5para5thlevel"/>
      </w:pPr>
      <w:r>
        <w:t>5.3.7.1.3.</w:t>
      </w:r>
      <w:r>
        <w:tab/>
        <w:t>The R</w:t>
      </w:r>
      <w:r>
        <w:rPr>
          <w:vertAlign w:val="subscript"/>
        </w:rPr>
        <w:t>I</w:t>
      </w:r>
      <w:r>
        <w:t xml:space="preserve"> value of the four samples of the advance warning triangles submitted is measured at an observation angle of 20' and at an illumination angle with the components β</w:t>
      </w:r>
      <w:r>
        <w:rPr>
          <w:vertAlign w:val="subscript"/>
        </w:rPr>
        <w:t>1</w:t>
      </w:r>
      <w:r>
        <w:t xml:space="preserve"> = 0°, β</w:t>
      </w:r>
      <w:r>
        <w:rPr>
          <w:vertAlign w:val="subscript"/>
        </w:rPr>
        <w:t>2</w:t>
      </w:r>
      <w:r>
        <w:t xml:space="preserve"> = ± 5°; this test is carried out in accordance with the method described in paragraph 4.</w:t>
      </w:r>
    </w:p>
    <w:p w14:paraId="7876ADEC" w14:textId="77777777" w:rsidR="009A7A36" w:rsidRDefault="009A7A36" w:rsidP="009A7A36">
      <w:pPr>
        <w:pStyle w:val="5para5thlevel"/>
      </w:pPr>
      <w:r>
        <w:t>5.3.7.1.4.</w:t>
      </w:r>
      <w:r>
        <w:tab/>
        <w:t>The two samples with the smallest and the largest R</w:t>
      </w:r>
      <w:r>
        <w:rPr>
          <w:vertAlign w:val="subscript"/>
        </w:rPr>
        <w:t>I</w:t>
      </w:r>
      <w:r>
        <w:t xml:space="preserve"> value in the tests according to paragraph 5.9.7.1.3. shall be subsequently subjected to the following tests:</w:t>
      </w:r>
    </w:p>
    <w:p w14:paraId="7BFB288C" w14:textId="77777777" w:rsidR="009A7A36" w:rsidRDefault="009A7A36" w:rsidP="009A7A36">
      <w:pPr>
        <w:pStyle w:val="7para7thlevel"/>
        <w:rPr>
          <w:strike/>
        </w:rPr>
      </w:pPr>
      <w:r>
        <w:t>5.3.7.1.4.1.</w:t>
      </w:r>
      <w:r>
        <w:tab/>
        <w:t>Measurement of the values of the R</w:t>
      </w:r>
      <w:r>
        <w:rPr>
          <w:vertAlign w:val="subscript"/>
        </w:rPr>
        <w:t>I</w:t>
      </w:r>
      <w:r>
        <w:t xml:space="preserve"> in respect of the observation and illumination angles referred to in paragraph 5.3.4. according to the method described in paragraph 4. </w:t>
      </w:r>
    </w:p>
    <w:p w14:paraId="6D4F7FC3" w14:textId="77777777" w:rsidR="009A7A36" w:rsidRDefault="009A7A36" w:rsidP="009A7A36">
      <w:pPr>
        <w:pStyle w:val="7para7thlevel"/>
      </w:pPr>
      <w:r>
        <w:t>5.3.7.1.4.2.</w:t>
      </w:r>
      <w:r>
        <w:tab/>
        <w:t>Testing of the colour of the retro-reflected light according to paragraph 4.2. on the sample with the highest R</w:t>
      </w:r>
      <w:r>
        <w:rPr>
          <w:vertAlign w:val="subscript"/>
        </w:rPr>
        <w:t>I</w:t>
      </w:r>
      <w:r>
        <w:t xml:space="preserve"> concerned shall be examined.</w:t>
      </w:r>
    </w:p>
    <w:p w14:paraId="1DE55441" w14:textId="77777777" w:rsidR="009A7A36" w:rsidRDefault="009A7A36" w:rsidP="009A7A36">
      <w:pPr>
        <w:pStyle w:val="7para7thlevel"/>
      </w:pPr>
      <w:r>
        <w:t>5.3.7.1.4.3.</w:t>
      </w:r>
      <w:r>
        <w:tab/>
        <w:t>Test of clearance to ground according to Annex 9 paragraph 1.</w:t>
      </w:r>
    </w:p>
    <w:p w14:paraId="01DDF132" w14:textId="77777777" w:rsidR="009A7A36" w:rsidRDefault="009A7A36" w:rsidP="009A7A36">
      <w:pPr>
        <w:pStyle w:val="7para7thlevel"/>
      </w:pPr>
      <w:r>
        <w:t>5.3.7.1.4.4.</w:t>
      </w:r>
      <w:r>
        <w:tab/>
        <w:t>Mechanical solidity test according to Annex 9 paragraph 2.</w:t>
      </w:r>
    </w:p>
    <w:p w14:paraId="3A7ACBC1" w14:textId="77777777" w:rsidR="009A7A36" w:rsidRDefault="009A7A36" w:rsidP="009A7A36">
      <w:pPr>
        <w:pStyle w:val="5para5thlevel"/>
      </w:pPr>
      <w:r>
        <w:t>5.3.7.1.5.</w:t>
      </w:r>
      <w:r>
        <w:tab/>
        <w:t>One sample other than those referred to in paragraph 5.3.7.1.4. shall be subjected to the following tests:</w:t>
      </w:r>
    </w:p>
    <w:p w14:paraId="13E774A0" w14:textId="77777777" w:rsidR="009A7A36" w:rsidRDefault="009A7A36" w:rsidP="009A7A36">
      <w:pPr>
        <w:pStyle w:val="7para7thlevel"/>
      </w:pPr>
      <w:r>
        <w:lastRenderedPageBreak/>
        <w:t>5.3.7.1.5.1.</w:t>
      </w:r>
      <w:r>
        <w:tab/>
        <w:t>Testing of resistance to penetration of water into the retro-reflective device according to Part 2 of Annex 6 or if relevant, of the mirror-backed reverse side of the retro-reflective device, according to Part 5 of Annex 6.</w:t>
      </w:r>
    </w:p>
    <w:p w14:paraId="3171C982" w14:textId="77777777" w:rsidR="009A7A36" w:rsidRDefault="009A7A36" w:rsidP="009A7A36">
      <w:pPr>
        <w:pStyle w:val="5para5thlevel"/>
      </w:pPr>
      <w:r>
        <w:t>5.3.7.1.6.</w:t>
      </w:r>
      <w:r>
        <w:tab/>
        <w:t>The second sample, other than those referred to in paragraph 5.3.7.1.4., shall be subjected to the following tests:</w:t>
      </w:r>
    </w:p>
    <w:p w14:paraId="754C6095" w14:textId="77777777" w:rsidR="009A7A36" w:rsidRDefault="009A7A36" w:rsidP="009A7A36">
      <w:pPr>
        <w:pStyle w:val="7para7thlevel"/>
      </w:pPr>
      <w:r>
        <w:t>5.3.7.1.6.1.</w:t>
      </w:r>
      <w:r>
        <w:tab/>
        <w:t>Water test according to Part 2 of Annex 6.</w:t>
      </w:r>
    </w:p>
    <w:p w14:paraId="0E22249A" w14:textId="77777777" w:rsidR="009A7A36" w:rsidRDefault="009A7A36" w:rsidP="009A7A36">
      <w:pPr>
        <w:pStyle w:val="7para7thlevel"/>
      </w:pPr>
      <w:r>
        <w:t>5.3.7.1.6.2.</w:t>
      </w:r>
      <w:r>
        <w:tab/>
        <w:t>Testing of resistance to fuels according to Part 1 of Annex 7.</w:t>
      </w:r>
    </w:p>
    <w:p w14:paraId="4EE2CDC9" w14:textId="77777777" w:rsidR="009A7A36" w:rsidRDefault="009A7A36" w:rsidP="009A7A36">
      <w:pPr>
        <w:pStyle w:val="7para7thlevel"/>
      </w:pPr>
      <w:r>
        <w:t>5.3.7.1.6.3.</w:t>
      </w:r>
      <w:r>
        <w:tab/>
        <w:t>Test of stability against wind according to Annex 9.</w:t>
      </w:r>
    </w:p>
    <w:p w14:paraId="6DFD6771" w14:textId="77777777" w:rsidR="009A7A36" w:rsidRDefault="009A7A36" w:rsidP="009A7A36">
      <w:pPr>
        <w:pStyle w:val="5para5thlevel"/>
      </w:pPr>
      <w:r>
        <w:t>5.3.7.1.7.</w:t>
      </w:r>
      <w:r>
        <w:tab/>
        <w:t>After the tests specified in paragraph 5.3.7.1.4., the two samples submitted according to paragraph 3.1. shall be subjected to the following tests:</w:t>
      </w:r>
    </w:p>
    <w:p w14:paraId="2D764892" w14:textId="77777777" w:rsidR="009A7A36" w:rsidRDefault="009A7A36" w:rsidP="009A7A36">
      <w:pPr>
        <w:pStyle w:val="7para7thlevel"/>
      </w:pPr>
      <w:r>
        <w:t>5.3.7.1.7.1.</w:t>
      </w:r>
      <w:r>
        <w:tab/>
        <w:t>Colour test according to paragraph 4.2.;</w:t>
      </w:r>
    </w:p>
    <w:p w14:paraId="2DCADFE2" w14:textId="77777777" w:rsidR="009A7A36" w:rsidRDefault="009A7A36" w:rsidP="009A7A36">
      <w:pPr>
        <w:pStyle w:val="7para7thlevel"/>
      </w:pPr>
      <w:r>
        <w:t>5.3.7.1.7.2.</w:t>
      </w:r>
      <w:r>
        <w:tab/>
        <w:t xml:space="preserve">Test of the luminance factor according to </w:t>
      </w:r>
      <w:r w:rsidRPr="00D11F26">
        <w:t>paragraph 4.3.</w:t>
      </w:r>
      <w:r>
        <w:t>;</w:t>
      </w:r>
    </w:p>
    <w:p w14:paraId="5AFBA895" w14:textId="77777777" w:rsidR="009A7A36" w:rsidRDefault="009A7A36" w:rsidP="009A7A36">
      <w:pPr>
        <w:pStyle w:val="7para7thlevel"/>
      </w:pPr>
      <w:r>
        <w:t>5.3.7.1.7.3.</w:t>
      </w:r>
      <w:r>
        <w:tab/>
        <w:t>Test of resistance to weathering according to Part 6 of Annex 6.</w:t>
      </w:r>
    </w:p>
    <w:p w14:paraId="037F40E9" w14:textId="77777777" w:rsidR="009A7A36" w:rsidRDefault="009A7A36" w:rsidP="009A7A36">
      <w:pPr>
        <w:pStyle w:val="7para7thlevel"/>
        <w:ind w:hanging="1275"/>
      </w:pPr>
      <w:r>
        <w:rPr>
          <w:rFonts w:hint="eastAsia"/>
          <w:lang w:eastAsia="ja-JP"/>
        </w:rPr>
        <w:t>5.3.7.1.7.3.1.</w:t>
      </w:r>
      <w:r>
        <w:rPr>
          <w:lang w:eastAsia="ja-JP"/>
        </w:rPr>
        <w:tab/>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of this Regulation.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rPr>
          <w:lang w:eastAsia="ja-JP"/>
        </w:rPr>
        <w:t xml:space="preserve">above </w:t>
      </w:r>
      <w:r>
        <w:t>of this Regulation and shall not have increased by more than 5 per cent compared with the value ascertained according to paragraph 5.3.7.1.7.2. above.</w:t>
      </w:r>
    </w:p>
    <w:p w14:paraId="43E9E9E2" w14:textId="77777777" w:rsidR="009A7A36" w:rsidRDefault="009A7A36" w:rsidP="009A7A36">
      <w:pPr>
        <w:pStyle w:val="7para7thlevel"/>
        <w:ind w:hanging="1275"/>
        <w:rPr>
          <w:b/>
          <w:sz w:val="28"/>
          <w:lang w:eastAsia="fr-FR"/>
        </w:rPr>
      </w:pPr>
      <w:r>
        <w:rPr>
          <w:rFonts w:hint="eastAsia"/>
          <w:lang w:eastAsia="ja-JP"/>
        </w:rPr>
        <w:t>5</w:t>
      </w:r>
      <w:r>
        <w:rPr>
          <w:lang w:eastAsia="ja-JP"/>
        </w:rPr>
        <w:t>.3.7.1.7.3.2.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rFonts w:hint="eastAsia"/>
          <w:lang w:eastAsia="ja-JP"/>
        </w:rPr>
        <w:t>9</w:t>
      </w:r>
      <w:r>
        <w:rPr>
          <w:lang w:eastAsia="ja-JP"/>
        </w:rPr>
        <w:t>.</w:t>
      </w:r>
      <w:r>
        <w:t xml:space="preserve"> ("Remarks") in the communication concerning approval (Annex 1 to this Regulation).</w:t>
      </w:r>
    </w:p>
    <w:p w14:paraId="7FBE68A0" w14:textId="77777777" w:rsidR="009A7A36" w:rsidRPr="00D40DC1" w:rsidRDefault="009A7A36" w:rsidP="009A7A36">
      <w:pPr>
        <w:pStyle w:val="HChG"/>
        <w:ind w:left="2268"/>
        <w:outlineLvl w:val="0"/>
        <w:rPr>
          <w:lang w:eastAsia="fr-FR"/>
        </w:rPr>
      </w:pPr>
      <w:r>
        <w:rPr>
          <w:lang w:eastAsia="fr-FR"/>
        </w:rPr>
        <w:t>6.</w:t>
      </w:r>
      <w:r>
        <w:rPr>
          <w:lang w:eastAsia="fr-FR"/>
        </w:rPr>
        <w:tab/>
      </w:r>
      <w:r w:rsidRPr="00D40DC1">
        <w:rPr>
          <w:lang w:eastAsia="fr-FR"/>
        </w:rPr>
        <w:t>Transitional provisions</w:t>
      </w:r>
    </w:p>
    <w:p w14:paraId="46C0C70C" w14:textId="77777777" w:rsidR="009A7A36" w:rsidRDefault="009A7A36" w:rsidP="009A7A36">
      <w:pPr>
        <w:pStyle w:val="2para2ndlevel"/>
      </w:pPr>
      <w:r>
        <w:t>6.1</w:t>
      </w:r>
      <w:r>
        <w:tab/>
        <w:t>General</w:t>
      </w:r>
    </w:p>
    <w:p w14:paraId="6CA0FA30" w14:textId="77777777" w:rsidR="009A7A36" w:rsidRDefault="009A7A36" w:rsidP="009A7A36">
      <w:pPr>
        <w:pStyle w:val="3para3rdlevel"/>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76AAF3AD" w14:textId="77777777" w:rsidR="009A7A36" w:rsidRPr="00D11F26" w:rsidRDefault="009A7A36" w:rsidP="009A7A36">
      <w:pPr>
        <w:spacing w:after="120" w:line="240" w:lineRule="auto"/>
        <w:ind w:left="2268" w:right="1133" w:hanging="1134"/>
        <w:jc w:val="both"/>
        <w:rPr>
          <w:rFonts w:eastAsiaTheme="minorEastAsia"/>
        </w:rPr>
      </w:pPr>
      <w:r>
        <w:tab/>
        <w:t xml:space="preserve">To verify this, the change index applicable to the pertinent device shall not </w:t>
      </w:r>
      <w:r w:rsidRPr="00D11F26">
        <w:rPr>
          <w:rFonts w:eastAsiaTheme="minorEastAsia"/>
        </w:rPr>
        <w:t>differ from its change index as indicated in the latest series of amendments.</w:t>
      </w:r>
    </w:p>
    <w:p w14:paraId="175337F3" w14:textId="77777777" w:rsidR="009A7A36" w:rsidRDefault="009A7A36" w:rsidP="009A7A36">
      <w:pPr>
        <w:pStyle w:val="3para3rdlevel"/>
      </w:pPr>
      <w:r>
        <w:t>6.1.2.</w:t>
      </w:r>
      <w:r>
        <w:tab/>
        <w:t>Contracting Parties applying this Regulation shall not refuse to grant extensions to type approvals according to any preceding series of amendments to this Regulation.</w:t>
      </w:r>
    </w:p>
    <w:p w14:paraId="6E9621BE" w14:textId="77777777" w:rsidR="009A7A36" w:rsidRDefault="009A7A36" w:rsidP="009A7A36">
      <w:pPr>
        <w:pStyle w:val="2para2ndlevel"/>
      </w:pPr>
      <w:r>
        <w:t>6.2.</w:t>
      </w:r>
      <w:r>
        <w:tab/>
        <w:t>For the 01 series of amendments</w:t>
      </w:r>
    </w:p>
    <w:p w14:paraId="10996645" w14:textId="77777777" w:rsidR="009A7A36" w:rsidRDefault="009A7A36" w:rsidP="009A7A36">
      <w:pPr>
        <w:pStyle w:val="3para3rdlevel"/>
      </w:pPr>
      <w:r>
        <w:t>6.2.1.</w:t>
      </w:r>
      <w:r>
        <w:tab/>
        <w:t>As from the official date of entry into force of the 01 series of amendments, no Contracting Party applying this Regulation shall refuse to grant or refuse to accept UN type approvals under this Regulation as amended by the 01 series of amendments.</w:t>
      </w:r>
    </w:p>
    <w:p w14:paraId="67F51C70" w14:textId="77777777" w:rsidR="009A7A36" w:rsidRDefault="009A7A36" w:rsidP="009A7A36">
      <w:pPr>
        <w:pStyle w:val="3para3rdlevel"/>
      </w:pPr>
      <w:r>
        <w:t>6.2.2.</w:t>
      </w:r>
      <w:r>
        <w:tab/>
        <w:t>As from 1 September 2026 Contracting Parties applying this Regulation shall not be obliged to accept UN type approvals to the preceding series of amendments, first issued after 1 September 2026.</w:t>
      </w:r>
    </w:p>
    <w:p w14:paraId="4150D771" w14:textId="77777777" w:rsidR="009A7A36" w:rsidRDefault="009A7A36" w:rsidP="009A7A36">
      <w:pPr>
        <w:pStyle w:val="3para3rdlevel"/>
      </w:pPr>
      <w:r>
        <w:t>6.2.3.</w:t>
      </w:r>
      <w:r>
        <w:tab/>
        <w:t>Contracting Parties applying this Regulation shall continue to accept type approvals to the preceding series of amendments to this Regulation, first issued before 1 September 2026.</w:t>
      </w:r>
    </w:p>
    <w:p w14:paraId="5565F353" w14:textId="77777777" w:rsidR="009A7A36" w:rsidRDefault="009A7A36" w:rsidP="009A7A36">
      <w:pPr>
        <w:pStyle w:val="3para3rdlevel"/>
      </w:pPr>
      <w:r>
        <w:lastRenderedPageBreak/>
        <w:t>6.2.4.</w:t>
      </w:r>
      <w: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433498DC" w14:textId="77777777" w:rsidR="009A7A36" w:rsidRDefault="009A7A36" w:rsidP="009A7A36">
      <w:pPr>
        <w:pStyle w:val="3para3rdlevel"/>
      </w:pPr>
      <w:r>
        <w:t>6.2.5.</w:t>
      </w:r>
      <w: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53D9045D" w14:textId="77777777" w:rsidR="009A7A36" w:rsidRDefault="009A7A36" w:rsidP="009A7A36">
      <w:pPr>
        <w:pStyle w:val="3para3rdlevel"/>
      </w:pPr>
      <w:r>
        <w:t>6.2.6.</w:t>
      </w:r>
      <w: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478958D3" w14:textId="77777777" w:rsidR="009A7A36" w:rsidRDefault="009A7A36" w:rsidP="009A7A36">
      <w:pPr>
        <w:pStyle w:val="3para3rdlevel"/>
      </w:pPr>
      <w:r>
        <w:t>6.2.7.</w:t>
      </w:r>
      <w:r>
        <w:tab/>
        <w:t>Contracting Parties applying this Regulation shall not refuse to grant type approvals according to any preceding series of amendments to this Regulation or extensions thereof.</w:t>
      </w:r>
    </w:p>
    <w:p w14:paraId="7B2165D9" w14:textId="77777777" w:rsidR="009A7A36" w:rsidRPr="00B935AE" w:rsidRDefault="009A7A36" w:rsidP="009A7A36">
      <w:pPr>
        <w:pStyle w:val="SingleTxtG"/>
        <w:ind w:left="2268" w:hanging="1134"/>
        <w:rPr>
          <w:rStyle w:val="Carpredefinitoparagrafo1"/>
          <w:bCs/>
        </w:rPr>
      </w:pPr>
    </w:p>
    <w:p w14:paraId="4B4D35CF" w14:textId="77777777" w:rsidR="009A7A36" w:rsidRDefault="009A7A36" w:rsidP="009A7A36">
      <w:pPr>
        <w:pStyle w:val="SingleTxtG"/>
        <w:ind w:left="2268" w:hanging="1134"/>
        <w:rPr>
          <w:rStyle w:val="Carpredefinitoparagrafo1"/>
          <w:bCs/>
        </w:rPr>
        <w:sectPr w:rsidR="009A7A36" w:rsidSect="002C10FE">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1418" w:right="1134" w:bottom="1134" w:left="1134" w:header="851" w:footer="567" w:gutter="0"/>
          <w:cols w:space="708"/>
          <w:titlePg/>
          <w:docGrid w:linePitch="360"/>
        </w:sectPr>
      </w:pPr>
    </w:p>
    <w:p w14:paraId="6C162954" w14:textId="77777777" w:rsidR="009A7A36" w:rsidRPr="00ED4056" w:rsidRDefault="009A7A36" w:rsidP="009A7A36">
      <w:pPr>
        <w:pStyle w:val="0title"/>
        <w:rPr>
          <w:lang w:val="fr-FR"/>
        </w:rPr>
      </w:pPr>
      <w:r w:rsidRPr="0092239C">
        <w:rPr>
          <w:szCs w:val="28"/>
          <w:lang w:val="fr-CH"/>
        </w:rPr>
        <w:lastRenderedPageBreak/>
        <w:t>Annex</w:t>
      </w:r>
      <w:r w:rsidRPr="00ED4056">
        <w:rPr>
          <w:lang w:val="fr-FR"/>
        </w:rPr>
        <w:t xml:space="preserve"> 1</w:t>
      </w:r>
    </w:p>
    <w:p w14:paraId="293C6145" w14:textId="77777777" w:rsidR="009A7A36" w:rsidRPr="00ED4056" w:rsidRDefault="009A7A36" w:rsidP="009A7A36">
      <w:pPr>
        <w:pStyle w:val="0title"/>
        <w:spacing w:after="120"/>
        <w:rPr>
          <w:lang w:val="fr-FR"/>
        </w:rPr>
      </w:pPr>
      <w:r w:rsidRPr="00ED4056">
        <w:rPr>
          <w:lang w:val="fr-FR"/>
        </w:rPr>
        <w:tab/>
      </w:r>
      <w:r w:rsidRPr="00ED4056">
        <w:rPr>
          <w:lang w:val="fr-FR"/>
        </w:rPr>
        <w:tab/>
      </w:r>
      <w:r w:rsidRPr="00C14278">
        <w:rPr>
          <w:szCs w:val="28"/>
          <w:lang w:val="fr-FR"/>
        </w:rPr>
        <w:t>Communication</w:t>
      </w:r>
    </w:p>
    <w:p w14:paraId="0C6C6152" w14:textId="77777777" w:rsidR="009A7A36" w:rsidRPr="00ED4056" w:rsidRDefault="009A7A36" w:rsidP="009A7A36">
      <w:pPr>
        <w:pStyle w:val="SingleTxtG"/>
        <w:rPr>
          <w:lang w:val="fr-FR"/>
        </w:rPr>
      </w:pPr>
      <w:r w:rsidRPr="00ED4056">
        <w:rPr>
          <w:lang w:val="fr-FR"/>
        </w:rPr>
        <w:t>(Maximum format: A4 (210 x 297 mm))</w:t>
      </w:r>
    </w:p>
    <w:p w14:paraId="34DE44AE" w14:textId="77777777" w:rsidR="009A7A36" w:rsidRPr="00ED4056" w:rsidRDefault="009A7A36" w:rsidP="009A7A36">
      <w:pPr>
        <w:pStyle w:val="SingleTxtG"/>
        <w:rPr>
          <w:lang w:val="fr-FR"/>
        </w:rPr>
      </w:pPr>
      <w:r w:rsidRPr="00ED4056">
        <w:rPr>
          <w:noProof/>
          <w:lang w:val="de-DE" w:eastAsia="de-DE"/>
        </w:rPr>
        <mc:AlternateContent>
          <mc:Choice Requires="wps">
            <w:drawing>
              <wp:anchor distT="0" distB="0" distL="114300" distR="114300" simplePos="0" relativeHeight="251660288" behindDoc="0" locked="0" layoutInCell="1" allowOverlap="1" wp14:anchorId="67BCAB63" wp14:editId="4C07D147">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32DE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0E05516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D10F618"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EBDE577"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CAB63"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" stroked="f">
                <v:textbox inset="0,0,0,0">
                  <w:txbxContent>
                    <w:p w14:paraId="4D032DE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0E05516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D10F618"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EBDE577"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ED4056">
        <w:rPr>
          <w:lang w:val="fr-FR"/>
        </w:rPr>
        <w:tab/>
      </w:r>
    </w:p>
    <w:p w14:paraId="4DFDA266" w14:textId="77777777" w:rsidR="009A7A36" w:rsidRPr="00ED4056" w:rsidRDefault="009A7A36" w:rsidP="009A7A36">
      <w:pPr>
        <w:pStyle w:val="SingleTxtG"/>
        <w:tabs>
          <w:tab w:val="left" w:pos="5100"/>
        </w:tabs>
        <w:rPr>
          <w:color w:val="FFFFFF" w:themeColor="background1"/>
        </w:rPr>
      </w:pPr>
      <w:r w:rsidRPr="00ED4056">
        <w:rPr>
          <w:noProof/>
          <w:lang w:val="de-DE" w:eastAsia="de-DE"/>
        </w:rPr>
        <w:drawing>
          <wp:inline distT="0" distB="0" distL="0" distR="0" wp14:anchorId="62F4623D" wp14:editId="5469A902">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ED4056">
        <w:rPr>
          <w:rStyle w:val="FootnoteReference"/>
          <w:color w:val="FFFFFF" w:themeColor="background1"/>
        </w:rPr>
        <w:footnoteReference w:id="4"/>
      </w:r>
    </w:p>
    <w:p w14:paraId="164BFF12" w14:textId="77777777" w:rsidR="009A7A36" w:rsidRPr="00ED4056" w:rsidRDefault="009A7A36" w:rsidP="009A7A36">
      <w:pPr>
        <w:pStyle w:val="SingleTxtG"/>
        <w:spacing w:after="0"/>
      </w:pPr>
      <w:r w:rsidRPr="00ED4056">
        <w:t>concerning:</w:t>
      </w:r>
      <w:r w:rsidRPr="00ED4056">
        <w:rPr>
          <w:rStyle w:val="FootnoteReference"/>
        </w:rPr>
        <w:footnoteReference w:id="5"/>
      </w:r>
      <w:r w:rsidRPr="00ED4056">
        <w:tab/>
      </w:r>
      <w:r w:rsidRPr="00ED4056">
        <w:tab/>
        <w:t>Approval</w:t>
      </w:r>
    </w:p>
    <w:p w14:paraId="7C850B1C" w14:textId="77777777" w:rsidR="009A7A36" w:rsidRPr="00ED4056" w:rsidRDefault="009A7A36" w:rsidP="009A7A36">
      <w:pPr>
        <w:pStyle w:val="SingleTxtG"/>
        <w:spacing w:after="0"/>
      </w:pPr>
      <w:r w:rsidRPr="00ED4056">
        <w:tab/>
      </w:r>
      <w:r w:rsidRPr="00ED4056">
        <w:tab/>
      </w:r>
      <w:r w:rsidRPr="00ED4056">
        <w:tab/>
        <w:t>Approval extended</w:t>
      </w:r>
    </w:p>
    <w:p w14:paraId="17082C82" w14:textId="77777777" w:rsidR="009A7A36" w:rsidRPr="00ED4056" w:rsidRDefault="009A7A36" w:rsidP="009A7A36">
      <w:pPr>
        <w:pStyle w:val="SingleTxtG"/>
        <w:spacing w:after="0"/>
      </w:pPr>
      <w:r w:rsidRPr="00ED4056">
        <w:tab/>
      </w:r>
      <w:r w:rsidRPr="00ED4056">
        <w:tab/>
      </w:r>
      <w:r w:rsidRPr="00ED4056">
        <w:tab/>
        <w:t>Approval refused</w:t>
      </w:r>
    </w:p>
    <w:p w14:paraId="2FA02A1B" w14:textId="77777777" w:rsidR="009A7A36" w:rsidRPr="00ED4056" w:rsidRDefault="009A7A36" w:rsidP="009A7A36">
      <w:pPr>
        <w:pStyle w:val="SingleTxtG"/>
        <w:spacing w:after="0"/>
      </w:pPr>
      <w:r w:rsidRPr="00ED4056">
        <w:tab/>
      </w:r>
      <w:r w:rsidRPr="00ED4056">
        <w:tab/>
      </w:r>
      <w:r w:rsidRPr="00ED4056">
        <w:tab/>
        <w:t>Approval withdrawn</w:t>
      </w:r>
    </w:p>
    <w:p w14:paraId="2E7C0E19" w14:textId="77777777" w:rsidR="009A7A36" w:rsidRPr="00ED4056" w:rsidRDefault="009A7A36" w:rsidP="009A7A36">
      <w:pPr>
        <w:pStyle w:val="SingleTxtG"/>
        <w:spacing w:after="240"/>
      </w:pPr>
      <w:r w:rsidRPr="00ED4056">
        <w:tab/>
      </w:r>
      <w:r w:rsidRPr="00ED4056">
        <w:tab/>
      </w:r>
      <w:r w:rsidRPr="00ED4056">
        <w:tab/>
        <w:t>Production definitively discontinued</w:t>
      </w:r>
    </w:p>
    <w:p w14:paraId="6835A913" w14:textId="77777777" w:rsidR="009A7A36" w:rsidRPr="00ED4056" w:rsidRDefault="009A7A36" w:rsidP="009A7A36">
      <w:pPr>
        <w:tabs>
          <w:tab w:val="left" w:pos="-867"/>
          <w:tab w:val="left" w:pos="-147"/>
          <w:tab w:val="left" w:pos="8505"/>
        </w:tabs>
        <w:spacing w:after="120"/>
        <w:ind w:left="1134"/>
        <w:jc w:val="both"/>
      </w:pPr>
      <w:r w:rsidRPr="00ED4056">
        <w:t>of a type of retro-reflective device</w:t>
      </w:r>
    </w:p>
    <w:p w14:paraId="6DA42F7E" w14:textId="77777777" w:rsidR="009A7A36" w:rsidRPr="00ED4056" w:rsidRDefault="009A7A36" w:rsidP="009A7A36">
      <w:pPr>
        <w:tabs>
          <w:tab w:val="left" w:pos="-867"/>
          <w:tab w:val="left" w:pos="-147"/>
          <w:tab w:val="left" w:pos="8505"/>
        </w:tabs>
        <w:spacing w:after="120"/>
        <w:ind w:left="1134"/>
        <w:jc w:val="both"/>
      </w:pPr>
      <w:r w:rsidRPr="00ED4056">
        <w:t>of a type of advance warning triangle</w:t>
      </w:r>
    </w:p>
    <w:p w14:paraId="4EBEDCB3" w14:textId="77777777" w:rsidR="009A7A36" w:rsidRPr="00ED4056" w:rsidRDefault="009A7A36" w:rsidP="009A7A36">
      <w:pPr>
        <w:tabs>
          <w:tab w:val="left" w:pos="-867"/>
          <w:tab w:val="left" w:pos="-147"/>
          <w:tab w:val="left" w:pos="8505"/>
        </w:tabs>
        <w:spacing w:after="120"/>
        <w:ind w:left="1134"/>
      </w:pPr>
      <w:r w:rsidRPr="00ED4056">
        <w:t>of a type of SMV rear marking plate</w:t>
      </w:r>
    </w:p>
    <w:p w14:paraId="0B259679" w14:textId="77777777" w:rsidR="009A7A36" w:rsidRPr="00ED4056" w:rsidRDefault="009A7A36" w:rsidP="009A7A36">
      <w:pPr>
        <w:tabs>
          <w:tab w:val="left" w:pos="8505"/>
        </w:tabs>
        <w:spacing w:after="120"/>
        <w:ind w:left="1134"/>
        <w:jc w:val="both"/>
      </w:pPr>
      <w:r w:rsidRPr="00ED4056">
        <w:t>of a type of rear marking plate,</w:t>
      </w:r>
    </w:p>
    <w:p w14:paraId="3C0A5276" w14:textId="77777777" w:rsidR="009A7A36" w:rsidRPr="00ED4056" w:rsidRDefault="009A7A36" w:rsidP="009A7A36">
      <w:pPr>
        <w:tabs>
          <w:tab w:val="left" w:pos="-867"/>
          <w:tab w:val="left" w:pos="-147"/>
          <w:tab w:val="left" w:pos="8505"/>
        </w:tabs>
        <w:spacing w:after="120"/>
        <w:ind w:left="1134" w:right="849"/>
        <w:jc w:val="both"/>
      </w:pPr>
      <w:r w:rsidRPr="00ED4056">
        <w:t>of retro-reflective markings of heavy and long vehicles and their trailers pursuant to UN Regulation No. 150</w:t>
      </w:r>
    </w:p>
    <w:p w14:paraId="730A3CAD" w14:textId="77777777" w:rsidR="009A7A36" w:rsidRPr="00ED4056" w:rsidRDefault="009A7A36" w:rsidP="009A7A36">
      <w:pPr>
        <w:tabs>
          <w:tab w:val="left" w:pos="-867"/>
          <w:tab w:val="left" w:pos="-147"/>
        </w:tabs>
        <w:spacing w:after="120"/>
        <w:ind w:left="1134" w:right="849"/>
      </w:pPr>
      <w:r w:rsidRPr="00ED4056">
        <w:t>Class of the device: ………</w:t>
      </w:r>
      <w:r w:rsidRPr="00ED4056">
        <w:tab/>
      </w:r>
      <w:r w:rsidRPr="00ED4056">
        <w:tab/>
      </w:r>
      <w:r w:rsidRPr="00ED4056">
        <w:tab/>
      </w:r>
      <w:r w:rsidRPr="00ED4056">
        <w:tab/>
        <w:t>Change index: ……</w:t>
      </w:r>
    </w:p>
    <w:p w14:paraId="6AC6A172" w14:textId="77777777" w:rsidR="009A7A36" w:rsidRPr="00ED4056" w:rsidRDefault="009A7A36" w:rsidP="009A7A36">
      <w:pPr>
        <w:tabs>
          <w:tab w:val="left" w:pos="-867"/>
          <w:tab w:val="left" w:pos="-147"/>
        </w:tabs>
        <w:spacing w:after="120"/>
        <w:ind w:left="1134" w:right="849"/>
      </w:pPr>
      <w:r w:rsidRPr="00ED4056">
        <w:t>Approval No: ......</w:t>
      </w:r>
      <w:r w:rsidRPr="00ED4056">
        <w:tab/>
      </w:r>
      <w:r w:rsidRPr="00ED4056">
        <w:tab/>
      </w:r>
      <w:r w:rsidRPr="00ED4056">
        <w:tab/>
      </w:r>
      <w:r w:rsidRPr="00ED4056">
        <w:tab/>
      </w:r>
      <w:r w:rsidRPr="00ED4056">
        <w:tab/>
      </w:r>
    </w:p>
    <w:p w14:paraId="612C8221" w14:textId="77777777" w:rsidR="009A7A36" w:rsidRPr="00ED4056" w:rsidRDefault="009A7A36" w:rsidP="009A7A36">
      <w:pPr>
        <w:tabs>
          <w:tab w:val="left" w:pos="-867"/>
          <w:tab w:val="left" w:pos="-147"/>
        </w:tabs>
        <w:spacing w:after="120"/>
        <w:ind w:left="1134" w:right="849"/>
      </w:pPr>
      <w:r w:rsidRPr="00ED4056">
        <w:t>Unique Identifier (UI) (If applicable): … …</w:t>
      </w:r>
    </w:p>
    <w:p w14:paraId="0389259A" w14:textId="77777777" w:rsidR="009A7A36" w:rsidRPr="00ED4056" w:rsidRDefault="009A7A36" w:rsidP="009A7A36">
      <w:pPr>
        <w:tabs>
          <w:tab w:val="right" w:leader="dot" w:pos="8505"/>
        </w:tabs>
        <w:suppressAutoHyphens w:val="0"/>
        <w:spacing w:after="120" w:line="240" w:lineRule="auto"/>
        <w:ind w:left="1985" w:right="1134" w:hanging="851"/>
      </w:pPr>
      <w:r w:rsidRPr="00ED4056">
        <w:t>1.</w:t>
      </w:r>
      <w:r w:rsidRPr="00ED4056">
        <w:tab/>
        <w:t>Trade name or mark of the retro-reflective device or marking material:</w:t>
      </w:r>
      <w:r w:rsidRPr="00ED4056">
        <w:tab/>
      </w:r>
    </w:p>
    <w:p w14:paraId="3F7430DB" w14:textId="77777777" w:rsidR="009A7A36" w:rsidRPr="00ED4056" w:rsidRDefault="009A7A36" w:rsidP="009A7A36">
      <w:pPr>
        <w:tabs>
          <w:tab w:val="right" w:leader="dot" w:pos="8505"/>
        </w:tabs>
        <w:suppressAutoHyphens w:val="0"/>
        <w:spacing w:after="120" w:line="240" w:lineRule="auto"/>
        <w:ind w:left="1985" w:right="1134"/>
      </w:pPr>
      <w:r w:rsidRPr="00ED4056">
        <w:tab/>
      </w:r>
      <w:r w:rsidRPr="00ED4056">
        <w:tab/>
      </w:r>
    </w:p>
    <w:p w14:paraId="678305F7" w14:textId="77777777" w:rsidR="009A7A36" w:rsidRPr="00ED4056" w:rsidRDefault="009A7A36" w:rsidP="009A7A36">
      <w:pPr>
        <w:tabs>
          <w:tab w:val="right" w:leader="dot" w:pos="8505"/>
        </w:tabs>
        <w:suppressAutoHyphens w:val="0"/>
        <w:spacing w:after="120" w:line="240" w:lineRule="auto"/>
        <w:ind w:left="1985" w:right="1134" w:hanging="851"/>
      </w:pPr>
      <w:r w:rsidRPr="00ED4056">
        <w:t>2.</w:t>
      </w:r>
      <w:r w:rsidRPr="00ED4056">
        <w:tab/>
        <w:t>Manufacturer's name:</w:t>
      </w:r>
      <w:r w:rsidRPr="00ED4056">
        <w:tab/>
      </w:r>
    </w:p>
    <w:p w14:paraId="2888CEB7" w14:textId="77777777" w:rsidR="009A7A36" w:rsidRPr="00ED4056" w:rsidRDefault="009A7A36" w:rsidP="009A7A36">
      <w:pPr>
        <w:tabs>
          <w:tab w:val="right" w:leader="dot" w:pos="8505"/>
        </w:tabs>
        <w:suppressAutoHyphens w:val="0"/>
        <w:spacing w:after="120" w:line="240" w:lineRule="auto"/>
        <w:ind w:left="1985" w:right="1134" w:hanging="851"/>
      </w:pPr>
      <w:r w:rsidRPr="00ED4056">
        <w:t>2.1.</w:t>
      </w:r>
      <w:r w:rsidRPr="00ED4056">
        <w:tab/>
        <w:t>for the retro-reflecting type of device:</w:t>
      </w:r>
      <w:r w:rsidRPr="00ED4056">
        <w:tab/>
      </w:r>
    </w:p>
    <w:p w14:paraId="236F113B" w14:textId="77777777" w:rsidR="009A7A36" w:rsidRPr="00ED4056" w:rsidRDefault="009A7A36" w:rsidP="009A7A36">
      <w:pPr>
        <w:tabs>
          <w:tab w:val="right" w:leader="dot" w:pos="8505"/>
        </w:tabs>
        <w:suppressAutoHyphens w:val="0"/>
        <w:spacing w:after="120" w:line="240" w:lineRule="auto"/>
        <w:ind w:left="1985" w:right="1134" w:hanging="851"/>
      </w:pPr>
      <w:r w:rsidRPr="00ED4056">
        <w:t>2.2.</w:t>
      </w:r>
      <w:r w:rsidRPr="00ED4056">
        <w:tab/>
        <w:t>for the advance warning triangle</w:t>
      </w:r>
      <w:r w:rsidRPr="00ED4056">
        <w:tab/>
      </w:r>
    </w:p>
    <w:p w14:paraId="76F4DA99" w14:textId="77777777" w:rsidR="009A7A36" w:rsidRPr="00ED4056" w:rsidRDefault="009A7A36" w:rsidP="009A7A36">
      <w:pPr>
        <w:tabs>
          <w:tab w:val="right" w:leader="dot" w:pos="8505"/>
        </w:tabs>
        <w:suppressAutoHyphens w:val="0"/>
        <w:spacing w:after="120" w:line="240" w:lineRule="auto"/>
        <w:ind w:left="1985" w:right="1134" w:hanging="851"/>
      </w:pPr>
      <w:r w:rsidRPr="00ED4056">
        <w:t>2.3.</w:t>
      </w:r>
      <w:r w:rsidRPr="00ED4056">
        <w:tab/>
        <w:t>for the SMV rear marking plate type:</w:t>
      </w:r>
      <w:r w:rsidRPr="00ED4056">
        <w:tab/>
      </w:r>
    </w:p>
    <w:p w14:paraId="2A731B71" w14:textId="77777777" w:rsidR="009A7A36" w:rsidRPr="00ED4056" w:rsidRDefault="009A7A36" w:rsidP="009A7A36">
      <w:pPr>
        <w:tabs>
          <w:tab w:val="right" w:leader="dot" w:pos="8505"/>
        </w:tabs>
        <w:suppressAutoHyphens w:val="0"/>
        <w:spacing w:after="120" w:line="240" w:lineRule="auto"/>
        <w:ind w:left="1985" w:right="1134" w:hanging="851"/>
      </w:pPr>
      <w:r w:rsidRPr="00ED4056">
        <w:t>2.3.1.</w:t>
      </w:r>
      <w:r w:rsidRPr="00ED4056">
        <w:tab/>
        <w:t xml:space="preserve">SMV rear marking plate class: </w:t>
      </w:r>
      <w:r w:rsidRPr="00ED4056">
        <w:tab/>
      </w:r>
    </w:p>
    <w:p w14:paraId="1CF07B45" w14:textId="77777777" w:rsidR="009A7A36" w:rsidRPr="00ED4056" w:rsidRDefault="009A7A36" w:rsidP="009A7A36">
      <w:pPr>
        <w:tabs>
          <w:tab w:val="right" w:leader="dot" w:pos="8505"/>
        </w:tabs>
        <w:suppressAutoHyphens w:val="0"/>
        <w:spacing w:after="120" w:line="240" w:lineRule="auto"/>
        <w:ind w:left="1985" w:right="1134" w:hanging="851"/>
      </w:pPr>
      <w:r w:rsidRPr="00ED4056">
        <w:t>2.4.</w:t>
      </w:r>
      <w:r w:rsidRPr="00ED4056">
        <w:tab/>
        <w:t>for the rear marking plate type:</w:t>
      </w:r>
      <w:r w:rsidRPr="00ED4056">
        <w:tab/>
      </w:r>
    </w:p>
    <w:p w14:paraId="50B5C8E7" w14:textId="77777777" w:rsidR="009A7A36" w:rsidRPr="00ED4056" w:rsidRDefault="009A7A36" w:rsidP="009A7A36">
      <w:pPr>
        <w:tabs>
          <w:tab w:val="right" w:leader="dot" w:pos="8505"/>
        </w:tabs>
        <w:suppressAutoHyphens w:val="0"/>
        <w:spacing w:after="120" w:line="240" w:lineRule="auto"/>
        <w:ind w:left="1985" w:right="1134" w:hanging="851"/>
      </w:pPr>
      <w:r w:rsidRPr="00ED4056">
        <w:t>2.4.1.</w:t>
      </w:r>
      <w:r w:rsidRPr="00ED4056">
        <w:tab/>
        <w:t>Rear marking plate class:</w:t>
      </w:r>
      <w:r w:rsidRPr="00ED4056">
        <w:tab/>
      </w:r>
    </w:p>
    <w:p w14:paraId="68E920A7" w14:textId="77777777" w:rsidR="009A7A36" w:rsidRPr="00ED4056" w:rsidRDefault="009A7A36" w:rsidP="009A7A36">
      <w:pPr>
        <w:tabs>
          <w:tab w:val="right" w:leader="dot" w:pos="8505"/>
        </w:tabs>
        <w:suppressAutoHyphens w:val="0"/>
        <w:spacing w:after="120" w:line="240" w:lineRule="auto"/>
        <w:ind w:left="1985" w:right="1134" w:hanging="851"/>
      </w:pPr>
      <w:r w:rsidRPr="00ED4056">
        <w:t>2.5.</w:t>
      </w:r>
      <w:r w:rsidRPr="00ED4056">
        <w:tab/>
        <w:t>Class of the marking material:</w:t>
      </w:r>
      <w:r w:rsidRPr="00ED4056">
        <w:tab/>
      </w:r>
    </w:p>
    <w:p w14:paraId="5296A598" w14:textId="77777777" w:rsidR="009A7A36" w:rsidRPr="00ED4056" w:rsidRDefault="009A7A36" w:rsidP="009A7A36">
      <w:pPr>
        <w:tabs>
          <w:tab w:val="right" w:leader="dot" w:pos="8505"/>
        </w:tabs>
        <w:suppressAutoHyphens w:val="0"/>
        <w:spacing w:after="120" w:line="240" w:lineRule="auto"/>
        <w:ind w:left="1985" w:right="1134" w:hanging="851"/>
      </w:pPr>
      <w:r w:rsidRPr="00ED4056">
        <w:t>3.</w:t>
      </w:r>
      <w:r w:rsidRPr="00ED4056">
        <w:tab/>
        <w:t>Name and address of the manufacturer:</w:t>
      </w:r>
      <w:r w:rsidRPr="00ED4056">
        <w:tab/>
      </w:r>
    </w:p>
    <w:p w14:paraId="785BACE1" w14:textId="77777777" w:rsidR="009A7A36" w:rsidRPr="00ED4056" w:rsidRDefault="009A7A36" w:rsidP="009A7A36">
      <w:pPr>
        <w:tabs>
          <w:tab w:val="right" w:leader="dot" w:pos="8505"/>
        </w:tabs>
        <w:suppressAutoHyphens w:val="0"/>
        <w:spacing w:after="120" w:line="240" w:lineRule="auto"/>
        <w:ind w:left="1985" w:right="1134" w:hanging="851"/>
      </w:pPr>
      <w:r w:rsidRPr="00ED4056">
        <w:t>4.</w:t>
      </w:r>
      <w:r w:rsidRPr="00ED4056">
        <w:tab/>
        <w:t xml:space="preserve">If applicable, name and address of manufacturer's representative: </w:t>
      </w:r>
      <w:r w:rsidRPr="00ED4056">
        <w:tab/>
      </w:r>
    </w:p>
    <w:p w14:paraId="70042CD2" w14:textId="77777777" w:rsidR="009A7A36" w:rsidRPr="00ED4056" w:rsidRDefault="009A7A36" w:rsidP="009A7A36">
      <w:pPr>
        <w:tabs>
          <w:tab w:val="right" w:leader="dot" w:pos="8505"/>
        </w:tabs>
        <w:suppressAutoHyphens w:val="0"/>
        <w:spacing w:after="120" w:line="240" w:lineRule="auto"/>
        <w:ind w:left="1985" w:right="1134" w:hanging="851"/>
      </w:pPr>
      <w:r w:rsidRPr="00ED4056">
        <w:t>5.</w:t>
      </w:r>
      <w:r w:rsidRPr="00ED4056">
        <w:tab/>
        <w:t>Date on which the marking material was submitted for approval tests:</w:t>
      </w:r>
      <w:r w:rsidRPr="00ED4056">
        <w:tab/>
      </w:r>
    </w:p>
    <w:p w14:paraId="6B386282" w14:textId="77777777" w:rsidR="009A7A36" w:rsidRPr="00ED4056" w:rsidRDefault="009A7A36" w:rsidP="009A7A36">
      <w:pPr>
        <w:tabs>
          <w:tab w:val="right" w:leader="dot" w:pos="8505"/>
        </w:tabs>
        <w:suppressAutoHyphens w:val="0"/>
        <w:spacing w:after="120" w:line="240" w:lineRule="auto"/>
        <w:ind w:left="1985" w:right="1134" w:hanging="851"/>
      </w:pPr>
      <w:r w:rsidRPr="00ED4056">
        <w:lastRenderedPageBreak/>
        <w:t>6.</w:t>
      </w:r>
      <w:r w:rsidRPr="00ED4056">
        <w:tab/>
        <w:t>Technical service responsible for carrying out the approval test:</w:t>
      </w:r>
      <w:r w:rsidRPr="00ED4056">
        <w:tab/>
      </w:r>
    </w:p>
    <w:p w14:paraId="6D27F68E" w14:textId="77777777" w:rsidR="009A7A36" w:rsidRPr="00ED4056" w:rsidRDefault="009A7A36" w:rsidP="009A7A36">
      <w:pPr>
        <w:tabs>
          <w:tab w:val="right" w:leader="dot" w:pos="8505"/>
        </w:tabs>
        <w:suppressAutoHyphens w:val="0"/>
        <w:spacing w:after="120" w:line="240" w:lineRule="auto"/>
        <w:ind w:left="1985" w:right="1134" w:hanging="851"/>
      </w:pPr>
      <w:r w:rsidRPr="00ED4056">
        <w:t>7.</w:t>
      </w:r>
      <w:r w:rsidRPr="00ED4056">
        <w:tab/>
        <w:t>Date of test report issued by the technical service:</w:t>
      </w:r>
      <w:r w:rsidRPr="00ED4056">
        <w:tab/>
      </w:r>
    </w:p>
    <w:p w14:paraId="312AA3FE" w14:textId="77777777" w:rsidR="009A7A36" w:rsidRPr="00ED4056" w:rsidRDefault="009A7A36" w:rsidP="009A7A36">
      <w:pPr>
        <w:tabs>
          <w:tab w:val="right" w:leader="dot" w:pos="8505"/>
        </w:tabs>
        <w:suppressAutoHyphens w:val="0"/>
        <w:spacing w:after="120" w:line="240" w:lineRule="auto"/>
        <w:ind w:left="1985" w:right="1134" w:hanging="851"/>
      </w:pPr>
      <w:r w:rsidRPr="00ED4056">
        <w:t>8.</w:t>
      </w:r>
      <w:r w:rsidRPr="00ED4056">
        <w:tab/>
        <w:t>Number of test report issued by the technical service:</w:t>
      </w:r>
      <w:r w:rsidRPr="00ED4056">
        <w:tab/>
      </w:r>
    </w:p>
    <w:p w14:paraId="4BE20B3C" w14:textId="77777777" w:rsidR="009A7A36" w:rsidRPr="00ED4056" w:rsidRDefault="009A7A36" w:rsidP="009A7A36">
      <w:pPr>
        <w:tabs>
          <w:tab w:val="right" w:leader="dot" w:pos="8505"/>
        </w:tabs>
        <w:suppressAutoHyphens w:val="0"/>
        <w:spacing w:after="120" w:line="240" w:lineRule="auto"/>
        <w:ind w:left="1985" w:right="1134" w:hanging="851"/>
      </w:pPr>
      <w:r w:rsidRPr="00ED4056">
        <w:t>9.</w:t>
      </w:r>
      <w:r w:rsidRPr="00ED4056">
        <w:tab/>
        <w:t>Remarks:</w:t>
      </w:r>
      <w:r w:rsidRPr="00ED4056">
        <w:tab/>
      </w:r>
    </w:p>
    <w:p w14:paraId="39D5CCF9" w14:textId="77777777" w:rsidR="009A7A36" w:rsidRPr="00ED4056" w:rsidRDefault="009A7A36" w:rsidP="009A7A36">
      <w:pPr>
        <w:tabs>
          <w:tab w:val="right" w:leader="dot" w:pos="8505"/>
        </w:tabs>
        <w:suppressAutoHyphens w:val="0"/>
        <w:spacing w:after="120" w:line="240" w:lineRule="auto"/>
        <w:ind w:left="1985" w:right="1134" w:hanging="851"/>
      </w:pPr>
      <w:r w:rsidRPr="00ED4056">
        <w:t>10.</w:t>
      </w:r>
      <w:r w:rsidRPr="00ED4056">
        <w:tab/>
        <w:t>Position of the approval mark or Unique Identifier (UI)</w:t>
      </w:r>
      <w:r w:rsidRPr="00ED4056">
        <w:tab/>
      </w:r>
    </w:p>
    <w:p w14:paraId="5A252D92" w14:textId="77777777" w:rsidR="009A7A36" w:rsidRPr="00ED4056" w:rsidRDefault="009A7A36" w:rsidP="009A7A36">
      <w:pPr>
        <w:tabs>
          <w:tab w:val="right" w:leader="dot" w:pos="8505"/>
        </w:tabs>
        <w:suppressAutoHyphens w:val="0"/>
        <w:spacing w:after="120" w:line="240" w:lineRule="auto"/>
        <w:ind w:left="1985" w:right="1134" w:hanging="851"/>
      </w:pPr>
      <w:r w:rsidRPr="00ED4056">
        <w:t>11.</w:t>
      </w:r>
      <w:r w:rsidRPr="00ED4056">
        <w:tab/>
        <w:t>Approval granted/refused/extended/withdrawn</w:t>
      </w:r>
      <w:r w:rsidRPr="00ED4056">
        <w:rPr>
          <w:vertAlign w:val="superscript"/>
        </w:rPr>
        <w:t>2</w:t>
      </w:r>
    </w:p>
    <w:p w14:paraId="5F520DF5" w14:textId="77777777" w:rsidR="009A7A36" w:rsidRPr="00ED4056" w:rsidRDefault="009A7A36" w:rsidP="009A7A36">
      <w:pPr>
        <w:tabs>
          <w:tab w:val="right" w:leader="dot" w:pos="8505"/>
        </w:tabs>
        <w:suppressAutoHyphens w:val="0"/>
        <w:spacing w:after="120" w:line="240" w:lineRule="auto"/>
        <w:ind w:left="1985" w:right="1134" w:hanging="851"/>
      </w:pPr>
      <w:r w:rsidRPr="00ED4056">
        <w:t>12.</w:t>
      </w:r>
      <w:r w:rsidRPr="00ED4056">
        <w:tab/>
        <w:t>Reason(s) for the extension (if applicable):</w:t>
      </w:r>
      <w:r w:rsidRPr="00ED4056">
        <w:tab/>
      </w:r>
    </w:p>
    <w:p w14:paraId="69EE5AA0" w14:textId="77777777" w:rsidR="009A7A36" w:rsidRPr="00ED4056" w:rsidRDefault="009A7A36" w:rsidP="009A7A36">
      <w:pPr>
        <w:tabs>
          <w:tab w:val="right" w:leader="dot" w:pos="8505"/>
        </w:tabs>
        <w:suppressAutoHyphens w:val="0"/>
        <w:spacing w:after="120" w:line="240" w:lineRule="auto"/>
        <w:ind w:left="1985" w:right="1134" w:hanging="851"/>
      </w:pPr>
      <w:r w:rsidRPr="00ED4056">
        <w:tab/>
      </w:r>
      <w:r w:rsidRPr="00ED4056">
        <w:tab/>
      </w:r>
    </w:p>
    <w:p w14:paraId="7817982B" w14:textId="77777777" w:rsidR="009A7A36" w:rsidRPr="00ED4056" w:rsidRDefault="009A7A36" w:rsidP="009A7A36">
      <w:pPr>
        <w:tabs>
          <w:tab w:val="right" w:leader="dot" w:pos="8505"/>
        </w:tabs>
        <w:suppressAutoHyphens w:val="0"/>
        <w:spacing w:after="120" w:line="240" w:lineRule="auto"/>
        <w:ind w:left="1985" w:right="1134" w:hanging="851"/>
      </w:pPr>
      <w:r w:rsidRPr="00ED4056">
        <w:t>13.</w:t>
      </w:r>
      <w:r w:rsidRPr="00ED4056">
        <w:tab/>
        <w:t>Place:</w:t>
      </w:r>
      <w:r w:rsidRPr="00ED4056">
        <w:tab/>
      </w:r>
    </w:p>
    <w:p w14:paraId="3C35A6FA" w14:textId="77777777" w:rsidR="009A7A36" w:rsidRPr="00ED4056" w:rsidRDefault="009A7A36" w:rsidP="009A7A36">
      <w:pPr>
        <w:tabs>
          <w:tab w:val="right" w:leader="dot" w:pos="8505"/>
        </w:tabs>
        <w:suppressAutoHyphens w:val="0"/>
        <w:spacing w:after="120" w:line="240" w:lineRule="auto"/>
        <w:ind w:left="1985" w:right="1134" w:hanging="851"/>
      </w:pPr>
      <w:r w:rsidRPr="00ED4056">
        <w:t>14.</w:t>
      </w:r>
      <w:r w:rsidRPr="00ED4056">
        <w:tab/>
        <w:t>Date:</w:t>
      </w:r>
      <w:r w:rsidRPr="00ED4056">
        <w:tab/>
      </w:r>
    </w:p>
    <w:p w14:paraId="71539A50" w14:textId="77777777" w:rsidR="009A7A36" w:rsidRPr="00ED4056" w:rsidRDefault="009A7A36" w:rsidP="009A7A36">
      <w:pPr>
        <w:tabs>
          <w:tab w:val="right" w:leader="dot" w:pos="8505"/>
        </w:tabs>
        <w:suppressAutoHyphens w:val="0"/>
        <w:spacing w:after="120" w:line="240" w:lineRule="auto"/>
        <w:ind w:left="1985" w:right="1134" w:hanging="851"/>
      </w:pPr>
      <w:r w:rsidRPr="00ED4056">
        <w:t>15.</w:t>
      </w:r>
      <w:r w:rsidRPr="00ED4056">
        <w:tab/>
        <w:t>Signature:</w:t>
      </w:r>
      <w:r w:rsidRPr="00ED4056">
        <w:tab/>
      </w:r>
    </w:p>
    <w:p w14:paraId="2F53D292" w14:textId="77777777" w:rsidR="009A7A36" w:rsidRPr="00ED4056" w:rsidRDefault="009A7A36" w:rsidP="009A7A36">
      <w:pPr>
        <w:tabs>
          <w:tab w:val="right" w:leader="dot" w:pos="8505"/>
        </w:tabs>
        <w:suppressAutoHyphens w:val="0"/>
        <w:spacing w:after="120" w:line="240" w:lineRule="auto"/>
        <w:ind w:left="1985" w:right="1134" w:hanging="851"/>
      </w:pPr>
      <w:r w:rsidRPr="00ED4056">
        <w:tab/>
        <w:t>Name:</w:t>
      </w:r>
      <w:r w:rsidRPr="00ED4056">
        <w:tab/>
      </w:r>
    </w:p>
    <w:p w14:paraId="3DC1E6E8" w14:textId="77777777" w:rsidR="009A7A36" w:rsidRPr="00ED4056" w:rsidRDefault="009A7A36" w:rsidP="009A7A36">
      <w:pPr>
        <w:tabs>
          <w:tab w:val="right" w:leader="dot" w:pos="8505"/>
        </w:tabs>
        <w:suppressAutoHyphens w:val="0"/>
        <w:spacing w:after="120" w:line="240" w:lineRule="auto"/>
        <w:ind w:left="1985" w:right="1134" w:hanging="851"/>
      </w:pPr>
      <w:r w:rsidRPr="00ED4056">
        <w:t>16.</w:t>
      </w:r>
      <w:r w:rsidRPr="00ED4056">
        <w:tab/>
        <w:t>Annexed is a list of documents making up the approval file, deposited with the Type Approval Authority which granted approval; a copy can be obtained on request.</w:t>
      </w:r>
    </w:p>
    <w:p w14:paraId="52C43124" w14:textId="77777777" w:rsidR="009A7A36" w:rsidRPr="00ED4056" w:rsidRDefault="009A7A36" w:rsidP="009A7A36">
      <w:pPr>
        <w:pStyle w:val="SingleTxtG"/>
        <w:ind w:left="2268" w:hanging="1134"/>
        <w:rPr>
          <w:rStyle w:val="Carpredefinitoparagrafo1"/>
          <w:bCs/>
        </w:rPr>
      </w:pPr>
    </w:p>
    <w:p w14:paraId="4B9E0A45" w14:textId="77777777" w:rsidR="009A7A36" w:rsidRDefault="009A7A36" w:rsidP="009A7A36">
      <w:pPr>
        <w:pStyle w:val="SingleTxtG"/>
        <w:ind w:left="2268" w:hanging="1134"/>
        <w:rPr>
          <w:rStyle w:val="Carpredefinitoparagrafo1"/>
          <w:bCs/>
        </w:rPr>
        <w:sectPr w:rsidR="009A7A36" w:rsidSect="002C10FE">
          <w:headerReference w:type="first" r:id="rId22"/>
          <w:footerReference w:type="first" r:id="rId23"/>
          <w:footnotePr>
            <w:numRestart w:val="eachSect"/>
          </w:footnotePr>
          <w:pgSz w:w="11906" w:h="16838" w:code="9"/>
          <w:pgMar w:top="1418" w:right="1134" w:bottom="1134" w:left="1134" w:header="851" w:footer="567" w:gutter="0"/>
          <w:cols w:space="708"/>
          <w:titlePg/>
          <w:docGrid w:linePitch="360"/>
        </w:sectPr>
      </w:pPr>
    </w:p>
    <w:p w14:paraId="08FCCAE4" w14:textId="77777777" w:rsidR="009A7A36" w:rsidRDefault="009A7A36" w:rsidP="009A7A36">
      <w:pPr>
        <w:pStyle w:val="0title"/>
      </w:pPr>
      <w:r>
        <w:lastRenderedPageBreak/>
        <w:t>Annex 2</w:t>
      </w:r>
    </w:p>
    <w:p w14:paraId="65004DCA" w14:textId="77777777" w:rsidR="009A7A36" w:rsidRDefault="009A7A36" w:rsidP="009A7A36">
      <w:pPr>
        <w:pStyle w:val="0title"/>
        <w:spacing w:after="120"/>
      </w:pPr>
      <w:bookmarkStart w:id="7" w:name="_Toc369177404"/>
      <w:r>
        <w:tab/>
      </w:r>
      <w:r>
        <w:tab/>
      </w:r>
      <w:bookmarkEnd w:id="7"/>
      <w:r w:rsidRPr="00CA54B6">
        <w:rPr>
          <w:szCs w:val="28"/>
          <w:lang w:val="en-US"/>
        </w:rPr>
        <w:t>Minimum</w:t>
      </w:r>
      <w:r>
        <w:t xml:space="preserve"> requirements for conformity of production control procedures</w:t>
      </w:r>
    </w:p>
    <w:p w14:paraId="57B52ABA" w14:textId="77777777" w:rsidR="009A7A36" w:rsidRDefault="009A7A36" w:rsidP="009A7A36">
      <w:pPr>
        <w:pStyle w:val="1para1stlevel"/>
      </w:pPr>
      <w:r>
        <w:t>1.</w:t>
      </w:r>
      <w:r>
        <w:tab/>
      </w:r>
      <w:r w:rsidRPr="00C14278">
        <w:rPr>
          <w:snapToGrid w:val="0"/>
        </w:rPr>
        <w:t>General</w:t>
      </w:r>
    </w:p>
    <w:p w14:paraId="5C35146F" w14:textId="77777777" w:rsidR="009A7A36" w:rsidRDefault="009A7A36" w:rsidP="009A7A36">
      <w:pPr>
        <w:pStyle w:val="2para2ndlevel"/>
      </w:pPr>
      <w:r>
        <w:t>1.1.</w:t>
      </w:r>
      <w:r>
        <w:tab/>
        <w:t>The conformity requirements shall be considered satisfied from a mechanical and geometric standpoint, if the differences do not exceed inevitable manufacturing deviations within the requirements of this Regulation.</w:t>
      </w:r>
    </w:p>
    <w:p w14:paraId="7B5DD19E" w14:textId="77777777" w:rsidR="009A7A36" w:rsidRDefault="009A7A36" w:rsidP="009A7A36">
      <w:pPr>
        <w:pStyle w:val="2para2ndlevel"/>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593F9ECC" w14:textId="77777777" w:rsidR="009A7A36" w:rsidRDefault="009A7A36" w:rsidP="009A7A36">
      <w:pPr>
        <w:pStyle w:val="2para2ndlevel"/>
      </w:pPr>
      <w:r>
        <w:t>1.3.</w:t>
      </w:r>
      <w:r>
        <w:tab/>
        <w:t>The chromaticity coordinates shall be complied with.</w:t>
      </w:r>
    </w:p>
    <w:p w14:paraId="78BBD072" w14:textId="77777777" w:rsidR="009A7A36" w:rsidRDefault="009A7A36" w:rsidP="009A7A36">
      <w:pPr>
        <w:pStyle w:val="1para1stlevel"/>
      </w:pPr>
      <w:r>
        <w:t>2.</w:t>
      </w:r>
      <w:r>
        <w:tab/>
        <w:t>Minimum requirements for verification of conformity by the manufacturer</w:t>
      </w:r>
    </w:p>
    <w:p w14:paraId="5838AB89" w14:textId="77777777" w:rsidR="009A7A36" w:rsidRDefault="009A7A36" w:rsidP="009A7A36">
      <w:pPr>
        <w:pStyle w:val="Annex1"/>
        <w:tabs>
          <w:tab w:val="clear" w:pos="1700"/>
          <w:tab w:val="clear" w:pos="8505"/>
        </w:tabs>
        <w:ind w:firstLine="0"/>
      </w:pPr>
      <w:r>
        <w:tab/>
        <w:t>For each type of retro-reflective device the holder of the approval mark shall carry out at least the following tests, at appropriate intervals. The tests shall be carried out in accordance with the provisions of this Regulation.</w:t>
      </w:r>
    </w:p>
    <w:p w14:paraId="11198602" w14:textId="77777777" w:rsidR="009A7A36" w:rsidRDefault="009A7A36" w:rsidP="009A7A36">
      <w:pPr>
        <w:pStyle w:val="Annex1"/>
        <w:tabs>
          <w:tab w:val="clear" w:pos="1700"/>
          <w:tab w:val="clear" w:pos="8505"/>
        </w:tabs>
        <w:ind w:firstLine="0"/>
      </w:pPr>
      <w:r>
        <w:tab/>
        <w:t>If any sampling shows non-conformity with regard to the type of test concerned, further samples shall be taken and tested. The manufacturer shall take steps to ensure the conformity of the production concerned.</w:t>
      </w:r>
    </w:p>
    <w:p w14:paraId="1B36A909" w14:textId="77777777" w:rsidR="009A7A36" w:rsidRDefault="009A7A36" w:rsidP="009A7A36">
      <w:pPr>
        <w:pStyle w:val="2para2ndlevel"/>
      </w:pPr>
      <w:r>
        <w:t>2.1.</w:t>
      </w:r>
      <w:r>
        <w:tab/>
        <w:t>Nature of tests</w:t>
      </w:r>
    </w:p>
    <w:p w14:paraId="1AFF7B7D" w14:textId="77777777" w:rsidR="009A7A36" w:rsidRDefault="009A7A36" w:rsidP="009A7A36">
      <w:pPr>
        <w:pStyle w:val="Annex1"/>
        <w:tabs>
          <w:tab w:val="clear" w:pos="1700"/>
          <w:tab w:val="clear" w:pos="8505"/>
        </w:tabs>
        <w:ind w:firstLine="0"/>
      </w:pPr>
      <w:r>
        <w:tab/>
        <w:t xml:space="preserve">Tests of conformity in this Regulation shall cover the photometric and colorimetric characteristics and the resistance to penetration of water. </w:t>
      </w:r>
    </w:p>
    <w:p w14:paraId="56312D3F" w14:textId="77777777" w:rsidR="009A7A36" w:rsidRDefault="009A7A36" w:rsidP="009A7A36">
      <w:pPr>
        <w:pStyle w:val="2para2ndlevel"/>
      </w:pPr>
      <w:r>
        <w:t>2.2.</w:t>
      </w:r>
      <w:r>
        <w:tab/>
        <w:t>Methods used in tests</w:t>
      </w:r>
    </w:p>
    <w:p w14:paraId="37A1A4A0" w14:textId="77777777" w:rsidR="009A7A36" w:rsidRDefault="009A7A36" w:rsidP="009A7A36">
      <w:pPr>
        <w:pStyle w:val="3para3rdlevel"/>
      </w:pPr>
      <w:r>
        <w:t>2.2.1.</w:t>
      </w:r>
      <w:r>
        <w:tab/>
        <w:t>Tests shall generally be carried out in accordance with the methods set out in this Regulation.</w:t>
      </w:r>
    </w:p>
    <w:p w14:paraId="4F3566B1" w14:textId="77777777" w:rsidR="009A7A36" w:rsidRDefault="009A7A36" w:rsidP="009A7A36">
      <w:pPr>
        <w:pStyle w:val="3para3rdlevel"/>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4EB1629A" w14:textId="77777777" w:rsidR="009A7A36" w:rsidRDefault="009A7A36" w:rsidP="009A7A36">
      <w:pPr>
        <w:pStyle w:val="3para3rdlevel"/>
      </w:pPr>
      <w:r>
        <w:t>2.2.3.</w:t>
      </w:r>
      <w:r>
        <w:tab/>
        <w:t>The application of paragraphs 2.2.1. and 2.2.2. requires regular calibration of test apparatus and its correlation with measurements made by a Type Approval Authority.</w:t>
      </w:r>
    </w:p>
    <w:p w14:paraId="062080AC" w14:textId="77777777" w:rsidR="009A7A36" w:rsidRDefault="009A7A36" w:rsidP="009A7A36">
      <w:pPr>
        <w:pStyle w:val="3para3rdlevel"/>
      </w:pPr>
      <w:r>
        <w:t>2.2.4.</w:t>
      </w:r>
      <w:r>
        <w:tab/>
        <w:t>In all cases the reference methods shall be those of this Regulation, particularly for the purpose of administrative verification and sampling.</w:t>
      </w:r>
    </w:p>
    <w:p w14:paraId="27F4E7FB" w14:textId="77777777" w:rsidR="009A7A36" w:rsidRDefault="009A7A36" w:rsidP="009A7A36">
      <w:pPr>
        <w:pStyle w:val="2para2ndlevel"/>
      </w:pPr>
      <w:r>
        <w:t>2.3.</w:t>
      </w:r>
      <w:r>
        <w:tab/>
        <w:t>Nature of sampling</w:t>
      </w:r>
    </w:p>
    <w:p w14:paraId="79744313" w14:textId="77777777" w:rsidR="009A7A36" w:rsidRDefault="009A7A36" w:rsidP="009A7A36">
      <w:pPr>
        <w:pStyle w:val="Annex1"/>
        <w:tabs>
          <w:tab w:val="clear" w:pos="1700"/>
          <w:tab w:val="clear" w:pos="8505"/>
        </w:tabs>
        <w:ind w:firstLine="0"/>
      </w:pPr>
      <w:r>
        <w:tab/>
        <w:t>Samples of retro-reflective devices shall be selected at random from the production of a uniform batch. A uniform batch means a set of retro-reflective devices of the same type, defined according to the production methods of the manufacturer.</w:t>
      </w:r>
    </w:p>
    <w:p w14:paraId="7C3E2743" w14:textId="77777777" w:rsidR="009A7A36" w:rsidRDefault="009A7A36" w:rsidP="009A7A36">
      <w:pPr>
        <w:pStyle w:val="Annex1"/>
        <w:tabs>
          <w:tab w:val="clear" w:pos="1700"/>
          <w:tab w:val="clear" w:pos="8505"/>
        </w:tabs>
        <w:ind w:firstLine="0"/>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7751CD0" w14:textId="77777777" w:rsidR="009A7A36" w:rsidRDefault="009A7A36" w:rsidP="009A7A36">
      <w:pPr>
        <w:pStyle w:val="2para2ndlevel"/>
      </w:pPr>
      <w:r>
        <w:t>2.4.</w:t>
      </w:r>
      <w:r>
        <w:tab/>
      </w:r>
      <w:r>
        <w:tab/>
        <w:t>Measured and recorded photometric characteristics</w:t>
      </w:r>
    </w:p>
    <w:p w14:paraId="62DF51EB" w14:textId="77777777" w:rsidR="009A7A36" w:rsidRDefault="009A7A36" w:rsidP="009A7A36">
      <w:pPr>
        <w:pStyle w:val="Annex1"/>
        <w:tabs>
          <w:tab w:val="clear" w:pos="1700"/>
          <w:tab w:val="clear" w:pos="8505"/>
        </w:tabs>
        <w:ind w:firstLine="0"/>
      </w:pPr>
      <w:r>
        <w:lastRenderedPageBreak/>
        <w:tab/>
        <w:t xml:space="preserve">The sampled retro-reflective device shall be subjected to photometric measurements at the points and the chromaticity coordinates provided for in the Regulation. </w:t>
      </w:r>
    </w:p>
    <w:p w14:paraId="2C56960A" w14:textId="77777777" w:rsidR="009A7A36" w:rsidRDefault="009A7A36" w:rsidP="009A7A36">
      <w:pPr>
        <w:pStyle w:val="2para2ndlevel"/>
      </w:pPr>
      <w:r>
        <w:t>2.5.</w:t>
      </w:r>
      <w:r>
        <w:tab/>
        <w:t>Criteria governing acceptability</w:t>
      </w:r>
    </w:p>
    <w:p w14:paraId="10C6C62B" w14:textId="77777777" w:rsidR="009A7A36" w:rsidRDefault="009A7A36" w:rsidP="009A7A36">
      <w:pPr>
        <w:pStyle w:val="Annex1"/>
        <w:tabs>
          <w:tab w:val="clear" w:pos="1700"/>
          <w:tab w:val="clear" w:pos="8505"/>
        </w:tabs>
        <w:ind w:firstLine="0"/>
      </w:pPr>
      <w:r>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3 (first sampling) would be 0.95.</w:t>
      </w:r>
    </w:p>
    <w:p w14:paraId="34AD0C81" w14:textId="77777777" w:rsidR="009A7A36" w:rsidRPr="00ED4056" w:rsidRDefault="009A7A36" w:rsidP="009A7A36">
      <w:pPr>
        <w:pStyle w:val="SingleTxtG"/>
        <w:ind w:left="2268" w:hanging="1134"/>
        <w:rPr>
          <w:rStyle w:val="Carpredefinitoparagrafo1"/>
          <w:bCs/>
        </w:rPr>
      </w:pPr>
    </w:p>
    <w:p w14:paraId="6DC58322" w14:textId="77777777" w:rsidR="009A7A36" w:rsidRDefault="009A7A36" w:rsidP="009A7A36">
      <w:pPr>
        <w:pStyle w:val="SingleTxtG"/>
        <w:ind w:left="2268" w:hanging="1134"/>
        <w:rPr>
          <w:rStyle w:val="Carpredefinitoparagrafo1"/>
          <w:bCs/>
        </w:rPr>
        <w:sectPr w:rsidR="009A7A36" w:rsidSect="002C10FE">
          <w:footnotePr>
            <w:numRestart w:val="eachSect"/>
          </w:footnotePr>
          <w:pgSz w:w="11906" w:h="16838" w:code="9"/>
          <w:pgMar w:top="1418" w:right="1134" w:bottom="1134" w:left="1134" w:header="851" w:footer="567" w:gutter="0"/>
          <w:cols w:space="708"/>
          <w:titlePg/>
          <w:docGrid w:linePitch="360"/>
        </w:sectPr>
      </w:pPr>
    </w:p>
    <w:p w14:paraId="4D449A20" w14:textId="77777777" w:rsidR="009A7A36" w:rsidRPr="00642287" w:rsidRDefault="009A7A36" w:rsidP="009A7A36">
      <w:pPr>
        <w:pStyle w:val="0title"/>
      </w:pPr>
      <w:r w:rsidRPr="00642287">
        <w:lastRenderedPageBreak/>
        <w:t>Annex 3</w:t>
      </w:r>
    </w:p>
    <w:p w14:paraId="5BD99152" w14:textId="77777777" w:rsidR="009A7A36" w:rsidRPr="00642287" w:rsidRDefault="009A7A36" w:rsidP="009A7A36">
      <w:pPr>
        <w:pStyle w:val="0title"/>
        <w:spacing w:after="120"/>
      </w:pPr>
      <w:r w:rsidRPr="00642287">
        <w:tab/>
      </w:r>
      <w:r w:rsidRPr="00642287">
        <w:tab/>
      </w:r>
      <w:bookmarkStart w:id="8" w:name="_Toc369177406"/>
      <w:r w:rsidRPr="00642287">
        <w:t>Minimum requirements for sampling by an inspector</w:t>
      </w:r>
      <w:bookmarkEnd w:id="8"/>
    </w:p>
    <w:p w14:paraId="44A8CC82" w14:textId="77777777" w:rsidR="009A7A36" w:rsidRPr="00642287" w:rsidRDefault="009A7A36" w:rsidP="009A7A36">
      <w:pPr>
        <w:pStyle w:val="1para1stlevel"/>
      </w:pPr>
      <w:r w:rsidRPr="00642287">
        <w:t>1.</w:t>
      </w:r>
      <w:r w:rsidRPr="00642287">
        <w:tab/>
      </w:r>
      <w:r w:rsidRPr="00642287">
        <w:tab/>
        <w:t>General</w:t>
      </w:r>
    </w:p>
    <w:p w14:paraId="1ABA6947" w14:textId="77777777" w:rsidR="009A7A36" w:rsidRPr="00642287" w:rsidRDefault="009A7A36" w:rsidP="009A7A36">
      <w:pPr>
        <w:pStyle w:val="2para2ndlevel"/>
      </w:pPr>
      <w:r w:rsidRPr="00642287">
        <w:t>1.1.</w:t>
      </w:r>
      <w:r w:rsidRPr="00642287">
        <w:tab/>
      </w:r>
      <w:r w:rsidRPr="00642287">
        <w:tab/>
        <w:t>The conformity requirements shall be considered satisfied from a mechanical and a geometric standpoint, in accordance with the requirements of this Regulation, if any, if the differences do not exceed inevitable manufacturing deviations.</w:t>
      </w:r>
    </w:p>
    <w:p w14:paraId="7C65784B" w14:textId="77777777" w:rsidR="009A7A36" w:rsidRPr="00642287" w:rsidRDefault="009A7A36" w:rsidP="009A7A36">
      <w:pPr>
        <w:pStyle w:val="2para2ndlevel"/>
      </w:pPr>
      <w:r w:rsidRPr="00642287">
        <w:t>1.2.</w:t>
      </w:r>
      <w:r w:rsidRPr="00642287">
        <w:tab/>
      </w:r>
      <w:r w:rsidRPr="00642287">
        <w:tab/>
        <w:t>With respect to photometric performance, the conformity of mass-produced retro-reflective devices shall not be contested if, when testing photometric performances of any retro-reflective device chosen at random:</w:t>
      </w:r>
    </w:p>
    <w:p w14:paraId="5BC4DB97" w14:textId="77777777" w:rsidR="009A7A36" w:rsidRPr="00642287" w:rsidRDefault="009A7A36" w:rsidP="009A7A36">
      <w:pPr>
        <w:pStyle w:val="3para3rdlevel"/>
      </w:pPr>
      <w:r w:rsidRPr="00642287">
        <w:t>1.2.1.</w:t>
      </w:r>
      <w:r w:rsidRPr="00642287">
        <w:tab/>
      </w:r>
      <w:r w:rsidRPr="00642287">
        <w:tab/>
        <w:t>No measured value deviates unfavourably by more than 20 per cent from the minimum values prescribed in this Regulation.</w:t>
      </w:r>
    </w:p>
    <w:p w14:paraId="2A2923EC" w14:textId="77777777" w:rsidR="009A7A36" w:rsidRPr="00642287" w:rsidRDefault="009A7A36" w:rsidP="009A7A36">
      <w:pPr>
        <w:pStyle w:val="3para3rdlevel"/>
      </w:pPr>
      <w:r w:rsidRPr="00642287">
        <w:t>1.2.2.</w:t>
      </w:r>
      <w:r w:rsidRPr="00642287">
        <w:tab/>
      </w:r>
      <w:r w:rsidRPr="00642287">
        <w:tab/>
        <w:t xml:space="preserve"> Retro-reflective devices with apparent defects are disregarded.</w:t>
      </w:r>
    </w:p>
    <w:p w14:paraId="0753D613" w14:textId="77777777" w:rsidR="009A7A36" w:rsidRPr="00642287" w:rsidRDefault="009A7A36" w:rsidP="009A7A36">
      <w:pPr>
        <w:pStyle w:val="2para2ndlevel"/>
      </w:pPr>
      <w:r w:rsidRPr="00642287">
        <w:t>1.3.</w:t>
      </w:r>
      <w:r w:rsidRPr="00642287">
        <w:tab/>
      </w:r>
      <w:r w:rsidRPr="00642287">
        <w:tab/>
        <w:t>The chromaticity coordinates shall be complied with.</w:t>
      </w:r>
    </w:p>
    <w:p w14:paraId="3648595D" w14:textId="77777777" w:rsidR="009A7A36" w:rsidRPr="00642287" w:rsidRDefault="009A7A36" w:rsidP="009A7A36">
      <w:pPr>
        <w:pStyle w:val="1para1stlevel"/>
      </w:pPr>
      <w:r w:rsidRPr="00642287">
        <w:t>2.</w:t>
      </w:r>
      <w:r w:rsidRPr="00642287">
        <w:tab/>
        <w:t xml:space="preserve">First sampling </w:t>
      </w:r>
    </w:p>
    <w:p w14:paraId="1099230C" w14:textId="77777777" w:rsidR="009A7A36" w:rsidRPr="00642287" w:rsidRDefault="009A7A36" w:rsidP="009A7A36">
      <w:pPr>
        <w:pStyle w:val="SingleTxtG"/>
        <w:spacing w:line="240" w:lineRule="auto"/>
        <w:ind w:left="2268"/>
      </w:pPr>
      <w:r w:rsidRPr="00642287">
        <w:t>In the first sampling four retro-reflective devices are selected at random. The first sample of two is marked A, the second sample of two is marked B.</w:t>
      </w:r>
    </w:p>
    <w:p w14:paraId="5DE24A2A" w14:textId="77777777" w:rsidR="009A7A36" w:rsidRPr="00642287" w:rsidRDefault="009A7A36" w:rsidP="009A7A36">
      <w:pPr>
        <w:pStyle w:val="2para2ndlevel"/>
      </w:pPr>
      <w:r w:rsidRPr="00642287">
        <w:t>2.1.</w:t>
      </w:r>
      <w:r w:rsidRPr="00642287">
        <w:tab/>
      </w:r>
      <w:r w:rsidRPr="00642287">
        <w:tab/>
        <w:t>The conformity of mass-produced retro-reflective devices shall not be contested if the deviation of any specimen of samples A and B (</w:t>
      </w:r>
      <w:r w:rsidRPr="00C14278">
        <w:t>all four retro-reflective devices) is not more than</w:t>
      </w:r>
      <w:r w:rsidRPr="00642287">
        <w:t xml:space="preserve"> </w:t>
      </w:r>
      <w:r w:rsidRPr="00C14278">
        <w:t>20</w:t>
      </w:r>
      <w:r w:rsidRPr="00642287">
        <w:t xml:space="preserve"> per cent.</w:t>
      </w:r>
    </w:p>
    <w:p w14:paraId="4D44200C" w14:textId="77777777" w:rsidR="009A7A36" w:rsidRPr="00642287" w:rsidRDefault="009A7A36" w:rsidP="009A7A36">
      <w:pPr>
        <w:pStyle w:val="SingleTxtG"/>
        <w:spacing w:line="240" w:lineRule="auto"/>
        <w:ind w:left="2268"/>
      </w:pPr>
      <w:r w:rsidRPr="00642287">
        <w:t xml:space="preserve">In the case, that the deviation of </w:t>
      </w:r>
      <w:r w:rsidRPr="00C14278">
        <w:t xml:space="preserve">both </w:t>
      </w:r>
      <w:r w:rsidRPr="00642287">
        <w:t xml:space="preserve">retro-reflective devices of sample A is not more than </w:t>
      </w:r>
      <w:r w:rsidRPr="00C14278">
        <w:t>0</w:t>
      </w:r>
      <w:r w:rsidRPr="00642287">
        <w:t xml:space="preserve"> per cent, the measurement can be closed.</w:t>
      </w:r>
    </w:p>
    <w:p w14:paraId="498E50B0" w14:textId="77777777" w:rsidR="009A7A36" w:rsidRPr="00642287" w:rsidRDefault="009A7A36" w:rsidP="009A7A36">
      <w:pPr>
        <w:pStyle w:val="2para2ndlevel"/>
      </w:pPr>
      <w:r w:rsidRPr="00642287">
        <w:t>2.2.</w:t>
      </w:r>
      <w:r w:rsidRPr="00642287">
        <w:tab/>
      </w:r>
      <w:r w:rsidRPr="00642287">
        <w:tab/>
        <w:t xml:space="preserve">The conformity of mass-produced retro-reflective devices shall be contested if the deviation of at least one specimen of samples A or B </w:t>
      </w:r>
      <w:r w:rsidRPr="00642287">
        <w:rPr>
          <w:bCs/>
        </w:rPr>
        <w:t>is more than 20</w:t>
      </w:r>
      <w:r w:rsidRPr="00642287">
        <w:t xml:space="preserve"> per cent.</w:t>
      </w:r>
    </w:p>
    <w:p w14:paraId="73BA5217" w14:textId="77777777" w:rsidR="009A7A36" w:rsidRPr="00642287" w:rsidRDefault="009A7A36" w:rsidP="009A7A36">
      <w:pPr>
        <w:pStyle w:val="SingleTxtG"/>
        <w:spacing w:line="240" w:lineRule="auto"/>
        <w:ind w:left="2268"/>
      </w:pPr>
      <w:r w:rsidRPr="00642287">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4DEC3A9C" w14:textId="77777777" w:rsidR="009A7A36" w:rsidRPr="00642287" w:rsidRDefault="009A7A36" w:rsidP="009A7A36">
      <w:pPr>
        <w:pStyle w:val="1para1stlevel"/>
      </w:pPr>
      <w:r w:rsidRPr="00642287">
        <w:t>3.</w:t>
      </w:r>
      <w:r w:rsidRPr="00642287">
        <w:tab/>
        <w:t>First repeated sampling</w:t>
      </w:r>
    </w:p>
    <w:p w14:paraId="7A914F0E" w14:textId="77777777" w:rsidR="009A7A36" w:rsidRPr="00642287" w:rsidRDefault="009A7A36" w:rsidP="009A7A36">
      <w:pPr>
        <w:pStyle w:val="SingleTxtG"/>
        <w:spacing w:line="240" w:lineRule="auto"/>
        <w:ind w:left="2268"/>
        <w:rPr>
          <w:strike/>
        </w:rPr>
      </w:pPr>
      <w:r w:rsidRPr="00642287">
        <w:t>A sample of four retro-reflective devices is selected at random from stock manufactured after alignment</w:t>
      </w:r>
      <w:r w:rsidRPr="00642287">
        <w:rPr>
          <w:strike/>
        </w:rPr>
        <w:t xml:space="preserve">. </w:t>
      </w:r>
    </w:p>
    <w:p w14:paraId="3392CADE" w14:textId="77777777" w:rsidR="009A7A36" w:rsidRPr="00642287" w:rsidRDefault="009A7A36" w:rsidP="009A7A36">
      <w:pPr>
        <w:pStyle w:val="SingleTxtG"/>
        <w:spacing w:line="240" w:lineRule="auto"/>
        <w:ind w:left="2268"/>
      </w:pPr>
      <w:r w:rsidRPr="00642287">
        <w:t>The first sample of two is marked C, the second sample of two is marked D.</w:t>
      </w:r>
    </w:p>
    <w:p w14:paraId="217D6704" w14:textId="77777777" w:rsidR="009A7A36" w:rsidRPr="00642287" w:rsidRDefault="009A7A36" w:rsidP="009A7A36">
      <w:pPr>
        <w:pStyle w:val="2para2ndlevel"/>
      </w:pPr>
      <w:r w:rsidRPr="00642287">
        <w:t>3.1.</w:t>
      </w:r>
      <w:r w:rsidRPr="00642287">
        <w:tab/>
        <w:t>The conformity of mass-produced retro-reflective devices shall not be contested if the deviation of any specimen of samples C and D (</w:t>
      </w:r>
      <w:r w:rsidRPr="00C14278">
        <w:t xml:space="preserve">all four </w:t>
      </w:r>
      <w:r w:rsidRPr="00642287">
        <w:t>retro-reflective devices</w:t>
      </w:r>
      <w:r w:rsidRPr="00C14278">
        <w:t>) is not more than</w:t>
      </w:r>
      <w:r w:rsidRPr="00642287">
        <w:t xml:space="preserve"> </w:t>
      </w:r>
      <w:r w:rsidRPr="00C14278">
        <w:t>20</w:t>
      </w:r>
      <w:r w:rsidRPr="00642287">
        <w:t xml:space="preserve"> per cent. </w:t>
      </w:r>
    </w:p>
    <w:p w14:paraId="62E5B90D" w14:textId="77777777" w:rsidR="009A7A36" w:rsidRPr="00642287" w:rsidRDefault="009A7A36" w:rsidP="009A7A36">
      <w:pPr>
        <w:pStyle w:val="SingleTxtG"/>
        <w:spacing w:line="240" w:lineRule="auto"/>
        <w:ind w:left="2268"/>
      </w:pPr>
      <w:r w:rsidRPr="00642287">
        <w:t xml:space="preserve">In the case, that the deviation of </w:t>
      </w:r>
      <w:r w:rsidRPr="00C14278">
        <w:t xml:space="preserve">both </w:t>
      </w:r>
      <w:r w:rsidRPr="00642287">
        <w:t xml:space="preserve">retro-reflective devices of sample C is not more than </w:t>
      </w:r>
      <w:r w:rsidRPr="00C14278">
        <w:t>0</w:t>
      </w:r>
      <w:r w:rsidRPr="00642287">
        <w:t xml:space="preserve"> per cent, the measurement can be closed.</w:t>
      </w:r>
    </w:p>
    <w:p w14:paraId="21F91532" w14:textId="77777777" w:rsidR="009A7A36" w:rsidRPr="00642287" w:rsidRDefault="009A7A36" w:rsidP="009A7A36">
      <w:pPr>
        <w:pStyle w:val="2para2ndlevel"/>
      </w:pPr>
      <w:r w:rsidRPr="00642287">
        <w:t>3.2.</w:t>
      </w:r>
      <w:r w:rsidRPr="00642287">
        <w:tab/>
        <w:t>The conformity of mass-produced retro-reflective devices shall be contested if the deviation of at least:</w:t>
      </w:r>
    </w:p>
    <w:p w14:paraId="6BAEE119" w14:textId="77777777" w:rsidR="009A7A36" w:rsidRPr="00642287" w:rsidRDefault="009A7A36" w:rsidP="009A7A36">
      <w:pPr>
        <w:pStyle w:val="3para3rdlevel"/>
      </w:pPr>
      <w:r w:rsidRPr="00642287">
        <w:t>3.2.1.</w:t>
      </w:r>
      <w:r w:rsidRPr="00642287">
        <w:tab/>
        <w:t xml:space="preserve">One specimen of samples C or D </w:t>
      </w:r>
      <w:r w:rsidRPr="00642287">
        <w:rPr>
          <w:bCs/>
        </w:rPr>
        <w:t>is more than</w:t>
      </w:r>
      <w:r w:rsidRPr="00642287">
        <w:t xml:space="preserve"> </w:t>
      </w:r>
      <w:r w:rsidRPr="00642287">
        <w:rPr>
          <w:bCs/>
        </w:rPr>
        <w:t>20</w:t>
      </w:r>
      <w:r w:rsidRPr="00642287">
        <w:t xml:space="preserve"> per cent but the deviation of all specimen</w:t>
      </w:r>
      <w:r w:rsidRPr="00F15861">
        <w:rPr>
          <w:highlight w:val="lightGray"/>
        </w:rPr>
        <w:t>s</w:t>
      </w:r>
      <w:r w:rsidRPr="00642287">
        <w:t xml:space="preserve"> of these samples is not more than 30 per cent. </w:t>
      </w:r>
    </w:p>
    <w:p w14:paraId="2EFE764B" w14:textId="77777777" w:rsidR="009A7A36" w:rsidRPr="00642287" w:rsidRDefault="009A7A36" w:rsidP="009A7A36">
      <w:pPr>
        <w:pStyle w:val="SingleTxtG"/>
        <w:spacing w:line="240" w:lineRule="auto"/>
        <w:ind w:left="2268"/>
      </w:pPr>
      <w:r w:rsidRPr="00642287">
        <w:t xml:space="preserve">The manufacturer shall be requested again to bring his production in line with the requirements (alignment). </w:t>
      </w:r>
    </w:p>
    <w:p w14:paraId="730CD89C" w14:textId="77777777" w:rsidR="009A7A36" w:rsidRPr="00642287" w:rsidRDefault="009A7A36" w:rsidP="009A7A36">
      <w:pPr>
        <w:pStyle w:val="SingleTxtG"/>
        <w:spacing w:line="240" w:lineRule="auto"/>
        <w:ind w:left="2268"/>
      </w:pPr>
      <w:r w:rsidRPr="00642287">
        <w:lastRenderedPageBreak/>
        <w:t>A second repeated sampling according to paragraph 4. shall be carried out within two months' time after the notification. The samples C and D shall be retained by the Technical Service until the entire CoP process is finished.</w:t>
      </w:r>
    </w:p>
    <w:p w14:paraId="4EDECFCF" w14:textId="77777777" w:rsidR="009A7A36" w:rsidRPr="00642287" w:rsidRDefault="009A7A36" w:rsidP="009A7A36">
      <w:pPr>
        <w:pStyle w:val="3para3rdlevel"/>
      </w:pPr>
      <w:r w:rsidRPr="00642287">
        <w:t>3.2.2.</w:t>
      </w:r>
      <w:r w:rsidRPr="00642287">
        <w:tab/>
        <w:t xml:space="preserve">One specimen of samples C and D </w:t>
      </w:r>
      <w:r w:rsidRPr="00642287">
        <w:rPr>
          <w:bCs/>
        </w:rPr>
        <w:t>is more than 30</w:t>
      </w:r>
      <w:r w:rsidRPr="00642287">
        <w:t xml:space="preserve"> per cent: </w:t>
      </w:r>
    </w:p>
    <w:p w14:paraId="54D70AD8" w14:textId="77777777" w:rsidR="009A7A36" w:rsidRPr="00642287" w:rsidRDefault="009A7A36" w:rsidP="009A7A36">
      <w:pPr>
        <w:pStyle w:val="SingleTxtG"/>
        <w:spacing w:line="240" w:lineRule="auto"/>
        <w:ind w:left="2268"/>
      </w:pPr>
      <w:r w:rsidRPr="00642287">
        <w:t>In this case the approval shall be withdrawn and paragraph 5. shall be applied.</w:t>
      </w:r>
    </w:p>
    <w:p w14:paraId="58C7E7B8" w14:textId="77777777" w:rsidR="009A7A36" w:rsidRPr="00642287" w:rsidRDefault="009A7A36" w:rsidP="009A7A36">
      <w:pPr>
        <w:pStyle w:val="1para1stlevel"/>
      </w:pPr>
      <w:r w:rsidRPr="00642287">
        <w:t>4.</w:t>
      </w:r>
      <w:r w:rsidRPr="00642287">
        <w:tab/>
        <w:t>Second repeated sampling</w:t>
      </w:r>
    </w:p>
    <w:p w14:paraId="0811633A" w14:textId="77777777" w:rsidR="009A7A36" w:rsidRPr="00642287" w:rsidRDefault="009A7A36" w:rsidP="009A7A36">
      <w:pPr>
        <w:pStyle w:val="SingleTxtG"/>
        <w:spacing w:line="240" w:lineRule="auto"/>
        <w:ind w:left="2268"/>
      </w:pPr>
      <w:r w:rsidRPr="00642287">
        <w:t xml:space="preserve">A sample of four retro-reflective devices is selected at random from stock manufactured after alignment. </w:t>
      </w:r>
    </w:p>
    <w:p w14:paraId="1E185255" w14:textId="77777777" w:rsidR="009A7A36" w:rsidRPr="00642287" w:rsidRDefault="009A7A36" w:rsidP="009A7A36">
      <w:pPr>
        <w:pStyle w:val="SingleTxtG"/>
        <w:spacing w:line="240" w:lineRule="auto"/>
        <w:ind w:left="2268"/>
      </w:pPr>
      <w:r w:rsidRPr="00642287">
        <w:t>The first sample of two is marked E, the second sample of two is marked F.</w:t>
      </w:r>
    </w:p>
    <w:p w14:paraId="261B4B71" w14:textId="77777777" w:rsidR="009A7A36" w:rsidRPr="00642287" w:rsidRDefault="009A7A36" w:rsidP="009A7A36">
      <w:pPr>
        <w:pStyle w:val="2para2ndlevel"/>
      </w:pPr>
      <w:r w:rsidRPr="00642287">
        <w:t>4.1.</w:t>
      </w:r>
      <w:r w:rsidRPr="00642287">
        <w:tab/>
        <w:t>The conformity of mass-produced retro-reflective devices shall not be contested if the deviation of any specimen of samples E and F (</w:t>
      </w:r>
      <w:r w:rsidRPr="00642287">
        <w:rPr>
          <w:bCs/>
        </w:rPr>
        <w:t xml:space="preserve">all four </w:t>
      </w:r>
      <w:r w:rsidRPr="00642287">
        <w:t>retro-reflective devices</w:t>
      </w:r>
      <w:r w:rsidRPr="00642287">
        <w:rPr>
          <w:bCs/>
        </w:rPr>
        <w:t>) is not more than</w:t>
      </w:r>
      <w:r w:rsidRPr="00642287">
        <w:t xml:space="preserve"> </w:t>
      </w:r>
      <w:r w:rsidRPr="00642287">
        <w:rPr>
          <w:bCs/>
        </w:rPr>
        <w:t>20</w:t>
      </w:r>
      <w:r w:rsidRPr="00642287">
        <w:t xml:space="preserve"> per cent. In the case, that the deviation of </w:t>
      </w:r>
      <w:r w:rsidRPr="00642287">
        <w:rPr>
          <w:bCs/>
        </w:rPr>
        <w:t xml:space="preserve">both </w:t>
      </w:r>
      <w:r w:rsidRPr="00642287">
        <w:t>retro-reflective devices</w:t>
      </w:r>
      <w:r w:rsidRPr="00642287">
        <w:rPr>
          <w:bCs/>
        </w:rPr>
        <w:t xml:space="preserve"> </w:t>
      </w:r>
      <w:r w:rsidRPr="00642287">
        <w:t xml:space="preserve">of sample E is not more than </w:t>
      </w:r>
      <w:r w:rsidRPr="00642287">
        <w:rPr>
          <w:bCs/>
        </w:rPr>
        <w:t>0</w:t>
      </w:r>
      <w:r w:rsidRPr="00642287">
        <w:t xml:space="preserve"> per cent the measurement can be closed.</w:t>
      </w:r>
    </w:p>
    <w:p w14:paraId="0029E940" w14:textId="77777777" w:rsidR="009A7A36" w:rsidRPr="00642287" w:rsidRDefault="009A7A36" w:rsidP="009A7A36">
      <w:pPr>
        <w:pStyle w:val="2para2ndlevel"/>
      </w:pPr>
      <w:r w:rsidRPr="00642287">
        <w:t>4.2.</w:t>
      </w:r>
      <w:r w:rsidRPr="00642287">
        <w:tab/>
        <w:t xml:space="preserve">The conformity of mass-produced retro-reflective devices shall be contested if the deviation of at least one specimen of samples E or F </w:t>
      </w:r>
      <w:r w:rsidRPr="00642287">
        <w:rPr>
          <w:bCs/>
        </w:rPr>
        <w:t>is more than 20</w:t>
      </w:r>
      <w:r w:rsidRPr="00642287">
        <w:t xml:space="preserve"> per cent. </w:t>
      </w:r>
    </w:p>
    <w:p w14:paraId="62E5DC64" w14:textId="77777777" w:rsidR="009A7A36" w:rsidRPr="00642287" w:rsidRDefault="009A7A36" w:rsidP="009A7A36">
      <w:pPr>
        <w:pStyle w:val="SingleTxtG"/>
        <w:spacing w:line="240" w:lineRule="auto"/>
        <w:ind w:left="2268"/>
      </w:pPr>
      <w:r w:rsidRPr="00642287">
        <w:t xml:space="preserve">In this case the approval shall be withdrawn and paragraph 5. shall be applied. </w:t>
      </w:r>
    </w:p>
    <w:p w14:paraId="2744E59D" w14:textId="77777777" w:rsidR="009A7A36" w:rsidRPr="00642287" w:rsidRDefault="009A7A36" w:rsidP="009A7A36">
      <w:pPr>
        <w:pStyle w:val="1para1stlevel"/>
        <w:rPr>
          <w:u w:val="single"/>
        </w:rPr>
      </w:pPr>
      <w:r w:rsidRPr="00642287">
        <w:t>5.</w:t>
      </w:r>
      <w:r w:rsidRPr="00642287">
        <w:tab/>
      </w:r>
      <w:r w:rsidRPr="00642287">
        <w:tab/>
        <w:t>Approval withdrawn</w:t>
      </w:r>
    </w:p>
    <w:p w14:paraId="19296E83" w14:textId="77777777" w:rsidR="009A7A36" w:rsidRPr="00642287" w:rsidRDefault="009A7A36" w:rsidP="009A7A36">
      <w:pPr>
        <w:pStyle w:val="SingleTxtG"/>
        <w:spacing w:line="240" w:lineRule="auto"/>
        <w:ind w:left="2268"/>
      </w:pPr>
      <w:r w:rsidRPr="00642287">
        <w:t>Approval shall be withdrawn according to paragraph 3.6. of this Regulation.</w:t>
      </w:r>
    </w:p>
    <w:p w14:paraId="65814D16" w14:textId="77777777" w:rsidR="009A7A36" w:rsidRPr="00642287" w:rsidRDefault="009A7A36" w:rsidP="009A7A36">
      <w:pPr>
        <w:pStyle w:val="1para1stlevel"/>
      </w:pPr>
      <w:r w:rsidRPr="00642287">
        <w:t>6.</w:t>
      </w:r>
      <w:r w:rsidRPr="00642287">
        <w:tab/>
        <w:t>Resistance to water penetration</w:t>
      </w:r>
    </w:p>
    <w:p w14:paraId="2C77395B" w14:textId="77777777" w:rsidR="009A7A36" w:rsidRPr="00642287" w:rsidRDefault="009A7A36" w:rsidP="009A7A36">
      <w:pPr>
        <w:pStyle w:val="2para2ndlevel"/>
      </w:pPr>
      <w:r w:rsidRPr="00642287">
        <w:t>6.1.</w:t>
      </w:r>
      <w:r w:rsidRPr="00642287">
        <w:tab/>
        <w:t>One of the retro-reflectors of sample A after the sampling procedure in paragraph 2. shall be tested according to the procedure described in paragraph 1</w:t>
      </w:r>
      <w:r w:rsidRPr="00513F6C">
        <w:t>. of Part 2 of Annex 6 or, in the case of the Advance Warning Triangle, the sample A shall be tested according to the procedure described in paragraph 2. of Part 2 of Annex</w:t>
      </w:r>
      <w:r w:rsidRPr="00642287">
        <w:t xml:space="preserve"> 6.</w:t>
      </w:r>
    </w:p>
    <w:p w14:paraId="74E03544" w14:textId="77777777" w:rsidR="009A7A36" w:rsidRPr="00642287" w:rsidRDefault="009A7A36" w:rsidP="009A7A36">
      <w:pPr>
        <w:pStyle w:val="SingleTxtG"/>
        <w:spacing w:line="240" w:lineRule="auto"/>
        <w:ind w:left="2268"/>
      </w:pPr>
      <w:r w:rsidRPr="00642287">
        <w:t>The retro-reflectors shall be considered as acceptable if the test has been passed. However, if the test on sample A is not complied with, the two retro-reflective devices of sample B shall be subjected to the same procedure</w:t>
      </w:r>
      <w:r w:rsidRPr="00F15861">
        <w:rPr>
          <w:highlight w:val="lightGray"/>
        </w:rPr>
        <w:t>,</w:t>
      </w:r>
      <w:r w:rsidRPr="00642287">
        <w:t xml:space="preserve"> and both shall pass the test.</w:t>
      </w:r>
    </w:p>
    <w:p w14:paraId="58687068" w14:textId="77777777" w:rsidR="009A7A36" w:rsidRPr="00642287" w:rsidRDefault="009A7A36" w:rsidP="009A7A36">
      <w:pPr>
        <w:pStyle w:val="2para2ndlevel"/>
      </w:pPr>
      <w:r w:rsidRPr="00642287">
        <w:t>6.2.</w:t>
      </w:r>
      <w:r w:rsidRPr="00642287">
        <w:tab/>
        <w:t>Specimens of one of the rear marking plates of sample A after the sampling procedure in paragraph 2., shall be tested according to the procedures described in Annexes 6, 7, 9, 11, 13, 15, 16 and 18 to this Regulation.</w:t>
      </w:r>
    </w:p>
    <w:p w14:paraId="39AD259E" w14:textId="77777777" w:rsidR="009A7A36" w:rsidRPr="00642287" w:rsidRDefault="009A7A36" w:rsidP="009A7A36">
      <w:pPr>
        <w:pStyle w:val="SingleTxtG"/>
        <w:spacing w:line="240" w:lineRule="auto"/>
        <w:ind w:left="2268"/>
      </w:pPr>
      <w:r w:rsidRPr="00642287">
        <w:t>The rear marking plate shall be considered acceptable if the tests were passed.</w:t>
      </w:r>
    </w:p>
    <w:p w14:paraId="4288DE16" w14:textId="77777777" w:rsidR="009A7A36" w:rsidRPr="00642287" w:rsidRDefault="009A7A36" w:rsidP="009A7A36">
      <w:pPr>
        <w:pStyle w:val="SingleTxtG"/>
        <w:ind w:left="2268" w:hanging="1134"/>
        <w:rPr>
          <w:rStyle w:val="Carpredefinitoparagrafo1"/>
          <w:bCs/>
        </w:rPr>
      </w:pPr>
      <w:r w:rsidRPr="00642287">
        <w:tab/>
        <w:t>However, if the tests on specimens of sample A did not pass the tests, the two rear marking plates of sample B shall be subjected to the same procedure and both shall pass the test.</w:t>
      </w:r>
    </w:p>
    <w:p w14:paraId="17BCDAF8" w14:textId="77777777" w:rsidR="009A7A36" w:rsidRPr="00642287" w:rsidRDefault="009A7A36" w:rsidP="009A7A36">
      <w:pPr>
        <w:pStyle w:val="SingleTxtG"/>
        <w:ind w:left="2268" w:hanging="1134"/>
        <w:rPr>
          <w:rStyle w:val="Carpredefinitoparagrafo1"/>
          <w:bCs/>
        </w:rPr>
      </w:pPr>
    </w:p>
    <w:p w14:paraId="432921ED" w14:textId="77777777" w:rsidR="009A7A36" w:rsidRDefault="009A7A36" w:rsidP="009A7A36">
      <w:pPr>
        <w:pStyle w:val="SingleTxtG"/>
        <w:ind w:left="2268" w:hanging="1134"/>
        <w:rPr>
          <w:rStyle w:val="Carpredefinitoparagrafo1"/>
          <w:bCs/>
        </w:rPr>
        <w:sectPr w:rsidR="009A7A36" w:rsidSect="002C10FE">
          <w:footnotePr>
            <w:numRestart w:val="eachSect"/>
          </w:footnotePr>
          <w:pgSz w:w="11906" w:h="16838" w:code="9"/>
          <w:pgMar w:top="1418" w:right="1134" w:bottom="1134" w:left="1134" w:header="851" w:footer="567" w:gutter="0"/>
          <w:cols w:space="708"/>
          <w:titlePg/>
          <w:docGrid w:linePitch="360"/>
        </w:sectPr>
      </w:pPr>
    </w:p>
    <w:p w14:paraId="1C076607" w14:textId="77777777" w:rsidR="009A7A36" w:rsidRPr="00863B13" w:rsidRDefault="009A7A36" w:rsidP="009A7A36">
      <w:pPr>
        <w:pStyle w:val="0title"/>
        <w:rPr>
          <w:szCs w:val="28"/>
        </w:rPr>
      </w:pPr>
      <w:r w:rsidRPr="00C14278">
        <w:lastRenderedPageBreak/>
        <w:t>Annex</w:t>
      </w:r>
      <w:r w:rsidRPr="00863B13">
        <w:rPr>
          <w:szCs w:val="28"/>
        </w:rPr>
        <w:t xml:space="preserve"> 4</w:t>
      </w:r>
    </w:p>
    <w:p w14:paraId="62E1E7B8" w14:textId="77777777" w:rsidR="009A7A36" w:rsidRPr="00863B13" w:rsidRDefault="009A7A36" w:rsidP="009A7A36">
      <w:pPr>
        <w:pStyle w:val="0title"/>
        <w:spacing w:after="120"/>
        <w:rPr>
          <w:szCs w:val="28"/>
        </w:rPr>
      </w:pPr>
      <w:r w:rsidRPr="00863B13">
        <w:rPr>
          <w:szCs w:val="28"/>
        </w:rPr>
        <w:tab/>
      </w:r>
      <w:r w:rsidRPr="00863B13">
        <w:rPr>
          <w:szCs w:val="28"/>
        </w:rPr>
        <w:tab/>
      </w:r>
      <w:r w:rsidRPr="00C14278">
        <w:t>Photometric</w:t>
      </w:r>
      <w:r w:rsidRPr="00863B13">
        <w:rPr>
          <w:szCs w:val="28"/>
        </w:rPr>
        <w:t xml:space="preserve"> and colorimetric measurements</w:t>
      </w:r>
    </w:p>
    <w:p w14:paraId="0F835B22" w14:textId="77777777" w:rsidR="009A7A36" w:rsidRPr="00863B13" w:rsidRDefault="009A7A36" w:rsidP="009A7A36">
      <w:pPr>
        <w:pStyle w:val="0title"/>
        <w:spacing w:after="120"/>
        <w:rPr>
          <w:szCs w:val="28"/>
        </w:rPr>
      </w:pPr>
      <w:r w:rsidRPr="00C14278">
        <w:t>Part</w:t>
      </w:r>
      <w:r w:rsidRPr="00863B13">
        <w:rPr>
          <w:szCs w:val="28"/>
        </w:rPr>
        <w:t xml:space="preserve"> 1 -</w:t>
      </w:r>
      <w:r>
        <w:rPr>
          <w:szCs w:val="28"/>
        </w:rPr>
        <w:tab/>
      </w:r>
      <w:bookmarkStart w:id="9" w:name="_Toc429642179"/>
      <w:r w:rsidRPr="00863B13">
        <w:rPr>
          <w:szCs w:val="28"/>
        </w:rPr>
        <w:t>Photometric measurements of retro-reflective devices</w:t>
      </w:r>
      <w:bookmarkEnd w:id="9"/>
    </w:p>
    <w:p w14:paraId="3D4BE04C" w14:textId="77777777" w:rsidR="009A7A36" w:rsidRPr="00863B13" w:rsidRDefault="009A7A36" w:rsidP="009A7A36">
      <w:pPr>
        <w:pStyle w:val="SingleTxtG"/>
        <w:ind w:left="2268" w:hanging="1134"/>
      </w:pPr>
      <w:r w:rsidRPr="00863B13">
        <w:t>1.</w:t>
      </w:r>
      <w:r w:rsidRPr="00863B13">
        <w:tab/>
        <w:t>Test procedures</w:t>
      </w:r>
    </w:p>
    <w:p w14:paraId="22E89F40" w14:textId="77777777" w:rsidR="009A7A36" w:rsidRDefault="009A7A36" w:rsidP="009A7A36">
      <w:pPr>
        <w:pStyle w:val="Annex1"/>
        <w:tabs>
          <w:tab w:val="clear" w:pos="1700"/>
          <w:tab w:val="clear" w:pos="8505"/>
        </w:tabs>
      </w:pPr>
      <w:r>
        <w:t>1.1.</w:t>
      </w:r>
      <w:r>
        <w:tab/>
        <w:t>When the R</w:t>
      </w:r>
      <w:r>
        <w:rPr>
          <w:vertAlign w:val="subscript"/>
        </w:rPr>
        <w:t>I</w:t>
      </w:r>
      <w:r>
        <w:t xml:space="preserve"> 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±5°, β</w:t>
      </w:r>
      <w:r>
        <w:rPr>
          <w:vertAlign w:val="subscript"/>
        </w:rPr>
        <w:t>2</w:t>
      </w:r>
      <w:r>
        <w:t xml:space="preserve"> = 0°. The position adopted shall be that corresponding to the minimum R</w:t>
      </w:r>
      <w:r>
        <w:rPr>
          <w:vertAlign w:val="subscript"/>
        </w:rPr>
        <w:t>I</w:t>
      </w:r>
      <w:r>
        <w:t xml:space="preserve"> for one of these positions.</w:t>
      </w:r>
    </w:p>
    <w:p w14:paraId="51321358" w14:textId="77777777" w:rsidR="009A7A36" w:rsidRDefault="009A7A36" w:rsidP="009A7A36">
      <w:pPr>
        <w:pStyle w:val="Annex1"/>
        <w:tabs>
          <w:tab w:val="clear" w:pos="1700"/>
          <w:tab w:val="clear" w:pos="8505"/>
        </w:tabs>
      </w:pPr>
      <w:r>
        <w:t>1.2.</w:t>
      </w:r>
      <w:r>
        <w:tab/>
        <w:t>With an illumination angle β of β</w:t>
      </w:r>
      <w:r>
        <w:rPr>
          <w:vertAlign w:val="subscript"/>
          <w:lang w:val="en-US"/>
        </w:rPr>
        <w:t>1</w:t>
      </w:r>
      <w:r>
        <w:t xml:space="preserve"> = β</w:t>
      </w:r>
      <w:r>
        <w:rPr>
          <w:vertAlign w:val="subscript"/>
        </w:rPr>
        <w:t>2</w:t>
      </w:r>
      <w:r>
        <w:t xml:space="preserve"> = 0°, or the angle specified in paragraph 5. of this Regulation, and an angle of divergence of 20', retro-reflective devices which are not marked "TOP" shall be rotated about their axes of reference to the position of minimum R</w:t>
      </w:r>
      <w:r>
        <w:rPr>
          <w:vertAlign w:val="subscript"/>
        </w:rPr>
        <w:t>I</w:t>
      </w:r>
      <w:r>
        <w:t>, which must conform to the value specified in paragraph 5. of this Regulation. When the R</w:t>
      </w:r>
      <w:r>
        <w:rPr>
          <w:vertAlign w:val="subscript"/>
        </w:rPr>
        <w:t>I</w:t>
      </w:r>
      <w:r>
        <w:t xml:space="preserve"> 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091D008C" w14:textId="77777777" w:rsidR="009A7A36" w:rsidRDefault="009A7A36" w:rsidP="009A7A36">
      <w:pPr>
        <w:pStyle w:val="Annex1"/>
        <w:tabs>
          <w:tab w:val="clear" w:pos="1700"/>
          <w:tab w:val="clear" w:pos="8505"/>
        </w:tabs>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±5°. The R</w:t>
      </w:r>
      <w:r>
        <w:rPr>
          <w:vertAlign w:val="subscript"/>
        </w:rPr>
        <w:t>I</w:t>
      </w:r>
      <w:r>
        <w:t xml:space="preserve"> must not fall below the prescribed value in any position assumed by the device during this rotation.</w:t>
      </w:r>
    </w:p>
    <w:p w14:paraId="38AAABB7" w14:textId="77777777" w:rsidR="009A7A36" w:rsidRDefault="009A7A36" w:rsidP="009A7A36">
      <w:pPr>
        <w:pStyle w:val="Annex1"/>
        <w:tabs>
          <w:tab w:val="clear" w:pos="1700"/>
          <w:tab w:val="clear" w:pos="8505"/>
        </w:tabs>
        <w:rPr>
          <w:sz w:val="24"/>
        </w:rPr>
      </w:pPr>
      <w:r>
        <w:t>1.4.</w:t>
      </w:r>
      <w:r>
        <w:tab/>
        <w:t>If for the direction β</w:t>
      </w:r>
      <w:r>
        <w:rPr>
          <w:vertAlign w:val="subscript"/>
          <w:lang w:val="en-US"/>
        </w:rPr>
        <w:t>1</w:t>
      </w:r>
      <w:r>
        <w:t xml:space="preserve"> = β</w:t>
      </w:r>
      <w:r>
        <w:rPr>
          <w:vertAlign w:val="subscript"/>
        </w:rPr>
        <w:t>2</w:t>
      </w:r>
      <w:r>
        <w:t xml:space="preserve"> = 0°, and for ε = 0° the R</w:t>
      </w:r>
      <w:r>
        <w:rPr>
          <w:vertAlign w:val="subscript"/>
        </w:rPr>
        <w:t>I</w:t>
      </w:r>
      <w:r>
        <w:t xml:space="preserve"> exceeds the specified value by 50 per cent or more, all measurements for all angles of illumination and divergence shall be made for ε = 0°.</w:t>
      </w:r>
    </w:p>
    <w:p w14:paraId="068A4F72" w14:textId="77777777" w:rsidR="009A7A36" w:rsidRDefault="009A7A36" w:rsidP="009A7A36">
      <w:pPr>
        <w:pStyle w:val="para"/>
        <w:rPr>
          <w:lang w:eastAsia="en-GB"/>
        </w:rPr>
      </w:pPr>
      <w:r>
        <w:rPr>
          <w:lang w:eastAsia="en-GB"/>
        </w:rPr>
        <w:t>2.</w:t>
      </w:r>
      <w:r>
        <w:rPr>
          <w:lang w:eastAsia="en-GB"/>
        </w:rPr>
        <w:tab/>
        <w:t>Definitions</w:t>
      </w:r>
    </w:p>
    <w:p w14:paraId="0316723A" w14:textId="77777777" w:rsidR="009A7A36" w:rsidRDefault="009A7A36" w:rsidP="009A7A36">
      <w:pPr>
        <w:pStyle w:val="para"/>
        <w:ind w:firstLine="0"/>
        <w:rPr>
          <w:lang w:eastAsia="en-GB"/>
        </w:rPr>
      </w:pPr>
      <w:r>
        <w:rPr>
          <w:lang w:eastAsia="en-GB"/>
        </w:rPr>
        <w:tab/>
      </w:r>
      <w:r w:rsidRPr="00513F6C">
        <w:rPr>
          <w:lang w:eastAsia="en-GB"/>
        </w:rPr>
        <w:t>Basic definitions are given in paragraph 2.3. of this Regulation. Further definitions and geometry parameters are listed below and are illustrated in Figures A4-I to A4-III.</w:t>
      </w:r>
    </w:p>
    <w:p w14:paraId="0F28DC30" w14:textId="77777777" w:rsidR="009A7A36" w:rsidRDefault="009A7A36" w:rsidP="009A7A36">
      <w:pPr>
        <w:pStyle w:val="para"/>
        <w:ind w:firstLine="0"/>
        <w:rPr>
          <w:lang w:eastAsia="en-GB"/>
        </w:rPr>
      </w:pPr>
      <w:r>
        <w:rPr>
          <w:lang w:eastAsia="en-GB"/>
        </w:rPr>
        <w:t>C</w:t>
      </w:r>
      <w:r>
        <w:rPr>
          <w:lang w:eastAsia="en-GB"/>
        </w:rPr>
        <w:tab/>
        <w:t>Reference centre, e.g. a point on a retro-reflective area which is designated to be the centre of the device for the purpose of specifying its performance and mounting on the goniophoto-meter.</w:t>
      </w:r>
    </w:p>
    <w:p w14:paraId="2D93CAFF" w14:textId="77777777" w:rsidR="009A7A36" w:rsidRDefault="009A7A36" w:rsidP="009A7A36">
      <w:pPr>
        <w:pStyle w:val="para"/>
        <w:ind w:firstLine="0"/>
        <w:rPr>
          <w:lang w:eastAsia="en-GB"/>
        </w:rPr>
      </w:pPr>
      <w:r>
        <w:rPr>
          <w:lang w:eastAsia="en-GB"/>
        </w:rPr>
        <w:t>I</w:t>
      </w:r>
      <w:r>
        <w:rPr>
          <w:lang w:eastAsia="en-GB"/>
        </w:rPr>
        <w:tab/>
        <w:t>Illumination axis, e.g. the line passing through the centre of the light source and the reference centre.</w:t>
      </w:r>
    </w:p>
    <w:p w14:paraId="19DF73E7" w14:textId="77777777" w:rsidR="009A7A36" w:rsidRDefault="009A7A36" w:rsidP="009A7A36">
      <w:pPr>
        <w:pStyle w:val="para"/>
        <w:ind w:firstLine="0"/>
        <w:rPr>
          <w:lang w:eastAsia="en-GB"/>
        </w:rPr>
      </w:pPr>
      <w:r>
        <w:rPr>
          <w:lang w:eastAsia="en-GB"/>
        </w:rPr>
        <w:t>O</w:t>
      </w:r>
      <w:r>
        <w:rPr>
          <w:lang w:eastAsia="en-GB"/>
        </w:rPr>
        <w:tab/>
        <w:t>Observation axis, e.g. the line connecting the reference centre and the centre of the photometer head.</w:t>
      </w:r>
    </w:p>
    <w:p w14:paraId="2C6E2189" w14:textId="77777777" w:rsidR="009A7A36" w:rsidRDefault="009A7A36" w:rsidP="009A7A36">
      <w:pPr>
        <w:pStyle w:val="para"/>
        <w:ind w:firstLine="0"/>
        <w:rPr>
          <w:lang w:eastAsia="en-GB"/>
        </w:rPr>
      </w:pPr>
      <w:r>
        <w:rPr>
          <w:rFonts w:ascii="Symbol" w:hAnsi="Symbol"/>
          <w:lang w:eastAsia="en-GB"/>
        </w:rPr>
        <w:t></w:t>
      </w:r>
      <w:r>
        <w:rPr>
          <w:lang w:eastAsia="en-GB"/>
        </w:rPr>
        <w:tab/>
        <w:t xml:space="preserve">Observation angle, e.g. the angle between the illumination axis and the observation axis. </w:t>
      </w:r>
    </w:p>
    <w:p w14:paraId="18095C97" w14:textId="77777777" w:rsidR="009A7A36" w:rsidRDefault="009A7A36" w:rsidP="009A7A36">
      <w:pPr>
        <w:pStyle w:val="para"/>
        <w:ind w:firstLine="0"/>
        <w:rPr>
          <w:lang w:eastAsia="en-GB"/>
        </w:rPr>
      </w:pPr>
      <w:r>
        <w:rPr>
          <w:lang w:eastAsia="en-GB"/>
        </w:rPr>
        <w:t>NOTE</w:t>
      </w:r>
      <w:r>
        <w:rPr>
          <w:lang w:eastAsia="en-GB"/>
        </w:rPr>
        <w:tab/>
        <w:t>This angle is sometimes called angle of divergence.</w:t>
      </w:r>
    </w:p>
    <w:p w14:paraId="3A31BBD6" w14:textId="77777777" w:rsidR="009A7A36" w:rsidRDefault="009A7A36" w:rsidP="009A7A36">
      <w:pPr>
        <w:pStyle w:val="para"/>
        <w:ind w:firstLine="0"/>
        <w:rPr>
          <w:lang w:eastAsia="en-GB"/>
        </w:rPr>
      </w:pPr>
      <w:r>
        <w:rPr>
          <w:lang w:eastAsia="en-GB"/>
        </w:rPr>
        <w:t>β</w:t>
      </w:r>
      <w:r>
        <w:rPr>
          <w:vertAlign w:val="subscript"/>
          <w:lang w:eastAsia="en-GB"/>
        </w:rPr>
        <w:t>1</w:t>
      </w:r>
      <w:r>
        <w:rPr>
          <w:lang w:eastAsia="en-GB"/>
        </w:rPr>
        <w:t>/β</w:t>
      </w:r>
      <w:r>
        <w:rPr>
          <w:vertAlign w:val="subscript"/>
          <w:lang w:eastAsia="en-GB"/>
        </w:rPr>
        <w:t>2</w:t>
      </w:r>
      <w:r>
        <w:rPr>
          <w:lang w:eastAsia="en-GB"/>
        </w:rPr>
        <w:tab/>
        <w:t>Entrance angle, e.g. the angle between the reference axis and the illumination axis. The illumination angle consists of a vertical component (symbol β</w:t>
      </w:r>
      <w:r>
        <w:rPr>
          <w:vertAlign w:val="subscript"/>
          <w:lang w:eastAsia="en-GB"/>
        </w:rPr>
        <w:t>1</w:t>
      </w:r>
      <w:r>
        <w:rPr>
          <w:lang w:eastAsia="en-GB"/>
        </w:rPr>
        <w:t>) and a horizontal component (symbol β</w:t>
      </w:r>
      <w:r>
        <w:rPr>
          <w:vertAlign w:val="subscript"/>
          <w:lang w:eastAsia="en-GB"/>
        </w:rPr>
        <w:t>2</w:t>
      </w:r>
      <w:r>
        <w:rPr>
          <w:lang w:eastAsia="en-GB"/>
        </w:rPr>
        <w:t>). For any direction the vertical angle is always given first.</w:t>
      </w:r>
    </w:p>
    <w:p w14:paraId="20FFD650" w14:textId="77777777" w:rsidR="009A7A36" w:rsidRPr="00513F6C" w:rsidRDefault="009A7A36" w:rsidP="009A7A36">
      <w:pPr>
        <w:pStyle w:val="para"/>
        <w:ind w:firstLine="0"/>
        <w:rPr>
          <w:lang w:eastAsia="en-GB"/>
        </w:rPr>
      </w:pPr>
      <w:r w:rsidRPr="00513F6C">
        <w:rPr>
          <w:lang w:eastAsia="en-GB"/>
        </w:rPr>
        <w:t>NOTE 1:</w:t>
      </w:r>
      <w:r w:rsidRPr="00513F6C">
        <w:rPr>
          <w:lang w:eastAsia="en-GB"/>
        </w:rPr>
        <w:tab/>
        <w:t xml:space="preserve">These angles are usually not larger than 90° but, for completeness, the full range is defined as </w:t>
      </w:r>
      <w:r w:rsidRPr="00513F6C">
        <w:rPr>
          <w:lang w:eastAsia="en-GB"/>
        </w:rPr>
        <w:tab/>
      </w:r>
    </w:p>
    <w:p w14:paraId="11CD7F2D" w14:textId="77777777" w:rsidR="009A7A36" w:rsidRPr="00513F6C" w:rsidRDefault="009A7A36" w:rsidP="009A7A36">
      <w:pPr>
        <w:pStyle w:val="para"/>
        <w:ind w:firstLine="0"/>
        <w:rPr>
          <w:lang w:eastAsia="en-GB"/>
        </w:rPr>
      </w:pPr>
      <w:r w:rsidRPr="00513F6C">
        <w:rPr>
          <w:lang w:eastAsia="en-GB"/>
        </w:rPr>
        <w:t>-90° &lt; β</w:t>
      </w:r>
      <w:r w:rsidRPr="00513F6C">
        <w:rPr>
          <w:vertAlign w:val="subscript"/>
          <w:lang w:eastAsia="en-GB"/>
        </w:rPr>
        <w:t>1</w:t>
      </w:r>
      <w:r w:rsidRPr="00513F6C">
        <w:rPr>
          <w:lang w:eastAsia="en-GB"/>
        </w:rPr>
        <w:t xml:space="preserve"> &lt; 90° and </w:t>
      </w:r>
      <w:r w:rsidRPr="00513F6C">
        <w:rPr>
          <w:lang w:eastAsia="en-GB"/>
        </w:rPr>
        <w:tab/>
      </w:r>
    </w:p>
    <w:p w14:paraId="13949919" w14:textId="77777777" w:rsidR="009A7A36" w:rsidRPr="00513F6C" w:rsidRDefault="009A7A36" w:rsidP="009A7A36">
      <w:pPr>
        <w:pStyle w:val="para"/>
        <w:ind w:firstLine="0"/>
        <w:rPr>
          <w:lang w:eastAsia="en-GB"/>
        </w:rPr>
      </w:pPr>
      <w:r w:rsidRPr="00513F6C">
        <w:rPr>
          <w:lang w:eastAsia="en-GB"/>
        </w:rPr>
        <w:lastRenderedPageBreak/>
        <w:t>-180° &lt; β</w:t>
      </w:r>
      <w:r w:rsidRPr="00513F6C">
        <w:rPr>
          <w:vertAlign w:val="subscript"/>
          <w:lang w:eastAsia="en-GB"/>
        </w:rPr>
        <w:t>2</w:t>
      </w:r>
      <w:r w:rsidRPr="00513F6C">
        <w:rPr>
          <w:lang w:eastAsia="en-GB"/>
        </w:rPr>
        <w:t xml:space="preserve"> &lt; 180°.</w:t>
      </w:r>
      <w:r w:rsidRPr="00513F6C">
        <w:rPr>
          <w:lang w:eastAsia="en-GB"/>
        </w:rPr>
        <w:tab/>
      </w:r>
    </w:p>
    <w:p w14:paraId="46C20CF4" w14:textId="77777777" w:rsidR="009A7A36" w:rsidRDefault="009A7A36" w:rsidP="009A7A36">
      <w:pPr>
        <w:pStyle w:val="para"/>
        <w:ind w:firstLine="0"/>
        <w:rPr>
          <w:lang w:eastAsia="en-GB"/>
        </w:rPr>
      </w:pPr>
      <w:r w:rsidRPr="00513F6C">
        <w:rPr>
          <w:lang w:eastAsia="en-GB"/>
        </w:rPr>
        <w:t xml:space="preserve">NOTE 2: </w:t>
      </w:r>
      <w:r w:rsidRPr="00513F6C">
        <w:rPr>
          <w:lang w:eastAsia="en-GB"/>
        </w:rPr>
        <w:tab/>
        <w:t>The entrance angle is sometimes as well referred to as illumination angle</w:t>
      </w:r>
      <w:r>
        <w:rPr>
          <w:lang w:eastAsia="en-GB"/>
        </w:rPr>
        <w:t>.</w:t>
      </w:r>
    </w:p>
    <w:p w14:paraId="1D77C150" w14:textId="77777777" w:rsidR="009A7A36" w:rsidRDefault="009A7A36" w:rsidP="009A7A36">
      <w:pPr>
        <w:pStyle w:val="para"/>
        <w:ind w:firstLine="0"/>
        <w:rPr>
          <w:lang w:eastAsia="en-GB"/>
        </w:rPr>
      </w:pPr>
      <w:r>
        <w:rPr>
          <w:lang w:eastAsia="en-GB"/>
        </w:rPr>
        <w:t>ε</w:t>
      </w:r>
      <w:r>
        <w:rPr>
          <w:lang w:eastAsia="en-GB"/>
        </w:rPr>
        <w:tab/>
        <w:t>Angle of rotation means the angle through which the retro-reflecting device is rotated about its axis of reference starting from a given position. If the retro-reflecting device is marked "TOP" (e.g. the datum mark), the indicated position is taken as the origin.</w:t>
      </w:r>
    </w:p>
    <w:p w14:paraId="163FD748" w14:textId="77777777" w:rsidR="009A7A36" w:rsidRDefault="009A7A36" w:rsidP="009A7A36">
      <w:pPr>
        <w:pStyle w:val="para"/>
        <w:ind w:firstLine="0"/>
        <w:rPr>
          <w:lang w:eastAsia="en-GB"/>
        </w:rPr>
      </w:pPr>
      <w:r>
        <w:rPr>
          <w:lang w:eastAsia="en-GB"/>
        </w:rPr>
        <w:t>γ</w:t>
      </w:r>
      <w:r>
        <w:rPr>
          <w:lang w:eastAsia="en-GB"/>
        </w:rPr>
        <w:tab/>
        <w:t>Angular aperture of the measuring device, i.e. the angle subtended by the largest dimension of the receiver as seen from the reference centre</w:t>
      </w:r>
      <w:r>
        <w:rPr>
          <w:lang w:eastAsia="en-GB"/>
        </w:rPr>
        <w:br/>
        <w:t>(β</w:t>
      </w:r>
      <w:r>
        <w:rPr>
          <w:vertAlign w:val="subscript"/>
          <w:lang w:eastAsia="en-GB"/>
        </w:rPr>
        <w:t>1</w:t>
      </w:r>
      <w:r>
        <w:rPr>
          <w:lang w:eastAsia="en-GB"/>
        </w:rPr>
        <w:t xml:space="preserve"> = β</w:t>
      </w:r>
      <w:r>
        <w:rPr>
          <w:vertAlign w:val="subscript"/>
          <w:lang w:eastAsia="en-GB"/>
        </w:rPr>
        <w:t>2</w:t>
      </w:r>
      <w:r>
        <w:rPr>
          <w:lang w:eastAsia="en-GB"/>
        </w:rPr>
        <w:t xml:space="preserve"> = 0</w:t>
      </w:r>
      <w:r>
        <w:rPr>
          <w:rFonts w:ascii="Symbol" w:hAnsi="Symbol"/>
          <w:lang w:eastAsia="en-GB"/>
        </w:rPr>
        <w:t></w:t>
      </w:r>
      <w:r>
        <w:rPr>
          <w:lang w:eastAsia="en-GB"/>
        </w:rPr>
        <w:t>).</w:t>
      </w:r>
    </w:p>
    <w:p w14:paraId="2A32A7FE" w14:textId="77777777" w:rsidR="009A7A36" w:rsidRDefault="009A7A36" w:rsidP="009A7A36">
      <w:pPr>
        <w:pStyle w:val="para"/>
        <w:ind w:firstLine="0"/>
        <w:rPr>
          <w:lang w:eastAsia="en-GB"/>
        </w:rPr>
      </w:pPr>
      <w:r>
        <w:rPr>
          <w:lang w:eastAsia="en-GB"/>
        </w:rPr>
        <w:t>δ</w:t>
      </w:r>
      <w:r>
        <w:rPr>
          <w:lang w:eastAsia="en-GB"/>
        </w:rPr>
        <w:tab/>
        <w:t>Angular aperture of the source as seen from the reference centre</w:t>
      </w:r>
    </w:p>
    <w:p w14:paraId="74639602" w14:textId="77777777" w:rsidR="009A7A36" w:rsidRDefault="009A7A36" w:rsidP="009A7A36">
      <w:pPr>
        <w:pStyle w:val="para"/>
        <w:ind w:firstLine="0"/>
        <w:rPr>
          <w:lang w:eastAsia="en-GB"/>
        </w:rPr>
      </w:pPr>
      <w:r>
        <w:rPr>
          <w:lang w:eastAsia="en-GB"/>
        </w:rPr>
        <w:t>η</w:t>
      </w:r>
      <w:r>
        <w:rPr>
          <w:lang w:eastAsia="en-GB"/>
        </w:rPr>
        <w:tab/>
        <w:t>Angular aperture of the retro-reflecting device, e.g. the angle subtended by the largest dimension of the visible area of the illuminating surface, either at the centre of the source of illumination or at the centre of the receiver.</w:t>
      </w:r>
    </w:p>
    <w:p w14:paraId="2B7EC9A8" w14:textId="77777777" w:rsidR="009A7A36" w:rsidRDefault="009A7A36" w:rsidP="009A7A36">
      <w:pPr>
        <w:pStyle w:val="para"/>
        <w:rPr>
          <w:lang w:eastAsia="en-GB"/>
        </w:rPr>
      </w:pPr>
      <w:r>
        <w:rPr>
          <w:lang w:eastAsia="en-GB"/>
        </w:rPr>
        <w:t>3.</w:t>
      </w:r>
      <w:r>
        <w:rPr>
          <w:lang w:eastAsia="en-GB"/>
        </w:rPr>
        <w:tab/>
        <w:t>Dimensional and physical specifications for the photometry of retro-reflective devices</w:t>
      </w:r>
    </w:p>
    <w:p w14:paraId="3A0B007B" w14:textId="77777777" w:rsidR="009A7A36" w:rsidRPr="00E81415" w:rsidRDefault="009A7A36" w:rsidP="009A7A36">
      <w:pPr>
        <w:pStyle w:val="para"/>
      </w:pPr>
      <w:r>
        <w:rPr>
          <w:lang w:eastAsia="en-GB"/>
        </w:rPr>
        <w:t xml:space="preserve">3.1. </w:t>
      </w:r>
      <w:r>
        <w:rPr>
          <w:lang w:eastAsia="en-GB"/>
        </w:rPr>
        <w:tab/>
        <w:t>The CIE-angular system as shown in Figure A4-I shall be used for specifying and measuring retro-reflective device and marking materials.</w:t>
      </w:r>
    </w:p>
    <w:p w14:paraId="531E4F57" w14:textId="77777777" w:rsidR="009A7A36" w:rsidRDefault="009A7A36" w:rsidP="009A7A36">
      <w:pPr>
        <w:ind w:left="2268"/>
      </w:pPr>
      <w:r>
        <w:t>Figure A4-I</w:t>
      </w:r>
    </w:p>
    <w:p w14:paraId="4CD6A295" w14:textId="77777777" w:rsidR="009A7A36" w:rsidRPr="00181478" w:rsidRDefault="009A7A36" w:rsidP="009A7A36">
      <w:pPr>
        <w:ind w:left="2268"/>
        <w:rPr>
          <w:rStyle w:val="Carpredefinitoparagrafo1"/>
          <w:b/>
          <w:bCs/>
        </w:rPr>
      </w:pPr>
      <w:r w:rsidRPr="00181478">
        <w:rPr>
          <w:rStyle w:val="Carpredefinitoparagrafo1"/>
          <w:b/>
          <w:bCs/>
        </w:rPr>
        <w:t>The CIE co-ordinate system</w:t>
      </w:r>
    </w:p>
    <w:p w14:paraId="61281022" w14:textId="77777777" w:rsidR="009A7A36" w:rsidRDefault="009A7A36" w:rsidP="009A7A36">
      <w:pPr>
        <w:pStyle w:val="para"/>
        <w:ind w:left="1134" w:firstLine="0"/>
        <w:rPr>
          <w:lang w:eastAsia="en-GB"/>
        </w:rPr>
      </w:pPr>
      <w:r>
        <w:rPr>
          <w:noProof/>
          <w:lang w:val="de-DE" w:eastAsia="de-DE"/>
        </w:rPr>
        <w:drawing>
          <wp:inline distT="0" distB="0" distL="0" distR="0" wp14:anchorId="74858C50" wp14:editId="4264CA0E">
            <wp:extent cx="4645271" cy="4485736"/>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8497" cy="4508165"/>
                    </a:xfrm>
                    <a:prstGeom prst="rect">
                      <a:avLst/>
                    </a:prstGeom>
                  </pic:spPr>
                </pic:pic>
              </a:graphicData>
            </a:graphic>
          </wp:inline>
        </w:drawing>
      </w:r>
    </w:p>
    <w:p w14:paraId="58FFD8AB" w14:textId="77777777" w:rsidR="009A7A36" w:rsidRDefault="009A7A36" w:rsidP="009A7A36">
      <w:pPr>
        <w:suppressAutoHyphens w:val="0"/>
        <w:spacing w:after="120"/>
        <w:ind w:left="2268" w:right="1134" w:hanging="1134"/>
        <w:jc w:val="both"/>
        <w:rPr>
          <w:lang w:eastAsia="en-GB"/>
        </w:rPr>
      </w:pPr>
      <w:r>
        <w:rPr>
          <w:lang w:eastAsia="en-GB"/>
        </w:rPr>
        <w:t>3.2.</w:t>
      </w:r>
      <w:r>
        <w:rPr>
          <w:lang w:eastAsia="en-GB"/>
        </w:rPr>
        <w:tab/>
        <w:t xml:space="preserve">An adequate support (goniometer) is demonstrated in Figure A4-II. </w:t>
      </w:r>
      <w:r>
        <w:t>It re</w:t>
      </w:r>
      <w:r>
        <w:softHyphen/>
        <w:t>presents a goniometer mechanism embodying the CIE angular system for specifying and measuring retro-reflective device and marking materials. All axes, angles, and directions of rotation are shown positive.</w:t>
      </w:r>
    </w:p>
    <w:p w14:paraId="6A27FCAC" w14:textId="77777777" w:rsidR="009A7A36" w:rsidRDefault="009A7A36" w:rsidP="009A7A36">
      <w:pPr>
        <w:suppressAutoHyphens w:val="0"/>
        <w:spacing w:line="240" w:lineRule="auto"/>
      </w:pPr>
      <w:r>
        <w:br w:type="page"/>
      </w:r>
    </w:p>
    <w:p w14:paraId="1B15498C" w14:textId="77777777" w:rsidR="009A7A36" w:rsidRPr="00C14278" w:rsidRDefault="009A7A36" w:rsidP="009A7A36">
      <w:pPr>
        <w:spacing w:after="120"/>
        <w:ind w:left="2268" w:right="1134"/>
        <w:jc w:val="both"/>
      </w:pPr>
      <w:r w:rsidRPr="00C14278">
        <w:lastRenderedPageBreak/>
        <w:t>Notes:</w:t>
      </w:r>
    </w:p>
    <w:p w14:paraId="1AB34B64" w14:textId="77777777" w:rsidR="009A7A36" w:rsidRPr="00C14278" w:rsidRDefault="009A7A36" w:rsidP="009A7A36">
      <w:pPr>
        <w:tabs>
          <w:tab w:val="left" w:pos="-1440"/>
          <w:tab w:val="left" w:pos="-720"/>
        </w:tabs>
        <w:spacing w:after="120"/>
        <w:ind w:left="2835" w:right="1416" w:hanging="567"/>
        <w:jc w:val="both"/>
      </w:pPr>
      <w:r w:rsidRPr="00C14278">
        <w:t>(a)</w:t>
      </w:r>
      <w:r w:rsidRPr="00C14278">
        <w:tab/>
        <w:t>The principal axis is given by the illumination axis;</w:t>
      </w:r>
    </w:p>
    <w:p w14:paraId="6B5FF266" w14:textId="77777777" w:rsidR="009A7A36" w:rsidRPr="00C14278" w:rsidRDefault="009A7A36" w:rsidP="009A7A36">
      <w:pPr>
        <w:tabs>
          <w:tab w:val="left" w:pos="-1440"/>
          <w:tab w:val="left" w:pos="-720"/>
        </w:tabs>
        <w:spacing w:after="120"/>
        <w:ind w:left="2835" w:right="1416" w:hanging="567"/>
        <w:jc w:val="both"/>
        <w:rPr>
          <w:lang w:eastAsia="en-GB"/>
        </w:rPr>
      </w:pPr>
      <w:r w:rsidRPr="00C14278">
        <w:rPr>
          <w:lang w:val="en-US"/>
        </w:rPr>
        <w:t>(b)</w:t>
      </w:r>
      <w:r w:rsidRPr="00C14278">
        <w:rPr>
          <w:lang w:val="en-US"/>
        </w:rPr>
        <w:tab/>
        <w:t>The first axis is fixed perpendicular to the plane containing the observation and illumination axis;</w:t>
      </w:r>
      <w:r w:rsidRPr="00C14278">
        <w:rPr>
          <w:lang w:eastAsia="en-GB"/>
        </w:rPr>
        <w:t xml:space="preserve"> the second axis is perpendicular both to the first axis and to the reference axis.</w:t>
      </w:r>
    </w:p>
    <w:p w14:paraId="5AE3204D" w14:textId="77777777" w:rsidR="009A7A36" w:rsidRDefault="009A7A36" w:rsidP="009A7A36">
      <w:pPr>
        <w:tabs>
          <w:tab w:val="left" w:pos="-1440"/>
          <w:tab w:val="left" w:pos="-720"/>
        </w:tabs>
        <w:spacing w:after="120"/>
        <w:ind w:left="2835" w:right="1416" w:hanging="567"/>
        <w:jc w:val="both"/>
      </w:pPr>
      <w:r w:rsidRPr="00C14278">
        <w:t>(c)</w:t>
      </w:r>
      <w:r w:rsidRPr="00C14278">
        <w:tab/>
        <w:t>The reference axis is fixed in the retro</w:t>
      </w:r>
      <w:r>
        <w:t>-reflective device and moved with β</w:t>
      </w:r>
      <w:r>
        <w:rPr>
          <w:vertAlign w:val="subscript"/>
        </w:rPr>
        <w:t xml:space="preserve">1 </w:t>
      </w:r>
      <w:r>
        <w:t>and β</w:t>
      </w:r>
      <w:r>
        <w:rPr>
          <w:vertAlign w:val="subscript"/>
        </w:rPr>
        <w:t>2</w:t>
      </w:r>
      <w:r>
        <w:t>. Its rotation is given by ε.</w:t>
      </w:r>
    </w:p>
    <w:p w14:paraId="565AFD84" w14:textId="77777777" w:rsidR="009A7A36" w:rsidRDefault="009A7A36" w:rsidP="009A7A36">
      <w:pPr>
        <w:spacing w:before="240"/>
        <w:ind w:left="2268"/>
      </w:pPr>
      <w:r>
        <w:t>Figure A4-II</w:t>
      </w:r>
    </w:p>
    <w:p w14:paraId="7BBC9F18" w14:textId="77777777" w:rsidR="009A7A36" w:rsidRPr="00181478" w:rsidRDefault="009A7A36" w:rsidP="009A7A36">
      <w:pPr>
        <w:spacing w:after="120"/>
        <w:ind w:left="2268"/>
        <w:rPr>
          <w:rStyle w:val="Carpredefinitoparagrafo1"/>
          <w:b/>
          <w:bCs/>
        </w:rPr>
      </w:pPr>
      <w:r w:rsidRPr="00181478">
        <w:rPr>
          <w:rStyle w:val="Carpredefinitoparagrafo1"/>
          <w:b/>
          <w:bCs/>
        </w:rPr>
        <w:t>Goniometer mechanism embodying the CIE angular system</w:t>
      </w:r>
    </w:p>
    <w:p w14:paraId="0E305C60" w14:textId="77777777" w:rsidR="009A7A36" w:rsidRDefault="009A7A36" w:rsidP="009A7A36">
      <w:pPr>
        <w:suppressAutoHyphens w:val="0"/>
        <w:spacing w:after="120"/>
        <w:ind w:left="2268" w:right="1134"/>
      </w:pPr>
      <w:r>
        <w:t>Any arrangement of the components which is equivalent to the one shown can be used.</w:t>
      </w:r>
    </w:p>
    <w:p w14:paraId="70547DB4" w14:textId="77777777" w:rsidR="009A7A36" w:rsidRDefault="009A7A36" w:rsidP="009A7A36">
      <w:pPr>
        <w:suppressAutoHyphens w:val="0"/>
        <w:spacing w:after="120"/>
        <w:ind w:left="1134" w:right="1134"/>
        <w:rPr>
          <w:lang w:eastAsia="en-GB"/>
        </w:rPr>
      </w:pPr>
      <w:r>
        <w:rPr>
          <w:noProof/>
          <w:lang w:val="de-DE" w:eastAsia="de-DE"/>
        </w:rPr>
        <w:drawing>
          <wp:inline distT="0" distB="0" distL="0" distR="0" wp14:anchorId="2FA851A1" wp14:editId="67505F75">
            <wp:extent cx="4685392" cy="2907102"/>
            <wp:effectExtent l="0" t="0" r="127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8622" cy="2933925"/>
                    </a:xfrm>
                    <a:prstGeom prst="rect">
                      <a:avLst/>
                    </a:prstGeom>
                  </pic:spPr>
                </pic:pic>
              </a:graphicData>
            </a:graphic>
          </wp:inline>
        </w:drawing>
      </w:r>
    </w:p>
    <w:p w14:paraId="74675062" w14:textId="77777777" w:rsidR="009A7A36" w:rsidRPr="00181478" w:rsidRDefault="009A7A36" w:rsidP="009A7A36">
      <w:pPr>
        <w:pStyle w:val="SingleTxtG"/>
        <w:ind w:left="2268" w:hanging="1134"/>
        <w:rPr>
          <w:iCs/>
        </w:rPr>
      </w:pPr>
      <w:r w:rsidRPr="00181478">
        <w:t>3.3.</w:t>
      </w:r>
      <w:r w:rsidRPr="00181478">
        <w:tab/>
      </w:r>
      <w:r w:rsidRPr="00181478">
        <w:rPr>
          <w:bCs/>
        </w:rPr>
        <w:t>For testing the</w:t>
      </w:r>
      <w:r w:rsidRPr="00181478">
        <w:rPr>
          <w:iCs/>
        </w:rPr>
        <w:t xml:space="preserve"> </w:t>
      </w:r>
      <w:r w:rsidRPr="00181478">
        <w:rPr>
          <w:lang w:eastAsia="en-GB"/>
        </w:rPr>
        <w:t>retro-reflection</w:t>
      </w:r>
      <w:r w:rsidRPr="00181478">
        <w:rPr>
          <w:iCs/>
        </w:rPr>
        <w:t xml:space="preserve"> the retro-reflective devices shall be illuminated with a CIE Standard Illuminant A </w:t>
      </w:r>
      <w:r w:rsidRPr="00181478">
        <w:rPr>
          <w:bCs/>
        </w:rPr>
        <w:t>(</w:t>
      </w:r>
      <w:r w:rsidRPr="00181478">
        <w:t>ISO 11664-2:2007(E)/CIE S 014-2/E:2006</w:t>
      </w:r>
      <w:r w:rsidRPr="00181478">
        <w:rPr>
          <w:bCs/>
        </w:rPr>
        <w:t xml:space="preserve">) </w:t>
      </w:r>
      <w:r w:rsidRPr="00181478">
        <w:rPr>
          <w:iCs/>
        </w:rPr>
        <w:t>and measured as described in Part 1 of Annex 4.</w:t>
      </w:r>
    </w:p>
    <w:p w14:paraId="3A83B251" w14:textId="77777777" w:rsidR="009A7A36" w:rsidRPr="00181478" w:rsidRDefault="009A7A36" w:rsidP="009A7A36">
      <w:pPr>
        <w:pStyle w:val="SingleTxtG"/>
        <w:ind w:left="2268" w:hanging="1134"/>
        <w:rPr>
          <w:iCs/>
        </w:rPr>
      </w:pPr>
      <w:r w:rsidRPr="00181478">
        <w:rPr>
          <w:lang w:eastAsia="en-GB"/>
        </w:rPr>
        <w:t>3.4.</w:t>
      </w:r>
      <w:r w:rsidRPr="00181478">
        <w:rPr>
          <w:lang w:eastAsia="en-GB"/>
        </w:rPr>
        <w:tab/>
      </w:r>
      <w:r w:rsidRPr="00181478">
        <w:rPr>
          <w:iCs/>
        </w:rPr>
        <w:t xml:space="preserve">The measuring geometry is described in Figure A4-III. </w:t>
      </w:r>
      <w:r w:rsidRPr="00181478">
        <w:rPr>
          <w:lang w:eastAsia="en-GB"/>
        </w:rPr>
        <w:t>The following limits apply:</w:t>
      </w:r>
    </w:p>
    <w:p w14:paraId="695CAADC" w14:textId="77777777" w:rsidR="009A7A36" w:rsidRDefault="009A7A36" w:rsidP="009A7A36">
      <w:pPr>
        <w:pStyle w:val="para"/>
        <w:ind w:firstLine="0"/>
        <w:rPr>
          <w:lang w:eastAsia="en-GB"/>
        </w:rPr>
      </w:pPr>
      <w:r w:rsidRPr="00181478">
        <w:tab/>
        <w:t>Angular diameter</w:t>
      </w:r>
      <w:r>
        <w:t xml:space="preserve"> of the source - </w:t>
      </w:r>
      <w:r>
        <w:tab/>
      </w:r>
      <w:r>
        <w:tab/>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2313A72B" w14:textId="77777777" w:rsidR="009A7A36" w:rsidRDefault="009A7A36" w:rsidP="009A7A36">
      <w:pPr>
        <w:pStyle w:val="para"/>
        <w:ind w:firstLine="0"/>
        <w:rPr>
          <w:lang w:eastAsia="en-GB"/>
        </w:rPr>
      </w:pPr>
      <w:r>
        <w:tab/>
        <w:t xml:space="preserve">Angular diameter of the measuring device - </w:t>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4400F004" w14:textId="77777777" w:rsidR="009A7A36" w:rsidRDefault="009A7A36" w:rsidP="009A7A36">
      <w:pPr>
        <w:pStyle w:val="para"/>
        <w:ind w:firstLine="0"/>
        <w:rPr>
          <w:lang w:eastAsia="en-GB"/>
        </w:rPr>
      </w:pPr>
      <w:r>
        <w:tab/>
        <w:t xml:space="preserve">Angular diameter of the illuminated area - </w:t>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80'</w:t>
      </w:r>
    </w:p>
    <w:p w14:paraId="7304A9A9" w14:textId="77777777" w:rsidR="009A7A36" w:rsidRDefault="009A7A36" w:rsidP="009A7A36">
      <w:pPr>
        <w:suppressAutoHyphens w:val="0"/>
        <w:spacing w:line="240" w:lineRule="auto"/>
      </w:pPr>
      <w:r>
        <w:br w:type="page"/>
      </w:r>
    </w:p>
    <w:p w14:paraId="14ED9AEE" w14:textId="77777777" w:rsidR="009A7A36" w:rsidRDefault="009A7A36" w:rsidP="009A7A36">
      <w:pPr>
        <w:spacing w:before="240"/>
        <w:ind w:left="2268"/>
        <w:rPr>
          <w:lang w:eastAsia="en-GB"/>
        </w:rPr>
      </w:pPr>
      <w:r w:rsidRPr="001A5CC7">
        <w:lastRenderedPageBreak/>
        <w:t>Figure</w:t>
      </w:r>
      <w:r w:rsidRPr="001A5CC7">
        <w:rPr>
          <w:lang w:eastAsia="en-GB"/>
        </w:rPr>
        <w:t xml:space="preserve"> A4-III</w:t>
      </w:r>
    </w:p>
    <w:p w14:paraId="7A5D4A8A" w14:textId="77777777" w:rsidR="009A7A36" w:rsidRPr="001A5CC7" w:rsidRDefault="009A7A36" w:rsidP="009A7A36">
      <w:pPr>
        <w:spacing w:after="120"/>
        <w:ind w:left="2268"/>
        <w:rPr>
          <w:rStyle w:val="Carpredefinitoparagrafo1"/>
          <w:b/>
          <w:bCs/>
        </w:rPr>
      </w:pPr>
      <w:r w:rsidRPr="001A5CC7">
        <w:rPr>
          <w:rStyle w:val="Carpredefinitoparagrafo1"/>
          <w:b/>
          <w:bCs/>
        </w:rPr>
        <w:t>Measuring geometry for the measurement of retro-reflective devices</w:t>
      </w:r>
    </w:p>
    <w:p w14:paraId="6801852B" w14:textId="77777777" w:rsidR="009A7A36" w:rsidRPr="001A5CC7" w:rsidRDefault="009A7A36" w:rsidP="009A7A36">
      <w:pPr>
        <w:ind w:left="1134"/>
        <w:rPr>
          <w:rStyle w:val="Carpredefinitoparagrafo1"/>
          <w:b/>
          <w:bCs/>
        </w:rPr>
      </w:pPr>
      <w:r>
        <w:rPr>
          <w:noProof/>
          <w:lang w:val="de-DE" w:eastAsia="de-DE"/>
        </w:rPr>
        <w:drawing>
          <wp:inline distT="0" distB="0" distL="0" distR="0" wp14:anchorId="116B00C5" wp14:editId="5109434E">
            <wp:extent cx="4685030" cy="1860790"/>
            <wp:effectExtent l="0" t="0" r="127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8319" cy="1889899"/>
                    </a:xfrm>
                    <a:prstGeom prst="rect">
                      <a:avLst/>
                    </a:prstGeom>
                  </pic:spPr>
                </pic:pic>
              </a:graphicData>
            </a:graphic>
          </wp:inline>
        </w:drawing>
      </w:r>
    </w:p>
    <w:p w14:paraId="1D5EB856" w14:textId="77777777" w:rsidR="009A7A36" w:rsidRDefault="009A7A36" w:rsidP="009A7A36">
      <w:pPr>
        <w:pStyle w:val="para"/>
      </w:pPr>
      <w:r>
        <w:rPr>
          <w:lang w:eastAsia="en-GB"/>
        </w:rPr>
        <w:t>3.5.</w:t>
      </w:r>
      <w:r>
        <w:rPr>
          <w:lang w:eastAsia="en-GB"/>
        </w:rPr>
        <w:tab/>
      </w:r>
      <w:r>
        <w:t>During photometric measurements, stray reflections should be avoided by appropriate masking.</w:t>
      </w:r>
    </w:p>
    <w:p w14:paraId="55D27C6E" w14:textId="77777777" w:rsidR="009A7A36" w:rsidRDefault="009A7A36" w:rsidP="009A7A36">
      <w:pPr>
        <w:pStyle w:val="para"/>
        <w:rPr>
          <w:lang w:eastAsia="en-GB"/>
        </w:rPr>
      </w:pPr>
      <w:r>
        <w:rPr>
          <w:lang w:eastAsia="en-GB"/>
        </w:rPr>
        <w:t>3.6.</w:t>
      </w:r>
      <w:r>
        <w:rPr>
          <w:lang w:eastAsia="en-GB"/>
        </w:rPr>
        <w:tab/>
        <w:t xml:space="preserve">The measuring distance shall be chosen in such an order that at least the limits for the angles </w:t>
      </w:r>
      <w:r>
        <w:rPr>
          <w:rFonts w:ascii="Symbol" w:hAnsi="Symbol" w:cs="Symbol"/>
          <w:lang w:eastAsia="en-GB"/>
        </w:rPr>
        <w:t></w:t>
      </w:r>
      <w:r>
        <w:rPr>
          <w:lang w:eastAsia="en-GB"/>
        </w:rPr>
        <w:t xml:space="preserve">, </w:t>
      </w:r>
      <w:r>
        <w:rPr>
          <w:rFonts w:ascii="Symbol" w:hAnsi="Symbol" w:cs="Symbol"/>
          <w:lang w:eastAsia="en-GB"/>
        </w:rPr>
        <w:t></w:t>
      </w:r>
      <w:r>
        <w:rPr>
          <w:rFonts w:ascii="Symbol" w:hAnsi="Symbol" w:cs="Symbol"/>
          <w:lang w:eastAsia="en-GB"/>
        </w:rPr>
        <w:t></w:t>
      </w:r>
      <w:r>
        <w:rPr>
          <w:lang w:eastAsia="en-GB"/>
        </w:rPr>
        <w:t xml:space="preserve">and </w:t>
      </w:r>
      <w:r>
        <w:rPr>
          <w:rFonts w:ascii="Symbol" w:hAnsi="Symbol" w:cs="Symbol"/>
          <w:lang w:eastAsia="en-GB"/>
        </w:rPr>
        <w:t></w:t>
      </w:r>
      <w:r>
        <w:rPr>
          <w:rFonts w:ascii="Symbol" w:hAnsi="Symbol" w:cs="Symbol"/>
          <w:lang w:eastAsia="en-GB"/>
        </w:rPr>
        <w:t></w:t>
      </w:r>
      <w:r>
        <w:rPr>
          <w:lang w:eastAsia="en-GB"/>
        </w:rPr>
        <w:t xml:space="preserve">given above and illustrated in Figure </w:t>
      </w:r>
      <w:r w:rsidRPr="00513F6C">
        <w:rPr>
          <w:lang w:eastAsia="en-GB"/>
        </w:rPr>
        <w:t>A4-III</w:t>
      </w:r>
      <w:r>
        <w:rPr>
          <w:lang w:eastAsia="en-GB"/>
        </w:rPr>
        <w:t xml:space="preserve"> are respected, but not lower than 10 m.</w:t>
      </w:r>
    </w:p>
    <w:p w14:paraId="06FC62DA" w14:textId="77777777" w:rsidR="009A7A36" w:rsidRDefault="009A7A36" w:rsidP="009A7A36">
      <w:pPr>
        <w:pStyle w:val="para"/>
        <w:rPr>
          <w:lang w:eastAsia="en-GB"/>
        </w:rPr>
      </w:pPr>
      <w:r>
        <w:rPr>
          <w:lang w:eastAsia="en-GB"/>
        </w:rPr>
        <w:t>3.7.</w:t>
      </w:r>
      <w:r>
        <w:rPr>
          <w:lang w:eastAsia="en-GB"/>
        </w:rPr>
        <w:tab/>
      </w:r>
      <w:r>
        <w:rPr>
          <w:lang w:eastAsia="en-GB"/>
        </w:rPr>
        <w:tab/>
        <w:t xml:space="preserve">The illuminance over the useful area of the </w:t>
      </w:r>
      <w:r>
        <w:rPr>
          <w:lang w:val="en-US"/>
        </w:rPr>
        <w:t>retro-reflective device</w:t>
      </w:r>
      <w:r>
        <w:rPr>
          <w:lang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1B690556" w14:textId="77777777" w:rsidR="009A7A36" w:rsidRDefault="00000000" w:rsidP="009A7A36">
      <w:pPr>
        <w:pStyle w:val="para"/>
        <w:ind w:firstLine="0"/>
        <w:rPr>
          <w:lang w:eastAsia="en-GB"/>
        </w:rPr>
      </w:pPr>
      <m:oMathPara>
        <m:oMath>
          <m:f>
            <m:fPr>
              <m:type m:val="lin"/>
              <m:ctrlPr>
                <w:rPr>
                  <w:rFonts w:ascii="Cambria Math" w:hAnsi="Cambria Math"/>
                  <w:i/>
                  <w:lang w:eastAsia="en-GB"/>
                </w:rPr>
              </m:ctrlPr>
            </m:fPr>
            <m:num>
              <m:r>
                <m:rPr>
                  <m:sty m:val="p"/>
                </m:rPr>
                <w:rPr>
                  <w:rFonts w:ascii="Cambria Math" w:hAnsi="Cambria Math"/>
                  <w:lang w:eastAsia="en-GB"/>
                </w:rPr>
                <m:t>max</m:t>
              </m:r>
            </m:num>
            <m:den>
              <m:r>
                <m:rPr>
                  <m:sty m:val="p"/>
                </m:rPr>
                <w:rPr>
                  <w:rFonts w:ascii="Cambria Math" w:hAnsi="Cambria Math"/>
                  <w:lang w:eastAsia="en-GB"/>
                </w:rPr>
                <m:t>min</m:t>
              </m:r>
            </m:den>
          </m:f>
          <m:r>
            <w:rPr>
              <w:rFonts w:ascii="Cambria Math" w:hAnsi="Cambria Math"/>
              <w:lang w:eastAsia="en-GB"/>
            </w:rPr>
            <m:t>≤1.05</m:t>
          </m:r>
        </m:oMath>
      </m:oMathPara>
    </w:p>
    <w:p w14:paraId="26FE7A4D" w14:textId="77777777" w:rsidR="009A7A36" w:rsidRDefault="009A7A36" w:rsidP="009A7A36">
      <w:pPr>
        <w:pStyle w:val="para"/>
        <w:rPr>
          <w:lang w:eastAsia="en-GB"/>
        </w:rPr>
      </w:pPr>
      <w:r>
        <w:rPr>
          <w:lang w:eastAsia="en-GB"/>
        </w:rPr>
        <w:t>3.8.</w:t>
      </w:r>
      <w:r>
        <w:rPr>
          <w:lang w:eastAsia="en-GB"/>
        </w:rPr>
        <w:tab/>
        <w:t>The photometer head (measuring element)</w:t>
      </w:r>
    </w:p>
    <w:p w14:paraId="0BA6AF72" w14:textId="77777777" w:rsidR="009A7A36" w:rsidRDefault="009A7A36" w:rsidP="009A7A36">
      <w:pPr>
        <w:pStyle w:val="para"/>
        <w:rPr>
          <w:lang w:eastAsia="en-GB"/>
        </w:rPr>
      </w:pPr>
      <w:r>
        <w:rPr>
          <w:lang w:eastAsia="en-GB"/>
        </w:rPr>
        <w:t>3.8.1.</w:t>
      </w:r>
      <w:r>
        <w:rPr>
          <w:lang w:eastAsia="en-GB"/>
        </w:rPr>
        <w:tab/>
        <w:t>The photometer head shall be corrected to the spectral luminous efficiency for the CIE standard photometric observer in photopic vision.</w:t>
      </w:r>
    </w:p>
    <w:p w14:paraId="14A5693B" w14:textId="77777777" w:rsidR="009A7A36" w:rsidRDefault="009A7A36" w:rsidP="009A7A36">
      <w:pPr>
        <w:pStyle w:val="para"/>
        <w:rPr>
          <w:lang w:eastAsia="en-GB"/>
        </w:rPr>
      </w:pPr>
      <w:r>
        <w:rPr>
          <w:lang w:eastAsia="en-GB"/>
        </w:rPr>
        <w:t>3.8.2.</w:t>
      </w:r>
      <w:r>
        <w:rPr>
          <w:lang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28C2B47B" w14:textId="77777777" w:rsidR="009A7A36" w:rsidRDefault="009A7A36" w:rsidP="009A7A36">
      <w:pPr>
        <w:pStyle w:val="para"/>
        <w:rPr>
          <w:lang w:eastAsia="en-GB"/>
        </w:rPr>
      </w:pPr>
      <w:r>
        <w:rPr>
          <w:lang w:eastAsia="en-GB"/>
        </w:rPr>
        <w:t>4.</w:t>
      </w:r>
      <w:r>
        <w:rPr>
          <w:lang w:eastAsia="en-GB"/>
        </w:rPr>
        <w:tab/>
        <w:t>Measurement precautions in the photometry of retro-reflection</w:t>
      </w:r>
    </w:p>
    <w:p w14:paraId="5092A76D" w14:textId="77777777" w:rsidR="009A7A36" w:rsidRDefault="009A7A36" w:rsidP="009A7A36">
      <w:pPr>
        <w:pStyle w:val="para"/>
        <w:ind w:firstLine="0"/>
        <w:rPr>
          <w:lang w:eastAsia="en-GB"/>
        </w:rPr>
      </w:pPr>
      <w:r>
        <w:rPr>
          <w:lang w:eastAsia="en-GB"/>
        </w:rPr>
        <w:t>Best practice procedures are described in the relevant CIE reports and standards, however, items to be considered are briefly outlined below.</w:t>
      </w:r>
    </w:p>
    <w:p w14:paraId="252DEB26" w14:textId="77777777" w:rsidR="009A7A36" w:rsidRDefault="009A7A36" w:rsidP="009A7A36">
      <w:pPr>
        <w:pStyle w:val="para"/>
        <w:rPr>
          <w:lang w:eastAsia="en-GB"/>
        </w:rPr>
      </w:pPr>
      <w:r>
        <w:rPr>
          <w:lang w:eastAsia="en-GB"/>
        </w:rPr>
        <w:t>4.1.</w:t>
      </w:r>
      <w:r>
        <w:rPr>
          <w:lang w:eastAsia="en-GB"/>
        </w:rPr>
        <w:tab/>
        <w:t>Residual and stray light</w:t>
      </w:r>
    </w:p>
    <w:p w14:paraId="6DA2CF84" w14:textId="77777777" w:rsidR="009A7A36" w:rsidRDefault="009A7A36" w:rsidP="009A7A36">
      <w:pPr>
        <w:pStyle w:val="para"/>
        <w:rPr>
          <w:lang w:eastAsia="en-GB"/>
        </w:rPr>
      </w:pPr>
      <w:r>
        <w:rPr>
          <w:lang w:eastAsia="en-GB"/>
        </w:rPr>
        <w:t>4.1.1.</w:t>
      </w:r>
      <w:r>
        <w:rPr>
          <w:lang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19FFFC6F" w14:textId="77777777" w:rsidR="009A7A36" w:rsidRDefault="009A7A36" w:rsidP="009A7A36">
      <w:pPr>
        <w:pStyle w:val="para"/>
        <w:rPr>
          <w:lang w:eastAsia="en-GB"/>
        </w:rPr>
      </w:pPr>
      <w:r>
        <w:rPr>
          <w:lang w:eastAsia="en-GB"/>
        </w:rPr>
        <w:t>4.1.2.</w:t>
      </w:r>
      <w:r>
        <w:rPr>
          <w:lang w:eastAsia="en-GB"/>
        </w:rPr>
        <w:tab/>
        <w:t xml:space="preserve">Reflections from the floor and walls which occur over the relatively long test distances used shall be screened from both the sample and the photometer head by baffles. </w:t>
      </w:r>
    </w:p>
    <w:p w14:paraId="0C83DD02" w14:textId="77777777" w:rsidR="009A7A36" w:rsidRDefault="009A7A36" w:rsidP="009A7A36">
      <w:pPr>
        <w:pStyle w:val="para"/>
        <w:rPr>
          <w:lang w:eastAsia="en-GB"/>
        </w:rPr>
      </w:pPr>
      <w:r>
        <w:rPr>
          <w:lang w:eastAsia="en-GB"/>
        </w:rPr>
        <w:t>4.1.3.</w:t>
      </w:r>
      <w:r>
        <w:rPr>
          <w:lang w:eastAsia="en-GB"/>
        </w:rPr>
        <w:tab/>
        <w:t>Correction of residual stray light should always be allowed for by measuring it when the sample is covered by an opaque matt black surface, zigzag folded black paper of the same size and shape or a specular black surface suitably oriented with a light trap. This value shall be subtracted from that measured on the retro-reflective device</w:t>
      </w:r>
    </w:p>
    <w:p w14:paraId="39C24F6C" w14:textId="77777777" w:rsidR="009A7A36" w:rsidRDefault="009A7A36" w:rsidP="009A7A36">
      <w:pPr>
        <w:pStyle w:val="para"/>
        <w:rPr>
          <w:lang w:eastAsia="en-GB"/>
        </w:rPr>
      </w:pPr>
      <w:r>
        <w:rPr>
          <w:lang w:eastAsia="en-GB"/>
        </w:rPr>
        <w:t>4.2.</w:t>
      </w:r>
      <w:r>
        <w:rPr>
          <w:lang w:eastAsia="en-GB"/>
        </w:rPr>
        <w:tab/>
        <w:t>Stability of the apparatus</w:t>
      </w:r>
    </w:p>
    <w:p w14:paraId="6E6DB6D3" w14:textId="77777777" w:rsidR="009A7A36" w:rsidRDefault="009A7A36" w:rsidP="009A7A36">
      <w:pPr>
        <w:pStyle w:val="para"/>
        <w:rPr>
          <w:lang w:eastAsia="en-GB"/>
        </w:rPr>
      </w:pPr>
      <w:r>
        <w:rPr>
          <w:lang w:eastAsia="en-GB"/>
        </w:rPr>
        <w:lastRenderedPageBreak/>
        <w:t>4.2.1.</w:t>
      </w:r>
      <w:r>
        <w:rPr>
          <w:lang w:eastAsia="en-GB"/>
        </w:rPr>
        <w:tab/>
        <w:t>The light source and photometer head should remain stable throughout the period of the test. Since the sensitivity and the adaptation to the V (</w:t>
      </w:r>
      <w:r>
        <w:rPr>
          <w:rFonts w:ascii="Symbol" w:hAnsi="Symbol" w:cs="Symbol"/>
          <w:lang w:eastAsia="en-GB"/>
        </w:rPr>
        <w:t></w:t>
      </w:r>
      <w:r>
        <w:rPr>
          <w:lang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020BBFA2" w14:textId="77777777" w:rsidR="009A7A36" w:rsidRDefault="009A7A36" w:rsidP="009A7A36">
      <w:pPr>
        <w:pStyle w:val="para"/>
        <w:rPr>
          <w:lang w:eastAsia="en-GB"/>
        </w:rPr>
      </w:pPr>
      <w:r>
        <w:rPr>
          <w:lang w:eastAsia="en-GB"/>
        </w:rPr>
        <w:t>4.2.2.</w:t>
      </w:r>
      <w:r>
        <w:rPr>
          <w:lang w:eastAsia="en-GB"/>
        </w:rPr>
        <w:tab/>
        <w:t xml:space="preserve">A useful check on the overall stability of the reflex photometer during a series of tests is to make periodic measurements of </w:t>
      </w:r>
      <w:r>
        <w:t>R</w:t>
      </w:r>
      <w:r>
        <w:rPr>
          <w:vertAlign w:val="subscript"/>
        </w:rPr>
        <w:t>I</w:t>
      </w:r>
      <w:r>
        <w:rPr>
          <w:lang w:eastAsia="en-GB"/>
        </w:rPr>
        <w:t xml:space="preserve"> values of a stable reference standard.</w:t>
      </w:r>
    </w:p>
    <w:p w14:paraId="17C34A73" w14:textId="77777777" w:rsidR="009A7A36" w:rsidRDefault="009A7A36" w:rsidP="009A7A36">
      <w:pPr>
        <w:spacing w:after="120"/>
        <w:ind w:left="2268" w:right="567" w:hanging="1134"/>
        <w:jc w:val="both"/>
        <w:rPr>
          <w:lang w:val="en-US"/>
        </w:rPr>
      </w:pPr>
      <w:r>
        <w:rPr>
          <w:lang w:val="en-US"/>
        </w:rPr>
        <w:t>4.3.</w:t>
      </w:r>
      <w:r>
        <w:rPr>
          <w:lang w:val="en-US"/>
        </w:rPr>
        <w:tab/>
        <w:t>Description of Goniometer</w:t>
      </w:r>
    </w:p>
    <w:p w14:paraId="3A0BD1C8" w14:textId="77777777" w:rsidR="009A7A36" w:rsidRPr="0087038A" w:rsidRDefault="009A7A36" w:rsidP="009A7A36">
      <w:pPr>
        <w:pStyle w:val="para"/>
        <w:ind w:firstLine="0"/>
        <w:rPr>
          <w:lang w:eastAsia="en-GB"/>
        </w:rPr>
      </w:pPr>
      <w:r w:rsidRPr="0087038A">
        <w:rPr>
          <w:lang w:eastAsia="en-GB"/>
        </w:rPr>
        <w:t>A goniometer as defined in paragraph 2.3. of this Regulation, which can be used in making retro-reflection measurements in the CIE geometry is illustrated in Figure A4-II. In this illustration, the photometer head (O) is arbitrarily shown to be vertically above the source (I). The first axis is shown to be fixed and horizontal and is situated perpendicular to the observation half-plane. Any arrangement of the components which is equivalent to the one shown can be used.</w:t>
      </w:r>
    </w:p>
    <w:p w14:paraId="727BB261" w14:textId="77777777" w:rsidR="009A7A36" w:rsidRPr="00731456" w:rsidRDefault="009A7A36" w:rsidP="009A7A36">
      <w:pPr>
        <w:pStyle w:val="0title"/>
        <w:spacing w:after="120"/>
        <w:rPr>
          <w:szCs w:val="28"/>
        </w:rPr>
      </w:pPr>
      <w:r w:rsidRPr="003749BC">
        <w:t>Part</w:t>
      </w:r>
      <w:r>
        <w:rPr>
          <w:szCs w:val="28"/>
        </w:rPr>
        <w:t xml:space="preserve"> 2 - </w:t>
      </w:r>
      <w:r>
        <w:rPr>
          <w:szCs w:val="28"/>
        </w:rPr>
        <w:tab/>
      </w:r>
      <w:r w:rsidRPr="00731456">
        <w:rPr>
          <w:szCs w:val="28"/>
        </w:rPr>
        <w:t>Description of the measurement geometry for measurement of the daytime colour and the luminance factor of retro-reflective material</w:t>
      </w:r>
    </w:p>
    <w:p w14:paraId="0E773372"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For testing the daytime colour and luminance factor of the material, illumination by CIE Standard Illuminant D65 (ISO 11664-2:2007(E)/CIE S 014-2/E:2006) using geometry (45a:0) shall be used.</w:t>
      </w:r>
    </w:p>
    <w:p w14:paraId="0DFD47CD" w14:textId="77777777" w:rsidR="009A7A36" w:rsidRDefault="009A7A36" w:rsidP="009A7A36">
      <w:pPr>
        <w:suppressAutoHyphens w:val="0"/>
        <w:autoSpaceDE w:val="0"/>
        <w:autoSpaceDN w:val="0"/>
        <w:adjustRightInd w:val="0"/>
        <w:spacing w:after="120"/>
        <w:ind w:left="1701" w:right="1134" w:hanging="567"/>
        <w:jc w:val="both"/>
        <w:rPr>
          <w:lang w:eastAsia="ja-JP"/>
        </w:rPr>
      </w:pPr>
      <w:r>
        <w:rPr>
          <w:lang w:eastAsia="ja-JP"/>
        </w:rPr>
        <w:t>1.</w:t>
      </w:r>
      <w:r>
        <w:rPr>
          <w:lang w:eastAsia="ja-JP"/>
        </w:rPr>
        <w:tab/>
        <w:t>Measurement of daytime Colour</w:t>
      </w:r>
    </w:p>
    <w:p w14:paraId="48B83D78"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Measurements shall be done with a spectrophotometer in accordance with the provisions of Publication CIE 15:2004, Recommendations on Colorimetry - Second Edition, either illuminated poly-chromatically or with a monochromator providing stepwise the CIE Standard Illuminant D65 (ISO 11664-2:2007(E)/CIE S 014-2/E:2006) at an angle 45º to the normal and viewed along the normal (geometry 45/0). In the latter case, the stepwise resolution Δλ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Illuminant shall be in category BC (CIELAB) or better.</w:t>
      </w:r>
    </w:p>
    <w:p w14:paraId="5F1AEEB2" w14:textId="77777777" w:rsidR="009A7A36" w:rsidRDefault="009A7A36" w:rsidP="009A7A36">
      <w:pPr>
        <w:suppressAutoHyphens w:val="0"/>
        <w:autoSpaceDE w:val="0"/>
        <w:autoSpaceDN w:val="0"/>
        <w:adjustRightInd w:val="0"/>
        <w:spacing w:after="120"/>
        <w:ind w:left="1134" w:right="1134"/>
        <w:jc w:val="both"/>
        <w:rPr>
          <w:lang w:eastAsia="ja-JP"/>
        </w:rPr>
      </w:pPr>
      <w:r>
        <w:rPr>
          <w:spacing w:val="-2"/>
          <w:lang w:eastAsia="ja-JP"/>
        </w:rPr>
        <w:t>The measurement area shall be at least minimum 4.0 cm².</w:t>
      </w:r>
    </w:p>
    <w:p w14:paraId="27441528"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Micro-prismatic materials show the phenomenon of "flares" or "sparkles" (Note 1), which might influence the measured results unless special precautions as outlined above are taken. </w:t>
      </w:r>
    </w:p>
    <w:p w14:paraId="79EC67FC"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For this geometry CIE 15 recommends that:</w:t>
      </w:r>
    </w:p>
    <w:p w14:paraId="7D5E212F" w14:textId="77777777" w:rsidR="009A7A36" w:rsidRDefault="009A7A36" w:rsidP="009A7A36">
      <w:pPr>
        <w:suppressAutoHyphens w:val="0"/>
        <w:autoSpaceDE w:val="0"/>
        <w:autoSpaceDN w:val="0"/>
        <w:adjustRightInd w:val="0"/>
        <w:spacing w:after="120"/>
        <w:ind w:left="1701" w:right="1134" w:hanging="567"/>
        <w:jc w:val="both"/>
        <w:rPr>
          <w:lang w:eastAsia="ja-JP"/>
        </w:rPr>
      </w:pPr>
      <w:r>
        <w:rPr>
          <w:lang w:eastAsia="ja-JP"/>
        </w:rPr>
        <w:t>(a)</w:t>
      </w:r>
      <w:r>
        <w:rPr>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1F2C04FB" w14:textId="77777777" w:rsidR="009A7A36" w:rsidRDefault="009A7A36" w:rsidP="009A7A36">
      <w:pPr>
        <w:suppressAutoHyphens w:val="0"/>
        <w:autoSpaceDE w:val="0"/>
        <w:autoSpaceDN w:val="0"/>
        <w:adjustRightInd w:val="0"/>
        <w:spacing w:after="120"/>
        <w:ind w:left="1701" w:right="1134" w:hanging="567"/>
        <w:jc w:val="both"/>
        <w:rPr>
          <w:lang w:eastAsia="ja-JP"/>
        </w:rPr>
      </w:pPr>
      <w:r>
        <w:rPr>
          <w:lang w:eastAsia="ja-JP"/>
        </w:rPr>
        <w:t>(b)</w:t>
      </w:r>
      <w:r>
        <w:rPr>
          <w:lang w:eastAsia="ja-JP"/>
        </w:rPr>
        <w:tab/>
        <w:t>The receiver uniformly collects and evaluates all radiation reflected within a cone with its axis on the normal to the sampling aperture, apex at the centre of the sampling aperture, and a half angle of 5°.</w:t>
      </w:r>
    </w:p>
    <w:p w14:paraId="76C7E33A"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6D65244D"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An alternative manner of approximation is to use a single light source, but rotate the sample during measurement with a rotational speed that ensures that a number of revolutions takes </w:t>
      </w:r>
      <w:r>
        <w:rPr>
          <w:lang w:eastAsia="ja-JP"/>
        </w:rPr>
        <w:lastRenderedPageBreak/>
        <w:t>place during the exposure time interval for a measurement so that all circumferential angles are given equal weight (Note 2, Note 3).</w:t>
      </w:r>
    </w:p>
    <w:p w14:paraId="5C2E7E1B"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In addition, the apertures of the light source and the receiver shall have sufficient dimensions in proportion to distances to ensure compliance with the above-mentioned recommendations.</w:t>
      </w:r>
    </w:p>
    <w:p w14:paraId="7EA8AD71" w14:textId="77777777" w:rsidR="009A7A36" w:rsidRDefault="009A7A36" w:rsidP="009A7A36">
      <w:pPr>
        <w:suppressAutoHyphens w:val="0"/>
        <w:autoSpaceDE w:val="0"/>
        <w:autoSpaceDN w:val="0"/>
        <w:adjustRightInd w:val="0"/>
        <w:spacing w:after="120"/>
        <w:ind w:left="1134" w:right="1134"/>
        <w:jc w:val="both"/>
        <w:rPr>
          <w:lang w:eastAsia="ja-JP"/>
        </w:rPr>
      </w:pPr>
      <w:r>
        <w:rPr>
          <w:i/>
          <w:lang w:eastAsia="ja-JP"/>
        </w:rPr>
        <w:t>Note 1</w:t>
      </w:r>
      <w:r>
        <w:rPr>
          <w:lang w:eastAsia="ja-JP"/>
        </w:rPr>
        <w:t xml:space="preserve">:  </w:t>
      </w:r>
      <w:r>
        <w:rPr>
          <w:lang w:eastAsia="ja-JP"/>
        </w:rPr>
        <w:tab/>
        <w:t>"Flares" or "sparkles" are caused by characteristic paths of rays that enter and leave the material surface at different angles. A characteristic path will dominate thus raising the luminance factor value significantly and possibly distorting the chromaticity co-ordinates if it is included within narrow beams of illumination and measurement. However, the average contribution to the daylight reflection is normally small.</w:t>
      </w:r>
    </w:p>
    <w:p w14:paraId="2812CDE0" w14:textId="77777777" w:rsidR="009A7A36" w:rsidRDefault="009A7A36" w:rsidP="009A7A36">
      <w:pPr>
        <w:suppressAutoHyphens w:val="0"/>
        <w:autoSpaceDE w:val="0"/>
        <w:autoSpaceDN w:val="0"/>
        <w:adjustRightInd w:val="0"/>
        <w:spacing w:after="120"/>
        <w:ind w:left="1134" w:right="1134"/>
        <w:jc w:val="both"/>
        <w:rPr>
          <w:lang w:eastAsia="ja-JP"/>
        </w:rPr>
      </w:pPr>
      <w:r>
        <w:rPr>
          <w:i/>
          <w:lang w:eastAsia="ja-JP"/>
        </w:rPr>
        <w:t>Note 2</w:t>
      </w:r>
      <w:r>
        <w:rPr>
          <w:lang w:eastAsia="ja-JP"/>
        </w:rPr>
        <w:t xml:space="preserve">:  </w:t>
      </w:r>
      <w:r>
        <w:rPr>
          <w:lang w:eastAsia="ja-JP"/>
        </w:rPr>
        <w:tab/>
        <w:t>In practice the recommendations can be approximated only. The important fact is that the annular principle is applied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7470CDBC" w14:textId="77777777" w:rsidR="009A7A36" w:rsidRDefault="009A7A36" w:rsidP="009A7A36">
      <w:pPr>
        <w:suppressAutoHyphens w:val="0"/>
        <w:autoSpaceDE w:val="0"/>
        <w:autoSpaceDN w:val="0"/>
        <w:adjustRightInd w:val="0"/>
        <w:spacing w:after="120"/>
        <w:ind w:left="1134" w:right="1134"/>
        <w:jc w:val="both"/>
        <w:rPr>
          <w:lang w:eastAsia="ja-JP"/>
        </w:rPr>
      </w:pPr>
      <w:r>
        <w:rPr>
          <w:i/>
          <w:lang w:eastAsia="ja-JP"/>
        </w:rPr>
        <w:t>Note 3</w:t>
      </w:r>
      <w:r>
        <w:rPr>
          <w:lang w:eastAsia="ja-JP"/>
        </w:rPr>
        <w:t xml:space="preserve">:  </w:t>
      </w:r>
      <w:r>
        <w:rPr>
          <w:lang w:eastAsia="ja-JP"/>
        </w:rPr>
        <w:tab/>
        <w:t>In spite of such precautions, the practical difficulties of establishing the annular geometry in accordance with the recommendations introduce an uncertainty of measurement.</w:t>
      </w:r>
    </w:p>
    <w:p w14:paraId="26918A74"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2.</w:t>
      </w:r>
      <w:r>
        <w:rPr>
          <w:lang w:eastAsia="ja-JP"/>
        </w:rPr>
        <w:tab/>
        <w:t>Determination of luminance factor</w:t>
      </w:r>
    </w:p>
    <w:p w14:paraId="38794002"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ab/>
        <w:t>By putting the luminance L of the sample into relation to the luminance L</w:t>
      </w:r>
      <w:r>
        <w:rPr>
          <w:vertAlign w:val="subscript"/>
          <w:lang w:eastAsia="ja-JP"/>
        </w:rPr>
        <w:t>0</w:t>
      </w:r>
      <w:r>
        <w:rPr>
          <w:lang w:eastAsia="ja-JP"/>
        </w:rPr>
        <w:t xml:space="preserve"> of a perfect diffuser whose luminance factor is known under identical conditions of illumination and observation; the luminance factor </w:t>
      </w:r>
      <w:r>
        <w:rPr>
          <w:rFonts w:ascii="Symbol" w:hAnsi="Symbol"/>
          <w:lang w:eastAsia="ja-JP"/>
        </w:rPr>
        <w:t></w:t>
      </w:r>
      <w:r>
        <w:rPr>
          <w:vertAlign w:val="subscript"/>
          <w:lang w:eastAsia="ja-JP"/>
        </w:rPr>
        <w:t>v,R</w:t>
      </w:r>
      <w:r>
        <w:rPr>
          <w:lang w:eastAsia="ja-JP"/>
        </w:rPr>
        <w:t xml:space="preserve"> of the sample then results from the formula:</w:t>
      </w:r>
    </w:p>
    <w:p w14:paraId="1E996B97" w14:textId="77777777" w:rsidR="009A7A36" w:rsidRDefault="00000000" w:rsidP="009A7A36">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p>
    <w:p w14:paraId="7EC131AE"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In case the colour of the fluorescent material has been colorimetrically determined in compliance with paragraph 1 above, the luminance factor </w:t>
      </w:r>
      <w:r>
        <w:rPr>
          <w:rFonts w:ascii="Symbol" w:hAnsi="Symbol"/>
          <w:lang w:eastAsia="ja-JP"/>
        </w:rPr>
        <w:t></w:t>
      </w:r>
      <w:r>
        <w:rPr>
          <w:vertAlign w:val="subscript"/>
          <w:lang w:eastAsia="ja-JP"/>
        </w:rPr>
        <w:t>v,R</w:t>
      </w:r>
      <w:r>
        <w:rPr>
          <w:lang w:eastAsia="ja-JP"/>
        </w:rPr>
        <w:t xml:space="preserve"> can be determined by the ratio of the tristimulus value Y of the sample and of the tristimulus value Y</w:t>
      </w:r>
      <w:r>
        <w:rPr>
          <w:vertAlign w:val="subscript"/>
          <w:lang w:eastAsia="ja-JP"/>
        </w:rPr>
        <w:t>0</w:t>
      </w:r>
      <w:r>
        <w:rPr>
          <w:lang w:eastAsia="ja-JP"/>
        </w:rPr>
        <w:t xml:space="preserve"> of the perfect diffuser: </w:t>
      </w:r>
    </w:p>
    <w:p w14:paraId="549BD865" w14:textId="77777777" w:rsidR="009A7A36" w:rsidRDefault="00000000" w:rsidP="009A7A36">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79C98204" w14:textId="77777777" w:rsidR="009A7A36" w:rsidRDefault="009A7A36" w:rsidP="009A7A36">
      <w:pPr>
        <w:pStyle w:val="0title"/>
        <w:spacing w:after="120"/>
      </w:pPr>
      <w:r>
        <w:t>Part 3 -</w:t>
      </w:r>
      <w:r>
        <w:tab/>
        <w:t>Stability of photometric properties</w:t>
      </w:r>
    </w:p>
    <w:p w14:paraId="428DBFCD" w14:textId="77777777" w:rsidR="009A7A36" w:rsidRDefault="009A7A36" w:rsidP="009A7A36">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5303E820" w14:textId="77777777" w:rsidR="009A7A36" w:rsidRDefault="009A7A36" w:rsidP="009A7A36">
      <w:pPr>
        <w:tabs>
          <w:tab w:val="left" w:pos="-867"/>
          <w:tab w:val="left" w:pos="-147"/>
        </w:tabs>
        <w:spacing w:after="120"/>
        <w:ind w:left="2268" w:right="1133" w:hanging="1134"/>
        <w:jc w:val="both"/>
      </w:pPr>
      <w:r>
        <w:t>2.</w:t>
      </w:r>
      <w:r>
        <w:tab/>
        <w:t>The Type Approval Authorities of Contracting Parties, in which the approval was granted, may undertake the same tests. If "systematic failures in use" occur for a type of retro-reflective material, the tested material samples shall be transferred for appraisal to the authority which granted approval.</w:t>
      </w:r>
    </w:p>
    <w:p w14:paraId="57ECE67F" w14:textId="77777777" w:rsidR="009A7A36" w:rsidRDefault="009A7A36" w:rsidP="009A7A36">
      <w:pPr>
        <w:tabs>
          <w:tab w:val="left" w:pos="-867"/>
          <w:tab w:val="left" w:pos="-147"/>
        </w:tabs>
        <w:spacing w:after="120"/>
        <w:ind w:left="2268" w:right="1133" w:hanging="1134"/>
        <w:jc w:val="both"/>
      </w:pPr>
      <w:r>
        <w:t>3.</w:t>
      </w:r>
      <w:r>
        <w:tab/>
        <w:t>If other criteria are missing, the notation "systematic failures in use" for a type of retro-reflective material is to be established according to paragraph 5 in Part 3 of Annex 4.</w:t>
      </w:r>
    </w:p>
    <w:p w14:paraId="36536BEE" w14:textId="77777777" w:rsidR="009A7A36" w:rsidRDefault="009A7A36" w:rsidP="009A7A36">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3960627A" w14:textId="77777777" w:rsidR="009A7A36" w:rsidRDefault="009A7A36" w:rsidP="009A7A36">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41AEB411" w14:textId="77777777" w:rsidR="009A7A36" w:rsidRDefault="009A7A36" w:rsidP="009A7A36">
      <w:pPr>
        <w:spacing w:after="120"/>
        <w:ind w:left="2268" w:right="1133" w:hanging="1134"/>
        <w:jc w:val="both"/>
      </w:pPr>
      <w:r>
        <w:t>6.</w:t>
      </w:r>
      <w:r>
        <w:tab/>
        <w:t xml:space="preserve">In the absence of other criteria, the concept of "systematic defect" of a type of rear marking plate in use shall be interpreted in conformity with the intention </w:t>
      </w:r>
      <w:r w:rsidRPr="00513F6C">
        <w:t>of paragraph 5. of Part 3 of Annex 4.</w:t>
      </w:r>
    </w:p>
    <w:p w14:paraId="663ED088" w14:textId="77777777" w:rsidR="009A7A36" w:rsidRDefault="009A7A36" w:rsidP="009A7A36">
      <w:pPr>
        <w:spacing w:after="120"/>
        <w:ind w:left="2268" w:right="1133" w:hanging="1134"/>
        <w:jc w:val="both"/>
      </w:pPr>
    </w:p>
    <w:p w14:paraId="12D2E1E0" w14:textId="77777777" w:rsidR="009A7A36" w:rsidRDefault="009A7A36" w:rsidP="009A7A36">
      <w:pPr>
        <w:spacing w:after="120"/>
        <w:ind w:left="2268" w:right="1133" w:hanging="1134"/>
        <w:jc w:val="both"/>
        <w:sectPr w:rsidR="009A7A36" w:rsidSect="002C10FE">
          <w:footnotePr>
            <w:numRestart w:val="eachSect"/>
          </w:footnotePr>
          <w:pgSz w:w="11906" w:h="16838" w:code="9"/>
          <w:pgMar w:top="1418" w:right="1134" w:bottom="1134" w:left="1134" w:header="851" w:footer="567" w:gutter="0"/>
          <w:cols w:space="708"/>
          <w:titlePg/>
          <w:docGrid w:linePitch="360"/>
        </w:sectPr>
      </w:pPr>
    </w:p>
    <w:p w14:paraId="3F301A81" w14:textId="77777777" w:rsidR="009A7A36" w:rsidRDefault="009A7A36" w:rsidP="009A7A36">
      <w:pPr>
        <w:pStyle w:val="0title"/>
      </w:pPr>
      <w:r>
        <w:lastRenderedPageBreak/>
        <w:t>Annex 5</w:t>
      </w:r>
    </w:p>
    <w:p w14:paraId="33758F52" w14:textId="77777777" w:rsidR="009A7A36" w:rsidRDefault="009A7A36" w:rsidP="009A7A36">
      <w:pPr>
        <w:pStyle w:val="0title"/>
        <w:spacing w:after="120"/>
      </w:pPr>
      <w:r>
        <w:tab/>
      </w:r>
      <w:r>
        <w:tab/>
      </w:r>
      <w:r w:rsidRPr="003749BC">
        <w:rPr>
          <w:szCs w:val="28"/>
        </w:rPr>
        <w:t>Specifications</w:t>
      </w:r>
      <w:r>
        <w:t xml:space="preserve"> of shape and dimensions</w:t>
      </w:r>
    </w:p>
    <w:p w14:paraId="40080911" w14:textId="77777777" w:rsidR="009A7A36" w:rsidRDefault="009A7A36" w:rsidP="009A7A36">
      <w:pPr>
        <w:pStyle w:val="Annex1"/>
        <w:tabs>
          <w:tab w:val="left" w:pos="8505"/>
        </w:tabs>
      </w:pPr>
      <w:r>
        <w:t>1.</w:t>
      </w:r>
      <w:r>
        <w:tab/>
      </w:r>
      <w:r>
        <w:tab/>
        <w:t>Shape and dimensions of retro-reflective devices of Class IA or IB</w:t>
      </w:r>
    </w:p>
    <w:p w14:paraId="0F50A792" w14:textId="77777777" w:rsidR="009A7A36" w:rsidRDefault="009A7A36" w:rsidP="009A7A36">
      <w:pPr>
        <w:pStyle w:val="Annex1"/>
        <w:tabs>
          <w:tab w:val="left" w:pos="8505"/>
        </w:tabs>
      </w:pPr>
      <w:r>
        <w:t>1.1.</w:t>
      </w:r>
      <w:r>
        <w:tab/>
      </w:r>
      <w:r>
        <w:tab/>
        <w:t xml:space="preserve">The shape of the illuminating surfaces shall not be easily confused with the triangular shape, as prescribed for retro-reflectors mentioned in paragraph 2.1., from an observation distance of 10 metres. </w:t>
      </w:r>
    </w:p>
    <w:p w14:paraId="24395013" w14:textId="77777777" w:rsidR="009A7A36" w:rsidRDefault="009A7A36" w:rsidP="009A7A36">
      <w:pPr>
        <w:pStyle w:val="Annex1"/>
        <w:tabs>
          <w:tab w:val="left" w:pos="8505"/>
        </w:tabs>
      </w:pPr>
      <w:r>
        <w:t>2.</w:t>
      </w:r>
      <w:r>
        <w:tab/>
      </w:r>
      <w:r>
        <w:tab/>
        <w:t>Shape and dimensions of retro-reflective devices of Classes IIIA and IIIB</w:t>
      </w:r>
    </w:p>
    <w:p w14:paraId="45C1C00B" w14:textId="77777777" w:rsidR="009A7A36" w:rsidRDefault="009A7A36" w:rsidP="009A7A36">
      <w:pPr>
        <w:pStyle w:val="Annex1"/>
        <w:tabs>
          <w:tab w:val="left" w:pos="8505"/>
        </w:tabs>
      </w:pPr>
      <w:r>
        <w:t>2.1.</w:t>
      </w:r>
      <w:r>
        <w:tab/>
      </w:r>
      <w:r>
        <w:tab/>
        <w:t>The illuminating surfaces of retro-reflective devices of Classes IIIA and IIIB must have the shape or an equilateral triangle. If the word “TOP” is inscribed in one corner, the apex of that corner must be directed upwards.</w:t>
      </w:r>
    </w:p>
    <w:p w14:paraId="34F1495A" w14:textId="77777777" w:rsidR="009A7A36" w:rsidRDefault="009A7A36" w:rsidP="009A7A36">
      <w:pPr>
        <w:pStyle w:val="Annex1"/>
        <w:tabs>
          <w:tab w:val="left" w:pos="8505"/>
        </w:tabs>
      </w:pPr>
      <w:r>
        <w:t>2.2.</w:t>
      </w:r>
      <w:r>
        <w:tab/>
      </w:r>
      <w:r>
        <w:tab/>
        <w:t>The illuminating surface may or may not have at its centre a triangular, non-retro-reflecting area, with sides parallel to those of the outer triangle.</w:t>
      </w:r>
    </w:p>
    <w:p w14:paraId="2797D5FE" w14:textId="77777777" w:rsidR="009A7A36" w:rsidRDefault="009A7A36" w:rsidP="009A7A36">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06F93204" w14:textId="77777777" w:rsidR="009A7A36" w:rsidRDefault="009A7A36" w:rsidP="009A7A36">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21007489" w14:textId="77777777" w:rsidR="009A7A36" w:rsidRDefault="009A7A36" w:rsidP="009A7A36">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29835E46" w14:textId="77777777" w:rsidR="009A7A36" w:rsidRDefault="009A7A36" w:rsidP="009A7A36">
      <w:pPr>
        <w:pStyle w:val="Annex1"/>
        <w:tabs>
          <w:tab w:val="left" w:pos="8505"/>
        </w:tabs>
      </w:pPr>
      <w:r>
        <w:t>2.5.1.</w:t>
      </w:r>
      <w:r>
        <w:tab/>
      </w:r>
      <w:r>
        <w:tab/>
        <w:t>The separate retro-reflecting optical units shall not be replaceable unless they consist of approved retro-reflective devices of Class IA.</w:t>
      </w:r>
    </w:p>
    <w:p w14:paraId="2FC4673E" w14:textId="77777777" w:rsidR="009A7A36" w:rsidRDefault="009A7A36" w:rsidP="009A7A36">
      <w:pPr>
        <w:pStyle w:val="Annex1"/>
        <w:tabs>
          <w:tab w:val="left" w:pos="8505"/>
        </w:tabs>
      </w:pPr>
      <w:r>
        <w:t>2.6.</w:t>
      </w:r>
      <w:r>
        <w:tab/>
      </w:r>
      <w:r>
        <w:tab/>
        <w:t>The outside edges of the illuminating surfaces of triangular retro-reflective devices of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1CB977C3" w14:textId="77777777" w:rsidR="009A7A36" w:rsidRDefault="009A7A36" w:rsidP="009A7A36">
      <w:pPr>
        <w:pStyle w:val="Annex1"/>
        <w:tabs>
          <w:tab w:val="left" w:pos="8505"/>
        </w:tabs>
      </w:pPr>
      <w:r>
        <w:t>3.</w:t>
      </w:r>
      <w:r>
        <w:tab/>
      </w:r>
      <w:r>
        <w:tab/>
        <w:t>Shape and dimensions of retro-reflective devices of Class IVA</w:t>
      </w:r>
    </w:p>
    <w:p w14:paraId="12343D33" w14:textId="77777777" w:rsidR="009A7A36" w:rsidRDefault="009A7A36" w:rsidP="009A7A36">
      <w:pPr>
        <w:pStyle w:val="Annex1"/>
        <w:tabs>
          <w:tab w:val="left" w:pos="8505"/>
        </w:tabs>
      </w:pPr>
      <w:r>
        <w:t>3.1.</w:t>
      </w:r>
      <w:r>
        <w:tab/>
      </w:r>
      <w:r>
        <w:tab/>
        <w:t xml:space="preserve">The shape of the light emitting surfaces shall not be easily confused with the triangular shape, as prescribed for retro-reflectors mentioned in paragraph 2.1., from an observation distance of 10 metres. </w:t>
      </w:r>
    </w:p>
    <w:p w14:paraId="791C7A55" w14:textId="77777777" w:rsidR="009A7A36" w:rsidRDefault="009A7A36" w:rsidP="009A7A36">
      <w:pPr>
        <w:pStyle w:val="Annex1"/>
        <w:tabs>
          <w:tab w:val="left" w:pos="8505"/>
        </w:tabs>
      </w:pPr>
      <w:r>
        <w:t>3.2.</w:t>
      </w:r>
      <w:r>
        <w:tab/>
      </w:r>
      <w:r>
        <w:tab/>
        <w:t>The light emitting surface of the retro-reflective device must be at least 25 cm</w:t>
      </w:r>
      <w:r>
        <w:rPr>
          <w:vertAlign w:val="superscript"/>
        </w:rPr>
        <w:t>2</w:t>
      </w:r>
      <w:r>
        <w:t>.</w:t>
      </w:r>
    </w:p>
    <w:p w14:paraId="548E008B" w14:textId="77777777" w:rsidR="009A7A36" w:rsidRDefault="009A7A36" w:rsidP="009A7A36">
      <w:pPr>
        <w:pStyle w:val="Annex1"/>
        <w:tabs>
          <w:tab w:val="left" w:pos="8505"/>
        </w:tabs>
      </w:pPr>
      <w:r>
        <w:t>3.3.</w:t>
      </w:r>
      <w:r>
        <w:tab/>
      </w:r>
      <w:r>
        <w:tab/>
        <w:t>Compliance with the above specifications shall be verified by visual inspection.</w:t>
      </w:r>
    </w:p>
    <w:p w14:paraId="66B7C376" w14:textId="77777777" w:rsidR="009A7A36" w:rsidRDefault="009A7A36" w:rsidP="009A7A36">
      <w:pPr>
        <w:suppressAutoHyphens w:val="0"/>
        <w:spacing w:line="240" w:lineRule="auto"/>
        <w:rPr>
          <w:rStyle w:val="Carpredefinitoparagrafo1"/>
          <w:rFonts w:eastAsia="SimSun"/>
          <w:bCs/>
          <w:lang w:val="en-US"/>
        </w:rPr>
      </w:pPr>
      <w:r>
        <w:rPr>
          <w:rStyle w:val="Carpredefinitoparagrafo1"/>
          <w:bCs/>
        </w:rPr>
        <w:br w:type="page"/>
      </w:r>
    </w:p>
    <w:p w14:paraId="32D28672" w14:textId="77777777" w:rsidR="009A7A36" w:rsidRPr="006C73A4" w:rsidRDefault="009A7A36" w:rsidP="009A7A36">
      <w:pPr>
        <w:ind w:left="2268"/>
      </w:pPr>
      <w:r w:rsidRPr="006C73A4">
        <w:lastRenderedPageBreak/>
        <w:t>Figure A5-I</w:t>
      </w:r>
    </w:p>
    <w:p w14:paraId="517C9190" w14:textId="77777777" w:rsidR="009A7A36" w:rsidRPr="006C73A4" w:rsidRDefault="009A7A36" w:rsidP="009A7A36">
      <w:pPr>
        <w:ind w:left="2268"/>
        <w:rPr>
          <w:rStyle w:val="Carpredefinitoparagrafo1"/>
          <w:b/>
          <w:bCs/>
        </w:rPr>
      </w:pPr>
      <w:r w:rsidRPr="006C73A4">
        <w:rPr>
          <w:rStyle w:val="Carpredefinitoparagrafo1"/>
          <w:b/>
          <w:bCs/>
        </w:rPr>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53"/>
      </w:tblGrid>
      <w:tr w:rsidR="009A7A36" w14:paraId="0761CA0C" w14:textId="77777777" w:rsidTr="0095159F">
        <w:tc>
          <w:tcPr>
            <w:tcW w:w="4981" w:type="dxa"/>
          </w:tcPr>
          <w:p w14:paraId="32E92C76" w14:textId="77777777" w:rsidR="009A7A36" w:rsidRDefault="009A7A36" w:rsidP="0095159F">
            <w:r>
              <w:rPr>
                <w:noProof/>
                <w:lang w:val="de-DE" w:eastAsia="de-DE"/>
              </w:rPr>
              <mc:AlternateContent>
                <mc:Choice Requires="wpg">
                  <w:drawing>
                    <wp:anchor distT="0" distB="0" distL="114300" distR="114300" simplePos="0" relativeHeight="251661312" behindDoc="0" locked="0" layoutInCell="1" allowOverlap="1" wp14:anchorId="6B67FAF3" wp14:editId="0F132089">
                      <wp:simplePos x="0" y="0"/>
                      <wp:positionH relativeFrom="column">
                        <wp:posOffset>237416</wp:posOffset>
                      </wp:positionH>
                      <wp:positionV relativeFrom="paragraph">
                        <wp:posOffset>383959</wp:posOffset>
                      </wp:positionV>
                      <wp:extent cx="2532574" cy="1541780"/>
                      <wp:effectExtent l="0" t="38100" r="39370"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574" cy="1541780"/>
                                <a:chOff x="-1282" y="0"/>
                                <a:chExt cx="41805"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2618CBB1"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204B0764"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42B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282" y="21180"/>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74C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67FAF3" id="Group 362" o:spid="_x0000_s1027" style="position:absolute;margin-left:18.7pt;margin-top:30.25pt;width:199.4pt;height:121.4pt;z-index:251661312;mso-width-relative:margin;mso-height-relative:margin" coordorigin="-1282" coordsize="41805,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2618CBB1" w14:textId="77777777" w:rsidR="009A7A36" w:rsidRDefault="009A7A36" w:rsidP="009A7A36">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204B0764" w14:textId="77777777" w:rsidR="009A7A36" w:rsidRDefault="009A7A36" w:rsidP="009A7A36">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796742B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left:-1282;top:21180;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097874C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365B7AF7" w14:textId="77777777" w:rsidR="009A7A36" w:rsidRDefault="009A7A36" w:rsidP="0095159F"/>
          <w:p w14:paraId="6E89363C" w14:textId="77777777" w:rsidR="009A7A36" w:rsidRDefault="009A7A36" w:rsidP="0095159F"/>
          <w:p w14:paraId="20F29A34" w14:textId="77777777" w:rsidR="009A7A36" w:rsidRDefault="009A7A36" w:rsidP="0095159F">
            <w:r>
              <w:rPr>
                <w:noProof/>
                <w:lang w:val="de-DE" w:eastAsia="de-DE"/>
              </w:rPr>
              <mc:AlternateContent>
                <mc:Choice Requires="wpg">
                  <w:drawing>
                    <wp:anchor distT="0" distB="0" distL="114300" distR="114300" simplePos="0" relativeHeight="251662336" behindDoc="0" locked="0" layoutInCell="1" allowOverlap="1" wp14:anchorId="6BD3DCBE" wp14:editId="39C84EF9">
                      <wp:simplePos x="0" y="0"/>
                      <wp:positionH relativeFrom="column">
                        <wp:posOffset>518160</wp:posOffset>
                      </wp:positionH>
                      <wp:positionV relativeFrom="paragraph">
                        <wp:posOffset>217170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6D25A706"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871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D3DCBE" id="Group 373" o:spid="_x0000_s1038" style="position:absolute;margin-left:40.8pt;margin-top:17.1pt;width:142.25pt;height:114.55pt;z-index:251662336;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6D25A706" w14:textId="77777777" w:rsidR="009A7A36" w:rsidRDefault="009A7A36" w:rsidP="009A7A36">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5885871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161280DA" w14:textId="77777777" w:rsidR="009A7A36" w:rsidRDefault="009A7A36" w:rsidP="0095159F"/>
          <w:p w14:paraId="5EE5FB5E" w14:textId="77777777" w:rsidR="009A7A36" w:rsidRDefault="009A7A36" w:rsidP="0095159F"/>
          <w:p w14:paraId="37E92CA0" w14:textId="77777777" w:rsidR="009A7A36" w:rsidRDefault="009A7A36" w:rsidP="0095159F">
            <w:pPr>
              <w:tabs>
                <w:tab w:val="left" w:pos="1268"/>
              </w:tabs>
            </w:pPr>
            <w:r>
              <w:tab/>
            </w:r>
          </w:p>
        </w:tc>
      </w:tr>
      <w:tr w:rsidR="009A7A36" w14:paraId="40F63B10" w14:textId="77777777" w:rsidTr="0095159F">
        <w:tc>
          <w:tcPr>
            <w:tcW w:w="4981" w:type="dxa"/>
          </w:tcPr>
          <w:p w14:paraId="4D90F29E" w14:textId="77777777" w:rsidR="009A7A36" w:rsidRDefault="009A7A36" w:rsidP="0095159F">
            <w:pPr>
              <w:jc w:val="center"/>
            </w:pPr>
          </w:p>
          <w:p w14:paraId="4CB88372" w14:textId="77777777" w:rsidR="009A7A36" w:rsidRDefault="009A7A36" w:rsidP="0095159F">
            <w:pPr>
              <w:jc w:val="center"/>
            </w:pPr>
          </w:p>
          <w:p w14:paraId="5D978368" w14:textId="77777777" w:rsidR="009A7A36" w:rsidRDefault="009A7A36" w:rsidP="0095159F">
            <w:pPr>
              <w:jc w:val="center"/>
            </w:pPr>
            <w:r>
              <w:rPr>
                <w:noProof/>
                <w:lang w:val="de-DE" w:eastAsia="de-DE"/>
              </w:rPr>
              <w:drawing>
                <wp:inline distT="0" distB="0" distL="0" distR="0" wp14:anchorId="548A7A4D" wp14:editId="5F82BFA0">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18990234" w14:textId="77777777" w:rsidR="009A7A36" w:rsidRDefault="009A7A36" w:rsidP="0095159F">
            <w:r>
              <w:rPr>
                <w:noProof/>
                <w:lang w:val="de-DE" w:eastAsia="de-DE"/>
              </w:rPr>
              <mc:AlternateContent>
                <mc:Choice Requires="wpg">
                  <w:drawing>
                    <wp:anchor distT="0" distB="0" distL="114300" distR="114300" simplePos="0" relativeHeight="251663360" behindDoc="0" locked="0" layoutInCell="1" allowOverlap="1" wp14:anchorId="35FE4D4B" wp14:editId="77E80CDC">
                      <wp:simplePos x="0" y="0"/>
                      <wp:positionH relativeFrom="column">
                        <wp:posOffset>451485</wp:posOffset>
                      </wp:positionH>
                      <wp:positionV relativeFrom="paragraph">
                        <wp:posOffset>133985</wp:posOffset>
                      </wp:positionV>
                      <wp:extent cx="2275840" cy="2065020"/>
                      <wp:effectExtent l="38100" t="0" r="48260" b="3048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9D6025"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17E218A"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6ED98A84"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2AA3CC8F"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6549"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8B78"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4E4B"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FE4D4B" id="Group 403" o:spid="_x0000_s1044" style="position:absolute;margin-left:35.55pt;margin-top:10.55pt;width:179.2pt;height:162.6pt;z-index:251663360;mso-width-relative:margin;mso-height-relative:margin"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159D6025" w14:textId="77777777" w:rsidR="009A7A36" w:rsidRDefault="009A7A36" w:rsidP="009A7A36">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517E218A" w14:textId="77777777" w:rsidR="009A7A36" w:rsidRDefault="009A7A36" w:rsidP="009A7A36">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6ED98A84" w14:textId="77777777" w:rsidR="009A7A36" w:rsidRDefault="009A7A36" w:rsidP="009A7A36">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2AA3CC8F" w14:textId="77777777" w:rsidR="009A7A36" w:rsidRDefault="009A7A36" w:rsidP="009A7A36">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68EB6549"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3" o:spid="_x0000_s1061"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9998B78"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4" o:spid="_x0000_s1062"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02884E4B"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4144BB2A" w14:textId="77777777" w:rsidR="009A7A36" w:rsidRPr="006C73A4" w:rsidRDefault="009A7A36" w:rsidP="009A7A36">
      <w:r w:rsidRPr="006C73A4">
        <w:rPr>
          <w:noProof/>
          <w:lang w:val="de-DE" w:eastAsia="de-DE"/>
        </w:rPr>
        <mc:AlternateContent>
          <mc:Choice Requires="wpg">
            <w:drawing>
              <wp:anchor distT="0" distB="0" distL="114300" distR="114300" simplePos="0" relativeHeight="251664384" behindDoc="0" locked="0" layoutInCell="1" allowOverlap="1" wp14:anchorId="1C42533A" wp14:editId="377FA2ED">
                <wp:simplePos x="0" y="0"/>
                <wp:positionH relativeFrom="column">
                  <wp:posOffset>1936750</wp:posOffset>
                </wp:positionH>
                <wp:positionV relativeFrom="paragraph">
                  <wp:posOffset>288290</wp:posOffset>
                </wp:positionV>
                <wp:extent cx="2462530" cy="1146810"/>
                <wp:effectExtent l="0" t="0" r="13970" b="1524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146810"/>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30429A" w14:textId="77777777" w:rsidR="009A7A36" w:rsidRDefault="009A7A36" w:rsidP="009A7A36">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DFF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0025"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7625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31D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18A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C42533A" id="Gruppieren 29" o:spid="_x0000_s1063" style="position:absolute;margin-left:152.5pt;margin-top:22.7pt;width:193.9pt;height:90.3pt;z-index:25166438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4230429A" w14:textId="77777777" w:rsidR="009A7A36" w:rsidRDefault="009A7A36" w:rsidP="009A7A36">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5077DFF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21D90025"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1CE7625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73B531D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094718A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04CD18BF" w14:textId="77777777" w:rsidR="009A7A36" w:rsidRPr="006C73A4" w:rsidRDefault="009A7A36" w:rsidP="009A7A36">
      <w:pPr>
        <w:pStyle w:val="SingleTxtG"/>
        <w:spacing w:before="240"/>
      </w:pPr>
      <w:r w:rsidRPr="006C73A4">
        <w:rPr>
          <w:i/>
        </w:rPr>
        <w:t>Note</w:t>
      </w:r>
      <w:r w:rsidRPr="006C73A4">
        <w:t>:</w:t>
      </w:r>
      <w:r w:rsidRPr="006C73A4">
        <w:tab/>
        <w:t>These sketches are for illustration purposes only.</w:t>
      </w:r>
    </w:p>
    <w:p w14:paraId="4B3B0CBC" w14:textId="77777777" w:rsidR="009A7A36" w:rsidRDefault="009A7A36" w:rsidP="009A7A36">
      <w:pPr>
        <w:pStyle w:val="Annex1"/>
        <w:tabs>
          <w:tab w:val="clear" w:pos="1700"/>
          <w:tab w:val="clear" w:pos="8505"/>
        </w:tabs>
      </w:pPr>
      <w:r>
        <w:t>4.</w:t>
      </w:r>
      <w:r>
        <w:tab/>
        <w:t xml:space="preserve">Shape and dimensions of retro-reflective marking materials of Class C </w:t>
      </w:r>
    </w:p>
    <w:p w14:paraId="33646EBA" w14:textId="77777777" w:rsidR="009A7A36" w:rsidRDefault="009A7A36" w:rsidP="009A7A36">
      <w:pPr>
        <w:tabs>
          <w:tab w:val="left" w:pos="-867"/>
          <w:tab w:val="left" w:pos="-147"/>
        </w:tabs>
        <w:spacing w:after="120"/>
        <w:ind w:left="2268" w:right="1134" w:hanging="1134"/>
        <w:jc w:val="both"/>
      </w:pPr>
      <w:r>
        <w:t>4.1.</w:t>
      </w:r>
      <w:r>
        <w:tab/>
        <w:t>General</w:t>
      </w:r>
    </w:p>
    <w:p w14:paraId="2EF894A9" w14:textId="77777777" w:rsidR="009A7A36" w:rsidRDefault="009A7A36" w:rsidP="009A7A36">
      <w:pPr>
        <w:tabs>
          <w:tab w:val="left" w:pos="-867"/>
          <w:tab w:val="left" w:pos="-147"/>
        </w:tabs>
        <w:spacing w:after="120"/>
        <w:ind w:left="2268" w:right="1134" w:hanging="1134"/>
        <w:jc w:val="both"/>
      </w:pPr>
      <w:r>
        <w:tab/>
        <w:t>The markings shall be made of strips of retro-reflective material.</w:t>
      </w:r>
    </w:p>
    <w:p w14:paraId="116BEEFD" w14:textId="77777777" w:rsidR="009A7A36" w:rsidRDefault="009A7A36" w:rsidP="009A7A36">
      <w:pPr>
        <w:tabs>
          <w:tab w:val="left" w:pos="-867"/>
          <w:tab w:val="left" w:pos="-147"/>
        </w:tabs>
        <w:spacing w:after="120"/>
        <w:ind w:left="2268" w:right="1134" w:hanging="1134"/>
        <w:jc w:val="both"/>
      </w:pPr>
      <w:r>
        <w:t>4.2.</w:t>
      </w:r>
      <w:r>
        <w:tab/>
        <w:t>Dimensions</w:t>
      </w:r>
    </w:p>
    <w:p w14:paraId="74BC2058" w14:textId="77777777" w:rsidR="009A7A36" w:rsidRDefault="009A7A36" w:rsidP="009A7A36">
      <w:pPr>
        <w:tabs>
          <w:tab w:val="left" w:pos="-867"/>
          <w:tab w:val="left" w:pos="-147"/>
        </w:tabs>
        <w:spacing w:after="120"/>
        <w:ind w:left="2268" w:right="1134" w:hanging="1134"/>
        <w:jc w:val="both"/>
      </w:pPr>
      <w:r>
        <w:t>4.2.1.</w:t>
      </w:r>
      <w:r>
        <w:tab/>
      </w:r>
      <w:r w:rsidRPr="00513F6C">
        <w:t>The width of a retro-reflective  marking material shall be 50 mm </w:t>
      </w:r>
      <m:oMath>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-0</m:t>
              </m:r>
            </m:e>
          </m:mr>
        </m:m>
      </m:oMath>
      <w:r w:rsidRPr="00513F6C">
        <w:t> mm.</w:t>
      </w:r>
    </w:p>
    <w:p w14:paraId="7031D843" w14:textId="77777777" w:rsidR="009A7A36" w:rsidRDefault="009A7A36" w:rsidP="009A7A36">
      <w:pPr>
        <w:tabs>
          <w:tab w:val="left" w:pos="-867"/>
          <w:tab w:val="left" w:pos="-147"/>
        </w:tabs>
        <w:spacing w:after="120"/>
        <w:ind w:left="2268" w:right="1134" w:hanging="1134"/>
        <w:jc w:val="both"/>
      </w:pPr>
      <w:r>
        <w:t>4.2.2.</w:t>
      </w:r>
      <w:r>
        <w:tab/>
        <w:t>The minimum length of an element of a retro-reflective marking material shall be such that at least one approval mark is visible.</w:t>
      </w:r>
    </w:p>
    <w:p w14:paraId="43426BC4" w14:textId="77777777" w:rsidR="009A7A36" w:rsidRDefault="009A7A36" w:rsidP="009A7A36">
      <w:pPr>
        <w:spacing w:after="120"/>
        <w:ind w:left="2268" w:right="1134" w:hanging="1134"/>
        <w:jc w:val="both"/>
      </w:pPr>
      <w:r>
        <w:t>5.</w:t>
      </w:r>
      <w:r>
        <w:tab/>
      </w:r>
      <w:r>
        <w:tab/>
        <w:t xml:space="preserve">Shape and dimensions of retro-reflective marking materials of Class F or marking plates of Class 5 </w:t>
      </w:r>
    </w:p>
    <w:p w14:paraId="662D078E" w14:textId="77777777" w:rsidR="009A7A36" w:rsidRDefault="009A7A36" w:rsidP="009A7A36">
      <w:pPr>
        <w:tabs>
          <w:tab w:val="left" w:pos="-867"/>
          <w:tab w:val="left" w:pos="-147"/>
        </w:tabs>
        <w:spacing w:after="120"/>
        <w:ind w:leftChars="567" w:left="2268" w:rightChars="515" w:right="1030" w:hanging="1134"/>
        <w:jc w:val="both"/>
      </w:pPr>
      <w:r>
        <w:lastRenderedPageBreak/>
        <w:t>5.1.</w:t>
      </w:r>
      <w:r>
        <w:tab/>
        <w:t>General</w:t>
      </w:r>
    </w:p>
    <w:p w14:paraId="6887CC1E" w14:textId="77777777" w:rsidR="009A7A36" w:rsidRDefault="009A7A36" w:rsidP="009A7A36">
      <w:pPr>
        <w:tabs>
          <w:tab w:val="left" w:pos="8505"/>
        </w:tabs>
        <w:spacing w:after="120"/>
        <w:ind w:leftChars="1134" w:left="3402" w:rightChars="515" w:right="1030" w:hanging="1134"/>
        <w:jc w:val="both"/>
      </w:pPr>
      <w:r>
        <w:t>The markings shall be made of strips of retro-reflective material or plates.</w:t>
      </w:r>
    </w:p>
    <w:p w14:paraId="3CAE8C91" w14:textId="77777777" w:rsidR="009A7A36" w:rsidRDefault="009A7A36" w:rsidP="009A7A36">
      <w:pPr>
        <w:tabs>
          <w:tab w:val="left" w:pos="-867"/>
          <w:tab w:val="left" w:pos="-147"/>
        </w:tabs>
        <w:spacing w:after="120"/>
        <w:ind w:leftChars="567" w:left="2268" w:rightChars="708" w:right="1416" w:hanging="1134"/>
        <w:jc w:val="both"/>
      </w:pPr>
      <w:r>
        <w:t>5.2.</w:t>
      </w:r>
      <w:r>
        <w:tab/>
        <w:t>Dimensions</w:t>
      </w:r>
    </w:p>
    <w:p w14:paraId="0F535F36" w14:textId="77777777" w:rsidR="009A7A36" w:rsidRDefault="009A7A36" w:rsidP="009A7A36">
      <w:pPr>
        <w:tabs>
          <w:tab w:val="left" w:pos="-867"/>
          <w:tab w:val="left" w:pos="-147"/>
        </w:tabs>
        <w:spacing w:after="120"/>
        <w:ind w:left="2268" w:right="1134" w:hanging="1134"/>
        <w:jc w:val="both"/>
      </w:pPr>
      <w:r>
        <w:t>5.2.1.</w:t>
      </w:r>
      <w:r>
        <w:tab/>
        <w:t>Class F and Class 5 retro-reflective markings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0C784781" w14:textId="77777777" w:rsidR="009A7A36" w:rsidRDefault="009A7A36" w:rsidP="009A7A36">
      <w:pPr>
        <w:tabs>
          <w:tab w:val="left" w:pos="-867"/>
          <w:tab w:val="left" w:pos="-147"/>
        </w:tabs>
        <w:spacing w:after="120"/>
        <w:ind w:left="2268" w:right="1134" w:hanging="1134"/>
        <w:jc w:val="both"/>
      </w:pPr>
      <w:r>
        <w:t>5.2.2.</w:t>
      </w:r>
      <w:r>
        <w:tab/>
        <w:t>The minimum length of an element of a retro-reflective marking material or plate shall incorporate a minimum of 9 standard areas as described in paragraph 5.2.1. on large vehicles with available mounting space, but may be reduced to a minimum of 3 standard areas on vehicles with limited mounting space.</w:t>
      </w:r>
    </w:p>
    <w:p w14:paraId="7D5BCBC5" w14:textId="77777777" w:rsidR="009A7A36" w:rsidRDefault="009A7A36" w:rsidP="009A7A36">
      <w:pPr>
        <w:spacing w:before="240"/>
        <w:ind w:left="2268"/>
      </w:pPr>
      <w:r>
        <w:t>Figure A5-II</w:t>
      </w:r>
    </w:p>
    <w:p w14:paraId="45A52F57" w14:textId="77777777" w:rsidR="009A7A36" w:rsidRPr="00087303" w:rsidRDefault="009A7A36" w:rsidP="009A7A36">
      <w:pPr>
        <w:spacing w:after="120"/>
        <w:ind w:left="2268"/>
        <w:rPr>
          <w:rStyle w:val="Carpredefinitoparagrafo1"/>
          <w:b/>
          <w:bCs/>
        </w:rPr>
      </w:pPr>
      <w:r w:rsidRPr="00087303">
        <w:rPr>
          <w:rStyle w:val="Carpredefinitoparagrafo1"/>
          <w:b/>
          <w:bCs/>
        </w:rPr>
        <w:t>Retro-reflective material marking of Class F (Standard Element)</w:t>
      </w:r>
    </w:p>
    <w:p w14:paraId="6D15F04C" w14:textId="77777777" w:rsidR="009A7A36" w:rsidRDefault="009A7A36" w:rsidP="009A7A36">
      <w:pPr>
        <w:autoSpaceDE w:val="0"/>
        <w:autoSpaceDN w:val="0"/>
        <w:adjustRightInd w:val="0"/>
        <w:spacing w:after="120"/>
        <w:ind w:leftChars="1134" w:left="2268" w:rightChars="515" w:right="1030" w:firstLine="1"/>
        <w:rPr>
          <w:bCs/>
        </w:rPr>
      </w:pPr>
      <w:r>
        <w:rPr>
          <w:bCs/>
          <w:noProof/>
          <w:lang w:val="de-DE" w:eastAsia="de-DE"/>
        </w:rPr>
        <w:drawing>
          <wp:inline distT="0" distB="0" distL="0" distR="0" wp14:anchorId="369A232F" wp14:editId="524487AF">
            <wp:extent cx="3173956" cy="2719346"/>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8995" cy="2723663"/>
                    </a:xfrm>
                    <a:prstGeom prst="rect">
                      <a:avLst/>
                    </a:prstGeom>
                    <a:noFill/>
                  </pic:spPr>
                </pic:pic>
              </a:graphicData>
            </a:graphic>
          </wp:inline>
        </w:drawing>
      </w:r>
    </w:p>
    <w:p w14:paraId="7DB08FB0" w14:textId="77777777" w:rsidR="009A7A36" w:rsidRDefault="009A7A36" w:rsidP="009A7A36">
      <w:pPr>
        <w:spacing w:before="240"/>
        <w:ind w:left="2268"/>
      </w:pPr>
      <w:r>
        <w:t>Figure A5-III</w:t>
      </w:r>
    </w:p>
    <w:p w14:paraId="79854B58" w14:textId="77777777" w:rsidR="009A7A36" w:rsidRPr="003749BC" w:rsidRDefault="009A7A36" w:rsidP="009A7A36">
      <w:pPr>
        <w:spacing w:after="120"/>
        <w:ind w:left="2268"/>
        <w:rPr>
          <w:rStyle w:val="Carpredefinitoparagrafo1"/>
        </w:rPr>
      </w:pPr>
      <w:r w:rsidRPr="00785245">
        <w:rPr>
          <w:rStyle w:val="Carpredefinitoparagrafo1"/>
          <w:b/>
          <w:bCs/>
        </w:rPr>
        <w:t>Retro-reflective material marking of Class F</w:t>
      </w:r>
    </w:p>
    <w:p w14:paraId="09A86B47" w14:textId="77777777" w:rsidR="009A7A36" w:rsidRDefault="009A7A36" w:rsidP="009A7A36">
      <w:pPr>
        <w:pStyle w:val="SingleTxtG"/>
        <w:ind w:left="2268" w:hanging="1134"/>
        <w:rPr>
          <w:rStyle w:val="Carpredefinitoparagrafo1"/>
          <w:bCs/>
        </w:rPr>
      </w:pPr>
      <w:r w:rsidRPr="00785245">
        <w:rPr>
          <w:rStyle w:val="Carpredefinitoparagrafo1"/>
          <w:noProof/>
        </w:rPr>
        <w:drawing>
          <wp:inline distT="0" distB="0" distL="0" distR="0" wp14:anchorId="2A161499" wp14:editId="2C210B1F">
            <wp:extent cx="4770408" cy="119888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2005"/>
                    <a:stretch/>
                  </pic:blipFill>
                  <pic:spPr bwMode="auto">
                    <a:xfrm>
                      <a:off x="0" y="0"/>
                      <a:ext cx="4770408" cy="1198880"/>
                    </a:xfrm>
                    <a:prstGeom prst="rect">
                      <a:avLst/>
                    </a:prstGeom>
                    <a:noFill/>
                    <a:ln>
                      <a:noFill/>
                    </a:ln>
                    <a:extLst>
                      <a:ext uri="{53640926-AAD7-44D8-BBD7-CCE9431645EC}">
                        <a14:shadowObscured xmlns:a14="http://schemas.microsoft.com/office/drawing/2010/main"/>
                      </a:ext>
                    </a:extLst>
                  </pic:spPr>
                </pic:pic>
              </a:graphicData>
            </a:graphic>
          </wp:inline>
        </w:drawing>
      </w:r>
    </w:p>
    <w:p w14:paraId="1D284375" w14:textId="77777777" w:rsidR="009A7A36" w:rsidRDefault="009A7A36" w:rsidP="009A7A36">
      <w:pPr>
        <w:suppressAutoHyphens w:val="0"/>
        <w:spacing w:line="240" w:lineRule="auto"/>
      </w:pPr>
      <w:r>
        <w:br w:type="page"/>
      </w:r>
    </w:p>
    <w:p w14:paraId="2CB0AFFA" w14:textId="77777777" w:rsidR="009A7A36" w:rsidRDefault="009A7A36" w:rsidP="009A7A36">
      <w:pPr>
        <w:spacing w:before="240"/>
        <w:ind w:left="2268"/>
      </w:pPr>
      <w:r>
        <w:lastRenderedPageBreak/>
        <w:t>Figure A5-IV</w:t>
      </w:r>
    </w:p>
    <w:p w14:paraId="115BE6CF" w14:textId="77777777" w:rsidR="009A7A36" w:rsidRPr="003F1638" w:rsidRDefault="009A7A36" w:rsidP="009A7A36">
      <w:pPr>
        <w:spacing w:after="120"/>
        <w:ind w:left="2268"/>
        <w:rPr>
          <w:rStyle w:val="Carpredefinitoparagrafo1"/>
          <w:b/>
          <w:bCs/>
        </w:rPr>
      </w:pPr>
      <w:r w:rsidRPr="003F1638">
        <w:rPr>
          <w:rStyle w:val="Carpredefinitoparagrafo1"/>
          <w:b/>
          <w:bCs/>
        </w:rPr>
        <w:t>Retro-reflective material marking of Class 5</w:t>
      </w:r>
    </w:p>
    <w:p w14:paraId="0DB256A3" w14:textId="77777777" w:rsidR="009A7A36" w:rsidRDefault="009A7A36" w:rsidP="009A7A36">
      <w:pPr>
        <w:autoSpaceDE w:val="0"/>
        <w:autoSpaceDN w:val="0"/>
        <w:adjustRightInd w:val="0"/>
        <w:spacing w:after="120"/>
        <w:ind w:leftChars="567" w:left="1134" w:rightChars="515" w:right="1030" w:firstLine="1"/>
        <w:jc w:val="center"/>
        <w:rPr>
          <w:b/>
          <w:bCs/>
        </w:rPr>
      </w:pPr>
      <w:r>
        <w:rPr>
          <w:b/>
          <w:bCs/>
          <w:noProof/>
          <w:lang w:val="de-DE" w:eastAsia="de-DE"/>
        </w:rPr>
        <w:drawing>
          <wp:inline distT="0" distB="0" distL="0" distR="0" wp14:anchorId="0AB4806D" wp14:editId="49AF991C">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0DB270FA" w14:textId="77777777" w:rsidR="009A7A36" w:rsidRDefault="009A7A36" w:rsidP="009A7A36">
      <w:pPr>
        <w:spacing w:after="120"/>
        <w:ind w:left="2268" w:right="1133" w:hanging="1134"/>
        <w:jc w:val="both"/>
      </w:pPr>
      <w:r>
        <w:t>6.</w:t>
      </w:r>
      <w:r>
        <w:tab/>
        <w:t>Shape and dimensions of HLV retro-reflective marking plates of Class 1, 2, 3 or 4</w:t>
      </w:r>
    </w:p>
    <w:p w14:paraId="11A4DE6C" w14:textId="77777777" w:rsidR="009A7A36" w:rsidRDefault="009A7A36" w:rsidP="009A7A36">
      <w:pPr>
        <w:spacing w:after="120"/>
        <w:ind w:left="2268" w:right="1133" w:hanging="1134"/>
        <w:jc w:val="both"/>
      </w:pPr>
      <w:r>
        <w:t>6.1.</w:t>
      </w:r>
      <w:r>
        <w:tab/>
        <w:t>Shape</w:t>
      </w:r>
    </w:p>
    <w:p w14:paraId="7CF5802A" w14:textId="77777777" w:rsidR="009A7A36" w:rsidRDefault="009A7A36" w:rsidP="009A7A36">
      <w:pPr>
        <w:spacing w:after="120"/>
        <w:ind w:left="2268" w:right="1133"/>
        <w:jc w:val="both"/>
      </w:pPr>
      <w:r>
        <w:tab/>
        <w:t>The plates shall be rectangular in shape for mounting at the rear of vehicles.</w:t>
      </w:r>
    </w:p>
    <w:p w14:paraId="7142CE88" w14:textId="77777777" w:rsidR="009A7A36" w:rsidRDefault="009A7A36" w:rsidP="009A7A36">
      <w:pPr>
        <w:spacing w:after="120"/>
        <w:ind w:left="2268" w:right="1133" w:hanging="1134"/>
        <w:jc w:val="both"/>
      </w:pPr>
      <w:r>
        <w:t>6.2.</w:t>
      </w:r>
      <w:r>
        <w:tab/>
        <w:t>Pattern</w:t>
      </w:r>
    </w:p>
    <w:p w14:paraId="2AFA1A3D" w14:textId="77777777" w:rsidR="009A7A36" w:rsidRDefault="009A7A36" w:rsidP="009A7A36">
      <w:pPr>
        <w:spacing w:after="120"/>
        <w:ind w:left="2268" w:right="1133"/>
        <w:jc w:val="both"/>
      </w:pPr>
      <w:r>
        <w:tab/>
        <w:t>For mounting on trailers and semi-trailers, the plates shall have a yellow retro-reflective background with a red fluorescent or retro-reflective border;</w:t>
      </w:r>
    </w:p>
    <w:p w14:paraId="57CD601D" w14:textId="77777777" w:rsidR="009A7A36" w:rsidRDefault="009A7A36" w:rsidP="009A7A36">
      <w:pPr>
        <w:spacing w:after="120"/>
        <w:ind w:left="2268" w:right="1133"/>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7CED1D16" w14:textId="77777777" w:rsidR="009A7A36" w:rsidRDefault="009A7A36" w:rsidP="009A7A36">
      <w:pPr>
        <w:spacing w:after="120"/>
        <w:ind w:left="2268" w:right="1133" w:hanging="1134"/>
        <w:jc w:val="both"/>
      </w:pPr>
      <w:r>
        <w:t>6.3.</w:t>
      </w:r>
      <w:r>
        <w:tab/>
        <w:t>Dimensions</w:t>
      </w:r>
    </w:p>
    <w:p w14:paraId="2F81CC0E" w14:textId="77777777" w:rsidR="009A7A36" w:rsidRDefault="009A7A36" w:rsidP="009A7A36">
      <w:pPr>
        <w:spacing w:after="120"/>
        <w:ind w:left="2268" w:right="1133"/>
        <w:jc w:val="both"/>
      </w:pPr>
      <w:r>
        <w:tab/>
        <w:t>The minimum total summarized length of a set of rear marking plates consisting only of one, two or four marking plates with retro-reflective and fluorescent materials shall be 1,130 mm, the maximum total length shall be 2,300 mm.</w:t>
      </w:r>
    </w:p>
    <w:p w14:paraId="217E00B1" w14:textId="77777777" w:rsidR="009A7A36" w:rsidRDefault="009A7A36" w:rsidP="009A7A36">
      <w:pPr>
        <w:spacing w:after="120"/>
        <w:ind w:left="2268" w:right="1133" w:hanging="1134"/>
        <w:jc w:val="both"/>
      </w:pPr>
      <w:r>
        <w:t>6.3.1.</w:t>
      </w:r>
      <w:r>
        <w:tab/>
        <w:t>The width of a rear marking plate shall be:</w:t>
      </w:r>
    </w:p>
    <w:p w14:paraId="79ED4457" w14:textId="77777777" w:rsidR="009A7A36" w:rsidRDefault="009A7A36" w:rsidP="009A7A36">
      <w:pPr>
        <w:spacing w:after="120"/>
        <w:ind w:left="2268" w:right="1133"/>
        <w:jc w:val="both"/>
      </w:pPr>
      <w:r>
        <w:t>For trucks and tractors:  140 ± 10 mm.</w:t>
      </w:r>
    </w:p>
    <w:p w14:paraId="1E63A6BB" w14:textId="77777777" w:rsidR="009A7A36" w:rsidRDefault="009A7A36" w:rsidP="009A7A36">
      <w:pPr>
        <w:spacing w:after="120"/>
        <w:ind w:left="2268" w:right="1133"/>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700027C7" w14:textId="77777777" w:rsidR="009A7A36" w:rsidRDefault="009A7A36" w:rsidP="009A7A36">
      <w:pPr>
        <w:tabs>
          <w:tab w:val="left" w:pos="-867"/>
          <w:tab w:val="left" w:pos="-147"/>
        </w:tabs>
        <w:spacing w:after="120"/>
        <w:ind w:left="2268" w:right="1133"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5102E0F2" w14:textId="77777777" w:rsidR="009A7A36" w:rsidRDefault="009A7A36" w:rsidP="009A7A36">
      <w:pPr>
        <w:spacing w:after="120"/>
        <w:ind w:left="2268" w:right="1133" w:hanging="1134"/>
        <w:jc w:val="both"/>
      </w:pPr>
      <w:r>
        <w:t>6.3.3.</w:t>
      </w:r>
      <w:r>
        <w:tab/>
        <w:t>The width of the red fluorescent border of the rear marking plates for trailers and semi-trailers shall be 40 mm ± 1 mm.</w:t>
      </w:r>
    </w:p>
    <w:p w14:paraId="767C943B" w14:textId="77777777" w:rsidR="009A7A36" w:rsidRDefault="009A7A36" w:rsidP="009A7A36">
      <w:pPr>
        <w:spacing w:after="120"/>
        <w:ind w:left="2268" w:right="1133" w:hanging="1134"/>
        <w:jc w:val="both"/>
      </w:pPr>
      <w:r>
        <w:t>6.3.4.</w:t>
      </w:r>
      <w:r>
        <w:tab/>
        <w:t>The slope of the oblique stripes of the chevron band shall be 45º ± 5º. The width of the stripes shall be 100 mm ± 2.5 mm.</w:t>
      </w:r>
    </w:p>
    <w:p w14:paraId="244F7FFD" w14:textId="77777777" w:rsidR="009A7A36" w:rsidRDefault="009A7A36" w:rsidP="009A7A36">
      <w:pPr>
        <w:spacing w:after="120"/>
        <w:ind w:left="2268" w:right="1133"/>
        <w:jc w:val="both"/>
      </w:pPr>
      <w:r>
        <w:lastRenderedPageBreak/>
        <w:t>Prescribed shapes, patterns and dimensional features are illustrated in Figure A5-V.</w:t>
      </w:r>
    </w:p>
    <w:p w14:paraId="18EDDDC3" w14:textId="77777777" w:rsidR="009A7A36" w:rsidRDefault="009A7A36" w:rsidP="009A7A36">
      <w:pPr>
        <w:spacing w:after="120"/>
        <w:ind w:left="2268" w:right="1133" w:hanging="1134"/>
        <w:jc w:val="both"/>
      </w:pPr>
      <w:r>
        <w:t>6.3.5.</w:t>
      </w:r>
      <w:r>
        <w:tab/>
        <w:t>Rear marking plates supplied in sets shall form matching pairs.</w:t>
      </w:r>
    </w:p>
    <w:p w14:paraId="786134F0" w14:textId="77777777" w:rsidR="009A7A36" w:rsidRDefault="009A7A36" w:rsidP="009A7A36">
      <w:pPr>
        <w:spacing w:before="240"/>
        <w:ind w:left="2268"/>
      </w:pPr>
      <w:r>
        <w:t>Figure A5-V</w:t>
      </w:r>
    </w:p>
    <w:p w14:paraId="4438D6BF" w14:textId="77777777" w:rsidR="009A7A36" w:rsidRPr="006E6129" w:rsidRDefault="009A7A36" w:rsidP="009A7A36">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1</w:t>
      </w:r>
      <w:r w:rsidRPr="006E6129">
        <w:rPr>
          <w:rStyle w:val="Carpredefinitoparagrafo1"/>
          <w:b/>
          <w:bCs/>
        </w:rPr>
        <w:t xml:space="preserve"> and Class </w:t>
      </w:r>
      <w:r>
        <w:rPr>
          <w:rStyle w:val="Carpredefinitoparagrafo1"/>
          <w:b/>
          <w:bCs/>
        </w:rPr>
        <w:t>3</w:t>
      </w:r>
      <w:r w:rsidRPr="006E6129">
        <w:rPr>
          <w:rStyle w:val="Carpredefinitoparagrafo1"/>
          <w:b/>
          <w:bCs/>
        </w:rPr>
        <w:t>)</w:t>
      </w:r>
    </w:p>
    <w:p w14:paraId="53932518"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709193E5" wp14:editId="1BE3B865">
            <wp:extent cx="5289550" cy="16122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78" r="11393"/>
                    <a:stretch/>
                  </pic:blipFill>
                  <pic:spPr bwMode="auto">
                    <a:xfrm>
                      <a:off x="0" y="0"/>
                      <a:ext cx="5289550" cy="1612265"/>
                    </a:xfrm>
                    <a:prstGeom prst="rect">
                      <a:avLst/>
                    </a:prstGeom>
                    <a:noFill/>
                    <a:ln>
                      <a:noFill/>
                    </a:ln>
                    <a:extLst>
                      <a:ext uri="{53640926-AAD7-44D8-BBD7-CCE9431645EC}">
                        <a14:shadowObscured xmlns:a14="http://schemas.microsoft.com/office/drawing/2010/main"/>
                      </a:ext>
                    </a:extLst>
                  </pic:spPr>
                </pic:pic>
              </a:graphicData>
            </a:graphic>
          </wp:inline>
        </w:drawing>
      </w:r>
    </w:p>
    <w:p w14:paraId="4F02DD0A" w14:textId="77777777" w:rsidR="009A7A36" w:rsidRDefault="009A7A36" w:rsidP="009A7A36">
      <w:pPr>
        <w:pStyle w:val="SingleTxtG"/>
        <w:ind w:left="2268" w:hanging="1134"/>
        <w:jc w:val="center"/>
        <w:rPr>
          <w:rStyle w:val="Carpredefinitoparagrafo1"/>
          <w:bCs/>
        </w:rPr>
      </w:pPr>
    </w:p>
    <w:p w14:paraId="3BE6A1DF"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0A25CC71" wp14:editId="6720C50B">
            <wp:extent cx="4711700" cy="787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63" r="21249"/>
                    <a:stretch/>
                  </pic:blipFill>
                  <pic:spPr bwMode="auto">
                    <a:xfrm>
                      <a:off x="0" y="0"/>
                      <a:ext cx="4711700" cy="787400"/>
                    </a:xfrm>
                    <a:prstGeom prst="rect">
                      <a:avLst/>
                    </a:prstGeom>
                    <a:noFill/>
                    <a:ln>
                      <a:noFill/>
                    </a:ln>
                    <a:extLst>
                      <a:ext uri="{53640926-AAD7-44D8-BBD7-CCE9431645EC}">
                        <a14:shadowObscured xmlns:a14="http://schemas.microsoft.com/office/drawing/2010/main"/>
                      </a:ext>
                    </a:extLst>
                  </pic:spPr>
                </pic:pic>
              </a:graphicData>
            </a:graphic>
          </wp:inline>
        </w:drawing>
      </w:r>
    </w:p>
    <w:p w14:paraId="19DCCEAB" w14:textId="77777777" w:rsidR="009A7A36" w:rsidRDefault="009A7A36" w:rsidP="009A7A36">
      <w:pPr>
        <w:pStyle w:val="SingleTxtG"/>
        <w:ind w:left="2268" w:hanging="1134"/>
        <w:jc w:val="center"/>
        <w:rPr>
          <w:rStyle w:val="Carpredefinitoparagrafo1"/>
          <w:bCs/>
        </w:rPr>
      </w:pPr>
    </w:p>
    <w:p w14:paraId="46F123C1"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6F342776" wp14:editId="3EDACC5C">
            <wp:extent cx="4381500" cy="21139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05" r="25503"/>
                    <a:stretch/>
                  </pic:blipFill>
                  <pic:spPr bwMode="auto">
                    <a:xfrm>
                      <a:off x="0" y="0"/>
                      <a:ext cx="4381500" cy="2113915"/>
                    </a:xfrm>
                    <a:prstGeom prst="rect">
                      <a:avLst/>
                    </a:prstGeom>
                    <a:noFill/>
                    <a:ln>
                      <a:noFill/>
                    </a:ln>
                    <a:extLst>
                      <a:ext uri="{53640926-AAD7-44D8-BBD7-CCE9431645EC}">
                        <a14:shadowObscured xmlns:a14="http://schemas.microsoft.com/office/drawing/2010/main"/>
                      </a:ext>
                    </a:extLst>
                  </pic:spPr>
                </pic:pic>
              </a:graphicData>
            </a:graphic>
          </wp:inline>
        </w:drawing>
      </w:r>
    </w:p>
    <w:p w14:paraId="2BF56E58" w14:textId="77777777" w:rsidR="009A7A36" w:rsidRDefault="009A7A36" w:rsidP="009A7A36">
      <w:pPr>
        <w:pStyle w:val="SingleTxtG"/>
        <w:ind w:left="2268" w:hanging="1134"/>
        <w:jc w:val="center"/>
        <w:rPr>
          <w:rStyle w:val="Carpredefinitoparagrafo1"/>
          <w:bCs/>
        </w:rPr>
      </w:pPr>
    </w:p>
    <w:p w14:paraId="0196E789"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6ADEADE0" wp14:editId="7BC15D03">
            <wp:extent cx="4083050" cy="21901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3" r="31002"/>
                    <a:stretch/>
                  </pic:blipFill>
                  <pic:spPr bwMode="auto">
                    <a:xfrm>
                      <a:off x="0" y="0"/>
                      <a:ext cx="4083050" cy="2190115"/>
                    </a:xfrm>
                    <a:prstGeom prst="rect">
                      <a:avLst/>
                    </a:prstGeom>
                    <a:noFill/>
                    <a:ln>
                      <a:noFill/>
                    </a:ln>
                    <a:extLst>
                      <a:ext uri="{53640926-AAD7-44D8-BBD7-CCE9431645EC}">
                        <a14:shadowObscured xmlns:a14="http://schemas.microsoft.com/office/drawing/2010/main"/>
                      </a:ext>
                    </a:extLst>
                  </pic:spPr>
                </pic:pic>
              </a:graphicData>
            </a:graphic>
          </wp:inline>
        </w:drawing>
      </w:r>
    </w:p>
    <w:p w14:paraId="153D23C7" w14:textId="77777777" w:rsidR="009A7A36" w:rsidRDefault="009A7A36" w:rsidP="009A7A36">
      <w:pPr>
        <w:suppressAutoHyphens w:val="0"/>
        <w:spacing w:line="240" w:lineRule="auto"/>
      </w:pPr>
      <w:r>
        <w:br w:type="page"/>
      </w:r>
    </w:p>
    <w:p w14:paraId="659234D3" w14:textId="77777777" w:rsidR="009A7A36" w:rsidRDefault="009A7A36" w:rsidP="009A7A36">
      <w:pPr>
        <w:spacing w:before="240"/>
        <w:ind w:left="2268"/>
      </w:pPr>
      <w:r>
        <w:lastRenderedPageBreak/>
        <w:t>Figure A5-VI</w:t>
      </w:r>
    </w:p>
    <w:p w14:paraId="35017C73" w14:textId="77777777" w:rsidR="009A7A36" w:rsidRPr="006E6129" w:rsidRDefault="009A7A36" w:rsidP="009A7A36">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2</w:t>
      </w:r>
      <w:r w:rsidRPr="006E6129">
        <w:rPr>
          <w:rStyle w:val="Carpredefinitoparagrafo1"/>
          <w:b/>
          <w:bCs/>
        </w:rPr>
        <w:t xml:space="preserve"> and Class </w:t>
      </w:r>
      <w:r>
        <w:rPr>
          <w:rStyle w:val="Carpredefinitoparagrafo1"/>
          <w:b/>
          <w:bCs/>
        </w:rPr>
        <w:t>4</w:t>
      </w:r>
      <w:r w:rsidRPr="006E6129">
        <w:rPr>
          <w:rStyle w:val="Carpredefinitoparagrafo1"/>
          <w:b/>
          <w:bCs/>
        </w:rPr>
        <w:t>)</w:t>
      </w:r>
    </w:p>
    <w:p w14:paraId="15101841" w14:textId="77777777" w:rsidR="009A7A36" w:rsidRDefault="009A7A36" w:rsidP="009A7A36">
      <w:pPr>
        <w:pStyle w:val="SingleTxtG"/>
        <w:ind w:left="2268" w:hanging="1134"/>
        <w:rPr>
          <w:rStyle w:val="Carpredefinitoparagrafo1"/>
          <w:bCs/>
        </w:rPr>
      </w:pPr>
      <w:r w:rsidRPr="00AF2EB5">
        <w:rPr>
          <w:rStyle w:val="Carpredefinitoparagrafo1"/>
          <w:noProof/>
        </w:rPr>
        <w:drawing>
          <wp:inline distT="0" distB="0" distL="0" distR="0" wp14:anchorId="441A38FF" wp14:editId="3D0960AF">
            <wp:extent cx="4800600" cy="15932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6" r="20004"/>
                    <a:stretch/>
                  </pic:blipFill>
                  <pic:spPr bwMode="auto">
                    <a:xfrm>
                      <a:off x="0" y="0"/>
                      <a:ext cx="4800600" cy="1593215"/>
                    </a:xfrm>
                    <a:prstGeom prst="rect">
                      <a:avLst/>
                    </a:prstGeom>
                    <a:noFill/>
                    <a:ln>
                      <a:noFill/>
                    </a:ln>
                    <a:extLst>
                      <a:ext uri="{53640926-AAD7-44D8-BBD7-CCE9431645EC}">
                        <a14:shadowObscured xmlns:a14="http://schemas.microsoft.com/office/drawing/2010/main"/>
                      </a:ext>
                    </a:extLst>
                  </pic:spPr>
                </pic:pic>
              </a:graphicData>
            </a:graphic>
          </wp:inline>
        </w:drawing>
      </w:r>
    </w:p>
    <w:p w14:paraId="257F2C3D" w14:textId="77777777" w:rsidR="009A7A36" w:rsidRDefault="009A7A36" w:rsidP="009A7A36">
      <w:pPr>
        <w:pStyle w:val="SingleTxtG"/>
        <w:ind w:left="2268" w:hanging="1134"/>
        <w:rPr>
          <w:rStyle w:val="Carpredefinitoparagrafo1"/>
          <w:bCs/>
        </w:rPr>
      </w:pPr>
    </w:p>
    <w:p w14:paraId="1AD0E399" w14:textId="77777777" w:rsidR="009A7A36" w:rsidRDefault="009A7A36" w:rsidP="009A7A36">
      <w:pPr>
        <w:pStyle w:val="SingleTxtG"/>
        <w:ind w:left="2268" w:hanging="1134"/>
        <w:rPr>
          <w:rStyle w:val="Carpredefinitoparagrafo1"/>
          <w:bCs/>
        </w:rPr>
      </w:pPr>
      <w:r w:rsidRPr="00AF2EB5">
        <w:rPr>
          <w:rStyle w:val="Carpredefinitoparagrafo1"/>
          <w:noProof/>
        </w:rPr>
        <w:drawing>
          <wp:inline distT="0" distB="0" distL="0" distR="0" wp14:anchorId="2BCEEF72" wp14:editId="3CC4A209">
            <wp:extent cx="4330700" cy="8826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37" r="28202"/>
                    <a:stretch/>
                  </pic:blipFill>
                  <pic:spPr bwMode="auto">
                    <a:xfrm>
                      <a:off x="0" y="0"/>
                      <a:ext cx="433070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5AB82A57" w14:textId="77777777" w:rsidR="009A7A36" w:rsidRDefault="009A7A36" w:rsidP="009A7A36">
      <w:pPr>
        <w:pStyle w:val="SingleTxtG"/>
        <w:ind w:left="2268" w:hanging="1134"/>
        <w:rPr>
          <w:rStyle w:val="Carpredefinitoparagrafo1"/>
          <w:bCs/>
        </w:rPr>
      </w:pPr>
    </w:p>
    <w:p w14:paraId="663D2990" w14:textId="77777777" w:rsidR="009A7A36" w:rsidRDefault="009A7A36" w:rsidP="009A7A36">
      <w:pPr>
        <w:pStyle w:val="SingleTxtG"/>
        <w:ind w:left="2268" w:hanging="1134"/>
        <w:rPr>
          <w:rStyle w:val="Carpredefinitoparagrafo1"/>
          <w:bCs/>
        </w:rPr>
      </w:pPr>
      <w:r w:rsidRPr="006C3C6A">
        <w:rPr>
          <w:rStyle w:val="Carpredefinitoparagrafo1"/>
          <w:noProof/>
        </w:rPr>
        <w:drawing>
          <wp:inline distT="0" distB="0" distL="0" distR="0" wp14:anchorId="5E8900E5" wp14:editId="48F431EC">
            <wp:extent cx="4387850" cy="1536065"/>
            <wp:effectExtent l="0" t="0" r="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75" r="26229"/>
                    <a:stretch/>
                  </pic:blipFill>
                  <pic:spPr bwMode="auto">
                    <a:xfrm>
                      <a:off x="0" y="0"/>
                      <a:ext cx="4387850" cy="1536065"/>
                    </a:xfrm>
                    <a:prstGeom prst="rect">
                      <a:avLst/>
                    </a:prstGeom>
                    <a:noFill/>
                    <a:ln>
                      <a:noFill/>
                    </a:ln>
                    <a:extLst>
                      <a:ext uri="{53640926-AAD7-44D8-BBD7-CCE9431645EC}">
                        <a14:shadowObscured xmlns:a14="http://schemas.microsoft.com/office/drawing/2010/main"/>
                      </a:ext>
                    </a:extLst>
                  </pic:spPr>
                </pic:pic>
              </a:graphicData>
            </a:graphic>
          </wp:inline>
        </w:drawing>
      </w:r>
    </w:p>
    <w:p w14:paraId="537070F9" w14:textId="77777777" w:rsidR="009A7A36" w:rsidRDefault="009A7A36" w:rsidP="009A7A36">
      <w:pPr>
        <w:pStyle w:val="SingleTxtG"/>
        <w:ind w:left="2268" w:hanging="1134"/>
        <w:rPr>
          <w:rStyle w:val="Carpredefinitoparagrafo1"/>
          <w:bCs/>
        </w:rPr>
      </w:pPr>
    </w:p>
    <w:p w14:paraId="1BAADD5F" w14:textId="77777777" w:rsidR="009A7A36" w:rsidRDefault="009A7A36" w:rsidP="009A7A36">
      <w:pPr>
        <w:pStyle w:val="SingleTxtG"/>
        <w:ind w:left="2268" w:hanging="1134"/>
        <w:rPr>
          <w:rStyle w:val="Carpredefinitoparagrafo1"/>
          <w:bCs/>
        </w:rPr>
      </w:pPr>
      <w:r w:rsidRPr="006C3C6A">
        <w:rPr>
          <w:rStyle w:val="Carpredefinitoparagrafo1"/>
          <w:noProof/>
        </w:rPr>
        <w:drawing>
          <wp:inline distT="0" distB="0" distL="0" distR="0" wp14:anchorId="5B2C17AE" wp14:editId="45954C19">
            <wp:extent cx="4419600" cy="172021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71" r="25815"/>
                    <a:stretch/>
                  </pic:blipFill>
                  <pic:spPr bwMode="auto">
                    <a:xfrm>
                      <a:off x="0" y="0"/>
                      <a:ext cx="4419600" cy="1720215"/>
                    </a:xfrm>
                    <a:prstGeom prst="rect">
                      <a:avLst/>
                    </a:prstGeom>
                    <a:noFill/>
                    <a:ln>
                      <a:noFill/>
                    </a:ln>
                    <a:extLst>
                      <a:ext uri="{53640926-AAD7-44D8-BBD7-CCE9431645EC}">
                        <a14:shadowObscured xmlns:a14="http://schemas.microsoft.com/office/drawing/2010/main"/>
                      </a:ext>
                    </a:extLst>
                  </pic:spPr>
                </pic:pic>
              </a:graphicData>
            </a:graphic>
          </wp:inline>
        </w:drawing>
      </w:r>
    </w:p>
    <w:p w14:paraId="04FB41FC" w14:textId="77777777" w:rsidR="009A7A36" w:rsidRDefault="009A7A36" w:rsidP="009A7A36">
      <w:pPr>
        <w:spacing w:after="120"/>
        <w:ind w:left="2268" w:right="1134" w:hanging="1134"/>
      </w:pPr>
      <w:r>
        <w:t>7.</w:t>
      </w:r>
      <w:r>
        <w:tab/>
        <w:t>Shape and dimensions of SMV retro-reflective marking plates of Class 1 or 2</w:t>
      </w:r>
    </w:p>
    <w:p w14:paraId="361F0410" w14:textId="77777777" w:rsidR="009A7A36" w:rsidRDefault="009A7A36" w:rsidP="009A7A36">
      <w:pPr>
        <w:tabs>
          <w:tab w:val="left" w:pos="-867"/>
        </w:tabs>
        <w:spacing w:after="120"/>
        <w:ind w:left="2268" w:right="1134" w:hanging="1134"/>
        <w:jc w:val="both"/>
      </w:pPr>
      <w:r>
        <w:t>7.1.</w:t>
      </w:r>
      <w:r>
        <w:tab/>
      </w:r>
      <w:r>
        <w:tab/>
        <w:t>Shape</w:t>
      </w:r>
    </w:p>
    <w:p w14:paraId="5EEBB765" w14:textId="77777777" w:rsidR="009A7A36" w:rsidRDefault="009A7A36" w:rsidP="009A7A36">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13E798E0" w14:textId="77777777" w:rsidR="009A7A36" w:rsidRDefault="009A7A36" w:rsidP="009A7A36">
      <w:pPr>
        <w:spacing w:after="120"/>
        <w:ind w:left="2268" w:right="1134" w:hanging="1134"/>
        <w:jc w:val="both"/>
      </w:pPr>
      <w:r>
        <w:t>7.2.</w:t>
      </w:r>
      <w:r>
        <w:tab/>
        <w:t>Pattern</w:t>
      </w:r>
    </w:p>
    <w:p w14:paraId="36E09487" w14:textId="77777777" w:rsidR="009A7A36" w:rsidRDefault="009A7A36" w:rsidP="009A7A36">
      <w:pPr>
        <w:tabs>
          <w:tab w:val="left" w:pos="-867"/>
        </w:tabs>
        <w:spacing w:after="120"/>
        <w:ind w:left="2268" w:right="1134"/>
        <w:jc w:val="both"/>
      </w:pPr>
      <w:r>
        <w:tab/>
        <w:t>The SMV rear marking plates shall have a red fluorescent centre and red retro-reflective borders made of either retro-reflective material or coating or of plastic corner-cube reflectors (class 1). The SMV rear marking plates of class 2 shall have a retro-reflective centre.</w:t>
      </w:r>
    </w:p>
    <w:p w14:paraId="60AEE000" w14:textId="77777777" w:rsidR="009A7A36" w:rsidRDefault="009A7A36" w:rsidP="009A7A36">
      <w:pPr>
        <w:tabs>
          <w:tab w:val="left" w:pos="-867"/>
        </w:tabs>
        <w:spacing w:after="120"/>
        <w:ind w:left="2268" w:right="1134" w:hanging="1134"/>
        <w:jc w:val="both"/>
      </w:pPr>
      <w:r>
        <w:t>7.3.</w:t>
      </w:r>
      <w:r>
        <w:tab/>
        <w:t>Dimensions</w:t>
      </w:r>
    </w:p>
    <w:p w14:paraId="2FD43B7D" w14:textId="77777777" w:rsidR="009A7A36" w:rsidRDefault="009A7A36" w:rsidP="009A7A36">
      <w:pPr>
        <w:tabs>
          <w:tab w:val="left" w:pos="-867"/>
        </w:tabs>
        <w:spacing w:after="120"/>
        <w:ind w:left="2268" w:right="1134"/>
        <w:jc w:val="both"/>
      </w:pPr>
      <w:r>
        <w:lastRenderedPageBreak/>
        <w:tab/>
        <w:t>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given in Figure A5-VI.</w:t>
      </w:r>
    </w:p>
    <w:p w14:paraId="7BFAFBEE" w14:textId="77777777" w:rsidR="009A7A36" w:rsidRDefault="009A7A36" w:rsidP="009A7A36">
      <w:pPr>
        <w:spacing w:before="240"/>
        <w:ind w:left="2268"/>
      </w:pPr>
      <w:r>
        <w:t>Figure A5-VII</w:t>
      </w:r>
    </w:p>
    <w:p w14:paraId="669FCB46" w14:textId="77777777" w:rsidR="009A7A36" w:rsidRPr="007F1F1A" w:rsidRDefault="009A7A36" w:rsidP="009A7A36">
      <w:pPr>
        <w:spacing w:after="120"/>
        <w:ind w:left="2268"/>
        <w:rPr>
          <w:rStyle w:val="Carpredefinitoparagrafo1"/>
          <w:b/>
          <w:bCs/>
        </w:rPr>
      </w:pPr>
      <w:r w:rsidRPr="007F1F1A">
        <w:rPr>
          <w:rStyle w:val="Carpredefinitoparagrafo1"/>
          <w:b/>
          <w:bCs/>
        </w:rPr>
        <w:t>Example of a slow-moving vehicle plate</w:t>
      </w:r>
    </w:p>
    <w:p w14:paraId="1B463956" w14:textId="77777777" w:rsidR="009A7A36" w:rsidRDefault="009A7A36" w:rsidP="009A7A36">
      <w:pPr>
        <w:pStyle w:val="SingleTxtG"/>
        <w:ind w:left="2268" w:hanging="567"/>
        <w:rPr>
          <w:rStyle w:val="Carpredefinitoparagrafo1"/>
          <w:bCs/>
        </w:rPr>
      </w:pPr>
      <w:r w:rsidRPr="00C11743">
        <w:rPr>
          <w:rStyle w:val="Carpredefinitoparagrafo1"/>
          <w:noProof/>
          <w:highlight w:val="lightGray"/>
        </w:rPr>
        <w:drawing>
          <wp:inline distT="0" distB="0" distL="0" distR="0" wp14:anchorId="0B95256A" wp14:editId="73C90E2D">
            <wp:extent cx="4648200" cy="27495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4050" b="2456"/>
                    <a:stretch/>
                  </pic:blipFill>
                  <pic:spPr bwMode="auto">
                    <a:xfrm>
                      <a:off x="0" y="0"/>
                      <a:ext cx="4648200" cy="2749550"/>
                    </a:xfrm>
                    <a:prstGeom prst="rect">
                      <a:avLst/>
                    </a:prstGeom>
                    <a:noFill/>
                    <a:ln>
                      <a:noFill/>
                    </a:ln>
                    <a:extLst>
                      <a:ext uri="{53640926-AAD7-44D8-BBD7-CCE9431645EC}">
                        <a14:shadowObscured xmlns:a14="http://schemas.microsoft.com/office/drawing/2010/main"/>
                      </a:ext>
                    </a:extLst>
                  </pic:spPr>
                </pic:pic>
              </a:graphicData>
            </a:graphic>
          </wp:inline>
        </w:drawing>
      </w:r>
    </w:p>
    <w:p w14:paraId="70126A36" w14:textId="77777777" w:rsidR="009A7A36" w:rsidRDefault="009A7A36" w:rsidP="009A7A36">
      <w:pPr>
        <w:pStyle w:val="Annex1"/>
        <w:tabs>
          <w:tab w:val="clear" w:pos="1700"/>
          <w:tab w:val="left" w:pos="1300"/>
          <w:tab w:val="left" w:pos="8505"/>
        </w:tabs>
        <w:rPr>
          <w:bCs/>
          <w:lang w:val="en-US"/>
        </w:rPr>
      </w:pPr>
      <w:r>
        <w:rPr>
          <w:bCs/>
          <w:lang w:val="en-US"/>
        </w:rPr>
        <w:t>8.</w:t>
      </w:r>
      <w:r>
        <w:rPr>
          <w:bCs/>
          <w:lang w:val="en-US"/>
        </w:rPr>
        <w:tab/>
      </w:r>
      <w:r>
        <w:rPr>
          <w:bCs/>
          <w:lang w:val="en-US"/>
        </w:rPr>
        <w:tab/>
        <w:t>Shape and dimensions of the advance warning triangle Type 1 or 2 (Figure A5-VIII or A5-</w:t>
      </w:r>
      <w:r>
        <w:rPr>
          <w:bCs/>
          <w:lang w:val="en-US" w:eastAsia="ja-JP"/>
        </w:rPr>
        <w:t>IX</w:t>
      </w:r>
      <w:r>
        <w:rPr>
          <w:bCs/>
          <w:lang w:val="en-US"/>
        </w:rPr>
        <w:t xml:space="preserve">) </w:t>
      </w:r>
    </w:p>
    <w:p w14:paraId="0D818EE2" w14:textId="77777777" w:rsidR="009A7A36" w:rsidRDefault="009A7A36" w:rsidP="009A7A36">
      <w:pPr>
        <w:spacing w:after="120"/>
        <w:ind w:left="2268" w:right="1133" w:hanging="1134"/>
        <w:jc w:val="both"/>
        <w:rPr>
          <w:bCs/>
          <w:lang w:val="en-US"/>
        </w:rPr>
      </w:pPr>
      <w:r>
        <w:rPr>
          <w:bCs/>
          <w:lang w:val="en-US"/>
        </w:rPr>
        <w:t>8.1.</w:t>
      </w:r>
      <w:r>
        <w:rPr>
          <w:bCs/>
          <w:lang w:val="en-US"/>
        </w:rPr>
        <w:tab/>
        <w:t xml:space="preserve">Shape and dimensions of the triangle </w:t>
      </w:r>
    </w:p>
    <w:p w14:paraId="3E5331EB" w14:textId="77777777" w:rsidR="009A7A36" w:rsidRDefault="009A7A36" w:rsidP="009A7A36">
      <w:pPr>
        <w:spacing w:after="120"/>
        <w:ind w:left="2268" w:right="1133" w:hanging="1134"/>
        <w:jc w:val="both"/>
        <w:rPr>
          <w:bCs/>
          <w:lang w:val="en-US"/>
        </w:rPr>
      </w:pPr>
      <w:r>
        <w:rPr>
          <w:bCs/>
          <w:lang w:val="en-US"/>
        </w:rPr>
        <w:t>8.1.1.</w:t>
      </w:r>
      <w:r>
        <w:rPr>
          <w:bCs/>
          <w:lang w:val="en-US"/>
        </w:rPr>
        <w:tab/>
        <w:t>The theoretical sides of the triangle shall be 500 ± 50 mm long.</w:t>
      </w:r>
    </w:p>
    <w:p w14:paraId="18AED898" w14:textId="77777777" w:rsidR="009A7A36" w:rsidRDefault="009A7A36" w:rsidP="009A7A36">
      <w:pPr>
        <w:spacing w:after="120"/>
        <w:ind w:left="2268" w:right="1133" w:hanging="1134"/>
        <w:jc w:val="both"/>
        <w:rPr>
          <w:bCs/>
          <w:lang w:val="en-US"/>
        </w:rPr>
      </w:pPr>
      <w:r>
        <w:rPr>
          <w:bCs/>
          <w:lang w:val="en-US"/>
        </w:rPr>
        <w:t>8.1.</w:t>
      </w:r>
      <w:r>
        <w:rPr>
          <w:bCs/>
          <w:lang w:val="en-US" w:eastAsia="ja-JP"/>
        </w:rPr>
        <w:t>2.</w:t>
      </w:r>
      <w:r>
        <w:rPr>
          <w:bCs/>
          <w:lang w:val="en-US" w:eastAsia="ja-JP"/>
        </w:rPr>
        <w:tab/>
      </w:r>
      <w:r>
        <w:rPr>
          <w:bCs/>
          <w:lang w:val="en-US"/>
        </w:rPr>
        <w:t>In the case of an advance warning triangle of type 1, the retro-reflecting units shall be arranged along the edge within a strip of an unvarying width which shall be between 25 mm and 50 mm. In the case of an advance warning triangle of type 2 with fluorescent retro-reflecting material, the unvarying width shall be between 50 mm and 85 mm.</w:t>
      </w:r>
    </w:p>
    <w:p w14:paraId="06B7F8FE" w14:textId="77777777" w:rsidR="009A7A36" w:rsidRDefault="009A7A36" w:rsidP="009A7A36">
      <w:pPr>
        <w:spacing w:after="120"/>
        <w:ind w:left="2268" w:right="1133" w:hanging="1134"/>
        <w:jc w:val="both"/>
        <w:rPr>
          <w:bCs/>
          <w:lang w:val="en-US"/>
        </w:rPr>
      </w:pPr>
      <w:r>
        <w:rPr>
          <w:bCs/>
          <w:lang w:val="en-US" w:eastAsia="ja-JP"/>
        </w:rPr>
        <w:t>8.1.3.</w:t>
      </w:r>
      <w:r>
        <w:rPr>
          <w:bCs/>
          <w:lang w:val="en-US" w:eastAsia="ja-JP"/>
        </w:rPr>
        <w:tab/>
      </w:r>
      <w:r>
        <w:rPr>
          <w:bCs/>
          <w:lang w:val="en-US"/>
        </w:rPr>
        <w:t>Between the outer edge of the triangle and the retro-reflecting strip there may be an edging not more than 5 mm wide and not necessarily red-coloured.</w:t>
      </w:r>
    </w:p>
    <w:p w14:paraId="5AD7DD79" w14:textId="77777777" w:rsidR="009A7A36" w:rsidRDefault="009A7A36" w:rsidP="009A7A36">
      <w:pPr>
        <w:spacing w:after="120"/>
        <w:ind w:left="2268" w:right="1133" w:hanging="1134"/>
        <w:jc w:val="both"/>
        <w:rPr>
          <w:bCs/>
          <w:lang w:val="en-US"/>
        </w:rPr>
      </w:pPr>
      <w:r>
        <w:rPr>
          <w:bCs/>
          <w:lang w:val="en-US" w:eastAsia="ja-JP"/>
        </w:rPr>
        <w:t>8.1.4.</w:t>
      </w:r>
      <w:r>
        <w:rPr>
          <w:bCs/>
          <w:lang w:val="en-US" w:eastAsia="ja-JP"/>
        </w:rPr>
        <w:tab/>
      </w:r>
      <w:r>
        <w:rPr>
          <w:bCs/>
          <w:lang w:val="en-US"/>
        </w:rPr>
        <w:t>The retro-reflecting strip may be continuous or not. In the latter case the free area of the supporting material shall be red (see also paragraph 5.9.4.2.1. of this Regulation).</w:t>
      </w:r>
    </w:p>
    <w:p w14:paraId="26584373" w14:textId="77777777" w:rsidR="009A7A36" w:rsidRDefault="009A7A36" w:rsidP="009A7A36">
      <w:pPr>
        <w:spacing w:after="120"/>
        <w:ind w:left="2268" w:right="1133" w:hanging="1134"/>
        <w:jc w:val="both"/>
        <w:rPr>
          <w:bCs/>
          <w:lang w:val="en-US"/>
        </w:rPr>
      </w:pPr>
      <w:r>
        <w:rPr>
          <w:bCs/>
          <w:lang w:val="en-US" w:eastAsia="ja-JP"/>
        </w:rPr>
        <w:t>8.1.5.</w:t>
      </w:r>
      <w:r>
        <w:rPr>
          <w:bCs/>
          <w:lang w:val="en-US" w:eastAsia="ja-JP"/>
        </w:rPr>
        <w:tab/>
      </w:r>
      <w:r>
        <w:rPr>
          <w:bCs/>
          <w:lang w:val="en-US"/>
        </w:rPr>
        <w:t>In the case of an advance warning triangle of type 1, the fluorescent surface shall be continuous to the retro-reflecting units. It shall be arranged symmetrically along the three sides of the triangle. When in use, its surface area shall be not less than 315 cm</w:t>
      </w:r>
      <w:r>
        <w:rPr>
          <w:bCs/>
          <w:vertAlign w:val="superscript"/>
          <w:lang w:val="en-US"/>
        </w:rPr>
        <w:t>2</w:t>
      </w:r>
      <w:r>
        <w:rPr>
          <w:bCs/>
          <w:lang w:val="en-US"/>
        </w:rPr>
        <w:t>. However, an edging, continuous or not, not more than 5 mm wide, which need not necessarily be red-coloured, may be placed between the retro-reflecting surface and the fluorescent surface.</w:t>
      </w:r>
    </w:p>
    <w:p w14:paraId="23205A1C" w14:textId="77777777" w:rsidR="009A7A36" w:rsidRDefault="009A7A36" w:rsidP="009A7A36">
      <w:pPr>
        <w:spacing w:after="120"/>
        <w:ind w:left="2268" w:right="1133" w:hanging="1134"/>
        <w:jc w:val="both"/>
        <w:rPr>
          <w:bCs/>
          <w:lang w:val="en-US"/>
        </w:rPr>
      </w:pPr>
      <w:r>
        <w:rPr>
          <w:bCs/>
          <w:lang w:val="en-US" w:eastAsia="ja-JP"/>
        </w:rPr>
        <w:t>8.1.6.</w:t>
      </w:r>
      <w:r>
        <w:rPr>
          <w:bCs/>
          <w:lang w:val="en-US" w:eastAsia="ja-JP"/>
        </w:rPr>
        <w:tab/>
      </w:r>
      <w:r>
        <w:rPr>
          <w:bCs/>
          <w:lang w:val="en-US"/>
        </w:rPr>
        <w:t>The side of the open centre of the triangle shall have a minimum length of 70 mm (Figure A5-</w:t>
      </w:r>
      <w:r>
        <w:rPr>
          <w:bCs/>
          <w:lang w:val="en-US" w:eastAsia="ja-JP"/>
        </w:rPr>
        <w:t>VIII</w:t>
      </w:r>
      <w:r>
        <w:rPr>
          <w:bCs/>
          <w:lang w:val="en-US"/>
        </w:rPr>
        <w:t>).</w:t>
      </w:r>
    </w:p>
    <w:p w14:paraId="2B2DBB04" w14:textId="77777777" w:rsidR="009A7A36" w:rsidRDefault="009A7A36" w:rsidP="009A7A36">
      <w:pPr>
        <w:spacing w:after="120"/>
        <w:ind w:left="2268" w:right="1133" w:hanging="1134"/>
        <w:jc w:val="both"/>
        <w:rPr>
          <w:bCs/>
          <w:lang w:val="en-US"/>
        </w:rPr>
      </w:pPr>
      <w:r>
        <w:rPr>
          <w:bCs/>
          <w:lang w:val="en-US" w:eastAsia="ja-JP"/>
        </w:rPr>
        <w:t>8.2.</w:t>
      </w:r>
      <w:r>
        <w:rPr>
          <w:bCs/>
          <w:lang w:val="en-US" w:eastAsia="ja-JP"/>
        </w:rPr>
        <w:tab/>
      </w:r>
      <w:r>
        <w:rPr>
          <w:bCs/>
          <w:lang w:val="en-US"/>
        </w:rPr>
        <w:t>Shape and dimensions of the support</w:t>
      </w:r>
    </w:p>
    <w:p w14:paraId="146C4FF0" w14:textId="77777777" w:rsidR="009A7A36" w:rsidRDefault="009A7A36" w:rsidP="009A7A36">
      <w:pPr>
        <w:spacing w:after="120"/>
        <w:ind w:left="2268" w:right="1133" w:hanging="1134"/>
        <w:jc w:val="both"/>
        <w:rPr>
          <w:bCs/>
          <w:lang w:val="en-US"/>
        </w:rPr>
      </w:pPr>
      <w:r>
        <w:rPr>
          <w:bCs/>
          <w:lang w:val="en-US" w:eastAsia="ja-JP"/>
        </w:rPr>
        <w:t>8.2.1.</w:t>
      </w:r>
      <w:r>
        <w:rPr>
          <w:bCs/>
          <w:lang w:val="en-US" w:eastAsia="ja-JP"/>
        </w:rPr>
        <w:tab/>
      </w:r>
      <w:r>
        <w:rPr>
          <w:bCs/>
          <w:lang w:val="en-US"/>
        </w:rPr>
        <w:t>The distance between the supporting surface and the lower side of the advance warning triangle shall not exceed 300 mm</w:t>
      </w:r>
    </w:p>
    <w:p w14:paraId="1A43689B" w14:textId="77777777" w:rsidR="009A7A36" w:rsidRDefault="009A7A36" w:rsidP="009A7A36">
      <w:pPr>
        <w:spacing w:after="120"/>
        <w:ind w:left="2268" w:right="1133" w:hanging="1134"/>
        <w:jc w:val="both"/>
      </w:pPr>
      <w:r>
        <w:rPr>
          <w:bCs/>
          <w:lang w:val="en-US" w:eastAsia="ja-JP"/>
        </w:rPr>
        <w:t>8.3.</w:t>
      </w:r>
      <w:r>
        <w:rPr>
          <w:bCs/>
          <w:lang w:val="en-US" w:eastAsia="ja-JP"/>
        </w:rPr>
        <w:tab/>
      </w:r>
      <w:r>
        <w:rPr>
          <w:bCs/>
          <w:lang w:val="en-US"/>
        </w:rPr>
        <w:t xml:space="preserve">The fluorescent retro-reflecting material shall be </w:t>
      </w:r>
      <w:r w:rsidRPr="00AE6E7C">
        <w:rPr>
          <w:bCs/>
        </w:rPr>
        <w:t>coloured</w:t>
      </w:r>
      <w:r>
        <w:rPr>
          <w:bCs/>
          <w:lang w:val="en-US"/>
        </w:rPr>
        <w:t xml:space="preserve"> in the mass, either in the retro-reflective elements or as solid surface layer.</w:t>
      </w:r>
      <w:r>
        <w:br w:type="page"/>
      </w:r>
    </w:p>
    <w:p w14:paraId="2710C18D" w14:textId="77777777" w:rsidR="009A7A36" w:rsidRDefault="009A7A36" w:rsidP="009A7A36">
      <w:pPr>
        <w:spacing w:before="240"/>
        <w:ind w:left="2268"/>
      </w:pPr>
      <w:r>
        <w:lastRenderedPageBreak/>
        <w:t>Figure A5-VIII</w:t>
      </w:r>
    </w:p>
    <w:p w14:paraId="48DDFD63" w14:textId="77777777" w:rsidR="009A7A36" w:rsidRPr="007F1F1A" w:rsidRDefault="009A7A36" w:rsidP="009A7A36">
      <w:pPr>
        <w:spacing w:after="120"/>
        <w:ind w:left="2268" w:right="1133"/>
        <w:rPr>
          <w:rStyle w:val="Carpredefinitoparagrafo1"/>
          <w:b/>
          <w:bCs/>
        </w:rPr>
      </w:pPr>
      <w:r w:rsidRPr="00CE3742">
        <w:rPr>
          <w:rStyle w:val="Carpredefinitoparagrafo1"/>
          <w:b/>
          <w:bCs/>
        </w:rPr>
        <w:t>Shape and dimensions of the advance warning triangle of type 1 and of the support</w:t>
      </w:r>
    </w:p>
    <w:p w14:paraId="074E9D87" w14:textId="77777777" w:rsidR="009A7A36" w:rsidRDefault="009A7A36" w:rsidP="009A7A36">
      <w:pPr>
        <w:pStyle w:val="SingleTxtG"/>
        <w:ind w:left="1701"/>
        <w:rPr>
          <w:rStyle w:val="Carpredefinitoparagrafo1"/>
          <w:bCs/>
        </w:rPr>
      </w:pPr>
      <w:r w:rsidRPr="00CE3742">
        <w:rPr>
          <w:rStyle w:val="Carpredefinitoparagrafo1"/>
          <w:noProof/>
        </w:rPr>
        <w:drawing>
          <wp:inline distT="0" distB="0" distL="0" distR="0" wp14:anchorId="0331B6CF" wp14:editId="253ECA64">
            <wp:extent cx="4622800" cy="30537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4466"/>
                    <a:stretch/>
                  </pic:blipFill>
                  <pic:spPr bwMode="auto">
                    <a:xfrm>
                      <a:off x="0" y="0"/>
                      <a:ext cx="4622800" cy="3053715"/>
                    </a:xfrm>
                    <a:prstGeom prst="rect">
                      <a:avLst/>
                    </a:prstGeom>
                    <a:noFill/>
                    <a:ln>
                      <a:noFill/>
                    </a:ln>
                    <a:extLst>
                      <a:ext uri="{53640926-AAD7-44D8-BBD7-CCE9431645EC}">
                        <a14:shadowObscured xmlns:a14="http://schemas.microsoft.com/office/drawing/2010/main"/>
                      </a:ext>
                    </a:extLst>
                  </pic:spPr>
                </pic:pic>
              </a:graphicData>
            </a:graphic>
          </wp:inline>
        </w:drawing>
      </w:r>
    </w:p>
    <w:p w14:paraId="6DFE005C" w14:textId="77777777" w:rsidR="009A7A36" w:rsidRDefault="009A7A36" w:rsidP="009A7A36">
      <w:pPr>
        <w:pStyle w:val="SingleTxtG"/>
        <w:ind w:left="2268"/>
        <w:rPr>
          <w:rStyle w:val="Carpredefinitoparagrafo1"/>
          <w:bCs/>
        </w:rPr>
      </w:pPr>
    </w:p>
    <w:p w14:paraId="4460ABBA" w14:textId="77777777" w:rsidR="009A7A36" w:rsidRDefault="009A7A36" w:rsidP="009A7A36">
      <w:pPr>
        <w:spacing w:before="240"/>
        <w:ind w:left="2268"/>
      </w:pPr>
      <w:r>
        <w:t>Figure A5-IX</w:t>
      </w:r>
    </w:p>
    <w:p w14:paraId="4BA8E466" w14:textId="77777777" w:rsidR="009A7A36" w:rsidRPr="007F1F1A" w:rsidRDefault="009A7A36" w:rsidP="009A7A36">
      <w:pPr>
        <w:spacing w:after="120"/>
        <w:ind w:left="2268" w:right="1133"/>
        <w:rPr>
          <w:rStyle w:val="Carpredefinitoparagrafo1"/>
          <w:b/>
          <w:bCs/>
        </w:rPr>
      </w:pPr>
      <w:r w:rsidRPr="00404941">
        <w:rPr>
          <w:rStyle w:val="Carpredefinitoparagrafo1"/>
          <w:b/>
          <w:bCs/>
        </w:rPr>
        <w:t>Shape and dimensions of the advance warning triangle of type 2 and of the support</w:t>
      </w:r>
    </w:p>
    <w:p w14:paraId="294EF120" w14:textId="77777777" w:rsidR="009A7A36" w:rsidRDefault="009A7A36" w:rsidP="009A7A36">
      <w:pPr>
        <w:pStyle w:val="SingleTxtG"/>
        <w:ind w:left="2127"/>
        <w:rPr>
          <w:rStyle w:val="Carpredefinitoparagrafo1"/>
          <w:bCs/>
        </w:rPr>
      </w:pPr>
      <w:r w:rsidRPr="00404941">
        <w:rPr>
          <w:rStyle w:val="Carpredefinitoparagrafo1"/>
          <w:noProof/>
        </w:rPr>
        <w:drawing>
          <wp:inline distT="0" distB="0" distL="0" distR="0" wp14:anchorId="74E711BA" wp14:editId="5FA014A3">
            <wp:extent cx="4216400" cy="318071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1106"/>
                    <a:stretch/>
                  </pic:blipFill>
                  <pic:spPr bwMode="auto">
                    <a:xfrm>
                      <a:off x="0" y="0"/>
                      <a:ext cx="4216400" cy="3180715"/>
                    </a:xfrm>
                    <a:prstGeom prst="rect">
                      <a:avLst/>
                    </a:prstGeom>
                    <a:noFill/>
                    <a:ln>
                      <a:noFill/>
                    </a:ln>
                    <a:extLst>
                      <a:ext uri="{53640926-AAD7-44D8-BBD7-CCE9431645EC}">
                        <a14:shadowObscured xmlns:a14="http://schemas.microsoft.com/office/drawing/2010/main"/>
                      </a:ext>
                    </a:extLst>
                  </pic:spPr>
                </pic:pic>
              </a:graphicData>
            </a:graphic>
          </wp:inline>
        </w:drawing>
      </w:r>
    </w:p>
    <w:p w14:paraId="54852AD2" w14:textId="77777777" w:rsidR="009A7A36" w:rsidRPr="00404941" w:rsidRDefault="009A7A36" w:rsidP="009A7A36">
      <w:pPr>
        <w:pStyle w:val="SingleTxtG"/>
        <w:ind w:left="2268"/>
        <w:rPr>
          <w:rStyle w:val="Carpredefinitoparagrafo1"/>
          <w:bCs/>
        </w:rPr>
      </w:pPr>
    </w:p>
    <w:p w14:paraId="13C89E19" w14:textId="77777777" w:rsidR="009A7A36" w:rsidRDefault="009A7A36" w:rsidP="009A7A36">
      <w:pPr>
        <w:suppressAutoHyphens w:val="0"/>
        <w:spacing w:line="240" w:lineRule="auto"/>
      </w:pPr>
      <w:r>
        <w:br w:type="page"/>
      </w:r>
    </w:p>
    <w:p w14:paraId="1265D676" w14:textId="77777777" w:rsidR="009A7A36" w:rsidRPr="00404941" w:rsidRDefault="009A7A36" w:rsidP="009A7A36">
      <w:pPr>
        <w:spacing w:before="240"/>
        <w:ind w:left="2268"/>
      </w:pPr>
      <w:r w:rsidRPr="00404941">
        <w:lastRenderedPageBreak/>
        <w:t>Figure A5-X</w:t>
      </w:r>
    </w:p>
    <w:p w14:paraId="67E13B3D" w14:textId="77777777" w:rsidR="009A7A36" w:rsidRPr="00513F6C" w:rsidRDefault="009A7A36" w:rsidP="009A7A36">
      <w:pPr>
        <w:spacing w:after="120"/>
        <w:ind w:left="2268" w:right="1133"/>
        <w:rPr>
          <w:rStyle w:val="Carpredefinitoparagrafo1"/>
          <w:b/>
          <w:bCs/>
        </w:rPr>
      </w:pPr>
      <w:r w:rsidRPr="00513F6C">
        <w:rPr>
          <w:b/>
          <w:bCs/>
          <w:iCs/>
          <w:lang w:val="en-US"/>
        </w:rPr>
        <w:t>Test apparatus for clearance to ground</w:t>
      </w:r>
    </w:p>
    <w:p w14:paraId="46AA9336" w14:textId="77777777" w:rsidR="009A7A36" w:rsidRPr="00513F6C" w:rsidRDefault="009A7A36" w:rsidP="009A7A36">
      <w:pPr>
        <w:pStyle w:val="SingleTxtG"/>
        <w:ind w:left="2268"/>
        <w:rPr>
          <w:rStyle w:val="Carpredefinitoparagrafo1"/>
          <w:bCs/>
        </w:rPr>
      </w:pPr>
    </w:p>
    <w:p w14:paraId="18DE68B8" w14:textId="77777777" w:rsidR="009A7A36" w:rsidRDefault="009A7A36" w:rsidP="009A7A36">
      <w:pPr>
        <w:pStyle w:val="SingleTxtG"/>
        <w:ind w:left="2268"/>
        <w:rPr>
          <w:rStyle w:val="Carpredefinitoparagrafo1"/>
          <w:bCs/>
        </w:rPr>
      </w:pPr>
      <w:r w:rsidRPr="00513F6C">
        <w:rPr>
          <w:rStyle w:val="Carpredefinitoparagrafo1"/>
          <w:bCs/>
          <w:noProof/>
        </w:rPr>
        <w:drawing>
          <wp:inline distT="0" distB="0" distL="0" distR="0" wp14:anchorId="1B44AC06" wp14:editId="348830DB">
            <wp:extent cx="4090670" cy="31762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0670" cy="3176270"/>
                    </a:xfrm>
                    <a:prstGeom prst="rect">
                      <a:avLst/>
                    </a:prstGeom>
                    <a:noFill/>
                  </pic:spPr>
                </pic:pic>
              </a:graphicData>
            </a:graphic>
          </wp:inline>
        </w:drawing>
      </w:r>
    </w:p>
    <w:p w14:paraId="2764161D" w14:textId="77777777" w:rsidR="009A7A36" w:rsidRDefault="009A7A36" w:rsidP="009A7A36">
      <w:pPr>
        <w:pStyle w:val="SingleTxtG"/>
        <w:ind w:left="2268"/>
        <w:rPr>
          <w:rStyle w:val="Carpredefinitoparagrafo1"/>
          <w:bCs/>
        </w:rPr>
      </w:pPr>
    </w:p>
    <w:p w14:paraId="45B12403" w14:textId="77777777" w:rsidR="009A7A36" w:rsidRDefault="009A7A36" w:rsidP="009A7A36">
      <w:pPr>
        <w:pStyle w:val="SingleTxtG"/>
        <w:ind w:left="2268"/>
        <w:rPr>
          <w:rStyle w:val="Carpredefinitoparagrafo1"/>
          <w:bCs/>
        </w:rPr>
        <w:sectPr w:rsidR="009A7A36" w:rsidSect="002C10FE">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37BF59E3" w14:textId="77777777" w:rsidR="009A7A36" w:rsidRDefault="009A7A36" w:rsidP="009A7A36">
      <w:pPr>
        <w:pStyle w:val="0title"/>
      </w:pPr>
      <w:bookmarkStart w:id="10" w:name="_Toc369177389"/>
      <w:r>
        <w:lastRenderedPageBreak/>
        <w:t>Annex 6</w:t>
      </w:r>
    </w:p>
    <w:p w14:paraId="42E8284A" w14:textId="77777777" w:rsidR="009A7A36" w:rsidRDefault="009A7A36" w:rsidP="009A7A36">
      <w:pPr>
        <w:pStyle w:val="0title"/>
        <w:spacing w:after="120"/>
      </w:pPr>
      <w:r>
        <w:tab/>
      </w:r>
      <w:r>
        <w:tab/>
        <w:t>Environmental Testing</w:t>
      </w:r>
    </w:p>
    <w:bookmarkEnd w:id="10"/>
    <w:p w14:paraId="5F5E7C04" w14:textId="77777777" w:rsidR="009A7A36" w:rsidRDefault="009A7A36" w:rsidP="009A7A36">
      <w:pPr>
        <w:pStyle w:val="0title"/>
        <w:spacing w:after="120"/>
      </w:pPr>
      <w:r>
        <w:t>Part 1 -</w:t>
      </w:r>
      <w:r>
        <w:tab/>
      </w:r>
      <w:bookmarkStart w:id="11" w:name="_Toc369177390"/>
      <w:r>
        <w:t>Resistance to heat</w:t>
      </w:r>
      <w:bookmarkEnd w:id="11"/>
    </w:p>
    <w:p w14:paraId="46C89D30" w14:textId="77777777" w:rsidR="009A7A36" w:rsidRDefault="009A7A36" w:rsidP="009A7A36">
      <w:pPr>
        <w:tabs>
          <w:tab w:val="left" w:pos="-867"/>
        </w:tabs>
        <w:spacing w:after="120"/>
        <w:ind w:left="2268" w:right="1133" w:hanging="1134"/>
        <w:jc w:val="both"/>
      </w:pPr>
      <w:r>
        <w:t>1.</w:t>
      </w:r>
      <w:r>
        <w:tab/>
        <w:t>Test procedure in the case of moulded plastics reflectors of retro-reflecting devices as Classes IA, IB, IIIA, IIIB, IVA, SMV:</w:t>
      </w:r>
    </w:p>
    <w:p w14:paraId="19431E52" w14:textId="77777777" w:rsidR="009A7A36" w:rsidRDefault="009A7A36" w:rsidP="009A7A36">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3EEEE823" w14:textId="77777777" w:rsidR="009A7A36" w:rsidRDefault="009A7A36" w:rsidP="009A7A36">
      <w:pPr>
        <w:tabs>
          <w:tab w:val="left" w:pos="-867"/>
        </w:tabs>
        <w:spacing w:after="120"/>
        <w:ind w:left="2268" w:right="1133" w:hanging="1134"/>
        <w:jc w:val="both"/>
      </w:pPr>
      <w:r>
        <w:t>2.</w:t>
      </w:r>
      <w:r>
        <w:tab/>
        <w:t xml:space="preserve">Test procedure in the case of use of flexible materials for Classes C, D, E, F, </w:t>
      </w:r>
      <w:r>
        <w:rPr>
          <w:rFonts w:hint="eastAsia"/>
          <w:lang w:eastAsia="ja-JP"/>
        </w:rPr>
        <w:t xml:space="preserve">Marking plates of </w:t>
      </w:r>
      <w:r>
        <w:rPr>
          <w:lang w:eastAsia="ja-JP"/>
        </w:rPr>
        <w:t xml:space="preserve">Classes </w:t>
      </w:r>
      <w:r>
        <w:t>1, 2, 3, 4, 5:</w:t>
      </w:r>
    </w:p>
    <w:p w14:paraId="6E4C50F7" w14:textId="77777777" w:rsidR="009A7A36" w:rsidRDefault="009A7A36" w:rsidP="009A7A36">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00CB1429" w14:textId="77777777" w:rsidR="009A7A36" w:rsidRDefault="009A7A36" w:rsidP="009A7A36">
      <w:pPr>
        <w:tabs>
          <w:tab w:val="left" w:pos="-867"/>
        </w:tabs>
        <w:spacing w:after="120"/>
        <w:ind w:left="2268" w:right="1133"/>
        <w:jc w:val="both"/>
      </w:pPr>
      <w:r>
        <w:t>The sample shall be examined after a recovery time of 4 hours under normal laboratory conditions.</w:t>
      </w:r>
    </w:p>
    <w:p w14:paraId="09D12943" w14:textId="77777777" w:rsidR="009A7A36" w:rsidRDefault="009A7A36" w:rsidP="009A7A36">
      <w:pPr>
        <w:tabs>
          <w:tab w:val="left" w:pos="-867"/>
        </w:tabs>
        <w:spacing w:after="120"/>
        <w:ind w:left="2268" w:right="1133" w:hanging="1134"/>
        <w:jc w:val="both"/>
        <w:rPr>
          <w:rStyle w:val="Carpredefinitoparagrafo1"/>
          <w:bCs/>
        </w:rPr>
      </w:pPr>
      <w:r>
        <w:t>3.</w:t>
      </w:r>
      <w:r>
        <w:tab/>
        <w:t>After this test, no cracking or appreciable distortion of the retro-reflective device and, in particular, of its optical component must be visible.</w:t>
      </w:r>
    </w:p>
    <w:p w14:paraId="3828A3F1" w14:textId="77777777" w:rsidR="009A7A36" w:rsidRDefault="009A7A36" w:rsidP="009A7A36">
      <w:pPr>
        <w:pStyle w:val="0title"/>
        <w:spacing w:after="120"/>
      </w:pPr>
      <w:r>
        <w:t>Part 2 -</w:t>
      </w:r>
      <w:r>
        <w:tab/>
        <w:t>Resistance to water penetration for retro-reflective devices</w:t>
      </w:r>
    </w:p>
    <w:p w14:paraId="0A26272A" w14:textId="77777777" w:rsidR="009A7A36" w:rsidRDefault="009A7A36" w:rsidP="009A7A36">
      <w:pPr>
        <w:pStyle w:val="Annex1"/>
        <w:tabs>
          <w:tab w:val="clear" w:pos="1700"/>
          <w:tab w:val="clear" w:pos="8505"/>
        </w:tabs>
      </w:pPr>
      <w:r>
        <w:t>1.</w:t>
      </w:r>
      <w:r>
        <w:tab/>
        <w:t>Test for retro-reflectors and retro-reflective marking materials</w:t>
      </w:r>
    </w:p>
    <w:p w14:paraId="74B92084" w14:textId="77777777" w:rsidR="009A7A36" w:rsidRDefault="009A7A36" w:rsidP="009A7A36">
      <w:pPr>
        <w:pStyle w:val="Annex1"/>
        <w:tabs>
          <w:tab w:val="clear" w:pos="1700"/>
          <w:tab w:val="clear" w:pos="8505"/>
        </w:tabs>
      </w:pPr>
      <w:r>
        <w:t>1.1.</w:t>
      </w:r>
      <w:r>
        <w:tab/>
        <w:t xml:space="preserve">Retro-reflective devices whether part of a lamp or not, or a sample unit of retro-reflective marking, shall be stripped of all removable parts and immersed for 10 minutes in water at a temperature of 50 °C ± 5 °C, the highest point of the upper part of the illuminating surface being 20 mm below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of </w:t>
      </w:r>
      <w:r w:rsidRPr="00513F6C">
        <w:t>25 °C ± 5 °C.</w:t>
      </w:r>
    </w:p>
    <w:p w14:paraId="7D2152DF" w14:textId="77777777" w:rsidR="009A7A36" w:rsidRDefault="009A7A36" w:rsidP="009A7A36">
      <w:pPr>
        <w:pStyle w:val="Annex1"/>
        <w:tabs>
          <w:tab w:val="clear" w:pos="1700"/>
          <w:tab w:val="clear" w:pos="8505"/>
        </w:tabs>
      </w:pPr>
      <w:r>
        <w:t>1.2.</w:t>
      </w:r>
      <w:r>
        <w:tab/>
        <w:t>No water shall penetrate to the reflecting surface of the retro-reflecting optical unit. If visual inspection clearly reveals the presence of water, the device shall not be considered to have passed the test.</w:t>
      </w:r>
    </w:p>
    <w:p w14:paraId="02753D03" w14:textId="77777777" w:rsidR="009A7A36" w:rsidRDefault="009A7A36" w:rsidP="009A7A36">
      <w:pPr>
        <w:pStyle w:val="Annex1"/>
        <w:tabs>
          <w:tab w:val="clear" w:pos="1700"/>
          <w:tab w:val="clear" w:pos="8505"/>
        </w:tabs>
      </w:pPr>
      <w:r>
        <w:t>1.3.</w:t>
      </w:r>
      <w:r>
        <w:tab/>
        <w:t>If visual inspection does not reveal the presence of water or in case of doubt:</w:t>
      </w:r>
    </w:p>
    <w:p w14:paraId="66B24346" w14:textId="77777777" w:rsidR="009A7A36" w:rsidRDefault="009A7A36" w:rsidP="009A7A36">
      <w:pPr>
        <w:pStyle w:val="Annex1"/>
        <w:tabs>
          <w:tab w:val="clear" w:pos="1700"/>
          <w:tab w:val="clear" w:pos="8505"/>
        </w:tabs>
      </w:pPr>
      <w:r>
        <w:t>1.3.1.</w:t>
      </w:r>
      <w:r>
        <w:tab/>
        <w:t>In the case of retro-reflectors, the R</w:t>
      </w:r>
      <w:r>
        <w:rPr>
          <w:vertAlign w:val="subscript"/>
        </w:rPr>
        <w:t>I</w:t>
      </w:r>
      <w:r>
        <w:t xml:space="preserve"> shall be measured by the method described in paragraph 5.1.3.2.2. of this Regulation, the retro-reflective device being first lightly shaken to remove excess water from the outside.</w:t>
      </w:r>
    </w:p>
    <w:p w14:paraId="5FCBD48F" w14:textId="77777777" w:rsidR="009A7A36" w:rsidRDefault="009A7A36" w:rsidP="009A7A36">
      <w:pPr>
        <w:pStyle w:val="para"/>
        <w:rPr>
          <w:lang w:val="en-US"/>
        </w:rPr>
      </w:pPr>
      <w:r>
        <w:rPr>
          <w:lang w:val="en-US"/>
        </w:rPr>
        <w:t>1.3.2.</w:t>
      </w:r>
      <w:r>
        <w:rPr>
          <w:lang w:val="en-US"/>
        </w:rPr>
        <w:tab/>
        <w:t xml:space="preserve">In the </w:t>
      </w:r>
      <w:r>
        <w:rPr>
          <w:lang w:eastAsia="en-GB"/>
        </w:rPr>
        <w:t>case</w:t>
      </w:r>
      <w:r>
        <w:rPr>
          <w:lang w:val="en-US"/>
        </w:rPr>
        <w:t xml:space="preserve"> of a sample unit of retro-reflective marking the coefficient of retro-reflection R' shall be measured in conformity with Part 2 of Annex 6, the sample unit being first lightly shaken to remove excess water from the outside.</w:t>
      </w:r>
    </w:p>
    <w:p w14:paraId="29A653A8" w14:textId="77777777" w:rsidR="009A7A36" w:rsidRDefault="009A7A36" w:rsidP="009A7A36">
      <w:pPr>
        <w:pStyle w:val="para"/>
        <w:rPr>
          <w:lang w:val="en-US"/>
        </w:rPr>
      </w:pPr>
      <w:r>
        <w:rPr>
          <w:lang w:val="en-US"/>
        </w:rPr>
        <w:t>2.</w:t>
      </w:r>
      <w:r>
        <w:rPr>
          <w:lang w:val="en-US"/>
        </w:rPr>
        <w:tab/>
      </w:r>
      <w:r>
        <w:rPr>
          <w:lang w:eastAsia="en-GB"/>
        </w:rPr>
        <w:t>Test</w:t>
      </w:r>
      <w:r>
        <w:rPr>
          <w:lang w:val="en-US"/>
        </w:rPr>
        <w:t xml:space="preserve"> for advance warning triangles</w:t>
      </w:r>
    </w:p>
    <w:p w14:paraId="6CE42879" w14:textId="77777777" w:rsidR="009A7A36" w:rsidRDefault="009A7A36" w:rsidP="009A7A36">
      <w:pPr>
        <w:pStyle w:val="para"/>
        <w:rPr>
          <w:lang w:eastAsia="en-GB"/>
        </w:rPr>
      </w:pPr>
      <w:r>
        <w:rPr>
          <w:lang w:eastAsia="en-GB"/>
        </w:rPr>
        <w:t>2.1.</w:t>
      </w:r>
      <w:r>
        <w:rPr>
          <w:lang w:eastAsia="en-GB"/>
        </w:rPr>
        <w:tab/>
        <w:t>Test of resistance of the retro-reflective device or fluorescent retro-reflecting material</w:t>
      </w:r>
    </w:p>
    <w:p w14:paraId="07F19F00" w14:textId="77777777" w:rsidR="009A7A36" w:rsidRDefault="009A7A36" w:rsidP="009A7A36">
      <w:pPr>
        <w:pStyle w:val="para"/>
        <w:rPr>
          <w:lang w:eastAsia="en-GB"/>
        </w:rPr>
      </w:pPr>
      <w:r>
        <w:rPr>
          <w:lang w:eastAsia="en-GB"/>
        </w:rPr>
        <w:t>2.1.1.</w:t>
      </w:r>
      <w:r>
        <w:rPr>
          <w:lang w:eastAsia="en-GB"/>
        </w:rPr>
        <w:tab/>
        <w:t xml:space="preserve">The triangle - collapsible triangles are to be assembled as for use - shall be immersed for 10 minutes in water having a temperature of 50 °C ± 5 °C, with the highest point of the upper part of the illuminating surface being about </w:t>
      </w:r>
      <w:r>
        <w:rPr>
          <w:lang w:eastAsia="en-GB"/>
        </w:rPr>
        <w:lastRenderedPageBreak/>
        <w:t>20 mm below the water surface. Immediately afterwards, this retro-reflective device shall be immersed under the same conditions in water having a temperature of 25 °C ± 5 °C.</w:t>
      </w:r>
    </w:p>
    <w:p w14:paraId="5B6D6BFC" w14:textId="77777777" w:rsidR="009A7A36" w:rsidRDefault="009A7A36" w:rsidP="009A7A36">
      <w:pPr>
        <w:pStyle w:val="para"/>
        <w:rPr>
          <w:lang w:eastAsia="en-GB"/>
        </w:rPr>
      </w:pPr>
      <w:r>
        <w:rPr>
          <w:lang w:eastAsia="en-GB"/>
        </w:rPr>
        <w:t>2.1.2.</w:t>
      </w:r>
      <w:r>
        <w:rPr>
          <w:lang w:eastAsia="en-GB"/>
        </w:rPr>
        <w:tab/>
        <w:t>After this test, no water shall have penetrated to the reflecting surface of the retro-reflective device. If a visual inspection clearly reveals the presence of water, the device has not passed the test.</w:t>
      </w:r>
      <w:r>
        <w:t xml:space="preserve"> Water or water vapour penetration into the edges of fluorescent retro-reflecting materials shall not be deemed to indicate failure.</w:t>
      </w:r>
    </w:p>
    <w:p w14:paraId="0FD48A1A" w14:textId="77777777" w:rsidR="009A7A36" w:rsidRDefault="009A7A36" w:rsidP="009A7A36">
      <w:pPr>
        <w:pStyle w:val="para"/>
        <w:rPr>
          <w:lang w:eastAsia="en-GB"/>
        </w:rPr>
      </w:pPr>
      <w:r>
        <w:rPr>
          <w:lang w:eastAsia="en-GB"/>
        </w:rPr>
        <w:t>2.1.3.</w:t>
      </w:r>
      <w:r>
        <w:rPr>
          <w:lang w:eastAsia="en-GB"/>
        </w:rPr>
        <w:tab/>
        <w:t xml:space="preserve">If the visual inspection does not reveal the presence of water, or in case of doubt the value of the </w:t>
      </w:r>
      <w:r>
        <w:t>R</w:t>
      </w:r>
      <w:r>
        <w:rPr>
          <w:vertAlign w:val="subscript"/>
        </w:rPr>
        <w:t>I</w:t>
      </w:r>
      <w:r>
        <w:rPr>
          <w:lang w:eastAsia="en-GB"/>
        </w:rPr>
        <w:t xml:space="preserve"> shall again be measured under the same conditions as specified in paragraph 1.2. of Part 2 of Annex 6, after the retro-reflective device has been gently shaken to remove excess water from the outside. The </w:t>
      </w:r>
      <w:r>
        <w:t>R</w:t>
      </w:r>
      <w:r>
        <w:rPr>
          <w:vertAlign w:val="subscript"/>
        </w:rPr>
        <w:t>I</w:t>
      </w:r>
      <w:r>
        <w:rPr>
          <w:lang w:eastAsia="en-GB"/>
        </w:rPr>
        <w:t xml:space="preserve"> shall not have diminished by more than 40 per cent of the values recorded before the test.</w:t>
      </w:r>
    </w:p>
    <w:p w14:paraId="67C2BBF8" w14:textId="77777777" w:rsidR="009A7A36" w:rsidRDefault="009A7A36" w:rsidP="009A7A36">
      <w:pPr>
        <w:pStyle w:val="para"/>
        <w:rPr>
          <w:lang w:eastAsia="en-GB"/>
        </w:rPr>
      </w:pPr>
      <w:r>
        <w:t>2.2.</w:t>
      </w:r>
      <w:r>
        <w:tab/>
      </w:r>
      <w:r>
        <w:rPr>
          <w:lang w:eastAsia="en-GB"/>
        </w:rPr>
        <w:t>Water test</w:t>
      </w:r>
    </w:p>
    <w:p w14:paraId="34B1FF99" w14:textId="77777777" w:rsidR="009A7A36" w:rsidRDefault="009A7A36" w:rsidP="009A7A36">
      <w:pPr>
        <w:pStyle w:val="para"/>
        <w:ind w:firstLine="0"/>
        <w:rPr>
          <w:lang w:eastAsia="en-GB"/>
        </w:rPr>
      </w:pPr>
      <w:r>
        <w:rPr>
          <w:lang w:eastAsia="en-GB"/>
        </w:rPr>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2BA756A4" w14:textId="77777777" w:rsidR="009A7A36" w:rsidRDefault="009A7A36" w:rsidP="009A7A36">
      <w:pPr>
        <w:widowControl w:val="0"/>
        <w:spacing w:after="120"/>
        <w:ind w:left="2268" w:right="1467" w:hanging="1134"/>
        <w:jc w:val="both"/>
      </w:pPr>
      <w:r>
        <w:t>3.</w:t>
      </w:r>
      <w:r>
        <w:tab/>
        <w:t>Test for retro-reflective marking plates</w:t>
      </w:r>
    </w:p>
    <w:p w14:paraId="4DB3A50C" w14:textId="77777777" w:rsidR="009A7A36" w:rsidRDefault="009A7A36" w:rsidP="009A7A36">
      <w:pPr>
        <w:widowControl w:val="0"/>
        <w:spacing w:after="120"/>
        <w:ind w:left="2268" w:right="1133" w:hanging="1134"/>
        <w:jc w:val="both"/>
      </w:pPr>
      <w:r>
        <w:t>3.1.</w:t>
      </w:r>
      <w:r>
        <w:tab/>
        <w:t>Resistance to water</w:t>
      </w:r>
    </w:p>
    <w:p w14:paraId="7FCFA488" w14:textId="77777777" w:rsidR="009A7A36" w:rsidRDefault="009A7A36" w:rsidP="009A7A36">
      <w:pPr>
        <w:widowControl w:val="0"/>
        <w:spacing w:after="120"/>
        <w:ind w:left="2268" w:right="1133"/>
        <w:jc w:val="both"/>
      </w:pPr>
      <w:r>
        <w:t>A section of a sample unit not less than 300 mm long shall be immersed in distilled water at a temperature of 23 ± 5 ºC for a period of 18 hours; it shall then be left to dry for 24 hours under normal laboratory conditions.</w:t>
      </w:r>
    </w:p>
    <w:p w14:paraId="5BE7FA2E" w14:textId="77777777" w:rsidR="009A7A36" w:rsidRDefault="009A7A36" w:rsidP="009A7A36">
      <w:pPr>
        <w:pStyle w:val="para"/>
        <w:ind w:firstLine="0"/>
        <w:rPr>
          <w:lang w:eastAsia="en-GB"/>
        </w:rPr>
      </w:pPr>
      <w:r>
        <w:rPr>
          <w:lang w:eastAsia="en-GB"/>
        </w:rPr>
        <w:t>After completion of the test, the section shall be examined. No part inside 10 mm from the cut edge shall show evidence of deterioration which would reduce the effectiveness of the plate.</w:t>
      </w:r>
    </w:p>
    <w:p w14:paraId="6D758B74" w14:textId="77777777" w:rsidR="009A7A36" w:rsidRDefault="009A7A36" w:rsidP="009A7A36">
      <w:pPr>
        <w:pStyle w:val="0title"/>
        <w:spacing w:after="120"/>
      </w:pPr>
      <w:r>
        <w:t>Part 3 -</w:t>
      </w:r>
      <w:r>
        <w:tab/>
        <w:t>Alternative test procedures of resistance to water penetration for retro-reflective devices of the Classes IB and IIIB</w:t>
      </w:r>
    </w:p>
    <w:p w14:paraId="5173CBB0" w14:textId="77777777" w:rsidR="009A7A36" w:rsidRDefault="009A7A36" w:rsidP="009A7A36">
      <w:pPr>
        <w:pStyle w:val="Annex1"/>
        <w:tabs>
          <w:tab w:val="clear" w:pos="1700"/>
          <w:tab w:val="clear" w:pos="8505"/>
        </w:tabs>
      </w:pPr>
      <w:r>
        <w:t>1.</w:t>
      </w:r>
      <w:r>
        <w:tab/>
        <w:t>As an alternative, at the request of the manufacturer, the following tests (moisture and dust test) shall be applied.</w:t>
      </w:r>
    </w:p>
    <w:p w14:paraId="625A042A" w14:textId="77777777" w:rsidR="009A7A36" w:rsidRDefault="009A7A36" w:rsidP="009A7A36">
      <w:pPr>
        <w:pStyle w:val="Annex1"/>
        <w:tabs>
          <w:tab w:val="clear" w:pos="1700"/>
          <w:tab w:val="clear" w:pos="8505"/>
        </w:tabs>
      </w:pPr>
      <w:r>
        <w:t>2.</w:t>
      </w:r>
      <w:r>
        <w:tab/>
        <w:t>Moisture test</w:t>
      </w:r>
    </w:p>
    <w:p w14:paraId="325EA84F" w14:textId="77777777" w:rsidR="009A7A36" w:rsidRDefault="009A7A36" w:rsidP="009A7A36">
      <w:pPr>
        <w:pStyle w:val="Annex1"/>
        <w:tabs>
          <w:tab w:val="clear" w:pos="1700"/>
          <w:tab w:val="clear" w:pos="8505"/>
        </w:tabs>
        <w:ind w:firstLine="0"/>
      </w:pPr>
      <w:r>
        <w:tab/>
        <w:t>The test evaluates the ability of the sample device to resist moisture penetration from a water spray and determines the drainage capability of those devices with drain holes or other exposed openings in the device.</w:t>
      </w:r>
    </w:p>
    <w:p w14:paraId="746BAB7F" w14:textId="77777777" w:rsidR="009A7A36" w:rsidRDefault="009A7A36" w:rsidP="009A7A36">
      <w:pPr>
        <w:pStyle w:val="Annex1"/>
        <w:tabs>
          <w:tab w:val="clear" w:pos="1700"/>
          <w:tab w:val="clear" w:pos="8505"/>
        </w:tabs>
      </w:pPr>
      <w:r>
        <w:t>2.1.</w:t>
      </w:r>
      <w:r>
        <w:tab/>
        <w:t>Water spray test equipment</w:t>
      </w:r>
    </w:p>
    <w:p w14:paraId="619F2E4E" w14:textId="77777777" w:rsidR="009A7A36" w:rsidRDefault="009A7A36" w:rsidP="009A7A36">
      <w:pPr>
        <w:pStyle w:val="Annex1"/>
        <w:tabs>
          <w:tab w:val="clear" w:pos="1700"/>
          <w:tab w:val="clear" w:pos="8505"/>
        </w:tabs>
        <w:ind w:firstLine="0"/>
      </w:pPr>
      <w:r>
        <w:tab/>
        <w:t>A water spray cabinet with the following characteristics shall be used:</w:t>
      </w:r>
    </w:p>
    <w:p w14:paraId="32C05A40" w14:textId="77777777" w:rsidR="009A7A36" w:rsidRDefault="009A7A36" w:rsidP="009A7A36">
      <w:pPr>
        <w:pStyle w:val="Annex1"/>
        <w:tabs>
          <w:tab w:val="clear" w:pos="1700"/>
          <w:tab w:val="clear" w:pos="8505"/>
        </w:tabs>
      </w:pPr>
      <w:r>
        <w:t>2.1.1.</w:t>
      </w:r>
      <w:r>
        <w:tab/>
        <w:t>Cabinet</w:t>
      </w:r>
    </w:p>
    <w:p w14:paraId="18532304" w14:textId="77777777" w:rsidR="009A7A36" w:rsidRDefault="009A7A36" w:rsidP="009A7A36">
      <w:pPr>
        <w:pStyle w:val="Annex1"/>
        <w:tabs>
          <w:tab w:val="clear" w:pos="1700"/>
          <w:tab w:val="clear" w:pos="8505"/>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48731B28" w14:textId="77777777" w:rsidR="009A7A36" w:rsidRDefault="009A7A36" w:rsidP="009A7A36">
      <w:pPr>
        <w:pStyle w:val="Annex1"/>
        <w:tabs>
          <w:tab w:val="clear" w:pos="1700"/>
          <w:tab w:val="clear" w:pos="8505"/>
        </w:tabs>
      </w:pPr>
      <w:r>
        <w:t>2.1.2.</w:t>
      </w:r>
      <w:r>
        <w:tab/>
        <w:t>Rotating test platform</w:t>
      </w:r>
    </w:p>
    <w:p w14:paraId="02E5AB0C" w14:textId="77777777" w:rsidR="009A7A36" w:rsidRDefault="009A7A36" w:rsidP="009A7A36">
      <w:pPr>
        <w:pStyle w:val="Annex1"/>
        <w:tabs>
          <w:tab w:val="clear" w:pos="1700"/>
          <w:tab w:val="clear" w:pos="8505"/>
        </w:tabs>
        <w:ind w:firstLine="0"/>
      </w:pPr>
      <w:r>
        <w:tab/>
        <w:t>The rotating test platform shall have a minimum diameter of 140 mm and rotate about a vertical axis in the centre of the cabinet.</w:t>
      </w:r>
    </w:p>
    <w:p w14:paraId="3FDF92D9" w14:textId="77777777" w:rsidR="009A7A36" w:rsidRDefault="009A7A36" w:rsidP="009A7A36">
      <w:pPr>
        <w:pStyle w:val="Annex1"/>
        <w:tabs>
          <w:tab w:val="clear" w:pos="1700"/>
          <w:tab w:val="clear" w:pos="8505"/>
        </w:tabs>
      </w:pPr>
      <w:r>
        <w:t>2.1.3.</w:t>
      </w:r>
      <w:r>
        <w:tab/>
        <w:t xml:space="preserve">Precipitation rate </w:t>
      </w:r>
    </w:p>
    <w:p w14:paraId="7F115E1B" w14:textId="77777777" w:rsidR="009A7A36" w:rsidRDefault="009A7A36" w:rsidP="009A7A36">
      <w:pPr>
        <w:pStyle w:val="Annex1"/>
        <w:tabs>
          <w:tab w:val="clear" w:pos="1700"/>
          <w:tab w:val="clear" w:pos="8505"/>
        </w:tabs>
        <w:ind w:firstLine="0"/>
      </w:pPr>
      <w:r>
        <w:lastRenderedPageBreak/>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58542965" w14:textId="77777777" w:rsidR="009A7A36" w:rsidRDefault="009A7A36" w:rsidP="009A7A36">
      <w:pPr>
        <w:pStyle w:val="Annex1"/>
        <w:tabs>
          <w:tab w:val="clear" w:pos="1700"/>
          <w:tab w:val="clear" w:pos="8505"/>
        </w:tabs>
      </w:pPr>
      <w:r>
        <w:t>2.2.</w:t>
      </w:r>
      <w:r>
        <w:tab/>
        <w:t>Water spray test procedure</w:t>
      </w:r>
    </w:p>
    <w:p w14:paraId="2FC4DDA3" w14:textId="77777777" w:rsidR="009A7A36" w:rsidRDefault="009A7A36" w:rsidP="009A7A36">
      <w:pPr>
        <w:pStyle w:val="Annex1"/>
        <w:tabs>
          <w:tab w:val="clear" w:pos="1700"/>
          <w:tab w:val="clear" w:pos="8505"/>
        </w:tabs>
        <w:ind w:firstLine="0"/>
      </w:pPr>
      <w:r>
        <w:tab/>
        <w:t>A sample device mounted on a test fixture, with initial R</w:t>
      </w:r>
      <w:r>
        <w:rPr>
          <w:vertAlign w:val="subscript"/>
        </w:rPr>
        <w:t>I</w:t>
      </w:r>
      <w:r>
        <w:t xml:space="preserve"> measured and recorded shall be subjected to a water spray as follows:</w:t>
      </w:r>
    </w:p>
    <w:p w14:paraId="2E7776CE" w14:textId="77777777" w:rsidR="009A7A36" w:rsidRDefault="009A7A36" w:rsidP="009A7A36">
      <w:pPr>
        <w:pStyle w:val="Annex1"/>
        <w:tabs>
          <w:tab w:val="clear" w:pos="1700"/>
          <w:tab w:val="clear" w:pos="8505"/>
        </w:tabs>
      </w:pPr>
      <w:r>
        <w:t>2.2.1.</w:t>
      </w:r>
      <w:r>
        <w:tab/>
        <w:t>Device openings</w:t>
      </w:r>
    </w:p>
    <w:p w14:paraId="38158657" w14:textId="77777777" w:rsidR="009A7A36" w:rsidRDefault="009A7A36" w:rsidP="009A7A36">
      <w:pPr>
        <w:pStyle w:val="Annex1"/>
        <w:tabs>
          <w:tab w:val="clear" w:pos="1700"/>
          <w:tab w:val="clear" w:pos="8505"/>
        </w:tabs>
        <w:ind w:firstLine="0"/>
      </w:pPr>
      <w:r>
        <w:tab/>
        <w:t>All drain holes and other openings shall remain open. Drain wicks, when used, shall be tested in the device.</w:t>
      </w:r>
    </w:p>
    <w:p w14:paraId="2CCF98B7" w14:textId="77777777" w:rsidR="009A7A36" w:rsidRDefault="009A7A36" w:rsidP="009A7A36">
      <w:pPr>
        <w:pStyle w:val="Annex1"/>
        <w:tabs>
          <w:tab w:val="clear" w:pos="1700"/>
          <w:tab w:val="clear" w:pos="8505"/>
        </w:tabs>
      </w:pPr>
      <w:r>
        <w:t>2.2.2.</w:t>
      </w:r>
      <w:r>
        <w:tab/>
        <w:t>Rotational speed</w:t>
      </w:r>
    </w:p>
    <w:p w14:paraId="3322678B" w14:textId="77777777" w:rsidR="009A7A36" w:rsidRDefault="009A7A36" w:rsidP="009A7A36">
      <w:pPr>
        <w:pStyle w:val="Annex1"/>
        <w:tabs>
          <w:tab w:val="clear" w:pos="1700"/>
          <w:tab w:val="clear" w:pos="8505"/>
        </w:tabs>
        <w:ind w:firstLine="0"/>
      </w:pPr>
      <w:r>
        <w:tab/>
        <w:t>The device shall be rotated about its vertical axis at a rate of 4.0 ± 0.5 min</w:t>
      </w:r>
      <w:r>
        <w:rPr>
          <w:vertAlign w:val="superscript"/>
        </w:rPr>
        <w:t>-1</w:t>
      </w:r>
      <w:r>
        <w:t>.</w:t>
      </w:r>
    </w:p>
    <w:p w14:paraId="49EB08C7" w14:textId="77777777" w:rsidR="009A7A36" w:rsidRDefault="009A7A36" w:rsidP="009A7A36">
      <w:pPr>
        <w:pStyle w:val="Annex1"/>
        <w:tabs>
          <w:tab w:val="clear" w:pos="1700"/>
          <w:tab w:val="clear" w:pos="8505"/>
        </w:tabs>
      </w:pPr>
      <w:r>
        <w:t>2.2.3.</w:t>
      </w:r>
      <w:r>
        <w:tab/>
        <w:t>If the retro-reflector is reciprocally incorporated or grouped with signalling or lighting functions, these functions shall be operated at design voltage according to a cycle of 5 min ON (in flashing mode, where appropriate), 55 min OFF.</w:t>
      </w:r>
    </w:p>
    <w:p w14:paraId="58BC867E" w14:textId="77777777" w:rsidR="009A7A36" w:rsidRDefault="009A7A36" w:rsidP="009A7A36">
      <w:pPr>
        <w:pStyle w:val="Annex1"/>
        <w:tabs>
          <w:tab w:val="clear" w:pos="1700"/>
          <w:tab w:val="clear" w:pos="8505"/>
        </w:tabs>
      </w:pPr>
      <w:r>
        <w:t>2.2.4.</w:t>
      </w:r>
      <w:r>
        <w:tab/>
        <w:t>Test duration</w:t>
      </w:r>
    </w:p>
    <w:p w14:paraId="5380858F" w14:textId="77777777" w:rsidR="009A7A36" w:rsidRDefault="009A7A36" w:rsidP="009A7A36">
      <w:pPr>
        <w:pStyle w:val="Annex1"/>
        <w:tabs>
          <w:tab w:val="clear" w:pos="1700"/>
          <w:tab w:val="clear" w:pos="8505"/>
        </w:tabs>
        <w:ind w:firstLine="0"/>
      </w:pPr>
      <w:r>
        <w:tab/>
        <w:t>The water spray test shall last 12 hours (12 cycles of 5/55 min).</w:t>
      </w:r>
    </w:p>
    <w:p w14:paraId="0490AD79" w14:textId="77777777" w:rsidR="009A7A36" w:rsidRDefault="009A7A36" w:rsidP="009A7A36">
      <w:pPr>
        <w:pStyle w:val="Annex1"/>
        <w:tabs>
          <w:tab w:val="clear" w:pos="1700"/>
          <w:tab w:val="clear" w:pos="8505"/>
        </w:tabs>
      </w:pPr>
      <w:r>
        <w:t>2.2.5.</w:t>
      </w:r>
      <w:r>
        <w:tab/>
        <w:t>Drain period</w:t>
      </w:r>
    </w:p>
    <w:p w14:paraId="3D5BAB5C" w14:textId="77777777" w:rsidR="009A7A36" w:rsidRDefault="009A7A36" w:rsidP="009A7A36">
      <w:pPr>
        <w:pStyle w:val="Annex1"/>
        <w:tabs>
          <w:tab w:val="clear" w:pos="1700"/>
          <w:tab w:val="clear" w:pos="8505"/>
        </w:tabs>
        <w:ind w:firstLine="0"/>
      </w:pPr>
      <w:r>
        <w:tab/>
        <w:t>The rotation and the water spray shall be turned OFF and the device allowed to drain for 1 hour with the cabinet door closed.</w:t>
      </w:r>
    </w:p>
    <w:p w14:paraId="00C9CF4D" w14:textId="77777777" w:rsidR="009A7A36" w:rsidRDefault="009A7A36" w:rsidP="009A7A36">
      <w:pPr>
        <w:pStyle w:val="Annex1"/>
        <w:tabs>
          <w:tab w:val="clear" w:pos="1700"/>
          <w:tab w:val="clear" w:pos="8505"/>
        </w:tabs>
      </w:pPr>
      <w:r>
        <w:t>2.2.6.</w:t>
      </w:r>
      <w:r>
        <w:tab/>
        <w:t>Sample evaluation</w:t>
      </w:r>
    </w:p>
    <w:p w14:paraId="59227F82" w14:textId="77777777" w:rsidR="009A7A36" w:rsidRDefault="009A7A36" w:rsidP="009A7A36">
      <w:pPr>
        <w:pStyle w:val="Annex1"/>
        <w:tabs>
          <w:tab w:val="clear" w:pos="1700"/>
          <w:tab w:val="clear" w:pos="8505"/>
        </w:tabs>
        <w:ind w:firstLine="0"/>
      </w:pPr>
      <w:r>
        <w:tab/>
        <w:t>Upon completion of the drain period. The interior of the device shall be observed for moisture accumulation. No standing pool of water shall be allowed to be formed, or which can be formed by tapping or tilting the device. The R</w:t>
      </w:r>
      <w:r>
        <w:rPr>
          <w:vertAlign w:val="subscript"/>
        </w:rPr>
        <w:t>I</w:t>
      </w:r>
      <w:r>
        <w:t xml:space="preserve"> shall be measured according to the method specified in Part 1 of </w:t>
      </w:r>
      <w:r w:rsidRPr="00513F6C">
        <w:t>Annex 4 after having dried the exterior of the device with a dry cotton cloth.</w:t>
      </w:r>
    </w:p>
    <w:p w14:paraId="1B828375" w14:textId="77777777" w:rsidR="009A7A36" w:rsidRDefault="009A7A36" w:rsidP="009A7A36">
      <w:pPr>
        <w:pStyle w:val="Annex1"/>
        <w:tabs>
          <w:tab w:val="clear" w:pos="1700"/>
          <w:tab w:val="clear" w:pos="8505"/>
        </w:tabs>
      </w:pPr>
      <w:r>
        <w:t>2.3.</w:t>
      </w:r>
      <w:r>
        <w:tab/>
        <w:t>Dust exposure test</w:t>
      </w:r>
    </w:p>
    <w:p w14:paraId="78F9EDA7" w14:textId="77777777" w:rsidR="009A7A36" w:rsidRDefault="009A7A36" w:rsidP="009A7A36">
      <w:pPr>
        <w:pStyle w:val="Annex1"/>
        <w:tabs>
          <w:tab w:val="clear" w:pos="1700"/>
          <w:tab w:val="clear" w:pos="8505"/>
        </w:tabs>
        <w:ind w:firstLine="0"/>
      </w:pPr>
      <w:r>
        <w:tab/>
        <w:t>This test evaluates the ability of the sample device to resist dust penetration which could significantly affect the photometric output of the retro-reflector.</w:t>
      </w:r>
    </w:p>
    <w:p w14:paraId="271F0AD1" w14:textId="77777777" w:rsidR="009A7A36" w:rsidRDefault="009A7A36" w:rsidP="009A7A36">
      <w:pPr>
        <w:pStyle w:val="Annex1"/>
        <w:tabs>
          <w:tab w:val="clear" w:pos="1700"/>
          <w:tab w:val="clear" w:pos="8505"/>
        </w:tabs>
      </w:pPr>
      <w:r>
        <w:t>2.3.1.</w:t>
      </w:r>
      <w:r>
        <w:tab/>
        <w:t>Dust exposure test equipment</w:t>
      </w:r>
    </w:p>
    <w:p w14:paraId="6CEEC42C" w14:textId="77777777" w:rsidR="009A7A36" w:rsidRDefault="009A7A36" w:rsidP="009A7A36">
      <w:pPr>
        <w:pStyle w:val="Annex1"/>
        <w:tabs>
          <w:tab w:val="clear" w:pos="1700"/>
          <w:tab w:val="clear" w:pos="8505"/>
        </w:tabs>
        <w:ind w:firstLine="0"/>
      </w:pPr>
      <w:r>
        <w:tab/>
        <w:t>The following equipment shall be used to test for dust exposure:</w:t>
      </w:r>
    </w:p>
    <w:p w14:paraId="1EE8BA6E" w14:textId="77777777" w:rsidR="009A7A36" w:rsidRDefault="009A7A36" w:rsidP="009A7A36">
      <w:pPr>
        <w:pStyle w:val="Annex1"/>
        <w:tabs>
          <w:tab w:val="clear" w:pos="1700"/>
          <w:tab w:val="clear" w:pos="8505"/>
        </w:tabs>
      </w:pPr>
      <w:r>
        <w:t>2.3.2.</w:t>
      </w:r>
      <w:r>
        <w:tab/>
        <w:t>Dust exposure test chamber</w:t>
      </w:r>
    </w:p>
    <w:p w14:paraId="6144DDE8" w14:textId="77777777" w:rsidR="009A7A36" w:rsidRDefault="009A7A36" w:rsidP="009A7A36">
      <w:pPr>
        <w:pStyle w:val="Annex1"/>
        <w:tabs>
          <w:tab w:val="clear" w:pos="1700"/>
          <w:tab w:val="clear" w:pos="8505"/>
        </w:tabs>
        <w:ind w:firstLine="0"/>
      </w:pPr>
      <w:r>
        <w:tab/>
        <w:t xml:space="preserve">The interior of the test chamber shall be cubical in shape in size 0.9 to 1.5 m per side. The bottom may be "hopper shaped" to aid in collecting the dust. The internal chamber volume, not including a "hopper shaped" bottom shall be </w:t>
      </w:r>
      <w:r w:rsidRPr="00513F6C">
        <w:t>2 m</w:t>
      </w:r>
      <w:r w:rsidRPr="00513F6C">
        <w:rPr>
          <w:vertAlign w:val="superscript"/>
        </w:rPr>
        <w:t>3</w:t>
      </w:r>
      <w:r w:rsidRPr="00513F6C">
        <w:t xml:space="preserve"> maximum and shall be charged with 3 to 5 kg of the test dust. The</w:t>
      </w:r>
      <w:r>
        <w:t xml:space="preserve"> chamber shall have the capability of agitating the test dust by means of compressed air or blower fans in such a way that the dust is diffused throughout the chamber.</w:t>
      </w:r>
    </w:p>
    <w:p w14:paraId="2A020638" w14:textId="77777777" w:rsidR="009A7A36" w:rsidRDefault="009A7A36" w:rsidP="009A7A36">
      <w:pPr>
        <w:pStyle w:val="Annex1"/>
        <w:tabs>
          <w:tab w:val="clear" w:pos="1700"/>
          <w:tab w:val="clear" w:pos="8505"/>
        </w:tabs>
      </w:pPr>
      <w:r>
        <w:t>2.3.3.</w:t>
      </w:r>
      <w:r>
        <w:tab/>
        <w:t>The dust</w:t>
      </w:r>
    </w:p>
    <w:p w14:paraId="2AB54C44" w14:textId="77777777" w:rsidR="009A7A36" w:rsidRDefault="009A7A36" w:rsidP="009A7A36">
      <w:pPr>
        <w:pStyle w:val="Annex1"/>
        <w:tabs>
          <w:tab w:val="clear" w:pos="1700"/>
          <w:tab w:val="clear" w:pos="8505"/>
        </w:tabs>
        <w:ind w:firstLine="0"/>
      </w:pPr>
      <w:r>
        <w:tab/>
        <w:t>The test dust used shall be fine powdered cement in accordance with standard ASTM C 150-84.</w:t>
      </w:r>
      <w:r w:rsidRPr="00CA54B6">
        <w:rPr>
          <w:rStyle w:val="FootnoteReference"/>
          <w:lang w:val="en-US"/>
        </w:rPr>
        <w:footnoteReference w:customMarkFollows="1" w:id="6"/>
        <w:t>*</w:t>
      </w:r>
    </w:p>
    <w:p w14:paraId="083B8FD8" w14:textId="77777777" w:rsidR="009A7A36" w:rsidRDefault="009A7A36" w:rsidP="009A7A36">
      <w:pPr>
        <w:pStyle w:val="Annex1"/>
        <w:tabs>
          <w:tab w:val="clear" w:pos="1700"/>
          <w:tab w:val="clear" w:pos="8505"/>
        </w:tabs>
      </w:pPr>
      <w:r>
        <w:t>2.3.4.</w:t>
      </w:r>
      <w:r>
        <w:tab/>
        <w:t>Dust exposure test procedure</w:t>
      </w:r>
    </w:p>
    <w:p w14:paraId="7009FB5A" w14:textId="77777777" w:rsidR="009A7A36" w:rsidRDefault="009A7A36" w:rsidP="009A7A36">
      <w:pPr>
        <w:pStyle w:val="Annex1"/>
        <w:tabs>
          <w:tab w:val="clear" w:pos="1700"/>
          <w:tab w:val="clear" w:pos="8505"/>
        </w:tabs>
        <w:ind w:firstLine="0"/>
      </w:pPr>
      <w:r>
        <w:lastRenderedPageBreak/>
        <w:tab/>
        <w:t>A sample device, mounted on a test fixture, with the initial R</w:t>
      </w:r>
      <w:r>
        <w:rPr>
          <w:vertAlign w:val="subscript"/>
        </w:rPr>
        <w:t>I</w:t>
      </w:r>
      <w:r>
        <w:t xml:space="preserve"> measured and recorded, shall be exposed to dust as follows:</w:t>
      </w:r>
    </w:p>
    <w:p w14:paraId="49FC9A24" w14:textId="77777777" w:rsidR="009A7A36" w:rsidRDefault="009A7A36" w:rsidP="009A7A36">
      <w:pPr>
        <w:pStyle w:val="Annex1"/>
        <w:tabs>
          <w:tab w:val="clear" w:pos="1700"/>
          <w:tab w:val="clear" w:pos="8505"/>
        </w:tabs>
      </w:pPr>
      <w:r>
        <w:t>2.3.5.</w:t>
      </w:r>
      <w:r>
        <w:tab/>
        <w:t>Device openings</w:t>
      </w:r>
    </w:p>
    <w:p w14:paraId="7AB22706" w14:textId="77777777" w:rsidR="009A7A36" w:rsidRDefault="009A7A36" w:rsidP="009A7A36">
      <w:pPr>
        <w:pStyle w:val="Annex1"/>
        <w:tabs>
          <w:tab w:val="clear" w:pos="1700"/>
          <w:tab w:val="clear" w:pos="8505"/>
        </w:tabs>
        <w:ind w:firstLine="0"/>
      </w:pPr>
      <w:r>
        <w:tab/>
        <w:t>All drain holes and other openings shall remain open. Drain wicks, when used, shall be tested in the device.</w:t>
      </w:r>
    </w:p>
    <w:p w14:paraId="1F900A1E" w14:textId="77777777" w:rsidR="009A7A36" w:rsidRDefault="009A7A36" w:rsidP="009A7A36">
      <w:pPr>
        <w:pStyle w:val="Annex1"/>
        <w:tabs>
          <w:tab w:val="clear" w:pos="1700"/>
          <w:tab w:val="clear" w:pos="8505"/>
        </w:tabs>
      </w:pPr>
      <w:r>
        <w:t>2.3.6.</w:t>
      </w:r>
      <w:r>
        <w:tab/>
        <w:t>Dust exposure</w:t>
      </w:r>
    </w:p>
    <w:p w14:paraId="73E0DAF7" w14:textId="77777777" w:rsidR="009A7A36" w:rsidRPr="00593B2F" w:rsidRDefault="009A7A36" w:rsidP="009A7A36">
      <w:pPr>
        <w:pStyle w:val="Annex1"/>
        <w:tabs>
          <w:tab w:val="clear" w:pos="1700"/>
          <w:tab w:val="clear" w:pos="8505"/>
        </w:tabs>
        <w:ind w:firstLine="0"/>
      </w:pPr>
      <w:r>
        <w:tab/>
        <w:t xml:space="preserve">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w:t>
      </w:r>
      <w:r w:rsidRPr="00593B2F">
        <w:t>of 2 to 15 s for the duration of 5 hours. The dust shall be allowed to settle between the agitation periods.</w:t>
      </w:r>
    </w:p>
    <w:p w14:paraId="143D2D2B" w14:textId="77777777" w:rsidR="009A7A36" w:rsidRPr="00593B2F" w:rsidRDefault="009A7A36" w:rsidP="009A7A36">
      <w:pPr>
        <w:pStyle w:val="Annex1"/>
        <w:tabs>
          <w:tab w:val="clear" w:pos="1700"/>
          <w:tab w:val="clear" w:pos="8505"/>
        </w:tabs>
      </w:pPr>
      <w:r w:rsidRPr="00593B2F">
        <w:t>2.3.7.</w:t>
      </w:r>
      <w:r w:rsidRPr="00593B2F">
        <w:tab/>
        <w:t>Measured sample evaluation</w:t>
      </w:r>
    </w:p>
    <w:p w14:paraId="09FA92C8" w14:textId="77777777" w:rsidR="009A7A36" w:rsidRPr="00593B2F" w:rsidRDefault="009A7A36" w:rsidP="009A7A36">
      <w:pPr>
        <w:pStyle w:val="SingleTxtG"/>
        <w:ind w:left="2268" w:hanging="1134"/>
        <w:rPr>
          <w:rStyle w:val="Carpredefinitoparagrafo1"/>
          <w:bCs/>
        </w:rPr>
      </w:pPr>
      <w:r w:rsidRPr="00593B2F">
        <w:tab/>
        <w:t>Upon completion of the dust exposure test, the exterior of the device shall be cleaned and dried with a dry cotton cloth and the R</w:t>
      </w:r>
      <w:r w:rsidRPr="00593B2F">
        <w:rPr>
          <w:vertAlign w:val="subscript"/>
        </w:rPr>
        <w:t>I</w:t>
      </w:r>
      <w:r w:rsidRPr="00593B2F">
        <w:t xml:space="preserve"> measured according to the method specified in paragraph 5.1.3.2.2. of this Regulation.</w:t>
      </w:r>
    </w:p>
    <w:p w14:paraId="6CDDB30F" w14:textId="77777777" w:rsidR="009A7A36" w:rsidRDefault="009A7A36" w:rsidP="009A7A36">
      <w:pPr>
        <w:pStyle w:val="0title"/>
        <w:spacing w:after="120"/>
      </w:pPr>
      <w:r>
        <w:t>Part 4 -</w:t>
      </w:r>
      <w:r>
        <w:tab/>
        <w:t>Resistance to corrosion</w:t>
      </w:r>
    </w:p>
    <w:p w14:paraId="102B2D54" w14:textId="77777777" w:rsidR="009A7A36" w:rsidRDefault="009A7A36" w:rsidP="009A7A36">
      <w:pPr>
        <w:pStyle w:val="Annex1"/>
        <w:tabs>
          <w:tab w:val="clear" w:pos="1700"/>
          <w:tab w:val="clear" w:pos="8505"/>
        </w:tabs>
      </w:pPr>
      <w:r>
        <w:t>1.</w:t>
      </w:r>
      <w:r>
        <w:tab/>
      </w:r>
      <w:r>
        <w:tab/>
        <w:t>Retro-reflective devices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 The description of the testing of resistance to corrosion is given in ISO Standard 9227:2017.</w:t>
      </w:r>
    </w:p>
    <w:p w14:paraId="6376B220" w14:textId="77777777" w:rsidR="009A7A36" w:rsidRDefault="009A7A36" w:rsidP="009A7A36">
      <w:pPr>
        <w:pStyle w:val="Annex1"/>
        <w:tabs>
          <w:tab w:val="clear" w:pos="1700"/>
          <w:tab w:val="clear" w:pos="8505"/>
        </w:tabs>
      </w:pPr>
      <w:r>
        <w:t>2.</w:t>
      </w:r>
      <w:r>
        <w:tab/>
      </w:r>
      <w:r>
        <w:tab/>
        <w:t>The retro-reflective device,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5B9C61D2" w14:textId="77777777" w:rsidR="009A7A36" w:rsidRDefault="009A7A36" w:rsidP="009A7A36">
      <w:pPr>
        <w:pStyle w:val="Annex1"/>
        <w:tabs>
          <w:tab w:val="clear" w:pos="1700"/>
          <w:tab w:val="clear" w:pos="8505"/>
        </w:tabs>
      </w:pPr>
      <w:r>
        <w:t>3.</w:t>
      </w:r>
      <w:r>
        <w:tab/>
        <w:t>In the case of retro-reflective devices with essential metal components susceptible to corrosion, the saline mist shall be produced by atomizing, at a temperature of 35 °C ± 2 °C, a saline solution obtained by dissolving 5 parts by weight of sodium chloride in 95 parts of distilled water containing not more than 0.02 per cent of impurities.</w:t>
      </w:r>
    </w:p>
    <w:p w14:paraId="19619A38" w14:textId="77777777" w:rsidR="009A7A36" w:rsidRDefault="009A7A36" w:rsidP="009A7A36">
      <w:pPr>
        <w:tabs>
          <w:tab w:val="left" w:pos="-867"/>
          <w:tab w:val="left" w:pos="-147"/>
        </w:tabs>
        <w:spacing w:after="120"/>
        <w:ind w:left="2268" w:right="1134" w:hanging="1134"/>
        <w:jc w:val="both"/>
      </w:pPr>
      <w:r>
        <w:t>4.</w:t>
      </w:r>
      <w:r>
        <w:tab/>
        <w:t>Requirements after the corrosion test</w:t>
      </w:r>
    </w:p>
    <w:p w14:paraId="50662385" w14:textId="77777777" w:rsidR="009A7A36" w:rsidRDefault="009A7A36" w:rsidP="009A7A36">
      <w:pPr>
        <w:tabs>
          <w:tab w:val="left" w:pos="-867"/>
          <w:tab w:val="left" w:pos="-147"/>
        </w:tabs>
        <w:spacing w:after="120"/>
        <w:ind w:left="2268" w:right="1134" w:hanging="1134"/>
        <w:jc w:val="both"/>
      </w:pPr>
      <w:r>
        <w:t>4.1.</w:t>
      </w:r>
      <w:r>
        <w:tab/>
        <w:t>Immediately after completion of the test, the sample shall not show signs of excessive corrosion liable to impair the efficiency of the device.</w:t>
      </w:r>
    </w:p>
    <w:p w14:paraId="796D8299" w14:textId="77777777" w:rsidR="009A7A36" w:rsidRDefault="009A7A36" w:rsidP="009A7A36">
      <w:pPr>
        <w:tabs>
          <w:tab w:val="left" w:pos="-867"/>
          <w:tab w:val="left" w:pos="-147"/>
        </w:tabs>
        <w:spacing w:after="120"/>
        <w:ind w:left="2268" w:right="1134" w:hanging="1134"/>
        <w:jc w:val="both"/>
      </w:pPr>
      <w:r>
        <w:t>4.2.</w:t>
      </w:r>
      <w:r>
        <w:tab/>
        <w:t>The coefficient of retro-reflection R</w:t>
      </w:r>
      <w:r>
        <w:rPr>
          <w:vertAlign w:val="subscript"/>
        </w:rPr>
        <w:t>A</w:t>
      </w:r>
      <w:r>
        <w:t xml:space="preserve"> of the retro-reflective areas, when measured after a recovery period of 48 hours as specified in Part 2 of Annex 6, at an entrance angle of β</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79382D40" w14:textId="77777777" w:rsidR="009A7A36" w:rsidRDefault="009A7A36" w:rsidP="009A7A36">
      <w:pPr>
        <w:pStyle w:val="0title"/>
        <w:spacing w:after="120"/>
      </w:pPr>
      <w:r>
        <w:t>Part 5 -</w:t>
      </w:r>
      <w:r>
        <w:tab/>
        <w:t>Resistance of the accessible rear face of mirror-backed retro-reflective devices</w:t>
      </w:r>
    </w:p>
    <w:p w14:paraId="7B2CF23F" w14:textId="77777777" w:rsidR="009A7A36" w:rsidRDefault="009A7A36" w:rsidP="009A7A36">
      <w:pPr>
        <w:pStyle w:val="Annex1"/>
        <w:tabs>
          <w:tab w:val="clear" w:pos="1700"/>
          <w:tab w:val="clear" w:pos="8505"/>
        </w:tabs>
        <w:ind w:right="1133"/>
        <w:rPr>
          <w:lang w:eastAsia="en-GB"/>
        </w:rPr>
      </w:pPr>
      <w:r>
        <w:rPr>
          <w:lang w:eastAsia="en-GB"/>
        </w:rPr>
        <w:t>1.</w:t>
      </w:r>
      <w:r>
        <w:rPr>
          <w:lang w:eastAsia="en-GB"/>
        </w:rPr>
        <w:tab/>
        <w:t>Resistance of the accessible rear face of mirror-backed retro-reflective devices, in the case of moulded plastics reflectors as Classes IA, IB, IIIA, IIIB, IVA and Advance warning triangle of type 1.</w:t>
      </w:r>
    </w:p>
    <w:p w14:paraId="065660CA" w14:textId="77777777" w:rsidR="009A7A36" w:rsidRDefault="009A7A36" w:rsidP="009A7A36">
      <w:pPr>
        <w:pStyle w:val="Annex1"/>
        <w:tabs>
          <w:tab w:val="clear" w:pos="1700"/>
          <w:tab w:val="clear" w:pos="8505"/>
        </w:tabs>
        <w:ind w:right="1133"/>
        <w:rPr>
          <w:lang w:eastAsia="en-GB"/>
        </w:rPr>
      </w:pPr>
      <w:r>
        <w:rPr>
          <w:lang w:eastAsia="en-GB"/>
        </w:rPr>
        <w:lastRenderedPageBreak/>
        <w:t>2.</w:t>
      </w:r>
      <w:r>
        <w:rPr>
          <w:lang w:eastAsia="en-GB"/>
        </w:rPr>
        <w:tab/>
        <w:t>The reverse side of the retro-reflective device shall be brushed with a hard nylon brush.</w:t>
      </w:r>
    </w:p>
    <w:p w14:paraId="3ACBC946" w14:textId="77777777" w:rsidR="009A7A36" w:rsidRDefault="009A7A36" w:rsidP="009A7A36">
      <w:pPr>
        <w:pStyle w:val="Annex1"/>
        <w:tabs>
          <w:tab w:val="clear" w:pos="1700"/>
          <w:tab w:val="clear" w:pos="8505"/>
        </w:tabs>
        <w:ind w:right="1133"/>
        <w:rPr>
          <w:lang w:eastAsia="en-GB"/>
        </w:rPr>
      </w:pPr>
      <w:r>
        <w:rPr>
          <w:lang w:eastAsia="en-GB"/>
        </w:rPr>
        <w:t>3.</w:t>
      </w:r>
      <w:r>
        <w:rPr>
          <w:lang w:eastAsia="en-GB"/>
        </w:rPr>
        <w:tab/>
        <w:t>After having brushed in the case of moulded plastics reflectors as Classes IA, IB, IIIA, IIIB and IVA the rear face of the retro-reflective device, a cotton cloth soaked in the mixture, defined in Part 1 of Annex 7 shall be applied to the said rear face for one minute. The cotton cloth is then removed and the retro-reflective device left to dry.</w:t>
      </w:r>
    </w:p>
    <w:p w14:paraId="36F55C7F" w14:textId="77777777" w:rsidR="009A7A36" w:rsidRDefault="009A7A36" w:rsidP="009A7A36">
      <w:pPr>
        <w:pStyle w:val="Annex1"/>
        <w:tabs>
          <w:tab w:val="clear" w:pos="1700"/>
          <w:tab w:val="clear" w:pos="8505"/>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Part 1 of Annex 7. </w:t>
      </w:r>
      <w:r>
        <w:rPr>
          <w:lang w:eastAsia="en-GB"/>
        </w:rPr>
        <w:t>The fuel shall then be removed and the device allowed to dry.</w:t>
      </w:r>
    </w:p>
    <w:p w14:paraId="7DEA3459" w14:textId="77777777" w:rsidR="009A7A36" w:rsidRDefault="009A7A36" w:rsidP="009A7A36">
      <w:pPr>
        <w:pStyle w:val="Annex1"/>
        <w:tabs>
          <w:tab w:val="clear" w:pos="1700"/>
          <w:tab w:val="clear" w:pos="8505"/>
        </w:tabs>
        <w:ind w:right="1133"/>
      </w:pPr>
      <w:r>
        <w:t>5.</w:t>
      </w:r>
      <w:r>
        <w:tab/>
      </w:r>
      <w:r>
        <w:rPr>
          <w:lang w:eastAsia="en-GB"/>
        </w:rPr>
        <w:t>As soon as evaporation is completed, the reverse side shall be brushed with the same brush as before.</w:t>
      </w:r>
    </w:p>
    <w:p w14:paraId="1CE72DB9" w14:textId="77777777" w:rsidR="009A7A36" w:rsidRDefault="009A7A36" w:rsidP="009A7A36">
      <w:pPr>
        <w:pStyle w:val="Annex1"/>
        <w:tabs>
          <w:tab w:val="clear" w:pos="1700"/>
          <w:tab w:val="clear" w:pos="8505"/>
        </w:tabs>
        <w:ind w:right="1133"/>
      </w:pPr>
      <w:r>
        <w:t>6.</w:t>
      </w:r>
      <w:r>
        <w:tab/>
        <w:t>The R</w:t>
      </w:r>
      <w:r>
        <w:rPr>
          <w:vertAlign w:val="subscript"/>
        </w:rPr>
        <w:t>I</w:t>
      </w:r>
      <w:r>
        <w:t xml:space="preserve"> shall then be measured, according to paragraph 5.1.3.2.2. of this Regulation, after the whole surface of the mirror-backed rear face has been covered with Indian ink.</w:t>
      </w:r>
    </w:p>
    <w:p w14:paraId="6BD1E18E" w14:textId="77777777" w:rsidR="009A7A36" w:rsidRDefault="009A7A36" w:rsidP="009A7A36">
      <w:pPr>
        <w:pStyle w:val="para"/>
        <w:ind w:right="1133"/>
        <w:rPr>
          <w:lang w:eastAsia="en-GB"/>
        </w:rPr>
      </w:pPr>
      <w:r>
        <w:rPr>
          <w:lang w:eastAsia="en-GB"/>
        </w:rPr>
        <w:t>7.</w:t>
      </w:r>
      <w:r>
        <w:rPr>
          <w:lang w:eastAsia="en-GB"/>
        </w:rPr>
        <w:tab/>
        <w:t xml:space="preserve">In the case of the retro-reflector of an </w:t>
      </w:r>
      <w:r>
        <w:t xml:space="preserve">Advance warning triangle of type 1, </w:t>
      </w:r>
      <w:r>
        <w:rPr>
          <w:lang w:eastAsia="en-GB"/>
        </w:rPr>
        <w:t xml:space="preserve">the </w:t>
      </w:r>
      <w:r>
        <w:t>R</w:t>
      </w:r>
      <w:r>
        <w:rPr>
          <w:vertAlign w:val="subscript"/>
        </w:rPr>
        <w:t>I</w:t>
      </w:r>
      <w:r>
        <w:rPr>
          <w:lang w:eastAsia="en-GB"/>
        </w:rPr>
        <w:t xml:space="preserve"> shall not have diminished by more than 40 per cent of the values recorded before the test. This test is not applicable for fluorescent retro-reflecting material.</w:t>
      </w:r>
    </w:p>
    <w:p w14:paraId="6DC6EC22" w14:textId="77777777" w:rsidR="009A7A36" w:rsidRPr="002C748E" w:rsidRDefault="009A7A36" w:rsidP="009A7A36">
      <w:pPr>
        <w:pStyle w:val="0title"/>
        <w:spacing w:after="120"/>
      </w:pPr>
      <w:r w:rsidRPr="002C748E">
        <w:t>Part 6</w:t>
      </w:r>
      <w:r>
        <w:t xml:space="preserve"> -</w:t>
      </w:r>
      <w:r w:rsidRPr="002C748E">
        <w:tab/>
        <w:t>Resistance to weathering</w:t>
      </w:r>
    </w:p>
    <w:p w14:paraId="035DD5C2" w14:textId="77777777" w:rsidR="009A7A36" w:rsidRPr="002C748E" w:rsidRDefault="009A7A36" w:rsidP="009A7A36">
      <w:pPr>
        <w:pStyle w:val="Annex1"/>
        <w:tabs>
          <w:tab w:val="clear" w:pos="1700"/>
          <w:tab w:val="clear" w:pos="8505"/>
        </w:tabs>
        <w:ind w:right="1133"/>
      </w:pPr>
      <w:r w:rsidRPr="002C748E">
        <w:t>1.</w:t>
      </w:r>
      <w:r w:rsidRPr="002C748E">
        <w:tab/>
        <w:t>Accelerated artificial weathering</w:t>
      </w:r>
    </w:p>
    <w:p w14:paraId="41DE1B44" w14:textId="77777777" w:rsidR="009A7A36" w:rsidRPr="002C748E" w:rsidRDefault="009A7A36" w:rsidP="009A7A36">
      <w:pPr>
        <w:pStyle w:val="Annex1"/>
        <w:tabs>
          <w:tab w:val="clear" w:pos="1700"/>
          <w:tab w:val="clear" w:pos="8505"/>
        </w:tabs>
        <w:ind w:right="1133"/>
      </w:pPr>
      <w:r w:rsidRPr="002C748E">
        <w:t>1.1.</w:t>
      </w:r>
      <w:r w:rsidRPr="002C748E">
        <w:tab/>
        <w:t>The apparatus shall be in accordance with EN ISO 4892-1:2016 and EN ISO 4892-2:2013 and shall be capable to control temperature and relative humidity and shall be equipped with a water spray system.</w:t>
      </w:r>
    </w:p>
    <w:p w14:paraId="00C8C47E" w14:textId="77777777" w:rsidR="009A7A36" w:rsidRPr="002C748E" w:rsidRDefault="009A7A36" w:rsidP="009A7A36">
      <w:pPr>
        <w:pStyle w:val="Annex1"/>
        <w:tabs>
          <w:tab w:val="clear" w:pos="1700"/>
          <w:tab w:val="clear" w:pos="8505"/>
        </w:tabs>
        <w:ind w:right="1133"/>
      </w:pPr>
      <w:r w:rsidRPr="002C748E">
        <w:t>1.1.1.</w:t>
      </w:r>
      <w:r w:rsidRPr="002C748E">
        <w:tab/>
        <w:t>The water spray system shall be capable to spray a minimum of 0.3 ml/cm² within 5 minutes.</w:t>
      </w:r>
    </w:p>
    <w:p w14:paraId="3126BF82" w14:textId="77777777" w:rsidR="009A7A36" w:rsidRPr="002C748E" w:rsidRDefault="009A7A36" w:rsidP="009A7A36">
      <w:pPr>
        <w:pStyle w:val="Annex1"/>
        <w:tabs>
          <w:tab w:val="clear" w:pos="1700"/>
          <w:tab w:val="clear" w:pos="8505"/>
        </w:tabs>
        <w:ind w:right="1133"/>
      </w:pPr>
      <w:r w:rsidRPr="002C748E">
        <w:t>1.1.2.</w:t>
      </w:r>
      <w:r w:rsidRPr="002C748E">
        <w:tab/>
        <w:t>The spray water used shall be in accordance to the requirements of EN ISO 4892-2:2013.</w:t>
      </w:r>
    </w:p>
    <w:p w14:paraId="368DBEBC" w14:textId="77777777" w:rsidR="009A7A36" w:rsidRPr="002C748E" w:rsidRDefault="009A7A36" w:rsidP="009A7A36">
      <w:pPr>
        <w:pStyle w:val="Annex1"/>
        <w:tabs>
          <w:tab w:val="clear" w:pos="1700"/>
          <w:tab w:val="clear" w:pos="8505"/>
        </w:tabs>
        <w:ind w:right="1133"/>
      </w:pPr>
      <w:r w:rsidRPr="002C748E">
        <w:t>1.2.</w:t>
      </w:r>
      <w:r w:rsidRPr="002C748E">
        <w:tab/>
        <w:t>For temperature measurement either a Black-Standard or a Black-Panel thermometer can be used (test method TM1 and TM2).</w:t>
      </w:r>
    </w:p>
    <w:p w14:paraId="76DB15D6" w14:textId="77777777" w:rsidR="009A7A36" w:rsidRPr="002C748E" w:rsidRDefault="009A7A36" w:rsidP="009A7A36">
      <w:pPr>
        <w:pStyle w:val="Annex1"/>
        <w:tabs>
          <w:tab w:val="clear" w:pos="1700"/>
          <w:tab w:val="clear" w:pos="8505"/>
        </w:tabs>
        <w:ind w:right="1133"/>
      </w:pPr>
      <w:r w:rsidRPr="002C748E">
        <w:t>2.</w:t>
      </w:r>
      <w:r w:rsidRPr="002C748E">
        <w:tab/>
        <w:t>The test method used shall be specified in the report.</w:t>
      </w:r>
    </w:p>
    <w:p w14:paraId="4DE1ABAD" w14:textId="77777777" w:rsidR="009A7A36" w:rsidRPr="002C748E" w:rsidRDefault="009A7A36" w:rsidP="009A7A36">
      <w:pPr>
        <w:pStyle w:val="Annex1"/>
        <w:tabs>
          <w:tab w:val="clear" w:pos="1700"/>
          <w:tab w:val="clear" w:pos="8505"/>
        </w:tabs>
        <w:ind w:right="1133"/>
      </w:pPr>
      <w:r w:rsidRPr="002C748E">
        <w:t>3.</w:t>
      </w:r>
      <w:r w:rsidRPr="002C748E">
        <w:tab/>
        <w:t>The samples shall be exposed in accordance with EN ISO 4892-2:2013 using the parameters given in Table A6-1, for a period of 500 hours.</w:t>
      </w:r>
    </w:p>
    <w:p w14:paraId="6583EC47" w14:textId="77777777" w:rsidR="009A7A36" w:rsidRDefault="009A7A36" w:rsidP="009A7A36">
      <w:pPr>
        <w:suppressAutoHyphens w:val="0"/>
        <w:spacing w:line="240" w:lineRule="auto"/>
      </w:pPr>
      <w:r>
        <w:br w:type="page"/>
      </w:r>
    </w:p>
    <w:p w14:paraId="110C573B" w14:textId="77777777" w:rsidR="009A7A36" w:rsidRPr="002C748E" w:rsidRDefault="009A7A36" w:rsidP="009A7A36">
      <w:pPr>
        <w:pStyle w:val="NoSpacing"/>
        <w:ind w:left="2268"/>
      </w:pPr>
      <w:r w:rsidRPr="002C748E">
        <w:lastRenderedPageBreak/>
        <w:t>Table A6-1</w:t>
      </w:r>
    </w:p>
    <w:p w14:paraId="217B3A71" w14:textId="77777777" w:rsidR="009A7A36" w:rsidRPr="00487588" w:rsidRDefault="009A7A36" w:rsidP="009A7A36">
      <w:pPr>
        <w:pStyle w:val="NoSpacing"/>
        <w:spacing w:after="120"/>
        <w:ind w:left="2268"/>
        <w:rPr>
          <w:rStyle w:val="Carpredefinitoparagrafo1"/>
          <w:b/>
          <w:bCs/>
        </w:rPr>
      </w:pPr>
      <w:r w:rsidRPr="00487588">
        <w:rPr>
          <w:rStyle w:val="Carpredefinitoparagrafo1"/>
          <w:b/>
          <w:bCs/>
        </w:rPr>
        <w:t>Accelerated artificial weathering test parameters</w:t>
      </w:r>
    </w:p>
    <w:tbl>
      <w:tblPr>
        <w:tblStyle w:val="TableGrid"/>
        <w:tblW w:w="0" w:type="auto"/>
        <w:tblInd w:w="1134" w:type="dxa"/>
        <w:tblLook w:val="04A0" w:firstRow="1" w:lastRow="0" w:firstColumn="1" w:lastColumn="0" w:noHBand="0" w:noVBand="1"/>
      </w:tblPr>
      <w:tblGrid>
        <w:gridCol w:w="1129"/>
        <w:gridCol w:w="1843"/>
        <w:gridCol w:w="1701"/>
        <w:gridCol w:w="1276"/>
        <w:gridCol w:w="1559"/>
        <w:gridCol w:w="986"/>
      </w:tblGrid>
      <w:tr w:rsidR="009A7A36" w:rsidRPr="002C748E" w14:paraId="67B6ABDB" w14:textId="77777777" w:rsidTr="0095159F">
        <w:tc>
          <w:tcPr>
            <w:tcW w:w="8494" w:type="dxa"/>
            <w:gridSpan w:val="6"/>
            <w:shd w:val="clear" w:color="auto" w:fill="EEECE1" w:themeFill="background2"/>
            <w:vAlign w:val="center"/>
          </w:tcPr>
          <w:p w14:paraId="0F7DC9E2" w14:textId="77777777" w:rsidR="009A7A36" w:rsidRPr="00513F6C" w:rsidRDefault="009A7A36" w:rsidP="0095159F">
            <w:pPr>
              <w:pStyle w:val="SingleTxtG"/>
              <w:ind w:left="0" w:right="28"/>
              <w:jc w:val="center"/>
              <w:rPr>
                <w:bCs/>
                <w:i/>
                <w:iCs/>
                <w:sz w:val="18"/>
                <w:szCs w:val="18"/>
              </w:rPr>
            </w:pPr>
            <w:r w:rsidRPr="00513F6C">
              <w:rPr>
                <w:bCs/>
                <w:i/>
                <w:iCs/>
                <w:sz w:val="18"/>
                <w:szCs w:val="18"/>
              </w:rPr>
              <w:t>TM1 – Black-standard thermometer</w:t>
            </w:r>
          </w:p>
        </w:tc>
      </w:tr>
      <w:tr w:rsidR="009A7A36" w:rsidRPr="002C748E" w14:paraId="5EE09208" w14:textId="77777777" w:rsidTr="0095159F">
        <w:tc>
          <w:tcPr>
            <w:tcW w:w="1129" w:type="dxa"/>
            <w:vMerge w:val="restart"/>
            <w:tcBorders>
              <w:bottom w:val="single" w:sz="12" w:space="0" w:color="auto"/>
            </w:tcBorders>
            <w:vAlign w:val="center"/>
          </w:tcPr>
          <w:p w14:paraId="65EBD8B5"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Cycle No. according to EN ISO</w:t>
            </w:r>
          </w:p>
          <w:p w14:paraId="23E58407"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4892-2:2013</w:t>
            </w:r>
          </w:p>
        </w:tc>
        <w:tc>
          <w:tcPr>
            <w:tcW w:w="1843" w:type="dxa"/>
            <w:vMerge w:val="restart"/>
            <w:tcBorders>
              <w:bottom w:val="single" w:sz="12" w:space="0" w:color="auto"/>
            </w:tcBorders>
            <w:vAlign w:val="center"/>
          </w:tcPr>
          <w:p w14:paraId="3706C614" w14:textId="77777777" w:rsidR="009A7A36" w:rsidRPr="00513F6C" w:rsidRDefault="009A7A36" w:rsidP="0095159F">
            <w:pPr>
              <w:pStyle w:val="SingleTxtG"/>
              <w:spacing w:after="60" w:line="240" w:lineRule="auto"/>
              <w:ind w:left="0" w:right="59"/>
              <w:jc w:val="center"/>
              <w:rPr>
                <w:bCs/>
                <w:i/>
                <w:iCs/>
                <w:sz w:val="16"/>
                <w:szCs w:val="16"/>
              </w:rPr>
            </w:pPr>
            <w:r w:rsidRPr="00513F6C">
              <w:rPr>
                <w:bCs/>
                <w:i/>
                <w:iCs/>
                <w:sz w:val="16"/>
                <w:szCs w:val="16"/>
              </w:rPr>
              <w:t>Exposure period</w:t>
            </w:r>
          </w:p>
        </w:tc>
        <w:tc>
          <w:tcPr>
            <w:tcW w:w="2977" w:type="dxa"/>
            <w:gridSpan w:val="2"/>
            <w:tcBorders>
              <w:bottom w:val="single" w:sz="4" w:space="0" w:color="auto"/>
            </w:tcBorders>
            <w:vAlign w:val="center"/>
          </w:tcPr>
          <w:p w14:paraId="19E9B653" w14:textId="77777777" w:rsidR="009A7A36" w:rsidRPr="00513F6C" w:rsidRDefault="009A7A36" w:rsidP="0095159F">
            <w:pPr>
              <w:pStyle w:val="SingleTxtG"/>
              <w:spacing w:after="60" w:line="240" w:lineRule="auto"/>
              <w:ind w:left="0" w:right="27"/>
              <w:jc w:val="center"/>
              <w:rPr>
                <w:bCs/>
                <w:i/>
                <w:iCs/>
                <w:sz w:val="16"/>
                <w:szCs w:val="16"/>
              </w:rPr>
            </w:pPr>
            <w:r w:rsidRPr="00513F6C">
              <w:rPr>
                <w:bCs/>
                <w:i/>
                <w:iCs/>
                <w:sz w:val="16"/>
                <w:szCs w:val="16"/>
              </w:rPr>
              <w:t>Irradiance</w:t>
            </w:r>
          </w:p>
        </w:tc>
        <w:tc>
          <w:tcPr>
            <w:tcW w:w="1559" w:type="dxa"/>
            <w:vMerge w:val="restart"/>
            <w:tcBorders>
              <w:bottom w:val="single" w:sz="12" w:space="0" w:color="auto"/>
            </w:tcBorders>
            <w:vAlign w:val="center"/>
          </w:tcPr>
          <w:p w14:paraId="36044573"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Black-standard temperature</w:t>
            </w:r>
          </w:p>
          <w:p w14:paraId="5CE92890"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°C</w:t>
            </w:r>
          </w:p>
        </w:tc>
        <w:tc>
          <w:tcPr>
            <w:tcW w:w="986" w:type="dxa"/>
            <w:vMerge w:val="restart"/>
            <w:tcBorders>
              <w:bottom w:val="single" w:sz="12" w:space="0" w:color="auto"/>
            </w:tcBorders>
            <w:vAlign w:val="center"/>
          </w:tcPr>
          <w:p w14:paraId="77C609B4"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Relative humidity</w:t>
            </w:r>
          </w:p>
          <w:p w14:paraId="036F4617"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w:t>
            </w:r>
          </w:p>
        </w:tc>
      </w:tr>
      <w:tr w:rsidR="009A7A36" w:rsidRPr="002C748E" w14:paraId="39495A49" w14:textId="77777777" w:rsidTr="0095159F">
        <w:tc>
          <w:tcPr>
            <w:tcW w:w="1129" w:type="dxa"/>
            <w:vMerge/>
            <w:tcBorders>
              <w:bottom w:val="single" w:sz="12" w:space="0" w:color="auto"/>
            </w:tcBorders>
            <w:vAlign w:val="center"/>
          </w:tcPr>
          <w:p w14:paraId="684F2727" w14:textId="77777777" w:rsidR="009A7A36" w:rsidRPr="002C748E" w:rsidRDefault="009A7A36" w:rsidP="0095159F">
            <w:pPr>
              <w:pStyle w:val="SingleTxtG"/>
              <w:spacing w:after="60" w:line="240" w:lineRule="auto"/>
              <w:ind w:left="0" w:right="15"/>
              <w:jc w:val="center"/>
            </w:pPr>
          </w:p>
        </w:tc>
        <w:tc>
          <w:tcPr>
            <w:tcW w:w="1843" w:type="dxa"/>
            <w:vMerge/>
            <w:tcBorders>
              <w:bottom w:val="single" w:sz="12" w:space="0" w:color="auto"/>
            </w:tcBorders>
            <w:vAlign w:val="center"/>
          </w:tcPr>
          <w:p w14:paraId="3F9DF2BD" w14:textId="77777777" w:rsidR="009A7A36" w:rsidRPr="002C748E" w:rsidRDefault="009A7A36" w:rsidP="0095159F">
            <w:pPr>
              <w:pStyle w:val="SingleTxtG"/>
              <w:spacing w:after="60" w:line="240" w:lineRule="auto"/>
              <w:ind w:left="0" w:right="59"/>
              <w:jc w:val="center"/>
            </w:pPr>
          </w:p>
        </w:tc>
        <w:tc>
          <w:tcPr>
            <w:tcW w:w="1701" w:type="dxa"/>
            <w:tcBorders>
              <w:bottom w:val="single" w:sz="12" w:space="0" w:color="auto"/>
            </w:tcBorders>
            <w:vAlign w:val="center"/>
          </w:tcPr>
          <w:p w14:paraId="297601E5"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Broadband</w:t>
            </w:r>
          </w:p>
          <w:p w14:paraId="2F3381BD"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(300 to 400 nm)</w:t>
            </w:r>
          </w:p>
          <w:p w14:paraId="6604F771"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276" w:type="dxa"/>
            <w:tcBorders>
              <w:bottom w:val="single" w:sz="12" w:space="0" w:color="auto"/>
            </w:tcBorders>
            <w:vAlign w:val="center"/>
          </w:tcPr>
          <w:p w14:paraId="67958456" w14:textId="77777777" w:rsidR="009A7A36" w:rsidRPr="00513F6C" w:rsidRDefault="009A7A36" w:rsidP="0095159F">
            <w:pPr>
              <w:pStyle w:val="SingleTxtG"/>
              <w:spacing w:after="60" w:line="240" w:lineRule="auto"/>
              <w:ind w:left="0" w:right="51"/>
              <w:jc w:val="center"/>
              <w:rPr>
                <w:bCs/>
                <w:i/>
                <w:iCs/>
                <w:sz w:val="16"/>
                <w:szCs w:val="16"/>
              </w:rPr>
            </w:pPr>
            <w:r w:rsidRPr="00513F6C">
              <w:rPr>
                <w:bCs/>
                <w:i/>
                <w:iCs/>
                <w:sz w:val="16"/>
                <w:szCs w:val="16"/>
              </w:rPr>
              <w:t>Narrowband</w:t>
            </w:r>
          </w:p>
          <w:p w14:paraId="6E02D2B9"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(340 nm)</w:t>
            </w:r>
          </w:p>
          <w:p w14:paraId="7D5AEA3B"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559" w:type="dxa"/>
            <w:vMerge/>
            <w:tcBorders>
              <w:bottom w:val="single" w:sz="12" w:space="0" w:color="auto"/>
            </w:tcBorders>
            <w:vAlign w:val="center"/>
          </w:tcPr>
          <w:p w14:paraId="23D8D059" w14:textId="77777777" w:rsidR="009A7A36" w:rsidRPr="002C748E" w:rsidRDefault="009A7A36" w:rsidP="0095159F">
            <w:pPr>
              <w:pStyle w:val="SingleTxtG"/>
              <w:ind w:left="0" w:right="125"/>
              <w:jc w:val="center"/>
            </w:pPr>
          </w:p>
        </w:tc>
        <w:tc>
          <w:tcPr>
            <w:tcW w:w="986" w:type="dxa"/>
            <w:vMerge/>
            <w:tcBorders>
              <w:bottom w:val="single" w:sz="12" w:space="0" w:color="auto"/>
            </w:tcBorders>
            <w:vAlign w:val="center"/>
          </w:tcPr>
          <w:p w14:paraId="4FBDA3FF" w14:textId="77777777" w:rsidR="009A7A36" w:rsidRPr="002C748E" w:rsidRDefault="009A7A36" w:rsidP="0095159F">
            <w:pPr>
              <w:pStyle w:val="SingleTxtG"/>
              <w:ind w:left="0" w:right="28"/>
              <w:jc w:val="center"/>
            </w:pPr>
          </w:p>
        </w:tc>
      </w:tr>
      <w:tr w:rsidR="009A7A36" w:rsidRPr="002C748E" w14:paraId="06F385CA" w14:textId="77777777" w:rsidTr="0095159F">
        <w:tc>
          <w:tcPr>
            <w:tcW w:w="1129" w:type="dxa"/>
            <w:tcBorders>
              <w:top w:val="single" w:sz="12" w:space="0" w:color="auto"/>
            </w:tcBorders>
            <w:vAlign w:val="center"/>
          </w:tcPr>
          <w:p w14:paraId="4E196488"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1</w:t>
            </w:r>
          </w:p>
        </w:tc>
        <w:tc>
          <w:tcPr>
            <w:tcW w:w="1843" w:type="dxa"/>
            <w:tcBorders>
              <w:top w:val="single" w:sz="12" w:space="0" w:color="auto"/>
            </w:tcBorders>
            <w:vAlign w:val="center"/>
          </w:tcPr>
          <w:p w14:paraId="3F329038"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102 min dry</w:t>
            </w:r>
          </w:p>
          <w:p w14:paraId="11D393E1"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18 min water spray</w:t>
            </w:r>
          </w:p>
        </w:tc>
        <w:tc>
          <w:tcPr>
            <w:tcW w:w="1701" w:type="dxa"/>
            <w:tcBorders>
              <w:top w:val="single" w:sz="12" w:space="0" w:color="auto"/>
            </w:tcBorders>
            <w:vAlign w:val="center"/>
          </w:tcPr>
          <w:p w14:paraId="7CDCE8EA"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60 ± 2</w:t>
            </w:r>
          </w:p>
          <w:p w14:paraId="41E05277"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60 ± 2</w:t>
            </w:r>
          </w:p>
        </w:tc>
        <w:tc>
          <w:tcPr>
            <w:tcW w:w="1276" w:type="dxa"/>
            <w:tcBorders>
              <w:top w:val="single" w:sz="12" w:space="0" w:color="auto"/>
            </w:tcBorders>
            <w:vAlign w:val="center"/>
          </w:tcPr>
          <w:p w14:paraId="55C88A01"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0.51 ± 0.02</w:t>
            </w:r>
          </w:p>
          <w:p w14:paraId="09631BFD"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0.51 ± 0.02</w:t>
            </w:r>
          </w:p>
        </w:tc>
        <w:tc>
          <w:tcPr>
            <w:tcW w:w="1559" w:type="dxa"/>
            <w:tcBorders>
              <w:top w:val="single" w:sz="12" w:space="0" w:color="auto"/>
            </w:tcBorders>
            <w:vAlign w:val="center"/>
          </w:tcPr>
          <w:p w14:paraId="3A35614C"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65 ± 3</w:t>
            </w:r>
          </w:p>
        </w:tc>
        <w:tc>
          <w:tcPr>
            <w:tcW w:w="986" w:type="dxa"/>
            <w:tcBorders>
              <w:top w:val="single" w:sz="12" w:space="0" w:color="auto"/>
            </w:tcBorders>
            <w:vAlign w:val="center"/>
          </w:tcPr>
          <w:p w14:paraId="2CE276C7"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50 ± 10</w:t>
            </w:r>
          </w:p>
        </w:tc>
      </w:tr>
      <w:tr w:rsidR="009A7A36" w:rsidRPr="002C748E" w14:paraId="55711DE9" w14:textId="77777777" w:rsidTr="0095159F">
        <w:tc>
          <w:tcPr>
            <w:tcW w:w="8494" w:type="dxa"/>
            <w:gridSpan w:val="6"/>
            <w:shd w:val="clear" w:color="auto" w:fill="EEECE1" w:themeFill="background2"/>
            <w:vAlign w:val="center"/>
          </w:tcPr>
          <w:p w14:paraId="47605386" w14:textId="77777777" w:rsidR="009A7A36" w:rsidRPr="00513F6C" w:rsidRDefault="009A7A36" w:rsidP="0095159F">
            <w:pPr>
              <w:pStyle w:val="SingleTxtG"/>
              <w:ind w:left="0" w:right="28"/>
              <w:jc w:val="center"/>
              <w:rPr>
                <w:bCs/>
                <w:i/>
                <w:iCs/>
                <w:sz w:val="18"/>
                <w:szCs w:val="18"/>
              </w:rPr>
            </w:pPr>
            <w:r w:rsidRPr="00513F6C">
              <w:rPr>
                <w:bCs/>
                <w:i/>
                <w:iCs/>
                <w:sz w:val="18"/>
                <w:szCs w:val="18"/>
              </w:rPr>
              <w:t>TM2 – Black-panel thermometer</w:t>
            </w:r>
          </w:p>
        </w:tc>
      </w:tr>
      <w:tr w:rsidR="009A7A36" w:rsidRPr="002C748E" w14:paraId="67447C50" w14:textId="77777777" w:rsidTr="0095159F">
        <w:tc>
          <w:tcPr>
            <w:tcW w:w="1129" w:type="dxa"/>
            <w:vMerge w:val="restart"/>
            <w:tcBorders>
              <w:bottom w:val="single" w:sz="12" w:space="0" w:color="auto"/>
            </w:tcBorders>
            <w:vAlign w:val="center"/>
          </w:tcPr>
          <w:p w14:paraId="6F955280"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Cycle No. according to EN ISO</w:t>
            </w:r>
          </w:p>
          <w:p w14:paraId="4E8AF70E"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4892-2:2013</w:t>
            </w:r>
          </w:p>
        </w:tc>
        <w:tc>
          <w:tcPr>
            <w:tcW w:w="1843" w:type="dxa"/>
            <w:vMerge w:val="restart"/>
            <w:tcBorders>
              <w:bottom w:val="single" w:sz="12" w:space="0" w:color="auto"/>
            </w:tcBorders>
            <w:vAlign w:val="center"/>
          </w:tcPr>
          <w:p w14:paraId="4434A5FC" w14:textId="77777777" w:rsidR="009A7A36" w:rsidRPr="00513F6C" w:rsidRDefault="009A7A36" w:rsidP="0095159F">
            <w:pPr>
              <w:pStyle w:val="SingleTxtG"/>
              <w:spacing w:after="60" w:line="240" w:lineRule="auto"/>
              <w:ind w:left="0" w:right="59"/>
              <w:jc w:val="center"/>
              <w:rPr>
                <w:bCs/>
                <w:i/>
                <w:iCs/>
                <w:sz w:val="16"/>
                <w:szCs w:val="16"/>
              </w:rPr>
            </w:pPr>
            <w:r w:rsidRPr="00513F6C">
              <w:rPr>
                <w:bCs/>
                <w:i/>
                <w:iCs/>
                <w:sz w:val="16"/>
                <w:szCs w:val="16"/>
              </w:rPr>
              <w:t>Exposure period</w:t>
            </w:r>
          </w:p>
        </w:tc>
        <w:tc>
          <w:tcPr>
            <w:tcW w:w="2977" w:type="dxa"/>
            <w:gridSpan w:val="2"/>
            <w:tcBorders>
              <w:bottom w:val="single" w:sz="4" w:space="0" w:color="auto"/>
            </w:tcBorders>
            <w:vAlign w:val="center"/>
          </w:tcPr>
          <w:p w14:paraId="32D07C7B" w14:textId="77777777" w:rsidR="009A7A36" w:rsidRPr="00513F6C" w:rsidRDefault="009A7A36" w:rsidP="0095159F">
            <w:pPr>
              <w:pStyle w:val="SingleTxtG"/>
              <w:spacing w:after="60" w:line="240" w:lineRule="auto"/>
              <w:ind w:left="0" w:right="27"/>
              <w:jc w:val="center"/>
              <w:rPr>
                <w:bCs/>
                <w:i/>
                <w:iCs/>
                <w:sz w:val="16"/>
                <w:szCs w:val="16"/>
              </w:rPr>
            </w:pPr>
            <w:r w:rsidRPr="00513F6C">
              <w:rPr>
                <w:bCs/>
                <w:i/>
                <w:iCs/>
                <w:sz w:val="16"/>
                <w:szCs w:val="16"/>
              </w:rPr>
              <w:t>Irradiance</w:t>
            </w:r>
          </w:p>
        </w:tc>
        <w:tc>
          <w:tcPr>
            <w:tcW w:w="1559" w:type="dxa"/>
            <w:vMerge w:val="restart"/>
            <w:tcBorders>
              <w:bottom w:val="single" w:sz="12" w:space="0" w:color="auto"/>
            </w:tcBorders>
            <w:vAlign w:val="center"/>
          </w:tcPr>
          <w:p w14:paraId="03443C8D"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Black-panel temperature</w:t>
            </w:r>
          </w:p>
          <w:p w14:paraId="6BD393BC"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°C</w:t>
            </w:r>
          </w:p>
        </w:tc>
        <w:tc>
          <w:tcPr>
            <w:tcW w:w="986" w:type="dxa"/>
            <w:vMerge w:val="restart"/>
            <w:tcBorders>
              <w:bottom w:val="single" w:sz="12" w:space="0" w:color="auto"/>
            </w:tcBorders>
            <w:vAlign w:val="center"/>
          </w:tcPr>
          <w:p w14:paraId="2ED77B14"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Relative humidity</w:t>
            </w:r>
          </w:p>
          <w:p w14:paraId="1B996856"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w:t>
            </w:r>
          </w:p>
        </w:tc>
      </w:tr>
      <w:tr w:rsidR="009A7A36" w:rsidRPr="002C748E" w14:paraId="2F47E444" w14:textId="77777777" w:rsidTr="0095159F">
        <w:tc>
          <w:tcPr>
            <w:tcW w:w="1129" w:type="dxa"/>
            <w:vMerge/>
            <w:tcBorders>
              <w:bottom w:val="single" w:sz="12" w:space="0" w:color="auto"/>
            </w:tcBorders>
            <w:vAlign w:val="center"/>
          </w:tcPr>
          <w:p w14:paraId="4961F76E" w14:textId="77777777" w:rsidR="009A7A36" w:rsidRPr="0010487A" w:rsidRDefault="009A7A36" w:rsidP="0095159F">
            <w:pPr>
              <w:pStyle w:val="SingleTxtG"/>
              <w:spacing w:after="60" w:line="240" w:lineRule="auto"/>
              <w:ind w:left="0" w:right="15"/>
              <w:jc w:val="center"/>
              <w:rPr>
                <w:b/>
                <w:i/>
                <w:iCs/>
                <w:sz w:val="16"/>
                <w:szCs w:val="16"/>
              </w:rPr>
            </w:pPr>
          </w:p>
        </w:tc>
        <w:tc>
          <w:tcPr>
            <w:tcW w:w="1843" w:type="dxa"/>
            <w:vMerge/>
            <w:tcBorders>
              <w:bottom w:val="single" w:sz="12" w:space="0" w:color="auto"/>
            </w:tcBorders>
            <w:vAlign w:val="center"/>
          </w:tcPr>
          <w:p w14:paraId="4E5E2627" w14:textId="77777777" w:rsidR="009A7A36" w:rsidRPr="0010487A" w:rsidRDefault="009A7A36" w:rsidP="0095159F">
            <w:pPr>
              <w:pStyle w:val="SingleTxtG"/>
              <w:spacing w:after="60" w:line="240" w:lineRule="auto"/>
              <w:ind w:left="0" w:right="59"/>
              <w:jc w:val="center"/>
              <w:rPr>
                <w:b/>
                <w:i/>
                <w:iCs/>
                <w:sz w:val="16"/>
                <w:szCs w:val="16"/>
              </w:rPr>
            </w:pPr>
          </w:p>
        </w:tc>
        <w:tc>
          <w:tcPr>
            <w:tcW w:w="1701" w:type="dxa"/>
            <w:tcBorders>
              <w:bottom w:val="single" w:sz="12" w:space="0" w:color="auto"/>
            </w:tcBorders>
            <w:vAlign w:val="center"/>
          </w:tcPr>
          <w:p w14:paraId="0CEA954A"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Broadband</w:t>
            </w:r>
          </w:p>
          <w:p w14:paraId="1E6DF9AC"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(300 to 400 nm)</w:t>
            </w:r>
          </w:p>
          <w:p w14:paraId="7C100164"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276" w:type="dxa"/>
            <w:tcBorders>
              <w:bottom w:val="single" w:sz="12" w:space="0" w:color="auto"/>
            </w:tcBorders>
            <w:vAlign w:val="center"/>
          </w:tcPr>
          <w:p w14:paraId="0D12453A" w14:textId="77777777" w:rsidR="009A7A36" w:rsidRPr="00513F6C" w:rsidRDefault="009A7A36" w:rsidP="0095159F">
            <w:pPr>
              <w:pStyle w:val="SingleTxtG"/>
              <w:spacing w:after="60" w:line="240" w:lineRule="auto"/>
              <w:ind w:left="0" w:right="51"/>
              <w:jc w:val="center"/>
              <w:rPr>
                <w:bCs/>
                <w:i/>
                <w:iCs/>
                <w:sz w:val="16"/>
                <w:szCs w:val="16"/>
              </w:rPr>
            </w:pPr>
            <w:r w:rsidRPr="00513F6C">
              <w:rPr>
                <w:bCs/>
                <w:i/>
                <w:iCs/>
                <w:sz w:val="16"/>
                <w:szCs w:val="16"/>
              </w:rPr>
              <w:t>Narrowband</w:t>
            </w:r>
          </w:p>
          <w:p w14:paraId="10F68B21"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(340 nm)</w:t>
            </w:r>
          </w:p>
          <w:p w14:paraId="5D442849"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559" w:type="dxa"/>
            <w:vMerge/>
            <w:tcBorders>
              <w:bottom w:val="single" w:sz="12" w:space="0" w:color="auto"/>
            </w:tcBorders>
            <w:vAlign w:val="center"/>
          </w:tcPr>
          <w:p w14:paraId="1ACA544F" w14:textId="77777777" w:rsidR="009A7A36" w:rsidRPr="002C748E" w:rsidRDefault="009A7A36" w:rsidP="0095159F">
            <w:pPr>
              <w:pStyle w:val="SingleTxtG"/>
              <w:spacing w:after="60" w:line="240" w:lineRule="auto"/>
              <w:ind w:left="0" w:right="125"/>
              <w:jc w:val="center"/>
            </w:pPr>
          </w:p>
        </w:tc>
        <w:tc>
          <w:tcPr>
            <w:tcW w:w="986" w:type="dxa"/>
            <w:vMerge/>
            <w:tcBorders>
              <w:bottom w:val="single" w:sz="12" w:space="0" w:color="auto"/>
            </w:tcBorders>
            <w:vAlign w:val="center"/>
          </w:tcPr>
          <w:p w14:paraId="5F1121BB" w14:textId="77777777" w:rsidR="009A7A36" w:rsidRPr="002C748E" w:rsidRDefault="009A7A36" w:rsidP="0095159F">
            <w:pPr>
              <w:pStyle w:val="SingleTxtG"/>
              <w:spacing w:after="60" w:line="240" w:lineRule="auto"/>
              <w:ind w:left="0" w:right="28"/>
              <w:jc w:val="center"/>
            </w:pPr>
          </w:p>
        </w:tc>
      </w:tr>
      <w:tr w:rsidR="009A7A36" w:rsidRPr="002C748E" w14:paraId="38F3DBFE" w14:textId="77777777" w:rsidTr="0095159F">
        <w:tc>
          <w:tcPr>
            <w:tcW w:w="1129" w:type="dxa"/>
            <w:tcBorders>
              <w:top w:val="single" w:sz="12" w:space="0" w:color="auto"/>
              <w:bottom w:val="single" w:sz="12" w:space="0" w:color="auto"/>
            </w:tcBorders>
            <w:vAlign w:val="center"/>
          </w:tcPr>
          <w:p w14:paraId="740CDCAB" w14:textId="77777777" w:rsidR="009A7A36" w:rsidRPr="002C748E" w:rsidRDefault="009A7A36" w:rsidP="0095159F">
            <w:pPr>
              <w:pStyle w:val="SingleTxtG"/>
              <w:spacing w:before="60" w:after="60" w:line="240" w:lineRule="auto"/>
              <w:ind w:left="0" w:right="57"/>
              <w:jc w:val="center"/>
            </w:pPr>
            <w:r w:rsidRPr="002C748E">
              <w:t>4</w:t>
            </w:r>
          </w:p>
        </w:tc>
        <w:tc>
          <w:tcPr>
            <w:tcW w:w="1843" w:type="dxa"/>
            <w:tcBorders>
              <w:top w:val="single" w:sz="12" w:space="0" w:color="auto"/>
              <w:bottom w:val="single" w:sz="12" w:space="0" w:color="auto"/>
            </w:tcBorders>
            <w:vAlign w:val="center"/>
          </w:tcPr>
          <w:p w14:paraId="2C7A6F67" w14:textId="77777777" w:rsidR="009A7A36" w:rsidRPr="002C748E" w:rsidRDefault="009A7A36" w:rsidP="0095159F">
            <w:pPr>
              <w:pStyle w:val="SingleTxtG"/>
              <w:spacing w:before="60" w:after="60" w:line="240" w:lineRule="auto"/>
              <w:ind w:left="0" w:right="57"/>
              <w:jc w:val="center"/>
            </w:pPr>
            <w:r w:rsidRPr="002C748E">
              <w:t>102 min dry</w:t>
            </w:r>
          </w:p>
          <w:p w14:paraId="70108FD1" w14:textId="77777777" w:rsidR="009A7A36" w:rsidRPr="002C748E" w:rsidRDefault="009A7A36" w:rsidP="0095159F">
            <w:pPr>
              <w:pStyle w:val="SingleTxtG"/>
              <w:spacing w:before="60" w:after="60" w:line="240" w:lineRule="auto"/>
              <w:ind w:left="0" w:right="57"/>
              <w:jc w:val="center"/>
            </w:pPr>
            <w:r w:rsidRPr="002C748E">
              <w:t>18 min water spray</w:t>
            </w:r>
          </w:p>
        </w:tc>
        <w:tc>
          <w:tcPr>
            <w:tcW w:w="1701" w:type="dxa"/>
            <w:tcBorders>
              <w:top w:val="single" w:sz="12" w:space="0" w:color="auto"/>
              <w:bottom w:val="single" w:sz="12" w:space="0" w:color="auto"/>
            </w:tcBorders>
            <w:vAlign w:val="center"/>
          </w:tcPr>
          <w:p w14:paraId="466A371E" w14:textId="77777777" w:rsidR="009A7A36" w:rsidRPr="002C748E" w:rsidRDefault="009A7A36" w:rsidP="0095159F">
            <w:pPr>
              <w:pStyle w:val="SingleTxtG"/>
              <w:spacing w:before="60" w:after="60" w:line="240" w:lineRule="auto"/>
              <w:ind w:left="0" w:right="57"/>
              <w:jc w:val="center"/>
            </w:pPr>
            <w:r w:rsidRPr="002C748E">
              <w:t>60 ± 2</w:t>
            </w:r>
          </w:p>
          <w:p w14:paraId="73D14CD7" w14:textId="77777777" w:rsidR="009A7A36" w:rsidRPr="002C748E" w:rsidRDefault="009A7A36" w:rsidP="0095159F">
            <w:pPr>
              <w:pStyle w:val="SingleTxtG"/>
              <w:spacing w:before="60" w:after="60" w:line="240" w:lineRule="auto"/>
              <w:ind w:left="0" w:right="57"/>
              <w:jc w:val="center"/>
            </w:pPr>
            <w:r w:rsidRPr="002C748E">
              <w:t>60 ± 2</w:t>
            </w:r>
          </w:p>
        </w:tc>
        <w:tc>
          <w:tcPr>
            <w:tcW w:w="1276" w:type="dxa"/>
            <w:tcBorders>
              <w:top w:val="single" w:sz="12" w:space="0" w:color="auto"/>
              <w:bottom w:val="single" w:sz="12" w:space="0" w:color="auto"/>
            </w:tcBorders>
            <w:vAlign w:val="center"/>
          </w:tcPr>
          <w:p w14:paraId="3F7DD73B" w14:textId="77777777" w:rsidR="009A7A36" w:rsidRPr="002C748E" w:rsidRDefault="009A7A36" w:rsidP="0095159F">
            <w:pPr>
              <w:pStyle w:val="SingleTxtG"/>
              <w:spacing w:before="60" w:after="60" w:line="240" w:lineRule="auto"/>
              <w:ind w:left="0" w:right="57"/>
              <w:jc w:val="center"/>
            </w:pPr>
            <w:r w:rsidRPr="002C748E">
              <w:t>0.51 ± 0.02</w:t>
            </w:r>
          </w:p>
          <w:p w14:paraId="59B6C77A" w14:textId="77777777" w:rsidR="009A7A36" w:rsidRPr="002C748E" w:rsidRDefault="009A7A36" w:rsidP="0095159F">
            <w:pPr>
              <w:pStyle w:val="SingleTxtG"/>
              <w:spacing w:before="60" w:after="60" w:line="240" w:lineRule="auto"/>
              <w:ind w:left="0" w:right="57"/>
              <w:jc w:val="center"/>
            </w:pPr>
            <w:r w:rsidRPr="002C748E">
              <w:t>0.51 ± 0.02</w:t>
            </w:r>
          </w:p>
        </w:tc>
        <w:tc>
          <w:tcPr>
            <w:tcW w:w="1559" w:type="dxa"/>
            <w:tcBorders>
              <w:top w:val="single" w:sz="12" w:space="0" w:color="auto"/>
              <w:bottom w:val="single" w:sz="12" w:space="0" w:color="auto"/>
            </w:tcBorders>
            <w:vAlign w:val="center"/>
          </w:tcPr>
          <w:p w14:paraId="540F7361" w14:textId="77777777" w:rsidR="009A7A36" w:rsidRPr="002C748E" w:rsidRDefault="009A7A36" w:rsidP="0095159F">
            <w:pPr>
              <w:pStyle w:val="SingleTxtG"/>
              <w:spacing w:before="60" w:after="60" w:line="240" w:lineRule="auto"/>
              <w:ind w:left="0" w:right="57"/>
              <w:jc w:val="center"/>
            </w:pPr>
            <w:r w:rsidRPr="002C748E">
              <w:t>63 ± 3</w:t>
            </w:r>
          </w:p>
        </w:tc>
        <w:tc>
          <w:tcPr>
            <w:tcW w:w="986" w:type="dxa"/>
            <w:tcBorders>
              <w:top w:val="single" w:sz="12" w:space="0" w:color="auto"/>
              <w:bottom w:val="single" w:sz="12" w:space="0" w:color="auto"/>
            </w:tcBorders>
            <w:vAlign w:val="center"/>
          </w:tcPr>
          <w:p w14:paraId="6FCA24D4" w14:textId="77777777" w:rsidR="009A7A36" w:rsidRPr="002C748E" w:rsidRDefault="009A7A36" w:rsidP="0095159F">
            <w:pPr>
              <w:pStyle w:val="SingleTxtG"/>
              <w:spacing w:before="60" w:after="60" w:line="240" w:lineRule="auto"/>
              <w:ind w:left="0" w:right="57"/>
              <w:jc w:val="center"/>
            </w:pPr>
            <w:r w:rsidRPr="002C748E">
              <w:t>50 ± 10</w:t>
            </w:r>
          </w:p>
        </w:tc>
      </w:tr>
    </w:tbl>
    <w:p w14:paraId="7E4B663A" w14:textId="77777777" w:rsidR="009A7A36" w:rsidRPr="002C748E" w:rsidRDefault="009A7A36" w:rsidP="009A7A36">
      <w:pPr>
        <w:pStyle w:val="SingleTxtG"/>
        <w:spacing w:after="0" w:line="240" w:lineRule="auto"/>
      </w:pPr>
    </w:p>
    <w:p w14:paraId="2D9DBFCC" w14:textId="77777777" w:rsidR="009A7A36" w:rsidRPr="002C748E" w:rsidRDefault="009A7A36" w:rsidP="009A7A36">
      <w:pPr>
        <w:suppressAutoHyphens w:val="0"/>
        <w:autoSpaceDE w:val="0"/>
        <w:autoSpaceDN w:val="0"/>
        <w:adjustRightInd w:val="0"/>
        <w:spacing w:after="120" w:line="240" w:lineRule="auto"/>
        <w:ind w:left="1134"/>
        <w:jc w:val="both"/>
        <w:rPr>
          <w:sz w:val="18"/>
          <w:szCs w:val="18"/>
        </w:rPr>
      </w:pPr>
      <w:r w:rsidRPr="002C748E">
        <w:rPr>
          <w:i/>
          <w:sz w:val="18"/>
          <w:szCs w:val="18"/>
        </w:rPr>
        <w:t>Note 1</w:t>
      </w:r>
      <w:r w:rsidRPr="002C748E">
        <w:rPr>
          <w:sz w:val="18"/>
          <w:szCs w:val="18"/>
        </w:rPr>
        <w:t>: Both thermometers will display a different temperature. The results of both test methods are not intended to be necessarily the same. It is recommended to use the temperature sensor that correlates best with the samples, e.g. a Black-Panel thermometer for reflective material that are applied on aluminium substrate. Preparation of test specimens shall be in accordance with the general guidelines given in EN ISO 4892-2:2013. It is good lab practise to relocate the samples in the Xenon tester (rotating drum tester: Bottom, middle top tear; Flat array tester: per quadrant) regularly, e.g. 4-8 times per test. In case of dispute the natural outdoor exposure results will prevail.</w:t>
      </w:r>
    </w:p>
    <w:p w14:paraId="17D3D159" w14:textId="77777777" w:rsidR="009A7A36" w:rsidRPr="002C748E" w:rsidRDefault="009A7A36" w:rsidP="009A7A36">
      <w:pPr>
        <w:suppressAutoHyphens w:val="0"/>
        <w:autoSpaceDE w:val="0"/>
        <w:autoSpaceDN w:val="0"/>
        <w:adjustRightInd w:val="0"/>
        <w:spacing w:line="240" w:lineRule="auto"/>
        <w:ind w:left="1134"/>
        <w:jc w:val="both"/>
      </w:pPr>
      <w:r w:rsidRPr="002C748E">
        <w:rPr>
          <w:i/>
          <w:sz w:val="18"/>
          <w:szCs w:val="18"/>
        </w:rPr>
        <w:t>Note 2:</w:t>
      </w:r>
      <w:r w:rsidRPr="002C748E">
        <w:rPr>
          <w:sz w:val="18"/>
          <w:szCs w:val="18"/>
        </w:rPr>
        <w:t xml:space="preserve"> The ± tolerances given for irradiance, black-panel temperature and relative humidity are the allowable fluctuations of the parameter concerned about the given value under equilibrium conditions. This does not mean that the value may vary by plus/minus the amount indicated from the given value.</w:t>
      </w:r>
    </w:p>
    <w:p w14:paraId="34130DD0" w14:textId="77777777" w:rsidR="009A7A36" w:rsidRDefault="009A7A36" w:rsidP="009A7A36">
      <w:pPr>
        <w:pStyle w:val="SingleTxtG"/>
        <w:ind w:left="2268" w:hanging="1134"/>
        <w:rPr>
          <w:rStyle w:val="Carpredefinitoparagrafo1"/>
          <w:bCs/>
        </w:rPr>
      </w:pPr>
    </w:p>
    <w:p w14:paraId="5A05AD2B" w14:textId="77777777" w:rsidR="009A7A36" w:rsidRDefault="009A7A36" w:rsidP="009A7A36">
      <w:pPr>
        <w:pStyle w:val="SingleTxtG"/>
        <w:ind w:left="2268" w:hanging="1134"/>
        <w:rPr>
          <w:rStyle w:val="Carpredefinitoparagrafo1"/>
          <w:bCs/>
        </w:rPr>
        <w:sectPr w:rsidR="009A7A36" w:rsidSect="002C10FE">
          <w:headerReference w:type="first" r:id="rId45"/>
          <w:footerReference w:type="first" r:id="rId46"/>
          <w:footnotePr>
            <w:numRestart w:val="eachSect"/>
          </w:footnotePr>
          <w:pgSz w:w="11906" w:h="16838" w:code="9"/>
          <w:pgMar w:top="1418" w:right="1134" w:bottom="1134" w:left="1134" w:header="851" w:footer="567" w:gutter="0"/>
          <w:cols w:space="708"/>
          <w:titlePg/>
          <w:docGrid w:linePitch="360"/>
        </w:sectPr>
      </w:pPr>
    </w:p>
    <w:p w14:paraId="26D124D6" w14:textId="77777777" w:rsidR="009A7A36" w:rsidRDefault="009A7A36" w:rsidP="009A7A36">
      <w:pPr>
        <w:pStyle w:val="0title"/>
      </w:pPr>
      <w:r>
        <w:lastRenderedPageBreak/>
        <w:t>Annex 7</w:t>
      </w:r>
    </w:p>
    <w:p w14:paraId="407EF3E5" w14:textId="77777777" w:rsidR="009A7A36" w:rsidRDefault="009A7A36" w:rsidP="009A7A36">
      <w:pPr>
        <w:pStyle w:val="0title"/>
        <w:spacing w:after="120"/>
      </w:pPr>
      <w:r>
        <w:tab/>
      </w:r>
      <w:r>
        <w:tab/>
        <w:t>Chemical testing</w:t>
      </w:r>
    </w:p>
    <w:p w14:paraId="615F5CF9" w14:textId="77777777" w:rsidR="009A7A36" w:rsidRDefault="009A7A36" w:rsidP="009A7A36">
      <w:pPr>
        <w:pStyle w:val="0title"/>
        <w:spacing w:after="120"/>
      </w:pPr>
      <w:r>
        <w:t>Part 1 -</w:t>
      </w:r>
      <w:r>
        <w:tab/>
        <w:t>Resistance to fuels</w:t>
      </w:r>
    </w:p>
    <w:p w14:paraId="227EB2EC" w14:textId="77777777" w:rsidR="009A7A36" w:rsidRDefault="009A7A36" w:rsidP="009A7A36">
      <w:pPr>
        <w:pStyle w:val="Annex1"/>
        <w:tabs>
          <w:tab w:val="clear" w:pos="1700"/>
          <w:tab w:val="clear" w:pos="8505"/>
        </w:tabs>
      </w:pPr>
      <w:r>
        <w:t>1.</w:t>
      </w:r>
      <w:r>
        <w:tab/>
        <w:t>A test mixture of 70 vol. per cent of n-heptane and 30 vol. per cent of toluol shall be applied for either:</w:t>
      </w:r>
    </w:p>
    <w:p w14:paraId="71A2C1E0" w14:textId="77777777" w:rsidR="009A7A36" w:rsidRDefault="009A7A36" w:rsidP="009A7A36">
      <w:pPr>
        <w:pStyle w:val="Annex1"/>
        <w:tabs>
          <w:tab w:val="clear" w:pos="1700"/>
          <w:tab w:val="clear" w:pos="8505"/>
        </w:tabs>
      </w:pPr>
      <w:r>
        <w:t>1.1.</w:t>
      </w:r>
      <w:r>
        <w:tab/>
        <w:t xml:space="preserve">A retro-reflective device; </w:t>
      </w:r>
    </w:p>
    <w:p w14:paraId="0BF4ACC8" w14:textId="77777777" w:rsidR="009A7A36" w:rsidRDefault="009A7A36" w:rsidP="009A7A36">
      <w:pPr>
        <w:pStyle w:val="Annex1"/>
        <w:tabs>
          <w:tab w:val="clear" w:pos="1700"/>
          <w:tab w:val="clear" w:pos="8505"/>
        </w:tabs>
        <w:ind w:left="2835" w:hanging="567"/>
      </w:pPr>
      <w:r>
        <w:t xml:space="preserve">(a) </w:t>
      </w:r>
      <w:r>
        <w:tab/>
        <w:t>The outer surface of the retro-reflective device and, in particular, of the illuminating surface, shall be lightly wiped with a cotton cloth soaked in the test mixture.</w:t>
      </w:r>
    </w:p>
    <w:p w14:paraId="4495389E" w14:textId="77777777" w:rsidR="009A7A36" w:rsidRDefault="009A7A36" w:rsidP="009A7A36">
      <w:pPr>
        <w:pStyle w:val="Annex1"/>
        <w:tabs>
          <w:tab w:val="clear" w:pos="1700"/>
          <w:tab w:val="clear" w:pos="8505"/>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2BA9D593" w14:textId="77777777" w:rsidR="009A7A36" w:rsidRDefault="009A7A36" w:rsidP="009A7A36">
      <w:pPr>
        <w:pStyle w:val="Annex1"/>
        <w:tabs>
          <w:tab w:val="clear" w:pos="1700"/>
          <w:tab w:val="clear" w:pos="8505"/>
        </w:tabs>
        <w:ind w:firstLine="0"/>
      </w:pPr>
      <w:r>
        <w:t>or;</w:t>
      </w:r>
    </w:p>
    <w:p w14:paraId="2D732984" w14:textId="77777777" w:rsidR="009A7A36" w:rsidRDefault="009A7A36" w:rsidP="009A7A36">
      <w:pPr>
        <w:pStyle w:val="Annex1"/>
        <w:tabs>
          <w:tab w:val="clear" w:pos="1700"/>
          <w:tab w:val="clear" w:pos="8505"/>
        </w:tabs>
      </w:pPr>
      <w:r>
        <w:t>1.2.</w:t>
      </w:r>
      <w:r>
        <w:tab/>
        <w:t xml:space="preserve">A sample unit of retro-reflective marking material; </w:t>
      </w:r>
    </w:p>
    <w:p w14:paraId="360C80E0" w14:textId="77777777" w:rsidR="009A7A36" w:rsidRDefault="009A7A36" w:rsidP="009A7A36">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18B8D5A3" w14:textId="77777777" w:rsidR="009A7A36" w:rsidRDefault="009A7A36" w:rsidP="009A7A36">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05E893E7" w14:textId="77777777" w:rsidR="009A7A36" w:rsidRDefault="009A7A36" w:rsidP="009A7A36">
      <w:pPr>
        <w:pStyle w:val="Annex1"/>
        <w:tabs>
          <w:tab w:val="clear" w:pos="1700"/>
          <w:tab w:val="clear" w:pos="8505"/>
        </w:tabs>
        <w:rPr>
          <w:b/>
        </w:rPr>
      </w:pPr>
      <w:r>
        <w:t>2.</w:t>
      </w:r>
      <w:r>
        <w:tab/>
        <w:t>Test for advance warning triangles:</w:t>
      </w:r>
    </w:p>
    <w:p w14:paraId="467EB58C" w14:textId="77777777" w:rsidR="009A7A36" w:rsidRDefault="009A7A36" w:rsidP="009A7A36">
      <w:pPr>
        <w:pStyle w:val="Annex1"/>
        <w:tabs>
          <w:tab w:val="clear" w:pos="1700"/>
          <w:tab w:val="clear" w:pos="8505"/>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06079148" w14:textId="77777777" w:rsidR="009A7A36" w:rsidRDefault="009A7A36" w:rsidP="009A7A36">
      <w:pPr>
        <w:pStyle w:val="Annex1"/>
        <w:tabs>
          <w:tab w:val="clear" w:pos="1700"/>
          <w:tab w:val="clear" w:pos="8505"/>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6B5D2D54" w14:textId="77777777" w:rsidR="009A7A36" w:rsidRDefault="009A7A36" w:rsidP="009A7A36">
      <w:pPr>
        <w:pStyle w:val="para"/>
        <w:ind w:left="2835" w:hanging="567"/>
        <w:rPr>
          <w:lang w:eastAsia="en-GB"/>
        </w:rPr>
      </w:pPr>
      <w:r>
        <w:rPr>
          <w:lang w:eastAsia="en-GB"/>
        </w:rPr>
        <w:t xml:space="preserve">(b) </w:t>
      </w:r>
      <w:r>
        <w:rPr>
          <w:lang w:eastAsia="en-GB"/>
        </w:rPr>
        <w:tab/>
        <w:t xml:space="preserve">The triangle shall then be placed in its cover and the unit shall be laid flat in a still atmosphere. </w:t>
      </w:r>
    </w:p>
    <w:p w14:paraId="70A0D5DD" w14:textId="77777777" w:rsidR="009A7A36" w:rsidRPr="007F15D7" w:rsidRDefault="009A7A36" w:rsidP="009A7A36">
      <w:pPr>
        <w:pStyle w:val="para"/>
        <w:ind w:left="2835" w:hanging="567"/>
        <w:rPr>
          <w:rStyle w:val="Carpredefinitoparagrafo1"/>
          <w:bCs/>
        </w:rPr>
      </w:pPr>
      <w:r>
        <w:rPr>
          <w:lang w:eastAsia="en-GB"/>
        </w:rPr>
        <w:t xml:space="preserve">(c) </w:t>
      </w:r>
      <w:r>
        <w:rPr>
          <w:lang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65398448" w14:textId="77777777" w:rsidR="009A7A36" w:rsidRDefault="009A7A36" w:rsidP="009A7A36">
      <w:pPr>
        <w:pStyle w:val="0title"/>
        <w:spacing w:after="120"/>
      </w:pPr>
      <w:r>
        <w:t>Part 2 -</w:t>
      </w:r>
      <w:r>
        <w:tab/>
        <w:t>Resistance to lubricating oils</w:t>
      </w:r>
    </w:p>
    <w:p w14:paraId="6A94A7E1" w14:textId="77777777" w:rsidR="009A7A36" w:rsidRDefault="009A7A36" w:rsidP="009A7A36">
      <w:pPr>
        <w:pStyle w:val="Annex1"/>
        <w:tabs>
          <w:tab w:val="clear" w:pos="1700"/>
          <w:tab w:val="clear" w:pos="8505"/>
        </w:tabs>
      </w:pPr>
      <w:r>
        <w:t>1.</w:t>
      </w:r>
      <w:r>
        <w:tab/>
        <w:t>Test procedure in the case of moulded plastics reflectors as Classes IA, IB, IIIA, IIIB, IVA and advance warning triangle of type 1.</w:t>
      </w:r>
    </w:p>
    <w:p w14:paraId="63F947E4" w14:textId="77777777" w:rsidR="009A7A36" w:rsidRDefault="009A7A36" w:rsidP="009A7A36">
      <w:pPr>
        <w:pStyle w:val="Annex1"/>
        <w:tabs>
          <w:tab w:val="clear" w:pos="1700"/>
          <w:tab w:val="clear" w:pos="8505"/>
        </w:tabs>
        <w:rPr>
          <w:rStyle w:val="Carpredefinitoparagrafo1"/>
          <w:bCs/>
        </w:rPr>
      </w:pPr>
      <w:r>
        <w:t>1.1.</w:t>
      </w:r>
      <w:r>
        <w:tab/>
        <w:t>The outer surface of the retro-reflective device and, in particular, the illuminating surface, shall be lightly wiped with a cotton cloth soaked in a detergent lubricating oil. After about 5 minutes, the surface shall be cleaned. The R</w:t>
      </w:r>
      <w:r>
        <w:rPr>
          <w:vertAlign w:val="subscript"/>
        </w:rPr>
        <w:t>I</w:t>
      </w:r>
      <w:r>
        <w:t xml:space="preserve"> shall then be measured according to paragraph 5.1.3.2.2. of this Regulation.</w:t>
      </w:r>
    </w:p>
    <w:p w14:paraId="6D47D7E8" w14:textId="77777777" w:rsidR="009A7A36" w:rsidRDefault="009A7A36" w:rsidP="009A7A36">
      <w:pPr>
        <w:pStyle w:val="SingleTxtG"/>
        <w:ind w:left="2268" w:hanging="1134"/>
        <w:rPr>
          <w:rStyle w:val="Carpredefinitoparagrafo1"/>
          <w:bCs/>
        </w:rPr>
        <w:sectPr w:rsidR="009A7A36" w:rsidSect="002C10FE">
          <w:footnotePr>
            <w:numRestart w:val="eachSect"/>
          </w:footnotePr>
          <w:pgSz w:w="11906" w:h="16838" w:code="9"/>
          <w:pgMar w:top="1418" w:right="1134" w:bottom="1134" w:left="1134" w:header="851" w:footer="567" w:gutter="0"/>
          <w:cols w:space="708"/>
          <w:titlePg/>
          <w:docGrid w:linePitch="360"/>
        </w:sectPr>
      </w:pPr>
    </w:p>
    <w:p w14:paraId="7832D690" w14:textId="77777777" w:rsidR="009A7A36" w:rsidRDefault="009A7A36" w:rsidP="009A7A36">
      <w:pPr>
        <w:pStyle w:val="0title"/>
      </w:pPr>
      <w:r>
        <w:lastRenderedPageBreak/>
        <w:t>Annex 8</w:t>
      </w:r>
    </w:p>
    <w:p w14:paraId="515E591C" w14:textId="77777777" w:rsidR="009A7A36" w:rsidRDefault="009A7A36" w:rsidP="009A7A36">
      <w:pPr>
        <w:pStyle w:val="0title"/>
        <w:spacing w:after="120"/>
      </w:pPr>
      <w:r>
        <w:tab/>
      </w:r>
      <w:r>
        <w:tab/>
        <w:t>Mechanical Testing</w:t>
      </w:r>
    </w:p>
    <w:p w14:paraId="2B8D5852" w14:textId="77777777" w:rsidR="009A7A36" w:rsidRDefault="009A7A36" w:rsidP="009A7A36">
      <w:pPr>
        <w:pStyle w:val="0title"/>
        <w:spacing w:after="120"/>
      </w:pPr>
      <w:r>
        <w:t>Part 1 -</w:t>
      </w:r>
      <w:r>
        <w:tab/>
        <w:t>Resistance to cleaning in the case of a sample unit of retro-reflective marking materials</w:t>
      </w:r>
    </w:p>
    <w:p w14:paraId="688210C3" w14:textId="77777777" w:rsidR="009A7A36" w:rsidRDefault="009A7A36" w:rsidP="009A7A36">
      <w:pPr>
        <w:spacing w:after="120"/>
        <w:ind w:left="2268" w:right="1133" w:hanging="1134"/>
        <w:jc w:val="both"/>
      </w:pPr>
      <w:r>
        <w:t>1.</w:t>
      </w:r>
      <w:r>
        <w:tab/>
        <w:t>Manual cleaning</w:t>
      </w:r>
    </w:p>
    <w:p w14:paraId="60C9F3E9" w14:textId="77777777" w:rsidR="009A7A36" w:rsidRDefault="009A7A36" w:rsidP="009A7A36">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3E9F2123" w14:textId="77777777" w:rsidR="009A7A36" w:rsidRDefault="009A7A36" w:rsidP="009A7A36">
      <w:pPr>
        <w:spacing w:after="120"/>
        <w:ind w:left="2268" w:right="1133" w:hanging="1134"/>
        <w:jc w:val="both"/>
      </w:pPr>
      <w:r>
        <w:t>2.</w:t>
      </w:r>
      <w:r>
        <w:tab/>
      </w:r>
      <w:r>
        <w:tab/>
      </w:r>
      <w:r w:rsidRPr="00E81415">
        <w:t>Power</w:t>
      </w:r>
      <w:r>
        <w:t xml:space="preserve"> washing</w:t>
      </w:r>
    </w:p>
    <w:p w14:paraId="79C72057" w14:textId="77777777" w:rsidR="009A7A36" w:rsidRDefault="009A7A36" w:rsidP="009A7A36">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6730A7A2" w14:textId="77777777" w:rsidR="009A7A36" w:rsidRDefault="009A7A36" w:rsidP="009A7A36">
      <w:pPr>
        <w:tabs>
          <w:tab w:val="left" w:pos="-867"/>
          <w:tab w:val="left" w:pos="-147"/>
        </w:tabs>
        <w:spacing w:after="120"/>
        <w:ind w:left="2835" w:right="1134" w:hanging="567"/>
        <w:jc w:val="both"/>
      </w:pPr>
      <w:r>
        <w:t>(a)</w:t>
      </w:r>
      <w:r>
        <w:tab/>
        <w:t>Water/wash solution pressure 8 ± 0.2MPa;</w:t>
      </w:r>
    </w:p>
    <w:p w14:paraId="509BDFC5" w14:textId="77777777" w:rsidR="009A7A36" w:rsidRPr="00513F6C" w:rsidRDefault="009A7A36" w:rsidP="009A7A36">
      <w:pPr>
        <w:tabs>
          <w:tab w:val="left" w:pos="-867"/>
          <w:tab w:val="left" w:pos="-147"/>
        </w:tabs>
        <w:spacing w:after="120"/>
        <w:ind w:left="2835" w:right="1134" w:hanging="567"/>
        <w:jc w:val="both"/>
      </w:pPr>
      <w:r w:rsidRPr="00513F6C">
        <w:t>(b)</w:t>
      </w:r>
      <w:r w:rsidRPr="00513F6C">
        <w:tab/>
        <w:t>Water/wash solution temperature 60</w:t>
      </w:r>
      <w:r w:rsidRPr="00513F6C">
        <w:rPr>
          <w:iCs/>
          <w:lang w:val="en-US"/>
        </w:rPr>
        <w:t xml:space="preserve"> </w:t>
      </w:r>
      <m:oMath>
        <m:m>
          <m:mPr>
            <m:mcs>
              <m:mc>
                <m:mcPr>
                  <m:count m:val="1"/>
                  <m:mcJc m:val="center"/>
                </m:mcPr>
              </m:mc>
            </m:mcs>
            <m:ctrlPr>
              <w:rPr>
                <w:rFonts w:ascii="Cambria Math" w:hAnsi="Cambria Math"/>
                <w:i/>
              </w:rPr>
            </m:ctrlPr>
          </m:mPr>
          <m:mr>
            <m:e>
              <m:r>
                <w:rPr>
                  <w:rFonts w:ascii="Cambria Math" w:hAnsi="Cambria Math"/>
                  <w:lang w:val="en-US"/>
                </w:rPr>
                <m:t xml:space="preserve">+ </m:t>
              </m:r>
              <m:r>
                <w:rPr>
                  <w:rFonts w:ascii="Cambria Math" w:hAnsi="Cambria Math"/>
                </w:rPr>
                <m:t>0</m:t>
              </m:r>
            </m:e>
          </m:mr>
          <m:mr>
            <m:e>
              <m:r>
                <w:rPr>
                  <w:rFonts w:ascii="Cambria Math" w:hAnsi="Cambria Math"/>
                  <w:lang w:val="en-US"/>
                </w:rPr>
                <m:t>- 5</m:t>
              </m:r>
            </m:e>
          </m:mr>
        </m:m>
      </m:oMath>
      <w:r w:rsidRPr="00513F6C">
        <w:t xml:space="preserve"> C°;</w:t>
      </w:r>
    </w:p>
    <w:p w14:paraId="06E47451" w14:textId="77777777" w:rsidR="009A7A36" w:rsidRDefault="009A7A36" w:rsidP="009A7A36">
      <w:pPr>
        <w:tabs>
          <w:tab w:val="left" w:pos="-867"/>
          <w:tab w:val="left" w:pos="-147"/>
        </w:tabs>
        <w:spacing w:after="120"/>
        <w:ind w:left="2835" w:right="1134" w:hanging="567"/>
        <w:jc w:val="both"/>
      </w:pPr>
      <w:r>
        <w:t>(c)</w:t>
      </w:r>
      <w:r>
        <w:tab/>
        <w:t>Water/wash solution flow rate 7 ± 1 l/min;</w:t>
      </w:r>
    </w:p>
    <w:p w14:paraId="054F028C" w14:textId="77777777" w:rsidR="009A7A36" w:rsidRDefault="009A7A36" w:rsidP="009A7A36">
      <w:pPr>
        <w:tabs>
          <w:tab w:val="left" w:pos="-867"/>
          <w:tab w:val="left" w:pos="-147"/>
        </w:tabs>
        <w:spacing w:after="120"/>
        <w:ind w:left="2835" w:right="1134" w:hanging="567"/>
        <w:jc w:val="both"/>
      </w:pPr>
      <w:r>
        <w:t>(d)</w:t>
      </w:r>
      <w:r>
        <w:tab/>
        <w:t>The tip of the cleaning wand to be positioned at distance of 600 ± 20 mm away from the retro-reflective surface;</w:t>
      </w:r>
    </w:p>
    <w:p w14:paraId="43217466" w14:textId="77777777" w:rsidR="009A7A36" w:rsidRDefault="009A7A36" w:rsidP="009A7A36">
      <w:pPr>
        <w:tabs>
          <w:tab w:val="left" w:pos="-867"/>
          <w:tab w:val="left" w:pos="-147"/>
        </w:tabs>
        <w:spacing w:after="120"/>
        <w:ind w:left="2835" w:right="1134" w:hanging="567"/>
        <w:jc w:val="both"/>
      </w:pPr>
      <w:r>
        <w:t>(e)</w:t>
      </w:r>
      <w:r>
        <w:tab/>
        <w:t>Cleaning wand to be held at no greater angle than 45 degrees from perpendicular to the retro-reflective surface;</w:t>
      </w:r>
    </w:p>
    <w:p w14:paraId="757B4817" w14:textId="77777777" w:rsidR="009A7A36" w:rsidRDefault="009A7A36" w:rsidP="009A7A36">
      <w:pPr>
        <w:tabs>
          <w:tab w:val="left" w:pos="-867"/>
          <w:tab w:val="left" w:pos="-147"/>
        </w:tabs>
        <w:spacing w:after="120"/>
        <w:ind w:left="2835" w:right="1134" w:hanging="567"/>
        <w:jc w:val="both"/>
      </w:pPr>
      <w:r>
        <w:t>(f)</w:t>
      </w:r>
      <w:r>
        <w:tab/>
        <w:t>40-degree nozzle creating wide fan pattern.</w:t>
      </w:r>
    </w:p>
    <w:p w14:paraId="15898ECC" w14:textId="77777777" w:rsidR="009A7A36" w:rsidRDefault="009A7A36" w:rsidP="009A7A36">
      <w:pPr>
        <w:pStyle w:val="0title"/>
        <w:spacing w:after="120"/>
        <w:rPr>
          <w:szCs w:val="28"/>
        </w:rPr>
      </w:pPr>
      <w:r w:rsidRPr="00B05CEF">
        <w:t>Part</w:t>
      </w:r>
      <w:r>
        <w:rPr>
          <w:szCs w:val="28"/>
        </w:rPr>
        <w:t xml:space="preserve"> 2 -</w:t>
      </w:r>
      <w:r>
        <w:rPr>
          <w:szCs w:val="28"/>
        </w:rPr>
        <w:tab/>
        <w:t xml:space="preserve">Bonding strength </w:t>
      </w:r>
      <w:r>
        <w:t>in the case of adhesive materials</w:t>
      </w:r>
    </w:p>
    <w:p w14:paraId="5937E613" w14:textId="77777777" w:rsidR="009A7A36" w:rsidRDefault="009A7A36" w:rsidP="009A7A36">
      <w:pPr>
        <w:spacing w:after="120"/>
        <w:ind w:left="2268" w:right="1133" w:hanging="1134"/>
        <w:jc w:val="both"/>
      </w:pPr>
      <w:r>
        <w:t>1.</w:t>
      </w:r>
      <w:r>
        <w:tab/>
        <w:t>In case of retro-reflective marking material</w:t>
      </w:r>
    </w:p>
    <w:p w14:paraId="5082490F" w14:textId="77777777" w:rsidR="009A7A36" w:rsidRDefault="009A7A36" w:rsidP="009A7A36">
      <w:pPr>
        <w:spacing w:after="120"/>
        <w:ind w:left="2268" w:right="1133" w:hanging="1134"/>
        <w:jc w:val="both"/>
      </w:pPr>
      <w:r>
        <w:tab/>
        <w:t>For the testing of the bonding strength an aluminium plate as substrate will be used. The application shall be done according to the manufacturer’s recommendation.</w:t>
      </w:r>
    </w:p>
    <w:p w14:paraId="31399C57" w14:textId="77777777" w:rsidR="009A7A36" w:rsidRDefault="009A7A36" w:rsidP="009A7A36">
      <w:pPr>
        <w:spacing w:after="120"/>
        <w:ind w:left="2268" w:right="1133" w:hanging="1134"/>
        <w:jc w:val="both"/>
      </w:pPr>
      <w:r>
        <w:t>1.1.</w:t>
      </w:r>
      <w:r>
        <w:tab/>
        <w:t>The adhesion of retro-reflective material shall be determined after 24 hours curing time by utilising a 90-degree peel on a tensile strength testing machine.</w:t>
      </w:r>
    </w:p>
    <w:p w14:paraId="0A2F91EC" w14:textId="77777777" w:rsidR="009A7A36" w:rsidRDefault="009A7A36" w:rsidP="009A7A36">
      <w:pPr>
        <w:spacing w:after="120"/>
        <w:ind w:left="2268" w:right="1133" w:hanging="1134"/>
        <w:jc w:val="both"/>
      </w:pPr>
      <w:r>
        <w:t>1.2.</w:t>
      </w:r>
      <w:r>
        <w:tab/>
        <w:t>The retro-reflective material shall not be easily removable without damaging the material.</w:t>
      </w:r>
    </w:p>
    <w:p w14:paraId="5DFDB5D1" w14:textId="77777777" w:rsidR="009A7A36" w:rsidRDefault="009A7A36" w:rsidP="009A7A36">
      <w:pPr>
        <w:spacing w:after="120"/>
        <w:ind w:left="2268" w:right="1133" w:hanging="1134"/>
        <w:jc w:val="both"/>
      </w:pPr>
      <w:r>
        <w:t>1.3.</w:t>
      </w:r>
      <w:r>
        <w:tab/>
        <w:t>The retro-reflective material shall need a force of at least 10 N per 25 mm width at a constant speed of 300 mm per minute to be removed from their substrate.</w:t>
      </w:r>
    </w:p>
    <w:p w14:paraId="6934FDC5" w14:textId="77777777" w:rsidR="009A7A36" w:rsidRDefault="009A7A36" w:rsidP="009A7A36">
      <w:pPr>
        <w:pStyle w:val="0title"/>
        <w:spacing w:after="120"/>
        <w:rPr>
          <w:szCs w:val="28"/>
        </w:rPr>
      </w:pPr>
      <w:r w:rsidRPr="00B05CEF">
        <w:t>Part</w:t>
      </w:r>
      <w:r>
        <w:rPr>
          <w:szCs w:val="28"/>
        </w:rPr>
        <w:t xml:space="preserve"> 3 -</w:t>
      </w:r>
      <w:r>
        <w:rPr>
          <w:szCs w:val="28"/>
        </w:rPr>
        <w:tab/>
        <w:t>Flexing - Retro-reflecting Marking Materials</w:t>
      </w:r>
    </w:p>
    <w:p w14:paraId="30F86F85" w14:textId="77777777" w:rsidR="009A7A36" w:rsidRDefault="009A7A36" w:rsidP="009A7A36">
      <w:pPr>
        <w:spacing w:after="120"/>
        <w:ind w:left="2268" w:right="1133" w:hanging="1134"/>
        <w:jc w:val="both"/>
      </w:pPr>
      <w:r>
        <w:t>1.</w:t>
      </w:r>
      <w:r>
        <w:tab/>
        <w:t>For samples that are to be adhered to a flexible substrate, i.e. tarpaulin, the following shall apply:</w:t>
      </w:r>
    </w:p>
    <w:p w14:paraId="45DB0BF2" w14:textId="77777777" w:rsidR="009A7A36" w:rsidRDefault="009A7A36" w:rsidP="009A7A36">
      <w:pPr>
        <w:spacing w:after="120"/>
        <w:ind w:left="2268" w:right="1133" w:hanging="1134"/>
        <w:jc w:val="both"/>
      </w:pPr>
      <w:r>
        <w:t>1.1.</w:t>
      </w:r>
      <w:r>
        <w:tab/>
        <w:t>A specimen of the sample unit that measures 50 mm by 300 mm shall be bent once lengthwise, around a 3.2 mm mandrel with adhesive contacting the mandrel for a period of 1 second.</w:t>
      </w:r>
    </w:p>
    <w:p w14:paraId="7F661974" w14:textId="77777777" w:rsidR="009A7A36" w:rsidRDefault="009A7A36" w:rsidP="009A7A36">
      <w:pPr>
        <w:spacing w:after="120"/>
        <w:ind w:left="2268" w:right="1133" w:hanging="1134"/>
        <w:jc w:val="both"/>
        <w:rPr>
          <w:rFonts w:cs="Courier New"/>
        </w:rPr>
      </w:pPr>
      <w:r>
        <w:lastRenderedPageBreak/>
        <w:t>1.2.</w:t>
      </w:r>
      <w:r>
        <w:tab/>
        <w:t xml:space="preserve">The test temperature shall be 23 °C </w:t>
      </w:r>
      <w:r>
        <w:sym w:font="Symbol" w:char="F0B1"/>
      </w:r>
      <w:r>
        <w:t xml:space="preserve"> 2 °C.</w:t>
      </w:r>
    </w:p>
    <w:p w14:paraId="0AEB6F7B" w14:textId="77777777" w:rsidR="009A7A36" w:rsidRDefault="009A7A36" w:rsidP="009A7A36">
      <w:pPr>
        <w:spacing w:after="120"/>
        <w:ind w:left="2268" w:right="1133"/>
        <w:jc w:val="both"/>
      </w:pPr>
      <w:r w:rsidRPr="00E5040D">
        <w:rPr>
          <w:i/>
          <w:iCs/>
        </w:rPr>
        <w:t>Note</w:t>
      </w:r>
      <w:r>
        <w:t>:</w:t>
      </w:r>
      <w:r>
        <w:tab/>
        <w:t>For ease of testing, spread talcum powder on the adhesive to prevent sticking to the mandrel.</w:t>
      </w:r>
    </w:p>
    <w:p w14:paraId="05206A60" w14:textId="77777777" w:rsidR="009A7A36" w:rsidRDefault="009A7A36" w:rsidP="009A7A36">
      <w:pPr>
        <w:spacing w:after="120"/>
        <w:ind w:left="2268" w:right="1133" w:hanging="1134"/>
        <w:jc w:val="both"/>
        <w:rPr>
          <w:rStyle w:val="Carpredefinitoparagrafo1"/>
          <w:bCs/>
        </w:rPr>
      </w:pPr>
      <w:r>
        <w:t>2.</w:t>
      </w:r>
      <w:r>
        <w:tab/>
        <w:t>After this test, the specimen shall not have cracking of the surface and shall not show any visible change that would reduce its effective performance.</w:t>
      </w:r>
    </w:p>
    <w:p w14:paraId="479D8A30" w14:textId="77777777" w:rsidR="009A7A36" w:rsidRDefault="009A7A36" w:rsidP="009A7A36">
      <w:pPr>
        <w:pStyle w:val="0title"/>
        <w:spacing w:after="120"/>
        <w:rPr>
          <w:szCs w:val="28"/>
        </w:rPr>
      </w:pPr>
      <w:r w:rsidRPr="00B05CEF">
        <w:t>Part</w:t>
      </w:r>
      <w:r>
        <w:rPr>
          <w:szCs w:val="28"/>
        </w:rPr>
        <w:t xml:space="preserve"> 4 -</w:t>
      </w:r>
      <w:r>
        <w:rPr>
          <w:szCs w:val="28"/>
        </w:rPr>
        <w:tab/>
        <w:t>Resistance to impact</w:t>
      </w:r>
    </w:p>
    <w:p w14:paraId="01CB3ED0" w14:textId="77777777" w:rsidR="009A7A36" w:rsidRDefault="009A7A36" w:rsidP="009A7A36">
      <w:pPr>
        <w:spacing w:after="120"/>
        <w:ind w:left="2268" w:right="1133" w:hanging="1134"/>
        <w:jc w:val="both"/>
      </w:pPr>
      <w:r>
        <w:t>1.</w:t>
      </w:r>
      <w:r>
        <w:tab/>
        <w:t>Rear marking plates (except for plastics corner</w:t>
      </w:r>
      <w:r>
        <w:noBreakHyphen/>
        <w:t>cube reflectors)</w:t>
      </w:r>
    </w:p>
    <w:p w14:paraId="6D357033" w14:textId="77777777" w:rsidR="009A7A36" w:rsidRDefault="009A7A36" w:rsidP="009A7A36">
      <w:pPr>
        <w:spacing w:after="120"/>
        <w:ind w:left="2268" w:right="1133"/>
        <w:jc w:val="both"/>
      </w:pPr>
      <w:r>
        <w:tab/>
        <w:t>When a 25 mm diameter solid steel ball is dropped from a height of 2 m onto the retro-reflective and fluorescent surfaces of a supported plate, at an ambient temperature of 23 ± 2 ºC, the material shall show no cracking or separation from the substrate at a distance of more than 5 mm from the impacted area.</w:t>
      </w:r>
    </w:p>
    <w:p w14:paraId="361E4F0A" w14:textId="77777777" w:rsidR="009A7A36" w:rsidRDefault="009A7A36" w:rsidP="009A7A36">
      <w:pPr>
        <w:spacing w:after="120"/>
        <w:ind w:left="2268" w:right="1133" w:hanging="1134"/>
        <w:jc w:val="both"/>
      </w:pPr>
      <w:r>
        <w:t>2.</w:t>
      </w:r>
      <w:r>
        <w:tab/>
        <w:t>Retro-reflective devices of the Class IVA</w:t>
      </w:r>
    </w:p>
    <w:p w14:paraId="43CAFC70" w14:textId="77777777" w:rsidR="009A7A36" w:rsidRDefault="009A7A36" w:rsidP="009A7A36">
      <w:pPr>
        <w:spacing w:after="120"/>
        <w:ind w:left="2268" w:right="1133"/>
        <w:jc w:val="both"/>
      </w:pPr>
      <w:r>
        <w:tab/>
        <w:t>The retro-reflective device shall be mounted in a manner similar to the way in which it is mounted on the vehicle, but with the lens faced horizontal and directed upwards.</w:t>
      </w:r>
    </w:p>
    <w:p w14:paraId="5D432B4E" w14:textId="77777777" w:rsidR="009A7A36" w:rsidRDefault="009A7A36" w:rsidP="009A7A36">
      <w:pPr>
        <w:spacing w:after="120"/>
        <w:ind w:left="2268" w:right="1133"/>
        <w:jc w:val="both"/>
      </w:pPr>
      <w:r>
        <w:tab/>
        <w:t>Drop a 13 mm diameter polished solid steel ball, once, vertically onto the central part of the lens from a height of 0.76 m. The ball may be guided but not restricted in free fall.</w:t>
      </w:r>
    </w:p>
    <w:p w14:paraId="74E12846" w14:textId="77777777" w:rsidR="009A7A36" w:rsidRDefault="009A7A36" w:rsidP="009A7A36">
      <w:pPr>
        <w:spacing w:after="120"/>
        <w:ind w:left="2268" w:right="1133"/>
        <w:jc w:val="both"/>
        <w:rPr>
          <w:rStyle w:val="Carpredefinitoparagrafo1"/>
          <w:bCs/>
        </w:rPr>
      </w:pPr>
      <w:r>
        <w:tab/>
        <w:t>When a retro-reflective device is tested at room temperature with this method, the lens shall not crack.</w:t>
      </w:r>
    </w:p>
    <w:p w14:paraId="7CD2F691" w14:textId="77777777" w:rsidR="009A7A36" w:rsidRDefault="009A7A36" w:rsidP="009A7A36">
      <w:pPr>
        <w:pStyle w:val="0title"/>
        <w:spacing w:after="120"/>
        <w:rPr>
          <w:szCs w:val="28"/>
        </w:rPr>
      </w:pPr>
      <w:r w:rsidRPr="00B05CEF">
        <w:t>Part</w:t>
      </w:r>
      <w:r>
        <w:rPr>
          <w:szCs w:val="28"/>
        </w:rPr>
        <w:t xml:space="preserve"> 5 -</w:t>
      </w:r>
      <w:r>
        <w:rPr>
          <w:szCs w:val="28"/>
        </w:rPr>
        <w:tab/>
        <w:t xml:space="preserve">Rigidity of retro-reflective marking plates </w:t>
      </w:r>
    </w:p>
    <w:p w14:paraId="444A23AB" w14:textId="77777777" w:rsidR="009A7A36" w:rsidRDefault="009A7A36" w:rsidP="009A7A36">
      <w:pPr>
        <w:spacing w:after="120"/>
        <w:ind w:left="2268" w:right="1133" w:hanging="1134"/>
        <w:jc w:val="both"/>
      </w:pPr>
      <w:r>
        <w:t>1.</w:t>
      </w:r>
      <w:r>
        <w:tab/>
        <w:t>Classes HLV 1, 2, 3, 4 and 5</w:t>
      </w:r>
    </w:p>
    <w:p w14:paraId="6B472EDC" w14:textId="77777777" w:rsidR="009A7A36" w:rsidRDefault="009A7A36" w:rsidP="009A7A36">
      <w:pPr>
        <w:spacing w:after="120"/>
        <w:ind w:left="2268" w:right="1133" w:hanging="1134"/>
        <w:jc w:val="both"/>
      </w:pPr>
      <w:r>
        <w:t>1.1.</w:t>
      </w:r>
      <w:r>
        <w:tab/>
        <w:t>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kN/m</w:t>
      </w:r>
      <w:r>
        <w:rPr>
          <w:vertAlign w:val="superscript"/>
        </w:rPr>
        <w:t>2</w:t>
      </w:r>
      <w:r>
        <w:t>. The deflection of the plate shall be measured at a point midway between the supports.</w:t>
      </w:r>
    </w:p>
    <w:p w14:paraId="24DDA2AA" w14:textId="77777777" w:rsidR="009A7A36" w:rsidRDefault="009A7A36" w:rsidP="009A7A36">
      <w:pPr>
        <w:spacing w:after="120"/>
        <w:ind w:left="2268" w:right="1133" w:hanging="1134"/>
        <w:jc w:val="both"/>
      </w:pPr>
      <w:r w:rsidRPr="00513F6C">
        <w:t>1.2.</w:t>
      </w:r>
      <w:r w:rsidRPr="00513F6C">
        <w:tab/>
        <w:t>When tested as described in paragraph 1.1. of Part 5 of Annex 8, the maximum</w:t>
      </w:r>
      <w:r>
        <w:t xml:space="preserve"> deflection of the plate under the test load shall not exceed one twentieth of the distance between the supports in paragraph 1. and the residual deflection after removal of the load shall not exceed one fifth of the measured deflection under load.</w:t>
      </w:r>
    </w:p>
    <w:p w14:paraId="65B6073B" w14:textId="77777777" w:rsidR="009A7A36" w:rsidRDefault="009A7A36" w:rsidP="009A7A36">
      <w:pPr>
        <w:spacing w:after="120"/>
        <w:ind w:left="2268" w:right="1133" w:hanging="1134"/>
        <w:jc w:val="both"/>
      </w:pPr>
      <w:r>
        <w:t>2.</w:t>
      </w:r>
      <w:r>
        <w:tab/>
        <w:t>Classes SMV 1 and 2</w:t>
      </w:r>
    </w:p>
    <w:p w14:paraId="13405A79" w14:textId="77777777" w:rsidR="009A7A36" w:rsidRDefault="009A7A36" w:rsidP="009A7A36">
      <w:pPr>
        <w:spacing w:after="120"/>
        <w:ind w:left="2268" w:right="1133" w:hanging="1134"/>
        <w:jc w:val="both"/>
      </w:pPr>
      <w:r>
        <w:t>2.1.</w:t>
      </w:r>
      <w:r>
        <w:tab/>
        <w:t>The triangular plate shall be strongly held on one of its long sides, with the clamps of the holding device not encroaching over more than 20 mm. A force of 10N perpendicular to the plane shall be applied to the opposite apex.</w:t>
      </w:r>
    </w:p>
    <w:p w14:paraId="26DB86FC" w14:textId="77777777" w:rsidR="009A7A36" w:rsidRDefault="009A7A36" w:rsidP="009A7A36">
      <w:pPr>
        <w:pStyle w:val="ListParagraph"/>
        <w:spacing w:after="120"/>
        <w:ind w:left="2268" w:right="1133" w:hanging="1134"/>
        <w:contextualSpacing w:val="0"/>
        <w:jc w:val="both"/>
      </w:pPr>
      <w:r>
        <w:t>2.2.</w:t>
      </w:r>
      <w:r>
        <w:tab/>
        <w:t>The apex shall then not move in the direction of the force by more than 40 mm.</w:t>
      </w:r>
    </w:p>
    <w:p w14:paraId="4ED63FC5" w14:textId="77777777" w:rsidR="009A7A36" w:rsidRDefault="009A7A36" w:rsidP="009A7A36">
      <w:pPr>
        <w:spacing w:after="120"/>
        <w:ind w:left="2268" w:right="1133" w:hanging="1134"/>
        <w:jc w:val="both"/>
      </w:pPr>
      <w:r>
        <w:t>2.3.</w:t>
      </w:r>
      <w:r>
        <w:tab/>
        <w:t>After removal of the force, the plate shall visibly return to its initial position.  The residual deflection shall not be more than 5 mm.</w:t>
      </w:r>
    </w:p>
    <w:p w14:paraId="0C595AB0" w14:textId="77777777" w:rsidR="009A7A36" w:rsidRDefault="009A7A36" w:rsidP="009A7A36">
      <w:pPr>
        <w:pStyle w:val="SingleTxtG"/>
        <w:ind w:left="2268" w:hanging="1134"/>
        <w:rPr>
          <w:rStyle w:val="Carpredefinitoparagrafo1"/>
          <w:bCs/>
        </w:rPr>
      </w:pPr>
    </w:p>
    <w:p w14:paraId="5AF8B78D" w14:textId="77777777" w:rsidR="009A7A36" w:rsidRDefault="009A7A36" w:rsidP="009A7A36">
      <w:pPr>
        <w:pStyle w:val="SingleTxtG"/>
        <w:ind w:left="2268" w:hanging="1134"/>
        <w:rPr>
          <w:rStyle w:val="Carpredefinitoparagrafo1"/>
          <w:bCs/>
        </w:rPr>
        <w:sectPr w:rsidR="009A7A36" w:rsidSect="002C10FE">
          <w:headerReference w:type="first" r:id="rId47"/>
          <w:footerReference w:type="first" r:id="rId48"/>
          <w:footnotePr>
            <w:numRestart w:val="eachSect"/>
          </w:footnotePr>
          <w:pgSz w:w="11906" w:h="16838" w:code="9"/>
          <w:pgMar w:top="1418" w:right="1134" w:bottom="1134" w:left="1134" w:header="851" w:footer="567" w:gutter="0"/>
          <w:cols w:space="708"/>
          <w:titlePg/>
          <w:docGrid w:linePitch="360"/>
        </w:sectPr>
      </w:pPr>
    </w:p>
    <w:p w14:paraId="12A67D1C" w14:textId="77777777" w:rsidR="009A7A36" w:rsidRDefault="009A7A36" w:rsidP="009A7A36">
      <w:pPr>
        <w:pStyle w:val="0title"/>
        <w:rPr>
          <w:szCs w:val="28"/>
        </w:rPr>
      </w:pPr>
      <w:r w:rsidRPr="00B05CEF">
        <w:lastRenderedPageBreak/>
        <w:t>Annex</w:t>
      </w:r>
      <w:r>
        <w:rPr>
          <w:szCs w:val="28"/>
        </w:rPr>
        <w:t xml:space="preserve"> 9</w:t>
      </w:r>
    </w:p>
    <w:p w14:paraId="181A4955" w14:textId="77777777" w:rsidR="009A7A36" w:rsidRDefault="009A7A36" w:rsidP="009A7A36">
      <w:pPr>
        <w:pStyle w:val="0title"/>
        <w:spacing w:after="120"/>
        <w:rPr>
          <w:szCs w:val="28"/>
        </w:rPr>
      </w:pPr>
      <w:r>
        <w:rPr>
          <w:szCs w:val="28"/>
        </w:rPr>
        <w:tab/>
      </w:r>
      <w:r>
        <w:rPr>
          <w:szCs w:val="28"/>
        </w:rPr>
        <w:tab/>
      </w:r>
      <w:r w:rsidRPr="00B05CEF">
        <w:t>Further</w:t>
      </w:r>
      <w:r>
        <w:rPr>
          <w:szCs w:val="28"/>
        </w:rPr>
        <w:t xml:space="preserve"> test procedures for Advance Warning Triangles of Type 1 and 2</w:t>
      </w:r>
    </w:p>
    <w:p w14:paraId="437BF129" w14:textId="77777777" w:rsidR="009A7A36" w:rsidRDefault="009A7A36" w:rsidP="009A7A36">
      <w:pPr>
        <w:pStyle w:val="para"/>
        <w:rPr>
          <w:lang w:eastAsia="en-GB"/>
        </w:rPr>
      </w:pPr>
      <w:r>
        <w:rPr>
          <w:lang w:eastAsia="en-GB"/>
        </w:rPr>
        <w:t>1.</w:t>
      </w:r>
      <w:r>
        <w:rPr>
          <w:lang w:eastAsia="en-GB"/>
        </w:rPr>
        <w:tab/>
        <w:t>Test of clearance to ground</w:t>
      </w:r>
    </w:p>
    <w:p w14:paraId="04DF7CFA" w14:textId="77777777" w:rsidR="009A7A36" w:rsidRDefault="009A7A36" w:rsidP="009A7A36">
      <w:pPr>
        <w:pStyle w:val="para"/>
        <w:rPr>
          <w:lang w:eastAsia="en-GB"/>
        </w:rPr>
      </w:pPr>
      <w:r>
        <w:rPr>
          <w:lang w:eastAsia="en-GB"/>
        </w:rPr>
        <w:t>1.1.</w:t>
      </w:r>
      <w:r>
        <w:rPr>
          <w:lang w:eastAsia="en-GB"/>
        </w:rPr>
        <w:tab/>
        <w:t>The advance warning triangle shall be required to pass the following test:</w:t>
      </w:r>
    </w:p>
    <w:p w14:paraId="0CCA3673" w14:textId="77777777" w:rsidR="009A7A36" w:rsidRPr="00513F6C" w:rsidRDefault="009A7A36" w:rsidP="009A7A36">
      <w:pPr>
        <w:pStyle w:val="para"/>
        <w:rPr>
          <w:lang w:eastAsia="en-GB"/>
        </w:rPr>
      </w:pPr>
      <w:r>
        <w:rPr>
          <w:lang w:eastAsia="en-GB"/>
        </w:rPr>
        <w:t>1</w:t>
      </w:r>
      <w:r w:rsidRPr="00513F6C">
        <w:rPr>
          <w:lang w:eastAsia="en-GB"/>
        </w:rPr>
        <w:t>.1.1.</w:t>
      </w:r>
      <w:r w:rsidRPr="00513F6C">
        <w:rPr>
          <w:lang w:eastAsia="en-GB"/>
        </w:rPr>
        <w:tab/>
        <w:t>The test apparatus shown in Figure A5-X, which has the form of an inverted hollow pyramid, shall be placed on a horizontal base plane.</w:t>
      </w:r>
    </w:p>
    <w:p w14:paraId="44979306" w14:textId="77777777" w:rsidR="009A7A36" w:rsidRPr="00513F6C" w:rsidRDefault="009A7A36" w:rsidP="009A7A36">
      <w:pPr>
        <w:pStyle w:val="para"/>
        <w:rPr>
          <w:lang w:eastAsia="en-GB"/>
        </w:rPr>
      </w:pPr>
      <w:r w:rsidRPr="00513F6C">
        <w:rPr>
          <w:lang w:eastAsia="en-GB"/>
        </w:rPr>
        <w:t>1.1.2.</w:t>
      </w:r>
      <w:r w:rsidRPr="00513F6C">
        <w:rPr>
          <w:lang w:eastAsia="en-GB"/>
        </w:rPr>
        <w:tab/>
        <w:t>The individual supports to the ground shall be placed one after another in the square hole σ</w:t>
      </w:r>
      <w:r w:rsidRPr="00513F6C">
        <w:rPr>
          <w:rFonts w:ascii="Symbol" w:hAnsi="Symbol" w:cs="Symbol"/>
          <w:lang w:eastAsia="en-GB"/>
        </w:rPr>
        <w:t></w:t>
      </w:r>
      <w:r w:rsidRPr="00513F6C">
        <w:rPr>
          <w:lang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05F01E55" w14:textId="77777777" w:rsidR="009A7A36" w:rsidRPr="00513F6C" w:rsidRDefault="009A7A36" w:rsidP="009A7A36">
      <w:pPr>
        <w:pStyle w:val="para"/>
        <w:rPr>
          <w:lang w:eastAsia="en-GB"/>
        </w:rPr>
      </w:pPr>
      <w:r w:rsidRPr="00513F6C">
        <w:rPr>
          <w:lang w:eastAsia="en-GB"/>
        </w:rPr>
        <w:t>1.1.2.1.</w:t>
      </w:r>
      <w:r w:rsidRPr="00513F6C">
        <w:rPr>
          <w:lang w:eastAsia="en-GB"/>
        </w:rPr>
        <w:tab/>
        <w:t>All supports are resting simultaneously on the base plane,</w:t>
      </w:r>
    </w:p>
    <w:p w14:paraId="67C84B7D" w14:textId="77777777" w:rsidR="009A7A36" w:rsidRDefault="009A7A36" w:rsidP="009A7A36">
      <w:pPr>
        <w:pStyle w:val="para"/>
        <w:rPr>
          <w:lang w:eastAsia="en-GB"/>
        </w:rPr>
      </w:pPr>
      <w:r w:rsidRPr="00513F6C">
        <w:rPr>
          <w:lang w:eastAsia="en-GB"/>
        </w:rPr>
        <w:t>1.1.2.2.</w:t>
      </w:r>
      <w:r w:rsidRPr="00513F6C">
        <w:rPr>
          <w:lang w:eastAsia="en-GB"/>
        </w:rPr>
        <w:tab/>
        <w:t>Outside the area covered by the test apparatus, the distance between the base plane and parts of the triangle as well as of the supporting device is at least 50 mm (with the exception</w:t>
      </w:r>
      <w:r>
        <w:rPr>
          <w:lang w:eastAsia="en-GB"/>
        </w:rPr>
        <w:t xml:space="preserve"> of the supports proper).</w:t>
      </w:r>
    </w:p>
    <w:p w14:paraId="0A04E57C" w14:textId="77777777" w:rsidR="009A7A36" w:rsidRDefault="009A7A36" w:rsidP="009A7A36">
      <w:pPr>
        <w:pStyle w:val="para"/>
        <w:rPr>
          <w:lang w:eastAsia="en-GB"/>
        </w:rPr>
      </w:pPr>
      <w:r>
        <w:rPr>
          <w:lang w:eastAsia="en-GB"/>
        </w:rPr>
        <w:t>2.</w:t>
      </w:r>
      <w:r>
        <w:rPr>
          <w:lang w:eastAsia="en-GB"/>
        </w:rPr>
        <w:tab/>
        <w:t>Mechanical solidity test</w:t>
      </w:r>
    </w:p>
    <w:p w14:paraId="78E48F2C" w14:textId="77777777" w:rsidR="009A7A36" w:rsidRDefault="009A7A36" w:rsidP="009A7A36">
      <w:pPr>
        <w:pStyle w:val="para"/>
        <w:rPr>
          <w:lang w:eastAsia="en-GB"/>
        </w:rPr>
      </w:pPr>
      <w:r>
        <w:rPr>
          <w:lang w:eastAsia="en-GB"/>
        </w:rPr>
        <w:t>2.1.</w:t>
      </w:r>
      <w:r>
        <w:rPr>
          <w:lang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735595F9" w14:textId="77777777" w:rsidR="009A7A36" w:rsidRDefault="009A7A36" w:rsidP="009A7A36">
      <w:pPr>
        <w:pStyle w:val="para"/>
        <w:rPr>
          <w:lang w:eastAsia="en-GB"/>
        </w:rPr>
      </w:pPr>
      <w:r>
        <w:rPr>
          <w:lang w:eastAsia="en-GB"/>
        </w:rPr>
        <w:t>2.2.</w:t>
      </w:r>
      <w:r>
        <w:rPr>
          <w:lang w:eastAsia="en-GB"/>
        </w:rPr>
        <w:tab/>
        <w:t>The apex of the triangle shall not move more than 5 cm in the direction in which the force is exerted.</w:t>
      </w:r>
    </w:p>
    <w:p w14:paraId="35676F90" w14:textId="77777777" w:rsidR="009A7A36" w:rsidRDefault="009A7A36" w:rsidP="009A7A36">
      <w:pPr>
        <w:pStyle w:val="para"/>
        <w:rPr>
          <w:lang w:eastAsia="en-GB"/>
        </w:rPr>
      </w:pPr>
      <w:r>
        <w:rPr>
          <w:lang w:eastAsia="en-GB"/>
        </w:rPr>
        <w:t>2.3.</w:t>
      </w:r>
      <w:r>
        <w:rPr>
          <w:lang w:eastAsia="en-GB"/>
        </w:rPr>
        <w:tab/>
        <w:t>After the test, the position of the device shall not be significantly different from its original position.</w:t>
      </w:r>
    </w:p>
    <w:p w14:paraId="5C2FB5C3" w14:textId="77777777" w:rsidR="009A7A36" w:rsidRDefault="009A7A36" w:rsidP="009A7A36">
      <w:pPr>
        <w:pStyle w:val="para"/>
        <w:rPr>
          <w:lang w:eastAsia="en-GB"/>
        </w:rPr>
      </w:pPr>
      <w:r>
        <w:rPr>
          <w:lang w:eastAsia="en-GB"/>
        </w:rPr>
        <w:t>3.</w:t>
      </w:r>
      <w:r>
        <w:rPr>
          <w:lang w:eastAsia="en-GB"/>
        </w:rPr>
        <w:tab/>
        <w:t>Test of heat and low-temperature resistance</w:t>
      </w:r>
    </w:p>
    <w:p w14:paraId="2D5CDA80" w14:textId="77777777" w:rsidR="009A7A36" w:rsidRDefault="009A7A36" w:rsidP="009A7A36">
      <w:pPr>
        <w:pStyle w:val="para"/>
        <w:rPr>
          <w:lang w:eastAsia="en-GB"/>
        </w:rPr>
      </w:pPr>
      <w:r>
        <w:rPr>
          <w:lang w:eastAsia="en-GB"/>
        </w:rPr>
        <w:t>3.1.</w:t>
      </w:r>
      <w:r>
        <w:rPr>
          <w:lang w:eastAsia="en-GB"/>
        </w:rPr>
        <w:tab/>
        <w:t xml:space="preserve">The advance warning triangle, in its protective cover, if provided, shall be kept for 12 consecutive hours in a dry atmosphere at a temperature of </w:t>
      </w:r>
      <w:r>
        <w:rPr>
          <w:lang w:eastAsia="en-GB"/>
        </w:rPr>
        <w:br/>
        <w:t>60 °C ± 2 °C.</w:t>
      </w:r>
    </w:p>
    <w:p w14:paraId="5E37201D" w14:textId="77777777" w:rsidR="009A7A36" w:rsidRDefault="009A7A36" w:rsidP="009A7A36">
      <w:pPr>
        <w:pStyle w:val="para"/>
        <w:rPr>
          <w:lang w:eastAsia="en-GB"/>
        </w:rPr>
      </w:pPr>
      <w:r>
        <w:rPr>
          <w:lang w:eastAsia="en-GB"/>
        </w:rPr>
        <w:t>3.2.</w:t>
      </w:r>
      <w:r>
        <w:rPr>
          <w:lang w:eastAsia="en-GB"/>
        </w:rPr>
        <w:tab/>
        <w:t>After the test, no cracking or noticeable distortion of the device shall be visible; this applies in particular to the retro-reflective device. The cover shall be readily openable and shall not adhere to the triangle.</w:t>
      </w:r>
    </w:p>
    <w:p w14:paraId="03D7DA8C" w14:textId="77777777" w:rsidR="009A7A36" w:rsidRDefault="009A7A36" w:rsidP="009A7A36">
      <w:pPr>
        <w:pStyle w:val="para"/>
        <w:rPr>
          <w:lang w:eastAsia="en-GB"/>
        </w:rPr>
      </w:pPr>
      <w:r>
        <w:rPr>
          <w:lang w:eastAsia="en-GB"/>
        </w:rPr>
        <w:t>3.3.</w:t>
      </w:r>
      <w:r>
        <w:rPr>
          <w:lang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0AE7D074" w14:textId="77777777" w:rsidR="009A7A36" w:rsidRDefault="009A7A36" w:rsidP="009A7A36">
      <w:pPr>
        <w:pStyle w:val="para"/>
        <w:rPr>
          <w:lang w:eastAsia="en-GB"/>
        </w:rPr>
      </w:pPr>
      <w:r>
        <w:rPr>
          <w:lang w:eastAsia="en-GB"/>
        </w:rPr>
        <w:t>3.4.</w:t>
      </w:r>
      <w:r>
        <w:rPr>
          <w:lang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7A34B054" w14:textId="77777777" w:rsidR="009A7A36" w:rsidRDefault="009A7A36" w:rsidP="009A7A36">
      <w:pPr>
        <w:pStyle w:val="para"/>
        <w:rPr>
          <w:lang w:eastAsia="en-GB"/>
        </w:rPr>
      </w:pPr>
      <w:bookmarkStart w:id="12" w:name="_Toc386120428"/>
      <w:r>
        <w:rPr>
          <w:lang w:eastAsia="en-GB"/>
        </w:rPr>
        <w:t>4.</w:t>
      </w:r>
      <w:r>
        <w:rPr>
          <w:lang w:eastAsia="en-GB"/>
        </w:rPr>
        <w:tab/>
        <w:t>Determination of the roughness of the road surface "sandy beach" method</w:t>
      </w:r>
      <w:bookmarkEnd w:id="12"/>
    </w:p>
    <w:p w14:paraId="525D7D93" w14:textId="77777777" w:rsidR="009A7A36" w:rsidRDefault="009A7A36" w:rsidP="009A7A36">
      <w:pPr>
        <w:pStyle w:val="para"/>
        <w:rPr>
          <w:lang w:val="en-US" w:eastAsia="en-GB"/>
        </w:rPr>
      </w:pPr>
      <w:r>
        <w:rPr>
          <w:lang w:val="en-US" w:eastAsia="en-GB"/>
        </w:rPr>
        <w:t>4.1.</w:t>
      </w:r>
      <w:r>
        <w:rPr>
          <w:lang w:val="en-US" w:eastAsia="en-GB"/>
        </w:rPr>
        <w:tab/>
        <w:t>Purpose of the method</w:t>
      </w:r>
    </w:p>
    <w:p w14:paraId="67A7625E" w14:textId="77777777" w:rsidR="009A7A36" w:rsidRDefault="009A7A36" w:rsidP="009A7A36">
      <w:pPr>
        <w:pStyle w:val="para"/>
        <w:rPr>
          <w:lang w:val="en-US" w:eastAsia="en-GB"/>
        </w:rPr>
      </w:pPr>
      <w:r>
        <w:rPr>
          <w:lang w:val="en-US" w:eastAsia="en-GB"/>
        </w:rPr>
        <w:t>4.1.1.</w:t>
      </w:r>
      <w:r>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paragraph 5.</w:t>
      </w:r>
    </w:p>
    <w:p w14:paraId="1B75948E" w14:textId="77777777" w:rsidR="009A7A36" w:rsidRDefault="009A7A36" w:rsidP="009A7A36">
      <w:pPr>
        <w:pStyle w:val="para"/>
        <w:rPr>
          <w:lang w:val="en-US" w:eastAsia="en-GB"/>
        </w:rPr>
      </w:pPr>
      <w:r>
        <w:rPr>
          <w:lang w:val="en-US" w:eastAsia="en-GB"/>
        </w:rPr>
        <w:lastRenderedPageBreak/>
        <w:t>4.2.</w:t>
      </w:r>
      <w:r>
        <w:rPr>
          <w:lang w:val="en-US" w:eastAsia="en-GB"/>
        </w:rPr>
        <w:tab/>
        <w:t>Principle of the method</w:t>
      </w:r>
    </w:p>
    <w:p w14:paraId="08D0CE5A" w14:textId="77777777" w:rsidR="009A7A36" w:rsidRDefault="009A7A36" w:rsidP="009A7A36">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4D89001A" w14:textId="77777777" w:rsidR="009A7A36" w:rsidRDefault="009A7A36" w:rsidP="009A7A36">
      <w:pPr>
        <w:pStyle w:val="para"/>
        <w:ind w:firstLine="0"/>
        <w:rPr>
          <w:lang w:eastAsia="en-GB"/>
        </w:rPr>
      </w:pPr>
      <w:r>
        <w:rPr>
          <w:position w:val="-20"/>
          <w:lang w:eastAsia="en-GB"/>
        </w:rPr>
        <w:object w:dxaOrig="720" w:dyaOrig="525" w14:anchorId="49E11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24.5pt" o:ole="">
            <v:imagedata r:id="rId49" o:title=""/>
          </v:shape>
          <o:OLEObject Type="Embed" ProgID="Equation.3" ShapeID="_x0000_i1025" DrawAspect="Content" ObjectID="_1739627867" r:id="rId50"/>
        </w:object>
      </w:r>
    </w:p>
    <w:p w14:paraId="1BD5C222" w14:textId="77777777" w:rsidR="009A7A36" w:rsidRDefault="009A7A36" w:rsidP="009A7A36">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72856046" w14:textId="77777777" w:rsidR="009A7A36" w:rsidRDefault="009A7A36" w:rsidP="009A7A36">
      <w:pPr>
        <w:pStyle w:val="para"/>
        <w:ind w:firstLine="0"/>
        <w:rPr>
          <w:lang w:eastAsia="en-GB"/>
        </w:rPr>
      </w:pPr>
      <w:r>
        <w:rPr>
          <w:position w:val="-20"/>
          <w:lang w:eastAsia="en-GB"/>
        </w:rPr>
        <w:object w:dxaOrig="1875" w:dyaOrig="525" w14:anchorId="5A88CBE6">
          <v:shape id="_x0000_i1026" type="#_x0000_t75" style="width:94pt;height:24.5pt" o:ole="">
            <v:imagedata r:id="rId51" o:title=""/>
          </v:shape>
          <o:OLEObject Type="Embed" ProgID="Equation.3" ShapeID="_x0000_i1026" DrawAspect="Content" ObjectID="_1739627868" r:id="rId52"/>
        </w:object>
      </w:r>
    </w:p>
    <w:p w14:paraId="01CB5A0A" w14:textId="77777777" w:rsidR="009A7A36" w:rsidRDefault="009A7A36" w:rsidP="009A7A36">
      <w:pPr>
        <w:pStyle w:val="para"/>
        <w:rPr>
          <w:lang w:val="en-US" w:eastAsia="en-GB"/>
        </w:rPr>
      </w:pPr>
      <w:r>
        <w:rPr>
          <w:lang w:val="en-US" w:eastAsia="en-GB"/>
        </w:rPr>
        <w:t>4.3.</w:t>
      </w:r>
      <w:r>
        <w:rPr>
          <w:lang w:val="en-US" w:eastAsia="en-GB"/>
        </w:rPr>
        <w:tab/>
        <w:t>Performance of the test</w:t>
      </w:r>
    </w:p>
    <w:p w14:paraId="7149E7CE" w14:textId="77777777" w:rsidR="009A7A36" w:rsidRDefault="009A7A36" w:rsidP="009A7A36">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3B4EB031" w14:textId="77777777" w:rsidR="009A7A36" w:rsidRDefault="009A7A36" w:rsidP="009A7A36">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54CA1700" w14:textId="77777777" w:rsidR="009A7A36" w:rsidRDefault="009A7A36" w:rsidP="009A7A36">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p>
    <w:p w14:paraId="67E1349D" w14:textId="77777777" w:rsidR="009A7A36" w:rsidRPr="001A1A61" w:rsidRDefault="009A7A36" w:rsidP="009A7A36">
      <w:pPr>
        <w:pStyle w:val="para"/>
        <w:rPr>
          <w:lang w:val="en-US" w:eastAsia="en-GB"/>
        </w:rPr>
      </w:pPr>
      <w:r>
        <w:rPr>
          <w:lang w:val="en-US" w:eastAsia="en-GB"/>
        </w:rPr>
        <w:t>4.3.4.</w:t>
      </w:r>
      <w:r>
        <w:rPr>
          <w:lang w:val="en-US" w:eastAsia="en-GB"/>
        </w:rPr>
        <w:tab/>
        <w:t xml:space="preserve">Six tests of this kind are carried out on the supporting surface, with the parts to be tested being distributed over the surface to be tested as evenly as possible. The </w:t>
      </w:r>
      <w:r w:rsidRPr="001A1A61">
        <w:rPr>
          <w:lang w:val="en-US" w:eastAsia="en-GB"/>
        </w:rPr>
        <w:t>overall mean of the results obtained is given as the mean sand depth HS of the road surface where the advance warning triangle has been placed.</w:t>
      </w:r>
    </w:p>
    <w:p w14:paraId="45AC4E2A" w14:textId="77777777" w:rsidR="009A7A36" w:rsidRPr="001A1A61" w:rsidRDefault="009A7A36" w:rsidP="009A7A36">
      <w:pPr>
        <w:pStyle w:val="SingleTxtG"/>
        <w:tabs>
          <w:tab w:val="left" w:pos="2300"/>
        </w:tabs>
        <w:ind w:left="2268" w:hanging="1134"/>
      </w:pPr>
      <w:r w:rsidRPr="001A1A61">
        <w:t>5.</w:t>
      </w:r>
      <w:r w:rsidRPr="001A1A61">
        <w:tab/>
        <w:t>Test of stability against wind</w:t>
      </w:r>
    </w:p>
    <w:p w14:paraId="7E3F8702" w14:textId="77777777" w:rsidR="009A7A36" w:rsidRPr="001A1A61" w:rsidRDefault="009A7A36" w:rsidP="009A7A36">
      <w:pPr>
        <w:pStyle w:val="SingleTxtG"/>
        <w:tabs>
          <w:tab w:val="left" w:pos="2300"/>
        </w:tabs>
        <w:ind w:left="2268" w:hanging="1134"/>
      </w:pPr>
      <w:r w:rsidRPr="001A1A61">
        <w:t>5.1.</w:t>
      </w:r>
      <w:r w:rsidRPr="001A1A61">
        <w:tab/>
        <w:t>The advance warning triangle shall be set up in a wind tunnel, on a base measuring about 1.50 m by 1.20 m with a surface formed of abrasive material of the type P36 corresponding to the FEPA</w:t>
      </w:r>
      <w:r w:rsidRPr="00CA54B6">
        <w:rPr>
          <w:rStyle w:val="FootnoteReference"/>
          <w:lang w:val="en-US"/>
        </w:rPr>
        <w:footnoteReference w:customMarkFollows="1" w:id="7"/>
        <w:t>**</w:t>
      </w:r>
      <w:r w:rsidRPr="001A1A61">
        <w:t xml:space="preserve"> specification 43</w:t>
      </w:r>
      <w:r w:rsidRPr="001A1A61">
        <w:noBreakHyphen/>
        <w:t>1</w:t>
      </w:r>
      <w:r w:rsidRPr="001A1A61">
        <w:noBreakHyphen/>
        <w:t>2006. This surface shall be characterised by its geometric roughness, HS = 0.5 mm ± 0.05 mm, which shall be defined and determined by the so-called "sandy beach" method according to paragraph 4</w:t>
      </w:r>
      <w:r>
        <w:t>.</w:t>
      </w:r>
    </w:p>
    <w:p w14:paraId="662B4B30" w14:textId="77777777" w:rsidR="009A7A36" w:rsidRPr="001A1A61" w:rsidRDefault="009A7A36" w:rsidP="009A7A36">
      <w:pPr>
        <w:spacing w:after="120"/>
        <w:ind w:left="2268" w:right="1140"/>
        <w:jc w:val="both"/>
      </w:pPr>
      <w:r w:rsidRPr="001A1A61">
        <w:t>To avoid a laminar boundary layer of the incident flow over the surface of the base, this base shall have a splitter plate and shall be set up in such a way, that the flow is completely around the plate.</w:t>
      </w:r>
    </w:p>
    <w:p w14:paraId="25F06D32" w14:textId="77777777" w:rsidR="009A7A36" w:rsidRPr="001A1A61" w:rsidRDefault="009A7A36" w:rsidP="009A7A36">
      <w:pPr>
        <w:pStyle w:val="SingleTxtG"/>
        <w:tabs>
          <w:tab w:val="left" w:pos="2300"/>
        </w:tabs>
        <w:ind w:left="2268" w:hanging="1134"/>
      </w:pPr>
      <w:r w:rsidRPr="001A1A61">
        <w:t>5.2.</w:t>
      </w:r>
      <w:r w:rsidRPr="001A1A61">
        <w:tab/>
        <w:t>For the air flow the following conditions shall apply:</w:t>
      </w:r>
    </w:p>
    <w:p w14:paraId="1399DB34" w14:textId="77777777" w:rsidR="009A7A36" w:rsidRDefault="009A7A36" w:rsidP="009A7A36">
      <w:pPr>
        <w:pStyle w:val="ListParagraph"/>
        <w:spacing w:after="120"/>
        <w:ind w:left="2835" w:right="1140" w:hanging="567"/>
        <w:contextualSpacing w:val="0"/>
        <w:jc w:val="both"/>
      </w:pPr>
      <w:r w:rsidRPr="001A1A61">
        <w:t>(a)</w:t>
      </w:r>
      <w:r w:rsidRPr="001A1A61">
        <w:tab/>
        <w:t>The air stream shall reach a dynamic pressure of 180 Pa; and shall have a flow field which shall be homogeneous and free of</w:t>
      </w:r>
      <w:r>
        <w:t xml:space="preserve"> turbulence;</w:t>
      </w:r>
    </w:p>
    <w:p w14:paraId="107B0AAC" w14:textId="77777777" w:rsidR="009A7A36" w:rsidRPr="001A1A61" w:rsidRDefault="009A7A36" w:rsidP="009A7A36">
      <w:pPr>
        <w:pStyle w:val="ListParagraph"/>
        <w:spacing w:after="120"/>
        <w:ind w:left="2835" w:right="1140" w:hanging="567"/>
        <w:contextualSpacing w:val="0"/>
        <w:jc w:val="both"/>
      </w:pPr>
      <w:r>
        <w:t>(b)</w:t>
      </w:r>
      <w:r>
        <w:tab/>
        <w:t xml:space="preserve">The </w:t>
      </w:r>
      <w:r w:rsidRPr="001A1A61">
        <w:t>dimension of the flow field shall be such, that horizontally to each corner and vertical to the top of the advance warning triangle a clearance of at least 150 mm to the border line of this flow field shall exist;</w:t>
      </w:r>
    </w:p>
    <w:p w14:paraId="5B55257A" w14:textId="77777777" w:rsidR="009A7A36" w:rsidRPr="001A1A61" w:rsidRDefault="009A7A36" w:rsidP="009A7A36">
      <w:pPr>
        <w:pStyle w:val="ListParagraph"/>
        <w:spacing w:after="120"/>
        <w:ind w:left="2835" w:right="1140" w:hanging="567"/>
        <w:contextualSpacing w:val="0"/>
        <w:jc w:val="both"/>
      </w:pPr>
      <w:r w:rsidRPr="001A1A61">
        <w:lastRenderedPageBreak/>
        <w:t>(c)</w:t>
      </w:r>
      <w:r w:rsidRPr="001A1A61">
        <w:tab/>
        <w:t>The air stream (flow field) shall be parallel to the supporting surface, in a direction which seems to be most unfavourable for the stability;</w:t>
      </w:r>
    </w:p>
    <w:p w14:paraId="6C8B8D9D" w14:textId="77777777" w:rsidR="009A7A36" w:rsidRPr="001A1A61" w:rsidRDefault="009A7A36" w:rsidP="009A7A36">
      <w:pPr>
        <w:pStyle w:val="ListParagraph"/>
        <w:spacing w:after="120"/>
        <w:ind w:left="2835" w:right="1140" w:hanging="567"/>
        <w:contextualSpacing w:val="0"/>
        <w:jc w:val="both"/>
      </w:pPr>
      <w:r w:rsidRPr="001A1A61">
        <w:t>(d)</w:t>
      </w:r>
      <w:r w:rsidRPr="001A1A61">
        <w:tab/>
        <w:t>In the case of a closed wind tunnel, the area of the advance warning triangle shall be not larger than 5 per cent of the area cross-section of the closed wind tunnel.</w:t>
      </w:r>
    </w:p>
    <w:p w14:paraId="40C4A723" w14:textId="77777777" w:rsidR="009A7A36" w:rsidRPr="001A1A61" w:rsidRDefault="009A7A36" w:rsidP="009A7A36">
      <w:pPr>
        <w:pStyle w:val="SingleTxtG"/>
        <w:tabs>
          <w:tab w:val="left" w:pos="2300"/>
        </w:tabs>
        <w:ind w:left="2268" w:hanging="1134"/>
      </w:pPr>
      <w:r w:rsidRPr="001A1A61">
        <w:t>5.3.</w:t>
      </w:r>
      <w:r w:rsidRPr="001A1A61">
        <w:tab/>
        <w:t>When set up in this manner, the advance warning triangle shall be subjected for 3 minutes to this open-air stream.</w:t>
      </w:r>
    </w:p>
    <w:p w14:paraId="534CC128" w14:textId="77777777" w:rsidR="009A7A36" w:rsidRPr="001A1A61" w:rsidRDefault="009A7A36" w:rsidP="009A7A36">
      <w:pPr>
        <w:pStyle w:val="SingleTxtG"/>
        <w:tabs>
          <w:tab w:val="left" w:pos="2300"/>
        </w:tabs>
        <w:ind w:left="2268" w:hanging="1134"/>
      </w:pPr>
      <w:r w:rsidRPr="001A1A61">
        <w:t>5.4.</w:t>
      </w:r>
      <w:r w:rsidRPr="001A1A61">
        <w:tab/>
        <w:t>The advance warning triangle shall neither overturn nor shift. Slight shifting of the points of contact with the road surface by not more than 5 cm, however, shall be allowed.</w:t>
      </w:r>
    </w:p>
    <w:p w14:paraId="429AF465" w14:textId="77777777" w:rsidR="009A7A36" w:rsidRPr="001A1A61" w:rsidRDefault="009A7A36" w:rsidP="009A7A36">
      <w:pPr>
        <w:pStyle w:val="para"/>
      </w:pPr>
      <w:r w:rsidRPr="001A1A61">
        <w:t>5.5.</w:t>
      </w:r>
      <w:r w:rsidRPr="001A1A61">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4D9EB0DD" w14:textId="77777777" w:rsidR="009A7A36" w:rsidRDefault="009A7A36" w:rsidP="009A7A36">
      <w:pPr>
        <w:pStyle w:val="SingleTxtG"/>
        <w:ind w:left="2268" w:hanging="1134"/>
        <w:rPr>
          <w:rStyle w:val="Carpredefinitoparagrafo1"/>
          <w:bCs/>
        </w:rPr>
      </w:pPr>
    </w:p>
    <w:p w14:paraId="5BF3F6E2" w14:textId="77777777" w:rsidR="009A7A36" w:rsidRDefault="009A7A36" w:rsidP="009A7A36">
      <w:pPr>
        <w:pStyle w:val="SingleTxtG"/>
        <w:ind w:left="2268" w:hanging="1134"/>
        <w:rPr>
          <w:rStyle w:val="Carpredefinitoparagrafo1"/>
          <w:bCs/>
        </w:rPr>
        <w:sectPr w:rsidR="009A7A36" w:rsidSect="002C10FE">
          <w:headerReference w:type="first" r:id="rId53"/>
          <w:footerReference w:type="first" r:id="rId54"/>
          <w:footnotePr>
            <w:numRestart w:val="eachSect"/>
          </w:footnotePr>
          <w:pgSz w:w="11906" w:h="16838" w:code="9"/>
          <w:pgMar w:top="1418" w:right="1134" w:bottom="1134" w:left="1134" w:header="851" w:footer="567" w:gutter="0"/>
          <w:cols w:space="708"/>
          <w:titlePg/>
          <w:docGrid w:linePitch="360"/>
        </w:sectPr>
      </w:pPr>
    </w:p>
    <w:p w14:paraId="39532BD2" w14:textId="77777777" w:rsidR="009A7A36" w:rsidRDefault="009A7A36" w:rsidP="009A7A36">
      <w:pPr>
        <w:pStyle w:val="0title"/>
      </w:pPr>
      <w:bookmarkStart w:id="13" w:name="_Toc369177370"/>
      <w:r>
        <w:lastRenderedPageBreak/>
        <w:t>Annex 10</w:t>
      </w:r>
    </w:p>
    <w:p w14:paraId="46C4EA76" w14:textId="77777777" w:rsidR="009A7A36" w:rsidRDefault="009A7A36" w:rsidP="009A7A36">
      <w:pPr>
        <w:pStyle w:val="0title"/>
        <w:spacing w:after="120"/>
      </w:pPr>
      <w:r>
        <w:tab/>
      </w:r>
      <w:r>
        <w:tab/>
      </w:r>
      <w:bookmarkStart w:id="14" w:name="_Hlk51595793"/>
      <w:r w:rsidRPr="00B05CEF">
        <w:t>Arrangement</w:t>
      </w:r>
      <w:r>
        <w:rPr>
          <w:lang w:val="en-US"/>
        </w:rPr>
        <w:t xml:space="preserve"> of approval markings</w:t>
      </w:r>
      <w:bookmarkEnd w:id="13"/>
      <w:bookmarkEnd w:id="14"/>
    </w:p>
    <w:p w14:paraId="0B637C2C" w14:textId="77777777" w:rsidR="009A7A36" w:rsidRPr="001A1A61" w:rsidRDefault="009A7A36" w:rsidP="009A7A36">
      <w:pPr>
        <w:adjustRightInd w:val="0"/>
        <w:snapToGrid w:val="0"/>
        <w:spacing w:before="120" w:after="120"/>
        <w:ind w:left="1134" w:right="1701"/>
        <w:jc w:val="both"/>
        <w:rPr>
          <w:snapToGrid w:val="0"/>
          <w:sz w:val="22"/>
          <w:szCs w:val="24"/>
        </w:rPr>
      </w:pPr>
      <w:r>
        <w:rPr>
          <w:snapToGrid w:val="0"/>
        </w:rPr>
        <w:t xml:space="preserve">The following approval marking arrangements are given merely as examples and any other arrangement made in </w:t>
      </w:r>
      <w:r w:rsidRPr="001A1A61">
        <w:rPr>
          <w:snapToGrid w:val="0"/>
        </w:rPr>
        <w:t>accordance with paragraph 3.3. of this Regulation is acceptable.</w:t>
      </w:r>
    </w:p>
    <w:p w14:paraId="029F6C85" w14:textId="77777777" w:rsidR="009A7A36" w:rsidRPr="001A1A61" w:rsidRDefault="009A7A36" w:rsidP="009A7A36">
      <w:pPr>
        <w:spacing w:before="240"/>
        <w:ind w:left="1134"/>
      </w:pPr>
      <w:bookmarkStart w:id="15" w:name="_Toc369177371"/>
      <w:r w:rsidRPr="001A1A61">
        <w:t>Figure A10-I</w:t>
      </w:r>
      <w:bookmarkStart w:id="16" w:name="_Toc369177372"/>
      <w:bookmarkEnd w:id="15"/>
    </w:p>
    <w:p w14:paraId="3912D733" w14:textId="77777777" w:rsidR="009A7A36" w:rsidRPr="001A1A61" w:rsidRDefault="009A7A36" w:rsidP="009A7A36">
      <w:pPr>
        <w:spacing w:after="120"/>
        <w:ind w:left="1134"/>
        <w:rPr>
          <w:rStyle w:val="Carpredefinitoparagrafo1"/>
          <w:b/>
          <w:bCs/>
        </w:rPr>
      </w:pPr>
      <w:r w:rsidRPr="001A1A61">
        <w:rPr>
          <w:rStyle w:val="Carpredefinitoparagrafo1"/>
          <w:b/>
          <w:bCs/>
        </w:rPr>
        <w:t xml:space="preserve">Marking examples for single </w:t>
      </w:r>
      <w:bookmarkEnd w:id="16"/>
      <w:r w:rsidRPr="001A1A61">
        <w:rPr>
          <w:rStyle w:val="Carpredefinitoparagrafo1"/>
          <w:b/>
          <w:bCs/>
        </w:rPr>
        <w:t>devices</w:t>
      </w:r>
    </w:p>
    <w:tbl>
      <w:tblPr>
        <w:tblStyle w:val="TableGrid"/>
        <w:tblW w:w="80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3915"/>
      </w:tblGrid>
      <w:tr w:rsidR="009A7A36" w:rsidRPr="001A1A61" w14:paraId="6B0B8C6B" w14:textId="77777777" w:rsidTr="0095159F">
        <w:tc>
          <w:tcPr>
            <w:tcW w:w="4123" w:type="dxa"/>
            <w:hideMark/>
          </w:tcPr>
          <w:p w14:paraId="22D691CE" w14:textId="77777777" w:rsidR="009A7A36" w:rsidRPr="001A1A61" w:rsidRDefault="009A7A36" w:rsidP="0095159F">
            <w:pPr>
              <w:pStyle w:val="SingleTxtG"/>
              <w:spacing w:before="120"/>
              <w:ind w:left="0" w:right="0"/>
              <w:jc w:val="center"/>
              <w:rPr>
                <w:noProof/>
                <w:lang w:val="de-DE" w:eastAsia="de-DE"/>
              </w:rPr>
            </w:pPr>
            <w:r w:rsidRPr="001A1A61">
              <w:rPr>
                <w:noProof/>
                <w:lang w:val="de-DE" w:eastAsia="de-DE"/>
              </w:rPr>
              <w:drawing>
                <wp:inline distT="0" distB="0" distL="0" distR="0" wp14:anchorId="67C710C1" wp14:editId="5ADABC17">
                  <wp:extent cx="2573020" cy="181289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b="7367"/>
                          <a:stretch/>
                        </pic:blipFill>
                        <pic:spPr bwMode="auto">
                          <a:xfrm>
                            <a:off x="0" y="0"/>
                            <a:ext cx="2573020" cy="181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hideMark/>
          </w:tcPr>
          <w:p w14:paraId="1CA440E3" w14:textId="77777777" w:rsidR="009A7A36" w:rsidRPr="001A1A61" w:rsidRDefault="009A7A36" w:rsidP="0095159F">
            <w:pPr>
              <w:pStyle w:val="SingleTxtG"/>
              <w:spacing w:before="120"/>
              <w:ind w:left="113" w:right="113"/>
            </w:pPr>
            <w:r w:rsidRPr="001A1A61">
              <w:t>Model A:</w:t>
            </w:r>
          </w:p>
          <w:p w14:paraId="645A0F04" w14:textId="77777777" w:rsidR="009A7A36" w:rsidRPr="001A1A61" w:rsidRDefault="009A7A36" w:rsidP="0095159F">
            <w:pPr>
              <w:pStyle w:val="SingleTxtG"/>
              <w:spacing w:before="120"/>
              <w:ind w:left="113" w:right="113"/>
            </w:pPr>
            <w:r w:rsidRPr="001A1A61">
              <w:t>This approval mark affixed to a retro-reflective device shows that the type of device concerned has been approved in the Netherlands (E4) under approval number 150R01 0216. The approval number shows that approval was granted in accordance with the requirements of this Regulation as modified by the 01 series of amendments.</w:t>
            </w:r>
          </w:p>
          <w:p w14:paraId="6DFF0263" w14:textId="77777777" w:rsidR="009A7A36" w:rsidRPr="001A1A61" w:rsidRDefault="009A7A36" w:rsidP="0095159F">
            <w:pPr>
              <w:pStyle w:val="SingleTxtG"/>
              <w:spacing w:before="120"/>
              <w:ind w:left="113" w:right="113"/>
            </w:pPr>
            <w:r w:rsidRPr="001A1A61">
              <w:rPr>
                <w:noProof/>
                <w:lang w:val="de-DE" w:eastAsia="de-DE"/>
              </w:rPr>
              <w:t>For a = see Table 1</w:t>
            </w:r>
          </w:p>
        </w:tc>
      </w:tr>
      <w:tr w:rsidR="009A7A36" w:rsidRPr="001A1A61" w14:paraId="74CEF872" w14:textId="77777777" w:rsidTr="0095159F">
        <w:tc>
          <w:tcPr>
            <w:tcW w:w="4123" w:type="dxa"/>
            <w:hideMark/>
          </w:tcPr>
          <w:p w14:paraId="3516D9D6" w14:textId="77777777" w:rsidR="009A7A36" w:rsidRPr="001A1A61" w:rsidRDefault="009A7A36" w:rsidP="0095159F">
            <w:pPr>
              <w:pStyle w:val="SingleTxtG"/>
              <w:spacing w:before="120"/>
              <w:ind w:left="0" w:right="0"/>
              <w:jc w:val="center"/>
            </w:pPr>
            <w:r w:rsidRPr="001A1A61">
              <w:rPr>
                <w:noProof/>
                <w:lang w:val="de-DE" w:eastAsia="de-DE"/>
              </w:rPr>
              <w:drawing>
                <wp:inline distT="0" distB="0" distL="0" distR="0" wp14:anchorId="146EA17D" wp14:editId="7335F7CC">
                  <wp:extent cx="2285818" cy="121654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32605" b="8004"/>
                          <a:stretch/>
                        </pic:blipFill>
                        <pic:spPr bwMode="auto">
                          <a:xfrm>
                            <a:off x="0" y="0"/>
                            <a:ext cx="2286000" cy="121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48AFAF0C" w14:textId="77777777" w:rsidR="009A7A36" w:rsidRPr="001A1A61" w:rsidRDefault="009A7A36" w:rsidP="0095159F">
            <w:pPr>
              <w:pStyle w:val="SingleTxtG"/>
              <w:spacing w:before="120"/>
              <w:ind w:left="113" w:right="113"/>
              <w:jc w:val="left"/>
            </w:pPr>
            <w:r w:rsidRPr="001A1A61">
              <w:t>Model B:</w:t>
            </w:r>
          </w:p>
          <w:p w14:paraId="16DB4411" w14:textId="77777777" w:rsidR="009A7A36" w:rsidRPr="001A1A61" w:rsidRDefault="009A7A36" w:rsidP="0095159F">
            <w:pPr>
              <w:pStyle w:val="SingleTxtG"/>
              <w:spacing w:before="120"/>
              <w:ind w:left="113" w:right="113"/>
              <w:jc w:val="left"/>
            </w:pPr>
            <w:r w:rsidRPr="001A1A61">
              <w:t>Same device as Model A, different arrangement.</w:t>
            </w:r>
          </w:p>
        </w:tc>
      </w:tr>
      <w:tr w:rsidR="009A7A36" w:rsidRPr="001A1A61" w14:paraId="36741696" w14:textId="77777777" w:rsidTr="0095159F">
        <w:tc>
          <w:tcPr>
            <w:tcW w:w="4123" w:type="dxa"/>
            <w:hideMark/>
          </w:tcPr>
          <w:p w14:paraId="431E1710" w14:textId="77777777" w:rsidR="009A7A36" w:rsidRPr="001A1A61" w:rsidRDefault="009A7A36" w:rsidP="0095159F">
            <w:pPr>
              <w:pStyle w:val="SingleTxtG"/>
              <w:ind w:left="0" w:right="0"/>
              <w:jc w:val="center"/>
              <w:rPr>
                <w:noProof/>
              </w:rPr>
            </w:pPr>
            <w:r w:rsidRPr="001A1A61">
              <w:rPr>
                <w:noProof/>
                <w:lang w:val="de-DE" w:eastAsia="de-DE"/>
              </w:rPr>
              <w:drawing>
                <wp:inline distT="0" distB="0" distL="0" distR="0" wp14:anchorId="78704092" wp14:editId="056A1DCC">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74679F25" w14:textId="77777777" w:rsidR="009A7A36" w:rsidRPr="001A1A61" w:rsidRDefault="009A7A36" w:rsidP="0095159F">
            <w:pPr>
              <w:pStyle w:val="SingleTxtG"/>
              <w:spacing w:before="120"/>
              <w:ind w:left="113" w:right="113"/>
              <w:jc w:val="left"/>
            </w:pPr>
            <w:r w:rsidRPr="001A1A61">
              <w:t>Model C:</w:t>
            </w:r>
          </w:p>
          <w:p w14:paraId="46514295" w14:textId="77777777" w:rsidR="009A7A36" w:rsidRPr="001A1A61" w:rsidRDefault="009A7A36" w:rsidP="0095159F">
            <w:pPr>
              <w:pStyle w:val="SingleTxtG"/>
              <w:spacing w:before="120"/>
              <w:ind w:left="113" w:right="113"/>
              <w:jc w:val="left"/>
            </w:pPr>
            <w:r w:rsidRPr="001A1A61">
              <w:t>Same device as Model A, different arrangement.</w:t>
            </w:r>
          </w:p>
        </w:tc>
      </w:tr>
    </w:tbl>
    <w:tbl>
      <w:tblPr>
        <w:tblStyle w:val="Tabellenraster1"/>
        <w:tblW w:w="8038"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9A7A36" w:rsidRPr="001A1A61" w14:paraId="39EB1467" w14:textId="77777777" w:rsidTr="0095159F">
        <w:tc>
          <w:tcPr>
            <w:tcW w:w="8038" w:type="dxa"/>
            <w:hideMark/>
          </w:tcPr>
          <w:p w14:paraId="1E9344C6" w14:textId="77777777" w:rsidR="009A7A36" w:rsidRPr="001A1A61" w:rsidRDefault="009A7A36" w:rsidP="0095159F">
            <w:pPr>
              <w:pStyle w:val="SingleTxtG"/>
              <w:spacing w:before="120"/>
              <w:ind w:left="113" w:right="113"/>
              <w:rPr>
                <w:rFonts w:ascii="Times New Roman" w:hAnsi="Times New Roman" w:cs="Times New Roman"/>
                <w:sz w:val="20"/>
                <w:szCs w:val="20"/>
              </w:rPr>
            </w:pPr>
            <w:r w:rsidRPr="001A1A61">
              <w:rPr>
                <w:rFonts w:ascii="Times New Roman" w:hAnsi="Times New Roman" w:cs="Times New Roman"/>
                <w:i/>
                <w:sz w:val="20"/>
                <w:szCs w:val="20"/>
              </w:rPr>
              <w:t>Note</w:t>
            </w:r>
            <w:r w:rsidRPr="001A1A61">
              <w:rPr>
                <w:rFonts w:ascii="Times New Roman" w:hAnsi="Times New Roman" w:cs="Times New Roman"/>
                <w:sz w:val="20"/>
                <w:szCs w:val="20"/>
              </w:rPr>
              <w:t xml:space="preserve">: </w:t>
            </w:r>
            <w:r w:rsidRPr="001A1A61">
              <w:rPr>
                <w:rFonts w:ascii="Times New Roman" w:hAnsi="Times New Roman" w:cs="Times New Roman"/>
                <w:sz w:val="20"/>
                <w:szCs w:val="20"/>
              </w:rPr>
              <w:tab/>
              <w:t>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The Type Approval Authorities shall avoid using approval numbers IA, IB, IIIA, IIIB and IVA which might be confused with the class symbols IA, IB, IIIA, IIIB and IVA.</w:t>
            </w:r>
          </w:p>
          <w:p w14:paraId="12C20FF6" w14:textId="77777777" w:rsidR="009A7A36" w:rsidRPr="001A1A61" w:rsidRDefault="009A7A36" w:rsidP="0095159F">
            <w:pPr>
              <w:pStyle w:val="SingleTxtG"/>
              <w:spacing w:before="120"/>
              <w:ind w:left="113" w:right="113"/>
              <w:rPr>
                <w:rFonts w:ascii="Times New Roman" w:hAnsi="Times New Roman" w:cs="Times New Roman"/>
              </w:rPr>
            </w:pPr>
            <w:r w:rsidRPr="001A1A61">
              <w:rPr>
                <w:rFonts w:ascii="Times New Roman" w:hAnsi="Times New Roman" w:cs="Times New Roman"/>
                <w:sz w:val="20"/>
                <w:szCs w:val="20"/>
              </w:rPr>
              <w:t>These sketches show various possible arrangements and are given as examples only.</w:t>
            </w:r>
          </w:p>
        </w:tc>
      </w:tr>
    </w:tbl>
    <w:p w14:paraId="0A7A8A90" w14:textId="77777777" w:rsidR="009A7A36" w:rsidRDefault="009A7A36" w:rsidP="009A7A36">
      <w:pPr>
        <w:spacing w:before="240"/>
        <w:ind w:left="1134"/>
      </w:pPr>
      <w:bookmarkStart w:id="17" w:name="_Toc369177373"/>
    </w:p>
    <w:p w14:paraId="1A22734F" w14:textId="77777777" w:rsidR="009A7A36" w:rsidRDefault="009A7A36" w:rsidP="009A7A36">
      <w:pPr>
        <w:suppressAutoHyphens w:val="0"/>
        <w:spacing w:line="240" w:lineRule="auto"/>
      </w:pPr>
      <w:r>
        <w:br w:type="page"/>
      </w:r>
    </w:p>
    <w:p w14:paraId="36AE4BA2" w14:textId="77777777" w:rsidR="009A7A36" w:rsidRPr="00817430" w:rsidRDefault="009A7A36" w:rsidP="009A7A36">
      <w:pPr>
        <w:spacing w:before="240"/>
        <w:ind w:left="1134"/>
      </w:pPr>
      <w:r w:rsidRPr="00817430">
        <w:lastRenderedPageBreak/>
        <w:t>Figure A10-II</w:t>
      </w:r>
      <w:bookmarkStart w:id="18" w:name="_Toc369177374"/>
      <w:bookmarkEnd w:id="17"/>
    </w:p>
    <w:p w14:paraId="57984697" w14:textId="77777777" w:rsidR="009A7A36" w:rsidRPr="00817430" w:rsidRDefault="009A7A36" w:rsidP="009A7A36">
      <w:pPr>
        <w:spacing w:after="120"/>
        <w:ind w:left="1134"/>
        <w:rPr>
          <w:rStyle w:val="Carpredefinitoparagrafo1"/>
          <w:b/>
          <w:bCs/>
        </w:rPr>
      </w:pPr>
      <w:r w:rsidRPr="00817430">
        <w:rPr>
          <w:rStyle w:val="Carpredefinitoparagrafo1"/>
          <w:b/>
          <w:bCs/>
        </w:rPr>
        <w:t xml:space="preserve">Simplified marking examples for grouped, combined or reciprocally incorporated </w:t>
      </w:r>
      <w:bookmarkEnd w:id="18"/>
      <w:r w:rsidRPr="00817430">
        <w:rPr>
          <w:rStyle w:val="Carpredefinitoparagrafo1"/>
          <w:b/>
          <w:bCs/>
        </w:rPr>
        <w:t>devices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7"/>
        <w:gridCol w:w="1979"/>
      </w:tblGrid>
      <w:tr w:rsidR="009A7A36" w:rsidRPr="00817430" w14:paraId="2707CA7A" w14:textId="77777777" w:rsidTr="0095159F">
        <w:tc>
          <w:tcPr>
            <w:tcW w:w="7928" w:type="dxa"/>
            <w:gridSpan w:val="2"/>
            <w:hideMark/>
          </w:tcPr>
          <w:p w14:paraId="07D8E64D" w14:textId="77777777" w:rsidR="009A7A36" w:rsidRPr="00817430" w:rsidRDefault="009A7A36" w:rsidP="0095159F">
            <w:pPr>
              <w:pStyle w:val="SingleTxtG"/>
              <w:spacing w:before="120"/>
              <w:ind w:left="113" w:right="113"/>
              <w:rPr>
                <w:b/>
                <w:sz w:val="28"/>
              </w:rPr>
            </w:pPr>
            <w:r w:rsidRPr="00817430">
              <w:rPr>
                <w:i/>
              </w:rPr>
              <w:t>Note</w:t>
            </w:r>
            <w:r w:rsidRPr="00817430">
              <w:t xml:space="preserve">: </w:t>
            </w:r>
            <w:r w:rsidRPr="00817430">
              <w:tab/>
              <w:t xml:space="preserve">The two examples of approval marks, models D and E, represent two possible variants of the marking of a lighting device when two or more lamps are part of the same unit of grouped, combined or reciprocally incorporated lamps. </w:t>
            </w:r>
          </w:p>
        </w:tc>
      </w:tr>
      <w:tr w:rsidR="009A7A36" w:rsidRPr="00817430" w14:paraId="192EFA37" w14:textId="77777777" w:rsidTr="0095159F">
        <w:tc>
          <w:tcPr>
            <w:tcW w:w="5949" w:type="dxa"/>
            <w:hideMark/>
          </w:tcPr>
          <w:p w14:paraId="70EF6E21" w14:textId="77777777" w:rsidR="009A7A36" w:rsidRPr="00817430" w:rsidRDefault="009A7A36" w:rsidP="0095159F">
            <w:pPr>
              <w:pStyle w:val="SingleTxtG"/>
              <w:spacing w:before="120"/>
              <w:ind w:left="57" w:right="57"/>
              <w:rPr>
                <w:sz w:val="22"/>
              </w:rPr>
            </w:pPr>
            <w:r w:rsidRPr="00817430">
              <w:rPr>
                <w:noProof/>
                <w:sz w:val="22"/>
                <w:lang w:val="de-DE" w:eastAsia="de-DE"/>
              </w:rPr>
              <w:drawing>
                <wp:inline distT="0" distB="0" distL="0" distR="0" wp14:anchorId="5305DF38" wp14:editId="23514575">
                  <wp:extent cx="3792220" cy="147515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1437" cy="1505974"/>
                          </a:xfrm>
                          <a:prstGeom prst="rect">
                            <a:avLst/>
                          </a:prstGeom>
                          <a:noFill/>
                        </pic:spPr>
                      </pic:pic>
                    </a:graphicData>
                  </a:graphic>
                </wp:inline>
              </w:drawing>
            </w:r>
          </w:p>
        </w:tc>
        <w:tc>
          <w:tcPr>
            <w:tcW w:w="1979" w:type="dxa"/>
            <w:hideMark/>
          </w:tcPr>
          <w:p w14:paraId="2C60D097" w14:textId="77777777" w:rsidR="009A7A36" w:rsidRPr="00817430" w:rsidRDefault="009A7A36" w:rsidP="0095159F">
            <w:pPr>
              <w:pStyle w:val="SingleTxtG"/>
              <w:spacing w:before="120"/>
              <w:ind w:left="57" w:right="57"/>
            </w:pPr>
            <w:r w:rsidRPr="00817430">
              <w:t>Model D:</w:t>
            </w:r>
          </w:p>
        </w:tc>
      </w:tr>
      <w:tr w:rsidR="009A7A36" w:rsidRPr="00817430" w14:paraId="67949477" w14:textId="77777777" w:rsidTr="0095159F">
        <w:tc>
          <w:tcPr>
            <w:tcW w:w="5949" w:type="dxa"/>
            <w:hideMark/>
          </w:tcPr>
          <w:p w14:paraId="3A41BCCA" w14:textId="77777777" w:rsidR="009A7A36" w:rsidRPr="00817430" w:rsidRDefault="009A7A36" w:rsidP="0095159F">
            <w:pPr>
              <w:pStyle w:val="SingleTxtG"/>
              <w:spacing w:before="120"/>
              <w:ind w:left="57" w:right="57"/>
            </w:pPr>
            <w:r w:rsidRPr="00817430">
              <w:rPr>
                <w:noProof/>
                <w:lang w:val="de-DE" w:eastAsia="de-DE"/>
              </w:rPr>
              <w:drawing>
                <wp:inline distT="0" distB="0" distL="0" distR="0" wp14:anchorId="7FE2525F" wp14:editId="287F018C">
                  <wp:extent cx="3737113" cy="143113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7088" cy="1538355"/>
                          </a:xfrm>
                          <a:prstGeom prst="rect">
                            <a:avLst/>
                          </a:prstGeom>
                          <a:noFill/>
                        </pic:spPr>
                      </pic:pic>
                    </a:graphicData>
                  </a:graphic>
                </wp:inline>
              </w:drawing>
            </w:r>
          </w:p>
        </w:tc>
        <w:tc>
          <w:tcPr>
            <w:tcW w:w="1979" w:type="dxa"/>
            <w:hideMark/>
          </w:tcPr>
          <w:p w14:paraId="06F45CB1" w14:textId="77777777" w:rsidR="009A7A36" w:rsidRPr="00817430" w:rsidRDefault="009A7A36" w:rsidP="0095159F">
            <w:pPr>
              <w:pStyle w:val="SingleTxtG"/>
              <w:spacing w:before="120"/>
              <w:ind w:left="57" w:right="57"/>
            </w:pPr>
            <w:r w:rsidRPr="00817430">
              <w:t>Model E:</w:t>
            </w:r>
          </w:p>
        </w:tc>
      </w:tr>
    </w:tbl>
    <w:p w14:paraId="4A1092D7" w14:textId="77777777" w:rsidR="009A7A36" w:rsidRPr="00817430" w:rsidRDefault="009A7A36" w:rsidP="009A7A36">
      <w:pPr>
        <w:spacing w:before="240"/>
        <w:ind w:left="1134"/>
      </w:pPr>
      <w:r w:rsidRPr="00817430">
        <w:t>Figure A10-III</w:t>
      </w:r>
    </w:p>
    <w:p w14:paraId="78DE1460" w14:textId="77777777" w:rsidR="009A7A36" w:rsidRPr="00817430" w:rsidRDefault="009A7A36" w:rsidP="009A7A36">
      <w:pPr>
        <w:spacing w:after="120"/>
        <w:ind w:left="1134"/>
        <w:rPr>
          <w:rStyle w:val="Carpredefinitoparagrafo1"/>
          <w:b/>
          <w:bCs/>
        </w:rPr>
      </w:pPr>
      <w:r w:rsidRPr="00817430">
        <w:rPr>
          <w:rStyle w:val="Carpredefinitoparagrafo1"/>
          <w:b/>
          <w:bCs/>
        </w:rPr>
        <w:t>Arrangement example of the approval mark for retro-reflective marking material</w:t>
      </w:r>
    </w:p>
    <w:p w14:paraId="7AC091A5" w14:textId="77777777" w:rsidR="009A7A36" w:rsidRDefault="009A7A36" w:rsidP="009A7A36">
      <w:pPr>
        <w:pStyle w:val="SingleTxtG"/>
        <w:spacing w:before="120"/>
        <w:ind w:left="57" w:right="57"/>
        <w:jc w:val="center"/>
      </w:pPr>
      <w:r>
        <w:rPr>
          <w:noProof/>
          <w:lang w:val="de-DE" w:eastAsia="de-DE"/>
        </w:rPr>
        <w:drawing>
          <wp:inline distT="0" distB="0" distL="0" distR="0" wp14:anchorId="2B6B153A" wp14:editId="461A22D8">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0">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48A06100" w14:textId="77777777" w:rsidR="009A7A36" w:rsidRDefault="009A7A36" w:rsidP="009A7A36">
      <w:pPr>
        <w:spacing w:before="240"/>
        <w:ind w:left="1134"/>
      </w:pPr>
      <w:r>
        <w:t>Figure A10-IV</w:t>
      </w:r>
    </w:p>
    <w:p w14:paraId="4BB612CB" w14:textId="77777777" w:rsidR="009A7A36" w:rsidRPr="00817430" w:rsidRDefault="009A7A36" w:rsidP="009A7A36">
      <w:pPr>
        <w:spacing w:after="120"/>
        <w:ind w:left="1134"/>
        <w:rPr>
          <w:rStyle w:val="Carpredefinitoparagrafo1"/>
          <w:b/>
          <w:bCs/>
        </w:rPr>
      </w:pPr>
      <w:r w:rsidRPr="00817430">
        <w:rPr>
          <w:rStyle w:val="Carpredefinitoparagrafo1"/>
          <w:b/>
          <w:bCs/>
        </w:rPr>
        <w:t>Arrangement of the approval mark for rear marking plates and SMV</w:t>
      </w:r>
    </w:p>
    <w:p w14:paraId="22FBCEC3" w14:textId="77777777" w:rsidR="009A7A36" w:rsidRDefault="009A7A36" w:rsidP="009A7A36">
      <w:pPr>
        <w:pStyle w:val="SingleTxtG"/>
        <w:spacing w:before="120"/>
        <w:ind w:left="57" w:right="57"/>
        <w:jc w:val="center"/>
      </w:pPr>
      <w:r>
        <w:rPr>
          <w:noProof/>
          <w:lang w:val="de-DE" w:eastAsia="de-DE"/>
        </w:rPr>
        <w:drawing>
          <wp:inline distT="0" distB="0" distL="0" distR="0" wp14:anchorId="73B78AF6" wp14:editId="635AFF0B">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3137E096" w14:textId="77777777" w:rsidR="009A7A36" w:rsidRPr="00817430" w:rsidRDefault="009A7A36" w:rsidP="009A7A36">
      <w:pPr>
        <w:pStyle w:val="SingleTxtG"/>
      </w:pPr>
    </w:p>
    <w:p w14:paraId="47AFBADA" w14:textId="77777777" w:rsidR="009A7A36" w:rsidRDefault="009A7A36" w:rsidP="009A7A36">
      <w:pPr>
        <w:suppressAutoHyphens w:val="0"/>
        <w:spacing w:line="240" w:lineRule="auto"/>
      </w:pPr>
    </w:p>
    <w:p w14:paraId="3BA0074D" w14:textId="77777777" w:rsidR="009A7A36" w:rsidRDefault="009A7A36" w:rsidP="009A7A36">
      <w:pPr>
        <w:suppressAutoHyphens w:val="0"/>
        <w:spacing w:line="240" w:lineRule="auto"/>
      </w:pPr>
      <w:r>
        <w:br w:type="page"/>
      </w:r>
    </w:p>
    <w:p w14:paraId="0544E11B" w14:textId="77777777" w:rsidR="009A7A36" w:rsidRPr="007B2159" w:rsidRDefault="009A7A36" w:rsidP="009A7A36">
      <w:pPr>
        <w:spacing w:before="240"/>
        <w:ind w:left="1134"/>
      </w:pPr>
      <w:r>
        <w:lastRenderedPageBreak/>
        <w:t xml:space="preserve">Figure </w:t>
      </w:r>
      <w:r w:rsidRPr="007B2159">
        <w:t>A10-V</w:t>
      </w:r>
    </w:p>
    <w:p w14:paraId="3E7C6AE7" w14:textId="77777777" w:rsidR="009A7A36" w:rsidRPr="007B2159" w:rsidRDefault="009A7A36" w:rsidP="009A7A36">
      <w:pPr>
        <w:spacing w:after="120"/>
        <w:ind w:left="1134"/>
        <w:rPr>
          <w:rStyle w:val="Carpredefinitoparagrafo1"/>
          <w:b/>
          <w:bCs/>
        </w:rPr>
      </w:pPr>
      <w:r w:rsidRPr="007B2159">
        <w:rPr>
          <w:rStyle w:val="Carpredefinitoparagrafo1"/>
          <w:b/>
          <w:bCs/>
        </w:rPr>
        <w:t>Arrangement of the approval mark for advance warning triangle</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9A7A36" w:rsidRPr="007B2159" w14:paraId="2EB701FC" w14:textId="77777777" w:rsidTr="0095159F">
        <w:tc>
          <w:tcPr>
            <w:tcW w:w="4814" w:type="dxa"/>
          </w:tcPr>
          <w:p w14:paraId="461DEC32" w14:textId="77777777" w:rsidR="009A7A36" w:rsidRPr="007B2159" w:rsidRDefault="009A7A36" w:rsidP="0095159F">
            <w:pPr>
              <w:pStyle w:val="SingleTxtG"/>
              <w:spacing w:before="120"/>
              <w:ind w:left="0" w:right="57"/>
              <w:jc w:val="center"/>
              <w:rPr>
                <w:noProof/>
              </w:rPr>
            </w:pPr>
            <w:r w:rsidRPr="007B2159">
              <w:rPr>
                <w:noProof/>
                <w:lang w:val="de-DE" w:eastAsia="de-DE"/>
              </w:rPr>
              <w:drawing>
                <wp:inline distT="0" distB="0" distL="0" distR="0" wp14:anchorId="34F7369E" wp14:editId="0AF71B47">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04FB108F" w14:textId="77777777" w:rsidR="009A7A36" w:rsidRPr="007B2159" w:rsidRDefault="009A7A36" w:rsidP="0095159F">
            <w:pPr>
              <w:pStyle w:val="SingleTxtG"/>
              <w:spacing w:before="120"/>
              <w:ind w:left="0" w:right="57"/>
              <w:jc w:val="center"/>
              <w:rPr>
                <w:noProof/>
              </w:rPr>
            </w:pPr>
            <w:r w:rsidRPr="007B2159">
              <w:rPr>
                <w:noProof/>
                <w:lang w:val="de-DE" w:eastAsia="de-DE"/>
              </w:rPr>
              <w:drawing>
                <wp:inline distT="0" distB="0" distL="0" distR="0" wp14:anchorId="44DE1808" wp14:editId="174CCF50">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7A36" w:rsidRPr="007B2159" w14:paraId="1E15578B" w14:textId="77777777" w:rsidTr="0095159F">
        <w:tc>
          <w:tcPr>
            <w:tcW w:w="4814" w:type="dxa"/>
          </w:tcPr>
          <w:p w14:paraId="3DD3F7B0" w14:textId="77777777" w:rsidR="009A7A36" w:rsidRPr="007B2159" w:rsidRDefault="009A7A36" w:rsidP="0095159F">
            <w:pPr>
              <w:pStyle w:val="SingleTxtG"/>
              <w:spacing w:before="120"/>
              <w:ind w:left="0" w:right="57"/>
              <w:jc w:val="center"/>
              <w:rPr>
                <w:b/>
                <w:bCs/>
                <w:noProof/>
              </w:rPr>
            </w:pPr>
            <w:r w:rsidRPr="007B2159">
              <w:rPr>
                <w:b/>
                <w:bCs/>
                <w:noProof/>
              </w:rPr>
              <w:t>Example A</w:t>
            </w:r>
          </w:p>
        </w:tc>
        <w:tc>
          <w:tcPr>
            <w:tcW w:w="4814" w:type="dxa"/>
          </w:tcPr>
          <w:p w14:paraId="07D1FE4C" w14:textId="77777777" w:rsidR="009A7A36" w:rsidRPr="007B2159" w:rsidRDefault="009A7A36" w:rsidP="0095159F">
            <w:pPr>
              <w:pStyle w:val="SingleTxtG"/>
              <w:spacing w:before="120"/>
              <w:ind w:left="0" w:right="57"/>
              <w:jc w:val="center"/>
              <w:rPr>
                <w:b/>
                <w:bCs/>
                <w:noProof/>
              </w:rPr>
            </w:pPr>
            <w:r w:rsidRPr="007B2159">
              <w:rPr>
                <w:b/>
                <w:bCs/>
                <w:noProof/>
              </w:rPr>
              <w:t>Example B</w:t>
            </w:r>
          </w:p>
        </w:tc>
      </w:tr>
    </w:tbl>
    <w:p w14:paraId="33CC303C" w14:textId="77777777" w:rsidR="009A7A36" w:rsidRDefault="009A7A36" w:rsidP="009A7A36">
      <w:pPr>
        <w:pStyle w:val="SingleTxtG"/>
        <w:spacing w:before="120"/>
        <w:ind w:left="57" w:right="57"/>
        <w:jc w:val="center"/>
        <w:rPr>
          <w:noProof/>
        </w:rPr>
      </w:pPr>
    </w:p>
    <w:p w14:paraId="3B63453D" w14:textId="77777777" w:rsidR="009A7A36" w:rsidRPr="007B2159" w:rsidRDefault="009A7A36" w:rsidP="009A7A36">
      <w:pPr>
        <w:pStyle w:val="SingleTxtG"/>
        <w:spacing w:before="120"/>
        <w:ind w:left="57" w:right="57"/>
        <w:jc w:val="center"/>
        <w:rPr>
          <w:noProof/>
        </w:rPr>
      </w:pPr>
    </w:p>
    <w:p w14:paraId="6A640E06" w14:textId="77777777" w:rsidR="009A7A36" w:rsidRDefault="009A7A36" w:rsidP="009A7A36">
      <w:pPr>
        <w:pStyle w:val="SingleTxtG"/>
        <w:ind w:left="2268" w:hanging="1134"/>
        <w:rPr>
          <w:rStyle w:val="Carpredefinitoparagrafo1"/>
          <w:bCs/>
        </w:rPr>
        <w:sectPr w:rsidR="009A7A36" w:rsidSect="002C10FE">
          <w:headerReference w:type="first" r:id="rId64"/>
          <w:footerReference w:type="first" r:id="rId65"/>
          <w:footnotePr>
            <w:numRestart w:val="eachSect"/>
          </w:footnotePr>
          <w:pgSz w:w="11906" w:h="16838" w:code="9"/>
          <w:pgMar w:top="1418" w:right="1134" w:bottom="1134" w:left="1134" w:header="851" w:footer="567" w:gutter="0"/>
          <w:cols w:space="708"/>
          <w:titlePg/>
          <w:docGrid w:linePitch="360"/>
        </w:sectPr>
      </w:pPr>
    </w:p>
    <w:p w14:paraId="1B7AE65B" w14:textId="77777777" w:rsidR="009A7A36" w:rsidRDefault="009A7A36" w:rsidP="009A7A36">
      <w:pPr>
        <w:pStyle w:val="0title"/>
      </w:pPr>
      <w:r>
        <w:lastRenderedPageBreak/>
        <w:t>Annex 11</w:t>
      </w:r>
    </w:p>
    <w:p w14:paraId="54E3F34B" w14:textId="77777777" w:rsidR="009A7A36" w:rsidRPr="007B2159" w:rsidRDefault="009A7A36" w:rsidP="009A7A36">
      <w:pPr>
        <w:pStyle w:val="0title"/>
        <w:spacing w:after="120"/>
      </w:pPr>
      <w:r>
        <w:tab/>
      </w:r>
      <w:r>
        <w:tab/>
        <w:t xml:space="preserve">Guidelines for installation of rear marking plates on slow-moving vehicles (by </w:t>
      </w:r>
      <w:r w:rsidRPr="007B2159">
        <w:t>construction) and their trailers</w:t>
      </w:r>
    </w:p>
    <w:p w14:paraId="47F973F7" w14:textId="77777777" w:rsidR="009A7A36" w:rsidRPr="007B2159" w:rsidRDefault="009A7A36" w:rsidP="009A7A36">
      <w:pPr>
        <w:pStyle w:val="SingleTxtG"/>
        <w:ind w:left="2268" w:hanging="1134"/>
        <w:rPr>
          <w:iCs/>
          <w:kern w:val="2"/>
          <w:lang w:eastAsia="ja-JP"/>
        </w:rPr>
      </w:pPr>
      <w:r w:rsidRPr="007B2159">
        <w:rPr>
          <w:iCs/>
          <w:kern w:val="2"/>
          <w:lang w:eastAsia="ja-JP"/>
        </w:rPr>
        <w:t>1.</w:t>
      </w:r>
      <w:r w:rsidRPr="007B2159">
        <w:rPr>
          <w:iCs/>
          <w:kern w:val="2"/>
          <w:lang w:eastAsia="ja-JP"/>
        </w:rPr>
        <w:tab/>
        <w:t>It is recommended to the Governments to require on slow</w:t>
      </w:r>
      <w:r w:rsidRPr="007B2159">
        <w:rPr>
          <w:iCs/>
          <w:kern w:val="2"/>
          <w:lang w:eastAsia="ja-JP"/>
        </w:rPr>
        <w:noBreakHyphen/>
        <w:t>moving vehicles which, by construction, cannot travel faster than 30 km/h, "Rear marking plates for slow</w:t>
      </w:r>
      <w:r w:rsidRPr="007B2159">
        <w:rPr>
          <w:iCs/>
          <w:kern w:val="2"/>
          <w:lang w:eastAsia="ja-JP"/>
        </w:rPr>
        <w:noBreakHyphen/>
        <w:t>moving vehicles and their trailers" conforming to this Regulation and the specific requirements relating to its scope in accordance with the guidelines given in this annex.</w:t>
      </w:r>
    </w:p>
    <w:p w14:paraId="47E29DE7" w14:textId="77777777" w:rsidR="009A7A36" w:rsidRPr="007B2159" w:rsidRDefault="009A7A36" w:rsidP="009A7A36">
      <w:pPr>
        <w:pStyle w:val="SingleTxtG"/>
        <w:ind w:left="2268" w:hanging="1134"/>
        <w:rPr>
          <w:iCs/>
          <w:kern w:val="2"/>
          <w:u w:val="single"/>
          <w:lang w:eastAsia="ja-JP"/>
        </w:rPr>
      </w:pPr>
      <w:r w:rsidRPr="007B2159">
        <w:rPr>
          <w:iCs/>
          <w:kern w:val="2"/>
          <w:lang w:eastAsia="ja-JP"/>
        </w:rPr>
        <w:t>2.</w:t>
      </w:r>
      <w:r w:rsidRPr="007B2159">
        <w:rPr>
          <w:iCs/>
          <w:kern w:val="2"/>
          <w:lang w:eastAsia="ja-JP"/>
        </w:rPr>
        <w:tab/>
        <w:t>Scope</w:t>
      </w:r>
    </w:p>
    <w:p w14:paraId="5BD07238" w14:textId="77777777" w:rsidR="009A7A36" w:rsidRPr="007B2159" w:rsidRDefault="009A7A36" w:rsidP="009A7A36">
      <w:pPr>
        <w:pStyle w:val="SingleTxtG"/>
        <w:ind w:left="2268"/>
        <w:rPr>
          <w:iCs/>
          <w:kern w:val="2"/>
          <w:lang w:eastAsia="ja-JP"/>
        </w:rPr>
      </w:pPr>
      <w:r w:rsidRPr="007B2159">
        <w:rPr>
          <w:iCs/>
          <w:kern w:val="2"/>
          <w:lang w:eastAsia="ja-JP"/>
        </w:rPr>
        <w:t>The main purpose of these guidelines is to establish requirements for installation, arrangement, position and geometric visibility of rear marking plates on slow</w:t>
      </w:r>
      <w:r w:rsidRPr="007B2159">
        <w:rPr>
          <w:iCs/>
          <w:kern w:val="2"/>
          <w:lang w:eastAsia="ja-JP"/>
        </w:rPr>
        <w:noBreakHyphen/>
        <w:t>moving vehicles and their trailers which, by construction, cannot travel faster than 30 km/h.  It increases the visibility and permits an easy identification of these vehicles.</w:t>
      </w:r>
    </w:p>
    <w:p w14:paraId="66BABD3C" w14:textId="77777777" w:rsidR="009A7A36" w:rsidRPr="007B2159" w:rsidRDefault="009A7A36" w:rsidP="009A7A36">
      <w:pPr>
        <w:pStyle w:val="SingleTxtG"/>
        <w:ind w:left="2268" w:right="1133" w:hanging="1134"/>
        <w:rPr>
          <w:iCs/>
          <w:kern w:val="2"/>
          <w:lang w:eastAsia="ja-JP"/>
        </w:rPr>
      </w:pPr>
      <w:r w:rsidRPr="007B2159">
        <w:rPr>
          <w:iCs/>
          <w:kern w:val="2"/>
          <w:lang w:eastAsia="ja-JP"/>
        </w:rPr>
        <w:t>3.</w:t>
      </w:r>
      <w:r w:rsidRPr="007B2159">
        <w:rPr>
          <w:iCs/>
          <w:kern w:val="2"/>
          <w:lang w:eastAsia="ja-JP"/>
        </w:rPr>
        <w:tab/>
        <w:t>Number</w:t>
      </w:r>
    </w:p>
    <w:p w14:paraId="24FAA068" w14:textId="77777777" w:rsidR="009A7A36" w:rsidRPr="007B2159" w:rsidRDefault="009A7A36" w:rsidP="009A7A36">
      <w:pPr>
        <w:pStyle w:val="SingleTxtG"/>
        <w:ind w:left="2268"/>
        <w:rPr>
          <w:iCs/>
          <w:kern w:val="2"/>
          <w:lang w:eastAsia="ja-JP"/>
        </w:rPr>
      </w:pPr>
      <w:r w:rsidRPr="007B2159">
        <w:rPr>
          <w:iCs/>
          <w:kern w:val="2"/>
          <w:lang w:eastAsia="ja-JP"/>
        </w:rPr>
        <w:t>At least one.</w:t>
      </w:r>
    </w:p>
    <w:p w14:paraId="3DE8880E" w14:textId="77777777" w:rsidR="009A7A36" w:rsidRPr="007B2159" w:rsidRDefault="009A7A36" w:rsidP="009A7A36">
      <w:pPr>
        <w:pStyle w:val="SingleTxtG"/>
        <w:ind w:left="2268" w:right="1133" w:hanging="1134"/>
        <w:rPr>
          <w:iCs/>
          <w:kern w:val="2"/>
          <w:lang w:eastAsia="ja-JP"/>
        </w:rPr>
      </w:pPr>
      <w:r w:rsidRPr="007B2159">
        <w:rPr>
          <w:iCs/>
          <w:kern w:val="2"/>
          <w:lang w:eastAsia="ja-JP"/>
        </w:rPr>
        <w:t>4.</w:t>
      </w:r>
      <w:r w:rsidRPr="007B2159">
        <w:rPr>
          <w:iCs/>
          <w:kern w:val="2"/>
          <w:lang w:eastAsia="ja-JP"/>
        </w:rPr>
        <w:tab/>
        <w:t>Arrangement</w:t>
      </w:r>
    </w:p>
    <w:p w14:paraId="1CB8457F" w14:textId="77777777" w:rsidR="009A7A36" w:rsidRPr="007B2159" w:rsidRDefault="009A7A36" w:rsidP="009A7A36">
      <w:pPr>
        <w:pStyle w:val="SingleTxtG"/>
        <w:ind w:left="2268" w:right="1133"/>
        <w:rPr>
          <w:iCs/>
          <w:kern w:val="2"/>
          <w:lang w:eastAsia="ja-JP"/>
        </w:rPr>
      </w:pPr>
      <w:r w:rsidRPr="007B2159">
        <w:rPr>
          <w:iCs/>
          <w:kern w:val="2"/>
          <w:lang w:eastAsia="ja-JP"/>
        </w:rPr>
        <w:t>The rear marking plate(s) shall be type approved and meet the requirements of this Regulation.</w:t>
      </w:r>
    </w:p>
    <w:p w14:paraId="644EECC1" w14:textId="77777777" w:rsidR="009A7A36" w:rsidRPr="007B2159" w:rsidRDefault="009A7A36" w:rsidP="009A7A36">
      <w:pPr>
        <w:pStyle w:val="SingleTxtG"/>
        <w:ind w:left="2268" w:right="1133"/>
        <w:rPr>
          <w:iCs/>
          <w:kern w:val="2"/>
          <w:lang w:eastAsia="ja-JP"/>
        </w:rPr>
      </w:pPr>
      <w:r w:rsidRPr="007B2159">
        <w:rPr>
          <w:iCs/>
          <w:kern w:val="2"/>
          <w:lang w:eastAsia="ja-JP"/>
        </w:rPr>
        <w:t>The apex of a rear marking plate shall be directed upwards.</w:t>
      </w:r>
    </w:p>
    <w:p w14:paraId="42DD9D3A" w14:textId="77777777" w:rsidR="009A7A36" w:rsidRPr="007B2159" w:rsidRDefault="009A7A36" w:rsidP="009A7A36">
      <w:pPr>
        <w:pStyle w:val="SingleTxtG"/>
        <w:ind w:left="2268"/>
        <w:rPr>
          <w:iCs/>
          <w:kern w:val="2"/>
          <w:lang w:eastAsia="ja-JP"/>
        </w:rPr>
      </w:pPr>
      <w:r w:rsidRPr="007B2159">
        <w:rPr>
          <w:iCs/>
          <w:kern w:val="2"/>
          <w:lang w:eastAsia="ja-JP"/>
        </w:rPr>
        <w:t>Every part of a rear marking plate shall lie within 5</w:t>
      </w:r>
      <w:r w:rsidRPr="007B2159">
        <w:rPr>
          <w:iCs/>
          <w:kern w:val="2"/>
          <w:lang w:eastAsia="ja-JP"/>
        </w:rPr>
        <w:sym w:font="Symbol" w:char="F0B0"/>
      </w:r>
      <w:r w:rsidRPr="007B2159">
        <w:rPr>
          <w:iCs/>
          <w:kern w:val="2"/>
          <w:lang w:eastAsia="ja-JP"/>
        </w:rPr>
        <w:t xml:space="preserve"> of a transverse vertical plane at right angles to the longitudinal axis of the vehicle and shall face to the rear.</w:t>
      </w:r>
    </w:p>
    <w:p w14:paraId="4AE5903D" w14:textId="77777777" w:rsidR="009A7A36" w:rsidRPr="007B2159" w:rsidRDefault="009A7A36" w:rsidP="009A7A36">
      <w:pPr>
        <w:pStyle w:val="SingleTxtG"/>
        <w:ind w:left="2268" w:right="1133" w:hanging="1134"/>
        <w:rPr>
          <w:iCs/>
          <w:kern w:val="2"/>
          <w:lang w:eastAsia="ja-JP"/>
        </w:rPr>
      </w:pPr>
      <w:r w:rsidRPr="007B2159">
        <w:rPr>
          <w:iCs/>
          <w:kern w:val="2"/>
          <w:lang w:eastAsia="ja-JP"/>
        </w:rPr>
        <w:t>5.</w:t>
      </w:r>
      <w:r w:rsidRPr="007B2159">
        <w:rPr>
          <w:iCs/>
          <w:kern w:val="2"/>
          <w:lang w:eastAsia="ja-JP"/>
        </w:rPr>
        <w:tab/>
        <w:t>Position</w:t>
      </w:r>
    </w:p>
    <w:p w14:paraId="63DB49A7" w14:textId="77777777" w:rsidR="009A7A36" w:rsidRPr="007B2159" w:rsidRDefault="009A7A36" w:rsidP="009A7A36">
      <w:pPr>
        <w:pStyle w:val="SingleTxtG"/>
        <w:ind w:left="3544" w:right="1133" w:hanging="1276"/>
        <w:rPr>
          <w:iCs/>
          <w:kern w:val="2"/>
          <w:lang w:eastAsia="ja-JP"/>
        </w:rPr>
      </w:pPr>
      <w:r w:rsidRPr="007B2159">
        <w:rPr>
          <w:iCs/>
          <w:kern w:val="2"/>
          <w:lang w:eastAsia="ja-JP"/>
        </w:rPr>
        <w:t>In width:</w:t>
      </w:r>
      <w:r w:rsidRPr="007B2159">
        <w:rPr>
          <w:iCs/>
          <w:kern w:val="2"/>
          <w:lang w:eastAsia="ja-JP"/>
        </w:rPr>
        <w:tab/>
        <w:t>If there is only one rear marking plate, it must be on the opposite side of the median longitudinal plane of the vehicle to the direction of traffic prescribed in the country of registration.</w:t>
      </w:r>
    </w:p>
    <w:p w14:paraId="6EA56F2C" w14:textId="77777777" w:rsidR="009A7A36" w:rsidRPr="007B2159" w:rsidRDefault="009A7A36" w:rsidP="009A7A36">
      <w:pPr>
        <w:pStyle w:val="SingleTxtG"/>
        <w:ind w:left="3544" w:right="1133" w:hanging="1276"/>
        <w:rPr>
          <w:iCs/>
          <w:kern w:val="2"/>
          <w:lang w:eastAsia="ja-JP"/>
        </w:rPr>
      </w:pPr>
      <w:r w:rsidRPr="007B2159">
        <w:rPr>
          <w:iCs/>
          <w:kern w:val="2"/>
          <w:lang w:eastAsia="ja-JP"/>
        </w:rPr>
        <w:t>In height:</w:t>
      </w:r>
      <w:r w:rsidRPr="007B2159">
        <w:rPr>
          <w:iCs/>
          <w:kern w:val="2"/>
          <w:lang w:eastAsia="ja-JP"/>
        </w:rPr>
        <w:tab/>
        <w:t>Above the ground, not less than 250 mm (lower edge), not more than 1,500 mm (upper edge).</w:t>
      </w:r>
    </w:p>
    <w:p w14:paraId="5BA6CD37" w14:textId="77777777" w:rsidR="009A7A36" w:rsidRPr="007B2159" w:rsidRDefault="009A7A36" w:rsidP="009A7A36">
      <w:pPr>
        <w:pStyle w:val="SingleTxtG"/>
        <w:ind w:left="3544" w:hanging="1276"/>
        <w:rPr>
          <w:iCs/>
          <w:kern w:val="2"/>
          <w:lang w:eastAsia="ja-JP"/>
        </w:rPr>
      </w:pPr>
      <w:r w:rsidRPr="007B2159">
        <w:rPr>
          <w:iCs/>
          <w:kern w:val="2"/>
          <w:lang w:eastAsia="ja-JP"/>
        </w:rPr>
        <w:t>In length:</w:t>
      </w:r>
      <w:r w:rsidRPr="007B2159">
        <w:rPr>
          <w:iCs/>
          <w:kern w:val="2"/>
          <w:lang w:eastAsia="ja-JP"/>
        </w:rPr>
        <w:tab/>
        <w:t>At the rear of the vehicle.</w:t>
      </w:r>
    </w:p>
    <w:p w14:paraId="291B95EB" w14:textId="77777777" w:rsidR="009A7A36" w:rsidRPr="007B2159" w:rsidRDefault="009A7A36" w:rsidP="009A7A36">
      <w:pPr>
        <w:pStyle w:val="SingleTxtG"/>
        <w:ind w:left="2268" w:right="1133" w:hanging="1134"/>
        <w:rPr>
          <w:iCs/>
          <w:kern w:val="2"/>
          <w:lang w:eastAsia="ja-JP"/>
        </w:rPr>
      </w:pPr>
      <w:r w:rsidRPr="007B2159">
        <w:rPr>
          <w:iCs/>
          <w:kern w:val="2"/>
          <w:lang w:eastAsia="ja-JP"/>
        </w:rPr>
        <w:t>6.</w:t>
      </w:r>
      <w:r w:rsidRPr="007B2159">
        <w:rPr>
          <w:iCs/>
          <w:kern w:val="2"/>
          <w:lang w:eastAsia="ja-JP"/>
        </w:rPr>
        <w:tab/>
        <w:t>Geometric visibility</w:t>
      </w:r>
    </w:p>
    <w:p w14:paraId="2253112B" w14:textId="77777777" w:rsidR="009A7A36" w:rsidRPr="007B2159" w:rsidRDefault="009A7A36" w:rsidP="009A7A36">
      <w:pPr>
        <w:pStyle w:val="SingleTxtG"/>
        <w:ind w:left="3969" w:right="1133" w:hanging="1701"/>
        <w:rPr>
          <w:iCs/>
          <w:kern w:val="2"/>
          <w:lang w:eastAsia="ja-JP"/>
        </w:rPr>
      </w:pPr>
      <w:r w:rsidRPr="007B2159">
        <w:rPr>
          <w:iCs/>
          <w:kern w:val="2"/>
          <w:lang w:eastAsia="ja-JP"/>
        </w:rPr>
        <w:t>Horizontal angle:</w:t>
      </w:r>
      <w:r w:rsidRPr="007B2159">
        <w:rPr>
          <w:iCs/>
          <w:kern w:val="2"/>
          <w:lang w:eastAsia="ja-JP"/>
        </w:rPr>
        <w:tab/>
        <w:t>30</w:t>
      </w:r>
      <w:r w:rsidRPr="007B2159">
        <w:rPr>
          <w:iCs/>
          <w:kern w:val="2"/>
          <w:lang w:eastAsia="ja-JP"/>
        </w:rPr>
        <w:sym w:font="Symbol" w:char="F0B0"/>
      </w:r>
      <w:r w:rsidRPr="007B2159">
        <w:rPr>
          <w:iCs/>
          <w:kern w:val="2"/>
          <w:lang w:eastAsia="ja-JP"/>
        </w:rPr>
        <w:t xml:space="preserve"> inwards and outwards, covering by indispensable constructional parts of the vehicle up to 10 per cent of the rear marking plate surface is permitted;</w:t>
      </w:r>
    </w:p>
    <w:p w14:paraId="67C66C52" w14:textId="77777777" w:rsidR="009A7A36" w:rsidRPr="007B2159" w:rsidRDefault="009A7A36" w:rsidP="009A7A36">
      <w:pPr>
        <w:pStyle w:val="SingleTxtG"/>
        <w:ind w:left="3544" w:right="1133" w:hanging="1276"/>
        <w:rPr>
          <w:iCs/>
          <w:kern w:val="2"/>
          <w:lang w:eastAsia="ja-JP"/>
        </w:rPr>
      </w:pPr>
      <w:r w:rsidRPr="007B2159">
        <w:rPr>
          <w:iCs/>
          <w:kern w:val="2"/>
          <w:lang w:eastAsia="ja-JP"/>
        </w:rPr>
        <w:t>Vertical angle:</w:t>
      </w:r>
      <w:r w:rsidRPr="007B2159">
        <w:rPr>
          <w:iCs/>
          <w:kern w:val="2"/>
          <w:lang w:eastAsia="ja-JP"/>
        </w:rPr>
        <w:tab/>
      </w:r>
      <w:r w:rsidRPr="007B2159">
        <w:rPr>
          <w:iCs/>
          <w:kern w:val="2"/>
          <w:lang w:eastAsia="ja-JP"/>
        </w:rPr>
        <w:tab/>
        <w:t>15</w:t>
      </w:r>
      <w:r w:rsidRPr="007B2159">
        <w:rPr>
          <w:iCs/>
          <w:kern w:val="2"/>
          <w:lang w:eastAsia="ja-JP"/>
        </w:rPr>
        <w:sym w:font="Symbol" w:char="F0B0"/>
      </w:r>
      <w:r w:rsidRPr="007B2159">
        <w:rPr>
          <w:iCs/>
          <w:kern w:val="2"/>
          <w:lang w:eastAsia="ja-JP"/>
        </w:rPr>
        <w:t xml:space="preserve"> above and below the horizontal;</w:t>
      </w:r>
    </w:p>
    <w:p w14:paraId="42366D7D" w14:textId="77777777" w:rsidR="009A7A36" w:rsidRDefault="009A7A36" w:rsidP="009A7A36">
      <w:pPr>
        <w:pStyle w:val="SingleTxtG"/>
        <w:ind w:left="3544" w:right="1133" w:hanging="1276"/>
        <w:rPr>
          <w:iCs/>
          <w:kern w:val="2"/>
          <w:lang w:eastAsia="ja-JP"/>
        </w:rPr>
      </w:pPr>
      <w:r w:rsidRPr="007B2159">
        <w:rPr>
          <w:iCs/>
          <w:kern w:val="2"/>
          <w:lang w:eastAsia="ja-JP"/>
        </w:rPr>
        <w:t>Orientation:</w:t>
      </w:r>
      <w:r w:rsidRPr="007B2159">
        <w:rPr>
          <w:iCs/>
          <w:kern w:val="2"/>
          <w:lang w:eastAsia="ja-JP"/>
        </w:rPr>
        <w:tab/>
      </w:r>
      <w:r w:rsidRPr="007B2159">
        <w:rPr>
          <w:iCs/>
          <w:kern w:val="2"/>
          <w:lang w:eastAsia="ja-JP"/>
        </w:rPr>
        <w:tab/>
        <w:t>rearwards.</w:t>
      </w:r>
      <w:r>
        <w:rPr>
          <w:iCs/>
          <w:kern w:val="2"/>
          <w:lang w:eastAsia="ja-JP"/>
        </w:rPr>
        <w:t>"</w:t>
      </w:r>
    </w:p>
    <w:p w14:paraId="3D133D3C" w14:textId="77777777" w:rsidR="009A7A36" w:rsidRPr="007F15D7" w:rsidRDefault="009A7A36" w:rsidP="009A7A36">
      <w:pPr>
        <w:spacing w:before="240"/>
        <w:jc w:val="center"/>
        <w:rPr>
          <w:u w:val="single"/>
          <w:lang w:val="en-US"/>
        </w:rPr>
      </w:pPr>
      <w:bookmarkStart w:id="19" w:name="_Hlk78477120"/>
      <w:r>
        <w:rPr>
          <w:u w:val="single"/>
          <w:lang w:val="en-US"/>
        </w:rPr>
        <w:tab/>
      </w:r>
      <w:r>
        <w:rPr>
          <w:u w:val="single"/>
          <w:lang w:val="en-US"/>
        </w:rPr>
        <w:tab/>
      </w:r>
      <w:r>
        <w:rPr>
          <w:u w:val="single"/>
          <w:lang w:val="en-US"/>
        </w:rPr>
        <w:tab/>
      </w:r>
    </w:p>
    <w:p w14:paraId="2621050F" w14:textId="77777777" w:rsidR="009A7A36" w:rsidRPr="00B44E83" w:rsidRDefault="009A7A36" w:rsidP="009A7A36">
      <w:pPr>
        <w:suppressAutoHyphens w:val="0"/>
        <w:spacing w:line="240" w:lineRule="auto"/>
      </w:pPr>
    </w:p>
    <w:bookmarkEnd w:id="19"/>
    <w:p w14:paraId="5BCBD741" w14:textId="77777777" w:rsidR="009A7A36" w:rsidRPr="00CD24D9" w:rsidRDefault="009A7A36" w:rsidP="009A7A36">
      <w:pPr>
        <w:suppressAutoHyphens w:val="0"/>
        <w:spacing w:line="240" w:lineRule="auto"/>
        <w:rPr>
          <w:bCs/>
        </w:rPr>
      </w:pPr>
    </w:p>
    <w:p w14:paraId="360DCB68" w14:textId="77777777" w:rsidR="009A7A36" w:rsidRPr="007B2159" w:rsidRDefault="009A7A36" w:rsidP="009A7A36">
      <w:pPr>
        <w:pStyle w:val="SingleTxtG"/>
        <w:ind w:left="3544" w:right="1133" w:hanging="1276"/>
        <w:rPr>
          <w:rStyle w:val="Carpredefinitoparagrafo1"/>
          <w:bCs/>
        </w:rPr>
      </w:pPr>
    </w:p>
    <w:p w14:paraId="165111C4" w14:textId="1A6A4354" w:rsidR="0092455C" w:rsidRPr="000A305B" w:rsidRDefault="0092455C">
      <w:pPr>
        <w:suppressAutoHyphens w:val="0"/>
        <w:spacing w:line="240" w:lineRule="auto"/>
        <w:rPr>
          <w:b/>
          <w:sz w:val="24"/>
        </w:rPr>
      </w:pPr>
    </w:p>
    <w:sectPr w:rsidR="0092455C" w:rsidRPr="000A305B" w:rsidSect="008A5A97">
      <w:headerReference w:type="even" r:id="rId66"/>
      <w:headerReference w:type="default" r:id="rId67"/>
      <w:footerReference w:type="even" r:id="rId68"/>
      <w:footerReference w:type="default" r:id="rId69"/>
      <w:headerReference w:type="first" r:id="rId70"/>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9C2C7" w14:textId="77777777" w:rsidR="00AC6DE8" w:rsidRDefault="00AC6DE8"/>
  </w:endnote>
  <w:endnote w:type="continuationSeparator" w:id="0">
    <w:p w14:paraId="2CD91226" w14:textId="77777777" w:rsidR="00AC6DE8" w:rsidRDefault="00AC6DE8"/>
  </w:endnote>
  <w:endnote w:type="continuationNotice" w:id="1">
    <w:p w14:paraId="1671414F" w14:textId="77777777" w:rsidR="00AC6DE8" w:rsidRDefault="00AC6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etter Gothic">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A9E3" w14:textId="77777777" w:rsidR="009A7A36" w:rsidRPr="0065011A" w:rsidRDefault="009A7A36">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Pr="0065011A">
      <w:rPr>
        <w:b/>
        <w:noProof/>
        <w:sz w:val="18"/>
        <w:szCs w:val="18"/>
      </w:rPr>
      <w:t>2</w:t>
    </w:r>
    <w:r w:rsidRPr="0065011A">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77777777" w:rsidR="008935CB" w:rsidRPr="008935CB" w:rsidRDefault="00693D54" w:rsidP="008935CB">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92455C">
      <w:rPr>
        <w:b/>
        <w:noProof/>
        <w:sz w:val="18"/>
      </w:rPr>
      <w:t>2</w:t>
    </w:r>
    <w:r w:rsidRPr="009A2D3C">
      <w:rPr>
        <w:b/>
        <w:noProof/>
        <w:sz w:val="18"/>
      </w:rPr>
      <w:fldChar w:fldCharType="end"/>
    </w:r>
  </w:p>
  <w:p w14:paraId="243F1636" w14:textId="77777777" w:rsidR="00140C72" w:rsidRDefault="00140C72"/>
  <w:p w14:paraId="4F3B0462" w14:textId="77777777" w:rsidR="00140C72" w:rsidRDefault="00140C72"/>
  <w:p w14:paraId="3EF67902" w14:textId="77777777" w:rsidR="00140C72" w:rsidRDefault="00140C72"/>
  <w:p w14:paraId="5C778524" w14:textId="77777777" w:rsidR="00140C72" w:rsidRDefault="00140C7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77777777" w:rsidR="0009346C" w:rsidRDefault="00693D54" w:rsidP="0009346C">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92455C">
      <w:rPr>
        <w:b/>
        <w:noProof/>
        <w:sz w:val="18"/>
      </w:rPr>
      <w:t>3</w:t>
    </w:r>
    <w:r w:rsidRPr="009A2D3C">
      <w:rPr>
        <w:b/>
        <w:noProof/>
        <w:sz w:val="18"/>
      </w:rPr>
      <w:fldChar w:fldCharType="end"/>
    </w:r>
  </w:p>
  <w:p w14:paraId="01AC37D6" w14:textId="77777777" w:rsidR="00140C72" w:rsidRDefault="00140C72"/>
  <w:p w14:paraId="1CBD49FD" w14:textId="77777777" w:rsidR="00140C72" w:rsidRDefault="00140C72"/>
  <w:p w14:paraId="6B156802" w14:textId="77777777" w:rsidR="00140C72" w:rsidRDefault="00140C72"/>
  <w:p w14:paraId="7C8D98ED" w14:textId="77777777" w:rsidR="00140C72" w:rsidRDefault="00140C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B9F9" w14:textId="77777777" w:rsidR="009A7A36" w:rsidRPr="0065011A" w:rsidRDefault="009A7A36" w:rsidP="00AE5210">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Pr="0065011A">
      <w:rPr>
        <w:b/>
        <w:noProof/>
        <w:sz w:val="18"/>
        <w:szCs w:val="18"/>
      </w:rPr>
      <w:t>3</w:t>
    </w:r>
    <w:r w:rsidRPr="0065011A">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33EA" w14:textId="77777777" w:rsidR="009A7A36" w:rsidRDefault="009A7A36" w:rsidP="00FF377B">
    <w:pPr>
      <w:pStyle w:val="Footer"/>
      <w:jc w:val="right"/>
      <w:rPr>
        <w:b/>
        <w:sz w:val="18"/>
        <w:szCs w:val="18"/>
      </w:rPr>
    </w:pPr>
    <w:r w:rsidRPr="00FF377B">
      <w:rPr>
        <w:b/>
        <w:noProof/>
        <w:sz w:val="18"/>
        <w:szCs w:val="18"/>
        <w:lang w:val="en-US"/>
      </w:rPr>
      <w:drawing>
        <wp:anchor distT="0" distB="0" distL="114300" distR="114300" simplePos="0" relativeHeight="251659264" behindDoc="0" locked="1" layoutInCell="1" allowOverlap="1" wp14:anchorId="27BAF544" wp14:editId="4A5FF716">
          <wp:simplePos x="0" y="0"/>
          <wp:positionH relativeFrom="column">
            <wp:posOffset>4558030</wp:posOffset>
          </wp:positionH>
          <wp:positionV relativeFrom="page">
            <wp:posOffset>10128250</wp:posOffset>
          </wp:positionV>
          <wp:extent cx="932400" cy="230400"/>
          <wp:effectExtent l="0" t="0" r="1270" b="0"/>
          <wp:wrapNone/>
          <wp:docPr id="28" name="Picture 28"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D0F2" w14:textId="77777777" w:rsidR="009A7A36" w:rsidRPr="0065011A" w:rsidRDefault="009A7A36" w:rsidP="002D32E3">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B492" w14:textId="77777777" w:rsidR="009A7A36" w:rsidRPr="0065011A" w:rsidRDefault="009A7A36" w:rsidP="001F16DB">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A85E" w14:textId="77777777" w:rsidR="009A7A36" w:rsidRPr="0065011A" w:rsidRDefault="009A7A36" w:rsidP="001F16DB">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02C5" w14:textId="77777777" w:rsidR="009A7A36" w:rsidRPr="0065011A" w:rsidRDefault="009A7A36" w:rsidP="001F16DB">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75B2" w14:textId="77777777" w:rsidR="009A7A36" w:rsidRPr="0065011A" w:rsidRDefault="009A7A36" w:rsidP="003B0D37">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70E5" w14:textId="77777777" w:rsidR="009A7A36" w:rsidRPr="0065011A" w:rsidRDefault="009A7A36" w:rsidP="00972DC6">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E05EC" w14:textId="77777777" w:rsidR="00AC6DE8" w:rsidRPr="000B175B" w:rsidRDefault="00AC6DE8" w:rsidP="000B175B">
      <w:pPr>
        <w:tabs>
          <w:tab w:val="right" w:pos="2155"/>
        </w:tabs>
        <w:spacing w:after="80"/>
        <w:ind w:left="680"/>
        <w:rPr>
          <w:u w:val="single"/>
        </w:rPr>
      </w:pPr>
      <w:r>
        <w:rPr>
          <w:u w:val="single"/>
        </w:rPr>
        <w:tab/>
      </w:r>
    </w:p>
  </w:footnote>
  <w:footnote w:type="continuationSeparator" w:id="0">
    <w:p w14:paraId="5248EFA1" w14:textId="77777777" w:rsidR="00AC6DE8" w:rsidRPr="00FC68B7" w:rsidRDefault="00AC6DE8" w:rsidP="00FC68B7">
      <w:pPr>
        <w:tabs>
          <w:tab w:val="left" w:pos="2155"/>
        </w:tabs>
        <w:spacing w:after="80"/>
        <w:ind w:left="680"/>
        <w:rPr>
          <w:u w:val="single"/>
        </w:rPr>
      </w:pPr>
      <w:r>
        <w:rPr>
          <w:u w:val="single"/>
        </w:rPr>
        <w:tab/>
      </w:r>
    </w:p>
  </w:footnote>
  <w:footnote w:type="continuationNotice" w:id="1">
    <w:p w14:paraId="3D26757A" w14:textId="77777777" w:rsidR="00AC6DE8" w:rsidRDefault="00AC6DE8"/>
  </w:footnote>
  <w:footnote w:id="2">
    <w:p w14:paraId="34653613" w14:textId="77777777" w:rsidR="00E51CD7" w:rsidRPr="00C72741" w:rsidRDefault="00E51CD7" w:rsidP="004C35AE">
      <w:pPr>
        <w:pStyle w:val="FootnoteText"/>
        <w:rPr>
          <w:lang w:val="en-US"/>
        </w:rPr>
      </w:pPr>
      <w:r w:rsidRPr="00C72741">
        <w:tab/>
      </w:r>
      <w:r w:rsidRPr="00C72741">
        <w:rPr>
          <w:rStyle w:val="FootnoteReference"/>
          <w:sz w:val="20"/>
          <w:lang w:val="en-US"/>
        </w:rPr>
        <w:t>*</w:t>
      </w:r>
      <w:r w:rsidRPr="00C72741">
        <w:rPr>
          <w:sz w:val="20"/>
          <w:lang w:val="en-US"/>
        </w:rPr>
        <w:tab/>
      </w:r>
      <w:r w:rsidRPr="00C72741">
        <w:rPr>
          <w:lang w:val="en-US"/>
        </w:rPr>
        <w:t>Former titles of the Agreement:</w:t>
      </w:r>
    </w:p>
    <w:p w14:paraId="29D839E4" w14:textId="77777777" w:rsidR="00E51CD7" w:rsidRPr="00C72741" w:rsidRDefault="00E51CD7" w:rsidP="004C35AE">
      <w:pPr>
        <w:pStyle w:val="FootnoteText"/>
        <w:rPr>
          <w:sz w:val="20"/>
          <w:lang w:val="en-US"/>
        </w:rPr>
      </w:pPr>
      <w:r w:rsidRPr="00C72741">
        <w:rPr>
          <w:lang w:val="en-US"/>
        </w:rPr>
        <w:tab/>
      </w:r>
      <w:r w:rsidRPr="00C72741">
        <w:rPr>
          <w:lang w:val="en-US"/>
        </w:rPr>
        <w:tab/>
      </w:r>
      <w:r w:rsidRPr="00C72741">
        <w:rPr>
          <w:spacing w:val="-4"/>
          <w:lang w:val="en-US"/>
        </w:rPr>
        <w:t>Agreement concerning the Adoption of Uniform Conditions of Approval and Reciprocal Recognition of Approval for Motor Vehicle Equipment and Parts, done at Geneva on 20 March 1958 (original version);</w:t>
      </w:r>
    </w:p>
    <w:p w14:paraId="6731A223" w14:textId="77777777" w:rsidR="00E51CD7" w:rsidRPr="00C72741" w:rsidRDefault="00E51CD7" w:rsidP="004C35AE">
      <w:pPr>
        <w:pStyle w:val="FootnoteText"/>
        <w:rPr>
          <w:lang w:val="en-US"/>
        </w:rPr>
      </w:pPr>
      <w:r w:rsidRPr="00C72741">
        <w:rPr>
          <w:lang w:val="en-US"/>
        </w:rPr>
        <w:tab/>
      </w:r>
      <w:r w:rsidRPr="00C72741">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78B9F2D2" w14:textId="77777777" w:rsidR="009A7A36" w:rsidRDefault="009A7A36" w:rsidP="009A7A36">
      <w:pPr>
        <w:pStyle w:val="FootnoteText"/>
      </w:pPr>
      <w:r>
        <w:tab/>
      </w:r>
      <w:r>
        <w:rPr>
          <w:rStyle w:val="FootnoteReference"/>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4">
    <w:p w14:paraId="10A55C6D" w14:textId="77777777" w:rsidR="009A7A36" w:rsidRDefault="009A7A36" w:rsidP="009A7A36">
      <w:pPr>
        <w:pStyle w:val="FootnoteText"/>
        <w:widowControl w:val="0"/>
        <w:tabs>
          <w:tab w:val="clear" w:pos="1021"/>
          <w:tab w:val="right" w:pos="1020"/>
        </w:tabs>
      </w:pPr>
      <w:r>
        <w:tab/>
      </w:r>
      <w:r>
        <w:rPr>
          <w:rStyle w:val="FootnoteReference"/>
        </w:rPr>
        <w:footnoteRef/>
      </w:r>
      <w:r>
        <w:tab/>
        <w:t>Distinguishing number of the country which has granted/extended/refused/withdrawn approval (see approval provisions in the Regulation).</w:t>
      </w:r>
    </w:p>
  </w:footnote>
  <w:footnote w:id="5">
    <w:p w14:paraId="32D77812" w14:textId="77777777" w:rsidR="009A7A36" w:rsidRDefault="009A7A36" w:rsidP="009A7A36">
      <w:pPr>
        <w:pStyle w:val="FootnoteText"/>
        <w:widowControl w:val="0"/>
      </w:pPr>
      <w:r>
        <w:tab/>
      </w:r>
      <w:r>
        <w:rPr>
          <w:rStyle w:val="FootnoteReference"/>
        </w:rPr>
        <w:footnoteRef/>
      </w:r>
      <w:r>
        <w:tab/>
        <w:t>Strike out what does not apply.</w:t>
      </w:r>
    </w:p>
  </w:footnote>
  <w:footnote w:id="6">
    <w:p w14:paraId="0F262668" w14:textId="77777777" w:rsidR="009A7A36" w:rsidRDefault="009A7A36" w:rsidP="009A7A36">
      <w:pPr>
        <w:pStyle w:val="FootnoteText"/>
        <w:rPr>
          <w:lang w:val="en-US"/>
        </w:rPr>
      </w:pPr>
      <w:r w:rsidRPr="00CA54B6">
        <w:rPr>
          <w:rStyle w:val="FootnoteReference"/>
          <w:lang w:val="en-US"/>
        </w:rPr>
        <w:tab/>
      </w:r>
      <w:r w:rsidRPr="00CA54B6">
        <w:rPr>
          <w:rStyle w:val="FootnoteReference"/>
          <w:sz w:val="20"/>
          <w:lang w:val="en-US"/>
        </w:rPr>
        <w:t>*</w:t>
      </w:r>
      <w:r w:rsidRPr="00CA54B6">
        <w:rPr>
          <w:rStyle w:val="FootnoteReference"/>
          <w:sz w:val="20"/>
          <w:lang w:val="en-US"/>
        </w:rPr>
        <w:tab/>
      </w:r>
      <w:r>
        <w:t>American Society for Testing and Materials</w:t>
      </w:r>
    </w:p>
  </w:footnote>
  <w:footnote w:id="7">
    <w:p w14:paraId="459C0B6B" w14:textId="77777777" w:rsidR="009A7A36" w:rsidRDefault="009A7A36" w:rsidP="009A7A36">
      <w:pPr>
        <w:pStyle w:val="FootnoteText"/>
      </w:pPr>
      <w:r w:rsidRPr="00CA54B6">
        <w:rPr>
          <w:rStyle w:val="FootnoteReference"/>
          <w:lang w:val="en-US"/>
        </w:rPr>
        <w:tab/>
      </w:r>
      <w:r w:rsidRPr="00513F6C">
        <w:rPr>
          <w:rStyle w:val="FootnoteReference"/>
          <w:lang w:val="en-US"/>
        </w:rPr>
        <w:t>**</w:t>
      </w:r>
      <w:r w:rsidRPr="00513F6C">
        <w:rPr>
          <w:rStyle w:val="FootnoteReference"/>
          <w:lang w:val="en-US"/>
        </w:rPr>
        <w:tab/>
      </w:r>
      <w:r w:rsidRPr="00513F6C">
        <w:t>FEPA: Federation of European Producers of Abrasives,</w:t>
      </w:r>
      <w:r w:rsidRPr="00513F6C">
        <w:rPr>
          <w:szCs w:val="18"/>
        </w:rPr>
        <w:t xml:space="preserve"> </w:t>
      </w:r>
      <w:hyperlink r:id="rId1" w:history="1">
        <w:r w:rsidRPr="00513F6C">
          <w:rPr>
            <w:rStyle w:val="Hyperlink"/>
            <w:bCs/>
            <w:i/>
            <w:szCs w:val="18"/>
            <w:lang w:val="en-US"/>
          </w:rPr>
          <w:t>https://fepa-abrasives.org</w:t>
        </w:r>
      </w:hyperlink>
      <w:r w:rsidRPr="00513F6C">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E516" w14:textId="782A2D44" w:rsidR="009A7A36" w:rsidRPr="00446ADA" w:rsidRDefault="009A7A36" w:rsidP="00446ADA">
    <w:pPr>
      <w:pStyle w:val="Header"/>
      <w:pBdr>
        <w:bottom w:val="single" w:sz="4" w:space="1" w:color="auto"/>
      </w:pBdr>
      <w:tabs>
        <w:tab w:val="center" w:pos="4536"/>
        <w:tab w:val="right" w:pos="9072"/>
      </w:tabs>
      <w:rPr>
        <w:szCs w:val="18"/>
      </w:rPr>
    </w:pPr>
    <w:r w:rsidRPr="00446ADA">
      <w:rPr>
        <w:szCs w:val="18"/>
      </w:rPr>
      <w:t>E/ECE/TRANS/505/Rev.3/Add.149/Amend.</w:t>
    </w:r>
    <w:r w:rsidR="00963ACC">
      <w:rPr>
        <w:szCs w:val="18"/>
      </w:rPr>
      <w:t>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77590C07" w:rsidR="0092455C" w:rsidRDefault="0092455C" w:rsidP="00EE79CE">
    <w:pPr>
      <w:pStyle w:val="Header"/>
      <w:spacing w:after="240"/>
    </w:pPr>
    <w:r w:rsidRPr="00D623A7">
      <w:t>E/ECE/TRANS/505</w:t>
    </w:r>
    <w:r>
      <w:t>/Rev.</w:t>
    </w:r>
    <w:r w:rsidR="00EF08D2">
      <w:t>3</w:t>
    </w:r>
    <w:r>
      <w:t>/Add.14</w:t>
    </w:r>
    <w:r w:rsidR="006107CC">
      <w:t>9</w:t>
    </w:r>
    <w:r>
      <w:t>/Amend.</w:t>
    </w:r>
    <w:r w:rsidR="00566878">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4F2ECE72" w:rsidR="0009346C" w:rsidRDefault="0092455C" w:rsidP="0009346C">
    <w:pPr>
      <w:pStyle w:val="Header"/>
      <w:jc w:val="right"/>
    </w:pPr>
    <w:r w:rsidRPr="00D623A7">
      <w:t>E/ECE/TRANS/505</w:t>
    </w:r>
    <w:r>
      <w:t>/Rev.</w:t>
    </w:r>
    <w:r w:rsidR="00EF08D2">
      <w:t>3</w:t>
    </w:r>
    <w:r>
      <w:t>/Add.147/Amend.</w:t>
    </w:r>
    <w:r w:rsidR="00566878">
      <w:t>4</w:t>
    </w:r>
  </w:p>
  <w:p w14:paraId="0C7BD419" w14:textId="77777777" w:rsidR="00140C72" w:rsidRDefault="00140C72"/>
  <w:p w14:paraId="496D65C2" w14:textId="77777777" w:rsidR="00140C72" w:rsidRDefault="00140C72"/>
  <w:p w14:paraId="6BC67E00" w14:textId="77777777" w:rsidR="00140C72" w:rsidRDefault="00140C72"/>
  <w:p w14:paraId="21A680B9" w14:textId="77777777" w:rsidR="00140C72" w:rsidRDefault="00140C7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81BC" w14:textId="303A6EB0" w:rsidR="00972DC6" w:rsidRPr="00446ADA" w:rsidRDefault="00972DC6" w:rsidP="00972DC6">
    <w:pPr>
      <w:pStyle w:val="Header"/>
      <w:pBdr>
        <w:bottom w:val="single" w:sz="4" w:space="1" w:color="auto"/>
      </w:pBdr>
      <w:tabs>
        <w:tab w:val="center" w:pos="4536"/>
        <w:tab w:val="right" w:pos="9072"/>
      </w:tabs>
      <w:rPr>
        <w:szCs w:val="18"/>
      </w:rPr>
    </w:pPr>
    <w:r w:rsidRPr="00446ADA">
      <w:rPr>
        <w:szCs w:val="18"/>
      </w:rPr>
      <w:t>E/ECE/TRANS/505/Rev.3/Add.149/Amend.</w:t>
    </w:r>
    <w:r>
      <w:rPr>
        <w:szCs w:val="18"/>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BFDA" w14:textId="7199CBE4" w:rsidR="009A7A36" w:rsidRPr="00446ADA" w:rsidRDefault="009A7A36" w:rsidP="00446ADA">
    <w:pPr>
      <w:pStyle w:val="Header"/>
      <w:pBdr>
        <w:bottom w:val="single" w:sz="4" w:space="1" w:color="auto"/>
      </w:pBdr>
      <w:tabs>
        <w:tab w:val="center" w:pos="4536"/>
        <w:tab w:val="right" w:pos="9072"/>
      </w:tabs>
      <w:jc w:val="right"/>
    </w:pPr>
    <w:r w:rsidRPr="00446ADA">
      <w:t>E/ECE/TRANS/505/Rev.3/Add.149/Amend.</w:t>
    </w:r>
    <w:r w:rsidR="00963ACC">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B84A" w14:textId="77777777" w:rsidR="009A7A36" w:rsidRDefault="009A7A36" w:rsidP="001D04A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A3B4" w14:textId="0CDD1A1C"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BA5748">
      <w:rPr>
        <w:szCs w:val="18"/>
      </w:rP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E62A" w14:textId="0ED1056A"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7A1E87">
      <w:rPr>
        <w:szCs w:val="18"/>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E426" w14:textId="4E1C4EAC" w:rsidR="00450FB6" w:rsidRPr="00446ADA" w:rsidRDefault="00450FB6" w:rsidP="00450FB6">
    <w:pPr>
      <w:pStyle w:val="Header"/>
      <w:pBdr>
        <w:bottom w:val="single" w:sz="4" w:space="1" w:color="auto"/>
      </w:pBdr>
      <w:tabs>
        <w:tab w:val="center" w:pos="4536"/>
        <w:tab w:val="right" w:pos="9072"/>
      </w:tabs>
      <w:jc w:val="right"/>
      <w:rPr>
        <w:szCs w:val="18"/>
      </w:rPr>
    </w:pPr>
    <w:r w:rsidRPr="00446ADA">
      <w:rPr>
        <w:szCs w:val="18"/>
      </w:rPr>
      <w:t>E/ECE/TRANS/505/Rev.3/Add.149/Amend.</w:t>
    </w:r>
    <w:r w:rsidR="00972DC6">
      <w:rPr>
        <w:szCs w:val="18"/>
      </w:rPr>
      <w:t>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053F" w14:textId="5465C4F8"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233E10">
      <w:rPr>
        <w:szCs w:val="18"/>
      </w:rP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7625" w14:textId="0965E924"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233E10">
      <w:rPr>
        <w:szCs w:val="18"/>
      </w:rPr>
      <w:t>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8252" w14:textId="1353D906" w:rsidR="00450FB6" w:rsidRPr="00446ADA" w:rsidRDefault="00450FB6" w:rsidP="00450FB6">
    <w:pPr>
      <w:pStyle w:val="Header"/>
      <w:pBdr>
        <w:bottom w:val="single" w:sz="4" w:space="1" w:color="auto"/>
      </w:pBdr>
      <w:tabs>
        <w:tab w:val="center" w:pos="4536"/>
        <w:tab w:val="right" w:pos="9072"/>
      </w:tabs>
      <w:jc w:val="right"/>
      <w:rPr>
        <w:szCs w:val="18"/>
      </w:rPr>
    </w:pPr>
    <w:r w:rsidRPr="00446ADA">
      <w:rPr>
        <w:szCs w:val="18"/>
      </w:rPr>
      <w:t>E/ECE/TRANS/505/Rev.3/Add.149/Amend.</w:t>
    </w:r>
    <w:r w:rsidR="00233E10">
      <w:rPr>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7AE49A"/>
    <w:lvl w:ilvl="0">
      <w:start w:val="1"/>
      <w:numFmt w:val="decimal"/>
      <w:pStyle w:val="Heading9"/>
      <w:lvlText w:val="%1."/>
      <w:lvlJc w:val="left"/>
      <w:pPr>
        <w:tabs>
          <w:tab w:val="num" w:pos="643"/>
        </w:tabs>
        <w:ind w:left="643" w:hanging="36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5AFD6A64"/>
    <w:multiLevelType w:val="multilevel"/>
    <w:tmpl w:val="E3D4F0C4"/>
    <w:styleLink w:val="1ai2"/>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739523992">
    <w:abstractNumId w:val="1"/>
  </w:num>
  <w:num w:numId="2" w16cid:durableId="712343274">
    <w:abstractNumId w:val="9"/>
  </w:num>
  <w:num w:numId="3" w16cid:durableId="1421442676">
    <w:abstractNumId w:val="5"/>
  </w:num>
  <w:num w:numId="4" w16cid:durableId="480386828">
    <w:abstractNumId w:val="0"/>
  </w:num>
  <w:num w:numId="5" w16cid:durableId="74016336">
    <w:abstractNumId w:val="3"/>
  </w:num>
  <w:num w:numId="6" w16cid:durableId="381563783">
    <w:abstractNumId w:val="6"/>
  </w:num>
  <w:num w:numId="7" w16cid:durableId="790511771">
    <w:abstractNumId w:val="8"/>
  </w:num>
  <w:num w:numId="8" w16cid:durableId="1060131347">
    <w:abstractNumId w:val="2"/>
  </w:num>
  <w:num w:numId="9" w16cid:durableId="2076465394">
    <w:abstractNumId w:val="7"/>
  </w:num>
  <w:num w:numId="10" w16cid:durableId="11879077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E23"/>
    <w:rsid w:val="0000746C"/>
    <w:rsid w:val="000108E9"/>
    <w:rsid w:val="00015CAE"/>
    <w:rsid w:val="00015F2F"/>
    <w:rsid w:val="000161E5"/>
    <w:rsid w:val="000164DC"/>
    <w:rsid w:val="00020CF0"/>
    <w:rsid w:val="000212A2"/>
    <w:rsid w:val="000222BE"/>
    <w:rsid w:val="00025386"/>
    <w:rsid w:val="00026A7B"/>
    <w:rsid w:val="000379EE"/>
    <w:rsid w:val="0004101B"/>
    <w:rsid w:val="00041A76"/>
    <w:rsid w:val="00041B52"/>
    <w:rsid w:val="00042787"/>
    <w:rsid w:val="000473C9"/>
    <w:rsid w:val="00050F6B"/>
    <w:rsid w:val="00051440"/>
    <w:rsid w:val="00053578"/>
    <w:rsid w:val="00055DA9"/>
    <w:rsid w:val="000564A8"/>
    <w:rsid w:val="00056786"/>
    <w:rsid w:val="00056D6A"/>
    <w:rsid w:val="00057829"/>
    <w:rsid w:val="000603F3"/>
    <w:rsid w:val="00064AA6"/>
    <w:rsid w:val="00070646"/>
    <w:rsid w:val="00072B98"/>
    <w:rsid w:val="00072C8C"/>
    <w:rsid w:val="000764DB"/>
    <w:rsid w:val="000766E2"/>
    <w:rsid w:val="00077522"/>
    <w:rsid w:val="00077682"/>
    <w:rsid w:val="00081935"/>
    <w:rsid w:val="00082A2D"/>
    <w:rsid w:val="00082AB4"/>
    <w:rsid w:val="000839E4"/>
    <w:rsid w:val="000844E4"/>
    <w:rsid w:val="00084C60"/>
    <w:rsid w:val="000872E8"/>
    <w:rsid w:val="00090A93"/>
    <w:rsid w:val="000916EC"/>
    <w:rsid w:val="000931C0"/>
    <w:rsid w:val="000936F0"/>
    <w:rsid w:val="00097B82"/>
    <w:rsid w:val="000A08CD"/>
    <w:rsid w:val="000A305B"/>
    <w:rsid w:val="000A53F1"/>
    <w:rsid w:val="000B175B"/>
    <w:rsid w:val="000B2C02"/>
    <w:rsid w:val="000B3A0F"/>
    <w:rsid w:val="000B4AAB"/>
    <w:rsid w:val="000B51F5"/>
    <w:rsid w:val="000B5957"/>
    <w:rsid w:val="000B5D00"/>
    <w:rsid w:val="000B5E74"/>
    <w:rsid w:val="000B7764"/>
    <w:rsid w:val="000C2796"/>
    <w:rsid w:val="000C4548"/>
    <w:rsid w:val="000C6AE8"/>
    <w:rsid w:val="000D0292"/>
    <w:rsid w:val="000E0415"/>
    <w:rsid w:val="000E1BC7"/>
    <w:rsid w:val="000E348F"/>
    <w:rsid w:val="000E7AB5"/>
    <w:rsid w:val="000F19BC"/>
    <w:rsid w:val="000F5506"/>
    <w:rsid w:val="000F624D"/>
    <w:rsid w:val="000F680A"/>
    <w:rsid w:val="000F715D"/>
    <w:rsid w:val="000F792D"/>
    <w:rsid w:val="00101A76"/>
    <w:rsid w:val="00105768"/>
    <w:rsid w:val="001119C2"/>
    <w:rsid w:val="00114ABC"/>
    <w:rsid w:val="00120122"/>
    <w:rsid w:val="001220B8"/>
    <w:rsid w:val="00127E98"/>
    <w:rsid w:val="00131370"/>
    <w:rsid w:val="0013179D"/>
    <w:rsid w:val="00134C76"/>
    <w:rsid w:val="001355F5"/>
    <w:rsid w:val="00136B47"/>
    <w:rsid w:val="00140C72"/>
    <w:rsid w:val="001414F0"/>
    <w:rsid w:val="001428E5"/>
    <w:rsid w:val="00143BF0"/>
    <w:rsid w:val="00145473"/>
    <w:rsid w:val="00147632"/>
    <w:rsid w:val="001534B8"/>
    <w:rsid w:val="001537A2"/>
    <w:rsid w:val="001570A1"/>
    <w:rsid w:val="0016041E"/>
    <w:rsid w:val="00160D2A"/>
    <w:rsid w:val="00161EF9"/>
    <w:rsid w:val="00162764"/>
    <w:rsid w:val="001637F8"/>
    <w:rsid w:val="00165C87"/>
    <w:rsid w:val="0016639F"/>
    <w:rsid w:val="00166D5B"/>
    <w:rsid w:val="00172A44"/>
    <w:rsid w:val="00172D05"/>
    <w:rsid w:val="001731A4"/>
    <w:rsid w:val="0017584B"/>
    <w:rsid w:val="0018033B"/>
    <w:rsid w:val="001803F4"/>
    <w:rsid w:val="001818C7"/>
    <w:rsid w:val="001822E9"/>
    <w:rsid w:val="00182506"/>
    <w:rsid w:val="001834D7"/>
    <w:rsid w:val="00184487"/>
    <w:rsid w:val="00186470"/>
    <w:rsid w:val="00190E27"/>
    <w:rsid w:val="001921BF"/>
    <w:rsid w:val="001934E5"/>
    <w:rsid w:val="00193D97"/>
    <w:rsid w:val="001A2258"/>
    <w:rsid w:val="001A71FC"/>
    <w:rsid w:val="001A7635"/>
    <w:rsid w:val="001B1AB8"/>
    <w:rsid w:val="001B3410"/>
    <w:rsid w:val="001B3A4F"/>
    <w:rsid w:val="001B425C"/>
    <w:rsid w:val="001B4643"/>
    <w:rsid w:val="001B4AFA"/>
    <w:rsid w:val="001B4B04"/>
    <w:rsid w:val="001B5FBA"/>
    <w:rsid w:val="001B6959"/>
    <w:rsid w:val="001B6F36"/>
    <w:rsid w:val="001C0A83"/>
    <w:rsid w:val="001C203B"/>
    <w:rsid w:val="001C257E"/>
    <w:rsid w:val="001C38A3"/>
    <w:rsid w:val="001C4D81"/>
    <w:rsid w:val="001C5347"/>
    <w:rsid w:val="001C6663"/>
    <w:rsid w:val="001C6975"/>
    <w:rsid w:val="001C7300"/>
    <w:rsid w:val="001C7895"/>
    <w:rsid w:val="001D177D"/>
    <w:rsid w:val="001D240F"/>
    <w:rsid w:val="001D26DF"/>
    <w:rsid w:val="001D3962"/>
    <w:rsid w:val="001D3975"/>
    <w:rsid w:val="001D5832"/>
    <w:rsid w:val="001D5F8D"/>
    <w:rsid w:val="001D7391"/>
    <w:rsid w:val="001D7F30"/>
    <w:rsid w:val="001E28A0"/>
    <w:rsid w:val="001E3C2D"/>
    <w:rsid w:val="001F2128"/>
    <w:rsid w:val="001F3C02"/>
    <w:rsid w:val="001F3D1C"/>
    <w:rsid w:val="001F4DF1"/>
    <w:rsid w:val="001F7FE8"/>
    <w:rsid w:val="002042C8"/>
    <w:rsid w:val="002108B6"/>
    <w:rsid w:val="00211E0B"/>
    <w:rsid w:val="002135C6"/>
    <w:rsid w:val="00214E97"/>
    <w:rsid w:val="0021519E"/>
    <w:rsid w:val="00216288"/>
    <w:rsid w:val="00216538"/>
    <w:rsid w:val="00220116"/>
    <w:rsid w:val="00220B2D"/>
    <w:rsid w:val="00220C93"/>
    <w:rsid w:val="002237EE"/>
    <w:rsid w:val="00225B8D"/>
    <w:rsid w:val="00225B91"/>
    <w:rsid w:val="00225ED5"/>
    <w:rsid w:val="00226E3B"/>
    <w:rsid w:val="00227AA6"/>
    <w:rsid w:val="00233B8C"/>
    <w:rsid w:val="00233E10"/>
    <w:rsid w:val="00235177"/>
    <w:rsid w:val="002353B2"/>
    <w:rsid w:val="00236370"/>
    <w:rsid w:val="002405A7"/>
    <w:rsid w:val="00241260"/>
    <w:rsid w:val="0024608F"/>
    <w:rsid w:val="00246DD9"/>
    <w:rsid w:val="00250632"/>
    <w:rsid w:val="002549F5"/>
    <w:rsid w:val="0026160C"/>
    <w:rsid w:val="00262166"/>
    <w:rsid w:val="0026278A"/>
    <w:rsid w:val="00263F82"/>
    <w:rsid w:val="00272E60"/>
    <w:rsid w:val="00273DB4"/>
    <w:rsid w:val="00274932"/>
    <w:rsid w:val="002765E7"/>
    <w:rsid w:val="00280870"/>
    <w:rsid w:val="00280DE4"/>
    <w:rsid w:val="00282262"/>
    <w:rsid w:val="00282868"/>
    <w:rsid w:val="00285167"/>
    <w:rsid w:val="00286C96"/>
    <w:rsid w:val="0029081B"/>
    <w:rsid w:val="002A063B"/>
    <w:rsid w:val="002A1589"/>
    <w:rsid w:val="002A2838"/>
    <w:rsid w:val="002A3D2B"/>
    <w:rsid w:val="002A6577"/>
    <w:rsid w:val="002B11C3"/>
    <w:rsid w:val="002B177A"/>
    <w:rsid w:val="002B2961"/>
    <w:rsid w:val="002C1C92"/>
    <w:rsid w:val="002C4C96"/>
    <w:rsid w:val="002C6C33"/>
    <w:rsid w:val="002E3ED6"/>
    <w:rsid w:val="002E441F"/>
    <w:rsid w:val="002F22F8"/>
    <w:rsid w:val="002F47AD"/>
    <w:rsid w:val="002F48BE"/>
    <w:rsid w:val="002F4EB7"/>
    <w:rsid w:val="002F59C2"/>
    <w:rsid w:val="002F605C"/>
    <w:rsid w:val="002F6D1F"/>
    <w:rsid w:val="00300A0E"/>
    <w:rsid w:val="00300BA9"/>
    <w:rsid w:val="0030184C"/>
    <w:rsid w:val="00301D21"/>
    <w:rsid w:val="0030489C"/>
    <w:rsid w:val="00304CD6"/>
    <w:rsid w:val="00305056"/>
    <w:rsid w:val="00305614"/>
    <w:rsid w:val="003107FA"/>
    <w:rsid w:val="00311610"/>
    <w:rsid w:val="00314206"/>
    <w:rsid w:val="003155FF"/>
    <w:rsid w:val="00317DD8"/>
    <w:rsid w:val="003229D8"/>
    <w:rsid w:val="00323769"/>
    <w:rsid w:val="00324682"/>
    <w:rsid w:val="003249E7"/>
    <w:rsid w:val="00326FC8"/>
    <w:rsid w:val="003270C0"/>
    <w:rsid w:val="0033478F"/>
    <w:rsid w:val="00335D9B"/>
    <w:rsid w:val="00336BAA"/>
    <w:rsid w:val="00336F04"/>
    <w:rsid w:val="0033701C"/>
    <w:rsid w:val="0033745A"/>
    <w:rsid w:val="003405D0"/>
    <w:rsid w:val="0034188A"/>
    <w:rsid w:val="00343772"/>
    <w:rsid w:val="00345DAF"/>
    <w:rsid w:val="00350118"/>
    <w:rsid w:val="00350A80"/>
    <w:rsid w:val="00353B06"/>
    <w:rsid w:val="00354904"/>
    <w:rsid w:val="00360083"/>
    <w:rsid w:val="003607DB"/>
    <w:rsid w:val="00361C8F"/>
    <w:rsid w:val="00364B61"/>
    <w:rsid w:val="00364DC9"/>
    <w:rsid w:val="0036751E"/>
    <w:rsid w:val="00373A8D"/>
    <w:rsid w:val="00376BE8"/>
    <w:rsid w:val="003777C9"/>
    <w:rsid w:val="0038296A"/>
    <w:rsid w:val="00383AD5"/>
    <w:rsid w:val="00384833"/>
    <w:rsid w:val="00385D84"/>
    <w:rsid w:val="00385DC6"/>
    <w:rsid w:val="003869B3"/>
    <w:rsid w:val="00387EFB"/>
    <w:rsid w:val="0039277A"/>
    <w:rsid w:val="0039338E"/>
    <w:rsid w:val="003972E0"/>
    <w:rsid w:val="003A01DE"/>
    <w:rsid w:val="003A0C82"/>
    <w:rsid w:val="003A1C9C"/>
    <w:rsid w:val="003A1D93"/>
    <w:rsid w:val="003A39A9"/>
    <w:rsid w:val="003A5C4F"/>
    <w:rsid w:val="003A68A0"/>
    <w:rsid w:val="003A7D1E"/>
    <w:rsid w:val="003B0CDB"/>
    <w:rsid w:val="003B2F85"/>
    <w:rsid w:val="003B3DAD"/>
    <w:rsid w:val="003B7B40"/>
    <w:rsid w:val="003C2788"/>
    <w:rsid w:val="003C2CC4"/>
    <w:rsid w:val="003C2D71"/>
    <w:rsid w:val="003C3794"/>
    <w:rsid w:val="003C3936"/>
    <w:rsid w:val="003C4646"/>
    <w:rsid w:val="003D2EF2"/>
    <w:rsid w:val="003D4B23"/>
    <w:rsid w:val="003D6BDF"/>
    <w:rsid w:val="003E29DF"/>
    <w:rsid w:val="003E2F28"/>
    <w:rsid w:val="003E3C91"/>
    <w:rsid w:val="003F0FBD"/>
    <w:rsid w:val="003F142C"/>
    <w:rsid w:val="003F1ED3"/>
    <w:rsid w:val="003F2907"/>
    <w:rsid w:val="003F2B37"/>
    <w:rsid w:val="003F34F8"/>
    <w:rsid w:val="003F398C"/>
    <w:rsid w:val="003F3B2F"/>
    <w:rsid w:val="003F43A4"/>
    <w:rsid w:val="004063E3"/>
    <w:rsid w:val="004151C8"/>
    <w:rsid w:val="00415BB2"/>
    <w:rsid w:val="00415D21"/>
    <w:rsid w:val="00421CCB"/>
    <w:rsid w:val="0042206C"/>
    <w:rsid w:val="004306E2"/>
    <w:rsid w:val="00430B4A"/>
    <w:rsid w:val="004325CB"/>
    <w:rsid w:val="00432F91"/>
    <w:rsid w:val="00434E6B"/>
    <w:rsid w:val="00435568"/>
    <w:rsid w:val="00437131"/>
    <w:rsid w:val="004427C5"/>
    <w:rsid w:val="004427DA"/>
    <w:rsid w:val="0044305B"/>
    <w:rsid w:val="00443126"/>
    <w:rsid w:val="00444368"/>
    <w:rsid w:val="00444930"/>
    <w:rsid w:val="00445DE2"/>
    <w:rsid w:val="00446DE4"/>
    <w:rsid w:val="00450004"/>
    <w:rsid w:val="00450FB6"/>
    <w:rsid w:val="00451CCB"/>
    <w:rsid w:val="00453CDD"/>
    <w:rsid w:val="00454251"/>
    <w:rsid w:val="0045566C"/>
    <w:rsid w:val="0045567B"/>
    <w:rsid w:val="0046439F"/>
    <w:rsid w:val="00464520"/>
    <w:rsid w:val="004657BC"/>
    <w:rsid w:val="00465868"/>
    <w:rsid w:val="004720FB"/>
    <w:rsid w:val="00472160"/>
    <w:rsid w:val="00474DCB"/>
    <w:rsid w:val="00476A1C"/>
    <w:rsid w:val="00482E30"/>
    <w:rsid w:val="004837FF"/>
    <w:rsid w:val="00485333"/>
    <w:rsid w:val="00485D04"/>
    <w:rsid w:val="004865D9"/>
    <w:rsid w:val="00490CB6"/>
    <w:rsid w:val="00491567"/>
    <w:rsid w:val="00496513"/>
    <w:rsid w:val="00496D74"/>
    <w:rsid w:val="0049793C"/>
    <w:rsid w:val="004A1854"/>
    <w:rsid w:val="004A3B18"/>
    <w:rsid w:val="004A41CA"/>
    <w:rsid w:val="004A47D4"/>
    <w:rsid w:val="004A6BCF"/>
    <w:rsid w:val="004A72EA"/>
    <w:rsid w:val="004B209D"/>
    <w:rsid w:val="004B43E8"/>
    <w:rsid w:val="004B5A45"/>
    <w:rsid w:val="004C18DF"/>
    <w:rsid w:val="004C35AE"/>
    <w:rsid w:val="004C5F65"/>
    <w:rsid w:val="004C7C10"/>
    <w:rsid w:val="004D0875"/>
    <w:rsid w:val="004D0C28"/>
    <w:rsid w:val="004D157E"/>
    <w:rsid w:val="004D21F1"/>
    <w:rsid w:val="004D3546"/>
    <w:rsid w:val="004D4E51"/>
    <w:rsid w:val="004E2AF7"/>
    <w:rsid w:val="004E3F54"/>
    <w:rsid w:val="004F0BA3"/>
    <w:rsid w:val="004F0DA1"/>
    <w:rsid w:val="004F4C92"/>
    <w:rsid w:val="005007B3"/>
    <w:rsid w:val="005010FA"/>
    <w:rsid w:val="00503228"/>
    <w:rsid w:val="00503C46"/>
    <w:rsid w:val="00505384"/>
    <w:rsid w:val="00506662"/>
    <w:rsid w:val="0051030B"/>
    <w:rsid w:val="00512E75"/>
    <w:rsid w:val="005137D8"/>
    <w:rsid w:val="0051539C"/>
    <w:rsid w:val="00517540"/>
    <w:rsid w:val="00522FAB"/>
    <w:rsid w:val="005271A6"/>
    <w:rsid w:val="00531A07"/>
    <w:rsid w:val="00534862"/>
    <w:rsid w:val="00535397"/>
    <w:rsid w:val="00541ACB"/>
    <w:rsid w:val="005420F2"/>
    <w:rsid w:val="00544B01"/>
    <w:rsid w:val="00545810"/>
    <w:rsid w:val="00552801"/>
    <w:rsid w:val="00554BBA"/>
    <w:rsid w:val="0055513A"/>
    <w:rsid w:val="005552E8"/>
    <w:rsid w:val="00555BB4"/>
    <w:rsid w:val="005574C0"/>
    <w:rsid w:val="0055778C"/>
    <w:rsid w:val="00563186"/>
    <w:rsid w:val="00566878"/>
    <w:rsid w:val="0057324A"/>
    <w:rsid w:val="005754D5"/>
    <w:rsid w:val="00575D35"/>
    <w:rsid w:val="00576FE5"/>
    <w:rsid w:val="005801C8"/>
    <w:rsid w:val="005802E0"/>
    <w:rsid w:val="005927C3"/>
    <w:rsid w:val="00593250"/>
    <w:rsid w:val="00594007"/>
    <w:rsid w:val="00594EF6"/>
    <w:rsid w:val="00595C6C"/>
    <w:rsid w:val="005A2871"/>
    <w:rsid w:val="005A5EBB"/>
    <w:rsid w:val="005B3DB3"/>
    <w:rsid w:val="005C0EB2"/>
    <w:rsid w:val="005C260B"/>
    <w:rsid w:val="005C596A"/>
    <w:rsid w:val="005C620C"/>
    <w:rsid w:val="005C6907"/>
    <w:rsid w:val="005C79D2"/>
    <w:rsid w:val="005D04C1"/>
    <w:rsid w:val="005D3A58"/>
    <w:rsid w:val="005D66AB"/>
    <w:rsid w:val="005E5AB1"/>
    <w:rsid w:val="005F1A47"/>
    <w:rsid w:val="005F4512"/>
    <w:rsid w:val="005F5126"/>
    <w:rsid w:val="005F5960"/>
    <w:rsid w:val="005F721F"/>
    <w:rsid w:val="005F7D53"/>
    <w:rsid w:val="00600F53"/>
    <w:rsid w:val="00603921"/>
    <w:rsid w:val="00603B57"/>
    <w:rsid w:val="00603BB2"/>
    <w:rsid w:val="00606027"/>
    <w:rsid w:val="006107CC"/>
    <w:rsid w:val="00611FC4"/>
    <w:rsid w:val="00612227"/>
    <w:rsid w:val="006139CB"/>
    <w:rsid w:val="006143F4"/>
    <w:rsid w:val="00616538"/>
    <w:rsid w:val="006176FB"/>
    <w:rsid w:val="006215AF"/>
    <w:rsid w:val="006219FD"/>
    <w:rsid w:val="00623637"/>
    <w:rsid w:val="00627ED0"/>
    <w:rsid w:val="006303E9"/>
    <w:rsid w:val="00631DF4"/>
    <w:rsid w:val="00634F10"/>
    <w:rsid w:val="006361D1"/>
    <w:rsid w:val="00636553"/>
    <w:rsid w:val="00640B26"/>
    <w:rsid w:val="00643805"/>
    <w:rsid w:val="00644961"/>
    <w:rsid w:val="00656071"/>
    <w:rsid w:val="006600E7"/>
    <w:rsid w:val="0066120A"/>
    <w:rsid w:val="006614B5"/>
    <w:rsid w:val="006632AF"/>
    <w:rsid w:val="0066460A"/>
    <w:rsid w:val="0066501A"/>
    <w:rsid w:val="00665595"/>
    <w:rsid w:val="00666928"/>
    <w:rsid w:val="00667ECA"/>
    <w:rsid w:val="00671536"/>
    <w:rsid w:val="00674C0A"/>
    <w:rsid w:val="00676015"/>
    <w:rsid w:val="00676762"/>
    <w:rsid w:val="006805A5"/>
    <w:rsid w:val="00682F4C"/>
    <w:rsid w:val="00690FDF"/>
    <w:rsid w:val="00691565"/>
    <w:rsid w:val="006915CB"/>
    <w:rsid w:val="006919E3"/>
    <w:rsid w:val="00693D54"/>
    <w:rsid w:val="00694912"/>
    <w:rsid w:val="006A2320"/>
    <w:rsid w:val="006A26D3"/>
    <w:rsid w:val="006A2A9E"/>
    <w:rsid w:val="006A365F"/>
    <w:rsid w:val="006A4406"/>
    <w:rsid w:val="006A47F4"/>
    <w:rsid w:val="006A7392"/>
    <w:rsid w:val="006B3EDB"/>
    <w:rsid w:val="006B4556"/>
    <w:rsid w:val="006B6487"/>
    <w:rsid w:val="006C26A3"/>
    <w:rsid w:val="006C28A8"/>
    <w:rsid w:val="006C32E9"/>
    <w:rsid w:val="006C4CFF"/>
    <w:rsid w:val="006C66D2"/>
    <w:rsid w:val="006C6CC9"/>
    <w:rsid w:val="006D117A"/>
    <w:rsid w:val="006D1DA0"/>
    <w:rsid w:val="006D2DC3"/>
    <w:rsid w:val="006D35B6"/>
    <w:rsid w:val="006D6393"/>
    <w:rsid w:val="006E0427"/>
    <w:rsid w:val="006E11BA"/>
    <w:rsid w:val="006E1ECC"/>
    <w:rsid w:val="006E337F"/>
    <w:rsid w:val="006E54B0"/>
    <w:rsid w:val="006E564B"/>
    <w:rsid w:val="006F24F3"/>
    <w:rsid w:val="006F44CE"/>
    <w:rsid w:val="006F6D3A"/>
    <w:rsid w:val="006F6E06"/>
    <w:rsid w:val="007033EF"/>
    <w:rsid w:val="007072D2"/>
    <w:rsid w:val="00710CE9"/>
    <w:rsid w:val="00711536"/>
    <w:rsid w:val="00713F05"/>
    <w:rsid w:val="00714A3B"/>
    <w:rsid w:val="00714D25"/>
    <w:rsid w:val="00715EE9"/>
    <w:rsid w:val="007165EC"/>
    <w:rsid w:val="007171C9"/>
    <w:rsid w:val="00717FC7"/>
    <w:rsid w:val="007221E1"/>
    <w:rsid w:val="00724B09"/>
    <w:rsid w:val="0072632A"/>
    <w:rsid w:val="0072639B"/>
    <w:rsid w:val="0073000B"/>
    <w:rsid w:val="00730470"/>
    <w:rsid w:val="00731C68"/>
    <w:rsid w:val="00733189"/>
    <w:rsid w:val="00735277"/>
    <w:rsid w:val="00737326"/>
    <w:rsid w:val="00743440"/>
    <w:rsid w:val="00743ADE"/>
    <w:rsid w:val="00743CD6"/>
    <w:rsid w:val="007472A2"/>
    <w:rsid w:val="00752F50"/>
    <w:rsid w:val="00753682"/>
    <w:rsid w:val="00754B74"/>
    <w:rsid w:val="00754FB0"/>
    <w:rsid w:val="0075743E"/>
    <w:rsid w:val="007602F8"/>
    <w:rsid w:val="007635A5"/>
    <w:rsid w:val="00763DEC"/>
    <w:rsid w:val="007674D1"/>
    <w:rsid w:val="00770230"/>
    <w:rsid w:val="00775918"/>
    <w:rsid w:val="00781EE0"/>
    <w:rsid w:val="0078273B"/>
    <w:rsid w:val="00785008"/>
    <w:rsid w:val="00785750"/>
    <w:rsid w:val="00791047"/>
    <w:rsid w:val="00794111"/>
    <w:rsid w:val="00794E94"/>
    <w:rsid w:val="007962E8"/>
    <w:rsid w:val="00797C29"/>
    <w:rsid w:val="00797F60"/>
    <w:rsid w:val="007A1E87"/>
    <w:rsid w:val="007A26DD"/>
    <w:rsid w:val="007A4A18"/>
    <w:rsid w:val="007A52B8"/>
    <w:rsid w:val="007A600E"/>
    <w:rsid w:val="007B14D9"/>
    <w:rsid w:val="007B1683"/>
    <w:rsid w:val="007B3312"/>
    <w:rsid w:val="007B6033"/>
    <w:rsid w:val="007B6BA5"/>
    <w:rsid w:val="007C1D9A"/>
    <w:rsid w:val="007C3390"/>
    <w:rsid w:val="007C34C2"/>
    <w:rsid w:val="007C4F4B"/>
    <w:rsid w:val="007C521A"/>
    <w:rsid w:val="007C62D0"/>
    <w:rsid w:val="007D0E25"/>
    <w:rsid w:val="007D275B"/>
    <w:rsid w:val="007D3960"/>
    <w:rsid w:val="007D3B87"/>
    <w:rsid w:val="007D5B82"/>
    <w:rsid w:val="007D694A"/>
    <w:rsid w:val="007D6F8D"/>
    <w:rsid w:val="007E0150"/>
    <w:rsid w:val="007E1AA7"/>
    <w:rsid w:val="007E1E6D"/>
    <w:rsid w:val="007E2B7D"/>
    <w:rsid w:val="007E4B28"/>
    <w:rsid w:val="007F0B83"/>
    <w:rsid w:val="007F212A"/>
    <w:rsid w:val="007F38E5"/>
    <w:rsid w:val="007F40B2"/>
    <w:rsid w:val="007F43E2"/>
    <w:rsid w:val="007F6611"/>
    <w:rsid w:val="007F782D"/>
    <w:rsid w:val="0080347D"/>
    <w:rsid w:val="00804DB7"/>
    <w:rsid w:val="00805314"/>
    <w:rsid w:val="00807A6C"/>
    <w:rsid w:val="00810FDF"/>
    <w:rsid w:val="00811219"/>
    <w:rsid w:val="00814707"/>
    <w:rsid w:val="0081640D"/>
    <w:rsid w:val="0081681F"/>
    <w:rsid w:val="008175E9"/>
    <w:rsid w:val="00817842"/>
    <w:rsid w:val="00822E6B"/>
    <w:rsid w:val="00823340"/>
    <w:rsid w:val="0082397C"/>
    <w:rsid w:val="00823D62"/>
    <w:rsid w:val="008242D7"/>
    <w:rsid w:val="008248F9"/>
    <w:rsid w:val="00825575"/>
    <w:rsid w:val="00827E05"/>
    <w:rsid w:val="0083065D"/>
    <w:rsid w:val="00830FDA"/>
    <w:rsid w:val="008311A3"/>
    <w:rsid w:val="008351A0"/>
    <w:rsid w:val="008405E4"/>
    <w:rsid w:val="00840753"/>
    <w:rsid w:val="00841273"/>
    <w:rsid w:val="008415DE"/>
    <w:rsid w:val="00842D7A"/>
    <w:rsid w:val="00843573"/>
    <w:rsid w:val="00850650"/>
    <w:rsid w:val="00852041"/>
    <w:rsid w:val="008570D4"/>
    <w:rsid w:val="008579D1"/>
    <w:rsid w:val="00860D1C"/>
    <w:rsid w:val="008632BF"/>
    <w:rsid w:val="0086456C"/>
    <w:rsid w:val="0087089B"/>
    <w:rsid w:val="00871FD5"/>
    <w:rsid w:val="008724E6"/>
    <w:rsid w:val="008756B4"/>
    <w:rsid w:val="00880348"/>
    <w:rsid w:val="00880CF7"/>
    <w:rsid w:val="00880FFD"/>
    <w:rsid w:val="00881571"/>
    <w:rsid w:val="00881C3C"/>
    <w:rsid w:val="008861A7"/>
    <w:rsid w:val="00886CAC"/>
    <w:rsid w:val="0088770A"/>
    <w:rsid w:val="00890850"/>
    <w:rsid w:val="00892CAB"/>
    <w:rsid w:val="00893399"/>
    <w:rsid w:val="00895E3D"/>
    <w:rsid w:val="0089727B"/>
    <w:rsid w:val="008979B1"/>
    <w:rsid w:val="00897A55"/>
    <w:rsid w:val="00897D88"/>
    <w:rsid w:val="008A027A"/>
    <w:rsid w:val="008A069A"/>
    <w:rsid w:val="008A0FAA"/>
    <w:rsid w:val="008A24BC"/>
    <w:rsid w:val="008A3383"/>
    <w:rsid w:val="008A3830"/>
    <w:rsid w:val="008A392B"/>
    <w:rsid w:val="008A5A97"/>
    <w:rsid w:val="008A6B25"/>
    <w:rsid w:val="008A6C4F"/>
    <w:rsid w:val="008C0A41"/>
    <w:rsid w:val="008C2460"/>
    <w:rsid w:val="008C51E2"/>
    <w:rsid w:val="008C52B2"/>
    <w:rsid w:val="008C63E8"/>
    <w:rsid w:val="008C6A05"/>
    <w:rsid w:val="008C6DF0"/>
    <w:rsid w:val="008C7966"/>
    <w:rsid w:val="008D02E6"/>
    <w:rsid w:val="008D0831"/>
    <w:rsid w:val="008D0A64"/>
    <w:rsid w:val="008D302E"/>
    <w:rsid w:val="008D5527"/>
    <w:rsid w:val="008D638E"/>
    <w:rsid w:val="008E0425"/>
    <w:rsid w:val="008E0E46"/>
    <w:rsid w:val="008E1B6C"/>
    <w:rsid w:val="008E269F"/>
    <w:rsid w:val="008E5905"/>
    <w:rsid w:val="008F004D"/>
    <w:rsid w:val="008F01C4"/>
    <w:rsid w:val="008F06C0"/>
    <w:rsid w:val="008F0920"/>
    <w:rsid w:val="008F17B5"/>
    <w:rsid w:val="008F7262"/>
    <w:rsid w:val="009007E0"/>
    <w:rsid w:val="00901DC4"/>
    <w:rsid w:val="00902855"/>
    <w:rsid w:val="009046B8"/>
    <w:rsid w:val="00905577"/>
    <w:rsid w:val="00905D72"/>
    <w:rsid w:val="0090665F"/>
    <w:rsid w:val="00907AD2"/>
    <w:rsid w:val="009150D6"/>
    <w:rsid w:val="00916ED9"/>
    <w:rsid w:val="00917305"/>
    <w:rsid w:val="00923C5D"/>
    <w:rsid w:val="0092455C"/>
    <w:rsid w:val="009313A7"/>
    <w:rsid w:val="00933B96"/>
    <w:rsid w:val="00937376"/>
    <w:rsid w:val="009432C9"/>
    <w:rsid w:val="00945D47"/>
    <w:rsid w:val="00946A2E"/>
    <w:rsid w:val="00947FC9"/>
    <w:rsid w:val="009500A7"/>
    <w:rsid w:val="00954229"/>
    <w:rsid w:val="00954DA0"/>
    <w:rsid w:val="00954EF5"/>
    <w:rsid w:val="00955713"/>
    <w:rsid w:val="0096125A"/>
    <w:rsid w:val="00961D2D"/>
    <w:rsid w:val="00963ACC"/>
    <w:rsid w:val="00963CBA"/>
    <w:rsid w:val="009647D5"/>
    <w:rsid w:val="009658CC"/>
    <w:rsid w:val="00972DC6"/>
    <w:rsid w:val="0097310B"/>
    <w:rsid w:val="00973733"/>
    <w:rsid w:val="00974A8D"/>
    <w:rsid w:val="009763F9"/>
    <w:rsid w:val="00977D9E"/>
    <w:rsid w:val="009811B1"/>
    <w:rsid w:val="009820BB"/>
    <w:rsid w:val="00983FDA"/>
    <w:rsid w:val="00985C81"/>
    <w:rsid w:val="009877D0"/>
    <w:rsid w:val="00991261"/>
    <w:rsid w:val="00992D08"/>
    <w:rsid w:val="0099391C"/>
    <w:rsid w:val="009958ED"/>
    <w:rsid w:val="009A2A36"/>
    <w:rsid w:val="009A2BA6"/>
    <w:rsid w:val="009A2D3C"/>
    <w:rsid w:val="009A539F"/>
    <w:rsid w:val="009A7A36"/>
    <w:rsid w:val="009B02F2"/>
    <w:rsid w:val="009B2CD5"/>
    <w:rsid w:val="009B4CD7"/>
    <w:rsid w:val="009B4ECF"/>
    <w:rsid w:val="009B61F3"/>
    <w:rsid w:val="009B6E09"/>
    <w:rsid w:val="009B777E"/>
    <w:rsid w:val="009C6107"/>
    <w:rsid w:val="009D24F1"/>
    <w:rsid w:val="009D2C93"/>
    <w:rsid w:val="009D33CE"/>
    <w:rsid w:val="009D3D46"/>
    <w:rsid w:val="009D51B2"/>
    <w:rsid w:val="009E049E"/>
    <w:rsid w:val="009E1FB1"/>
    <w:rsid w:val="009E31AA"/>
    <w:rsid w:val="009E4112"/>
    <w:rsid w:val="009E7B84"/>
    <w:rsid w:val="009F0320"/>
    <w:rsid w:val="009F053A"/>
    <w:rsid w:val="009F09FB"/>
    <w:rsid w:val="009F0B1A"/>
    <w:rsid w:val="009F1AA8"/>
    <w:rsid w:val="009F2E18"/>
    <w:rsid w:val="009F35F8"/>
    <w:rsid w:val="009F3A17"/>
    <w:rsid w:val="009F3BAC"/>
    <w:rsid w:val="009F3CFA"/>
    <w:rsid w:val="009F5FA5"/>
    <w:rsid w:val="00A00039"/>
    <w:rsid w:val="00A00863"/>
    <w:rsid w:val="00A01327"/>
    <w:rsid w:val="00A0271B"/>
    <w:rsid w:val="00A03262"/>
    <w:rsid w:val="00A059D5"/>
    <w:rsid w:val="00A10687"/>
    <w:rsid w:val="00A113BD"/>
    <w:rsid w:val="00A1427D"/>
    <w:rsid w:val="00A2091B"/>
    <w:rsid w:val="00A225B5"/>
    <w:rsid w:val="00A2260A"/>
    <w:rsid w:val="00A2310F"/>
    <w:rsid w:val="00A239B9"/>
    <w:rsid w:val="00A30432"/>
    <w:rsid w:val="00A33917"/>
    <w:rsid w:val="00A35064"/>
    <w:rsid w:val="00A3687F"/>
    <w:rsid w:val="00A3763C"/>
    <w:rsid w:val="00A379EE"/>
    <w:rsid w:val="00A4163D"/>
    <w:rsid w:val="00A422FF"/>
    <w:rsid w:val="00A42423"/>
    <w:rsid w:val="00A4295A"/>
    <w:rsid w:val="00A45344"/>
    <w:rsid w:val="00A4652F"/>
    <w:rsid w:val="00A506A8"/>
    <w:rsid w:val="00A50820"/>
    <w:rsid w:val="00A51044"/>
    <w:rsid w:val="00A522A2"/>
    <w:rsid w:val="00A54DAC"/>
    <w:rsid w:val="00A56411"/>
    <w:rsid w:val="00A60071"/>
    <w:rsid w:val="00A611A0"/>
    <w:rsid w:val="00A61D33"/>
    <w:rsid w:val="00A622EB"/>
    <w:rsid w:val="00A65A00"/>
    <w:rsid w:val="00A65D32"/>
    <w:rsid w:val="00A70C41"/>
    <w:rsid w:val="00A70FCA"/>
    <w:rsid w:val="00A72F22"/>
    <w:rsid w:val="00A73B50"/>
    <w:rsid w:val="00A748A6"/>
    <w:rsid w:val="00A80D64"/>
    <w:rsid w:val="00A82E7E"/>
    <w:rsid w:val="00A83201"/>
    <w:rsid w:val="00A85956"/>
    <w:rsid w:val="00A860E9"/>
    <w:rsid w:val="00A879A4"/>
    <w:rsid w:val="00A87B26"/>
    <w:rsid w:val="00A91EC7"/>
    <w:rsid w:val="00A91F03"/>
    <w:rsid w:val="00A9212D"/>
    <w:rsid w:val="00A92B5D"/>
    <w:rsid w:val="00A92CD4"/>
    <w:rsid w:val="00A96AF6"/>
    <w:rsid w:val="00A96F13"/>
    <w:rsid w:val="00A97E70"/>
    <w:rsid w:val="00AA08B3"/>
    <w:rsid w:val="00AA0A43"/>
    <w:rsid w:val="00AA2B33"/>
    <w:rsid w:val="00AA3B3B"/>
    <w:rsid w:val="00AA59AE"/>
    <w:rsid w:val="00AA6265"/>
    <w:rsid w:val="00AA6DA7"/>
    <w:rsid w:val="00AA71F6"/>
    <w:rsid w:val="00AB44DA"/>
    <w:rsid w:val="00AB464C"/>
    <w:rsid w:val="00AB6038"/>
    <w:rsid w:val="00AB64B2"/>
    <w:rsid w:val="00AB6A42"/>
    <w:rsid w:val="00AC0F0E"/>
    <w:rsid w:val="00AC0FA3"/>
    <w:rsid w:val="00AC1D76"/>
    <w:rsid w:val="00AC4220"/>
    <w:rsid w:val="00AC56B4"/>
    <w:rsid w:val="00AC6DE8"/>
    <w:rsid w:val="00AC7FCE"/>
    <w:rsid w:val="00AD04B3"/>
    <w:rsid w:val="00AD2270"/>
    <w:rsid w:val="00AD5BB6"/>
    <w:rsid w:val="00AD758B"/>
    <w:rsid w:val="00AE0D72"/>
    <w:rsid w:val="00AE49BC"/>
    <w:rsid w:val="00AE5A64"/>
    <w:rsid w:val="00AE64D9"/>
    <w:rsid w:val="00AE6A7C"/>
    <w:rsid w:val="00AE7524"/>
    <w:rsid w:val="00AF03E0"/>
    <w:rsid w:val="00AF3403"/>
    <w:rsid w:val="00B00887"/>
    <w:rsid w:val="00B1309B"/>
    <w:rsid w:val="00B13E56"/>
    <w:rsid w:val="00B13FF1"/>
    <w:rsid w:val="00B14FF5"/>
    <w:rsid w:val="00B1569A"/>
    <w:rsid w:val="00B1753A"/>
    <w:rsid w:val="00B20332"/>
    <w:rsid w:val="00B227D1"/>
    <w:rsid w:val="00B269F7"/>
    <w:rsid w:val="00B30025"/>
    <w:rsid w:val="00B30179"/>
    <w:rsid w:val="00B33EC0"/>
    <w:rsid w:val="00B347D7"/>
    <w:rsid w:val="00B36275"/>
    <w:rsid w:val="00B377A2"/>
    <w:rsid w:val="00B4153C"/>
    <w:rsid w:val="00B44CBA"/>
    <w:rsid w:val="00B50917"/>
    <w:rsid w:val="00B5594E"/>
    <w:rsid w:val="00B6011A"/>
    <w:rsid w:val="00B61DD9"/>
    <w:rsid w:val="00B62DC9"/>
    <w:rsid w:val="00B640A2"/>
    <w:rsid w:val="00B67270"/>
    <w:rsid w:val="00B72ED6"/>
    <w:rsid w:val="00B742B8"/>
    <w:rsid w:val="00B74B8D"/>
    <w:rsid w:val="00B76A41"/>
    <w:rsid w:val="00B76C05"/>
    <w:rsid w:val="00B812EB"/>
    <w:rsid w:val="00B81E12"/>
    <w:rsid w:val="00B8407A"/>
    <w:rsid w:val="00B85EA7"/>
    <w:rsid w:val="00B87D8C"/>
    <w:rsid w:val="00B9026D"/>
    <w:rsid w:val="00B9259C"/>
    <w:rsid w:val="00B93FDB"/>
    <w:rsid w:val="00BA1F3A"/>
    <w:rsid w:val="00BA320E"/>
    <w:rsid w:val="00BA3677"/>
    <w:rsid w:val="00BA4038"/>
    <w:rsid w:val="00BA5748"/>
    <w:rsid w:val="00BA640D"/>
    <w:rsid w:val="00BA6A76"/>
    <w:rsid w:val="00BA708D"/>
    <w:rsid w:val="00BA7BF3"/>
    <w:rsid w:val="00BB1978"/>
    <w:rsid w:val="00BB2051"/>
    <w:rsid w:val="00BB3500"/>
    <w:rsid w:val="00BB560E"/>
    <w:rsid w:val="00BB7416"/>
    <w:rsid w:val="00BC1AFC"/>
    <w:rsid w:val="00BC459D"/>
    <w:rsid w:val="00BC5C18"/>
    <w:rsid w:val="00BC622A"/>
    <w:rsid w:val="00BC74E9"/>
    <w:rsid w:val="00BD118A"/>
    <w:rsid w:val="00BD1512"/>
    <w:rsid w:val="00BD2146"/>
    <w:rsid w:val="00BD3232"/>
    <w:rsid w:val="00BD538F"/>
    <w:rsid w:val="00BD6336"/>
    <w:rsid w:val="00BE4680"/>
    <w:rsid w:val="00BE4F74"/>
    <w:rsid w:val="00BE618E"/>
    <w:rsid w:val="00BF1990"/>
    <w:rsid w:val="00BF4E49"/>
    <w:rsid w:val="00BF5263"/>
    <w:rsid w:val="00BF535E"/>
    <w:rsid w:val="00BF63E6"/>
    <w:rsid w:val="00C00006"/>
    <w:rsid w:val="00C02F5C"/>
    <w:rsid w:val="00C038B9"/>
    <w:rsid w:val="00C05163"/>
    <w:rsid w:val="00C14FE0"/>
    <w:rsid w:val="00C15BEC"/>
    <w:rsid w:val="00C17699"/>
    <w:rsid w:val="00C20F98"/>
    <w:rsid w:val="00C222CF"/>
    <w:rsid w:val="00C23E82"/>
    <w:rsid w:val="00C262FC"/>
    <w:rsid w:val="00C27934"/>
    <w:rsid w:val="00C27A3A"/>
    <w:rsid w:val="00C31F4A"/>
    <w:rsid w:val="00C32160"/>
    <w:rsid w:val="00C32DD3"/>
    <w:rsid w:val="00C36D90"/>
    <w:rsid w:val="00C41A28"/>
    <w:rsid w:val="00C463DD"/>
    <w:rsid w:val="00C474BC"/>
    <w:rsid w:val="00C5004B"/>
    <w:rsid w:val="00C518BA"/>
    <w:rsid w:val="00C55629"/>
    <w:rsid w:val="00C561BD"/>
    <w:rsid w:val="00C57711"/>
    <w:rsid w:val="00C603D2"/>
    <w:rsid w:val="00C62295"/>
    <w:rsid w:val="00C64176"/>
    <w:rsid w:val="00C65493"/>
    <w:rsid w:val="00C67639"/>
    <w:rsid w:val="00C70582"/>
    <w:rsid w:val="00C711C7"/>
    <w:rsid w:val="00C72741"/>
    <w:rsid w:val="00C7344D"/>
    <w:rsid w:val="00C73512"/>
    <w:rsid w:val="00C741C4"/>
    <w:rsid w:val="00C745C3"/>
    <w:rsid w:val="00C76455"/>
    <w:rsid w:val="00C82262"/>
    <w:rsid w:val="00C822C2"/>
    <w:rsid w:val="00C82599"/>
    <w:rsid w:val="00C82D12"/>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B46D6"/>
    <w:rsid w:val="00CB4A3B"/>
    <w:rsid w:val="00CB4A9A"/>
    <w:rsid w:val="00CB7916"/>
    <w:rsid w:val="00CC4428"/>
    <w:rsid w:val="00CC47DD"/>
    <w:rsid w:val="00CD0D37"/>
    <w:rsid w:val="00CD1C4F"/>
    <w:rsid w:val="00CD3C8A"/>
    <w:rsid w:val="00CD46F0"/>
    <w:rsid w:val="00CE01E2"/>
    <w:rsid w:val="00CE05DC"/>
    <w:rsid w:val="00CE0A45"/>
    <w:rsid w:val="00CE1D4B"/>
    <w:rsid w:val="00CE3ACA"/>
    <w:rsid w:val="00CE4A8F"/>
    <w:rsid w:val="00CE4EEE"/>
    <w:rsid w:val="00CE64FA"/>
    <w:rsid w:val="00CE7294"/>
    <w:rsid w:val="00CE7A3B"/>
    <w:rsid w:val="00CF0E5C"/>
    <w:rsid w:val="00CF34EF"/>
    <w:rsid w:val="00CF3644"/>
    <w:rsid w:val="00D01A61"/>
    <w:rsid w:val="00D01AFF"/>
    <w:rsid w:val="00D0230B"/>
    <w:rsid w:val="00D057CC"/>
    <w:rsid w:val="00D06EC4"/>
    <w:rsid w:val="00D07F62"/>
    <w:rsid w:val="00D10F5E"/>
    <w:rsid w:val="00D1138F"/>
    <w:rsid w:val="00D121FA"/>
    <w:rsid w:val="00D122C5"/>
    <w:rsid w:val="00D172C4"/>
    <w:rsid w:val="00D17E76"/>
    <w:rsid w:val="00D2031B"/>
    <w:rsid w:val="00D22223"/>
    <w:rsid w:val="00D22AD8"/>
    <w:rsid w:val="00D231D9"/>
    <w:rsid w:val="00D25FE2"/>
    <w:rsid w:val="00D309C8"/>
    <w:rsid w:val="00D317BB"/>
    <w:rsid w:val="00D3277F"/>
    <w:rsid w:val="00D32EB0"/>
    <w:rsid w:val="00D3370C"/>
    <w:rsid w:val="00D349EC"/>
    <w:rsid w:val="00D35205"/>
    <w:rsid w:val="00D37CD7"/>
    <w:rsid w:val="00D40F59"/>
    <w:rsid w:val="00D414BB"/>
    <w:rsid w:val="00D4199D"/>
    <w:rsid w:val="00D43252"/>
    <w:rsid w:val="00D432CB"/>
    <w:rsid w:val="00D438D2"/>
    <w:rsid w:val="00D44C0E"/>
    <w:rsid w:val="00D456BD"/>
    <w:rsid w:val="00D4619E"/>
    <w:rsid w:val="00D4786E"/>
    <w:rsid w:val="00D518BC"/>
    <w:rsid w:val="00D53ED4"/>
    <w:rsid w:val="00D57F61"/>
    <w:rsid w:val="00D60A62"/>
    <w:rsid w:val="00D62C0E"/>
    <w:rsid w:val="00D62C73"/>
    <w:rsid w:val="00D66529"/>
    <w:rsid w:val="00D725EB"/>
    <w:rsid w:val="00D75342"/>
    <w:rsid w:val="00D775D5"/>
    <w:rsid w:val="00D77EF7"/>
    <w:rsid w:val="00D84F41"/>
    <w:rsid w:val="00D85CD5"/>
    <w:rsid w:val="00D90909"/>
    <w:rsid w:val="00D9260A"/>
    <w:rsid w:val="00D92FAD"/>
    <w:rsid w:val="00D94882"/>
    <w:rsid w:val="00D95ABE"/>
    <w:rsid w:val="00D96799"/>
    <w:rsid w:val="00D978C6"/>
    <w:rsid w:val="00DA0A83"/>
    <w:rsid w:val="00DA1C0B"/>
    <w:rsid w:val="00DA2ECD"/>
    <w:rsid w:val="00DA4147"/>
    <w:rsid w:val="00DA67AD"/>
    <w:rsid w:val="00DB13C2"/>
    <w:rsid w:val="00DB45EE"/>
    <w:rsid w:val="00DB5D0F"/>
    <w:rsid w:val="00DB6907"/>
    <w:rsid w:val="00DB7F27"/>
    <w:rsid w:val="00DC0364"/>
    <w:rsid w:val="00DC0962"/>
    <w:rsid w:val="00DC1955"/>
    <w:rsid w:val="00DC3971"/>
    <w:rsid w:val="00DC3F07"/>
    <w:rsid w:val="00DC6E09"/>
    <w:rsid w:val="00DD37EE"/>
    <w:rsid w:val="00DE425B"/>
    <w:rsid w:val="00DE4920"/>
    <w:rsid w:val="00DE7DB4"/>
    <w:rsid w:val="00DF12F7"/>
    <w:rsid w:val="00DF26CA"/>
    <w:rsid w:val="00E00B6B"/>
    <w:rsid w:val="00E012F6"/>
    <w:rsid w:val="00E02C81"/>
    <w:rsid w:val="00E044BA"/>
    <w:rsid w:val="00E05A8B"/>
    <w:rsid w:val="00E0765C"/>
    <w:rsid w:val="00E10FC1"/>
    <w:rsid w:val="00E1264F"/>
    <w:rsid w:val="00E130AB"/>
    <w:rsid w:val="00E1354A"/>
    <w:rsid w:val="00E138F6"/>
    <w:rsid w:val="00E16CC9"/>
    <w:rsid w:val="00E24749"/>
    <w:rsid w:val="00E272DC"/>
    <w:rsid w:val="00E3125A"/>
    <w:rsid w:val="00E32D71"/>
    <w:rsid w:val="00E34F7C"/>
    <w:rsid w:val="00E35822"/>
    <w:rsid w:val="00E3755F"/>
    <w:rsid w:val="00E40F00"/>
    <w:rsid w:val="00E51CD7"/>
    <w:rsid w:val="00E51E43"/>
    <w:rsid w:val="00E54423"/>
    <w:rsid w:val="00E603A1"/>
    <w:rsid w:val="00E61241"/>
    <w:rsid w:val="00E64EFF"/>
    <w:rsid w:val="00E70FE9"/>
    <w:rsid w:val="00E7260F"/>
    <w:rsid w:val="00E73D67"/>
    <w:rsid w:val="00E7726F"/>
    <w:rsid w:val="00E77C00"/>
    <w:rsid w:val="00E80283"/>
    <w:rsid w:val="00E80789"/>
    <w:rsid w:val="00E82030"/>
    <w:rsid w:val="00E83C78"/>
    <w:rsid w:val="00E83E40"/>
    <w:rsid w:val="00E85318"/>
    <w:rsid w:val="00E85614"/>
    <w:rsid w:val="00E87921"/>
    <w:rsid w:val="00E943E5"/>
    <w:rsid w:val="00E946B2"/>
    <w:rsid w:val="00E96630"/>
    <w:rsid w:val="00EA145D"/>
    <w:rsid w:val="00EA21FB"/>
    <w:rsid w:val="00EA2326"/>
    <w:rsid w:val="00EA264E"/>
    <w:rsid w:val="00EA3FCB"/>
    <w:rsid w:val="00EA7AFC"/>
    <w:rsid w:val="00EB1488"/>
    <w:rsid w:val="00EB1D7C"/>
    <w:rsid w:val="00EB3128"/>
    <w:rsid w:val="00EB3C2B"/>
    <w:rsid w:val="00EB41BB"/>
    <w:rsid w:val="00EB78B7"/>
    <w:rsid w:val="00EC27A2"/>
    <w:rsid w:val="00EC28B5"/>
    <w:rsid w:val="00EC3288"/>
    <w:rsid w:val="00ED057C"/>
    <w:rsid w:val="00ED2A69"/>
    <w:rsid w:val="00ED4C21"/>
    <w:rsid w:val="00ED7840"/>
    <w:rsid w:val="00ED7A2A"/>
    <w:rsid w:val="00ED7B8C"/>
    <w:rsid w:val="00EE0286"/>
    <w:rsid w:val="00EE514D"/>
    <w:rsid w:val="00EE6B56"/>
    <w:rsid w:val="00EE79CE"/>
    <w:rsid w:val="00EF08D2"/>
    <w:rsid w:val="00EF1B47"/>
    <w:rsid w:val="00EF1D7F"/>
    <w:rsid w:val="00EF3351"/>
    <w:rsid w:val="00EF3DAE"/>
    <w:rsid w:val="00EF4C3A"/>
    <w:rsid w:val="00F00D5A"/>
    <w:rsid w:val="00F072C7"/>
    <w:rsid w:val="00F1271A"/>
    <w:rsid w:val="00F1592B"/>
    <w:rsid w:val="00F21970"/>
    <w:rsid w:val="00F253DE"/>
    <w:rsid w:val="00F261FB"/>
    <w:rsid w:val="00F263D2"/>
    <w:rsid w:val="00F27E85"/>
    <w:rsid w:val="00F35C55"/>
    <w:rsid w:val="00F36D9B"/>
    <w:rsid w:val="00F377FA"/>
    <w:rsid w:val="00F37DE5"/>
    <w:rsid w:val="00F44C52"/>
    <w:rsid w:val="00F45C0C"/>
    <w:rsid w:val="00F45E6A"/>
    <w:rsid w:val="00F46902"/>
    <w:rsid w:val="00F51A52"/>
    <w:rsid w:val="00F53CF8"/>
    <w:rsid w:val="00F53D78"/>
    <w:rsid w:val="00F53E78"/>
    <w:rsid w:val="00F53EDA"/>
    <w:rsid w:val="00F60634"/>
    <w:rsid w:val="00F60DE1"/>
    <w:rsid w:val="00F61179"/>
    <w:rsid w:val="00F62862"/>
    <w:rsid w:val="00F6337C"/>
    <w:rsid w:val="00F636E6"/>
    <w:rsid w:val="00F64F64"/>
    <w:rsid w:val="00F67C45"/>
    <w:rsid w:val="00F710BA"/>
    <w:rsid w:val="00F742AB"/>
    <w:rsid w:val="00F74FB1"/>
    <w:rsid w:val="00F760B9"/>
    <w:rsid w:val="00F7753D"/>
    <w:rsid w:val="00F80D92"/>
    <w:rsid w:val="00F80DAA"/>
    <w:rsid w:val="00F8214A"/>
    <w:rsid w:val="00F8429A"/>
    <w:rsid w:val="00F8479D"/>
    <w:rsid w:val="00F858C5"/>
    <w:rsid w:val="00F85F34"/>
    <w:rsid w:val="00F86C53"/>
    <w:rsid w:val="00F90427"/>
    <w:rsid w:val="00F91A66"/>
    <w:rsid w:val="00F93F06"/>
    <w:rsid w:val="00F9685E"/>
    <w:rsid w:val="00FA06F7"/>
    <w:rsid w:val="00FA2E06"/>
    <w:rsid w:val="00FA45EF"/>
    <w:rsid w:val="00FA77F4"/>
    <w:rsid w:val="00FB171A"/>
    <w:rsid w:val="00FB21FC"/>
    <w:rsid w:val="00FB25C4"/>
    <w:rsid w:val="00FB7337"/>
    <w:rsid w:val="00FB7514"/>
    <w:rsid w:val="00FC11A3"/>
    <w:rsid w:val="00FC30F6"/>
    <w:rsid w:val="00FC4735"/>
    <w:rsid w:val="00FC68B7"/>
    <w:rsid w:val="00FD1A7A"/>
    <w:rsid w:val="00FD3E46"/>
    <w:rsid w:val="00FD49A8"/>
    <w:rsid w:val="00FD6D5C"/>
    <w:rsid w:val="00FD7BF6"/>
    <w:rsid w:val="00FE0212"/>
    <w:rsid w:val="00FE1365"/>
    <w:rsid w:val="00FE1A48"/>
    <w:rsid w:val="00FE449B"/>
    <w:rsid w:val="00FF5939"/>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Heading 1*"/>
    <w:basedOn w:val="SingleTxtG"/>
    <w:next w:val="SingleTxtG"/>
    <w:link w:val="Heading1Char"/>
    <w:qFormat/>
    <w:rsid w:val="00503228"/>
    <w:pPr>
      <w:tabs>
        <w:tab w:val="num" w:pos="643"/>
      </w:tabs>
      <w:spacing w:after="0" w:line="240" w:lineRule="auto"/>
      <w:ind w:left="643" w:right="0" w:hanging="360"/>
      <w:jc w:val="left"/>
      <w:outlineLvl w:val="0"/>
    </w:pPr>
  </w:style>
  <w:style w:type="paragraph" w:styleId="Heading2">
    <w:name w:val="heading 2"/>
    <w:aliases w:val="H2"/>
    <w:basedOn w:val="Normal"/>
    <w:next w:val="Normal"/>
    <w:link w:val="Heading2Char"/>
    <w:qFormat/>
    <w:rsid w:val="00503228"/>
    <w:pPr>
      <w:numPr>
        <w:ilvl w:val="1"/>
        <w:numId w:val="4"/>
      </w:numPr>
      <w:spacing w:line="240" w:lineRule="auto"/>
      <w:outlineLvl w:val="1"/>
    </w:pPr>
  </w:style>
  <w:style w:type="paragraph" w:styleId="Heading3">
    <w:name w:val="heading 3"/>
    <w:basedOn w:val="Normal"/>
    <w:next w:val="Normal"/>
    <w:link w:val="Heading3Char"/>
    <w:qFormat/>
    <w:rsid w:val="00503228"/>
    <w:pPr>
      <w:numPr>
        <w:ilvl w:val="2"/>
        <w:numId w:val="4"/>
      </w:numPr>
      <w:spacing w:line="240" w:lineRule="auto"/>
      <w:outlineLvl w:val="2"/>
    </w:pPr>
  </w:style>
  <w:style w:type="paragraph" w:styleId="Heading4">
    <w:name w:val="heading 4"/>
    <w:basedOn w:val="Normal"/>
    <w:next w:val="Normal"/>
    <w:link w:val="Heading4Char"/>
    <w:uiPriority w:val="99"/>
    <w:qFormat/>
    <w:rsid w:val="00503228"/>
    <w:pPr>
      <w:numPr>
        <w:ilvl w:val="3"/>
        <w:numId w:val="4"/>
      </w:numPr>
      <w:spacing w:line="240" w:lineRule="auto"/>
      <w:outlineLvl w:val="3"/>
    </w:pPr>
  </w:style>
  <w:style w:type="paragraph" w:styleId="Heading5">
    <w:name w:val="heading 5"/>
    <w:basedOn w:val="Normal"/>
    <w:next w:val="Normal"/>
    <w:link w:val="Heading5Char"/>
    <w:qFormat/>
    <w:rsid w:val="00503228"/>
    <w:pPr>
      <w:numPr>
        <w:ilvl w:val="4"/>
        <w:numId w:val="4"/>
      </w:numPr>
      <w:spacing w:line="240" w:lineRule="auto"/>
      <w:outlineLvl w:val="4"/>
    </w:pPr>
  </w:style>
  <w:style w:type="paragraph" w:styleId="Heading6">
    <w:name w:val="heading 6"/>
    <w:basedOn w:val="Normal"/>
    <w:next w:val="Normal"/>
    <w:link w:val="Heading6Char"/>
    <w:qFormat/>
    <w:rsid w:val="00503228"/>
    <w:pPr>
      <w:numPr>
        <w:ilvl w:val="5"/>
        <w:numId w:val="4"/>
      </w:numPr>
      <w:spacing w:line="240" w:lineRule="auto"/>
      <w:outlineLvl w:val="5"/>
    </w:pPr>
  </w:style>
  <w:style w:type="paragraph" w:styleId="Heading7">
    <w:name w:val="heading 7"/>
    <w:basedOn w:val="Normal"/>
    <w:next w:val="Normal"/>
    <w:link w:val="Heading7Char"/>
    <w:qFormat/>
    <w:rsid w:val="00503228"/>
    <w:pPr>
      <w:numPr>
        <w:ilvl w:val="6"/>
        <w:numId w:val="4"/>
      </w:numPr>
      <w:spacing w:line="240" w:lineRule="auto"/>
      <w:outlineLvl w:val="6"/>
    </w:pPr>
  </w:style>
  <w:style w:type="paragraph" w:styleId="Heading8">
    <w:name w:val="heading 8"/>
    <w:basedOn w:val="Normal"/>
    <w:next w:val="Normal"/>
    <w:link w:val="Heading8Char"/>
    <w:qFormat/>
    <w:rsid w:val="00503228"/>
    <w:pPr>
      <w:numPr>
        <w:ilvl w:val="7"/>
        <w:numId w:val="4"/>
      </w:numPr>
      <w:spacing w:line="240" w:lineRule="auto"/>
      <w:outlineLvl w:val="7"/>
    </w:pPr>
  </w:style>
  <w:style w:type="paragraph" w:styleId="Heading9">
    <w:name w:val="heading 9"/>
    <w:basedOn w:val="Normal"/>
    <w:next w:val="Normal"/>
    <w:link w:val="Heading9Char"/>
    <w:qFormat/>
    <w:rsid w:val="00503228"/>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uiPriority w:val="99"/>
    <w:qFormat/>
    <w:rsid w:val="00503228"/>
    <w:rPr>
      <w:rFonts w:ascii="Times New Roman" w:hAnsi="Times New Roman"/>
      <w:sz w:val="18"/>
      <w:vertAlign w:val="superscript"/>
    </w:rPr>
  </w:style>
  <w:style w:type="character" w:styleId="EndnoteReference">
    <w:name w:val="endnote reference"/>
    <w:aliases w:val="1_G"/>
    <w:uiPriority w:val="99"/>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5_GR,Fußnotentext"/>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5_GR Char1,Fußnotentext Char1"/>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paragraph" w:styleId="BodyText2">
    <w:name w:val="Body Text 2"/>
    <w:basedOn w:val="Normal"/>
    <w:link w:val="BodyText2Char"/>
    <w:rsid w:val="00841273"/>
    <w:pPr>
      <w:spacing w:after="120" w:line="480" w:lineRule="auto"/>
    </w:pPr>
  </w:style>
  <w:style w:type="character" w:customStyle="1" w:styleId="BodyText2Char">
    <w:name w:val="Body Text 2 Char"/>
    <w:link w:val="BodyText2"/>
    <w:rsid w:val="00841273"/>
    <w:rPr>
      <w:lang w:eastAsia="en-US"/>
    </w:rPr>
  </w:style>
  <w:style w:type="paragraph" w:styleId="BodyText3">
    <w:name w:val="Body Text 3"/>
    <w:basedOn w:val="Normal"/>
    <w:link w:val="BodyText3Char"/>
    <w:rsid w:val="00841273"/>
    <w:pPr>
      <w:spacing w:after="120"/>
    </w:pPr>
    <w:rPr>
      <w:sz w:val="16"/>
      <w:szCs w:val="16"/>
    </w:rPr>
  </w:style>
  <w:style w:type="character" w:customStyle="1" w:styleId="BodyText3Char">
    <w:name w:val="Body Text 3 Char"/>
    <w:link w:val="BodyText3"/>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rsid w:val="00841273"/>
    <w:rPr>
      <w:b/>
      <w:sz w:val="18"/>
      <w:lang w:eastAsia="en-US"/>
    </w:rPr>
  </w:style>
  <w:style w:type="character" w:customStyle="1" w:styleId="FootnoteTextChar1">
    <w:name w:val="Footnote Text Char1"/>
    <w:aliases w:val="5_G Char1,PP Char1,Footnote Text Char Char,5_GR Char,Fußnotentext Char"/>
    <w:rsid w:val="00841273"/>
    <w:rPr>
      <w:sz w:val="18"/>
      <w:lang w:eastAsia="en-US"/>
    </w:rPr>
  </w:style>
  <w:style w:type="character" w:styleId="CommentReference">
    <w:name w:val="annotation reference"/>
    <w:uiPriority w:val="99"/>
    <w:qFormat/>
    <w:rsid w:val="00226E3B"/>
    <w:rPr>
      <w:sz w:val="16"/>
      <w:szCs w:val="16"/>
    </w:rPr>
  </w:style>
  <w:style w:type="paragraph" w:styleId="CommentText">
    <w:name w:val="annotation text"/>
    <w:basedOn w:val="Normal"/>
    <w:link w:val="CommentTextChar"/>
    <w:uiPriority w:val="99"/>
    <w:qFormat/>
    <w:rsid w:val="00226E3B"/>
  </w:style>
  <w:style w:type="character" w:customStyle="1" w:styleId="CommentTextChar">
    <w:name w:val="Comment Text Char"/>
    <w:link w:val="CommentText"/>
    <w:uiPriority w:val="99"/>
    <w:qFormat/>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55713"/>
    <w:pPr>
      <w:tabs>
        <w:tab w:val="right" w:pos="851"/>
        <w:tab w:val="left" w:pos="1134"/>
        <w:tab w:val="left" w:pos="1701"/>
        <w:tab w:val="right" w:leader="dot" w:pos="8931"/>
        <w:tab w:val="right" w:pos="9639"/>
      </w:tabs>
      <w:spacing w:after="120"/>
      <w:ind w:left="284"/>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qFormat/>
    <w:rsid w:val="00326FC8"/>
    <w:pPr>
      <w:ind w:left="720"/>
      <w:contextualSpacing/>
    </w:pPr>
  </w:style>
  <w:style w:type="paragraph" w:customStyle="1" w:styleId="a0">
    <w:name w:val="a)"/>
    <w:basedOn w:val="Normal"/>
    <w:rsid w:val="007D694A"/>
    <w:pPr>
      <w:suppressAutoHyphens w:val="0"/>
      <w:spacing w:after="120"/>
      <w:ind w:left="2835" w:right="1134" w:hanging="567"/>
      <w:jc w:val="both"/>
    </w:pPr>
    <w:rPr>
      <w:snapToGrid w:val="0"/>
      <w:lang w:val="fr-FR"/>
    </w:rPr>
  </w:style>
  <w:style w:type="paragraph" w:styleId="NormalWeb">
    <w:name w:val="Normal (Web)"/>
    <w:basedOn w:val="Normal"/>
    <w:uiPriority w:val="99"/>
    <w:rsid w:val="00BA7BF3"/>
    <w:pPr>
      <w:suppressAutoHyphens w:val="0"/>
      <w:spacing w:before="100" w:beforeAutospacing="1" w:after="100" w:afterAutospacing="1" w:line="240" w:lineRule="auto"/>
    </w:pPr>
    <w:rPr>
      <w:rFonts w:eastAsia="MS Mincho"/>
      <w:sz w:val="24"/>
      <w:szCs w:val="24"/>
      <w:lang w:val="fr-FR" w:eastAsia="ja-JP"/>
    </w:rPr>
  </w:style>
  <w:style w:type="character" w:customStyle="1" w:styleId="Heading1Char">
    <w:name w:val="Heading 1 Char"/>
    <w:aliases w:val="Table_G Char,Heading 1* Char"/>
    <w:link w:val="Heading1"/>
    <w:rsid w:val="00603921"/>
    <w:rPr>
      <w:lang w:val="en-GB"/>
    </w:rPr>
  </w:style>
  <w:style w:type="paragraph" w:customStyle="1" w:styleId="Para0">
    <w:name w:val="Para"/>
    <w:basedOn w:val="Normal"/>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3"/>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DefaultParagraphFont"/>
    <w:rsid w:val="006107CC"/>
    <w:rPr>
      <w:rFonts w:ascii="TimesNewRomanPSMT" w:hAnsi="TimesNewRomanPSMT" w:hint="default"/>
      <w:b w:val="0"/>
      <w:bCs w:val="0"/>
      <w:i w:val="0"/>
      <w:iCs w:val="0"/>
      <w:color w:val="000000"/>
      <w:sz w:val="20"/>
      <w:szCs w:val="20"/>
    </w:rPr>
  </w:style>
  <w:style w:type="paragraph" w:customStyle="1" w:styleId="ParNoG">
    <w:name w:val="_ParNo_G"/>
    <w:basedOn w:val="SingleTxtG"/>
    <w:qFormat/>
    <w:rsid w:val="000D0292"/>
    <w:pPr>
      <w:numPr>
        <w:numId w:val="5"/>
      </w:numPr>
      <w:suppressAutoHyphens w:val="0"/>
    </w:pPr>
    <w:rPr>
      <w:lang w:eastAsia="fr-FR"/>
    </w:rPr>
  </w:style>
  <w:style w:type="paragraph" w:styleId="BodyText">
    <w:name w:val="Body Text"/>
    <w:basedOn w:val="Normal"/>
    <w:link w:val="BodyTextChar"/>
    <w:qFormat/>
    <w:rsid w:val="000D0292"/>
    <w:pPr>
      <w:widowControl w:val="0"/>
      <w:suppressAutoHyphens w:val="0"/>
      <w:autoSpaceDE w:val="0"/>
      <w:autoSpaceDN w:val="0"/>
      <w:spacing w:line="240" w:lineRule="auto"/>
    </w:pPr>
    <w:rPr>
      <w:lang w:val="en-US"/>
    </w:rPr>
  </w:style>
  <w:style w:type="character" w:customStyle="1" w:styleId="BodyTextChar">
    <w:name w:val="Body Text Char"/>
    <w:basedOn w:val="DefaultParagraphFont"/>
    <w:link w:val="BodyText"/>
    <w:rsid w:val="000D0292"/>
  </w:style>
  <w:style w:type="paragraph" w:customStyle="1" w:styleId="StyleSingleTxtGLeft2cmHanging206cm">
    <w:name w:val="Style _ Single Txt_G + Left:  2 cm Hanging:  2.06 cm"/>
    <w:basedOn w:val="SingleTxtG"/>
    <w:link w:val="StyleSingleTxtGLeft2cmHanging206cmChar"/>
    <w:rsid w:val="000D0292"/>
    <w:pPr>
      <w:ind w:left="2268" w:hanging="1134"/>
    </w:pPr>
  </w:style>
  <w:style w:type="character" w:customStyle="1" w:styleId="StyleSingleTxtGLeft2cmHanging206cmChar">
    <w:name w:val="Style _ Single Txt_G + Left:  2 cm Hanging:  2.06 cm Char"/>
    <w:link w:val="StyleSingleTxtGLeft2cmHanging206cm"/>
    <w:rsid w:val="000D0292"/>
    <w:rPr>
      <w:lang w:val="en-GB"/>
    </w:rPr>
  </w:style>
  <w:style w:type="paragraph" w:customStyle="1" w:styleId="xmsonormal">
    <w:name w:val="x_msonormal"/>
    <w:basedOn w:val="Normal"/>
    <w:rsid w:val="000D0292"/>
    <w:pPr>
      <w:suppressAutoHyphens w:val="0"/>
      <w:spacing w:before="100" w:beforeAutospacing="1" w:after="100" w:afterAutospacing="1" w:line="240" w:lineRule="auto"/>
    </w:pPr>
    <w:rPr>
      <w:sz w:val="24"/>
      <w:szCs w:val="24"/>
      <w:lang w:val="de-DE" w:eastAsia="de-DE"/>
    </w:rPr>
  </w:style>
  <w:style w:type="numbering" w:customStyle="1" w:styleId="NoList1">
    <w:name w:val="No List1"/>
    <w:next w:val="NoList"/>
    <w:uiPriority w:val="99"/>
    <w:semiHidden/>
    <w:unhideWhenUsed/>
    <w:rsid w:val="000D0292"/>
  </w:style>
  <w:style w:type="table" w:customStyle="1" w:styleId="TableGrid1">
    <w:name w:val="Table Grid1"/>
    <w:basedOn w:val="TableNormal"/>
    <w:next w:val="TableGrid"/>
    <w:uiPriority w:val="39"/>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lainText">
    <w:name w:val="Plain Text"/>
    <w:basedOn w:val="Normal"/>
    <w:link w:val="PlainTextChar"/>
    <w:semiHidden/>
    <w:rsid w:val="000D0292"/>
    <w:pPr>
      <w:suppressAutoHyphens w:val="0"/>
      <w:spacing w:line="240" w:lineRule="auto"/>
    </w:pPr>
    <w:rPr>
      <w:rFonts w:ascii="Courier New" w:eastAsia="MS Mincho" w:hAnsi="Courier New"/>
      <w:snapToGrid w:val="0"/>
      <w:lang w:val="nl-NL"/>
    </w:rPr>
  </w:style>
  <w:style w:type="character" w:customStyle="1" w:styleId="PlainTextChar">
    <w:name w:val="Plain Text Char"/>
    <w:basedOn w:val="DefaultParagraphFont"/>
    <w:link w:val="PlainText"/>
    <w:semiHidden/>
    <w:rsid w:val="000D0292"/>
    <w:rPr>
      <w:rFonts w:ascii="Courier New" w:eastAsia="MS Mincho" w:hAnsi="Courier New"/>
      <w:snapToGrid w:val="0"/>
      <w:lang w:val="nl-NL"/>
    </w:rPr>
  </w:style>
  <w:style w:type="paragraph" w:styleId="BodyTextIndent">
    <w:name w:val="Body Text Indent"/>
    <w:basedOn w:val="Normal"/>
    <w:link w:val="BodyTextIndentChar"/>
    <w:rsid w:val="000D0292"/>
    <w:pPr>
      <w:widowControl w:val="0"/>
      <w:tabs>
        <w:tab w:val="left" w:pos="2880"/>
      </w:tabs>
      <w:suppressAutoHyphens w:val="0"/>
      <w:spacing w:before="120" w:line="240" w:lineRule="auto"/>
      <w:ind w:left="1701" w:hanging="1701"/>
    </w:pPr>
    <w:rPr>
      <w:rFonts w:ascii="Courier New" w:eastAsia="MS Mincho" w:hAnsi="Courier New"/>
      <w:snapToGrid w:val="0"/>
    </w:rPr>
  </w:style>
  <w:style w:type="character" w:customStyle="1" w:styleId="BodyTextIndentChar">
    <w:name w:val="Body Text Indent Char"/>
    <w:basedOn w:val="DefaultParagraphFont"/>
    <w:link w:val="BodyTextIndent"/>
    <w:rsid w:val="000D0292"/>
    <w:rPr>
      <w:rFonts w:ascii="Courier New" w:eastAsia="MS Mincho" w:hAnsi="Courier New"/>
      <w:snapToGrid w:val="0"/>
      <w:lang w:val="en-GB"/>
    </w:rPr>
  </w:style>
  <w:style w:type="paragraph" w:styleId="BodyTextIndent2">
    <w:name w:val="Body Text Indent 2"/>
    <w:basedOn w:val="Normal"/>
    <w:link w:val="BodyTextIndent2Char"/>
    <w:rsid w:val="000D0292"/>
    <w:pPr>
      <w:widowControl w:val="0"/>
      <w:tabs>
        <w:tab w:val="left" w:pos="2880"/>
      </w:tabs>
      <w:suppressAutoHyphens w:val="0"/>
      <w:spacing w:line="240" w:lineRule="auto"/>
      <w:ind w:left="1701" w:hanging="1843"/>
    </w:pPr>
    <w:rPr>
      <w:rFonts w:ascii="Courier New" w:eastAsia="MS Mincho" w:hAnsi="Courier New"/>
      <w:snapToGrid w:val="0"/>
    </w:rPr>
  </w:style>
  <w:style w:type="character" w:customStyle="1" w:styleId="BodyTextIndent2Char">
    <w:name w:val="Body Text Indent 2 Char"/>
    <w:basedOn w:val="DefaultParagraphFont"/>
    <w:link w:val="BodyTextIndent2"/>
    <w:rsid w:val="000D0292"/>
    <w:rPr>
      <w:rFonts w:ascii="Courier New" w:eastAsia="MS Mincho" w:hAnsi="Courier New"/>
      <w:snapToGrid w:val="0"/>
      <w:lang w:val="en-GB"/>
    </w:rPr>
  </w:style>
  <w:style w:type="paragraph" w:styleId="BodyTextIndent3">
    <w:name w:val="Body Text Indent 3"/>
    <w:basedOn w:val="Normal"/>
    <w:link w:val="BodyTextIndent3Char"/>
    <w:rsid w:val="000D0292"/>
    <w:pPr>
      <w:widowControl w:val="0"/>
      <w:tabs>
        <w:tab w:val="left" w:pos="2880"/>
      </w:tabs>
      <w:suppressAutoHyphens w:val="0"/>
      <w:spacing w:line="240" w:lineRule="auto"/>
      <w:ind w:left="1701" w:hanging="1134"/>
    </w:pPr>
    <w:rPr>
      <w:rFonts w:ascii="Courier New" w:eastAsia="MS Mincho" w:hAnsi="Courier New"/>
      <w:snapToGrid w:val="0"/>
    </w:rPr>
  </w:style>
  <w:style w:type="character" w:customStyle="1" w:styleId="BodyTextIndent3Char">
    <w:name w:val="Body Text Indent 3 Char"/>
    <w:basedOn w:val="DefaultParagraphFont"/>
    <w:link w:val="BodyTextIndent3"/>
    <w:rsid w:val="000D0292"/>
    <w:rPr>
      <w:rFonts w:ascii="Courier New" w:eastAsia="MS Mincho" w:hAnsi="Courier New"/>
      <w:snapToGrid w:val="0"/>
      <w:lang w:val="en-GB"/>
    </w:rPr>
  </w:style>
  <w:style w:type="paragraph" w:customStyle="1" w:styleId="ParaNo">
    <w:name w:val="ParaNo."/>
    <w:basedOn w:val="Normal"/>
    <w:rsid w:val="000D0292"/>
    <w:pPr>
      <w:suppressAutoHyphens w:val="0"/>
      <w:spacing w:line="240" w:lineRule="auto"/>
      <w:ind w:left="-1" w:firstLine="1"/>
    </w:pPr>
    <w:rPr>
      <w:rFonts w:ascii="Univers" w:eastAsia="MS Mincho" w:hAnsi="Univers"/>
      <w:snapToGrid w:val="0"/>
      <w:sz w:val="24"/>
      <w:lang w:val="fr-FR"/>
    </w:rPr>
  </w:style>
  <w:style w:type="paragraph" w:customStyle="1" w:styleId="Rom1">
    <w:name w:val="Rom1"/>
    <w:basedOn w:val="Normal"/>
    <w:semiHidden/>
    <w:rsid w:val="000D0292"/>
    <w:pPr>
      <w:suppressAutoHyphens w:val="0"/>
      <w:spacing w:line="240" w:lineRule="auto"/>
      <w:ind w:left="1145" w:hanging="465"/>
    </w:pPr>
    <w:rPr>
      <w:rFonts w:ascii="Univers" w:eastAsia="MS Mincho" w:hAnsi="Univers"/>
      <w:snapToGrid w:val="0"/>
      <w:sz w:val="24"/>
      <w:lang w:val="fr-FR"/>
    </w:rPr>
  </w:style>
  <w:style w:type="paragraph" w:customStyle="1" w:styleId="Rom2">
    <w:name w:val="Rom2"/>
    <w:basedOn w:val="Normal"/>
    <w:semiHidden/>
    <w:rsid w:val="000D0292"/>
    <w:pPr>
      <w:suppressAutoHyphens w:val="0"/>
      <w:spacing w:line="240" w:lineRule="auto"/>
      <w:ind w:left="1712" w:hanging="465"/>
    </w:pPr>
    <w:rPr>
      <w:rFonts w:ascii="Univers" w:eastAsia="MS Mincho" w:hAnsi="Univers"/>
      <w:snapToGrid w:val="0"/>
      <w:sz w:val="24"/>
      <w:lang w:val="fr-FR"/>
    </w:rPr>
  </w:style>
  <w:style w:type="paragraph" w:styleId="BlockText">
    <w:name w:val="Block Text"/>
    <w:basedOn w:val="Normal"/>
    <w:rsid w:val="000D0292"/>
    <w:pPr>
      <w:tabs>
        <w:tab w:val="left" w:pos="426"/>
      </w:tabs>
      <w:suppressAutoHyphens w:val="0"/>
      <w:spacing w:before="120" w:line="240" w:lineRule="auto"/>
      <w:ind w:left="431" w:right="289" w:hanging="431"/>
    </w:pPr>
    <w:rPr>
      <w:rFonts w:ascii="Univers" w:eastAsia="MS Mincho" w:hAnsi="Univers"/>
      <w:snapToGrid w:val="0"/>
    </w:rPr>
  </w:style>
  <w:style w:type="paragraph" w:customStyle="1" w:styleId="Heading61">
    <w:name w:val="Heading 61"/>
    <w:semiHidden/>
    <w:rsid w:val="000D029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MS Mincho" w:hAnsi="Book Antiqua"/>
      <w:u w:val="single"/>
      <w:lang w:val="en-GB"/>
    </w:rPr>
  </w:style>
  <w:style w:type="paragraph" w:customStyle="1" w:styleId="Heading51">
    <w:name w:val="Heading 51"/>
    <w:semiHidden/>
    <w:rsid w:val="000D029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MS Mincho" w:hAnsi="Book Antiqua"/>
      <w:b/>
    </w:rPr>
  </w:style>
  <w:style w:type="paragraph" w:customStyle="1" w:styleId="Annex5">
    <w:name w:val="Annex5"/>
    <w:basedOn w:val="Normal"/>
    <w:semiHidden/>
    <w:rsid w:val="000D0292"/>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MS Mincho" w:hAnsi="Courier"/>
      <w:sz w:val="24"/>
    </w:rPr>
  </w:style>
  <w:style w:type="paragraph" w:customStyle="1" w:styleId="Footer1">
    <w:name w:val="Footer1"/>
    <w:semiHidden/>
    <w:rsid w:val="000D0292"/>
    <w:pPr>
      <w:tabs>
        <w:tab w:val="center" w:pos="4680"/>
        <w:tab w:val="right" w:pos="9000"/>
        <w:tab w:val="left" w:pos="9360"/>
      </w:tabs>
      <w:suppressAutoHyphens/>
    </w:pPr>
    <w:rPr>
      <w:rFonts w:ascii="Book Antiqua" w:eastAsia="MS Mincho" w:hAnsi="Book Antiqua"/>
    </w:rPr>
  </w:style>
  <w:style w:type="paragraph" w:styleId="ListBullet">
    <w:name w:val="List Bullet"/>
    <w:basedOn w:val="Normal"/>
    <w:autoRedefine/>
    <w:uiPriority w:val="99"/>
    <w:rsid w:val="000D0292"/>
    <w:pPr>
      <w:tabs>
        <w:tab w:val="num" w:pos="360"/>
      </w:tabs>
      <w:suppressAutoHyphens w:val="0"/>
      <w:spacing w:line="240" w:lineRule="auto"/>
      <w:ind w:left="360" w:hanging="360"/>
    </w:pPr>
    <w:rPr>
      <w:rFonts w:eastAsia="MS Mincho"/>
      <w:sz w:val="24"/>
    </w:rPr>
  </w:style>
  <w:style w:type="paragraph" w:customStyle="1" w:styleId="Styl6">
    <w:name w:val="Styl6"/>
    <w:basedOn w:val="Normal"/>
    <w:semiHidden/>
    <w:rsid w:val="000D0292"/>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eastAsia="MS Mincho" w:hAnsi="Arial"/>
      <w:sz w:val="22"/>
      <w:lang w:eastAsia="cs-CZ"/>
    </w:rPr>
  </w:style>
  <w:style w:type="paragraph" w:customStyle="1" w:styleId="Styl1">
    <w:name w:val="Styl1"/>
    <w:basedOn w:val="Normal"/>
    <w:rsid w:val="000D0292"/>
    <w:pPr>
      <w:tabs>
        <w:tab w:val="left" w:pos="1134"/>
      </w:tabs>
      <w:suppressAutoHyphens w:val="0"/>
      <w:overflowPunct w:val="0"/>
      <w:autoSpaceDE w:val="0"/>
      <w:autoSpaceDN w:val="0"/>
      <w:adjustRightInd w:val="0"/>
      <w:spacing w:line="240" w:lineRule="auto"/>
      <w:ind w:left="851" w:hanging="851"/>
      <w:textAlignment w:val="baseline"/>
    </w:pPr>
    <w:rPr>
      <w:rFonts w:ascii="Arial" w:eastAsia="MS Mincho" w:hAnsi="Arial"/>
      <w:sz w:val="22"/>
      <w:lang w:eastAsia="cs-CZ"/>
    </w:rPr>
  </w:style>
  <w:style w:type="paragraph" w:customStyle="1" w:styleId="Styl5">
    <w:name w:val="Styl5"/>
    <w:basedOn w:val="Normal"/>
    <w:next w:val="Styl6"/>
    <w:semiHidden/>
    <w:rsid w:val="000D0292"/>
    <w:pPr>
      <w:widowControl w:val="0"/>
      <w:tabs>
        <w:tab w:val="left" w:pos="567"/>
        <w:tab w:val="left" w:pos="851"/>
      </w:tabs>
      <w:suppressAutoHyphens w:val="0"/>
      <w:spacing w:before="120" w:line="240" w:lineRule="auto"/>
    </w:pPr>
    <w:rPr>
      <w:rFonts w:ascii="Arial" w:eastAsia="MS Mincho" w:hAnsi="Arial"/>
      <w:sz w:val="22"/>
      <w:lang w:eastAsia="cs-CZ"/>
    </w:rPr>
  </w:style>
  <w:style w:type="paragraph" w:customStyle="1" w:styleId="TabellenText">
    <w:name w:val="Tabellen Text"/>
    <w:semiHidden/>
    <w:rsid w:val="000D0292"/>
    <w:pPr>
      <w:overflowPunct w:val="0"/>
      <w:autoSpaceDE w:val="0"/>
      <w:autoSpaceDN w:val="0"/>
      <w:adjustRightInd w:val="0"/>
      <w:spacing w:line="240" w:lineRule="atLeast"/>
      <w:textAlignment w:val="baseline"/>
    </w:pPr>
    <w:rPr>
      <w:rFonts w:ascii="Arial Narrow" w:eastAsia="MS Mincho" w:hAnsi="Arial Narrow"/>
      <w:color w:val="000000"/>
      <w:sz w:val="22"/>
      <w:lang w:eastAsia="de-DE"/>
    </w:rPr>
  </w:style>
  <w:style w:type="paragraph" w:customStyle="1" w:styleId="Formatvorlage1">
    <w:name w:val="Formatvorlage1"/>
    <w:basedOn w:val="Normal"/>
    <w:semiHidden/>
    <w:rsid w:val="000D0292"/>
    <w:pPr>
      <w:suppressAutoHyphens w:val="0"/>
      <w:spacing w:line="240" w:lineRule="auto"/>
    </w:pPr>
    <w:rPr>
      <w:rFonts w:ascii="Arial" w:eastAsia="MS Mincho" w:hAnsi="Arial"/>
      <w:sz w:val="22"/>
      <w:lang w:val="de-DE" w:eastAsia="it-IT"/>
    </w:rPr>
  </w:style>
  <w:style w:type="paragraph" w:styleId="ListNumber">
    <w:name w:val="List Number"/>
    <w:basedOn w:val="Normal"/>
    <w:semiHidden/>
    <w:rsid w:val="000D0292"/>
    <w:pPr>
      <w:tabs>
        <w:tab w:val="num" w:pos="709"/>
      </w:tabs>
      <w:suppressAutoHyphens w:val="0"/>
      <w:spacing w:after="240" w:line="240" w:lineRule="auto"/>
      <w:ind w:left="709" w:hanging="709"/>
      <w:jc w:val="both"/>
    </w:pPr>
    <w:rPr>
      <w:rFonts w:eastAsia="MS Mincho"/>
      <w:sz w:val="24"/>
    </w:rPr>
  </w:style>
  <w:style w:type="paragraph" w:customStyle="1" w:styleId="ListNumberLevel2">
    <w:name w:val="List Number (Level 2)"/>
    <w:basedOn w:val="Normal"/>
    <w:semiHidden/>
    <w:rsid w:val="000D0292"/>
    <w:pPr>
      <w:tabs>
        <w:tab w:val="num" w:pos="1417"/>
      </w:tabs>
      <w:suppressAutoHyphens w:val="0"/>
      <w:spacing w:after="240" w:line="240" w:lineRule="auto"/>
      <w:ind w:left="1417" w:hanging="708"/>
      <w:jc w:val="both"/>
    </w:pPr>
    <w:rPr>
      <w:rFonts w:eastAsia="MS Mincho"/>
      <w:sz w:val="24"/>
    </w:rPr>
  </w:style>
  <w:style w:type="paragraph" w:customStyle="1" w:styleId="ListNumberLevel3">
    <w:name w:val="List Number (Level 3)"/>
    <w:basedOn w:val="Normal"/>
    <w:semiHidden/>
    <w:rsid w:val="000D0292"/>
    <w:pPr>
      <w:tabs>
        <w:tab w:val="num" w:pos="2126"/>
      </w:tabs>
      <w:suppressAutoHyphens w:val="0"/>
      <w:spacing w:after="240" w:line="240" w:lineRule="auto"/>
      <w:ind w:left="2126" w:hanging="709"/>
      <w:jc w:val="both"/>
    </w:pPr>
    <w:rPr>
      <w:rFonts w:eastAsia="MS Mincho"/>
      <w:sz w:val="24"/>
    </w:rPr>
  </w:style>
  <w:style w:type="paragraph" w:customStyle="1" w:styleId="ListNumberLevel4">
    <w:name w:val="List Number (Level 4)"/>
    <w:basedOn w:val="Normal"/>
    <w:semiHidden/>
    <w:rsid w:val="000D0292"/>
    <w:pPr>
      <w:tabs>
        <w:tab w:val="num" w:pos="2835"/>
      </w:tabs>
      <w:suppressAutoHyphens w:val="0"/>
      <w:spacing w:after="240" w:line="240" w:lineRule="auto"/>
      <w:ind w:left="2835" w:hanging="709"/>
      <w:jc w:val="both"/>
    </w:pPr>
    <w:rPr>
      <w:rFonts w:eastAsia="MS Mincho"/>
      <w:sz w:val="24"/>
    </w:rPr>
  </w:style>
  <w:style w:type="paragraph" w:customStyle="1" w:styleId="berschrift2-3">
    <w:name w:val="Überschrift2-3"/>
    <w:basedOn w:val="berschrift1-3"/>
    <w:next w:val="BodyText"/>
    <w:semiHidden/>
    <w:rsid w:val="000D0292"/>
    <w:pPr>
      <w:tabs>
        <w:tab w:val="clear" w:pos="1695"/>
        <w:tab w:val="num" w:pos="1413"/>
      </w:tabs>
      <w:ind w:left="1413" w:hanging="432"/>
    </w:pPr>
  </w:style>
  <w:style w:type="paragraph" w:customStyle="1" w:styleId="berschrift1-3">
    <w:name w:val="Überschrift1-3"/>
    <w:basedOn w:val="berschrift1-2"/>
    <w:semiHidden/>
    <w:rsid w:val="000D0292"/>
    <w:pPr>
      <w:keepNext/>
      <w:tabs>
        <w:tab w:val="clear" w:pos="643"/>
        <w:tab w:val="num" w:pos="1695"/>
      </w:tabs>
      <w:suppressAutoHyphens w:val="0"/>
      <w:spacing w:before="240" w:after="240"/>
      <w:ind w:left="1695" w:hanging="1695"/>
      <w:jc w:val="both"/>
    </w:pPr>
    <w:rPr>
      <w:rFonts w:ascii="Arial" w:eastAsia="MS Mincho" w:hAnsi="Arial"/>
      <w:b/>
      <w:sz w:val="22"/>
    </w:rPr>
  </w:style>
  <w:style w:type="paragraph" w:customStyle="1" w:styleId="berschrift1-2">
    <w:name w:val="Überschrift1-2"/>
    <w:basedOn w:val="Heading1"/>
    <w:semiHidden/>
    <w:rsid w:val="000D0292"/>
  </w:style>
  <w:style w:type="paragraph" w:customStyle="1" w:styleId="berschrift4n">
    <w:name w:val="Überschrift4n"/>
    <w:basedOn w:val="Normal"/>
    <w:autoRedefine/>
    <w:semiHidden/>
    <w:rsid w:val="000D0292"/>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semiHidden/>
    <w:rsid w:val="000D0292"/>
    <w:pPr>
      <w:suppressAutoHyphens w:val="0"/>
      <w:spacing w:before="120" w:after="120" w:line="240" w:lineRule="auto"/>
      <w:jc w:val="center"/>
    </w:pPr>
    <w:rPr>
      <w:rFonts w:eastAsia="MS Mincho"/>
      <w:sz w:val="24"/>
    </w:rPr>
  </w:style>
  <w:style w:type="paragraph" w:customStyle="1" w:styleId="StyleParaLeft0cmFirstline0cm">
    <w:name w:val="Style Para + Left:  0 cm First line:  0 cm"/>
    <w:basedOn w:val="Para0"/>
    <w:semiHidden/>
    <w:rsid w:val="000D0292"/>
    <w:rPr>
      <w:rFonts w:eastAsia="MS Mincho"/>
      <w:snapToGrid w:val="0"/>
      <w:lang w:val="fr-FR"/>
    </w:rPr>
  </w:style>
  <w:style w:type="paragraph" w:customStyle="1" w:styleId="Bloc2cm">
    <w:name w:val="Bloc 2 cm"/>
    <w:basedOn w:val="para"/>
    <w:rsid w:val="000D0292"/>
    <w:pPr>
      <w:suppressAutoHyphens w:val="0"/>
      <w:ind w:left="1134" w:firstLine="0"/>
    </w:pPr>
    <w:rPr>
      <w:rFonts w:eastAsia="MS Mincho"/>
      <w:snapToGrid w:val="0"/>
      <w:lang w:val="fr-FR"/>
    </w:rPr>
  </w:style>
  <w:style w:type="character" w:customStyle="1" w:styleId="CharChar4">
    <w:name w:val="Char Char4"/>
    <w:semiHidden/>
    <w:rsid w:val="000D0292"/>
    <w:rPr>
      <w:sz w:val="18"/>
      <w:lang w:val="en-GB" w:eastAsia="en-US" w:bidi="ar-SA"/>
    </w:rPr>
  </w:style>
  <w:style w:type="paragraph" w:customStyle="1" w:styleId="SingleTxtGBold">
    <w:name w:val="_ Single Txt_G Bold"/>
    <w:basedOn w:val="SingleTxtG"/>
    <w:rsid w:val="000D0292"/>
    <w:rPr>
      <w:rFonts w:eastAsia="MS Mincho"/>
    </w:rPr>
  </w:style>
  <w:style w:type="character" w:customStyle="1" w:styleId="SingleTxtGChar1">
    <w:name w:val="_ Single Txt_G Char1"/>
    <w:rsid w:val="000D0292"/>
    <w:rPr>
      <w:lang w:val="en-GB" w:eastAsia="en-US" w:bidi="ar-SA"/>
    </w:rPr>
  </w:style>
  <w:style w:type="paragraph" w:styleId="List5">
    <w:name w:val="List 5"/>
    <w:basedOn w:val="Normal"/>
    <w:rsid w:val="000D0292"/>
    <w:pPr>
      <w:ind w:left="1415" w:hanging="283"/>
      <w:contextualSpacing/>
    </w:pPr>
    <w:rPr>
      <w:rFonts w:eastAsia="MS Mincho"/>
    </w:rPr>
  </w:style>
  <w:style w:type="paragraph" w:customStyle="1" w:styleId="CM102">
    <w:name w:val="CM102"/>
    <w:basedOn w:val="Normal"/>
    <w:next w:val="Normal"/>
    <w:uiPriority w:val="99"/>
    <w:rsid w:val="000D0292"/>
    <w:pPr>
      <w:widowControl w:val="0"/>
      <w:suppressAutoHyphens w:val="0"/>
      <w:autoSpaceDE w:val="0"/>
      <w:autoSpaceDN w:val="0"/>
      <w:adjustRightInd w:val="0"/>
      <w:spacing w:line="240" w:lineRule="auto"/>
    </w:pPr>
    <w:rPr>
      <w:rFonts w:eastAsia="MS Mincho"/>
      <w:sz w:val="24"/>
      <w:szCs w:val="24"/>
      <w:lang w:val="en-US"/>
    </w:rPr>
  </w:style>
  <w:style w:type="paragraph" w:customStyle="1" w:styleId="CM6">
    <w:name w:val="CM6"/>
    <w:basedOn w:val="Default"/>
    <w:next w:val="Default"/>
    <w:uiPriority w:val="99"/>
    <w:rsid w:val="000D0292"/>
    <w:pPr>
      <w:widowControl w:val="0"/>
      <w:spacing w:line="216" w:lineRule="atLeast"/>
    </w:pPr>
    <w:rPr>
      <w:rFonts w:eastAsia="MS Mincho"/>
      <w:color w:val="auto"/>
      <w:lang w:val="en-US"/>
    </w:rPr>
  </w:style>
  <w:style w:type="paragraph" w:customStyle="1" w:styleId="CM107">
    <w:name w:val="CM107"/>
    <w:basedOn w:val="Default"/>
    <w:next w:val="Default"/>
    <w:uiPriority w:val="99"/>
    <w:rsid w:val="000D0292"/>
    <w:pPr>
      <w:widowControl w:val="0"/>
    </w:pPr>
    <w:rPr>
      <w:rFonts w:eastAsia="MS Mincho"/>
      <w:color w:val="auto"/>
      <w:lang w:val="en-US"/>
    </w:rPr>
  </w:style>
  <w:style w:type="paragraph" w:customStyle="1" w:styleId="CM82">
    <w:name w:val="CM82"/>
    <w:basedOn w:val="Default"/>
    <w:next w:val="Default"/>
    <w:uiPriority w:val="99"/>
    <w:rsid w:val="000D0292"/>
    <w:pPr>
      <w:widowControl w:val="0"/>
      <w:spacing w:line="218" w:lineRule="atLeast"/>
    </w:pPr>
    <w:rPr>
      <w:rFonts w:eastAsia="MS Mincho"/>
      <w:color w:val="auto"/>
      <w:lang w:val="en-US"/>
    </w:rPr>
  </w:style>
  <w:style w:type="character" w:styleId="LineNumber">
    <w:name w:val="line number"/>
    <w:rsid w:val="000D0292"/>
    <w:rPr>
      <w:sz w:val="14"/>
    </w:rPr>
  </w:style>
  <w:style w:type="paragraph" w:customStyle="1" w:styleId="IntenseQuote1">
    <w:name w:val="Intense Quote1"/>
    <w:basedOn w:val="Normal"/>
    <w:next w:val="Normal"/>
    <w:uiPriority w:val="30"/>
    <w:qFormat/>
    <w:rsid w:val="000D0292"/>
    <w:pPr>
      <w:pBdr>
        <w:bottom w:val="single" w:sz="4" w:space="4" w:color="4F81BD"/>
      </w:pBdr>
      <w:suppressAutoHyphens w:val="0"/>
      <w:spacing w:before="200" w:after="280" w:line="240" w:lineRule="auto"/>
      <w:ind w:left="936" w:right="936"/>
    </w:pPr>
    <w:rPr>
      <w:rFonts w:eastAsia="MS Mincho"/>
      <w:b/>
      <w:bCs/>
      <w:i/>
      <w:iCs/>
      <w:color w:val="4F81BD"/>
      <w:sz w:val="24"/>
      <w:szCs w:val="24"/>
      <w:lang w:val="it-IT" w:eastAsia="it-IT"/>
    </w:rPr>
  </w:style>
  <w:style w:type="character" w:customStyle="1" w:styleId="IntenseQuoteChar">
    <w:name w:val="Intense Quote Char"/>
    <w:basedOn w:val="DefaultParagraphFont"/>
    <w:link w:val="IntenseQuote"/>
    <w:uiPriority w:val="30"/>
    <w:rsid w:val="000D0292"/>
    <w:rPr>
      <w:b/>
      <w:bCs/>
      <w:i/>
      <w:iCs/>
      <w:color w:val="4F81BD"/>
      <w:sz w:val="24"/>
      <w:szCs w:val="24"/>
      <w:lang w:val="it-IT" w:eastAsia="it-IT"/>
    </w:rPr>
  </w:style>
  <w:style w:type="paragraph" w:customStyle="1" w:styleId="StyleaLeft394cm">
    <w:name w:val="Style (a) + Left:  3.94 cm"/>
    <w:basedOn w:val="Normal"/>
    <w:rsid w:val="000D0292"/>
    <w:pPr>
      <w:spacing w:after="120"/>
      <w:ind w:left="2835" w:right="1134" w:hanging="567"/>
      <w:jc w:val="both"/>
    </w:pPr>
    <w:rPr>
      <w:rFonts w:eastAsia="MS Mincho"/>
      <w:lang w:val="it-IT"/>
    </w:rPr>
  </w:style>
  <w:style w:type="character" w:customStyle="1" w:styleId="Heading2Char">
    <w:name w:val="Heading 2 Char"/>
    <w:aliases w:val="H2 Char"/>
    <w:basedOn w:val="DefaultParagraphFont"/>
    <w:link w:val="Heading2"/>
    <w:rsid w:val="000D0292"/>
    <w:rPr>
      <w:lang w:val="en-GB"/>
    </w:rPr>
  </w:style>
  <w:style w:type="character" w:customStyle="1" w:styleId="Heading3Char">
    <w:name w:val="Heading 3 Char"/>
    <w:basedOn w:val="DefaultParagraphFont"/>
    <w:link w:val="Heading3"/>
    <w:rsid w:val="000D0292"/>
    <w:rPr>
      <w:lang w:val="en-GB"/>
    </w:rPr>
  </w:style>
  <w:style w:type="character" w:customStyle="1" w:styleId="Heading4Char">
    <w:name w:val="Heading 4 Char"/>
    <w:basedOn w:val="DefaultParagraphFont"/>
    <w:link w:val="Heading4"/>
    <w:uiPriority w:val="99"/>
    <w:rsid w:val="000D0292"/>
    <w:rPr>
      <w:lang w:val="en-GB"/>
    </w:rPr>
  </w:style>
  <w:style w:type="character" w:customStyle="1" w:styleId="Heading5Char">
    <w:name w:val="Heading 5 Char"/>
    <w:basedOn w:val="DefaultParagraphFont"/>
    <w:link w:val="Heading5"/>
    <w:rsid w:val="000D0292"/>
    <w:rPr>
      <w:lang w:val="en-GB"/>
    </w:rPr>
  </w:style>
  <w:style w:type="character" w:customStyle="1" w:styleId="Heading6Char">
    <w:name w:val="Heading 6 Char"/>
    <w:basedOn w:val="DefaultParagraphFont"/>
    <w:link w:val="Heading6"/>
    <w:rsid w:val="000D0292"/>
    <w:rPr>
      <w:lang w:val="en-GB"/>
    </w:rPr>
  </w:style>
  <w:style w:type="character" w:customStyle="1" w:styleId="Heading7Char">
    <w:name w:val="Heading 7 Char"/>
    <w:basedOn w:val="DefaultParagraphFont"/>
    <w:link w:val="Heading7"/>
    <w:rsid w:val="000D0292"/>
    <w:rPr>
      <w:lang w:val="en-GB"/>
    </w:rPr>
  </w:style>
  <w:style w:type="character" w:customStyle="1" w:styleId="Heading8Char">
    <w:name w:val="Heading 8 Char"/>
    <w:basedOn w:val="DefaultParagraphFont"/>
    <w:link w:val="Heading8"/>
    <w:rsid w:val="000D0292"/>
    <w:rPr>
      <w:lang w:val="en-GB"/>
    </w:rPr>
  </w:style>
  <w:style w:type="character" w:customStyle="1" w:styleId="Heading9Char">
    <w:name w:val="Heading 9 Char"/>
    <w:basedOn w:val="DefaultParagraphFont"/>
    <w:link w:val="Heading9"/>
    <w:rsid w:val="000D0292"/>
    <w:rPr>
      <w:lang w:val="en-GB"/>
    </w:rPr>
  </w:style>
  <w:style w:type="numbering" w:customStyle="1" w:styleId="NoList11">
    <w:name w:val="No List11"/>
    <w:next w:val="NoList"/>
    <w:uiPriority w:val="99"/>
    <w:semiHidden/>
    <w:unhideWhenUsed/>
    <w:rsid w:val="000D0292"/>
  </w:style>
  <w:style w:type="character" w:customStyle="1" w:styleId="EndnoteTextChar">
    <w:name w:val="Endnote Text Char"/>
    <w:aliases w:val="2_G Char"/>
    <w:basedOn w:val="DefaultParagraphFont"/>
    <w:link w:val="EndnoteText"/>
    <w:uiPriority w:val="99"/>
    <w:rsid w:val="000D0292"/>
    <w:rPr>
      <w:sz w:val="18"/>
      <w:lang w:val="en-GB"/>
    </w:rPr>
  </w:style>
  <w:style w:type="numbering" w:styleId="111111">
    <w:name w:val="Outline List 2"/>
    <w:basedOn w:val="NoList"/>
    <w:rsid w:val="000D0292"/>
    <w:pPr>
      <w:numPr>
        <w:numId w:val="7"/>
      </w:numPr>
    </w:pPr>
  </w:style>
  <w:style w:type="numbering" w:styleId="ArticleSection">
    <w:name w:val="Outline List 3"/>
    <w:basedOn w:val="NoList"/>
    <w:rsid w:val="000D0292"/>
    <w:pPr>
      <w:numPr>
        <w:numId w:val="8"/>
      </w:numPr>
    </w:pPr>
  </w:style>
  <w:style w:type="paragraph" w:styleId="BodyTextFirstIndent">
    <w:name w:val="Body Text First Indent"/>
    <w:basedOn w:val="BodyText"/>
    <w:link w:val="BodyTextFirstIndentChar"/>
    <w:rsid w:val="000D0292"/>
    <w:pPr>
      <w:widowControl/>
      <w:suppressAutoHyphens/>
      <w:autoSpaceDE/>
      <w:autoSpaceDN/>
      <w:spacing w:after="120" w:line="240" w:lineRule="atLeast"/>
      <w:ind w:firstLine="210"/>
    </w:pPr>
    <w:rPr>
      <w:rFonts w:eastAsia="MS Mincho"/>
      <w:lang w:val="it-IT"/>
    </w:rPr>
  </w:style>
  <w:style w:type="character" w:customStyle="1" w:styleId="BodyTextFirstIndentChar">
    <w:name w:val="Body Text First Indent Char"/>
    <w:basedOn w:val="BodyTextChar"/>
    <w:link w:val="BodyTextFirstIndent"/>
    <w:rsid w:val="000D0292"/>
    <w:rPr>
      <w:rFonts w:eastAsia="MS Mincho"/>
      <w:lang w:val="it-IT"/>
    </w:rPr>
  </w:style>
  <w:style w:type="paragraph" w:styleId="BodyTextFirstIndent2">
    <w:name w:val="Body Text First Indent 2"/>
    <w:basedOn w:val="BodyTextIndent"/>
    <w:link w:val="BodyTextFirstIndent2Char"/>
    <w:rsid w:val="000D0292"/>
    <w:pPr>
      <w:widowControl/>
      <w:tabs>
        <w:tab w:val="clear" w:pos="2880"/>
      </w:tabs>
      <w:suppressAutoHyphens/>
      <w:spacing w:before="0" w:after="120" w:line="240" w:lineRule="atLeast"/>
      <w:ind w:left="283" w:firstLine="210"/>
    </w:pPr>
    <w:rPr>
      <w:rFonts w:ascii="Times New Roman" w:hAnsi="Times New Roman"/>
      <w:snapToGrid/>
      <w:lang w:val="it-IT"/>
    </w:rPr>
  </w:style>
  <w:style w:type="character" w:customStyle="1" w:styleId="BodyTextFirstIndent2Char">
    <w:name w:val="Body Text First Indent 2 Char"/>
    <w:basedOn w:val="BodyTextIndentChar"/>
    <w:link w:val="BodyTextFirstIndent2"/>
    <w:rsid w:val="000D0292"/>
    <w:rPr>
      <w:rFonts w:ascii="Courier New" w:eastAsia="MS Mincho" w:hAnsi="Courier New"/>
      <w:snapToGrid/>
      <w:lang w:val="it-IT"/>
    </w:rPr>
  </w:style>
  <w:style w:type="paragraph" w:styleId="Closing">
    <w:name w:val="Closing"/>
    <w:basedOn w:val="Normal"/>
    <w:link w:val="ClosingChar"/>
    <w:rsid w:val="000D0292"/>
    <w:pPr>
      <w:ind w:left="4252"/>
    </w:pPr>
    <w:rPr>
      <w:rFonts w:eastAsia="MS Mincho"/>
      <w:lang w:val="it-IT"/>
    </w:rPr>
  </w:style>
  <w:style w:type="character" w:customStyle="1" w:styleId="ClosingChar">
    <w:name w:val="Closing Char"/>
    <w:basedOn w:val="DefaultParagraphFont"/>
    <w:link w:val="Closing"/>
    <w:rsid w:val="000D0292"/>
    <w:rPr>
      <w:rFonts w:eastAsia="MS Mincho"/>
      <w:lang w:val="it-IT"/>
    </w:rPr>
  </w:style>
  <w:style w:type="paragraph" w:styleId="Date">
    <w:name w:val="Date"/>
    <w:basedOn w:val="Normal"/>
    <w:next w:val="Normal"/>
    <w:link w:val="DateChar"/>
    <w:rsid w:val="000D0292"/>
    <w:rPr>
      <w:rFonts w:eastAsia="MS Mincho"/>
      <w:lang w:val="it-IT"/>
    </w:rPr>
  </w:style>
  <w:style w:type="character" w:customStyle="1" w:styleId="DateChar">
    <w:name w:val="Date Char"/>
    <w:basedOn w:val="DefaultParagraphFont"/>
    <w:link w:val="Date"/>
    <w:rsid w:val="000D0292"/>
    <w:rPr>
      <w:rFonts w:eastAsia="MS Mincho"/>
      <w:lang w:val="it-IT"/>
    </w:rPr>
  </w:style>
  <w:style w:type="paragraph" w:styleId="E-mailSignature">
    <w:name w:val="E-mail Signature"/>
    <w:basedOn w:val="Normal"/>
    <w:link w:val="E-mailSignatureChar"/>
    <w:rsid w:val="000D0292"/>
    <w:rPr>
      <w:rFonts w:eastAsia="MS Mincho"/>
      <w:lang w:val="it-IT"/>
    </w:rPr>
  </w:style>
  <w:style w:type="character" w:customStyle="1" w:styleId="E-mailSignatureChar">
    <w:name w:val="E-mail Signature Char"/>
    <w:basedOn w:val="DefaultParagraphFont"/>
    <w:link w:val="E-mailSignature"/>
    <w:rsid w:val="000D0292"/>
    <w:rPr>
      <w:rFonts w:eastAsia="MS Mincho"/>
      <w:lang w:val="it-IT"/>
    </w:rPr>
  </w:style>
  <w:style w:type="paragraph" w:styleId="EnvelopeReturn">
    <w:name w:val="envelope return"/>
    <w:basedOn w:val="Normal"/>
    <w:rsid w:val="000D0292"/>
    <w:rPr>
      <w:rFonts w:ascii="Arial" w:eastAsia="MS Mincho" w:hAnsi="Arial" w:cs="Arial"/>
      <w:lang w:val="it-IT"/>
    </w:rPr>
  </w:style>
  <w:style w:type="character" w:styleId="HTMLAcronym">
    <w:name w:val="HTML Acronym"/>
    <w:basedOn w:val="DefaultParagraphFont"/>
    <w:rsid w:val="000D0292"/>
  </w:style>
  <w:style w:type="paragraph" w:styleId="HTMLAddress">
    <w:name w:val="HTML Address"/>
    <w:basedOn w:val="Normal"/>
    <w:link w:val="HTMLAddressChar"/>
    <w:rsid w:val="000D0292"/>
    <w:rPr>
      <w:rFonts w:eastAsia="MS Mincho"/>
      <w:i/>
      <w:iCs/>
      <w:lang w:val="it-IT"/>
    </w:rPr>
  </w:style>
  <w:style w:type="character" w:customStyle="1" w:styleId="HTMLAddressChar">
    <w:name w:val="HTML Address Char"/>
    <w:basedOn w:val="DefaultParagraphFont"/>
    <w:link w:val="HTMLAddress"/>
    <w:rsid w:val="000D0292"/>
    <w:rPr>
      <w:rFonts w:eastAsia="MS Mincho"/>
      <w:i/>
      <w:iCs/>
      <w:lang w:val="it-IT"/>
    </w:rPr>
  </w:style>
  <w:style w:type="character" w:styleId="HTMLCite">
    <w:name w:val="HTML Cite"/>
    <w:rsid w:val="000D0292"/>
    <w:rPr>
      <w:i/>
      <w:iCs/>
    </w:rPr>
  </w:style>
  <w:style w:type="character" w:styleId="HTMLCode">
    <w:name w:val="HTML Code"/>
    <w:rsid w:val="000D0292"/>
    <w:rPr>
      <w:rFonts w:ascii="Courier New" w:hAnsi="Courier New" w:cs="Courier New"/>
      <w:sz w:val="20"/>
      <w:szCs w:val="20"/>
    </w:rPr>
  </w:style>
  <w:style w:type="character" w:styleId="HTMLDefinition">
    <w:name w:val="HTML Definition"/>
    <w:rsid w:val="000D0292"/>
    <w:rPr>
      <w:i/>
      <w:iCs/>
    </w:rPr>
  </w:style>
  <w:style w:type="character" w:styleId="HTMLKeyboard">
    <w:name w:val="HTML Keyboard"/>
    <w:rsid w:val="000D0292"/>
    <w:rPr>
      <w:rFonts w:ascii="Courier New" w:hAnsi="Courier New" w:cs="Courier New"/>
      <w:sz w:val="20"/>
      <w:szCs w:val="20"/>
    </w:rPr>
  </w:style>
  <w:style w:type="paragraph" w:styleId="HTMLPreformatted">
    <w:name w:val="HTML Preformatted"/>
    <w:basedOn w:val="Normal"/>
    <w:link w:val="HTMLPreformattedChar"/>
    <w:rsid w:val="000D0292"/>
    <w:rPr>
      <w:rFonts w:ascii="Courier New" w:eastAsia="MS Mincho" w:hAnsi="Courier New" w:cs="Courier New"/>
      <w:lang w:val="it-IT"/>
    </w:rPr>
  </w:style>
  <w:style w:type="character" w:customStyle="1" w:styleId="HTMLPreformattedChar">
    <w:name w:val="HTML Preformatted Char"/>
    <w:basedOn w:val="DefaultParagraphFont"/>
    <w:link w:val="HTMLPreformatted"/>
    <w:rsid w:val="000D0292"/>
    <w:rPr>
      <w:rFonts w:ascii="Courier New" w:eastAsia="MS Mincho" w:hAnsi="Courier New" w:cs="Courier New"/>
      <w:lang w:val="it-IT"/>
    </w:rPr>
  </w:style>
  <w:style w:type="character" w:styleId="HTMLSample">
    <w:name w:val="HTML Sample"/>
    <w:rsid w:val="000D0292"/>
    <w:rPr>
      <w:rFonts w:ascii="Courier New" w:hAnsi="Courier New" w:cs="Courier New"/>
    </w:rPr>
  </w:style>
  <w:style w:type="character" w:styleId="HTMLTypewriter">
    <w:name w:val="HTML Typewriter"/>
    <w:rsid w:val="000D0292"/>
    <w:rPr>
      <w:rFonts w:ascii="Courier New" w:hAnsi="Courier New" w:cs="Courier New"/>
      <w:sz w:val="20"/>
      <w:szCs w:val="20"/>
    </w:rPr>
  </w:style>
  <w:style w:type="character" w:styleId="HTMLVariable">
    <w:name w:val="HTML Variable"/>
    <w:rsid w:val="000D0292"/>
    <w:rPr>
      <w:i/>
      <w:iCs/>
    </w:rPr>
  </w:style>
  <w:style w:type="paragraph" w:styleId="List">
    <w:name w:val="List"/>
    <w:basedOn w:val="Normal"/>
    <w:rsid w:val="000D0292"/>
    <w:pPr>
      <w:ind w:left="283" w:hanging="283"/>
    </w:pPr>
    <w:rPr>
      <w:rFonts w:eastAsia="MS Mincho"/>
      <w:lang w:val="it-IT"/>
    </w:rPr>
  </w:style>
  <w:style w:type="paragraph" w:styleId="List2">
    <w:name w:val="List 2"/>
    <w:basedOn w:val="Normal"/>
    <w:rsid w:val="000D0292"/>
    <w:pPr>
      <w:ind w:left="566" w:hanging="283"/>
    </w:pPr>
    <w:rPr>
      <w:rFonts w:eastAsia="MS Mincho"/>
      <w:lang w:val="it-IT"/>
    </w:rPr>
  </w:style>
  <w:style w:type="paragraph" w:styleId="List3">
    <w:name w:val="List 3"/>
    <w:basedOn w:val="Normal"/>
    <w:rsid w:val="000D0292"/>
    <w:pPr>
      <w:ind w:left="849" w:hanging="283"/>
    </w:pPr>
    <w:rPr>
      <w:rFonts w:eastAsia="MS Mincho"/>
      <w:lang w:val="it-IT"/>
    </w:rPr>
  </w:style>
  <w:style w:type="paragraph" w:styleId="List4">
    <w:name w:val="List 4"/>
    <w:basedOn w:val="Normal"/>
    <w:rsid w:val="000D0292"/>
    <w:pPr>
      <w:ind w:left="1132" w:hanging="283"/>
    </w:pPr>
    <w:rPr>
      <w:rFonts w:eastAsia="MS Mincho"/>
      <w:lang w:val="it-IT"/>
    </w:rPr>
  </w:style>
  <w:style w:type="paragraph" w:styleId="ListBullet2">
    <w:name w:val="List Bullet 2"/>
    <w:basedOn w:val="Normal"/>
    <w:rsid w:val="000D0292"/>
    <w:pPr>
      <w:tabs>
        <w:tab w:val="num" w:pos="643"/>
      </w:tabs>
      <w:ind w:left="643" w:hanging="360"/>
    </w:pPr>
    <w:rPr>
      <w:rFonts w:eastAsia="MS Mincho"/>
      <w:lang w:val="it-IT"/>
    </w:rPr>
  </w:style>
  <w:style w:type="paragraph" w:styleId="ListBullet3">
    <w:name w:val="List Bullet 3"/>
    <w:basedOn w:val="Normal"/>
    <w:rsid w:val="000D0292"/>
    <w:pPr>
      <w:tabs>
        <w:tab w:val="num" w:pos="926"/>
      </w:tabs>
      <w:ind w:left="926" w:hanging="360"/>
    </w:pPr>
    <w:rPr>
      <w:rFonts w:eastAsia="MS Mincho"/>
      <w:lang w:val="it-IT"/>
    </w:rPr>
  </w:style>
  <w:style w:type="paragraph" w:styleId="ListBullet4">
    <w:name w:val="List Bullet 4"/>
    <w:basedOn w:val="Normal"/>
    <w:rsid w:val="000D0292"/>
    <w:pPr>
      <w:tabs>
        <w:tab w:val="num" w:pos="1209"/>
      </w:tabs>
      <w:ind w:left="1209" w:hanging="360"/>
    </w:pPr>
    <w:rPr>
      <w:rFonts w:eastAsia="MS Mincho"/>
      <w:lang w:val="it-IT"/>
    </w:rPr>
  </w:style>
  <w:style w:type="paragraph" w:styleId="ListBullet5">
    <w:name w:val="List Bullet 5"/>
    <w:basedOn w:val="Normal"/>
    <w:rsid w:val="000D0292"/>
    <w:pPr>
      <w:tabs>
        <w:tab w:val="num" w:pos="1492"/>
      </w:tabs>
      <w:ind w:left="1492" w:hanging="360"/>
    </w:pPr>
    <w:rPr>
      <w:rFonts w:eastAsia="MS Mincho"/>
      <w:lang w:val="it-IT"/>
    </w:rPr>
  </w:style>
  <w:style w:type="paragraph" w:styleId="ListContinue">
    <w:name w:val="List Continue"/>
    <w:basedOn w:val="Normal"/>
    <w:rsid w:val="000D0292"/>
    <w:pPr>
      <w:spacing w:after="120"/>
      <w:ind w:left="283"/>
    </w:pPr>
    <w:rPr>
      <w:rFonts w:eastAsia="MS Mincho"/>
      <w:lang w:val="it-IT"/>
    </w:rPr>
  </w:style>
  <w:style w:type="paragraph" w:styleId="ListContinue2">
    <w:name w:val="List Continue 2"/>
    <w:basedOn w:val="Normal"/>
    <w:rsid w:val="000D0292"/>
    <w:pPr>
      <w:spacing w:after="120"/>
      <w:ind w:left="566"/>
    </w:pPr>
    <w:rPr>
      <w:rFonts w:eastAsia="MS Mincho"/>
      <w:lang w:val="it-IT"/>
    </w:rPr>
  </w:style>
  <w:style w:type="paragraph" w:styleId="ListContinue3">
    <w:name w:val="List Continue 3"/>
    <w:basedOn w:val="Normal"/>
    <w:rsid w:val="000D0292"/>
    <w:pPr>
      <w:spacing w:after="120"/>
      <w:ind w:left="849"/>
    </w:pPr>
    <w:rPr>
      <w:rFonts w:eastAsia="MS Mincho"/>
      <w:lang w:val="it-IT"/>
    </w:rPr>
  </w:style>
  <w:style w:type="paragraph" w:styleId="ListContinue4">
    <w:name w:val="List Continue 4"/>
    <w:basedOn w:val="Normal"/>
    <w:rsid w:val="000D0292"/>
    <w:pPr>
      <w:spacing w:after="120"/>
      <w:ind w:left="1132"/>
    </w:pPr>
    <w:rPr>
      <w:rFonts w:eastAsia="MS Mincho"/>
      <w:lang w:val="it-IT"/>
    </w:rPr>
  </w:style>
  <w:style w:type="paragraph" w:styleId="ListContinue5">
    <w:name w:val="List Continue 5"/>
    <w:basedOn w:val="Normal"/>
    <w:rsid w:val="000D0292"/>
    <w:pPr>
      <w:spacing w:after="120"/>
      <w:ind w:left="1415"/>
    </w:pPr>
    <w:rPr>
      <w:rFonts w:eastAsia="MS Mincho"/>
      <w:lang w:val="it-IT"/>
    </w:rPr>
  </w:style>
  <w:style w:type="paragraph" w:styleId="ListNumber2">
    <w:name w:val="List Number 2"/>
    <w:basedOn w:val="Normal"/>
    <w:rsid w:val="000D0292"/>
    <w:pPr>
      <w:tabs>
        <w:tab w:val="num" w:pos="643"/>
      </w:tabs>
      <w:ind w:left="643" w:hanging="360"/>
    </w:pPr>
    <w:rPr>
      <w:rFonts w:eastAsia="MS Mincho"/>
      <w:lang w:val="it-IT"/>
    </w:rPr>
  </w:style>
  <w:style w:type="paragraph" w:styleId="ListNumber3">
    <w:name w:val="List Number 3"/>
    <w:basedOn w:val="Normal"/>
    <w:rsid w:val="000D0292"/>
    <w:pPr>
      <w:tabs>
        <w:tab w:val="num" w:pos="926"/>
      </w:tabs>
      <w:ind w:left="926" w:hanging="360"/>
    </w:pPr>
    <w:rPr>
      <w:rFonts w:eastAsia="MS Mincho"/>
      <w:lang w:val="it-IT"/>
    </w:rPr>
  </w:style>
  <w:style w:type="paragraph" w:styleId="ListNumber4">
    <w:name w:val="List Number 4"/>
    <w:basedOn w:val="Normal"/>
    <w:rsid w:val="000D0292"/>
    <w:pPr>
      <w:tabs>
        <w:tab w:val="num" w:pos="1209"/>
      </w:tabs>
      <w:ind w:left="1209" w:hanging="360"/>
    </w:pPr>
    <w:rPr>
      <w:rFonts w:eastAsia="MS Mincho"/>
      <w:lang w:val="it-IT"/>
    </w:rPr>
  </w:style>
  <w:style w:type="paragraph" w:styleId="ListNumber5">
    <w:name w:val="List Number 5"/>
    <w:basedOn w:val="Normal"/>
    <w:rsid w:val="000D0292"/>
    <w:pPr>
      <w:tabs>
        <w:tab w:val="num" w:pos="1492"/>
      </w:tabs>
      <w:ind w:left="1492" w:hanging="360"/>
    </w:pPr>
    <w:rPr>
      <w:rFonts w:eastAsia="MS Mincho"/>
      <w:lang w:val="it-IT"/>
    </w:rPr>
  </w:style>
  <w:style w:type="paragraph" w:styleId="MessageHeader">
    <w:name w:val="Message Header"/>
    <w:basedOn w:val="Normal"/>
    <w:link w:val="MessageHeaderChar"/>
    <w:rsid w:val="000D029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val="it-IT"/>
    </w:rPr>
  </w:style>
  <w:style w:type="character" w:customStyle="1" w:styleId="MessageHeaderChar">
    <w:name w:val="Message Header Char"/>
    <w:basedOn w:val="DefaultParagraphFont"/>
    <w:link w:val="MessageHeader"/>
    <w:rsid w:val="000D0292"/>
    <w:rPr>
      <w:rFonts w:ascii="Arial" w:eastAsia="MS Mincho" w:hAnsi="Arial" w:cs="Arial"/>
      <w:sz w:val="24"/>
      <w:szCs w:val="24"/>
      <w:shd w:val="pct20" w:color="auto" w:fill="auto"/>
      <w:lang w:val="it-IT"/>
    </w:rPr>
  </w:style>
  <w:style w:type="paragraph" w:styleId="NormalIndent">
    <w:name w:val="Normal Indent"/>
    <w:basedOn w:val="Normal"/>
    <w:rsid w:val="000D0292"/>
    <w:pPr>
      <w:ind w:left="567"/>
    </w:pPr>
    <w:rPr>
      <w:rFonts w:eastAsia="MS Mincho"/>
      <w:lang w:val="it-IT"/>
    </w:rPr>
  </w:style>
  <w:style w:type="paragraph" w:styleId="NoteHeading">
    <w:name w:val="Note Heading"/>
    <w:basedOn w:val="Normal"/>
    <w:next w:val="Normal"/>
    <w:link w:val="NoteHeadingChar"/>
    <w:rsid w:val="000D0292"/>
    <w:rPr>
      <w:rFonts w:eastAsia="MS Mincho"/>
      <w:lang w:val="it-IT"/>
    </w:rPr>
  </w:style>
  <w:style w:type="character" w:customStyle="1" w:styleId="NoteHeadingChar">
    <w:name w:val="Note Heading Char"/>
    <w:basedOn w:val="DefaultParagraphFont"/>
    <w:link w:val="NoteHeading"/>
    <w:rsid w:val="000D0292"/>
    <w:rPr>
      <w:rFonts w:eastAsia="MS Mincho"/>
      <w:lang w:val="it-IT"/>
    </w:rPr>
  </w:style>
  <w:style w:type="paragraph" w:styleId="Salutation">
    <w:name w:val="Salutation"/>
    <w:basedOn w:val="Normal"/>
    <w:next w:val="Normal"/>
    <w:link w:val="SalutationChar"/>
    <w:rsid w:val="000D0292"/>
    <w:rPr>
      <w:rFonts w:eastAsia="MS Mincho"/>
      <w:lang w:val="it-IT"/>
    </w:rPr>
  </w:style>
  <w:style w:type="character" w:customStyle="1" w:styleId="SalutationChar">
    <w:name w:val="Salutation Char"/>
    <w:basedOn w:val="DefaultParagraphFont"/>
    <w:link w:val="Salutation"/>
    <w:rsid w:val="000D0292"/>
    <w:rPr>
      <w:rFonts w:eastAsia="MS Mincho"/>
      <w:lang w:val="it-IT"/>
    </w:rPr>
  </w:style>
  <w:style w:type="paragraph" w:styleId="Signature">
    <w:name w:val="Signature"/>
    <w:basedOn w:val="Normal"/>
    <w:link w:val="SignatureChar"/>
    <w:rsid w:val="000D0292"/>
    <w:pPr>
      <w:ind w:left="4252"/>
    </w:pPr>
    <w:rPr>
      <w:rFonts w:eastAsia="MS Mincho"/>
      <w:lang w:val="it-IT"/>
    </w:rPr>
  </w:style>
  <w:style w:type="character" w:customStyle="1" w:styleId="SignatureChar">
    <w:name w:val="Signature Char"/>
    <w:basedOn w:val="DefaultParagraphFont"/>
    <w:link w:val="Signature"/>
    <w:rsid w:val="000D0292"/>
    <w:rPr>
      <w:rFonts w:eastAsia="MS Mincho"/>
      <w:lang w:val="it-IT"/>
    </w:rPr>
  </w:style>
  <w:style w:type="character" w:styleId="Strong">
    <w:name w:val="Strong"/>
    <w:qFormat/>
    <w:rsid w:val="000D0292"/>
    <w:rPr>
      <w:b/>
      <w:bCs/>
    </w:rPr>
  </w:style>
  <w:style w:type="paragraph" w:styleId="Subtitle">
    <w:name w:val="Subtitle"/>
    <w:basedOn w:val="Normal"/>
    <w:link w:val="SubtitleChar"/>
    <w:qFormat/>
    <w:rsid w:val="000D0292"/>
    <w:pPr>
      <w:spacing w:after="60"/>
      <w:jc w:val="center"/>
      <w:outlineLvl w:val="1"/>
    </w:pPr>
    <w:rPr>
      <w:rFonts w:ascii="Arial" w:eastAsia="MS Mincho" w:hAnsi="Arial" w:cs="Arial"/>
      <w:sz w:val="24"/>
      <w:szCs w:val="24"/>
      <w:lang w:val="it-IT"/>
    </w:rPr>
  </w:style>
  <w:style w:type="character" w:customStyle="1" w:styleId="SubtitleChar">
    <w:name w:val="Subtitle Char"/>
    <w:basedOn w:val="DefaultParagraphFont"/>
    <w:link w:val="Subtitle"/>
    <w:rsid w:val="000D0292"/>
    <w:rPr>
      <w:rFonts w:ascii="Arial" w:eastAsia="MS Mincho" w:hAnsi="Arial" w:cs="Arial"/>
      <w:sz w:val="24"/>
      <w:szCs w:val="24"/>
      <w:lang w:val="it-IT"/>
    </w:rPr>
  </w:style>
  <w:style w:type="table" w:styleId="Table3Deffects1">
    <w:name w:val="Table 3D effects 1"/>
    <w:basedOn w:val="TableNormal"/>
    <w:rsid w:val="000D0292"/>
    <w:pPr>
      <w:suppressAutoHyphens/>
      <w:spacing w:line="240" w:lineRule="atLeast"/>
    </w:pPr>
    <w:rPr>
      <w:rFonts w:eastAsia="MS Mincho"/>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D0292"/>
    <w:pPr>
      <w:suppressAutoHyphens/>
      <w:spacing w:line="240" w:lineRule="atLeast"/>
    </w:pPr>
    <w:rPr>
      <w:rFonts w:eastAsia="MS Mincho"/>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D0292"/>
    <w:pPr>
      <w:suppressAutoHyphens/>
      <w:spacing w:line="240" w:lineRule="atLeast"/>
    </w:pPr>
    <w:rPr>
      <w:rFonts w:eastAsia="MS Mincho"/>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D0292"/>
    <w:pPr>
      <w:suppressAutoHyphens/>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D0292"/>
    <w:pPr>
      <w:suppressAutoHyphens/>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D0292"/>
    <w:pPr>
      <w:suppressAutoHyphens/>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D0292"/>
    <w:pPr>
      <w:suppressAutoHyphens/>
      <w:spacing w:line="240" w:lineRule="atLeast"/>
    </w:pPr>
    <w:rPr>
      <w:rFonts w:eastAsia="MS Mincho"/>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D0292"/>
    <w:pPr>
      <w:suppressAutoHyphens/>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D0292"/>
    <w:pPr>
      <w:suppressAutoHyphens/>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D0292"/>
    <w:pPr>
      <w:suppressAutoHyphens/>
      <w:spacing w:line="240" w:lineRule="atLeast"/>
    </w:pPr>
    <w:rPr>
      <w:rFonts w:eastAsia="MS Mincho"/>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D0292"/>
    <w:pPr>
      <w:suppressAutoHyphens/>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D0292"/>
    <w:pPr>
      <w:suppressAutoHyphens/>
      <w:spacing w:line="240" w:lineRule="atLeast"/>
    </w:pPr>
    <w:rPr>
      <w:rFonts w:eastAsia="MS Mincho"/>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D0292"/>
    <w:pPr>
      <w:suppressAutoHyphens/>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D0292"/>
    <w:pPr>
      <w:suppressAutoHyphens/>
      <w:spacing w:line="240" w:lineRule="atLeast"/>
    </w:pPr>
    <w:rPr>
      <w:rFonts w:eastAsia="MS Mincho"/>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D0292"/>
    <w:pPr>
      <w:suppressAutoHyphens/>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D0292"/>
    <w:pPr>
      <w:suppressAutoHyphens/>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D0292"/>
    <w:pPr>
      <w:suppressAutoHyphens/>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D0292"/>
    <w:pPr>
      <w:suppressAutoHyphens/>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D0292"/>
    <w:pPr>
      <w:suppressAutoHyphens/>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D0292"/>
    <w:pPr>
      <w:suppressAutoHyphens/>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D0292"/>
    <w:pPr>
      <w:suppressAutoHyphens/>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D0292"/>
    <w:pPr>
      <w:suppressAutoHyphens/>
      <w:spacing w:line="240" w:lineRule="atLeast"/>
    </w:pPr>
    <w:rPr>
      <w:rFonts w:eastAsia="MS Mincho"/>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D0292"/>
    <w:pPr>
      <w:suppressAutoHyphens/>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D0292"/>
    <w:pPr>
      <w:suppressAutoHyphens/>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D0292"/>
    <w:pPr>
      <w:suppressAutoHyphens/>
      <w:spacing w:line="240" w:lineRule="atLeast"/>
    </w:pPr>
    <w:rPr>
      <w:rFonts w:eastAsia="MS Mincho"/>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D0292"/>
    <w:pPr>
      <w:suppressAutoHyphens/>
      <w:spacing w:line="240" w:lineRule="atLeast"/>
    </w:pPr>
    <w:rPr>
      <w:rFonts w:eastAsia="MS Mincho"/>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D0292"/>
    <w:pPr>
      <w:suppressAutoHyphens/>
      <w:spacing w:line="240" w:lineRule="atLeast"/>
    </w:pPr>
    <w:rPr>
      <w:rFonts w:eastAsia="MS Mincho"/>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D0292"/>
    <w:pPr>
      <w:suppressAutoHyphens/>
      <w:spacing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D0292"/>
    <w:pPr>
      <w:suppressAutoHyphens/>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D0292"/>
    <w:pPr>
      <w:suppressAutoHyphens/>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D0292"/>
    <w:pPr>
      <w:suppressAutoHyphens/>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D0292"/>
    <w:pPr>
      <w:spacing w:before="240" w:after="60"/>
      <w:jc w:val="center"/>
      <w:outlineLvl w:val="0"/>
    </w:pPr>
    <w:rPr>
      <w:rFonts w:ascii="Arial" w:eastAsia="MS Mincho" w:hAnsi="Arial" w:cs="Arial"/>
      <w:b/>
      <w:bCs/>
      <w:kern w:val="28"/>
      <w:sz w:val="32"/>
      <w:szCs w:val="32"/>
      <w:lang w:val="it-IT"/>
    </w:rPr>
  </w:style>
  <w:style w:type="character" w:customStyle="1" w:styleId="TitleChar">
    <w:name w:val="Title Char"/>
    <w:basedOn w:val="DefaultParagraphFont"/>
    <w:link w:val="Title"/>
    <w:rsid w:val="000D0292"/>
    <w:rPr>
      <w:rFonts w:ascii="Arial" w:eastAsia="MS Mincho" w:hAnsi="Arial" w:cs="Arial"/>
      <w:b/>
      <w:bCs/>
      <w:kern w:val="28"/>
      <w:sz w:val="32"/>
      <w:szCs w:val="32"/>
      <w:lang w:val="it-IT"/>
    </w:rPr>
  </w:style>
  <w:style w:type="paragraph" w:styleId="EnvelopeAddress">
    <w:name w:val="envelope address"/>
    <w:basedOn w:val="Normal"/>
    <w:rsid w:val="000D0292"/>
    <w:pPr>
      <w:framePr w:w="7920" w:h="1980" w:hRule="exact" w:hSpace="180" w:wrap="auto" w:hAnchor="page" w:xAlign="center" w:yAlign="bottom"/>
      <w:ind w:left="2880"/>
    </w:pPr>
    <w:rPr>
      <w:rFonts w:ascii="Arial" w:eastAsia="MS Mincho" w:hAnsi="Arial" w:cs="Arial"/>
      <w:sz w:val="24"/>
      <w:szCs w:val="24"/>
      <w:lang w:val="it-IT"/>
    </w:rPr>
  </w:style>
  <w:style w:type="table" w:customStyle="1" w:styleId="TableGrid11">
    <w:name w:val="Table Grid11"/>
    <w:basedOn w:val="TableNormal"/>
    <w:next w:val="TableGrid"/>
    <w:rsid w:val="000D0292"/>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D0292"/>
  </w:style>
  <w:style w:type="numbering" w:customStyle="1" w:styleId="1111111">
    <w:name w:val="1 / 1.1 / 1.1.11"/>
    <w:basedOn w:val="NoList"/>
    <w:next w:val="111111"/>
    <w:semiHidden/>
    <w:rsid w:val="000D0292"/>
  </w:style>
  <w:style w:type="numbering" w:customStyle="1" w:styleId="1ai1">
    <w:name w:val="1 / a / i1"/>
    <w:basedOn w:val="NoList"/>
    <w:next w:val="1ai"/>
    <w:semiHidden/>
    <w:rsid w:val="000D0292"/>
  </w:style>
  <w:style w:type="numbering" w:customStyle="1" w:styleId="ArticleSection1">
    <w:name w:val="Article / Section1"/>
    <w:basedOn w:val="NoList"/>
    <w:next w:val="ArticleSection"/>
    <w:semiHidden/>
    <w:rsid w:val="000D0292"/>
  </w:style>
  <w:style w:type="table" w:customStyle="1" w:styleId="Table3Deffects11">
    <w:name w:val="Table 3D effects 11"/>
    <w:basedOn w:val="TableNormal"/>
    <w:next w:val="Table3Deffects1"/>
    <w:semiHidden/>
    <w:rsid w:val="000D0292"/>
    <w:pPr>
      <w:suppressAutoHyphens/>
      <w:spacing w:line="240" w:lineRule="atLeast"/>
    </w:pPr>
    <w:rPr>
      <w:rFonts w:eastAsia="MS Mincho"/>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0D0292"/>
    <w:pPr>
      <w:suppressAutoHyphens/>
      <w:spacing w:line="240" w:lineRule="atLeast"/>
    </w:pPr>
    <w:rPr>
      <w:rFonts w:eastAsia="MS Mincho"/>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0D0292"/>
    <w:pPr>
      <w:suppressAutoHyphens/>
      <w:spacing w:line="240" w:lineRule="atLeast"/>
    </w:pPr>
    <w:rPr>
      <w:rFonts w:eastAsia="MS Mincho"/>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0D0292"/>
    <w:pPr>
      <w:suppressAutoHyphens/>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0D0292"/>
    <w:pPr>
      <w:suppressAutoHyphens/>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0D0292"/>
    <w:pPr>
      <w:suppressAutoHyphens/>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0D0292"/>
    <w:pPr>
      <w:suppressAutoHyphens/>
      <w:spacing w:line="240" w:lineRule="atLeast"/>
    </w:pPr>
    <w:rPr>
      <w:rFonts w:eastAsia="MS Mincho"/>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0D0292"/>
    <w:pPr>
      <w:suppressAutoHyphens/>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0D0292"/>
    <w:pPr>
      <w:suppressAutoHyphens/>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0D0292"/>
    <w:pPr>
      <w:suppressAutoHyphens/>
      <w:spacing w:line="240" w:lineRule="atLeast"/>
    </w:pPr>
    <w:rPr>
      <w:rFonts w:eastAsia="MS Mincho"/>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0D0292"/>
    <w:pPr>
      <w:suppressAutoHyphens/>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0D0292"/>
    <w:pPr>
      <w:suppressAutoHyphens/>
      <w:spacing w:line="240" w:lineRule="atLeast"/>
    </w:pPr>
    <w:rPr>
      <w:rFonts w:eastAsia="MS Mincho"/>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0D0292"/>
    <w:pPr>
      <w:suppressAutoHyphens/>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0D0292"/>
    <w:pPr>
      <w:suppressAutoHyphens/>
      <w:spacing w:line="240" w:lineRule="atLeast"/>
    </w:pPr>
    <w:rPr>
      <w:rFonts w:eastAsia="MS Mincho"/>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0D0292"/>
    <w:pPr>
      <w:suppressAutoHyphens/>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 11"/>
    <w:basedOn w:val="TableNormal"/>
    <w:next w:val="TableGrid10"/>
    <w:semiHidden/>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0D0292"/>
    <w:pPr>
      <w:suppressAutoHyphens/>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0D0292"/>
    <w:pPr>
      <w:suppressAutoHyphens/>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0D0292"/>
    <w:pPr>
      <w:suppressAutoHyphens/>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0D0292"/>
    <w:pPr>
      <w:suppressAutoHyphens/>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0D0292"/>
    <w:pPr>
      <w:suppressAutoHyphens/>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0D0292"/>
    <w:pPr>
      <w:suppressAutoHyphens/>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0D0292"/>
    <w:pPr>
      <w:suppressAutoHyphens/>
      <w:spacing w:line="240" w:lineRule="atLeast"/>
    </w:pPr>
    <w:rPr>
      <w:rFonts w:eastAsia="MS Mincho"/>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0D0292"/>
    <w:pPr>
      <w:suppressAutoHyphens/>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0D0292"/>
    <w:pPr>
      <w:suppressAutoHyphens/>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0D0292"/>
    <w:pPr>
      <w:suppressAutoHyphens/>
      <w:spacing w:line="240" w:lineRule="atLeast"/>
    </w:pPr>
    <w:rPr>
      <w:rFonts w:eastAsia="MS Mincho"/>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0D0292"/>
    <w:pPr>
      <w:suppressAutoHyphens/>
      <w:spacing w:line="240" w:lineRule="atLeast"/>
    </w:pPr>
    <w:rPr>
      <w:rFonts w:eastAsia="MS Mincho"/>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0D0292"/>
    <w:pPr>
      <w:suppressAutoHyphens/>
      <w:spacing w:line="240" w:lineRule="atLeast"/>
    </w:pPr>
    <w:rPr>
      <w:rFonts w:eastAsia="MS Mincho"/>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0D0292"/>
    <w:pPr>
      <w:suppressAutoHyphens/>
      <w:spacing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0D0292"/>
    <w:pPr>
      <w:suppressAutoHyphens/>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0D0292"/>
    <w:pPr>
      <w:suppressAutoHyphens/>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0D0292"/>
    <w:pPr>
      <w:suppressAutoHyphens/>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0">
    <w:name w:val="Table Grid21"/>
    <w:basedOn w:val="TableNormal"/>
    <w:next w:val="TableGrid"/>
    <w:uiPriority w:val="59"/>
    <w:rsid w:val="000D0292"/>
    <w:pPr>
      <w:widowControl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0D0292"/>
    <w:pPr>
      <w:widowControl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0D0292"/>
    <w:pPr>
      <w:widowControl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0D0292"/>
    <w:pPr>
      <w:keepNext/>
      <w:keepLines/>
      <w:tabs>
        <w:tab w:val="clear" w:pos="643"/>
      </w:tabs>
      <w:suppressAutoHyphens w:val="0"/>
      <w:spacing w:before="480" w:line="276" w:lineRule="auto"/>
      <w:ind w:left="0" w:firstLine="0"/>
      <w:outlineLvl w:val="9"/>
    </w:pPr>
    <w:rPr>
      <w:rFonts w:ascii="Cambria" w:eastAsia="SimSun" w:hAnsi="Cambria"/>
      <w:b/>
      <w:bCs/>
      <w:color w:val="365F91"/>
      <w:sz w:val="28"/>
      <w:szCs w:val="28"/>
      <w:lang w:val="en-US"/>
    </w:rPr>
  </w:style>
  <w:style w:type="paragraph" w:customStyle="1" w:styleId="blocpara">
    <w:name w:val="bloc para"/>
    <w:basedOn w:val="Normal"/>
    <w:rsid w:val="000D0292"/>
    <w:pPr>
      <w:spacing w:after="120"/>
      <w:ind w:left="2268" w:right="1134"/>
      <w:jc w:val="both"/>
    </w:pPr>
    <w:rPr>
      <w:rFonts w:eastAsia="MS Mincho"/>
    </w:rPr>
  </w:style>
  <w:style w:type="paragraph" w:customStyle="1" w:styleId="Level1">
    <w:name w:val="Level 1"/>
    <w:basedOn w:val="Normal"/>
    <w:rsid w:val="000D0292"/>
    <w:pPr>
      <w:widowControl w:val="0"/>
      <w:suppressAutoHyphens w:val="0"/>
      <w:autoSpaceDE w:val="0"/>
      <w:autoSpaceDN w:val="0"/>
      <w:adjustRightInd w:val="0"/>
      <w:spacing w:line="240" w:lineRule="auto"/>
      <w:ind w:left="5040" w:hanging="2160"/>
    </w:pPr>
    <w:rPr>
      <w:rFonts w:ascii="Letter Gothic" w:eastAsia="MS Mincho" w:hAnsi="Letter Gothic"/>
      <w:sz w:val="24"/>
      <w:szCs w:val="24"/>
      <w:lang w:val="en-US"/>
    </w:rPr>
  </w:style>
  <w:style w:type="paragraph" w:customStyle="1" w:styleId="Regneukurs2-5">
    <w:name w:val="Reg neu kurs 2-5"/>
    <w:basedOn w:val="Normal"/>
    <w:rsid w:val="000D0292"/>
    <w:pPr>
      <w:tabs>
        <w:tab w:val="left" w:pos="1418"/>
      </w:tabs>
      <w:suppressAutoHyphens w:val="0"/>
      <w:spacing w:line="240" w:lineRule="auto"/>
      <w:ind w:left="1418" w:hanging="1418"/>
    </w:pPr>
    <w:rPr>
      <w:rFonts w:eastAsia="MS Mincho"/>
      <w:i/>
      <w:sz w:val="24"/>
    </w:rPr>
  </w:style>
  <w:style w:type="paragraph" w:customStyle="1" w:styleId="Regelungbestehend2-5">
    <w:name w:val="Regelung bestehend 2-5"/>
    <w:basedOn w:val="Normal"/>
    <w:rsid w:val="000D0292"/>
    <w:pPr>
      <w:tabs>
        <w:tab w:val="left" w:pos="1418"/>
      </w:tabs>
      <w:suppressAutoHyphens w:val="0"/>
      <w:spacing w:line="240" w:lineRule="auto"/>
      <w:ind w:left="1418" w:hanging="1418"/>
    </w:pPr>
    <w:rPr>
      <w:rFonts w:eastAsia="MS Mincho"/>
      <w:sz w:val="24"/>
    </w:rPr>
  </w:style>
  <w:style w:type="character" w:customStyle="1" w:styleId="ecer48">
    <w:name w:val="ecer48"/>
    <w:rsid w:val="000D0292"/>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0D0292"/>
    <w:rPr>
      <w:b/>
      <w:i/>
    </w:rPr>
  </w:style>
  <w:style w:type="paragraph" w:customStyle="1" w:styleId="Rneu2atimkurs">
    <w:name w:val="R neu 2 (a) tim kurs"/>
    <w:basedOn w:val="Rneu2-0timkursiv"/>
    <w:rsid w:val="000D0292"/>
    <w:pPr>
      <w:ind w:left="1701" w:hanging="1701"/>
    </w:pPr>
  </w:style>
  <w:style w:type="paragraph" w:customStyle="1" w:styleId="Rneu2-0timkursiv">
    <w:name w:val="R neu 2-0 tim kursiv"/>
    <w:basedOn w:val="Normal"/>
    <w:rsid w:val="000D0292"/>
    <w:pPr>
      <w:tabs>
        <w:tab w:val="left" w:pos="1134"/>
      </w:tabs>
      <w:suppressAutoHyphens w:val="0"/>
      <w:spacing w:line="240" w:lineRule="auto"/>
      <w:ind w:left="1134" w:hanging="1134"/>
    </w:pPr>
    <w:rPr>
      <w:rFonts w:eastAsia="MS Mincho"/>
      <w:i/>
      <w:sz w:val="24"/>
    </w:rPr>
  </w:style>
  <w:style w:type="paragraph" w:customStyle="1" w:styleId="Technical5">
    <w:name w:val="Technical[5]"/>
    <w:basedOn w:val="Normal"/>
    <w:rsid w:val="000D0292"/>
    <w:pPr>
      <w:suppressAutoHyphens w:val="0"/>
      <w:spacing w:line="240" w:lineRule="auto"/>
    </w:pPr>
    <w:rPr>
      <w:rFonts w:eastAsia="MS Mincho"/>
      <w:b/>
      <w:sz w:val="24"/>
      <w:szCs w:val="24"/>
      <w:lang w:eastAsia="de-DE"/>
    </w:rPr>
  </w:style>
  <w:style w:type="paragraph" w:customStyle="1" w:styleId="Styl2">
    <w:name w:val="Styl2"/>
    <w:basedOn w:val="Normal"/>
    <w:rsid w:val="000D0292"/>
    <w:pPr>
      <w:tabs>
        <w:tab w:val="left" w:pos="851"/>
      </w:tabs>
      <w:suppressAutoHyphens w:val="0"/>
      <w:overflowPunct w:val="0"/>
      <w:autoSpaceDE w:val="0"/>
      <w:autoSpaceDN w:val="0"/>
      <w:adjustRightInd w:val="0"/>
      <w:spacing w:before="60" w:after="60" w:line="280" w:lineRule="atLeast"/>
      <w:ind w:left="851"/>
      <w:jc w:val="both"/>
      <w:textAlignment w:val="baseline"/>
    </w:pPr>
    <w:rPr>
      <w:rFonts w:ascii="Arial" w:eastAsia="MS Mincho" w:hAnsi="Arial"/>
      <w:sz w:val="22"/>
      <w:lang w:val="cs-CZ" w:eastAsia="cs-CZ"/>
    </w:rPr>
  </w:style>
  <w:style w:type="paragraph" w:customStyle="1" w:styleId="listparagraph0">
    <w:name w:val="listparagraph"/>
    <w:basedOn w:val="Normal"/>
    <w:rsid w:val="000D0292"/>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0D0292"/>
    <w:pPr>
      <w:tabs>
        <w:tab w:val="left" w:pos="-1440"/>
      </w:tabs>
      <w:suppressAutoHyphens w:val="0"/>
      <w:spacing w:line="240" w:lineRule="auto"/>
      <w:ind w:left="1440" w:hanging="1440"/>
      <w:jc w:val="both"/>
    </w:pPr>
    <w:rPr>
      <w:rFonts w:eastAsia="MS Mincho"/>
      <w:color w:val="FF0000"/>
      <w:sz w:val="24"/>
      <w:lang w:eastAsia="de-DE"/>
    </w:rPr>
  </w:style>
  <w:style w:type="paragraph" w:customStyle="1" w:styleId="Normal1n4pt">
    <w:name w:val="Normal + 1n4 pt"/>
    <w:aliases w:val="Red"/>
    <w:basedOn w:val="Normal"/>
    <w:rsid w:val="000D0292"/>
    <w:pPr>
      <w:suppressAutoHyphens w:val="0"/>
      <w:spacing w:line="240" w:lineRule="auto"/>
    </w:pPr>
    <w:rPr>
      <w:rFonts w:eastAsia="MS Mincho"/>
      <w:bCs/>
      <w:color w:val="FF0000"/>
      <w:sz w:val="28"/>
      <w:szCs w:val="28"/>
    </w:rPr>
  </w:style>
  <w:style w:type="paragraph" w:styleId="DocumentMap">
    <w:name w:val="Document Map"/>
    <w:basedOn w:val="Normal"/>
    <w:link w:val="DocumentMapChar"/>
    <w:rsid w:val="000D0292"/>
    <w:pPr>
      <w:shd w:val="clear" w:color="auto" w:fill="000080"/>
      <w:suppressAutoHyphens w:val="0"/>
      <w:spacing w:line="240" w:lineRule="auto"/>
    </w:pPr>
    <w:rPr>
      <w:rFonts w:ascii="Tahoma" w:eastAsia="MS Mincho" w:hAnsi="Tahoma"/>
      <w:sz w:val="24"/>
      <w:lang w:val="fr-FR"/>
    </w:rPr>
  </w:style>
  <w:style w:type="character" w:customStyle="1" w:styleId="DocumentMapChar">
    <w:name w:val="Document Map Char"/>
    <w:basedOn w:val="DefaultParagraphFont"/>
    <w:link w:val="DocumentMap"/>
    <w:rsid w:val="000D0292"/>
    <w:rPr>
      <w:rFonts w:ascii="Tahoma" w:eastAsia="MS Mincho" w:hAnsi="Tahoma"/>
      <w:sz w:val="24"/>
      <w:shd w:val="clear" w:color="auto" w:fill="000080"/>
      <w:lang w:val="fr-FR"/>
    </w:rPr>
  </w:style>
  <w:style w:type="paragraph" w:customStyle="1" w:styleId="CM65">
    <w:name w:val="CM65"/>
    <w:basedOn w:val="Normal"/>
    <w:next w:val="Normal"/>
    <w:rsid w:val="000D0292"/>
    <w:pPr>
      <w:widowControl w:val="0"/>
      <w:suppressAutoHyphens w:val="0"/>
      <w:autoSpaceDE w:val="0"/>
      <w:autoSpaceDN w:val="0"/>
      <w:adjustRightInd w:val="0"/>
      <w:spacing w:line="260" w:lineRule="atLeast"/>
    </w:pPr>
    <w:rPr>
      <w:rFonts w:eastAsia="MS Mincho"/>
      <w:sz w:val="24"/>
      <w:szCs w:val="24"/>
      <w:lang w:val="en-US"/>
    </w:rPr>
  </w:style>
  <w:style w:type="numbering" w:customStyle="1" w:styleId="1ai2">
    <w:name w:val="1 / a / i2"/>
    <w:basedOn w:val="NoList"/>
    <w:next w:val="1ai"/>
    <w:rsid w:val="000D0292"/>
    <w:pPr>
      <w:numPr>
        <w:numId w:val="6"/>
      </w:numPr>
    </w:pPr>
  </w:style>
  <w:style w:type="paragraph" w:styleId="IntenseQuote">
    <w:name w:val="Intense Quote"/>
    <w:basedOn w:val="Normal"/>
    <w:next w:val="Normal"/>
    <w:link w:val="IntenseQuoteChar"/>
    <w:uiPriority w:val="30"/>
    <w:qFormat/>
    <w:rsid w:val="000D0292"/>
    <w:pPr>
      <w:pBdr>
        <w:top w:val="single" w:sz="4" w:space="10" w:color="4F81BD" w:themeColor="accent1"/>
        <w:bottom w:val="single" w:sz="4" w:space="10" w:color="4F81BD" w:themeColor="accent1"/>
      </w:pBdr>
      <w:spacing w:before="360" w:after="360"/>
      <w:ind w:left="864" w:right="864"/>
      <w:jc w:val="center"/>
    </w:pPr>
    <w:rPr>
      <w:b/>
      <w:bCs/>
      <w:i/>
      <w:iCs/>
      <w:color w:val="4F81BD"/>
      <w:sz w:val="24"/>
      <w:szCs w:val="24"/>
      <w:lang w:val="it-IT" w:eastAsia="it-IT"/>
    </w:rPr>
  </w:style>
  <w:style w:type="character" w:customStyle="1" w:styleId="IntenseQuoteChar1">
    <w:name w:val="Intense Quote Char1"/>
    <w:basedOn w:val="DefaultParagraphFont"/>
    <w:uiPriority w:val="30"/>
    <w:rsid w:val="000D0292"/>
    <w:rPr>
      <w:i/>
      <w:iCs/>
      <w:color w:val="4F81BD" w:themeColor="accent1"/>
      <w:lang w:val="en-GB"/>
    </w:rPr>
  </w:style>
  <w:style w:type="table" w:customStyle="1" w:styleId="TableGrid50">
    <w:name w:val="Table Grid5"/>
    <w:basedOn w:val="TableNormal"/>
    <w:next w:val="TableGrid"/>
    <w:uiPriority w:val="39"/>
    <w:rsid w:val="000D029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nnex1">
    <w:name w:val="Annex1"/>
    <w:basedOn w:val="Normal"/>
    <w:qFormat/>
    <w:rsid w:val="000D0292"/>
    <w:pPr>
      <w:tabs>
        <w:tab w:val="left" w:pos="1700"/>
        <w:tab w:val="right" w:leader="dot" w:pos="8505"/>
      </w:tabs>
      <w:spacing w:after="120"/>
      <w:ind w:left="2268" w:right="1134" w:hanging="1134"/>
      <w:jc w:val="both"/>
    </w:pPr>
    <w:rPr>
      <w:rFonts w:eastAsia="MS Mincho"/>
    </w:rPr>
  </w:style>
  <w:style w:type="paragraph" w:customStyle="1" w:styleId="PointDouble0">
    <w:name w:val="PointDouble 0"/>
    <w:basedOn w:val="Normal"/>
    <w:rsid w:val="009A7A36"/>
    <w:pPr>
      <w:tabs>
        <w:tab w:val="left" w:pos="850"/>
      </w:tabs>
      <w:suppressAutoHyphens w:val="0"/>
      <w:spacing w:before="120" w:after="120" w:line="240" w:lineRule="auto"/>
      <w:ind w:left="1417" w:right="113" w:hanging="1417"/>
      <w:jc w:val="both"/>
    </w:pPr>
    <w:rPr>
      <w:rFonts w:eastAsia="MS Mincho"/>
      <w:sz w:val="24"/>
      <w:lang w:eastAsia="en-GB"/>
    </w:rPr>
  </w:style>
  <w:style w:type="paragraph" w:customStyle="1" w:styleId="TABFIGfootnote">
    <w:name w:val="TAB_FIG_footnote"/>
    <w:basedOn w:val="FootnoteText"/>
    <w:rsid w:val="009A7A36"/>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9A7A36"/>
    <w:pPr>
      <w:jc w:val="left"/>
    </w:pPr>
    <w:rPr>
      <w:b/>
    </w:rPr>
  </w:style>
  <w:style w:type="paragraph" w:customStyle="1" w:styleId="KeyText">
    <w:name w:val="Key Text"/>
    <w:basedOn w:val="Normal"/>
    <w:rsid w:val="009A7A36"/>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9A7A36"/>
    <w:pPr>
      <w:snapToGrid w:val="0"/>
      <w:spacing w:before="100" w:after="200"/>
      <w:jc w:val="both"/>
    </w:pPr>
    <w:rPr>
      <w:rFonts w:ascii="Arial" w:hAnsi="Arial" w:cs="Arial"/>
      <w:noProof/>
      <w:spacing w:val="8"/>
      <w:lang w:val="en-GB" w:eastAsia="zh-CN"/>
    </w:rPr>
  </w:style>
  <w:style w:type="paragraph" w:customStyle="1" w:styleId="NOTE">
    <w:name w:val="NOTE"/>
    <w:basedOn w:val="Normal"/>
    <w:next w:val="PARAGRAPH"/>
    <w:uiPriority w:val="99"/>
    <w:qFormat/>
    <w:rsid w:val="009A7A36"/>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9A7A36"/>
    <w:rPr>
      <w:kern w:val="0"/>
      <w:position w:val="-6"/>
      <w:sz w:val="12"/>
      <w:szCs w:val="16"/>
    </w:rPr>
  </w:style>
  <w:style w:type="paragraph" w:customStyle="1" w:styleId="FIGURE">
    <w:name w:val="FIGURE"/>
    <w:basedOn w:val="Normal"/>
    <w:next w:val="Normal"/>
    <w:qFormat/>
    <w:rsid w:val="009A7A36"/>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9A7A36"/>
    <w:rPr>
      <w:rFonts w:ascii="Arial" w:hAnsi="Arial" w:cs="Arial"/>
      <w:noProof/>
      <w:spacing w:val="8"/>
      <w:lang w:val="en-GB" w:eastAsia="zh-CN"/>
    </w:rPr>
  </w:style>
  <w:style w:type="paragraph" w:customStyle="1" w:styleId="TABLE-col-heading">
    <w:name w:val="TABLE-col-heading"/>
    <w:basedOn w:val="Normal"/>
    <w:rsid w:val="009A7A36"/>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9A7A36"/>
    <w:pPr>
      <w:jc w:val="left"/>
    </w:pPr>
    <w:rPr>
      <w:b w:val="0"/>
      <w:bCs w:val="0"/>
    </w:rPr>
  </w:style>
  <w:style w:type="paragraph" w:customStyle="1" w:styleId="FIGURE-title">
    <w:name w:val="FIGURE-title"/>
    <w:basedOn w:val="Normal"/>
    <w:next w:val="PARAGRAPH"/>
    <w:qFormat/>
    <w:rsid w:val="009A7A36"/>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9A7A36"/>
    <w:pPr>
      <w:keepNext/>
      <w:jc w:val="center"/>
    </w:pPr>
    <w:rPr>
      <w:b/>
      <w:bCs/>
    </w:rPr>
  </w:style>
  <w:style w:type="character" w:customStyle="1" w:styleId="VARIABLE">
    <w:name w:val="VARIABLE"/>
    <w:rsid w:val="009A7A36"/>
    <w:rPr>
      <w:rFonts w:ascii="Times New Roman" w:hAnsi="Times New Roman"/>
      <w:i/>
      <w:iCs/>
    </w:rPr>
  </w:style>
  <w:style w:type="character" w:customStyle="1" w:styleId="SUBscript">
    <w:name w:val="SUBscript"/>
    <w:rsid w:val="009A7A36"/>
    <w:rPr>
      <w:kern w:val="0"/>
      <w:position w:val="-6"/>
      <w:sz w:val="16"/>
      <w:szCs w:val="16"/>
    </w:rPr>
  </w:style>
  <w:style w:type="paragraph" w:customStyle="1" w:styleId="ListDash">
    <w:name w:val="List Dash"/>
    <w:basedOn w:val="ListBullet"/>
    <w:qFormat/>
    <w:rsid w:val="009A7A36"/>
    <w:pPr>
      <w:numPr>
        <w:numId w:val="9"/>
      </w:numPr>
      <w:tabs>
        <w:tab w:val="clear" w:pos="340"/>
        <w:tab w:val="num" w:pos="360"/>
      </w:tabs>
      <w:snapToGrid w:val="0"/>
      <w:spacing w:after="100"/>
      <w:ind w:left="720" w:hanging="360"/>
      <w:jc w:val="both"/>
    </w:pPr>
    <w:rPr>
      <w:rFonts w:ascii="Arial" w:eastAsia="Times New Roman" w:hAnsi="Arial" w:cs="Arial"/>
      <w:spacing w:val="8"/>
      <w:sz w:val="20"/>
      <w:lang w:eastAsia="zh-CN"/>
    </w:rPr>
  </w:style>
  <w:style w:type="paragraph" w:customStyle="1" w:styleId="Figurefootnote">
    <w:name w:val="Figure footnote"/>
    <w:basedOn w:val="Normal"/>
    <w:rsid w:val="009A7A36"/>
    <w:pPr>
      <w:keepNext/>
      <w:tabs>
        <w:tab w:val="left" w:pos="340"/>
      </w:tabs>
      <w:suppressAutoHyphens w:val="0"/>
      <w:spacing w:after="60" w:line="220" w:lineRule="atLeast"/>
      <w:jc w:val="both"/>
    </w:pPr>
    <w:rPr>
      <w:rFonts w:ascii="Arial" w:eastAsia="MS Mincho" w:hAnsi="Arial"/>
      <w:sz w:val="18"/>
      <w:lang w:eastAsia="ja-JP"/>
    </w:rPr>
  </w:style>
  <w:style w:type="table" w:customStyle="1" w:styleId="Grigliatabella1">
    <w:name w:val="Griglia tabella1"/>
    <w:basedOn w:val="TableNormal"/>
    <w:next w:val="TableGrid"/>
    <w:uiPriority w:val="59"/>
    <w:rsid w:val="009A7A36"/>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Normal"/>
    <w:link w:val="4Para4thlevelCar"/>
    <w:qFormat/>
    <w:rsid w:val="009A7A36"/>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9A7A36"/>
    <w:rPr>
      <w:rFonts w:eastAsiaTheme="minorEastAsia"/>
      <w:lang w:val="en-GB"/>
    </w:rPr>
  </w:style>
  <w:style w:type="paragraph" w:customStyle="1" w:styleId="5para5thlevel">
    <w:name w:val="5.para 5th level"/>
    <w:basedOn w:val="4Para4thlevel"/>
    <w:link w:val="5para5thlevelCar"/>
    <w:qFormat/>
    <w:rsid w:val="009A7A36"/>
    <w:pPr>
      <w:outlineLvl w:val="4"/>
    </w:pPr>
  </w:style>
  <w:style w:type="character" w:customStyle="1" w:styleId="5para5thlevelCar">
    <w:name w:val="5.para 5th level Car"/>
    <w:basedOn w:val="4Para4thlevelCar"/>
    <w:link w:val="5para5thlevel"/>
    <w:rsid w:val="009A7A36"/>
    <w:rPr>
      <w:rFonts w:eastAsiaTheme="minorEastAsia"/>
      <w:lang w:val="en-GB"/>
    </w:rPr>
  </w:style>
  <w:style w:type="character" w:customStyle="1" w:styleId="Carpredefinitoparagrafo1">
    <w:name w:val="Car. predefinito paragrafo1"/>
    <w:rsid w:val="009A7A36"/>
  </w:style>
  <w:style w:type="paragraph" w:customStyle="1" w:styleId="Titolo11">
    <w:name w:val="Titolo 11"/>
    <w:basedOn w:val="SingleTxtG"/>
    <w:next w:val="SingleTxtG"/>
    <w:rsid w:val="009A7A36"/>
    <w:pPr>
      <w:autoSpaceDN w:val="0"/>
      <w:spacing w:before="240" w:after="0" w:line="240" w:lineRule="auto"/>
      <w:ind w:left="0" w:right="0"/>
      <w:jc w:val="left"/>
      <w:textAlignment w:val="baseline"/>
      <w:outlineLvl w:val="0"/>
    </w:pPr>
  </w:style>
  <w:style w:type="character" w:customStyle="1" w:styleId="Rimandonotaapidipagina1">
    <w:name w:val="Rimando nota a piè di pagina1"/>
    <w:basedOn w:val="Carpredefinitoparagrafo1"/>
    <w:rsid w:val="009A7A36"/>
    <w:rPr>
      <w:position w:val="0"/>
      <w:vertAlign w:val="superscript"/>
    </w:rPr>
  </w:style>
  <w:style w:type="paragraph" w:customStyle="1" w:styleId="Normale1">
    <w:name w:val="Normale1"/>
    <w:rsid w:val="009A7A36"/>
    <w:pPr>
      <w:widowControl w:val="0"/>
      <w:suppressAutoHyphens/>
      <w:autoSpaceDN w:val="0"/>
      <w:textAlignment w:val="baseline"/>
    </w:pPr>
  </w:style>
  <w:style w:type="paragraph" w:customStyle="1" w:styleId="Index">
    <w:name w:val="Index"/>
    <w:basedOn w:val="Normal"/>
    <w:rsid w:val="009A7A36"/>
    <w:pPr>
      <w:suppressLineNumbers/>
      <w:autoSpaceDN w:val="0"/>
      <w:textAlignment w:val="baseline"/>
    </w:pPr>
    <w:rPr>
      <w:rFonts w:cs="Arial"/>
    </w:rPr>
  </w:style>
  <w:style w:type="character" w:customStyle="1" w:styleId="FootnoteCharacters">
    <w:name w:val="Footnote Characters"/>
    <w:uiPriority w:val="99"/>
    <w:qFormat/>
    <w:rsid w:val="009A7A36"/>
    <w:rPr>
      <w:rFonts w:ascii="Times New Roman" w:eastAsia="Times New Roman" w:hAnsi="Times New Roman" w:cs="Times New Roman"/>
      <w:position w:val="0"/>
      <w:sz w:val="18"/>
      <w:vertAlign w:val="superscript"/>
    </w:rPr>
  </w:style>
  <w:style w:type="numbering" w:customStyle="1" w:styleId="WWNum1">
    <w:name w:val="WWNum1"/>
    <w:basedOn w:val="NoList"/>
    <w:rsid w:val="009A7A36"/>
    <w:pPr>
      <w:numPr>
        <w:numId w:val="10"/>
      </w:numPr>
    </w:pPr>
  </w:style>
  <w:style w:type="table" w:customStyle="1" w:styleId="Tabellenraster1">
    <w:name w:val="Tabellenraster1"/>
    <w:basedOn w:val="TableNormal"/>
    <w:next w:val="TableGrid"/>
    <w:uiPriority w:val="39"/>
    <w:rsid w:val="009A7A36"/>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Normal"/>
    <w:link w:val="2para2ndlevelCar"/>
    <w:qFormat/>
    <w:rsid w:val="009A7A36"/>
    <w:pPr>
      <w:spacing w:after="120"/>
      <w:ind w:left="2268" w:right="1134" w:hanging="1134"/>
      <w:jc w:val="both"/>
      <w:outlineLvl w:val="1"/>
    </w:pPr>
    <w:rPr>
      <w:rFonts w:eastAsiaTheme="minorEastAsia"/>
    </w:rPr>
  </w:style>
  <w:style w:type="character" w:customStyle="1" w:styleId="2para2ndlevelCar">
    <w:name w:val="2.para 2nd level Car"/>
    <w:basedOn w:val="DefaultParagraphFont"/>
    <w:link w:val="2para2ndlevel"/>
    <w:rsid w:val="009A7A36"/>
    <w:rPr>
      <w:rFonts w:eastAsiaTheme="minorEastAsia"/>
      <w:lang w:val="en-GB"/>
    </w:rPr>
  </w:style>
  <w:style w:type="paragraph" w:customStyle="1" w:styleId="3para3rdlevel">
    <w:name w:val="3.para 3rd level"/>
    <w:basedOn w:val="SingleTxtG"/>
    <w:link w:val="3para3rdlevelCar"/>
    <w:qFormat/>
    <w:rsid w:val="009A7A36"/>
    <w:pPr>
      <w:ind w:left="2268" w:hanging="1134"/>
      <w:outlineLvl w:val="2"/>
    </w:pPr>
    <w:rPr>
      <w:rFonts w:eastAsiaTheme="minorEastAsia"/>
    </w:rPr>
  </w:style>
  <w:style w:type="character" w:customStyle="1" w:styleId="3para3rdlevelCar">
    <w:name w:val="3.para 3rd level Car"/>
    <w:link w:val="3para3rdlevel"/>
    <w:rsid w:val="009A7A36"/>
    <w:rPr>
      <w:rFonts w:eastAsiaTheme="minorEastAsia"/>
      <w:lang w:val="en-GB"/>
    </w:rPr>
  </w:style>
  <w:style w:type="paragraph" w:styleId="NoSpacing">
    <w:name w:val="No Spacing"/>
    <w:uiPriority w:val="1"/>
    <w:qFormat/>
    <w:rsid w:val="009A7A36"/>
    <w:pPr>
      <w:suppressAutoHyphens/>
    </w:pPr>
    <w:rPr>
      <w:lang w:val="en-GB"/>
    </w:rPr>
  </w:style>
  <w:style w:type="paragraph" w:customStyle="1" w:styleId="7para7thlevel">
    <w:name w:val="7.para 7th level"/>
    <w:basedOn w:val="Normal"/>
    <w:link w:val="7para7thlevelCar"/>
    <w:qFormat/>
    <w:rsid w:val="009A7A36"/>
    <w:pPr>
      <w:spacing w:after="120"/>
      <w:ind w:left="2268" w:right="1134" w:hanging="1134"/>
      <w:jc w:val="both"/>
      <w:outlineLvl w:val="6"/>
    </w:pPr>
    <w:rPr>
      <w:rFonts w:eastAsiaTheme="minorEastAsia"/>
    </w:rPr>
  </w:style>
  <w:style w:type="character" w:customStyle="1" w:styleId="7para7thlevelCar">
    <w:name w:val="7.para 7th level Car"/>
    <w:basedOn w:val="DefaultParagraphFont"/>
    <w:link w:val="7para7thlevel"/>
    <w:rsid w:val="009A7A36"/>
    <w:rPr>
      <w:rFonts w:eastAsiaTheme="minorEastAsia"/>
      <w:lang w:val="en-GB"/>
    </w:rPr>
  </w:style>
  <w:style w:type="paragraph" w:customStyle="1" w:styleId="0title">
    <w:name w:val="0.title"/>
    <w:basedOn w:val="Normal"/>
    <w:next w:val="Normal"/>
    <w:link w:val="0titleCar"/>
    <w:qFormat/>
    <w:rsid w:val="009A7A36"/>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9A7A36"/>
    <w:rPr>
      <w:rFonts w:eastAsiaTheme="minorEastAsia"/>
      <w:b/>
      <w:sz w:val="28"/>
      <w:lang w:val="en-GB"/>
    </w:rPr>
  </w:style>
  <w:style w:type="paragraph" w:customStyle="1" w:styleId="1para1stlevel">
    <w:name w:val="1.para 1st level"/>
    <w:basedOn w:val="2para2ndlevel"/>
    <w:link w:val="1para1stlevelCar"/>
    <w:qFormat/>
    <w:rsid w:val="009A7A36"/>
    <w:pPr>
      <w:outlineLvl w:val="0"/>
    </w:pPr>
  </w:style>
  <w:style w:type="character" w:customStyle="1" w:styleId="1para1stlevelCar">
    <w:name w:val="1.para 1st level Car"/>
    <w:basedOn w:val="2para2ndlevelCar"/>
    <w:link w:val="1para1stlevel"/>
    <w:rsid w:val="009A7A36"/>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uglisi/Documents/Lavoro/GTB/AppData/Local/Temp/R003r4e.doc"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emf"/><Relationship Id="rId21" Type="http://schemas.openxmlformats.org/officeDocument/2006/relationships/image" Target="media/image4.jpeg"/><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header" Target="header7.xml"/><Relationship Id="rId50" Type="http://schemas.openxmlformats.org/officeDocument/2006/relationships/oleObject" Target="embeddings/oleObject1.bin"/><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eader" Target="header6.xml"/><Relationship Id="rId53" Type="http://schemas.openxmlformats.org/officeDocument/2006/relationships/header" Target="header8.xml"/><Relationship Id="rId58" Type="http://schemas.openxmlformats.org/officeDocument/2006/relationships/image" Target="media/image29.png"/><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4.wmf"/><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emf"/><Relationship Id="rId44" Type="http://schemas.openxmlformats.org/officeDocument/2006/relationships/footer" Target="footer5.xml"/><Relationship Id="rId52" Type="http://schemas.openxmlformats.org/officeDocument/2006/relationships/oleObject" Target="embeddings/oleObject2.bin"/><Relationship Id="rId60" Type="http://schemas.openxmlformats.org/officeDocument/2006/relationships/image" Target="media/image31.png"/><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puglisi/Documents/Lavoro/GTB/AppData/Local/Temp/R003r4e.doc" TargetMode="Externa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header" Target="header5.xml"/><Relationship Id="rId48" Type="http://schemas.openxmlformats.org/officeDocument/2006/relationships/footer" Target="footer7.xml"/><Relationship Id="rId56" Type="http://schemas.openxmlformats.org/officeDocument/2006/relationships/image" Target="media/image27.png"/><Relationship Id="rId64" Type="http://schemas.openxmlformats.org/officeDocument/2006/relationships/header" Target="header9.xml"/><Relationship Id="rId69"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footer" Target="footer6.xml"/><Relationship Id="rId59" Type="http://schemas.openxmlformats.org/officeDocument/2006/relationships/image" Target="media/image30.png"/><Relationship Id="rId67" Type="http://schemas.openxmlformats.org/officeDocument/2006/relationships/header" Target="header11.xml"/><Relationship Id="rId20" Type="http://schemas.openxmlformats.org/officeDocument/2006/relationships/footer" Target="footer3.xml"/><Relationship Id="rId41" Type="http://schemas.openxmlformats.org/officeDocument/2006/relationships/image" Target="media/image22.emf"/><Relationship Id="rId54" Type="http://schemas.openxmlformats.org/officeDocument/2006/relationships/footer" Target="footer8.xml"/><Relationship Id="rId62" Type="http://schemas.openxmlformats.org/officeDocument/2006/relationships/image" Target="media/image33.png"/><Relationship Id="rId70" Type="http://schemas.openxmlformats.org/officeDocument/2006/relationships/header" Target="header1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125A7-C709-420C-AC94-1C3F6084E32F}">
  <ds:schemaRefs>
    <ds:schemaRef ds:uri="http://schemas.microsoft.com/sharepoint/v3/contenttype/forms"/>
  </ds:schemaRefs>
</ds:datastoreItem>
</file>

<file path=customXml/itemProps2.xml><?xml version="1.0" encoding="utf-8"?>
<ds:datastoreItem xmlns:ds="http://schemas.openxmlformats.org/officeDocument/2006/customXml" ds:itemID="{90DB56CD-026E-442A-92EA-E44E041E0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016D48-9F73-494A-BAC5-5CBF329FEC5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B5E12016-B2F0-4741-8A1F-03E06C3F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14</TotalTime>
  <Pages>64</Pages>
  <Words>19784</Words>
  <Characters>112775</Characters>
  <Application>Microsoft Office Word</Application>
  <DocSecurity>0</DocSecurity>
  <Lines>939</Lines>
  <Paragraphs>264</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Titre</vt:lpstr>
      </vt:variant>
      <vt:variant>
        <vt:i4>1</vt:i4>
      </vt:variant>
    </vt:vector>
  </HeadingPairs>
  <TitlesOfParts>
    <vt:vector size="4" baseType="lpstr">
      <vt:lpstr>1801172</vt:lpstr>
      <vt:lpstr>1801172</vt:lpstr>
      <vt:lpstr>Format for UN Regulation</vt:lpstr>
      <vt:lpstr/>
    </vt:vector>
  </TitlesOfParts>
  <Company>CSD</Company>
  <LinksUpToDate>false</LinksUpToDate>
  <CharactersWithSpaces>132295</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1801172</dc:title>
  <dc:subject>ECE/TRANS/WP.29/GRE/2018/2</dc:subject>
  <dc:creator>Geoff Draper</dc:creator>
  <cp:lastModifiedBy>March 2023</cp:lastModifiedBy>
  <cp:revision>11</cp:revision>
  <cp:lastPrinted>2023-03-03T10:57:00Z</cp:lastPrinted>
  <dcterms:created xsi:type="dcterms:W3CDTF">2023-03-03T10:54:00Z</dcterms:created>
  <dcterms:modified xsi:type="dcterms:W3CDTF">2023-03-06T16:11:00Z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2455800</vt:r8>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