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05477D47" w14:textId="77777777" w:rsidTr="00B20551">
        <w:trPr>
          <w:cantSplit/>
          <w:trHeight w:hRule="exact" w:val="851"/>
        </w:trPr>
        <w:tc>
          <w:tcPr>
            <w:tcW w:w="1276" w:type="dxa"/>
            <w:tcBorders>
              <w:bottom w:val="single" w:sz="4" w:space="0" w:color="auto"/>
            </w:tcBorders>
            <w:vAlign w:val="bottom"/>
          </w:tcPr>
          <w:p w14:paraId="7CF70494" w14:textId="77777777" w:rsidR="009E6CB7" w:rsidRDefault="009E6CB7" w:rsidP="00B20551">
            <w:pPr>
              <w:spacing w:after="80"/>
            </w:pPr>
          </w:p>
        </w:tc>
        <w:tc>
          <w:tcPr>
            <w:tcW w:w="2268" w:type="dxa"/>
            <w:tcBorders>
              <w:bottom w:val="single" w:sz="4" w:space="0" w:color="auto"/>
            </w:tcBorders>
            <w:vAlign w:val="bottom"/>
          </w:tcPr>
          <w:p w14:paraId="2B779EAC"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70EFE88" w14:textId="50DD36FD" w:rsidR="009E6CB7" w:rsidRPr="00D47EEA" w:rsidRDefault="004D391B" w:rsidP="004D391B">
            <w:pPr>
              <w:jc w:val="right"/>
            </w:pPr>
            <w:r w:rsidRPr="004D391B">
              <w:rPr>
                <w:sz w:val="40"/>
              </w:rPr>
              <w:t>ECE</w:t>
            </w:r>
            <w:r>
              <w:t>/TRANS/WP.29/2023/</w:t>
            </w:r>
            <w:r w:rsidR="00040289">
              <w:t>50</w:t>
            </w:r>
          </w:p>
        </w:tc>
      </w:tr>
      <w:tr w:rsidR="009E6CB7" w14:paraId="04C89594" w14:textId="77777777" w:rsidTr="00B20551">
        <w:trPr>
          <w:cantSplit/>
          <w:trHeight w:hRule="exact" w:val="2835"/>
        </w:trPr>
        <w:tc>
          <w:tcPr>
            <w:tcW w:w="1276" w:type="dxa"/>
            <w:tcBorders>
              <w:top w:val="single" w:sz="4" w:space="0" w:color="auto"/>
              <w:bottom w:val="single" w:sz="12" w:space="0" w:color="auto"/>
            </w:tcBorders>
          </w:tcPr>
          <w:p w14:paraId="229DC66A" w14:textId="77777777" w:rsidR="009E6CB7" w:rsidRDefault="00686A48" w:rsidP="00B20551">
            <w:pPr>
              <w:spacing w:before="120"/>
            </w:pPr>
            <w:r>
              <w:rPr>
                <w:noProof/>
                <w:lang w:val="fr-CH" w:eastAsia="fr-CH"/>
              </w:rPr>
              <w:drawing>
                <wp:inline distT="0" distB="0" distL="0" distR="0" wp14:anchorId="27410F37" wp14:editId="05F16BA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9D19E23"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5D92AB3" w14:textId="77777777" w:rsidR="009E6CB7" w:rsidRDefault="004D391B" w:rsidP="004D391B">
            <w:pPr>
              <w:spacing w:before="240" w:line="240" w:lineRule="exact"/>
            </w:pPr>
            <w:r>
              <w:t>Distr.: General</w:t>
            </w:r>
          </w:p>
          <w:p w14:paraId="50690508" w14:textId="3196A093" w:rsidR="004D391B" w:rsidRDefault="004D391B" w:rsidP="004D391B">
            <w:pPr>
              <w:spacing w:line="240" w:lineRule="exact"/>
            </w:pPr>
            <w:r>
              <w:t>2</w:t>
            </w:r>
            <w:r w:rsidR="00AC5FC1">
              <w:t>9</w:t>
            </w:r>
            <w:r>
              <w:t xml:space="preserve"> March 2023</w:t>
            </w:r>
          </w:p>
          <w:p w14:paraId="6CCFA76F" w14:textId="77777777" w:rsidR="004D391B" w:rsidRDefault="004D391B" w:rsidP="004D391B">
            <w:pPr>
              <w:spacing w:line="240" w:lineRule="exact"/>
            </w:pPr>
          </w:p>
          <w:p w14:paraId="19AC5F16" w14:textId="75573B17" w:rsidR="004D391B" w:rsidRDefault="004D391B" w:rsidP="004D391B">
            <w:pPr>
              <w:spacing w:line="240" w:lineRule="exact"/>
            </w:pPr>
            <w:r>
              <w:t>Original: English</w:t>
            </w:r>
          </w:p>
        </w:tc>
      </w:tr>
    </w:tbl>
    <w:p w14:paraId="694AECA0" w14:textId="77777777" w:rsidR="004D391B" w:rsidRPr="001D703D" w:rsidRDefault="004D391B" w:rsidP="004D391B">
      <w:pPr>
        <w:spacing w:before="120"/>
        <w:rPr>
          <w:b/>
          <w:sz w:val="28"/>
          <w:szCs w:val="28"/>
        </w:rPr>
      </w:pPr>
      <w:r w:rsidRPr="001D703D">
        <w:rPr>
          <w:b/>
          <w:sz w:val="28"/>
          <w:szCs w:val="28"/>
        </w:rPr>
        <w:t>Economic Commission for Europe</w:t>
      </w:r>
    </w:p>
    <w:p w14:paraId="7A64AAEF" w14:textId="77777777" w:rsidR="004D391B" w:rsidRPr="001D703D" w:rsidRDefault="004D391B" w:rsidP="004D391B">
      <w:pPr>
        <w:spacing w:before="120"/>
        <w:rPr>
          <w:sz w:val="28"/>
          <w:szCs w:val="28"/>
        </w:rPr>
      </w:pPr>
      <w:r w:rsidRPr="001D703D">
        <w:rPr>
          <w:sz w:val="28"/>
          <w:szCs w:val="28"/>
        </w:rPr>
        <w:t>Inland Transport Committee</w:t>
      </w:r>
    </w:p>
    <w:p w14:paraId="02FE99D9" w14:textId="77777777" w:rsidR="004D391B" w:rsidRDefault="004D391B" w:rsidP="004D391B">
      <w:pPr>
        <w:spacing w:before="120"/>
        <w:rPr>
          <w:b/>
          <w:sz w:val="24"/>
          <w:szCs w:val="24"/>
        </w:rPr>
      </w:pPr>
      <w:r w:rsidRPr="001D703D">
        <w:rPr>
          <w:b/>
          <w:sz w:val="24"/>
          <w:szCs w:val="24"/>
        </w:rPr>
        <w:t>World Forum for Harmonization of Vehicle Regulations</w:t>
      </w:r>
    </w:p>
    <w:p w14:paraId="7C60D998" w14:textId="77777777" w:rsidR="004D391B" w:rsidRPr="006D33D9" w:rsidRDefault="004D391B" w:rsidP="004D391B">
      <w:pPr>
        <w:spacing w:before="120"/>
        <w:rPr>
          <w:b/>
          <w:lang w:val="en-US"/>
        </w:rPr>
      </w:pPr>
      <w:r>
        <w:rPr>
          <w:b/>
          <w:lang w:val="en-US"/>
        </w:rPr>
        <w:t xml:space="preserve">190th </w:t>
      </w:r>
      <w:r w:rsidRPr="006D33D9">
        <w:rPr>
          <w:b/>
          <w:lang w:val="en-US"/>
        </w:rPr>
        <w:t>session</w:t>
      </w:r>
    </w:p>
    <w:p w14:paraId="2A888C2A" w14:textId="77777777" w:rsidR="004D391B" w:rsidRPr="006D33D9" w:rsidRDefault="004D391B" w:rsidP="004D391B">
      <w:pPr>
        <w:rPr>
          <w:lang w:val="en-US"/>
        </w:rPr>
      </w:pPr>
      <w:r w:rsidRPr="006D33D9">
        <w:rPr>
          <w:lang w:val="en-US"/>
        </w:rPr>
        <w:t xml:space="preserve">Geneva, </w:t>
      </w:r>
      <w:r>
        <w:rPr>
          <w:lang w:val="en-US"/>
        </w:rPr>
        <w:t>20-22 June 2023</w:t>
      </w:r>
    </w:p>
    <w:p w14:paraId="5376000C" w14:textId="6182F416" w:rsidR="004D391B" w:rsidRDefault="004D391B" w:rsidP="004D391B">
      <w:r>
        <w:t>Item 4.6.</w:t>
      </w:r>
      <w:r w:rsidR="00075E68">
        <w:t>5</w:t>
      </w:r>
      <w:r>
        <w:t xml:space="preserve"> of the provisional agenda</w:t>
      </w:r>
    </w:p>
    <w:p w14:paraId="793A5CF2" w14:textId="77777777" w:rsidR="00CC5EAB" w:rsidRDefault="007F1884" w:rsidP="004D391B">
      <w:pPr>
        <w:ind w:right="3739"/>
        <w:rPr>
          <w:b/>
          <w:bCs/>
        </w:rPr>
      </w:pPr>
      <w:r>
        <w:rPr>
          <w:b/>
          <w:bCs/>
        </w:rPr>
        <w:t>1958 Agreement</w:t>
      </w:r>
      <w:r w:rsidR="00CC5EAB">
        <w:rPr>
          <w:b/>
          <w:bCs/>
        </w:rPr>
        <w:t>:</w:t>
      </w:r>
    </w:p>
    <w:p w14:paraId="70ECAF90" w14:textId="65B2EBF9" w:rsidR="004D391B" w:rsidRDefault="004D391B" w:rsidP="004D391B">
      <w:pPr>
        <w:ind w:right="3739"/>
        <w:rPr>
          <w:b/>
          <w:bCs/>
        </w:rPr>
      </w:pPr>
      <w:r w:rsidRPr="007D016F">
        <w:rPr>
          <w:b/>
          <w:bCs/>
        </w:rPr>
        <w:t xml:space="preserve">Consideration of </w:t>
      </w:r>
      <w:r w:rsidR="007B588E" w:rsidRPr="007B588E">
        <w:rPr>
          <w:b/>
          <w:bCs/>
        </w:rPr>
        <w:t>draft amendments to existing UN Regulations submitted by GRSP</w:t>
      </w:r>
    </w:p>
    <w:p w14:paraId="43181409" w14:textId="1FE4FF78" w:rsidR="004D391B" w:rsidRPr="00327ADD" w:rsidRDefault="004D391B" w:rsidP="004D391B">
      <w:pPr>
        <w:pStyle w:val="HChG"/>
      </w:pPr>
      <w:r>
        <w:tab/>
      </w:r>
      <w:r>
        <w:tab/>
      </w:r>
      <w:r w:rsidR="00AF00DD">
        <w:t>Proposal for</w:t>
      </w:r>
      <w:r w:rsidR="00AF00DD" w:rsidRPr="00161A0D">
        <w:t xml:space="preserve"> </w:t>
      </w:r>
      <w:r w:rsidR="00AF00DD">
        <w:t xml:space="preserve">Supplement </w:t>
      </w:r>
      <w:r w:rsidR="00075E68">
        <w:t>1</w:t>
      </w:r>
      <w:r w:rsidR="00AF00DD">
        <w:t xml:space="preserve"> to the </w:t>
      </w:r>
      <w:r w:rsidR="00AF00DD" w:rsidRPr="00161A0D">
        <w:t>0</w:t>
      </w:r>
      <w:r w:rsidR="00075E68">
        <w:t>4</w:t>
      </w:r>
      <w:r w:rsidR="00AF00DD" w:rsidRPr="00161A0D">
        <w:t xml:space="preserve"> series of amendment to UN Regulation No. 1</w:t>
      </w:r>
      <w:r w:rsidR="00AF00DD">
        <w:t>27</w:t>
      </w:r>
      <w:r w:rsidR="00AF00DD" w:rsidRPr="00161A0D">
        <w:t xml:space="preserve"> (</w:t>
      </w:r>
      <w:r w:rsidR="00AF00DD">
        <w:t>Pedestrian safety</w:t>
      </w:r>
      <w:r w:rsidR="00AF00DD" w:rsidRPr="00161A0D">
        <w:t>)</w:t>
      </w:r>
    </w:p>
    <w:p w14:paraId="0DC56654" w14:textId="367F55CD" w:rsidR="004D391B" w:rsidRPr="008743EB" w:rsidRDefault="004D391B" w:rsidP="004D391B">
      <w:pPr>
        <w:pStyle w:val="H1G"/>
        <w:tabs>
          <w:tab w:val="clear" w:pos="851"/>
          <w:tab w:val="left" w:pos="8505"/>
        </w:tabs>
        <w:ind w:firstLine="0"/>
        <w:rPr>
          <w:vertAlign w:val="superscript"/>
        </w:rPr>
      </w:pPr>
      <w:r>
        <w:t xml:space="preserve">Submitted by the </w:t>
      </w:r>
      <w:r w:rsidR="00F66C9D">
        <w:t>Working Party on Passive Safety</w:t>
      </w:r>
      <w:r w:rsidRPr="00DF418A">
        <w:rPr>
          <w:vertAlign w:val="superscript"/>
        </w:rPr>
        <w:t xml:space="preserve"> </w:t>
      </w:r>
      <w:r w:rsidRPr="00DF418A">
        <w:rPr>
          <w:vertAlign w:val="superscript"/>
        </w:rPr>
        <w:footnoteReference w:customMarkFollows="1" w:id="2"/>
        <w:t>*</w:t>
      </w:r>
    </w:p>
    <w:p w14:paraId="4432FD0B" w14:textId="581B7E96" w:rsidR="00F540D5" w:rsidRPr="006F6536" w:rsidRDefault="00F540D5" w:rsidP="00F540D5">
      <w:pPr>
        <w:pStyle w:val="SingleTxtG"/>
        <w:ind w:firstLine="567"/>
        <w:rPr>
          <w:szCs w:val="24"/>
        </w:rPr>
      </w:pPr>
      <w:r w:rsidRPr="008405E4">
        <w:rPr>
          <w:lang w:val="en-US"/>
        </w:rPr>
        <w:t>The text reproduced below was adopted by the Working Party on</w:t>
      </w:r>
      <w:r w:rsidRPr="00B60FC0">
        <w:rPr>
          <w:szCs w:val="24"/>
        </w:rPr>
        <w:t xml:space="preserve"> </w:t>
      </w:r>
      <w:r>
        <w:rPr>
          <w:szCs w:val="24"/>
        </w:rPr>
        <w:t>Passive</w:t>
      </w:r>
      <w:r w:rsidRPr="00B60FC0">
        <w:rPr>
          <w:szCs w:val="24"/>
        </w:rPr>
        <w:t xml:space="preserve"> Safety</w:t>
      </w:r>
      <w:r>
        <w:rPr>
          <w:lang w:val="en-US"/>
        </w:rPr>
        <w:t xml:space="preserve"> (GRSP) at its seventy-second session (</w:t>
      </w:r>
      <w:r w:rsidRPr="0078793E">
        <w:t>ECE/TRANS/WP.29/GRS</w:t>
      </w:r>
      <w:r>
        <w:t>P</w:t>
      </w:r>
      <w:r w:rsidRPr="0078793E">
        <w:t>/</w:t>
      </w:r>
      <w:r>
        <w:t>72, para</w:t>
      </w:r>
      <w:r w:rsidR="00821D8D">
        <w:t xml:space="preserve">. </w:t>
      </w:r>
      <w:r w:rsidR="00305B9D">
        <w:t>26</w:t>
      </w:r>
      <w:r>
        <w:rPr>
          <w:lang w:val="en-US"/>
        </w:rPr>
        <w:t>). It is</w:t>
      </w:r>
      <w:r w:rsidRPr="00DB1488">
        <w:rPr>
          <w:lang w:val="en-US"/>
        </w:rPr>
        <w:t xml:space="preserve"> based </w:t>
      </w:r>
      <w:r w:rsidRPr="00905E5C">
        <w:rPr>
          <w:lang w:val="en-US"/>
        </w:rPr>
        <w:t xml:space="preserve">on </w:t>
      </w:r>
      <w:r w:rsidRPr="0078793E">
        <w:t>ECE/TRANS/WP.29/GRS</w:t>
      </w:r>
      <w:r>
        <w:t>P</w:t>
      </w:r>
      <w:r w:rsidRPr="0078793E">
        <w:t>/</w:t>
      </w:r>
      <w:r>
        <w:t>202</w:t>
      </w:r>
      <w:r w:rsidR="00315DD8">
        <w:t>2</w:t>
      </w:r>
      <w:r>
        <w:t>/</w:t>
      </w:r>
      <w:r w:rsidR="00305B9D">
        <w:t>1</w:t>
      </w:r>
      <w:r w:rsidR="004B42F3">
        <w:t>9</w:t>
      </w:r>
      <w:r>
        <w:t xml:space="preserve"> </w:t>
      </w:r>
      <w:r w:rsidR="00305B9D">
        <w:t>as</w:t>
      </w:r>
      <w:r>
        <w:t xml:space="preserve"> amended</w:t>
      </w:r>
      <w:r w:rsidR="00305B9D">
        <w:t xml:space="preserve"> by annex IV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sidR="00827B2E">
        <w:rPr>
          <w:lang w:val="en-US"/>
        </w:rPr>
        <w:t>June</w:t>
      </w:r>
      <w:r>
        <w:rPr>
          <w:lang w:val="en-US"/>
        </w:rPr>
        <w:t xml:space="preserve"> </w:t>
      </w:r>
      <w:r w:rsidRPr="00496D41">
        <w:rPr>
          <w:lang w:val="en-US"/>
        </w:rPr>
        <w:t>202</w:t>
      </w:r>
      <w:r w:rsidR="00827B2E">
        <w:rPr>
          <w:lang w:val="en-US"/>
        </w:rPr>
        <w:t>3</w:t>
      </w:r>
      <w:r w:rsidRPr="00496D41">
        <w:rPr>
          <w:lang w:val="en-US"/>
        </w:rPr>
        <w:t xml:space="preserve"> sessions.</w:t>
      </w:r>
    </w:p>
    <w:p w14:paraId="215C2E65" w14:textId="194A356F" w:rsidR="00316CDD" w:rsidRDefault="00316CDD">
      <w:pPr>
        <w:suppressAutoHyphens w:val="0"/>
        <w:spacing w:line="240" w:lineRule="auto"/>
      </w:pPr>
      <w:r>
        <w:br w:type="page"/>
      </w:r>
    </w:p>
    <w:p w14:paraId="22B4D737" w14:textId="77777777" w:rsidR="00A32756" w:rsidRPr="004D7E9D" w:rsidRDefault="00A32756" w:rsidP="00A32756">
      <w:pPr>
        <w:pStyle w:val="SingleTxtG"/>
      </w:pPr>
      <w:r w:rsidRPr="004D7E9D">
        <w:rPr>
          <w:i/>
        </w:rPr>
        <w:lastRenderedPageBreak/>
        <w:t>Paragraph 2.1.</w:t>
      </w:r>
      <w:r w:rsidRPr="004D7E9D">
        <w:t>,</w:t>
      </w:r>
      <w:r w:rsidRPr="004D7E9D">
        <w:rPr>
          <w:i/>
        </w:rPr>
        <w:t xml:space="preserve"> </w:t>
      </w:r>
      <w:r w:rsidRPr="004D7E9D">
        <w:t>amend to read:</w:t>
      </w:r>
    </w:p>
    <w:p w14:paraId="0EB12004" w14:textId="77777777" w:rsidR="00A32756" w:rsidRPr="004D7E9D" w:rsidRDefault="00A32756" w:rsidP="00A32756">
      <w:pPr>
        <w:spacing w:after="120"/>
        <w:ind w:left="2268" w:right="1134" w:hanging="1134"/>
        <w:jc w:val="both"/>
        <w:rPr>
          <w:bCs/>
        </w:rPr>
      </w:pPr>
      <w:r>
        <w:t>"</w:t>
      </w:r>
      <w:r w:rsidRPr="004D7E9D">
        <w:t>2.1.</w:t>
      </w:r>
      <w:r w:rsidRPr="004D7E9D">
        <w:tab/>
      </w:r>
      <w:r>
        <w:t>"</w:t>
      </w:r>
      <w:r w:rsidRPr="004D7E9D">
        <w:rPr>
          <w:i/>
          <w:iCs/>
        </w:rPr>
        <w:t xml:space="preserve">Adult headform </w:t>
      </w:r>
      <w:r w:rsidRPr="004D7E9D">
        <w:rPr>
          <w:bCs/>
          <w:iCs/>
        </w:rPr>
        <w:t>bonnet</w:t>
      </w:r>
      <w:r w:rsidRPr="004D7E9D">
        <w:rPr>
          <w:bCs/>
          <w:i/>
          <w:iCs/>
        </w:rPr>
        <w:t xml:space="preserve"> top test area</w:t>
      </w:r>
      <w:r>
        <w:rPr>
          <w:bCs/>
        </w:rPr>
        <w:t>"</w:t>
      </w:r>
      <w:r w:rsidRPr="004D7E9D">
        <w:rPr>
          <w:bCs/>
        </w:rPr>
        <w:t xml:space="preserve"> is an area on the outer surfaces of the front structure. The area is bound:</w:t>
      </w:r>
    </w:p>
    <w:p w14:paraId="3C25F46C" w14:textId="77777777" w:rsidR="00A32756" w:rsidRPr="004D7E9D" w:rsidRDefault="00A32756" w:rsidP="00A32756">
      <w:pPr>
        <w:spacing w:after="120"/>
        <w:ind w:left="2800" w:right="1134" w:hanging="534"/>
        <w:jc w:val="both"/>
        <w:rPr>
          <w:bCs/>
        </w:rPr>
      </w:pPr>
      <w:r w:rsidRPr="004D7E9D">
        <w:rPr>
          <w:bCs/>
        </w:rPr>
        <w:t>(a)</w:t>
      </w:r>
      <w:r w:rsidRPr="004D7E9D">
        <w:rPr>
          <w:bCs/>
        </w:rPr>
        <w:tab/>
        <w:t xml:space="preserve">In the front, by a </w:t>
      </w:r>
      <w:proofErr w:type="spellStart"/>
      <w:r w:rsidRPr="004D7E9D">
        <w:rPr>
          <w:bCs/>
        </w:rPr>
        <w:t>wrap around</w:t>
      </w:r>
      <w:proofErr w:type="spellEnd"/>
      <w:r w:rsidRPr="004D7E9D">
        <w:rPr>
          <w:bCs/>
        </w:rPr>
        <w:t xml:space="preserve"> distance (WAD) of 1,700 or a line 82.5 mm rearward of the bonnet leading edge reference line, </w:t>
      </w:r>
      <w:r w:rsidRPr="004D7E9D">
        <w:rPr>
          <w:bCs/>
        </w:rPr>
        <w:tab/>
        <w:t xml:space="preserve">whichever is most rearward at a given lateral </w:t>
      </w:r>
      <w:proofErr w:type="gramStart"/>
      <w:r w:rsidRPr="004D7E9D">
        <w:rPr>
          <w:bCs/>
        </w:rPr>
        <w:t>position;</w:t>
      </w:r>
      <w:proofErr w:type="gramEnd"/>
      <w:r w:rsidRPr="004D7E9D">
        <w:rPr>
          <w:bCs/>
        </w:rPr>
        <w:t xml:space="preserve"> </w:t>
      </w:r>
    </w:p>
    <w:p w14:paraId="171EAB34" w14:textId="77777777" w:rsidR="00A32756" w:rsidRPr="004D7E9D" w:rsidRDefault="00A32756" w:rsidP="00A32756">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3"/>
      </w:r>
      <w:r w:rsidRPr="004D7E9D">
        <w:rPr>
          <w:bCs/>
        </w:rPr>
        <w:t xml:space="preserve"> or a line 82.5 mm forward of the bonnet rear reference line</w:t>
      </w:r>
      <w:r w:rsidRPr="00663587">
        <w:rPr>
          <w:rStyle w:val="FootnoteReference"/>
          <w:b/>
          <w:sz w:val="22"/>
          <w:szCs w:val="24"/>
        </w:rPr>
        <w:footnoteReference w:id="4"/>
      </w:r>
      <w:r w:rsidRPr="00663587">
        <w:rPr>
          <w:b/>
        </w:rPr>
        <w:t>,</w:t>
      </w:r>
      <w:r w:rsidRPr="004D7E9D">
        <w:rPr>
          <w:bCs/>
        </w:rPr>
        <w:t xml:space="preserve"> whichever is most forward at a given lateral position</w:t>
      </w:r>
      <w:r>
        <w:rPr>
          <w:bCs/>
        </w:rPr>
        <w:t>,</w:t>
      </w:r>
      <w:r w:rsidRPr="004D7E9D">
        <w:rPr>
          <w:bCs/>
        </w:rPr>
        <w:t xml:space="preserve"> and</w:t>
      </w:r>
    </w:p>
    <w:p w14:paraId="0E9AA6D0" w14:textId="77777777" w:rsidR="00A32756" w:rsidRPr="004D7E9D" w:rsidRDefault="00A32756" w:rsidP="00A32756">
      <w:pPr>
        <w:spacing w:after="120"/>
        <w:ind w:left="2800" w:right="1134" w:hanging="534"/>
        <w:jc w:val="both"/>
      </w:pPr>
      <w:r w:rsidRPr="004D7E9D">
        <w:t>(c)</w:t>
      </w:r>
      <w:r w:rsidRPr="004D7E9D">
        <w:tab/>
        <w:t>At each side, by a line 82.5 mm inside the side reference line.</w:t>
      </w:r>
    </w:p>
    <w:p w14:paraId="5DFE2086" w14:textId="77777777" w:rsidR="00A32756" w:rsidRPr="004D7E9D" w:rsidRDefault="00A32756" w:rsidP="00A32756">
      <w:pPr>
        <w:spacing w:after="120"/>
        <w:ind w:left="2268" w:right="1134" w:hanging="1134"/>
        <w:jc w:val="both"/>
      </w:pPr>
      <w:r w:rsidRPr="004D7E9D">
        <w:tab/>
        <w:t>The distance of 82.5 mm is to be set with a flexible tape held tautly along the outer surface of the vehicle.</w:t>
      </w:r>
      <w:r>
        <w:t>"</w:t>
      </w:r>
    </w:p>
    <w:p w14:paraId="79329FE6" w14:textId="77777777" w:rsidR="00A32756" w:rsidRPr="004D7E9D" w:rsidRDefault="00A32756" w:rsidP="00A32756">
      <w:pPr>
        <w:pStyle w:val="SingleTxtG"/>
      </w:pPr>
      <w:r w:rsidRPr="004D7E9D">
        <w:rPr>
          <w:i/>
        </w:rPr>
        <w:t>Paragraph 2.8.</w:t>
      </w:r>
      <w:r w:rsidRPr="004D7E9D">
        <w:t>, amend to read:</w:t>
      </w:r>
    </w:p>
    <w:p w14:paraId="262D37FD" w14:textId="77777777" w:rsidR="00A32756" w:rsidRPr="001662E3" w:rsidRDefault="00A32756" w:rsidP="00A32756">
      <w:pPr>
        <w:pStyle w:val="SingleTxtG"/>
        <w:tabs>
          <w:tab w:val="left" w:pos="2268"/>
        </w:tabs>
        <w:ind w:left="2268" w:hanging="1134"/>
      </w:pPr>
      <w:r w:rsidRPr="001662E3">
        <w:t>"2.8.</w:t>
      </w:r>
      <w:r w:rsidRPr="001662E3">
        <w:tab/>
        <w:t xml:space="preserve">"Bonnet rear reference line" (BRRL)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2FC99B16" w14:textId="77777777" w:rsidR="00A32756" w:rsidRPr="001662E3" w:rsidRDefault="00A32756" w:rsidP="00A32756">
      <w:pPr>
        <w:pStyle w:val="SingleTxtG"/>
        <w:rPr>
          <w:i/>
        </w:rPr>
      </w:pPr>
      <w:r w:rsidRPr="001662E3">
        <w:t>…"</w:t>
      </w:r>
    </w:p>
    <w:p w14:paraId="644F5AFB" w14:textId="77777777" w:rsidR="00A32756" w:rsidRPr="001662E3" w:rsidRDefault="00A32756" w:rsidP="00A32756">
      <w:pPr>
        <w:pStyle w:val="SingleTxtG"/>
        <w:rPr>
          <w:i/>
        </w:rPr>
      </w:pPr>
      <w:r w:rsidRPr="001662E3">
        <w:rPr>
          <w:i/>
        </w:rPr>
        <w:t>Paragraph 2.44.</w:t>
      </w:r>
      <w:r w:rsidRPr="001662E3">
        <w:t>, amend to read and insert Figures 12 and 13:</w:t>
      </w:r>
    </w:p>
    <w:p w14:paraId="53622DAB" w14:textId="77777777" w:rsidR="00A32756" w:rsidRPr="001662E3" w:rsidRDefault="00A32756" w:rsidP="00A32756">
      <w:pPr>
        <w:spacing w:after="120"/>
        <w:ind w:left="2268" w:right="1134" w:hanging="1134"/>
        <w:jc w:val="both"/>
      </w:pPr>
      <w:r w:rsidRPr="001662E3">
        <w:t xml:space="preserve">"2.44. </w:t>
      </w:r>
      <w:r w:rsidRPr="001662E3">
        <w:tab/>
        <w:t>"Windscreen test area" is an area on the outer surface of the windscreen. It is bound (see figure 12):</w:t>
      </w:r>
    </w:p>
    <w:p w14:paraId="787ED4D5" w14:textId="77777777" w:rsidR="00A32756" w:rsidRPr="001662E3" w:rsidRDefault="00A32756" w:rsidP="00A32756">
      <w:pPr>
        <w:spacing w:after="120"/>
        <w:ind w:left="2800" w:right="1134" w:hanging="534"/>
        <w:jc w:val="both"/>
      </w:pPr>
      <w:r w:rsidRPr="001662E3">
        <w:t>(a)</w:t>
      </w:r>
      <w:r w:rsidRPr="001662E3">
        <w:tab/>
        <w:t>In the front, by a line 100 mm rearward to the opaque obscuration of the windscreen. In case of absence of the opaque obscuration, the line is measured from the front visible edge of the windscreen material.</w:t>
      </w:r>
    </w:p>
    <w:p w14:paraId="34B7D5CF" w14:textId="77777777" w:rsidR="00A32756" w:rsidRPr="001662E3" w:rsidRDefault="00A32756" w:rsidP="00A32756">
      <w:pPr>
        <w:spacing w:after="120"/>
        <w:ind w:left="2800" w:right="1134" w:hanging="534"/>
        <w:jc w:val="both"/>
      </w:pPr>
      <w:r w:rsidRPr="001662E3">
        <w:t>(b)</w:t>
      </w:r>
      <w:r w:rsidRPr="001662E3">
        <w:tab/>
        <w:t>In the rear, by a WAD 2,500 or a line 130 mm forward to the rear visible edge of the windscreen material, whichever is more forward at a given lateral position.</w:t>
      </w:r>
    </w:p>
    <w:p w14:paraId="0B92255E" w14:textId="77777777" w:rsidR="00A32756" w:rsidRPr="004D7E9D" w:rsidRDefault="00A32756" w:rsidP="00A32756">
      <w:pPr>
        <w:spacing w:after="120"/>
        <w:ind w:left="2800" w:right="1134" w:hanging="534"/>
        <w:jc w:val="both"/>
        <w:rPr>
          <w:bCs/>
        </w:rPr>
      </w:pPr>
      <w:r w:rsidRPr="004D7E9D">
        <w:rPr>
          <w:bCs/>
        </w:rPr>
        <w:t>(c)</w:t>
      </w:r>
      <w:r w:rsidRPr="004D7E9D">
        <w:rPr>
          <w:bCs/>
        </w:rPr>
        <w:tab/>
        <w:t>At each side, by a line 100 mm inside the opaque obscuration of the windscreen. In case of absence of the opaque obscuration, the line is measured from the side visible edge of the windscreen material.</w:t>
      </w:r>
    </w:p>
    <w:p w14:paraId="00B03F59" w14:textId="77777777" w:rsidR="00A32756" w:rsidRPr="004D7E9D" w:rsidRDefault="00A32756" w:rsidP="00A32756">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4D7E9D">
        <w:rPr>
          <w:rFonts w:ascii="Times New Roman" w:eastAsia="Times New Roman" w:hAnsi="Times New Roman" w:cs="Times New Roman"/>
          <w:bCs/>
          <w:color w:val="auto"/>
          <w:sz w:val="20"/>
          <w:szCs w:val="20"/>
          <w:bdr w:val="none" w:sz="0" w:space="0" w:color="auto"/>
          <w:lang w:val="en-US" w:eastAsia="fr-FR"/>
        </w:rPr>
        <w:t>°</w:t>
      </w:r>
      <w:r w:rsidRPr="004D7E9D">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4D7E9D">
        <w:rPr>
          <w:rFonts w:ascii="Times New Roman" w:hAnsi="Times New Roman" w:cs="Times New Roman"/>
          <w:bCs/>
          <w:color w:val="auto"/>
          <w:sz w:val="20"/>
          <w:szCs w:val="20"/>
          <w:lang w:val="en-GB"/>
        </w:rPr>
        <w:t xml:space="preserve"> or in case of absence of the opaque obscuration, from the visible edge respectively</w:t>
      </w:r>
      <w:r w:rsidRPr="004D7E9D">
        <w:rPr>
          <w:rFonts w:ascii="Times New Roman" w:eastAsia="Times New Roman" w:hAnsi="Times New Roman" w:cs="Times New Roman"/>
          <w:bCs/>
          <w:color w:val="auto"/>
          <w:sz w:val="20"/>
          <w:szCs w:val="20"/>
          <w:bdr w:val="none" w:sz="0" w:space="0" w:color="auto"/>
          <w:lang w:val="en-GB" w:eastAsia="fr-FR"/>
        </w:rPr>
        <w:t>.</w:t>
      </w:r>
    </w:p>
    <w:p w14:paraId="047AF5A7" w14:textId="77777777" w:rsidR="00A32756" w:rsidRPr="004D7E9D" w:rsidRDefault="00A32756" w:rsidP="00A32756">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(b): the distance</w:t>
      </w:r>
      <w:r w:rsidRPr="004D7E9D">
        <w:rPr>
          <w:rFonts w:ascii="Times New Roman" w:eastAsia="Times New Roman" w:hAnsi="Times New Roman" w:cs="Times New Roman"/>
          <w:bCs/>
          <w:strike/>
          <w:color w:val="auto"/>
          <w:sz w:val="20"/>
          <w:szCs w:val="20"/>
          <w:bdr w:val="none" w:sz="0" w:space="0" w:color="auto"/>
          <w:lang w:val="en-GB" w:eastAsia="fr-FR"/>
        </w:rPr>
        <w:t>s</w:t>
      </w:r>
      <w:r w:rsidRPr="004D7E9D">
        <w:rPr>
          <w:rFonts w:ascii="Times New Roman" w:eastAsia="Times New Roman" w:hAnsi="Times New Roman" w:cs="Times New Roman"/>
          <w:bCs/>
          <w:color w:val="auto"/>
          <w:sz w:val="20"/>
          <w:szCs w:val="20"/>
          <w:bdr w:val="none" w:sz="0" w:space="0" w:color="auto"/>
          <w:lang w:val="en-GB" w:eastAsia="fr-FR"/>
        </w:rPr>
        <w:t xml:space="preserve"> of 130 mm </w:t>
      </w:r>
      <w:proofErr w:type="gramStart"/>
      <w:r w:rsidRPr="004D7E9D">
        <w:rPr>
          <w:rFonts w:ascii="Times New Roman" w:eastAsia="Times New Roman" w:hAnsi="Times New Roman" w:cs="Times New Roman"/>
          <w:bCs/>
          <w:color w:val="auto"/>
          <w:sz w:val="20"/>
          <w:szCs w:val="20"/>
          <w:bdr w:val="none" w:sz="0" w:space="0" w:color="auto"/>
          <w:lang w:val="en-GB" w:eastAsia="fr-FR"/>
        </w:rPr>
        <w:t>is</w:t>
      </w:r>
      <w:proofErr w:type="gramEnd"/>
      <w:r w:rsidRPr="004D7E9D">
        <w:rPr>
          <w:rFonts w:ascii="Times New Roman" w:eastAsia="Times New Roman" w:hAnsi="Times New Roman" w:cs="Times New Roman"/>
          <w:bCs/>
          <w:color w:val="auto"/>
          <w:sz w:val="20"/>
          <w:szCs w:val="20"/>
          <w:bdr w:val="none" w:sz="0" w:space="0" w:color="auto"/>
          <w:lang w:val="en-GB" w:eastAsia="fr-FR"/>
        </w:rPr>
        <w:t xml:space="preserve"> to be measured with a flexible tape held tautly along the outer surface of the vehicle at an angle of 90 ° to the tangent line to the rear visible edge of the windscreen.</w:t>
      </w:r>
    </w:p>
    <w:p w14:paraId="7C2EC39C" w14:textId="7A9CBFE1" w:rsidR="00A32756" w:rsidRPr="004D7E9D" w:rsidRDefault="00677738" w:rsidP="00A32756">
      <w:pPr>
        <w:pStyle w:val="SingleTxtG"/>
        <w:ind w:left="567"/>
        <w:rPr>
          <w:sz w:val="22"/>
          <w:szCs w:val="22"/>
        </w:rPr>
      </w:pPr>
      <w:r w:rsidRPr="00677738">
        <w:rPr>
          <w:noProof/>
          <w:sz w:val="22"/>
          <w:szCs w:val="22"/>
        </w:rPr>
        <w:lastRenderedPageBreak/>
        <mc:AlternateContent>
          <mc:Choice Requires="wps">
            <w:drawing>
              <wp:anchor distT="45720" distB="45720" distL="114300" distR="114300" simplePos="0" relativeHeight="251669504" behindDoc="0" locked="0" layoutInCell="1" allowOverlap="1" wp14:anchorId="6A7A0EF3" wp14:editId="082D1D30">
                <wp:simplePos x="0" y="0"/>
                <wp:positionH relativeFrom="column">
                  <wp:posOffset>659280</wp:posOffset>
                </wp:positionH>
                <wp:positionV relativeFrom="paragraph">
                  <wp:posOffset>3077991</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E830A3" w14:textId="5F91268A" w:rsidR="00677738" w:rsidRDefault="00677738">
                            <w:r w:rsidRPr="00677738">
                              <w:t>(all dimensions in millimetres)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7A0EF3" id="_x0000_t202" coordsize="21600,21600" o:spt="202" path="m,l,21600r21600,l21600,xe">
                <v:stroke joinstyle="miter"/>
                <v:path gradientshapeok="t" o:connecttype="rect"/>
              </v:shapetype>
              <v:shape id="Text Box 2" o:spid="_x0000_s1026" type="#_x0000_t202" style="position:absolute;left:0;text-align:left;margin-left:51.9pt;margin-top:242.3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" filled="f" stroked="f">
                <v:textbox style="mso-fit-shape-to-text:t">
                  <w:txbxContent>
                    <w:p w14:paraId="33E830A3" w14:textId="5F91268A" w:rsidR="00677738" w:rsidRDefault="00677738">
                      <w:r w:rsidRPr="00677738">
                        <w:t>(all dimensions in millimetres)</w:t>
                      </w:r>
                    </w:p>
                  </w:txbxContent>
                </v:textbox>
              </v:shape>
            </w:pict>
          </mc:Fallback>
        </mc:AlternateContent>
      </w:r>
      <w:r w:rsidR="00A32756" w:rsidRPr="004D7E9D">
        <w:rPr>
          <w:noProof/>
          <w:sz w:val="22"/>
          <w:szCs w:val="22"/>
        </w:rPr>
        <mc:AlternateContent>
          <mc:Choice Requires="wpg">
            <w:drawing>
              <wp:inline distT="0" distB="0" distL="0" distR="0" wp14:anchorId="46445463" wp14:editId="466628F0">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69345218"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173E41E1"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4A722270"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17A00A64"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3"/>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71BB60C9"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Opaque obscuration (</w:t>
                                </w:r>
                                <w:r>
                                  <w:rPr>
                                    <w:rFonts w:ascii="Calibri" w:hAnsi="Calibri" w:cs="Calibri"/>
                                    <w:color w:val="000000" w:themeColor="text1"/>
                                    <w:kern w:val="24"/>
                                    <w:lang w:val="en-US"/>
                                  </w:rPr>
                                  <w:t>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3C7D03A5"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 xml:space="preserve">Opaque obscuration </w:t>
                                </w:r>
                                <w:r>
                                  <w:rPr>
                                    <w:rFonts w:ascii="Calibri" w:hAnsi="Calibri" w:cs="Calibri"/>
                                    <w:color w:val="000000" w:themeColor="text1"/>
                                    <w:kern w:val="24"/>
                                    <w:lang w:val="en-US"/>
                                  </w:rPr>
                                  <w:t>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230197E7"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0F2D2CEC" w14:textId="77777777" w:rsidR="00A32756" w:rsidRPr="0040355C" w:rsidRDefault="00A32756" w:rsidP="00A3275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53210F75" w14:textId="77777777" w:rsidR="00A32756" w:rsidRDefault="00A32756" w:rsidP="00A32756">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46445463" id="Groupe 2" o:spid="_x0000_s1027"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">
                <v:group id="Groupe 100" o:spid="_x0000_s1028"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f81bd [3204]" strokecolor="black [3213]">
                    <v:imagedata r:id="rId15" o:title="" croptop="18724f" cropright="16122f"/>
                  </v:shape>
                  <v:shape id="Textfeld 36" o:spid="_x0000_s1030"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69345218"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1"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" strokecolor="black [3213]">
                    <v:stroke endarrow="block"/>
                  </v:shape>
                  <v:shape id="Textfeld 39" o:spid="_x0000_s1032"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173E41E1"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3"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A722270"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4"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" strokecolor="black [3213]">
                    <v:stroke startarrow="block"/>
                  </v:shape>
                  <v:shape id="Freihandform 43" o:spid="_x0000_s1035"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" path="m,c75560,42262,667710,323297,1092603,416130v424893,92833,1020560,149067,1456753,140868c2985549,548799,3688628,352206,3709759,366934e" filled="f" strokecolor="black [3213]" strokeweight="1.5pt">
                    <v:path arrowok="t" o:connecttype="custom" o:connectlocs="0,0;773683,159606;1805223,213635;2626916,140737" o:connectangles="0,0,0,0"/>
                  </v:shape>
                  <v:shape id="Textfeld 44" o:spid="_x0000_s1036"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17A00A64"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7"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" strokecolor="black [3213]">
                    <v:stroke startarrow="block"/>
                  </v:shape>
                  <v:shape id="Rechteck 15" o:spid="_x0000_s1038"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" path="m,l259971,31064r70841,123177l69994,132752,,xe" fillcolor="white [3212]" stroked="f" strokeweight="2pt">
                    <v:path arrowok="t" o:connecttype="custom" o:connectlocs="0,0;211227,25240;268785,125321;56870,107861;0,0" o:connectangles="0,0,0,0,0"/>
                  </v:shape>
                  <v:shape id="Rechteck 15" o:spid="_x0000_s1039"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" path="m,l266242,27641r70841,123177l74174,130470,,xe" fillcolor="white [3212]" stroked="f" strokeweight="2pt">
                    <v:path arrowok="t" o:connecttype="custom" o:connectlocs="0,0;216322,22458;273880,122540;60266,106007;0,0" o:connectangles="0,0,0,0,0"/>
                  </v:shape>
                  <v:shape id="Rechteck 15" o:spid="_x0000_s1040"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" path="m,l260199,6549,368939,128649,70222,108237,,xe" fillcolor="white [3212]" stroked="f" strokeweight="2pt">
                    <v:path arrowok="t" o:connecttype="custom" o:connectlocs="0,0;166154,5321;235592,104527;44841,87942;0,0" o:connectangles="0,0,0,0,0"/>
                  </v:shape>
                  <v:shape id="Rechteck 15" o:spid="_x0000_s1041"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" path="m,3415l297855,r40521,124037l31013,83242,,3415xe" fillcolor="white [3212]" stroked="f" strokeweight="2pt">
                    <v:path arrowok="t" o:connecttype="custom" o:connectlocs="0,2775;190200,0;216075,100780;19804,67634;0,2775" o:connectangles="0,0,0,0,0"/>
                  </v:shape>
                  <v:shape id="Rechteck 15" o:spid="_x0000_s1042"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" path="m,l344286,3791r40521,124037l42628,96546,,xe" fillcolor="white [3212]" stroked="f" strokeweight="2pt">
                    <v:path arrowok="t" o:connecttype="custom" o:connectlocs="0,0;219850,3080;245725,103860;27221,78443;0,0" o:connectangles="0,0,0,0,0"/>
                  </v:shape>
                  <v:rect id="Rechteck 2" o:spid="_x0000_s1043"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" fillcolor="white [3212]" stroked="f" strokeweight="2pt"/>
                  <v:rect id="Rechteck 22" o:spid="_x0000_s1044"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" fillcolor="white [3212]" stroked="f" strokeweight="2pt"/>
                  <v:shape id="Rechteck 23" o:spid="_x0000_s1045"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" path="m722,l119522,r,143141l50939,167341c50698,146887,241,102232,,81778,241,54519,481,27259,722,xe" fillcolor="white [3212]" stroked="f" strokeweight="2pt">
                    <v:path arrowok="t" o:connecttype="custom" o:connectlocs="587,0;97112,0;97112,116302;41388,135965;0,66445;587,0" o:connectangles="0,0,0,0,0,0"/>
                  </v:shape>
                  <v:rect id="Rechteck 24" o:spid="_x0000_s1046"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" fillcolor="white [3212]" stroked="f" strokeweight="2pt"/>
                  <v:rect id="Rechteck 25" o:spid="_x0000_s1047"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" fillcolor="white [3212]" stroked="f" strokeweight="2pt"/>
                  <v:rect id="Rechteck 26" o:spid="_x0000_s1048"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" fillcolor="white [3212]" stroked="f" strokeweight="2pt"/>
                  <v:rect id="Rechteck 4" o:spid="_x0000_s1049"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line id="Gerader Verbinder 9" o:spid="_x0000_s1050"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" strokecolor="black [3213]" strokeweight="1pt"/>
                  <v:line id="Gerader Verbinder 37" o:spid="_x0000_s1051"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" strokecolor="black [3213]" strokeweight="1pt"/>
                  <v:line id="Gerader Verbinder 46" o:spid="_x0000_s1052"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" strokecolor="black [3213]" strokeweight="1pt"/>
                  <v:line id="Gerader Verbinder 47" o:spid="_x0000_s1053"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" strokecolor="black [3213]" strokeweight="1pt"/>
                  <v:line id="Gerader Verbinder 48" o:spid="_x0000_s1054"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" strokecolor="black [3213]" strokeweight="1pt"/>
                  <v:line id="Gerader Verbinder 49" o:spid="_x0000_s1055"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" strokecolor="black [3213]" strokeweight="1pt"/>
                  <v:line id="Gerader Verbinder 50" o:spid="_x0000_s1056"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" strokecolor="black [3213]" strokeweight="1pt"/>
                  <v:line id="Gerader Verbinder 51" o:spid="_x0000_s1057"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" strokecolor="black [3213]" strokeweight="1pt"/>
                  <v:line id="Gerader Verbinder 52" o:spid="_x0000_s1058"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A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vBR6wMYAAADcAAAA&#10;DwAAAAAAAAAAAAAAAAAHAgAAZHJzL2Rvd25yZXYueG1sUEsFBgAAAAADAAMAtwAAAPoCAAAAAA==&#10;" strokecolor="black [3213]" strokeweight="1pt">
                    <o:lock v:ext="edit" aspectratio="t" shapetype="f"/>
                  </v:line>
                  <v:line id="Gerader Verbinder 54" o:spid="_x0000_s1059"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9bwgAAANwAAAAPAAAAZHJzL2Rvd25yZXYueG1sRE9Li8Iw&#10;EL4v+B/CCN7W1B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DTWN9bwgAAANwAAAAPAAAA&#10;AAAAAAAAAAAAAAcCAABkcnMvZG93bnJldi54bWxQSwUGAAAAAAMAAwC3AAAA9gIAAAAA&#10;" strokecolor="black [3213]" strokeweight="1pt"/>
                  <v:line id="Gerader Verbinder 56" o:spid="_x0000_s1060"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" strokecolor="black [3213]" strokeweight="1pt"/>
                  <v:line id="Gerader Verbinder 59" o:spid="_x0000_s1061"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" strokecolor="black [3213]" strokeweight="1pt"/>
                  <v:line id="Gerader Verbinder 60" o:spid="_x0000_s1062"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" strokecolor="black [3213]" strokeweight="1pt"/>
                  <v:line id="Gerader Verbinder 66" o:spid="_x0000_s1063"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lYxAAAANwAAAAPAAAAZHJzL2Rvd25yZXYueG1sRE9La8JA&#10;EL4X/A/LCN6aTR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Kxj2VjEAAAA3AAAAA8A&#10;AAAAAAAAAAAAAAAABwIAAGRycy9kb3ducmV2LnhtbFBLBQYAAAAAAwADALcAAAD4AgAAAAA=&#10;" strokecolor="black [3213]" strokeweight="1pt"/>
                  <v:line id="Gerader Verbinder 68" o:spid="_x0000_s1064"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vwgAAANwAAAAPAAAAZHJzL2Rvd25yZXYueG1sRE9Li8Iw&#10;EL4v+B/CCN7WVGV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BcsUcvwgAAANwAAAAPAAAA&#10;AAAAAAAAAAAAAAcCAABkcnMvZG93bnJldi54bWxQSwUGAAAAAAMAAwC3AAAA9gIAAAAA&#10;" strokecolor="black [3213]" strokeweight="1pt"/>
                  <v:line id="Gerader Verbinder 81" o:spid="_x0000_s1065"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" strokecolor="black [3213]" strokeweight="1pt"/>
                  <v:line id="Gerader Verbinder 82" o:spid="_x0000_s1066"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G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9DKMzKBXv8CAAD//wMAUEsBAi0AFAAGAAgAAAAhANvh9svuAAAAhQEAABMAAAAAAAAA&#10;AAAAAAAAAAAAAFtDb250ZW50X1R5cGVzXS54bWxQSwECLQAUAAYACAAAACEAWvQsW78AAAAVAQAA&#10;CwAAAAAAAAAAAAAAAAAfAQAAX3JlbHMvLnJlbHNQSwECLQAUAAYACAAAACEAQmJ2xsYAAADcAAAA&#10;DwAAAAAAAAAAAAAAAAAHAgAAZHJzL2Rvd25yZXYueG1sUEsFBgAAAAADAAMAtwAAAPoCAAAAAA==&#10;" strokecolor="black [3213]" strokeweight="1pt"/>
                  <v:line id="Gerader Verbinder 83" o:spid="_x0000_s1067"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" strokecolor="black [3213]" strokeweight="1pt"/>
                  <v:line id="Gerader Verbinder 84" o:spid="_x0000_s1068"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line id="Gerader Verbinder 85" o:spid="_x0000_s1069"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mwgAAANwAAAAPAAAAZHJzL2Rvd25yZXYueG1sRE9Li8Iw&#10;EL4v+B/CCN7W1E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CLXqwmwgAAANwAAAAPAAAA&#10;AAAAAAAAAAAAAAcCAABkcnMvZG93bnJldi54bWxQSwUGAAAAAAMAAwC3AAAA9gIAAAAA&#10;" strokecolor="black [3213]" strokeweight="1pt"/>
                  <v:line id="Gerader Verbinder 86" o:spid="_x0000_s1070"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" strokecolor="black [3213]" strokeweight="1pt"/>
                  <v:line id="Gerader Verbinder 95" o:spid="_x0000_s1071"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Gerader Verbinder 103" o:spid="_x0000_s1072"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" strokecolor="black [3213]" strokeweight="1pt"/>
                  <v:line id="Gerader Verbinder 104" o:spid="_x0000_s1073"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line id="Gerader Verbinder 107" o:spid="_x0000_s1074"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SwgAAANwAAAAPAAAAZHJzL2Rvd25yZXYueG1sRE9Li8Iw&#10;EL4v+B/CCN7WVHF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AEtzRSwgAAANwAAAAPAAAA&#10;AAAAAAAAAAAAAAcCAABkcnMvZG93bnJldi54bWxQSwUGAAAAAAMAAwC3AAAA9gIAAAAA&#10;" strokecolor="black [3213]" strokeweight="1pt"/>
                  <v:shape id="Grafik 111" o:spid="_x0000_s1075"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6" o:title="" croptop="11810f" cropright="4496f"/>
                  </v:shape>
                  <v:shape id="Gerade Verbindung mit Pfeil 35" o:spid="_x0000_s1076"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kuxgAAANwAAAAPAAAAZHJzL2Rvd25yZXYueG1sRI9BS8NA&#10;EIXvQv/DMgVvdqOI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sTypLsYAAADcAAAA&#10;DwAAAAAAAAAAAAAAAAAHAgAAZHJzL2Rvd25yZXYueG1sUEsFBgAAAAADAAMAtwAAAPoCAAAAAA==&#10;" strokecolor="black [3213]">
                    <v:stroke endarrow="block"/>
                  </v:shape>
                  <v:line id="Gerader Verbinder 89" o:spid="_x0000_s1077"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" strokecolor="black [3213]" strokeweight="1pt">
                    <o:lock v:ext="edit" aspectratio="t" shapetype="f"/>
                  </v:line>
                  <v:shape id="Textfeld 93" o:spid="_x0000_s1078"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71BB60C9"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Opaque obscuration (</w:t>
                          </w:r>
                          <w:r>
                            <w:rPr>
                              <w:rFonts w:ascii="Calibri" w:hAnsi="Calibri" w:cs="Calibri"/>
                              <w:color w:val="000000" w:themeColor="text1"/>
                              <w:kern w:val="24"/>
                              <w:lang w:val="en-US"/>
                            </w:rPr>
                            <w:t>e.g. black print) or, in absence of obscuration, visible edge of windscreen material.</w:t>
                          </w:r>
                        </w:p>
                      </w:txbxContent>
                    </v:textbox>
                  </v:shape>
                  <v:shape id="Gerade Verbindung mit Pfeil 94" o:spid="_x0000_s1079"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" strokecolor="black [3213]">
                    <v:stroke startarrow="block"/>
                  </v:shape>
                  <v:shape id="Textfeld 96" o:spid="_x0000_s1080"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3C7D03A5"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 xml:space="preserve">Opaque obscuration </w:t>
                          </w:r>
                          <w:r>
                            <w:rPr>
                              <w:rFonts w:ascii="Calibri" w:hAnsi="Calibri" w:cs="Calibri"/>
                              <w:color w:val="000000" w:themeColor="text1"/>
                              <w:kern w:val="24"/>
                              <w:lang w:val="en-US"/>
                            </w:rPr>
                            <w:t>e.g. black print (solid strip)</w:t>
                          </w:r>
                        </w:p>
                      </w:txbxContent>
                    </v:textbox>
                  </v:shape>
                  <v:rect id="Rechteck 1" o:spid="_x0000_s1081"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2"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3"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7" o:title="image002" croptop="33948f" cropright="20000f"/>
                  </v:shape>
                  <v:rect id="Rechteck 74" o:spid="_x0000_s1084"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5"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230197E7"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6"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" strokecolor="black [3213]">
                    <v:stroke startarrow="block"/>
                  </v:shape>
                </v:group>
                <v:shape id="Textfeld 41" o:spid="_x0000_s1087"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0F2D2CEC" w14:textId="77777777" w:rsidR="00A32756" w:rsidRPr="0040355C" w:rsidRDefault="00A32756" w:rsidP="00A3275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53210F75" w14:textId="77777777" w:rsidR="00A32756" w:rsidRDefault="00A32756" w:rsidP="00A32756">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291328FF" w14:textId="77777777" w:rsidR="00A32756" w:rsidRPr="001662E3" w:rsidRDefault="00A32756" w:rsidP="00A32756">
      <w:pPr>
        <w:pStyle w:val="SingleTxtG"/>
        <w:spacing w:before="120" w:after="240"/>
        <w:ind w:left="2268"/>
      </w:pPr>
      <w:r w:rsidRPr="001662E3">
        <w:t xml:space="preserve">Depending on the </w:t>
      </w:r>
      <w:proofErr w:type="gramStart"/>
      <w:r w:rsidRPr="001662E3">
        <w:t>geometry, in case</w:t>
      </w:r>
      <w:proofErr w:type="gramEnd"/>
      <w:r w:rsidRPr="001662E3">
        <w:t xml:space="preserve"> there is no intersection between (b) and (c), resulting in an open test area, then the marking shall be modified using the shortest distance to close the open test area (see figure 13)</w:t>
      </w:r>
      <w:r w:rsidRPr="001662E3">
        <w:rPr>
          <w:lang w:val="en-US"/>
        </w:rPr>
        <w:t xml:space="preserve">. </w:t>
      </w:r>
    </w:p>
    <w:p w14:paraId="5F1899D3" w14:textId="77777777" w:rsidR="00A32756" w:rsidRDefault="00A32756" w:rsidP="00A32756">
      <w:pPr>
        <w:pStyle w:val="SingleTxtG"/>
        <w:jc w:val="left"/>
      </w:pPr>
      <w:r w:rsidRPr="004D7E9D">
        <w:t>Figure 13</w:t>
      </w:r>
      <w:r>
        <w:br/>
      </w:r>
      <w:r w:rsidRPr="0040355C">
        <w:rPr>
          <w:b/>
          <w:bCs/>
        </w:rPr>
        <w:t>Upper corner definition with "shortest distance"</w:t>
      </w:r>
    </w:p>
    <w:p w14:paraId="4DD20FAA" w14:textId="77777777" w:rsidR="00A32756" w:rsidRDefault="00A32756" w:rsidP="00A32756">
      <w:pPr>
        <w:pStyle w:val="SingleTxtG"/>
        <w:ind w:firstLine="567"/>
        <w:rPr>
          <w:b/>
          <w:bCs/>
        </w:rPr>
      </w:pPr>
    </w:p>
    <w:p w14:paraId="0EAFC8B3" w14:textId="77777777" w:rsidR="00A32756" w:rsidRDefault="00A32756" w:rsidP="00A32756">
      <w:pPr>
        <w:pStyle w:val="SingleTxtG"/>
        <w:pBdr>
          <w:top w:val="single" w:sz="4" w:space="1" w:color="auto"/>
          <w:left w:val="single" w:sz="4" w:space="4" w:color="auto"/>
          <w:bottom w:val="single" w:sz="4" w:space="1" w:color="auto"/>
          <w:right w:val="single" w:sz="4" w:space="4" w:color="auto"/>
        </w:pBdr>
        <w:ind w:firstLine="567"/>
        <w:rPr>
          <w:b/>
          <w:bCs/>
        </w:rPr>
      </w:pPr>
      <w:r w:rsidRPr="00067095">
        <w:rPr>
          <w:b/>
          <w:bCs/>
          <w:noProof/>
        </w:rPr>
        <mc:AlternateContent>
          <mc:Choice Requires="wpg">
            <w:drawing>
              <wp:anchor distT="0" distB="0" distL="114300" distR="114300" simplePos="0" relativeHeight="251659264" behindDoc="0" locked="0" layoutInCell="1" allowOverlap="1" wp14:anchorId="583D6A42" wp14:editId="47225578">
                <wp:simplePos x="0" y="0"/>
                <wp:positionH relativeFrom="column">
                  <wp:posOffset>173990</wp:posOffset>
                </wp:positionH>
                <wp:positionV relativeFrom="paragraph">
                  <wp:posOffset>37465</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18"/>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365ADE69"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571332FE"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409733" cy="381000"/>
                          </a:xfrm>
                          <a:prstGeom prst="rect">
                            <a:avLst/>
                          </a:prstGeom>
                          <a:noFill/>
                        </wps:spPr>
                        <wps:txbx>
                          <w:txbxContent>
                            <w:p w14:paraId="169813BE"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796959" y="1294228"/>
                            <a:ext cx="368057" cy="440188"/>
                          </a:xfrm>
                          <a:prstGeom prst="rect">
                            <a:avLst/>
                          </a:prstGeom>
                          <a:noFill/>
                        </wps:spPr>
                        <wps:txbx>
                          <w:txbxContent>
                            <w:p w14:paraId="633A0EDA"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3D6A42" id="_x0000_s1088" style="position:absolute;left:0;text-align:left;margin-left:13.7pt;margin-top:2.95pt;width:155.15pt;height:193.4pt;z-index:251659264;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">
                <v:shape id="Picture 5" o:spid="_x0000_s1089"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19" o:title="" croptop="14053f" cropbottom="4833f" cropleft="12981f" cropright="10817f"/>
                  <v:shadow on="t" color="black" opacity="26214f" origin="-.5,-.5" offset=".74836mm,.74836mm"/>
                </v:shape>
                <v:shape id="TextBox 10" o:spid="_x0000_s1090"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365ADE69"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91"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71332FE"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92"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093" type="#_x0000_t202" style="position:absolute;left:10588;top:8192;width:40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169813BE"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094" type="#_x0000_t202" style="position:absolute;left:7969;top:12942;width:3681;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33A0EDA"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66432" behindDoc="0" locked="0" layoutInCell="1" allowOverlap="1" wp14:anchorId="0B35C13A" wp14:editId="28427F60">
                <wp:simplePos x="0" y="0"/>
                <wp:positionH relativeFrom="column">
                  <wp:posOffset>4479290</wp:posOffset>
                </wp:positionH>
                <wp:positionV relativeFrom="paragraph">
                  <wp:posOffset>37465</wp:posOffset>
                </wp:positionV>
                <wp:extent cx="1986280" cy="2419350"/>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280" cy="2419350"/>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20"/>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4558AF31"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0" y="209936"/>
                            <a:ext cx="1386204" cy="475997"/>
                          </a:xfrm>
                          <a:prstGeom prst="rect">
                            <a:avLst/>
                          </a:prstGeom>
                          <a:noFill/>
                        </wps:spPr>
                        <wps:txbx>
                          <w:txbxContent>
                            <w:p w14:paraId="7645B726"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4"/>
                            <a:ext cx="587393" cy="66574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828" y="1045929"/>
                            <a:ext cx="377448" cy="381000"/>
                          </a:xfrm>
                          <a:prstGeom prst="rect">
                            <a:avLst/>
                          </a:prstGeom>
                          <a:noFill/>
                        </wps:spPr>
                        <wps:txbx>
                          <w:txbxContent>
                            <w:p w14:paraId="6B903087"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6" y="1118635"/>
                            <a:ext cx="273050" cy="449667"/>
                          </a:xfrm>
                          <a:prstGeom prst="rect">
                            <a:avLst/>
                          </a:prstGeom>
                          <a:noFill/>
                        </wps:spPr>
                        <wps:txbx>
                          <w:txbxContent>
                            <w:p w14:paraId="15A29179"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35C13A" id="Groupe 3" o:spid="_x0000_s1095" style="position:absolute;left:0;text-align:left;margin-left:352.7pt;margin-top:2.95pt;width:156.4pt;height:190.5pt;z-index:25166643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">
                <v:shape id="Picture 9" o:spid="_x0000_s1096"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21" o:title=""/>
                  <v:shadow on="t" color="black" opacity="26214f" origin="-.5,-.5" offset=".74836mm,.74836mm"/>
                </v:shape>
                <v:shape id="TextBox 12" o:spid="_x0000_s1097"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558AF31"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8"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645B726"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9"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100" type="#_x0000_t202" style="position:absolute;left:74108;top:10459;width:377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B903087"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101" type="#_x0000_t202" style="position:absolute;left:81245;top:11186;width:2731;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5A29179"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63360" behindDoc="0" locked="0" layoutInCell="1" allowOverlap="1" wp14:anchorId="1A1D4D49" wp14:editId="712AA0F7">
                <wp:simplePos x="0" y="0"/>
                <wp:positionH relativeFrom="column">
                  <wp:posOffset>2330450</wp:posOffset>
                </wp:positionH>
                <wp:positionV relativeFrom="paragraph">
                  <wp:posOffset>37465</wp:posOffset>
                </wp:positionV>
                <wp:extent cx="2007870" cy="260985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70" cy="2609850"/>
                          <a:chOff x="3284220" y="1952"/>
                          <a:chExt cx="2927815" cy="3386575"/>
                        </a:xfrm>
                      </wpg:grpSpPr>
                      <pic:pic xmlns:pic="http://schemas.openxmlformats.org/drawingml/2006/picture">
                        <pic:nvPicPr>
                          <pic:cNvPr id="240" name="Picture 7"/>
                          <pic:cNvPicPr>
                            <a:picLocks noChangeAspect="1"/>
                          </pic:cNvPicPr>
                        </pic:nvPicPr>
                        <pic:blipFill rotWithShape="1">
                          <a:blip r:embed="rId22"/>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18B38E20"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177079" y="193646"/>
                            <a:ext cx="1386840" cy="476288"/>
                          </a:xfrm>
                          <a:prstGeom prst="rect">
                            <a:avLst/>
                          </a:prstGeom>
                          <a:noFill/>
                        </wps:spPr>
                        <wps:txbx>
                          <w:txbxContent>
                            <w:p w14:paraId="3B6019D2"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128108" y="732938"/>
                            <a:ext cx="329697" cy="380999"/>
                          </a:xfrm>
                          <a:prstGeom prst="rect">
                            <a:avLst/>
                          </a:prstGeom>
                          <a:noFill/>
                        </wps:spPr>
                        <wps:txbx>
                          <w:txbxContent>
                            <w:p w14:paraId="70CB6FF8"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1622" y="1041804"/>
                            <a:ext cx="376508" cy="450866"/>
                          </a:xfrm>
                          <a:prstGeom prst="rect">
                            <a:avLst/>
                          </a:prstGeom>
                          <a:noFill/>
                        </wps:spPr>
                        <wps:txbx>
                          <w:txbxContent>
                            <w:p w14:paraId="47935F66"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1D4D49" id="Groupe 4" o:spid="_x0000_s1102" style="position:absolute;left:0;text-align:left;margin-left:183.5pt;margin-top:2.95pt;width:158.1pt;height:205.5pt;z-index:251663360;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">
                <v:shape id="Picture 7" o:spid="_x0000_s1103"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23" o:title="" croptop="8081f" cropbottom="850f" cropleft="7965f" cropright="7965f"/>
                  <v:shadow on="t" color="black" opacity="26214f" origin="-.5,-.5" offset=".74836mm,.74836mm"/>
                </v:shape>
                <v:shape id="TextBox 11" o:spid="_x0000_s1104"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8B38E20"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105" type="#_x0000_t202" style="position:absolute;left:41770;top:1936;width:1386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3B6019D2"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106"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107" type="#_x0000_t202" style="position:absolute;left:41281;top:7329;width:32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0CB6FF8"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108" type="#_x0000_t202" style="position:absolute;left:48116;top:10418;width:376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47935F66"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08B329A3" w14:textId="77777777" w:rsidR="00A32756" w:rsidRDefault="00A32756" w:rsidP="00A32756">
      <w:pPr>
        <w:pStyle w:val="SingleTxtG"/>
        <w:ind w:firstLine="567"/>
        <w:rPr>
          <w:b/>
          <w:bCs/>
        </w:rPr>
      </w:pPr>
    </w:p>
    <w:p w14:paraId="5C5104F1" w14:textId="77777777" w:rsidR="00A32756" w:rsidRDefault="00A32756" w:rsidP="00A32756">
      <w:pPr>
        <w:pStyle w:val="SingleTxtG"/>
        <w:ind w:firstLine="567"/>
        <w:rPr>
          <w:b/>
          <w:bCs/>
        </w:rPr>
      </w:pPr>
    </w:p>
    <w:p w14:paraId="2B376A44" w14:textId="77777777" w:rsidR="00A32756" w:rsidRDefault="00A32756" w:rsidP="00A32756">
      <w:pPr>
        <w:pStyle w:val="SingleTxtG"/>
        <w:ind w:firstLine="567"/>
        <w:rPr>
          <w:b/>
          <w:bCs/>
        </w:rPr>
      </w:pPr>
    </w:p>
    <w:p w14:paraId="07F48EF2" w14:textId="77777777" w:rsidR="00A32756" w:rsidRDefault="00A32756" w:rsidP="00A32756">
      <w:pPr>
        <w:pStyle w:val="SingleTxtG"/>
        <w:ind w:firstLine="567"/>
        <w:rPr>
          <w:b/>
          <w:bCs/>
        </w:rPr>
      </w:pPr>
    </w:p>
    <w:p w14:paraId="4C1C7E07" w14:textId="77777777" w:rsidR="00A32756" w:rsidRDefault="00A32756" w:rsidP="00A32756">
      <w:pPr>
        <w:pStyle w:val="SingleTxtG"/>
        <w:ind w:firstLine="567"/>
        <w:rPr>
          <w:b/>
          <w:bCs/>
        </w:rPr>
      </w:pPr>
    </w:p>
    <w:p w14:paraId="7C1BC182" w14:textId="77777777" w:rsidR="00A32756" w:rsidRDefault="00A32756" w:rsidP="00A32756">
      <w:pPr>
        <w:pStyle w:val="SingleTxtG"/>
        <w:ind w:firstLine="567"/>
        <w:rPr>
          <w:b/>
          <w:bCs/>
        </w:rPr>
      </w:pPr>
    </w:p>
    <w:p w14:paraId="4FDB98CE" w14:textId="77777777" w:rsidR="00A32756" w:rsidRDefault="00A32756" w:rsidP="00A32756">
      <w:pPr>
        <w:pStyle w:val="SingleTxtG"/>
        <w:ind w:firstLine="567"/>
        <w:rPr>
          <w:b/>
          <w:bCs/>
        </w:rPr>
      </w:pPr>
    </w:p>
    <w:p w14:paraId="3681E4FD" w14:textId="77777777" w:rsidR="00A32756" w:rsidRDefault="00A32756" w:rsidP="00A32756">
      <w:pPr>
        <w:pStyle w:val="SingleTxtG"/>
        <w:ind w:firstLine="567"/>
        <w:rPr>
          <w:b/>
          <w:bCs/>
        </w:rPr>
      </w:pPr>
    </w:p>
    <w:p w14:paraId="303A82B2" w14:textId="77777777" w:rsidR="00A32756" w:rsidRDefault="00A32756" w:rsidP="00A32756">
      <w:pPr>
        <w:pStyle w:val="SingleTxtG"/>
        <w:ind w:firstLine="567"/>
        <w:rPr>
          <w:b/>
          <w:bCs/>
        </w:rPr>
      </w:pPr>
    </w:p>
    <w:p w14:paraId="4FB4B6C3" w14:textId="77777777" w:rsidR="00A32756" w:rsidRDefault="00A32756" w:rsidP="00A32756">
      <w:pPr>
        <w:pStyle w:val="SingleTxtG"/>
        <w:ind w:firstLine="567"/>
        <w:rPr>
          <w:b/>
          <w:bCs/>
        </w:rPr>
      </w:pPr>
    </w:p>
    <w:p w14:paraId="62D43758" w14:textId="77777777" w:rsidR="00A32756" w:rsidRDefault="00A32756" w:rsidP="00A32756">
      <w:pPr>
        <w:pStyle w:val="SingleTxtG"/>
        <w:ind w:firstLine="567"/>
        <w:rPr>
          <w:b/>
          <w:bCs/>
        </w:rPr>
      </w:pPr>
    </w:p>
    <w:p w14:paraId="025C2960" w14:textId="77777777" w:rsidR="00A32756" w:rsidRPr="0040355C" w:rsidRDefault="00A32756" w:rsidP="00A32756">
      <w:pPr>
        <w:pStyle w:val="SingleTxtG"/>
        <w:spacing w:after="240"/>
        <w:ind w:left="2268"/>
      </w:pPr>
      <w:r w:rsidRPr="0040355C">
        <w:t>Tests assigned to any measuring points located in the windscreen area forward of and including WAD 1,700 are performed with the child headform impactor. Tests assigned to any measuring points located in the windscreen area rearward of WAD 1,700 are performed with the adult headform impactor.</w:t>
      </w:r>
      <w:r>
        <w:t>"</w:t>
      </w:r>
    </w:p>
    <w:p w14:paraId="24AC0BC3" w14:textId="77777777" w:rsidR="00A32756" w:rsidRPr="004D7E9D" w:rsidRDefault="00A32756" w:rsidP="00A32756">
      <w:pPr>
        <w:pStyle w:val="SingleTxtG"/>
        <w:spacing w:before="120"/>
      </w:pPr>
      <w:r w:rsidRPr="004D7E9D">
        <w:rPr>
          <w:i/>
        </w:rPr>
        <w:t>Paragraph 2.45.</w:t>
      </w:r>
      <w:r w:rsidRPr="004D7E9D">
        <w:t>,</w:t>
      </w:r>
      <w:r w:rsidRPr="004D7E9D">
        <w:rPr>
          <w:i/>
        </w:rPr>
        <w:t xml:space="preserve"> </w:t>
      </w:r>
      <w:r>
        <w:t>insert</w:t>
      </w:r>
      <w:r w:rsidRPr="004D7E9D">
        <w:t xml:space="preserve"> Figures 14 and 15</w:t>
      </w:r>
      <w:r w:rsidRPr="004D7E9D">
        <w:rPr>
          <w:i/>
          <w:iCs/>
        </w:rPr>
        <w:t xml:space="preserve"> </w:t>
      </w:r>
      <w:r w:rsidRPr="00376C3C">
        <w:t>and</w:t>
      </w:r>
      <w:r>
        <w:rPr>
          <w:i/>
          <w:iCs/>
        </w:rPr>
        <w:t xml:space="preserve"> </w:t>
      </w:r>
      <w:r w:rsidRPr="004D7E9D">
        <w:t>amend to read:</w:t>
      </w:r>
    </w:p>
    <w:p w14:paraId="774C010B" w14:textId="77777777" w:rsidR="00A32756" w:rsidRPr="004D7E9D" w:rsidRDefault="00A32756" w:rsidP="00A32756">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 xml:space="preserve">2.45. </w:t>
      </w:r>
      <w:r w:rsidRPr="004D7E9D">
        <w:rPr>
          <w:rFonts w:ascii="Times New Roman" w:hAnsi="Times New Roman"/>
          <w:bCs/>
          <w:color w:val="auto"/>
          <w:sz w:val="20"/>
          <w:szCs w:val="20"/>
          <w:u w:color="000000"/>
          <w:lang w:val="en-GB"/>
        </w:rPr>
        <w:tab/>
      </w: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Cowl monitoring area</w:t>
      </w: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 xml:space="preserve"> is generally located near the rear of the bonnet test area and the front of the windscreen test area. </w:t>
      </w:r>
    </w:p>
    <w:p w14:paraId="39D10599" w14:textId="77777777" w:rsidR="00A32756" w:rsidRPr="004D7E9D" w:rsidRDefault="00A32756" w:rsidP="00A32756">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For the adult head tests, if any, this area is bound:</w:t>
      </w:r>
    </w:p>
    <w:p w14:paraId="22D08923" w14:textId="77777777" w:rsidR="00A32756" w:rsidRPr="004D7E9D" w:rsidRDefault="00A32756" w:rsidP="00A32756">
      <w:pPr>
        <w:spacing w:after="120"/>
        <w:ind w:left="2800" w:right="1134" w:hanging="534"/>
        <w:jc w:val="both"/>
        <w:rPr>
          <w:bCs/>
        </w:rPr>
      </w:pPr>
      <w:r w:rsidRPr="004D7E9D">
        <w:rPr>
          <w:bCs/>
        </w:rPr>
        <w:lastRenderedPageBreak/>
        <w:t>(a)</w:t>
      </w:r>
      <w:r w:rsidRPr="004D7E9D">
        <w:rPr>
          <w:bCs/>
        </w:rPr>
        <w:tab/>
        <w:t>In the front, by the forward most boundary of the adult headform bonnet top test area as defined in paragraph 2.1</w:t>
      </w:r>
      <w:r>
        <w:rPr>
          <w:bCs/>
        </w:rPr>
        <w:t>.</w:t>
      </w:r>
      <w:r w:rsidRPr="004D7E9D">
        <w:rPr>
          <w:bCs/>
        </w:rPr>
        <w:t xml:space="preserve"> or a line 82.5 mm forward of the bonnet rear reference line, whichever is most rearward at a given lateral position; and</w:t>
      </w:r>
    </w:p>
    <w:p w14:paraId="3529D34A" w14:textId="77777777" w:rsidR="00A32756" w:rsidRPr="004D7E9D" w:rsidRDefault="00A32756" w:rsidP="00A32756">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5"/>
      </w:r>
      <w:r w:rsidRPr="004D7E9D">
        <w:rPr>
          <w:bCs/>
        </w:rPr>
        <w:t xml:space="preserve"> or the front of the windscreen test area, whichever is most forward at a given lateral position.</w:t>
      </w:r>
    </w:p>
    <w:p w14:paraId="209B93FA" w14:textId="77777777" w:rsidR="00A32756" w:rsidRPr="004D7E9D" w:rsidRDefault="00A32756" w:rsidP="00A32756">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ab/>
        <w:t>For the child head tests, this area is bound:</w:t>
      </w:r>
    </w:p>
    <w:p w14:paraId="0B88AC59" w14:textId="77777777" w:rsidR="00A32756" w:rsidRPr="004D7E9D" w:rsidRDefault="00A32756" w:rsidP="00A32756">
      <w:pPr>
        <w:spacing w:after="120"/>
        <w:ind w:left="2800" w:right="1134" w:hanging="534"/>
        <w:jc w:val="both"/>
        <w:rPr>
          <w:bCs/>
        </w:rPr>
      </w:pPr>
      <w:r w:rsidRPr="004D7E9D">
        <w:rPr>
          <w:bCs/>
        </w:rPr>
        <w:t xml:space="preserve">(a) </w:t>
      </w:r>
      <w:r w:rsidRPr="004D7E9D">
        <w:rPr>
          <w:bCs/>
        </w:rPr>
        <w:tab/>
        <w:t>In the front, by the forward most boundary of the child headform bonnet top test area as defined in paragraph 2.16</w:t>
      </w:r>
      <w:r>
        <w:rPr>
          <w:bCs/>
        </w:rPr>
        <w:t>.</w:t>
      </w:r>
      <w:r w:rsidRPr="004D7E9D">
        <w:rPr>
          <w:bCs/>
        </w:rPr>
        <w:t xml:space="preserve"> or a line 82.5 mm forward of the bonnet rear reference line, whichever is most rearward at a given lateral position; and</w:t>
      </w:r>
      <w:r w:rsidRPr="004D7E9D">
        <w:rPr>
          <w:bCs/>
        </w:rPr>
        <w:tab/>
      </w:r>
    </w:p>
    <w:p w14:paraId="15489399" w14:textId="77777777" w:rsidR="00A32756" w:rsidRPr="004D7E9D" w:rsidRDefault="00A32756" w:rsidP="00A32756">
      <w:pPr>
        <w:spacing w:after="120"/>
        <w:ind w:left="2800" w:right="1134" w:hanging="534"/>
        <w:jc w:val="both"/>
        <w:rPr>
          <w:bCs/>
        </w:rPr>
      </w:pPr>
      <w:r w:rsidRPr="004D7E9D">
        <w:rPr>
          <w:bCs/>
        </w:rPr>
        <w:t>(b)</w:t>
      </w:r>
      <w:r w:rsidRPr="004D7E9D">
        <w:rPr>
          <w:bCs/>
        </w:rPr>
        <w:tab/>
        <w:t>At the rear, by a WAD 1,700 or the front of the windscreen test area, whichever is most forward at a given lateral position.</w:t>
      </w:r>
    </w:p>
    <w:p w14:paraId="1C531014" w14:textId="77777777" w:rsidR="00A32756" w:rsidRPr="001662E3" w:rsidRDefault="00A32756" w:rsidP="00A32756">
      <w:pPr>
        <w:pStyle w:val="SingleTxtG"/>
        <w:ind w:left="2268"/>
      </w:pPr>
      <w:r w:rsidRPr="001662E3">
        <w:t xml:space="preserve">At each side, the cowl monitoring area is bound by the TP line (see figure 14), where: </w:t>
      </w:r>
    </w:p>
    <w:p w14:paraId="399C8B49" w14:textId="77777777" w:rsidR="00A32756" w:rsidRPr="001662E3" w:rsidRDefault="00A32756" w:rsidP="00A32756">
      <w:pPr>
        <w:pStyle w:val="SingleTxtG"/>
        <w:ind w:left="2835" w:hanging="567"/>
      </w:pPr>
      <w:r w:rsidRPr="001662E3">
        <w:t>(a)</w:t>
      </w:r>
      <w:r w:rsidRPr="001662E3">
        <w:tab/>
        <w:t xml:space="preserve">the "T point" is the rear corner of the bonnet top test area; and </w:t>
      </w:r>
    </w:p>
    <w:p w14:paraId="459835F4" w14:textId="77777777" w:rsidR="00A32756" w:rsidRPr="001662E3" w:rsidRDefault="00A32756" w:rsidP="00A32756">
      <w:pPr>
        <w:pStyle w:val="SingleTxtG"/>
        <w:ind w:left="2835" w:hanging="567"/>
      </w:pPr>
      <w:r w:rsidRPr="001662E3">
        <w:t>(b)</w:t>
      </w:r>
      <w:r w:rsidRPr="001662E3">
        <w:tab/>
        <w:t xml:space="preserve">the "P corner point" is the lower corner of the windscreen test area; </w:t>
      </w:r>
      <w:r w:rsidRPr="001662E3">
        <w:rPr>
          <w:lang w:val="en-US"/>
        </w:rPr>
        <w:t>using a flexible tape held tautly from point T to P.</w:t>
      </w:r>
    </w:p>
    <w:p w14:paraId="7B5AA196" w14:textId="77777777" w:rsidR="00A32756" w:rsidRPr="001662E3" w:rsidRDefault="00A32756" w:rsidP="00A32756">
      <w:pPr>
        <w:pStyle w:val="ListParagraph"/>
        <w:spacing w:after="120"/>
        <w:ind w:left="2268" w:right="1134"/>
        <w:jc w:val="both"/>
      </w:pPr>
    </w:p>
    <w:tbl>
      <w:tblPr>
        <w:tblStyle w:val="TableGrid"/>
        <w:tblW w:w="0" w:type="auto"/>
        <w:tblInd w:w="988" w:type="dxa"/>
        <w:tblLook w:val="04A0" w:firstRow="1" w:lastRow="0" w:firstColumn="1" w:lastColumn="0" w:noHBand="0" w:noVBand="1"/>
      </w:tblPr>
      <w:tblGrid>
        <w:gridCol w:w="4242"/>
        <w:gridCol w:w="4399"/>
      </w:tblGrid>
      <w:tr w:rsidR="00A32756" w:rsidRPr="004D7E9D" w14:paraId="0CE86259" w14:textId="77777777" w:rsidTr="0063364C">
        <w:tc>
          <w:tcPr>
            <w:tcW w:w="4242" w:type="dxa"/>
          </w:tcPr>
          <w:p w14:paraId="5EF5F06D" w14:textId="77777777" w:rsidR="00A32756" w:rsidRPr="0064445A" w:rsidRDefault="00A32756" w:rsidP="0063364C">
            <w:pPr>
              <w:pStyle w:val="ListParagraph"/>
              <w:spacing w:after="120"/>
              <w:ind w:left="0" w:right="1134"/>
              <w:jc w:val="both"/>
              <w:rPr>
                <w:bCs/>
              </w:rPr>
            </w:pPr>
            <w:r w:rsidRPr="0064445A">
              <w:rPr>
                <w:bCs/>
              </w:rPr>
              <w:t>Figure 14</w:t>
            </w:r>
          </w:p>
          <w:p w14:paraId="1C156608" w14:textId="77777777" w:rsidR="00A32756" w:rsidRDefault="00A32756" w:rsidP="0063364C">
            <w:pPr>
              <w:pStyle w:val="ListParagraph"/>
              <w:spacing w:after="120"/>
              <w:ind w:left="0" w:right="554"/>
              <w:jc w:val="both"/>
              <w:rPr>
                <w:b/>
              </w:rPr>
            </w:pPr>
            <w:r>
              <w:rPr>
                <w:b/>
              </w:rPr>
              <w:t>L</w:t>
            </w:r>
            <w:r w:rsidRPr="004D7E9D">
              <w:rPr>
                <w:b/>
              </w:rPr>
              <w:t>ateral limits of the cowl monitoring</w:t>
            </w:r>
            <w:r>
              <w:rPr>
                <w:b/>
              </w:rPr>
              <w:t xml:space="preserve"> </w:t>
            </w:r>
            <w:r w:rsidRPr="004D7E9D">
              <w:rPr>
                <w:b/>
              </w:rPr>
              <w:t>area</w:t>
            </w:r>
          </w:p>
          <w:p w14:paraId="7BF811FA" w14:textId="77777777" w:rsidR="00A32756" w:rsidRDefault="00A32756" w:rsidP="0063364C">
            <w:pPr>
              <w:pStyle w:val="ListParagraph"/>
              <w:spacing w:after="120"/>
              <w:ind w:left="0" w:right="1134"/>
              <w:jc w:val="both"/>
              <w:rPr>
                <w:b/>
              </w:rPr>
            </w:pPr>
            <w:r w:rsidRPr="00F26CE1">
              <w:rPr>
                <w:b/>
                <w:noProof/>
              </w:rPr>
              <mc:AlternateContent>
                <mc:Choice Requires="wpg">
                  <w:drawing>
                    <wp:anchor distT="0" distB="0" distL="114300" distR="114300" simplePos="0" relativeHeight="251667456" behindDoc="0" locked="0" layoutInCell="1" allowOverlap="1" wp14:anchorId="0B6E0D75" wp14:editId="1807005F">
                      <wp:simplePos x="0" y="0"/>
                      <wp:positionH relativeFrom="column">
                        <wp:posOffset>63500</wp:posOffset>
                      </wp:positionH>
                      <wp:positionV relativeFrom="page">
                        <wp:posOffset>347980</wp:posOffset>
                      </wp:positionV>
                      <wp:extent cx="2508250" cy="2872105"/>
                      <wp:effectExtent l="0" t="0" r="6350" b="4445"/>
                      <wp:wrapNone/>
                      <wp:docPr id="60" name="Groupe 9"/>
                      <wp:cNvGraphicFramePr/>
                      <a:graphic xmlns:a="http://schemas.openxmlformats.org/drawingml/2006/main">
                        <a:graphicData uri="http://schemas.microsoft.com/office/word/2010/wordprocessingGroup">
                          <wpg:wgp>
                            <wpg:cNvGrpSpPr/>
                            <wpg:grpSpPr>
                              <a:xfrm>
                                <a:off x="0" y="0"/>
                                <a:ext cx="2508250" cy="2872105"/>
                                <a:chOff x="0" y="0"/>
                                <a:chExt cx="2508250" cy="2872105"/>
                              </a:xfrm>
                            </wpg:grpSpPr>
                            <pic:pic xmlns:pic="http://schemas.openxmlformats.org/drawingml/2006/picture">
                              <pic:nvPicPr>
                                <pic:cNvPr id="61" name="Grafik 4"/>
                                <pic:cNvPicPr>
                                  <a:picLocks noChangeAspect="1"/>
                                </pic:cNvPicPr>
                              </pic:nvPicPr>
                              <pic:blipFill>
                                <a:blip r:embed="rId24"/>
                                <a:stretch>
                                  <a:fillRect/>
                                </a:stretch>
                              </pic:blipFill>
                              <pic:spPr>
                                <a:xfrm>
                                  <a:off x="0" y="0"/>
                                  <a:ext cx="2508250" cy="2872105"/>
                                </a:xfrm>
                                <a:prstGeom prst="rect">
                                  <a:avLst/>
                                </a:prstGeom>
                              </pic:spPr>
                            </pic:pic>
                            <wps:wsp>
                              <wps:cNvPr id="62" name="ZoneTexte 2"/>
                              <wps:cNvSpPr txBox="1"/>
                              <wps:spPr>
                                <a:xfrm>
                                  <a:off x="424153" y="868953"/>
                                  <a:ext cx="135890" cy="165320"/>
                                </a:xfrm>
                                <a:prstGeom prst="rect">
                                  <a:avLst/>
                                </a:prstGeom>
                                <a:solidFill>
                                  <a:schemeClr val="bg1">
                                    <a:lumMod val="95000"/>
                                  </a:schemeClr>
                                </a:solidFill>
                              </wps:spPr>
                              <wps:txbx>
                                <w:txbxContent>
                                  <w:p w14:paraId="7BBFB1E1" w14:textId="77777777" w:rsidR="00A32756" w:rsidRPr="00F26CE1" w:rsidRDefault="00A32756" w:rsidP="00A32756">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wps:txbx>
                              <wps:bodyPr wrap="none" lIns="0" tIns="18000" rIns="0" bIns="0" rtlCol="0">
                                <a:noAutofit/>
                              </wps:bodyPr>
                            </wps:wsp>
                            <wps:wsp>
                              <wps:cNvPr id="63" name="ZoneTexte 35"/>
                              <wps:cNvSpPr txBox="1"/>
                              <wps:spPr>
                                <a:xfrm>
                                  <a:off x="384573" y="467039"/>
                                  <a:ext cx="248920" cy="235805"/>
                                </a:xfrm>
                                <a:prstGeom prst="rect">
                                  <a:avLst/>
                                </a:prstGeom>
                                <a:solidFill>
                                  <a:schemeClr val="bg1">
                                    <a:lumMod val="95000"/>
                                  </a:schemeClr>
                                </a:solidFill>
                              </wps:spPr>
                              <wps:txbx>
                                <w:txbxContent>
                                  <w:p w14:paraId="0417FF2D"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wps:txbx>
                              <wps:bodyPr wrap="none" lIns="0" tIns="18000" rIns="0" bIns="0" rtlCol="0">
                                <a:noAutofit/>
                              </wps:bodyPr>
                            </wps:wsp>
                            <wps:wsp>
                              <wps:cNvPr id="224" name="ZoneTexte 35"/>
                              <wps:cNvSpPr txBox="1"/>
                              <wps:spPr>
                                <a:xfrm>
                                  <a:off x="935552" y="946896"/>
                                  <a:ext cx="248920" cy="235805"/>
                                </a:xfrm>
                                <a:prstGeom prst="rect">
                                  <a:avLst/>
                                </a:prstGeom>
                                <a:solidFill>
                                  <a:schemeClr val="bg1">
                                    <a:lumMod val="95000"/>
                                  </a:schemeClr>
                                </a:solidFill>
                              </wps:spPr>
                              <wps:txbx>
                                <w:txbxContent>
                                  <w:p w14:paraId="27A50D55"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wps:txbx>
                              <wps:bodyPr wrap="none" lIns="0" tIns="18000" rIns="0" bIns="0" rtlCol="0">
                                <a:noAutofit/>
                              </wps:bodyPr>
                            </wps:wsp>
                            <wps:wsp>
                              <wps:cNvPr id="225" name="ZoneTexte 35"/>
                              <wps:cNvSpPr txBox="1"/>
                              <wps:spPr>
                                <a:xfrm>
                                  <a:off x="340360" y="1436052"/>
                                  <a:ext cx="156842" cy="176981"/>
                                </a:xfrm>
                                <a:prstGeom prst="rect">
                                  <a:avLst/>
                                </a:prstGeom>
                                <a:solidFill>
                                  <a:schemeClr val="accent1">
                                    <a:lumMod val="40000"/>
                                    <a:lumOff val="60000"/>
                                  </a:schemeClr>
                                </a:solidFill>
                              </wps:spPr>
                              <wps:txbx>
                                <w:txbxContent>
                                  <w:p w14:paraId="01FD4143" w14:textId="77777777" w:rsidR="00A32756" w:rsidRDefault="00A32756" w:rsidP="00A32756">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wps:txbx>
                              <wps:bodyPr wrap="square" lIns="18000" tIns="36000" rIns="18000" bIns="36000" rtlCol="0">
                                <a:noAutofit/>
                              </wps:bodyPr>
                            </wps:wsp>
                          </wpg:wgp>
                        </a:graphicData>
                      </a:graphic>
                    </wp:anchor>
                  </w:drawing>
                </mc:Choice>
                <mc:Fallback>
                  <w:pict>
                    <v:group w14:anchorId="0B6E0D75" id="Groupe 9" o:spid="_x0000_s1109" style="position:absolute;left:0;text-align:left;margin-left:5pt;margin-top:27.4pt;width:197.5pt;height:226.15pt;z-index:251667456;mso-position-horizontal-relative:text;mso-position-vertical-relative:page" coordsize="25082,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">
                      <v:shape id="Grafik 4" o:spid="_x0000_s1110" type="#_x0000_t75" style="position:absolute;width:25082;height:2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">
                        <v:imagedata r:id="rId25" o:title=""/>
                      </v:shape>
                      <v:shape id="_x0000_s1111" type="#_x0000_t202" style="position:absolute;left:4241;top:8689;width:1359;height:1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" fillcolor="#f2f2f2 [3052]" stroked="f">
                        <v:textbox inset="0,.5mm,0,0">
                          <w:txbxContent>
                            <w:p w14:paraId="7BBFB1E1" w14:textId="77777777" w:rsidR="00A32756" w:rsidRPr="00F26CE1" w:rsidRDefault="00A32756" w:rsidP="00A32756">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v:textbox>
                      </v:shape>
                      <v:shape id="ZoneTexte 35" o:spid="_x0000_s1112" type="#_x0000_t202" style="position:absolute;left:3845;top:4670;width:2489;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" fillcolor="#f2f2f2 [3052]" stroked="f">
                        <v:textbox inset="0,.5mm,0,0">
                          <w:txbxContent>
                            <w:p w14:paraId="0417FF2D"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v:textbox>
                      </v:shape>
                      <v:shape id="ZoneTexte 35" o:spid="_x0000_s1113" type="#_x0000_t202" style="position:absolute;left:9355;top:9468;width:2489;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" fillcolor="#f2f2f2 [3052]" stroked="f">
                        <v:textbox inset="0,.5mm,0,0">
                          <w:txbxContent>
                            <w:p w14:paraId="27A50D55"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v:textbox>
                      </v:shape>
                      <v:shape id="ZoneTexte 35" o:spid="_x0000_s1114" type="#_x0000_t202" style="position:absolute;left:3403;top:14360;width:156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" fillcolor="#b8cce4 [1300]" stroked="f">
                        <v:textbox inset=".5mm,1mm,.5mm,1mm">
                          <w:txbxContent>
                            <w:p w14:paraId="01FD4143" w14:textId="77777777" w:rsidR="00A32756" w:rsidRDefault="00A32756" w:rsidP="00A32756">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v:textbox>
                      </v:shape>
                      <w10:wrap anchory="page"/>
                    </v:group>
                  </w:pict>
                </mc:Fallback>
              </mc:AlternateContent>
            </w:r>
          </w:p>
          <w:p w14:paraId="76D69230" w14:textId="77777777" w:rsidR="00A32756" w:rsidRPr="004D7E9D" w:rsidRDefault="00A32756" w:rsidP="0063364C">
            <w:pPr>
              <w:pStyle w:val="ListParagraph"/>
              <w:spacing w:after="120"/>
              <w:ind w:left="0" w:right="1134"/>
              <w:jc w:val="both"/>
              <w:rPr>
                <w:b/>
              </w:rPr>
            </w:pPr>
          </w:p>
          <w:p w14:paraId="20B32AB5" w14:textId="77777777" w:rsidR="00A32756" w:rsidRPr="004D7E9D" w:rsidRDefault="00A32756" w:rsidP="0063364C">
            <w:pPr>
              <w:pStyle w:val="ListParagraph"/>
              <w:spacing w:after="120"/>
              <w:ind w:left="0" w:right="137"/>
              <w:jc w:val="both"/>
              <w:rPr>
                <w:b/>
              </w:rPr>
            </w:pPr>
          </w:p>
        </w:tc>
        <w:tc>
          <w:tcPr>
            <w:tcW w:w="4399" w:type="dxa"/>
          </w:tcPr>
          <w:p w14:paraId="147A318E" w14:textId="77777777" w:rsidR="00A32756" w:rsidRDefault="00A32756" w:rsidP="0063364C">
            <w:pPr>
              <w:spacing w:after="120"/>
              <w:ind w:right="137"/>
              <w:rPr>
                <w:b/>
              </w:rPr>
            </w:pPr>
            <w:r w:rsidRPr="0064445A">
              <w:rPr>
                <w:bCs/>
              </w:rPr>
              <w:t>Figure 15</w:t>
            </w:r>
            <w:r>
              <w:rPr>
                <w:b/>
              </w:rPr>
              <w:br/>
            </w:r>
            <w:r w:rsidRPr="004D7E9D">
              <w:rPr>
                <w:b/>
                <w:bCs/>
              </w:rPr>
              <w:t xml:space="preserve">Particular case, if no unique </w:t>
            </w:r>
            <w:r>
              <w:rPr>
                <w:b/>
                <w:bCs/>
              </w:rPr>
              <w:t>"</w:t>
            </w:r>
            <w:r w:rsidRPr="004D7E9D">
              <w:rPr>
                <w:b/>
                <w:bCs/>
              </w:rPr>
              <w:t>P point</w:t>
            </w:r>
            <w:r>
              <w:rPr>
                <w:b/>
                <w:bCs/>
              </w:rPr>
              <w:t>"</w:t>
            </w:r>
            <w:r w:rsidRPr="004D7E9D">
              <w:rPr>
                <w:b/>
                <w:bCs/>
              </w:rPr>
              <w:t xml:space="preserve"> corner</w:t>
            </w:r>
          </w:p>
          <w:p w14:paraId="2ECBD939" w14:textId="77777777" w:rsidR="00A32756" w:rsidRPr="0064445A" w:rsidRDefault="00A32756" w:rsidP="0063364C">
            <w:pPr>
              <w:spacing w:after="120"/>
              <w:ind w:right="137"/>
              <w:jc w:val="both"/>
              <w:rPr>
                <w:b/>
              </w:rPr>
            </w:pPr>
          </w:p>
          <w:p w14:paraId="5D5921DE" w14:textId="77777777" w:rsidR="00A32756" w:rsidRDefault="00A32756" w:rsidP="0063364C">
            <w:pPr>
              <w:pStyle w:val="ListParagraph"/>
              <w:spacing w:after="120"/>
              <w:ind w:left="5" w:right="137" w:hanging="5"/>
              <w:jc w:val="both"/>
              <w:rPr>
                <w:b/>
              </w:rPr>
            </w:pPr>
            <w:r w:rsidRPr="004D7E9D">
              <w:rPr>
                <w:noProof/>
              </w:rPr>
              <mc:AlternateContent>
                <mc:Choice Requires="wps">
                  <w:drawing>
                    <wp:anchor distT="0" distB="0" distL="114300" distR="114300" simplePos="0" relativeHeight="251665408" behindDoc="0" locked="0" layoutInCell="1" allowOverlap="1" wp14:anchorId="5FA5FF32" wp14:editId="7E3C1453">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6BBD5079" w14:textId="77777777" w:rsidR="00A32756" w:rsidRPr="00DA581C" w:rsidRDefault="00A32756" w:rsidP="00A32756">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5FF32" id="ZoneTexte 2" o:spid="_x0000_s1115" type="#_x0000_t202" style="position:absolute;left:0;text-align:left;margin-left:74.95pt;margin-top:106.55pt;width:33.6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" filled="f" stroked="f">
                      <v:textbox>
                        <w:txbxContent>
                          <w:p w14:paraId="6BBD5079" w14:textId="77777777" w:rsidR="00A32756" w:rsidRPr="00DA581C" w:rsidRDefault="00A32756" w:rsidP="00A32756">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4D7E9D">
              <w:rPr>
                <w:noProof/>
              </w:rPr>
              <mc:AlternateContent>
                <mc:Choice Requires="wps">
                  <w:drawing>
                    <wp:anchor distT="0" distB="0" distL="114300" distR="114300" simplePos="0" relativeHeight="251664384" behindDoc="0" locked="0" layoutInCell="1" allowOverlap="1" wp14:anchorId="61E4BB52" wp14:editId="1EF32CB5">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3374F1" id="Forme libre : forme 270" o:spid="_x0000_s1026" style="position:absolute;margin-left:92.25pt;margin-top:90.05pt;width:15.85pt;height:13.9pt;rotation:71141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sidRPr="004D7E9D">
              <w:rPr>
                <w:noProof/>
              </w:rPr>
              <mc:AlternateContent>
                <mc:Choice Requires="wps">
                  <w:drawing>
                    <wp:anchor distT="0" distB="0" distL="114300" distR="114300" simplePos="0" relativeHeight="251662336" behindDoc="0" locked="0" layoutInCell="1" allowOverlap="1" wp14:anchorId="7206CF27" wp14:editId="0A45FC3D">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58C52772"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7206CF27" id="_x0000_s1116" type="#_x0000_t202" style="position:absolute;left:0;text-align:left;margin-left:123.25pt;margin-top:31.9pt;width:25.15pt;height:28.7pt;rotation:2005562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" filled="f" stroked="f">
                      <v:textbox>
                        <w:txbxContent>
                          <w:p w14:paraId="58C52772"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4D7E9D">
              <w:rPr>
                <w:b/>
                <w:bCs/>
                <w:noProof/>
              </w:rPr>
              <mc:AlternateContent>
                <mc:Choice Requires="wpg">
                  <w:drawing>
                    <wp:inline distT="0" distB="0" distL="0" distR="0" wp14:anchorId="39EA6762" wp14:editId="708CEF6B">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1E872A24" w14:textId="77777777" w:rsidR="00A32756" w:rsidRPr="004E5108" w:rsidRDefault="00A32756" w:rsidP="00A32756">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426865DE"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3A18D7BB" w14:textId="77777777" w:rsidR="00A32756" w:rsidRDefault="00A32756" w:rsidP="00A32756">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39EA6762" id="Groupe 6" o:spid="_x0000_s1117"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QywMj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">
                      <v:group id="Groupe 273" o:spid="_x0000_s1118"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9"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7" o:title=""/>
                        </v:shape>
                        <v:group id="Groupe 277" o:spid="_x0000_s1120"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21"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22"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23"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" strokecolor="white [3212]" strokeweight="3pt">
                          <o:lock v:ext="edit" shapetype="f"/>
                        </v:line>
                        <v:line id="Connecteur droit 281" o:spid="_x0000_s1124"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" strokecolor="#ffc000" strokeweight="2.75pt">
                          <o:lock v:ext="edit" shapetype="f"/>
                        </v:line>
                        <v:group id="Groupe 282" o:spid="_x0000_s1125"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26"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" path="m980294,c964419,5953,621694,154736,496262,294232,370830,433728,299099,622995,227703,836978,156307,1050961,74685,1273414,67884,1578129,8938,1817413,27781,2351713,,2395369e" filled="f" strokecolor="yellow" strokeweight="3pt">
                            <v:stroke dashstyle="3 1"/>
                            <v:path arrowok="t" o:connecttype="custom" o:connectlocs="1445919,0;731979,254643;335859,724364;100128,1365794;0,2073075" o:connectangles="0,0,0,0,0"/>
                          </v:shape>
                          <v:oval id="Ellipse 287" o:spid="_x0000_s1127"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" filled="f" strokecolor="red" strokeweight="2.25pt">
                            <v:stroke dashstyle="3 1"/>
                          </v:oval>
                        </v:group>
                      </v:group>
                      <v:shape id="ZoneTexte 7" o:spid="_x0000_s1128"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1E872A24" w14:textId="77777777" w:rsidR="00A32756" w:rsidRPr="004E5108" w:rsidRDefault="00A32756" w:rsidP="00A32756">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9"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26865DE"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30"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A18D7BB" w14:textId="77777777" w:rsidR="00A32756" w:rsidRDefault="00A32756" w:rsidP="00A32756">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3F752A66" w14:textId="77777777" w:rsidR="00A32756" w:rsidRPr="004D7E9D" w:rsidRDefault="00A32756" w:rsidP="0063364C">
            <w:pPr>
              <w:pStyle w:val="ListParagraph"/>
              <w:spacing w:after="120"/>
              <w:ind w:left="5" w:right="137" w:hanging="5"/>
              <w:jc w:val="both"/>
              <w:rPr>
                <w:b/>
              </w:rPr>
            </w:pPr>
          </w:p>
        </w:tc>
      </w:tr>
    </w:tbl>
    <w:p w14:paraId="4A11BB43" w14:textId="77777777" w:rsidR="00A32756" w:rsidRPr="004D7E9D" w:rsidRDefault="00A32756" w:rsidP="00A32756">
      <w:pPr>
        <w:pStyle w:val="ListParagraph"/>
        <w:spacing w:after="120"/>
        <w:ind w:left="2268" w:right="1134"/>
        <w:jc w:val="both"/>
        <w:rPr>
          <w:b/>
          <w:bCs/>
          <w:lang w:val="en-US"/>
        </w:rPr>
      </w:pPr>
    </w:p>
    <w:p w14:paraId="2549C565" w14:textId="77777777" w:rsidR="00A32756" w:rsidRPr="001662E3" w:rsidRDefault="00A32756" w:rsidP="00A32756">
      <w:pPr>
        <w:pStyle w:val="ListParagraph"/>
        <w:spacing w:after="120"/>
        <w:ind w:left="2268" w:right="1134"/>
        <w:jc w:val="both"/>
        <w:rPr>
          <w:lang w:val="en-US"/>
        </w:rPr>
      </w:pPr>
      <w:r w:rsidRPr="001662E3">
        <w:rPr>
          <w:noProof/>
          <w:lang w:val="en-US"/>
        </w:rPr>
        <mc:AlternateContent>
          <mc:Choice Requires="wps">
            <w:drawing>
              <wp:anchor distT="0" distB="0" distL="114300" distR="114300" simplePos="0" relativeHeight="251661312" behindDoc="0" locked="0" layoutInCell="1" allowOverlap="1" wp14:anchorId="69C9CD63" wp14:editId="7DD92FFE">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DF08D" id="Connecteur droit 2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" strokecolor="white [3212]" strokeweight="3pt">
                <o:lock v:ext="edit" shapetype="f"/>
              </v:line>
            </w:pict>
          </mc:Fallback>
        </mc:AlternateContent>
      </w:r>
      <w:r w:rsidRPr="001662E3">
        <w:rPr>
          <w:lang w:val="en-US"/>
        </w:rPr>
        <w:t>If there is no unique "P point" where the lines defined in 2.44 (a) and (c) intersect, then the "P point" is defined by the first contact of a vertical plane intersecting the vertical longitudinal vehicle center-plane at an angle of 45° with the (a)-(c) transition of the windscreen test area boundary, as shown in Figure 15.</w:t>
      </w:r>
    </w:p>
    <w:p w14:paraId="1A26752E" w14:textId="77777777" w:rsidR="00A32756" w:rsidRPr="001662E3" w:rsidRDefault="00A32756" w:rsidP="00A32756">
      <w:pPr>
        <w:pStyle w:val="Text"/>
        <w:suppressAutoHyphens/>
        <w:spacing w:after="120" w:line="240" w:lineRule="atLeast"/>
        <w:ind w:left="2268" w:right="1134" w:hanging="2"/>
        <w:jc w:val="both"/>
        <w:rPr>
          <w:rFonts w:ascii="Times New Roman" w:hAnsi="Times New Roman"/>
          <w:color w:val="auto"/>
          <w:sz w:val="20"/>
          <w:szCs w:val="20"/>
          <w:u w:color="000000"/>
          <w:lang w:val="en-GB"/>
        </w:rPr>
      </w:pPr>
      <w:r w:rsidRPr="001662E3">
        <w:rPr>
          <w:rFonts w:ascii="Times New Roman" w:hAnsi="Times New Roman"/>
          <w:color w:val="auto"/>
          <w:sz w:val="20"/>
          <w:szCs w:val="20"/>
          <w:u w:color="000000"/>
          <w:lang w:val="en-GB"/>
        </w:rPr>
        <w:t>Tests assigned to any monitoring point located in the cowl monitoring area forward of and including WAD 1,700 are performed with the child headform impactor. Tests assigned to any monitoring point located in the cowl monitoring area rearward of WAD 1,700 are performed with the adult headform impactor."</w:t>
      </w:r>
    </w:p>
    <w:p w14:paraId="506A361C" w14:textId="77777777" w:rsidR="00A32756" w:rsidRPr="004D7E9D" w:rsidRDefault="00A32756" w:rsidP="00A32756">
      <w:pPr>
        <w:pStyle w:val="SingleTxtG"/>
        <w:rPr>
          <w:b/>
        </w:rPr>
      </w:pPr>
      <w:r w:rsidRPr="004D7E9D">
        <w:rPr>
          <w:i/>
        </w:rPr>
        <w:lastRenderedPageBreak/>
        <w:t>Paragraph 2.48.</w:t>
      </w:r>
      <w:r w:rsidRPr="004D7E9D">
        <w:t>, insert Figure 16</w:t>
      </w:r>
      <w:r>
        <w:t xml:space="preserve"> and </w:t>
      </w:r>
      <w:r w:rsidRPr="004D7E9D">
        <w:t>amend to read:</w:t>
      </w:r>
    </w:p>
    <w:p w14:paraId="15AAA631" w14:textId="77777777" w:rsidR="00A32756" w:rsidRPr="00290B2E" w:rsidRDefault="00A32756" w:rsidP="00A32756">
      <w:pPr>
        <w:pStyle w:val="SingleTxtG"/>
        <w:ind w:left="2268" w:hanging="1134"/>
      </w:pPr>
      <w:r w:rsidRPr="00290B2E">
        <w:t>"2.48.</w:t>
      </w:r>
      <w:r w:rsidRPr="00290B2E">
        <w:tab/>
        <w:t xml:space="preserve">"Atypical windscreen fracture behaviour" is where the headform to windscreen impact results in at least one of the following cases: </w:t>
      </w:r>
    </w:p>
    <w:p w14:paraId="4EB66D5B" w14:textId="57E94A4E" w:rsidR="00A32756" w:rsidRPr="00290B2E" w:rsidRDefault="00A32756" w:rsidP="00A32756">
      <w:pPr>
        <w:spacing w:after="120"/>
        <w:ind w:left="2835" w:right="1134" w:hanging="567"/>
        <w:jc w:val="both"/>
      </w:pPr>
      <w:r w:rsidRPr="00290B2E">
        <w:t>(a)</w:t>
      </w:r>
      <w:r w:rsidRPr="00290B2E">
        <w:tab/>
        <w:t xml:space="preserve">The absolute value of the minimum value of the derivation of the headform acceleration versus time is less than 180 g/ms within the first 4 ms after the initial contact of the headform to the windscreen, as shown in Figure </w:t>
      </w:r>
      <w:proofErr w:type="gramStart"/>
      <w:r w:rsidRPr="00290B2E">
        <w:t>16;</w:t>
      </w:r>
      <w:proofErr w:type="gramEnd"/>
      <w:r w:rsidRPr="00290B2E">
        <w:t xml:space="preserve"> or</w:t>
      </w:r>
    </w:p>
    <w:p w14:paraId="478E27CE" w14:textId="77777777" w:rsidR="00A32756" w:rsidRPr="004D7E9D" w:rsidRDefault="00A32756" w:rsidP="00A32756">
      <w:pPr>
        <w:spacing w:after="120"/>
        <w:ind w:left="2268" w:right="1134" w:hanging="2"/>
        <w:rPr>
          <w:b/>
        </w:rPr>
      </w:pPr>
      <w:r w:rsidRPr="00335573">
        <w:t>Figure 16</w:t>
      </w:r>
      <w:r>
        <w:rPr>
          <w:b/>
          <w:bCs/>
        </w:rPr>
        <w:br/>
      </w:r>
      <w:r w:rsidRPr="004D7E9D">
        <w:rPr>
          <w:b/>
          <w:bCs/>
        </w:rPr>
        <w:t>Jerk criterion graph and formula</w:t>
      </w:r>
    </w:p>
    <w:p w14:paraId="3399EB52" w14:textId="1FA2DF13" w:rsidR="00A32756" w:rsidRPr="00290B2E" w:rsidRDefault="00A32756" w:rsidP="00A32756">
      <w:pPr>
        <w:spacing w:after="120"/>
        <w:ind w:left="2800" w:right="1134" w:hanging="534"/>
        <w:jc w:val="both"/>
        <w:rPr>
          <w:bCs/>
        </w:rPr>
      </w:pPr>
      <w:r w:rsidRPr="00290B2E">
        <w:rPr>
          <w:bCs/>
        </w:rPr>
        <w:t xml:space="preserve">                  │min </w:t>
      </w:r>
      <w:r w:rsidRPr="00290B2E">
        <w:rPr>
          <w:bCs/>
          <w:sz w:val="32"/>
          <w:szCs w:val="32"/>
        </w:rPr>
        <w:t>(</w:t>
      </w:r>
      <m:oMath>
        <m:r>
          <w:rPr>
            <w:rFonts w:ascii="Cambria Math" w:hAnsi="Cambria Math"/>
            <w:sz w:val="32"/>
            <w:szCs w:val="32"/>
          </w:rPr>
          <m:t xml:space="preserve"> </m:t>
        </m:r>
        <m:f>
          <m:fPr>
            <m:ctrlPr>
              <w:rPr>
                <w:rFonts w:ascii="Cambria Math" w:hAnsi="Cambria Math"/>
                <w:bCs/>
                <w:i/>
                <w:iCs/>
                <w:sz w:val="28"/>
                <w:szCs w:val="28"/>
              </w:rPr>
            </m:ctrlPr>
          </m:fPr>
          <m:num>
            <m:r>
              <w:rPr>
                <w:rFonts w:ascii="Cambria Math" w:hAnsi="Cambria Math"/>
                <w:sz w:val="28"/>
                <w:szCs w:val="28"/>
              </w:rPr>
              <m:t>d</m:t>
            </m:r>
            <m:r>
              <w:rPr>
                <w:rFonts w:ascii="Cambria Math" w:hAnsi="Cambria Math"/>
                <w:sz w:val="28"/>
                <w:szCs w:val="28"/>
                <w:lang w:val="fr-FR"/>
              </w:rPr>
              <m:t>a</m:t>
            </m:r>
          </m:num>
          <m:den>
            <m:r>
              <w:rPr>
                <w:rFonts w:ascii="Cambria Math" w:hAnsi="Cambria Math"/>
                <w:sz w:val="28"/>
                <w:szCs w:val="28"/>
              </w:rPr>
              <m:t>d</m:t>
            </m:r>
            <m:r>
              <w:rPr>
                <w:rFonts w:ascii="Cambria Math" w:hAnsi="Cambria Math"/>
                <w:sz w:val="28"/>
                <w:szCs w:val="28"/>
                <w:lang w:val="fr-FR"/>
              </w:rPr>
              <m:t>t</m:t>
            </m:r>
          </m:den>
        </m:f>
        <m:r>
          <w:rPr>
            <w:rFonts w:ascii="Cambria Math" w:hAnsi="Cambria Math"/>
            <w:sz w:val="28"/>
            <w:szCs w:val="28"/>
          </w:rPr>
          <m:t xml:space="preserve"> </m:t>
        </m:r>
      </m:oMath>
      <w:r w:rsidRPr="00290B2E">
        <w:rPr>
          <w:bCs/>
          <w:sz w:val="36"/>
          <w:szCs w:val="36"/>
        </w:rPr>
        <w:t>)</w:t>
      </w:r>
      <w:r w:rsidRPr="00290B2E">
        <w:rPr>
          <w:bCs/>
        </w:rPr>
        <w:t xml:space="preserve"> │&lt; 180g/</w:t>
      </w:r>
      <w:proofErr w:type="gramStart"/>
      <w:r w:rsidRPr="00290B2E">
        <w:rPr>
          <w:bCs/>
        </w:rPr>
        <w:t>ms,  for</w:t>
      </w:r>
      <w:proofErr w:type="gramEnd"/>
      <w:r w:rsidRPr="00290B2E">
        <w:rPr>
          <w:bCs/>
        </w:rPr>
        <w:t xml:space="preserve"> 0 &lt; t &lt; 4ms</w:t>
      </w:r>
    </w:p>
    <w:p w14:paraId="32E56854" w14:textId="77777777" w:rsidR="00A32756" w:rsidRPr="004D7E9D" w:rsidRDefault="00A32756" w:rsidP="00A32756">
      <w:pPr>
        <w:spacing w:after="120"/>
        <w:ind w:left="2800" w:right="1134" w:hanging="534"/>
        <w:jc w:val="both"/>
        <w:rPr>
          <w:b/>
          <w:noProof/>
        </w:rPr>
      </w:pPr>
      <w:r w:rsidRPr="004D7E9D">
        <w:rPr>
          <w:b/>
          <w:noProof/>
        </w:rPr>
        <mc:AlternateContent>
          <mc:Choice Requires="wpg">
            <w:drawing>
              <wp:anchor distT="0" distB="0" distL="114300" distR="114300" simplePos="0" relativeHeight="251660288" behindDoc="0" locked="0" layoutInCell="1" allowOverlap="1" wp14:anchorId="10132C19" wp14:editId="4A8F6245">
                <wp:simplePos x="0" y="0"/>
                <wp:positionH relativeFrom="column">
                  <wp:posOffset>920750</wp:posOffset>
                </wp:positionH>
                <wp:positionV relativeFrom="paragraph">
                  <wp:posOffset>31115</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8"/>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6618F1DB" w14:textId="77777777" w:rsidR="00A32756" w:rsidRPr="00DA6CA4" w:rsidRDefault="00A32756" w:rsidP="00A3275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66033EFD" w14:textId="77777777" w:rsidR="00A32756" w:rsidRPr="00DA6CA4" w:rsidRDefault="00A32756" w:rsidP="00A3275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25946759" w14:textId="77777777" w:rsidR="00A32756" w:rsidRPr="00DA6CA4" w:rsidRDefault="00A32756" w:rsidP="00A32756">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494D8956" w14:textId="77777777" w:rsidR="00A32756" w:rsidRPr="00DA6CA4" w:rsidRDefault="00A32756" w:rsidP="00A32756">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43148" y="1720242"/>
                            <a:ext cx="1640840" cy="282633"/>
                          </a:xfrm>
                          <a:prstGeom prst="rect">
                            <a:avLst/>
                          </a:prstGeom>
                          <a:noFill/>
                        </wps:spPr>
                        <wps:txbx>
                          <w:txbxContent>
                            <w:p w14:paraId="4BB06C71" w14:textId="77777777" w:rsidR="00A32756" w:rsidRPr="00F26CE1" w:rsidRDefault="00A32756" w:rsidP="00A3275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74570" y="1483965"/>
                            <a:ext cx="2192020" cy="205740"/>
                          </a:xfrm>
                          <a:prstGeom prst="rect">
                            <a:avLst/>
                          </a:prstGeom>
                          <a:noFill/>
                        </wps:spPr>
                        <wps:txbx>
                          <w:txbxContent>
                            <w:p w14:paraId="241677CD" w14:textId="77777777" w:rsidR="00A32756" w:rsidRPr="00203EA6" w:rsidRDefault="00A32756" w:rsidP="00A32756">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230C4AC9" w14:textId="77777777" w:rsidR="00A32756" w:rsidRPr="004E6FED" w:rsidRDefault="00A32756" w:rsidP="00A3275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0132C19" id="Groupe 40" o:spid="_x0000_s1131" style="position:absolute;left:0;text-align:left;margin-left:72.5pt;margin-top:2.45pt;width:350.2pt;height:201.3pt;z-index:251660288;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">
                <v:shape id="Image 253" o:spid="_x0000_s1132"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9" o:title=""/>
                </v:shape>
                <v:oval id="Ellipse 254" o:spid="_x0000_s1133"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" filled="f" strokecolor="black [3213]" strokeweight="3pt">
                  <v:textbox inset="2mm,2mm,2mm,2mm"/>
                </v:oval>
                <v:shape id="Textfeld 4" o:spid="_x0000_s1134"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6618F1DB" w14:textId="77777777" w:rsidR="00A32756" w:rsidRPr="00DA6CA4" w:rsidRDefault="00A32756" w:rsidP="00A3275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35"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66033EFD" w14:textId="77777777" w:rsidR="00A32756" w:rsidRPr="00DA6CA4" w:rsidRDefault="00A32756" w:rsidP="00A3275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6"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" strokecolor="black [3213]" strokeweight=".5pt">
                  <v:stroke endarrow="block"/>
                </v:shape>
                <v:shape id="Gerade Verbindung mit Pfeil 11" o:spid="_x0000_s1137"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" strokecolor="black [3213]" strokeweight=".5pt">
                  <v:stroke endarrow="block"/>
                </v:shape>
                <v:shape id="Textfeld 18" o:spid="_x0000_s1138"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25946759" w14:textId="77777777" w:rsidR="00A32756" w:rsidRPr="00DA6CA4" w:rsidRDefault="00A32756" w:rsidP="00A32756">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9"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" strokecolor="black [3213]" strokeweight=".5pt">
                  <v:stroke endarrow="block"/>
                  <o:lock v:ext="edit" shapetype="f"/>
                </v:shape>
                <v:shape id="Gerade Verbindung mit Pfeil 29" o:spid="_x0000_s1140"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" strokecolor="black [3213]" strokeweight="3pt">
                  <v:stroke endarrow="block"/>
                </v:shape>
                <v:shape id="Textfeld 30" o:spid="_x0000_s1141"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494D8956" w14:textId="77777777" w:rsidR="00A32756" w:rsidRPr="00DA6CA4" w:rsidRDefault="00A32756" w:rsidP="00A32756">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v:textbox>
                </v:shape>
                <v:shape id="Gerade Verbindung mit Pfeil 31" o:spid="_x0000_s1142"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43" type="#_x0000_t202" style="position:absolute;left:-5432;top:17202;width:16408;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4BB06C71" w14:textId="77777777" w:rsidR="00A32756" w:rsidRPr="00F26CE1" w:rsidRDefault="00A32756" w:rsidP="00A3275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v:textbox>
                </v:shape>
                <v:shape id="Gerade Verbindung mit Pfeil 33" o:spid="_x0000_s1144"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45" type="#_x0000_t202" style="position:absolute;left:-5746;top:14839;width:21920;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241677CD" w14:textId="77777777" w:rsidR="00A32756" w:rsidRPr="00203EA6" w:rsidRDefault="00A32756" w:rsidP="00A32756">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v:textbox>
                </v:shape>
                <v:line id="Connecteur droit 268" o:spid="_x0000_s1146"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7"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230C4AC9" w14:textId="77777777" w:rsidR="00A32756" w:rsidRPr="004E6FED" w:rsidRDefault="00A32756" w:rsidP="00A3275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v:textbox>
                </v:shape>
              </v:group>
            </w:pict>
          </mc:Fallback>
        </mc:AlternateContent>
      </w:r>
    </w:p>
    <w:p w14:paraId="25E0398E" w14:textId="77777777" w:rsidR="00A32756" w:rsidRPr="004D7E9D" w:rsidRDefault="00A32756" w:rsidP="00A32756">
      <w:pPr>
        <w:spacing w:after="120"/>
        <w:ind w:left="2800" w:right="1134" w:hanging="534"/>
        <w:jc w:val="both"/>
        <w:rPr>
          <w:b/>
          <w:noProof/>
        </w:rPr>
      </w:pPr>
    </w:p>
    <w:p w14:paraId="260CCAAA" w14:textId="77777777" w:rsidR="00A32756" w:rsidRPr="004D7E9D" w:rsidRDefault="00A32756" w:rsidP="00A32756">
      <w:pPr>
        <w:spacing w:after="120"/>
        <w:ind w:left="2800" w:right="1134" w:hanging="534"/>
        <w:jc w:val="both"/>
        <w:rPr>
          <w:b/>
          <w:noProof/>
        </w:rPr>
      </w:pPr>
    </w:p>
    <w:p w14:paraId="53C79993" w14:textId="77777777" w:rsidR="00A32756" w:rsidRPr="004D7E9D" w:rsidRDefault="00A32756" w:rsidP="00A32756">
      <w:pPr>
        <w:spacing w:after="120"/>
        <w:ind w:left="2800" w:right="1134" w:hanging="534"/>
        <w:jc w:val="both"/>
        <w:rPr>
          <w:b/>
          <w:noProof/>
        </w:rPr>
      </w:pPr>
    </w:p>
    <w:p w14:paraId="2B5B70A0" w14:textId="77777777" w:rsidR="00A32756" w:rsidRPr="004D7E9D" w:rsidRDefault="00A32756" w:rsidP="00A32756">
      <w:pPr>
        <w:spacing w:after="120"/>
        <w:ind w:left="2800" w:right="1134" w:hanging="534"/>
        <w:jc w:val="both"/>
        <w:rPr>
          <w:b/>
          <w:noProof/>
        </w:rPr>
      </w:pPr>
    </w:p>
    <w:p w14:paraId="6DFC63E4" w14:textId="77777777" w:rsidR="00A32756" w:rsidRPr="004D7E9D" w:rsidRDefault="00A32756" w:rsidP="00A32756">
      <w:pPr>
        <w:spacing w:after="120"/>
        <w:ind w:left="2800" w:right="1134" w:hanging="534"/>
        <w:jc w:val="both"/>
        <w:rPr>
          <w:b/>
          <w:noProof/>
        </w:rPr>
      </w:pPr>
    </w:p>
    <w:p w14:paraId="069123C2" w14:textId="77777777" w:rsidR="00A32756" w:rsidRPr="004D7E9D" w:rsidRDefault="00A32756" w:rsidP="00A32756">
      <w:pPr>
        <w:spacing w:after="120"/>
        <w:ind w:left="2800" w:right="1134" w:hanging="534"/>
        <w:jc w:val="both"/>
        <w:rPr>
          <w:b/>
          <w:noProof/>
        </w:rPr>
      </w:pPr>
    </w:p>
    <w:p w14:paraId="09157BC2" w14:textId="77777777" w:rsidR="00A32756" w:rsidRPr="004D7E9D" w:rsidRDefault="00A32756" w:rsidP="00A32756">
      <w:pPr>
        <w:spacing w:after="120"/>
        <w:ind w:left="2800" w:right="1134" w:hanging="534"/>
        <w:jc w:val="both"/>
        <w:rPr>
          <w:b/>
          <w:noProof/>
        </w:rPr>
      </w:pPr>
    </w:p>
    <w:p w14:paraId="18397062" w14:textId="77777777" w:rsidR="00A32756" w:rsidRPr="004D7E9D" w:rsidRDefault="00A32756" w:rsidP="00A32756">
      <w:pPr>
        <w:spacing w:after="120"/>
        <w:ind w:left="2800" w:right="1134" w:hanging="534"/>
        <w:jc w:val="both"/>
        <w:rPr>
          <w:b/>
          <w:noProof/>
        </w:rPr>
      </w:pPr>
    </w:p>
    <w:p w14:paraId="6E992E33" w14:textId="77777777" w:rsidR="00A32756" w:rsidRPr="004D7E9D" w:rsidRDefault="00A32756" w:rsidP="00A32756">
      <w:pPr>
        <w:spacing w:after="120"/>
        <w:ind w:left="2800" w:right="1134" w:hanging="534"/>
        <w:jc w:val="both"/>
        <w:rPr>
          <w:b/>
          <w:noProof/>
        </w:rPr>
      </w:pPr>
    </w:p>
    <w:p w14:paraId="058E4920" w14:textId="77777777" w:rsidR="00A32756" w:rsidRPr="004D7E9D" w:rsidRDefault="00A32756" w:rsidP="00A32756">
      <w:pPr>
        <w:spacing w:after="120"/>
        <w:ind w:left="2800" w:right="1134" w:hanging="534"/>
        <w:jc w:val="both"/>
        <w:rPr>
          <w:b/>
          <w:noProof/>
        </w:rPr>
      </w:pPr>
    </w:p>
    <w:p w14:paraId="3E9807FF" w14:textId="77777777" w:rsidR="00A32756" w:rsidRPr="004D7E9D" w:rsidRDefault="00A32756" w:rsidP="00A32756">
      <w:pPr>
        <w:spacing w:after="120"/>
        <w:ind w:left="567" w:right="1134"/>
        <w:jc w:val="both"/>
        <w:rPr>
          <w:bCs/>
        </w:rPr>
      </w:pPr>
    </w:p>
    <w:p w14:paraId="6977A464" w14:textId="77777777" w:rsidR="00A32756" w:rsidRPr="00407609" w:rsidRDefault="00A32756" w:rsidP="00A32756">
      <w:pPr>
        <w:spacing w:after="240"/>
        <w:ind w:left="2835" w:right="1134" w:hanging="578"/>
        <w:jc w:val="both"/>
        <w:rPr>
          <w:bCs/>
        </w:rPr>
      </w:pPr>
      <w:r w:rsidRPr="00160DF6">
        <w:rPr>
          <w:bCs/>
        </w:rPr>
        <w:t>(b)</w:t>
      </w:r>
      <w:r w:rsidRPr="00160DF6">
        <w:rPr>
          <w:bCs/>
        </w:rPr>
        <w:tab/>
      </w:r>
      <w:r w:rsidRPr="00407609">
        <w:rPr>
          <w:bCs/>
        </w:rPr>
        <w:t>The minimum value of the acceleration below 300 m/s2 between the initial peak and 10 milliseconds is reached later than 4 ms in the time/acceleration plot, or glass breaking which expands to whole windshield is not visibly observed."</w:t>
      </w:r>
    </w:p>
    <w:p w14:paraId="1747EAA8" w14:textId="77777777" w:rsidR="00A32756" w:rsidRPr="004D7E9D" w:rsidRDefault="00A32756" w:rsidP="00A32756">
      <w:pPr>
        <w:pStyle w:val="SingleTxtG"/>
      </w:pPr>
      <w:r w:rsidRPr="004D7E9D">
        <w:rPr>
          <w:i/>
        </w:rPr>
        <w:t>Insert new paragraph 2.49.</w:t>
      </w:r>
      <w:r w:rsidRPr="004D7E9D">
        <w:t>, to read:</w:t>
      </w:r>
    </w:p>
    <w:p w14:paraId="3D01DD1D" w14:textId="77777777" w:rsidR="00A32756" w:rsidRPr="00290B2E" w:rsidRDefault="00A32756" w:rsidP="00A32756">
      <w:pPr>
        <w:spacing w:after="120"/>
        <w:ind w:left="2268" w:right="1134" w:hanging="1134"/>
        <w:jc w:val="both"/>
        <w:rPr>
          <w:bCs/>
        </w:rPr>
      </w:pPr>
      <w:r w:rsidRPr="00290B2E">
        <w:rPr>
          <w:bCs/>
        </w:rPr>
        <w:t xml:space="preserve">"2.49. </w:t>
      </w:r>
      <w:r w:rsidRPr="00290B2E">
        <w:rPr>
          <w:bCs/>
        </w:rPr>
        <w:tab/>
        <w:t>"</w:t>
      </w:r>
      <w:r w:rsidRPr="00290B2E">
        <w:rPr>
          <w:bCs/>
          <w:lang w:val="en-US"/>
        </w:rPr>
        <w:t>Third of the windscreen test area</w:t>
      </w:r>
      <w:r w:rsidRPr="00290B2E">
        <w:rPr>
          <w:bCs/>
        </w:rPr>
        <w:t>"</w:t>
      </w:r>
      <w:r w:rsidRPr="00290B2E">
        <w:rPr>
          <w:bCs/>
          <w:lang w:val="en-US"/>
        </w:rPr>
        <w:t xml:space="preserve"> means the geometric trace of the area between the lateral boundaries of the windscreen test area as defined in paragraph 2.44.(c), measured with a flexible tape following the outer contour of the windscreen on any transverse section, divided in three equal parts."</w:t>
      </w:r>
    </w:p>
    <w:p w14:paraId="25B996D1" w14:textId="77777777" w:rsidR="00A32756" w:rsidRPr="00290B2E" w:rsidRDefault="00A32756" w:rsidP="00A32756">
      <w:pPr>
        <w:pStyle w:val="SingleTxtG"/>
      </w:pPr>
      <w:r w:rsidRPr="00290B2E">
        <w:rPr>
          <w:i/>
        </w:rPr>
        <w:t xml:space="preserve">Paragraph </w:t>
      </w:r>
      <w:r w:rsidRPr="00290B2E">
        <w:rPr>
          <w:rFonts w:hint="eastAsia"/>
          <w:i/>
          <w:lang w:eastAsia="ja-JP"/>
        </w:rPr>
        <w:t>4</w:t>
      </w:r>
      <w:r w:rsidRPr="00290B2E">
        <w:rPr>
          <w:i/>
          <w:lang w:eastAsia="ja-JP"/>
        </w:rPr>
        <w:t>.2</w:t>
      </w:r>
      <w:r w:rsidRPr="00290B2E">
        <w:rPr>
          <w:i/>
        </w:rPr>
        <w:t>.</w:t>
      </w:r>
      <w:r w:rsidRPr="00290B2E">
        <w:t>,</w:t>
      </w:r>
      <w:r w:rsidRPr="00290B2E">
        <w:rPr>
          <w:i/>
        </w:rPr>
        <w:t xml:space="preserve"> </w:t>
      </w:r>
      <w:r w:rsidRPr="00290B2E">
        <w:t>amend to read:</w:t>
      </w:r>
    </w:p>
    <w:p w14:paraId="5BDBA98A" w14:textId="77777777" w:rsidR="00A32756" w:rsidRPr="00290B2E" w:rsidRDefault="00A32756" w:rsidP="00A32756">
      <w:pPr>
        <w:spacing w:after="120"/>
        <w:ind w:left="2268" w:right="1134" w:hanging="1134"/>
        <w:jc w:val="both"/>
      </w:pPr>
      <w:r w:rsidRPr="00290B2E">
        <w:t>"4.2.</w:t>
      </w:r>
      <w:r w:rsidRPr="00290B2E">
        <w:tab/>
      </w:r>
      <w:r w:rsidRPr="00290B2E">
        <w:tab/>
        <w:t>An approval number shall be assigned to each type approved in accordance with Schedule 4 of the Agreement (E/ECE/TRANS/505/Rev.3). The section 2 of the approval number shall be supplemented with a slash and one of the following characters as applicable:</w:t>
      </w:r>
    </w:p>
    <w:p w14:paraId="1503F644" w14:textId="77777777" w:rsidR="00A32756" w:rsidRPr="00290B2E" w:rsidRDefault="00A32756" w:rsidP="00A32756">
      <w:pPr>
        <w:spacing w:after="120"/>
        <w:ind w:left="2268" w:right="1134"/>
        <w:jc w:val="both"/>
      </w:pPr>
      <w:r w:rsidRPr="00290B2E">
        <w:t xml:space="preserve">(a) the </w:t>
      </w:r>
      <w:r w:rsidRPr="00290B2E">
        <w:rPr>
          <w:rFonts w:hint="eastAsia"/>
          <w:lang w:eastAsia="ja-JP"/>
        </w:rPr>
        <w:t>l</w:t>
      </w:r>
      <w:r w:rsidRPr="00290B2E">
        <w:rPr>
          <w:lang w:eastAsia="ja-JP"/>
        </w:rPr>
        <w:t xml:space="preserve">etter </w:t>
      </w:r>
      <w:r w:rsidRPr="00290B2E">
        <w:t>"</w:t>
      </w:r>
      <w:r w:rsidRPr="00290B2E">
        <w:rPr>
          <w:lang w:eastAsia="ja-JP"/>
        </w:rPr>
        <w:t>T</w:t>
      </w:r>
      <w:r w:rsidRPr="00290B2E">
        <w:t>"</w:t>
      </w:r>
      <w:r w:rsidRPr="00290B2E">
        <w:rPr>
          <w:lang w:eastAsia="ja-JP"/>
        </w:rPr>
        <w:t xml:space="preserve"> for vehicles approved using </w:t>
      </w:r>
      <w:r w:rsidRPr="00290B2E">
        <w:t>the specific provisions related to WAD 2,100 boundary in accordance with paragraph 11.19.; or</w:t>
      </w:r>
    </w:p>
    <w:p w14:paraId="540B4E17" w14:textId="77777777" w:rsidR="00A32756" w:rsidRPr="00290B2E" w:rsidRDefault="00A32756" w:rsidP="00A32756">
      <w:pPr>
        <w:spacing w:after="120"/>
        <w:ind w:left="2268" w:right="1134"/>
        <w:jc w:val="both"/>
        <w:rPr>
          <w:lang w:eastAsia="ja-JP"/>
        </w:rPr>
      </w:pPr>
      <w:r w:rsidRPr="00290B2E">
        <w:t xml:space="preserve">(b) the letter "E" for vehicles </w:t>
      </w:r>
      <w:r w:rsidRPr="00290B2E">
        <w:rPr>
          <w:lang w:eastAsia="ja-JP"/>
        </w:rPr>
        <w:t>approved with the extended WAD 2,500 boundary.</w:t>
      </w:r>
    </w:p>
    <w:p w14:paraId="50BFBBD2" w14:textId="77777777" w:rsidR="00A32756" w:rsidRPr="00290B2E" w:rsidRDefault="00A32756" w:rsidP="00A32756">
      <w:pPr>
        <w:spacing w:after="120"/>
        <w:ind w:left="2268" w:right="1134"/>
        <w:jc w:val="both"/>
        <w:rPr>
          <w:lang w:eastAsia="ja-JP"/>
        </w:rPr>
      </w:pPr>
      <w:r w:rsidRPr="00290B2E">
        <w:rPr>
          <w:lang w:eastAsia="ja-JP"/>
        </w:rPr>
        <w:t>Example:</w:t>
      </w:r>
    </w:p>
    <w:p w14:paraId="66953D9B" w14:textId="77777777" w:rsidR="00A32756" w:rsidRPr="00290B2E" w:rsidRDefault="00A32756" w:rsidP="00A32756">
      <w:pPr>
        <w:spacing w:after="120"/>
        <w:ind w:left="2268" w:right="1134"/>
        <w:jc w:val="both"/>
      </w:pPr>
      <w:r w:rsidRPr="00290B2E">
        <w:t xml:space="preserve">Example of the first extension to the 2439th type approval issued by the United Kingdom of Great Britain and Northern Ireland for a vehicle approval according to UN Regulation No. </w:t>
      </w:r>
      <w:r w:rsidRPr="00290B2E">
        <w:rPr>
          <w:lang w:eastAsia="ja-JP"/>
        </w:rPr>
        <w:t>127</w:t>
      </w:r>
      <w:r w:rsidRPr="00290B2E">
        <w:t xml:space="preserve">, third series of amendments and its supplement 1, </w:t>
      </w:r>
      <w:r w:rsidRPr="00290B2E">
        <w:rPr>
          <w:lang w:eastAsia="ja-JP"/>
        </w:rPr>
        <w:t xml:space="preserve">using </w:t>
      </w:r>
      <w:r w:rsidRPr="00290B2E">
        <w:t xml:space="preserve">the specific provisions related to WAD 2,100 </w:t>
      </w:r>
      <w:proofErr w:type="gramStart"/>
      <w:r w:rsidRPr="00290B2E">
        <w:t>boundary;</w:t>
      </w:r>
      <w:proofErr w:type="gramEnd"/>
    </w:p>
    <w:p w14:paraId="066946BE" w14:textId="77777777" w:rsidR="00A32756" w:rsidRPr="00290B2E" w:rsidRDefault="00A32756" w:rsidP="00A32756">
      <w:pPr>
        <w:spacing w:after="120"/>
        <w:ind w:left="2268" w:right="1134"/>
        <w:jc w:val="both"/>
      </w:pPr>
      <w:r w:rsidRPr="00290B2E">
        <w:lastRenderedPageBreak/>
        <w:t>E11*127R03/01/T*2439*01.</w:t>
      </w:r>
    </w:p>
    <w:p w14:paraId="027B374D" w14:textId="1EDA16EE" w:rsidR="00A32756" w:rsidRPr="00290B2E" w:rsidRDefault="00A32756" w:rsidP="00290B2E">
      <w:pPr>
        <w:spacing w:after="120"/>
        <w:ind w:left="2268" w:right="1134"/>
        <w:jc w:val="both"/>
        <w:rPr>
          <w:lang w:eastAsia="ja-JP"/>
        </w:rPr>
      </w:pPr>
      <w:r w:rsidRPr="00290B2E">
        <w:rPr>
          <w:lang w:eastAsia="ja-JP"/>
        </w:rPr>
        <w:t>(c) the letter "F" for vehicles approved using the specific provisions related to BRRL in accordance with paragraphs 11.22. and 11.23.</w:t>
      </w:r>
    </w:p>
    <w:p w14:paraId="4C0533F4" w14:textId="77777777" w:rsidR="00A32756" w:rsidRPr="00290B2E" w:rsidRDefault="00A32756" w:rsidP="00A32756">
      <w:pPr>
        <w:spacing w:after="120"/>
        <w:ind w:left="2268" w:right="1134"/>
        <w:jc w:val="both"/>
        <w:rPr>
          <w:lang w:eastAsia="ja-JP"/>
        </w:rPr>
      </w:pPr>
      <w:r w:rsidRPr="00290B2E">
        <w:rPr>
          <w:lang w:eastAsia="ja-JP"/>
        </w:rPr>
        <w:t>Example:</w:t>
      </w:r>
    </w:p>
    <w:p w14:paraId="7EA6ED35" w14:textId="77777777" w:rsidR="00A32756" w:rsidRPr="00290B2E" w:rsidRDefault="00A32756" w:rsidP="00A32756">
      <w:pPr>
        <w:spacing w:after="120"/>
        <w:ind w:left="2268" w:right="1134"/>
        <w:jc w:val="both"/>
      </w:pPr>
      <w:r w:rsidRPr="00290B2E">
        <w:t xml:space="preserve">Example of the first extension to the 2439th type approval issued by the United Kingdom of Great Britain and Northern Ireland for a vehicle approval according to UN Regulation No. </w:t>
      </w:r>
      <w:r w:rsidRPr="00290B2E">
        <w:rPr>
          <w:rFonts w:hint="eastAsia"/>
          <w:lang w:eastAsia="ja-JP"/>
        </w:rPr>
        <w:t>1</w:t>
      </w:r>
      <w:r w:rsidRPr="00290B2E">
        <w:rPr>
          <w:lang w:eastAsia="ja-JP"/>
        </w:rPr>
        <w:t>27</w:t>
      </w:r>
      <w:r w:rsidRPr="00290B2E">
        <w:t xml:space="preserve">, fourth series of amendments and its supplement 1, </w:t>
      </w:r>
      <w:r w:rsidRPr="00290B2E">
        <w:rPr>
          <w:lang w:eastAsia="ja-JP"/>
        </w:rPr>
        <w:t xml:space="preserve">using </w:t>
      </w:r>
      <w:r w:rsidRPr="00290B2E">
        <w:t xml:space="preserve">the specific provisions related to BRRL </w:t>
      </w:r>
      <w:proofErr w:type="gramStart"/>
      <w:r w:rsidRPr="00290B2E">
        <w:t>boundary;</w:t>
      </w:r>
      <w:proofErr w:type="gramEnd"/>
    </w:p>
    <w:p w14:paraId="64E70BBA" w14:textId="4F4B023E" w:rsidR="00A32756" w:rsidRPr="00290B2E" w:rsidRDefault="00A32756" w:rsidP="00A32756">
      <w:pPr>
        <w:spacing w:after="120"/>
        <w:ind w:left="2268" w:right="1134"/>
        <w:jc w:val="both"/>
      </w:pPr>
      <w:r w:rsidRPr="00290B2E">
        <w:t>E11*127R04/01/F*2439*01.</w:t>
      </w:r>
      <w:r w:rsidR="00BC3B27" w:rsidRPr="00BC3B27">
        <w:t xml:space="preserve"> </w:t>
      </w:r>
      <w:r w:rsidR="00BC3B27" w:rsidRPr="00290B2E">
        <w:t>"</w:t>
      </w:r>
    </w:p>
    <w:p w14:paraId="0EB9D9FB" w14:textId="77777777" w:rsidR="00A32756" w:rsidRPr="00290B2E" w:rsidRDefault="00A32756" w:rsidP="00A32756">
      <w:pPr>
        <w:rPr>
          <w:i/>
          <w:iCs/>
        </w:rPr>
      </w:pPr>
    </w:p>
    <w:p w14:paraId="0AEC2BE2" w14:textId="77777777" w:rsidR="00A32756" w:rsidRPr="00290B2E" w:rsidRDefault="00A32756" w:rsidP="00A32756">
      <w:pPr>
        <w:ind w:left="567" w:right="425" w:firstLine="567"/>
        <w:rPr>
          <w:i/>
          <w:iCs/>
        </w:rPr>
      </w:pPr>
      <w:r w:rsidRPr="00290B2E">
        <w:rPr>
          <w:i/>
          <w:iCs/>
        </w:rPr>
        <w:t xml:space="preserve">Paragraphs 11.14. to 11.19. (former), </w:t>
      </w:r>
      <w:r w:rsidRPr="00290B2E">
        <w:t>renumber as paragraphs 11.16. and 11.21.</w:t>
      </w:r>
    </w:p>
    <w:p w14:paraId="123F00BC" w14:textId="77777777" w:rsidR="00A32756" w:rsidRPr="00290B2E" w:rsidRDefault="00A32756" w:rsidP="00A32756">
      <w:pPr>
        <w:spacing w:before="120" w:after="120"/>
        <w:ind w:left="1134" w:right="1134"/>
      </w:pPr>
      <w:r w:rsidRPr="00290B2E">
        <w:rPr>
          <w:i/>
          <w:iCs/>
        </w:rPr>
        <w:t>Insert new paragraphs 11.22. and 11.23.</w:t>
      </w:r>
      <w:r w:rsidRPr="00290B2E">
        <w:t>, to read:</w:t>
      </w:r>
    </w:p>
    <w:p w14:paraId="160BE04D" w14:textId="77777777" w:rsidR="00A32756" w:rsidRPr="00290B2E" w:rsidRDefault="00A32756" w:rsidP="00A32756">
      <w:pPr>
        <w:spacing w:before="120" w:after="120"/>
        <w:ind w:left="2268" w:right="1134" w:hanging="1134"/>
        <w:jc w:val="both"/>
      </w:pPr>
      <w:r w:rsidRPr="00290B2E">
        <w:t>"11.22.</w:t>
      </w:r>
      <w:r w:rsidRPr="00290B2E">
        <w:tab/>
        <w:t>Notwithstanding paragraph</w:t>
      </w:r>
      <w:r w:rsidRPr="00290B2E" w:rsidDel="00DF2558">
        <w:t xml:space="preserve"> </w:t>
      </w:r>
      <w:r w:rsidRPr="00290B2E">
        <w:t>11.19., until the 1 September 2030, contracting parties applying this Regulation shall continue to grant type approvals using the specific provisions related to BRRL (see footnote 2 in paragraph 2.1).</w:t>
      </w:r>
    </w:p>
    <w:p w14:paraId="60A89FB2" w14:textId="77777777" w:rsidR="00A32756" w:rsidRPr="00290B2E" w:rsidRDefault="00A32756" w:rsidP="00A32756">
      <w:pPr>
        <w:spacing w:before="120" w:after="120" w:line="276" w:lineRule="auto"/>
        <w:ind w:left="2268" w:right="1134" w:hanging="1134"/>
        <w:jc w:val="both"/>
      </w:pPr>
      <w:r w:rsidRPr="00290B2E">
        <w:t xml:space="preserve">11.23. </w:t>
      </w:r>
      <w:r w:rsidRPr="00290B2E">
        <w:tab/>
      </w:r>
      <w:r w:rsidRPr="00290B2E">
        <w:tab/>
        <w:t>Notwithstanding paragraphs</w:t>
      </w:r>
      <w:r w:rsidRPr="00290B2E" w:rsidDel="00DF2558">
        <w:t xml:space="preserve"> </w:t>
      </w:r>
      <w:r w:rsidRPr="00290B2E">
        <w:t>11.20. and 11.21., until the 1 September 2031, contracting parties applying this UN Regulation shall continue to accept type approvals issued using the specific provisions related to BRRL (see footnote 2 in paragraph 2.1.)."</w:t>
      </w:r>
    </w:p>
    <w:p w14:paraId="40035292" w14:textId="77777777" w:rsidR="00A32756" w:rsidRPr="00290B2E" w:rsidRDefault="00A32756" w:rsidP="00A32756">
      <w:pPr>
        <w:ind w:left="1134" w:right="425"/>
        <w:rPr>
          <w:i/>
          <w:iCs/>
        </w:rPr>
      </w:pPr>
      <w:r w:rsidRPr="00290B2E">
        <w:rPr>
          <w:i/>
          <w:iCs/>
        </w:rPr>
        <w:t xml:space="preserve">Paragraphs 11.20. to 11.21. (former), </w:t>
      </w:r>
      <w:r w:rsidRPr="00290B2E">
        <w:t>renumber as paragraphs 11.24. to 11.25.</w:t>
      </w:r>
    </w:p>
    <w:p w14:paraId="5A837BE3" w14:textId="77777777" w:rsidR="00A32756" w:rsidRPr="004D7E9D" w:rsidRDefault="00A32756" w:rsidP="00A32756">
      <w:pPr>
        <w:pStyle w:val="SingleTxtG"/>
        <w:spacing w:before="120"/>
        <w:rPr>
          <w:i/>
        </w:rPr>
      </w:pPr>
      <w:r w:rsidRPr="00290B2E">
        <w:rPr>
          <w:i/>
        </w:rPr>
        <w:t>Annex 5,</w:t>
      </w:r>
      <w:r w:rsidRPr="004D7E9D">
        <w:rPr>
          <w:i/>
        </w:rPr>
        <w:t xml:space="preserve"> </w:t>
      </w:r>
    </w:p>
    <w:p w14:paraId="01348CEF" w14:textId="77777777" w:rsidR="00A32756" w:rsidRPr="004D7E9D" w:rsidRDefault="00A32756" w:rsidP="00A32756">
      <w:pPr>
        <w:pStyle w:val="SingleTxtG"/>
        <w:keepNext/>
      </w:pPr>
      <w:r w:rsidRPr="004D7E9D">
        <w:rPr>
          <w:i/>
        </w:rPr>
        <w:t>Paragraph 4.2.</w:t>
      </w:r>
      <w:r w:rsidRPr="004D7E9D">
        <w:t>,</w:t>
      </w:r>
      <w:r w:rsidRPr="004D7E9D">
        <w:rPr>
          <w:i/>
        </w:rPr>
        <w:t xml:space="preserve"> </w:t>
      </w:r>
      <w:r w:rsidRPr="004D7E9D">
        <w:t>amend to read:</w:t>
      </w:r>
    </w:p>
    <w:p w14:paraId="580F5BA7" w14:textId="2F1EBBFC" w:rsidR="00A32756" w:rsidRPr="004D7E9D" w:rsidRDefault="00A32756" w:rsidP="00A32756">
      <w:pPr>
        <w:keepNext/>
        <w:keepLines/>
        <w:spacing w:after="120"/>
        <w:ind w:left="2268" w:right="1134" w:hanging="1134"/>
        <w:jc w:val="both"/>
        <w:rPr>
          <w:color w:val="00B050"/>
        </w:rPr>
      </w:pPr>
      <w:r>
        <w:t>"</w:t>
      </w:r>
      <w:r w:rsidRPr="004D7E9D">
        <w:t>4.2.</w:t>
      </w:r>
      <w:r w:rsidRPr="004D7E9D">
        <w:tab/>
        <w:t xml:space="preserve">A minimum of nine tests shall be carried out with the child headform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Pr="004D7E9D">
        <w:rPr>
          <w:rFonts w:hAnsi="Times New Roman Bold"/>
        </w:rPr>
        <w:t>one</w:t>
      </w:r>
      <w:r w:rsidRPr="004D7E9D">
        <w:rPr>
          <w:rFonts w:ascii="Times New Roman Bold" w:hAnsi="Times New Roman Bold"/>
        </w:rPr>
        <w:t xml:space="preserve"> </w:t>
      </w:r>
      <w:r w:rsidRPr="004D7E9D">
        <w:t>of these nine tests shall be carried out on the windscreen test area.</w:t>
      </w:r>
      <w:r w:rsidRPr="004D7E9D">
        <w:rPr>
          <w:color w:val="00B050"/>
        </w:rPr>
        <w:t xml:space="preserve"> </w:t>
      </w:r>
      <w:r w:rsidRPr="004D7E9D">
        <w:t>Furthermore, and at the discretion of the technical service, one of these nine tests may be conducted in the cowl monitoring area.</w:t>
      </w:r>
    </w:p>
    <w:p w14:paraId="603C03AA" w14:textId="77777777" w:rsidR="00A32756" w:rsidRPr="004D7E9D" w:rsidRDefault="00A32756" w:rsidP="00A32756">
      <w:pPr>
        <w:spacing w:after="120"/>
        <w:ind w:left="2268" w:right="1134" w:hanging="1134"/>
        <w:jc w:val="both"/>
        <w:rPr>
          <w:bCs/>
        </w:rPr>
      </w:pPr>
      <w:r w:rsidRPr="004D7E9D">
        <w:tab/>
      </w:r>
      <w:r w:rsidRPr="004D7E9D">
        <w:rPr>
          <w:bCs/>
        </w:rPr>
        <w:t xml:space="preserve">For each test on the windscreen an undamaged and untested windscreen shall be used. </w:t>
      </w:r>
      <w:r w:rsidRPr="004D7E9D">
        <w:rPr>
          <w:bCs/>
        </w:rPr>
        <w:tab/>
      </w:r>
    </w:p>
    <w:p w14:paraId="79656892" w14:textId="77777777" w:rsidR="00A32756" w:rsidRPr="004D7E9D" w:rsidRDefault="00A32756" w:rsidP="00A32756">
      <w:pPr>
        <w:spacing w:after="120"/>
        <w:ind w:left="2268" w:right="1134"/>
        <w:jc w:val="both"/>
        <w:rPr>
          <w:bCs/>
        </w:rPr>
      </w:pPr>
      <w:r w:rsidRPr="004D7E9D">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r>
        <w:rPr>
          <w:bCs/>
        </w:rPr>
        <w:t>"</w:t>
      </w:r>
    </w:p>
    <w:p w14:paraId="4269A4BF" w14:textId="77777777" w:rsidR="00A32756" w:rsidRDefault="00A32756" w:rsidP="00A32756">
      <w:pPr>
        <w:pStyle w:val="SingleTxtG"/>
        <w:keepNext/>
      </w:pPr>
      <w:r w:rsidRPr="004D7E9D">
        <w:rPr>
          <w:i/>
        </w:rPr>
        <w:t>Paragraph</w:t>
      </w:r>
      <w:r>
        <w:rPr>
          <w:i/>
        </w:rPr>
        <w:t xml:space="preserve"> 5.2.</w:t>
      </w:r>
      <w:r w:rsidRPr="004D7E9D">
        <w:t>,</w:t>
      </w:r>
      <w:r w:rsidRPr="004D7E9D">
        <w:rPr>
          <w:i/>
        </w:rPr>
        <w:t xml:space="preserve"> </w:t>
      </w:r>
      <w:r w:rsidRPr="004D7E9D">
        <w:t>amend to read:</w:t>
      </w:r>
    </w:p>
    <w:p w14:paraId="69E20907" w14:textId="77777777" w:rsidR="00A32756" w:rsidRPr="004D7E9D" w:rsidRDefault="00A32756" w:rsidP="00A32756">
      <w:pPr>
        <w:keepNext/>
        <w:keepLines/>
        <w:spacing w:after="120"/>
        <w:ind w:left="2268" w:right="1134" w:hanging="1134"/>
        <w:jc w:val="both"/>
      </w:pPr>
      <w:r>
        <w:t>"</w:t>
      </w:r>
      <w:r w:rsidRPr="004D7E9D">
        <w:t>5.2.</w:t>
      </w:r>
      <w:r w:rsidRPr="004D7E9D">
        <w:tab/>
        <w:t xml:space="preserve">A minimum of nine tests shall be carried out with the adult headform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Pr="004D7E9D">
        <w:rPr>
          <w:rFonts w:hAnsi="Times New Roman Bold"/>
        </w:rPr>
        <w:t>one</w:t>
      </w:r>
      <w:r w:rsidRPr="004D7E9D">
        <w:rPr>
          <w:rFonts w:ascii="Times New Roman Bold" w:hAnsi="Times New Roman Bold"/>
        </w:rPr>
        <w:t xml:space="preserve"> </w:t>
      </w:r>
      <w:r w:rsidRPr="004D7E9D">
        <w:t>of these nine tests shall be carried out on the windscreen test area.</w:t>
      </w:r>
      <w:r w:rsidRPr="004D7E9D">
        <w:rPr>
          <w:color w:val="00B050"/>
        </w:rPr>
        <w:t xml:space="preserve"> </w:t>
      </w:r>
      <w:r w:rsidRPr="004D7E9D">
        <w:t xml:space="preserve">Furthermore, and at the discretion of the technical service, one of these nine tests may be conducted </w:t>
      </w:r>
      <w:r w:rsidRPr="004D7E9D">
        <w:rPr>
          <w:strike/>
        </w:rPr>
        <w:t>(in any third)</w:t>
      </w:r>
      <w:r w:rsidRPr="004D7E9D">
        <w:t xml:space="preserve"> in the cowl monitoring area.</w:t>
      </w:r>
    </w:p>
    <w:p w14:paraId="1F8142FD" w14:textId="77777777" w:rsidR="00A32756" w:rsidRPr="004D7E9D" w:rsidRDefault="00A32756" w:rsidP="00A32756">
      <w:pPr>
        <w:spacing w:after="120"/>
        <w:ind w:left="2268" w:right="1134"/>
        <w:jc w:val="both"/>
      </w:pPr>
      <w:r w:rsidRPr="004D7E9D">
        <w:t>For each test on the windscreen an undamaged and untested windscreen shall be used.</w:t>
      </w:r>
      <w:r w:rsidRPr="004D7E9D">
        <w:tab/>
      </w:r>
    </w:p>
    <w:p w14:paraId="3CF39789" w14:textId="77777777" w:rsidR="00A32756" w:rsidRPr="004D7E9D" w:rsidRDefault="00A32756" w:rsidP="00A32756">
      <w:pPr>
        <w:spacing w:after="120"/>
        <w:ind w:left="2268" w:right="1134"/>
        <w:jc w:val="both"/>
      </w:pPr>
      <w:r w:rsidRPr="004D7E9D">
        <w:t>Tests shall be to different types of structure, where these vary throughout the area to be assessed and at positions judged to be the most likely to cause injury.</w:t>
      </w:r>
    </w:p>
    <w:p w14:paraId="68094260" w14:textId="77777777" w:rsidR="00A32756" w:rsidRPr="004D7E9D" w:rsidRDefault="00A32756" w:rsidP="00A32756">
      <w:pPr>
        <w:spacing w:after="120"/>
        <w:ind w:left="2268" w:right="1134"/>
        <w:jc w:val="both"/>
      </w:pPr>
      <w:r w:rsidRPr="004D7E9D">
        <w:lastRenderedPageBreak/>
        <w:t>Taking into account any symmetry of the windscreen and relevant structures, the number of tests on the windscreen test area may be reduced at the discretion of the Technical Service.</w:t>
      </w:r>
      <w:r>
        <w:t>"</w:t>
      </w:r>
    </w:p>
    <w:p w14:paraId="4EF0B12D" w14:textId="03394587" w:rsidR="001C6663" w:rsidRPr="003B35EA" w:rsidRDefault="003B35EA" w:rsidP="003B35EA">
      <w:pPr>
        <w:spacing w:before="240"/>
        <w:jc w:val="center"/>
        <w:rPr>
          <w:u w:val="single"/>
          <w:lang w:val="en-US" w:eastAsia="en-US"/>
        </w:rPr>
      </w:pPr>
      <w:r>
        <w:rPr>
          <w:u w:val="single"/>
          <w:lang w:val="en-US" w:eastAsia="en-US"/>
        </w:rPr>
        <w:tab/>
      </w:r>
      <w:r>
        <w:rPr>
          <w:u w:val="single"/>
          <w:lang w:val="en-US" w:eastAsia="en-US"/>
        </w:rPr>
        <w:tab/>
      </w:r>
      <w:r>
        <w:rPr>
          <w:u w:val="single"/>
          <w:lang w:val="en-US" w:eastAsia="en-US"/>
        </w:rPr>
        <w:tab/>
      </w:r>
    </w:p>
    <w:sectPr w:rsidR="001C6663" w:rsidRPr="003B35EA" w:rsidSect="004D391B">
      <w:headerReference w:type="even" r:id="rId30"/>
      <w:headerReference w:type="default" r:id="rId31"/>
      <w:footerReference w:type="even" r:id="rId32"/>
      <w:footerReference w:type="default" r:id="rId33"/>
      <w:footerReference w:type="first" r:id="rId3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C50BD" w14:textId="77777777" w:rsidR="00164E7F" w:rsidRDefault="00164E7F"/>
  </w:endnote>
  <w:endnote w:type="continuationSeparator" w:id="0">
    <w:p w14:paraId="695D9837" w14:textId="77777777" w:rsidR="00164E7F" w:rsidRDefault="00164E7F"/>
  </w:endnote>
  <w:endnote w:type="continuationNotice" w:id="1">
    <w:p w14:paraId="4FD432DF" w14:textId="77777777" w:rsidR="00164E7F" w:rsidRDefault="00164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4BB1" w14:textId="4F84018C" w:rsidR="004D391B" w:rsidRPr="004D391B" w:rsidRDefault="004D391B" w:rsidP="004D391B">
    <w:pPr>
      <w:pStyle w:val="Footer"/>
      <w:tabs>
        <w:tab w:val="right" w:pos="9638"/>
      </w:tabs>
      <w:rPr>
        <w:sz w:val="18"/>
      </w:rPr>
    </w:pP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2</w:t>
    </w:r>
    <w:r w:rsidRPr="004D391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15F0" w14:textId="514711B1" w:rsidR="004D391B" w:rsidRPr="004D391B" w:rsidRDefault="004D391B" w:rsidP="004D391B">
    <w:pPr>
      <w:pStyle w:val="Footer"/>
      <w:tabs>
        <w:tab w:val="right" w:pos="9638"/>
      </w:tabs>
      <w:rPr>
        <w:b/>
        <w:sz w:val="18"/>
      </w:rPr>
    </w:pPr>
    <w:r>
      <w:tab/>
    </w: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3</w:t>
    </w:r>
    <w:r w:rsidRPr="004D391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3E35" w14:textId="77777777" w:rsidR="0035223F" w:rsidRPr="004D391B" w:rsidRDefault="00686A48">
    <w:pPr>
      <w:pStyle w:val="Footer"/>
      <w:rPr>
        <w:sz w:val="20"/>
      </w:rPr>
    </w:pPr>
    <w:r>
      <w:rPr>
        <w:noProof/>
        <w:lang w:val="fr-CH" w:eastAsia="fr-CH"/>
      </w:rPr>
      <w:drawing>
        <wp:anchor distT="0" distB="0" distL="114300" distR="114300" simplePos="0" relativeHeight="251659264" behindDoc="0" locked="1" layoutInCell="1" allowOverlap="1" wp14:anchorId="57575D1C" wp14:editId="4D9BEFAF">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7CA7" w14:textId="77777777" w:rsidR="00164E7F" w:rsidRPr="000B175B" w:rsidRDefault="00164E7F" w:rsidP="000B175B">
      <w:pPr>
        <w:tabs>
          <w:tab w:val="right" w:pos="2155"/>
        </w:tabs>
        <w:spacing w:after="80"/>
        <w:ind w:left="680"/>
        <w:rPr>
          <w:u w:val="single"/>
        </w:rPr>
      </w:pPr>
      <w:r>
        <w:rPr>
          <w:u w:val="single"/>
        </w:rPr>
        <w:tab/>
      </w:r>
    </w:p>
  </w:footnote>
  <w:footnote w:type="continuationSeparator" w:id="0">
    <w:p w14:paraId="574F7181" w14:textId="77777777" w:rsidR="00164E7F" w:rsidRPr="00FC68B7" w:rsidRDefault="00164E7F" w:rsidP="00FC68B7">
      <w:pPr>
        <w:tabs>
          <w:tab w:val="left" w:pos="2155"/>
        </w:tabs>
        <w:spacing w:after="80"/>
        <w:ind w:left="680"/>
        <w:rPr>
          <w:u w:val="single"/>
        </w:rPr>
      </w:pPr>
      <w:r>
        <w:rPr>
          <w:u w:val="single"/>
        </w:rPr>
        <w:tab/>
      </w:r>
    </w:p>
  </w:footnote>
  <w:footnote w:type="continuationNotice" w:id="1">
    <w:p w14:paraId="439B0A78" w14:textId="77777777" w:rsidR="00164E7F" w:rsidRDefault="00164E7F"/>
  </w:footnote>
  <w:footnote w:id="2">
    <w:p w14:paraId="5B161659" w14:textId="77777777" w:rsidR="004D391B" w:rsidRPr="00B14735" w:rsidRDefault="004D391B" w:rsidP="004D391B">
      <w:pPr>
        <w:pStyle w:val="FootnoteText"/>
        <w:tabs>
          <w:tab w:val="clear" w:pos="1021"/>
        </w:tabs>
        <w:ind w:hanging="283"/>
        <w:rPr>
          <w:rFonts w:eastAsia="Calibri"/>
        </w:rPr>
      </w:pPr>
      <w:r w:rsidRPr="00452BC5">
        <w:rPr>
          <w:rStyle w:val="FootnoteReference"/>
          <w:color w:val="000000" w:themeColor="text1"/>
        </w:rPr>
        <w:t>*</w:t>
      </w:r>
      <w:r w:rsidRPr="00452BC5">
        <w:rPr>
          <w:color w:val="000000" w:themeColor="text1"/>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 xml:space="preserve">2023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 xml:space="preserve">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79B9CAD4" w14:textId="77777777" w:rsidR="00A32756" w:rsidRPr="001662E3" w:rsidRDefault="00A32756" w:rsidP="00A32756">
      <w:pPr>
        <w:pStyle w:val="FootnoteText"/>
      </w:pPr>
      <w:r>
        <w:tab/>
      </w:r>
      <w:r w:rsidRPr="001662E3">
        <w:rPr>
          <w:vertAlign w:val="superscript"/>
        </w:rPr>
        <w:footnoteRef/>
      </w:r>
      <w:r w:rsidRPr="001662E3">
        <w:tab/>
        <w:t xml:space="preserve"> or WAD 2,100 in accordance with paragraphs 11.19. to 11.21.</w:t>
      </w:r>
    </w:p>
  </w:footnote>
  <w:footnote w:id="4">
    <w:p w14:paraId="67A71815" w14:textId="77777777" w:rsidR="00A32756" w:rsidRPr="001662E3" w:rsidRDefault="00A32756" w:rsidP="00A32756">
      <w:pPr>
        <w:pStyle w:val="FootnoteText"/>
        <w:tabs>
          <w:tab w:val="clear" w:pos="1021"/>
          <w:tab w:val="left" w:pos="966"/>
        </w:tabs>
        <w:ind w:left="1190" w:hanging="1190"/>
      </w:pPr>
      <w:r w:rsidRPr="001662E3">
        <w:tab/>
      </w:r>
      <w:r w:rsidRPr="001662E3">
        <w:rPr>
          <w:rStyle w:val="FootnoteReference"/>
        </w:rPr>
        <w:footnoteRef/>
      </w:r>
      <w:r w:rsidRPr="001662E3">
        <w:tab/>
        <w:t>In the case where the BRRL is not on the bonnet and the line 82.5 mm forward of the BRRL is rearward of WAD 2100, then the rear physical edge of the bonnet shall be used as BRRL, in accordance with paragraphs 11.22. and 11.23.</w:t>
      </w:r>
    </w:p>
  </w:footnote>
  <w:footnote w:id="5">
    <w:p w14:paraId="1053BB38" w14:textId="77777777" w:rsidR="00A32756" w:rsidRPr="001662E3" w:rsidRDefault="00A32756" w:rsidP="00A32756">
      <w:pPr>
        <w:pStyle w:val="FootnoteText"/>
      </w:pPr>
      <w:r w:rsidRPr="00074944">
        <w:tab/>
      </w:r>
      <w:r w:rsidRPr="00074944">
        <w:rPr>
          <w:rStyle w:val="FootnoteReference"/>
        </w:rPr>
        <w:footnoteRef/>
      </w:r>
      <w:r w:rsidRPr="00074944">
        <w:t xml:space="preserve"> </w:t>
      </w:r>
      <w:r w:rsidRPr="00074944">
        <w:tab/>
        <w:t xml:space="preserve">from WAD 2,100 boundary, if applicable, in accordance with paragraphs </w:t>
      </w:r>
      <w:r w:rsidRPr="001662E3">
        <w:t>11.19. to 11.21.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59E3" w14:textId="4523CB89" w:rsidR="004D391B" w:rsidRPr="004D391B" w:rsidRDefault="00EE162C">
    <w:pPr>
      <w:pStyle w:val="Header"/>
    </w:pPr>
    <w:fldSimple w:instr=" TITLE  \* MERGEFORMAT ">
      <w:r w:rsidR="00187418">
        <w:t>ECE/TRANS/WP.29/2023/xx</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9374" w14:textId="142E2329" w:rsidR="004D391B" w:rsidRPr="004D391B" w:rsidRDefault="00EE162C" w:rsidP="004D391B">
    <w:pPr>
      <w:pStyle w:val="Header"/>
      <w:jc w:val="right"/>
    </w:pPr>
    <w:fldSimple w:instr=" TITLE  \* MERGEFORMAT ">
      <w:r w:rsidR="00187418">
        <w:t>ECE/TRANS/WP.29/2023/xx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5332718"/>
    <w:multiLevelType w:val="hybridMultilevel"/>
    <w:tmpl w:val="E5B60514"/>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start w:val="1"/>
      <w:numFmt w:val="bullet"/>
      <w:lvlText w:val=""/>
      <w:lvlJc w:val="left"/>
      <w:pPr>
        <w:ind w:left="3501" w:hanging="360"/>
      </w:pPr>
      <w:rPr>
        <w:rFonts w:ascii="Wingdings" w:hAnsi="Wingdings" w:hint="default"/>
      </w:rPr>
    </w:lvl>
    <w:lvl w:ilvl="3" w:tplc="08090001">
      <w:start w:val="1"/>
      <w:numFmt w:val="bullet"/>
      <w:lvlText w:val=""/>
      <w:lvlJc w:val="left"/>
      <w:pPr>
        <w:ind w:left="4221" w:hanging="360"/>
      </w:pPr>
      <w:rPr>
        <w:rFonts w:ascii="Symbol" w:hAnsi="Symbol" w:hint="default"/>
      </w:rPr>
    </w:lvl>
    <w:lvl w:ilvl="4" w:tplc="08090003">
      <w:start w:val="1"/>
      <w:numFmt w:val="bullet"/>
      <w:lvlText w:val="o"/>
      <w:lvlJc w:val="left"/>
      <w:pPr>
        <w:ind w:left="4941" w:hanging="360"/>
      </w:pPr>
      <w:rPr>
        <w:rFonts w:ascii="Courier New" w:hAnsi="Courier New" w:cs="Courier New" w:hint="default"/>
      </w:rPr>
    </w:lvl>
    <w:lvl w:ilvl="5" w:tplc="08090005">
      <w:start w:val="1"/>
      <w:numFmt w:val="bullet"/>
      <w:lvlText w:val=""/>
      <w:lvlJc w:val="left"/>
      <w:pPr>
        <w:ind w:left="5661" w:hanging="360"/>
      </w:pPr>
      <w:rPr>
        <w:rFonts w:ascii="Wingdings" w:hAnsi="Wingdings" w:hint="default"/>
      </w:rPr>
    </w:lvl>
    <w:lvl w:ilvl="6" w:tplc="08090001">
      <w:start w:val="1"/>
      <w:numFmt w:val="bullet"/>
      <w:lvlText w:val=""/>
      <w:lvlJc w:val="left"/>
      <w:pPr>
        <w:ind w:left="6381" w:hanging="360"/>
      </w:pPr>
      <w:rPr>
        <w:rFonts w:ascii="Symbol" w:hAnsi="Symbol" w:hint="default"/>
      </w:rPr>
    </w:lvl>
    <w:lvl w:ilvl="7" w:tplc="08090003">
      <w:start w:val="1"/>
      <w:numFmt w:val="bullet"/>
      <w:lvlText w:val="o"/>
      <w:lvlJc w:val="left"/>
      <w:pPr>
        <w:ind w:left="7101" w:hanging="360"/>
      </w:pPr>
      <w:rPr>
        <w:rFonts w:ascii="Courier New" w:hAnsi="Courier New" w:cs="Courier New" w:hint="default"/>
      </w:rPr>
    </w:lvl>
    <w:lvl w:ilvl="8" w:tplc="08090005">
      <w:start w:val="1"/>
      <w:numFmt w:val="bullet"/>
      <w:lvlText w:val=""/>
      <w:lvlJc w:val="left"/>
      <w:pPr>
        <w:ind w:left="7821" w:hanging="360"/>
      </w:pPr>
      <w:rPr>
        <w:rFonts w:ascii="Wingdings" w:hAnsi="Wingdings" w:hint="default"/>
      </w:r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23669804">
    <w:abstractNumId w:val="1"/>
  </w:num>
  <w:num w:numId="2" w16cid:durableId="379323674">
    <w:abstractNumId w:val="0"/>
  </w:num>
  <w:num w:numId="3" w16cid:durableId="301428029">
    <w:abstractNumId w:val="2"/>
  </w:num>
  <w:num w:numId="4" w16cid:durableId="688219992">
    <w:abstractNumId w:val="3"/>
  </w:num>
  <w:num w:numId="5" w16cid:durableId="1862746425">
    <w:abstractNumId w:val="8"/>
  </w:num>
  <w:num w:numId="6" w16cid:durableId="1630935129">
    <w:abstractNumId w:val="9"/>
  </w:num>
  <w:num w:numId="7" w16cid:durableId="2002156174">
    <w:abstractNumId w:val="7"/>
  </w:num>
  <w:num w:numId="8" w16cid:durableId="1628126605">
    <w:abstractNumId w:val="6"/>
  </w:num>
  <w:num w:numId="9" w16cid:durableId="1337876980">
    <w:abstractNumId w:val="5"/>
  </w:num>
  <w:num w:numId="10" w16cid:durableId="1818958056">
    <w:abstractNumId w:val="4"/>
  </w:num>
  <w:num w:numId="11" w16cid:durableId="1736246762">
    <w:abstractNumId w:val="15"/>
  </w:num>
  <w:num w:numId="12" w16cid:durableId="736782581">
    <w:abstractNumId w:val="14"/>
  </w:num>
  <w:num w:numId="13" w16cid:durableId="438063686">
    <w:abstractNumId w:val="10"/>
  </w:num>
  <w:num w:numId="14" w16cid:durableId="59014237">
    <w:abstractNumId w:val="12"/>
  </w:num>
  <w:num w:numId="15" w16cid:durableId="1797790772">
    <w:abstractNumId w:val="16"/>
  </w:num>
  <w:num w:numId="16" w16cid:durableId="140662685">
    <w:abstractNumId w:val="13"/>
  </w:num>
  <w:num w:numId="17" w16cid:durableId="135949301">
    <w:abstractNumId w:val="18"/>
  </w:num>
  <w:num w:numId="18" w16cid:durableId="934098489">
    <w:abstractNumId w:val="19"/>
  </w:num>
  <w:num w:numId="19" w16cid:durableId="1952736253">
    <w:abstractNumId w:val="11"/>
  </w:num>
  <w:num w:numId="20" w16cid:durableId="77833035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1B"/>
    <w:rsid w:val="00002A7D"/>
    <w:rsid w:val="000038A8"/>
    <w:rsid w:val="00005DF3"/>
    <w:rsid w:val="00006790"/>
    <w:rsid w:val="00024753"/>
    <w:rsid w:val="00027624"/>
    <w:rsid w:val="00040289"/>
    <w:rsid w:val="00050F6B"/>
    <w:rsid w:val="00060279"/>
    <w:rsid w:val="000678CD"/>
    <w:rsid w:val="00072C8C"/>
    <w:rsid w:val="00075E68"/>
    <w:rsid w:val="00081CE0"/>
    <w:rsid w:val="00084D30"/>
    <w:rsid w:val="00090320"/>
    <w:rsid w:val="000931C0"/>
    <w:rsid w:val="00097003"/>
    <w:rsid w:val="000A2E09"/>
    <w:rsid w:val="000B175B"/>
    <w:rsid w:val="000B3A0F"/>
    <w:rsid w:val="000E0415"/>
    <w:rsid w:val="000F7715"/>
    <w:rsid w:val="00156973"/>
    <w:rsid w:val="00156B99"/>
    <w:rsid w:val="00164E7F"/>
    <w:rsid w:val="00166124"/>
    <w:rsid w:val="001662E3"/>
    <w:rsid w:val="00184DDA"/>
    <w:rsid w:val="00187418"/>
    <w:rsid w:val="001900CD"/>
    <w:rsid w:val="001A0452"/>
    <w:rsid w:val="001B4B04"/>
    <w:rsid w:val="001B5875"/>
    <w:rsid w:val="001B74F9"/>
    <w:rsid w:val="001C4B9C"/>
    <w:rsid w:val="001C5421"/>
    <w:rsid w:val="001C6663"/>
    <w:rsid w:val="001C7895"/>
    <w:rsid w:val="001D26DF"/>
    <w:rsid w:val="001F1599"/>
    <w:rsid w:val="001F19C4"/>
    <w:rsid w:val="002043F0"/>
    <w:rsid w:val="00211E0B"/>
    <w:rsid w:val="00232575"/>
    <w:rsid w:val="00247258"/>
    <w:rsid w:val="00257CAC"/>
    <w:rsid w:val="00270EDF"/>
    <w:rsid w:val="0027237A"/>
    <w:rsid w:val="00275500"/>
    <w:rsid w:val="00290B2E"/>
    <w:rsid w:val="002974E9"/>
    <w:rsid w:val="002A306B"/>
    <w:rsid w:val="002A7F94"/>
    <w:rsid w:val="002B109A"/>
    <w:rsid w:val="002C557F"/>
    <w:rsid w:val="002C6D45"/>
    <w:rsid w:val="002D6E53"/>
    <w:rsid w:val="002F046D"/>
    <w:rsid w:val="002F3023"/>
    <w:rsid w:val="00301764"/>
    <w:rsid w:val="00305B9D"/>
    <w:rsid w:val="00315DD8"/>
    <w:rsid w:val="00316CDD"/>
    <w:rsid w:val="003229D8"/>
    <w:rsid w:val="00327512"/>
    <w:rsid w:val="00336C97"/>
    <w:rsid w:val="00337F88"/>
    <w:rsid w:val="00342432"/>
    <w:rsid w:val="0035223F"/>
    <w:rsid w:val="00352D4B"/>
    <w:rsid w:val="0035638C"/>
    <w:rsid w:val="00380E38"/>
    <w:rsid w:val="003A46BB"/>
    <w:rsid w:val="003A4EC7"/>
    <w:rsid w:val="003A7295"/>
    <w:rsid w:val="003B1F60"/>
    <w:rsid w:val="003B35EA"/>
    <w:rsid w:val="003C2CC4"/>
    <w:rsid w:val="003D4B23"/>
    <w:rsid w:val="003E278A"/>
    <w:rsid w:val="00413520"/>
    <w:rsid w:val="004325CB"/>
    <w:rsid w:val="00440A07"/>
    <w:rsid w:val="00462880"/>
    <w:rsid w:val="00476F24"/>
    <w:rsid w:val="004A5D33"/>
    <w:rsid w:val="004B42F3"/>
    <w:rsid w:val="004C55B0"/>
    <w:rsid w:val="004D391B"/>
    <w:rsid w:val="004F6BA0"/>
    <w:rsid w:val="0050051F"/>
    <w:rsid w:val="00503BEA"/>
    <w:rsid w:val="00514DD0"/>
    <w:rsid w:val="00522DD7"/>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42A90"/>
    <w:rsid w:val="0065766B"/>
    <w:rsid w:val="00660E32"/>
    <w:rsid w:val="006770B2"/>
    <w:rsid w:val="00677738"/>
    <w:rsid w:val="00686A48"/>
    <w:rsid w:val="0068763C"/>
    <w:rsid w:val="006940E1"/>
    <w:rsid w:val="006A3C72"/>
    <w:rsid w:val="006A7392"/>
    <w:rsid w:val="006B03A1"/>
    <w:rsid w:val="006B67D9"/>
    <w:rsid w:val="006C5535"/>
    <w:rsid w:val="006D0589"/>
    <w:rsid w:val="006D5A20"/>
    <w:rsid w:val="006E564B"/>
    <w:rsid w:val="006E7154"/>
    <w:rsid w:val="007003CD"/>
    <w:rsid w:val="0070701E"/>
    <w:rsid w:val="0072632A"/>
    <w:rsid w:val="007358E8"/>
    <w:rsid w:val="0073632D"/>
    <w:rsid w:val="00736ECE"/>
    <w:rsid w:val="007417AC"/>
    <w:rsid w:val="0074533B"/>
    <w:rsid w:val="007643BC"/>
    <w:rsid w:val="00780C68"/>
    <w:rsid w:val="007959FE"/>
    <w:rsid w:val="007A0CF1"/>
    <w:rsid w:val="007B588E"/>
    <w:rsid w:val="007B6BA5"/>
    <w:rsid w:val="007C3390"/>
    <w:rsid w:val="007C42D8"/>
    <w:rsid w:val="007C4F4B"/>
    <w:rsid w:val="007D6F65"/>
    <w:rsid w:val="007D7362"/>
    <w:rsid w:val="007F1884"/>
    <w:rsid w:val="007F5CE2"/>
    <w:rsid w:val="007F6611"/>
    <w:rsid w:val="00810BAC"/>
    <w:rsid w:val="008175E9"/>
    <w:rsid w:val="00821D8D"/>
    <w:rsid w:val="0082305C"/>
    <w:rsid w:val="008242D7"/>
    <w:rsid w:val="0082577B"/>
    <w:rsid w:val="00825CB5"/>
    <w:rsid w:val="00827B2E"/>
    <w:rsid w:val="00866893"/>
    <w:rsid w:val="00866F02"/>
    <w:rsid w:val="00867D18"/>
    <w:rsid w:val="00871F9A"/>
    <w:rsid w:val="00871FD5"/>
    <w:rsid w:val="0088172E"/>
    <w:rsid w:val="00881EFA"/>
    <w:rsid w:val="008879CB"/>
    <w:rsid w:val="008959DC"/>
    <w:rsid w:val="008979B1"/>
    <w:rsid w:val="008A6B25"/>
    <w:rsid w:val="008A6C4F"/>
    <w:rsid w:val="008B389E"/>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0FFA"/>
    <w:rsid w:val="00991261"/>
    <w:rsid w:val="009964C4"/>
    <w:rsid w:val="009A7B81"/>
    <w:rsid w:val="009B7EB7"/>
    <w:rsid w:val="009C11C8"/>
    <w:rsid w:val="009D01C0"/>
    <w:rsid w:val="009D24EE"/>
    <w:rsid w:val="009D6A08"/>
    <w:rsid w:val="009E0A16"/>
    <w:rsid w:val="009E6CB7"/>
    <w:rsid w:val="009E7970"/>
    <w:rsid w:val="009F2EAC"/>
    <w:rsid w:val="009F57E3"/>
    <w:rsid w:val="00A10F4F"/>
    <w:rsid w:val="00A11067"/>
    <w:rsid w:val="00A1704A"/>
    <w:rsid w:val="00A25E6B"/>
    <w:rsid w:val="00A32756"/>
    <w:rsid w:val="00A36AC2"/>
    <w:rsid w:val="00A425EB"/>
    <w:rsid w:val="00A72F22"/>
    <w:rsid w:val="00A733BC"/>
    <w:rsid w:val="00A748A6"/>
    <w:rsid w:val="00A76A69"/>
    <w:rsid w:val="00A879A4"/>
    <w:rsid w:val="00AA0FF8"/>
    <w:rsid w:val="00AA20B6"/>
    <w:rsid w:val="00AC08FC"/>
    <w:rsid w:val="00AC0F2C"/>
    <w:rsid w:val="00AC502A"/>
    <w:rsid w:val="00AC5FC1"/>
    <w:rsid w:val="00AE1E26"/>
    <w:rsid w:val="00AF00DD"/>
    <w:rsid w:val="00AF58C1"/>
    <w:rsid w:val="00B04A3F"/>
    <w:rsid w:val="00B06643"/>
    <w:rsid w:val="00B15055"/>
    <w:rsid w:val="00B20551"/>
    <w:rsid w:val="00B30179"/>
    <w:rsid w:val="00B31E0B"/>
    <w:rsid w:val="00B33FC7"/>
    <w:rsid w:val="00B37B15"/>
    <w:rsid w:val="00B415B5"/>
    <w:rsid w:val="00B4162A"/>
    <w:rsid w:val="00B45C02"/>
    <w:rsid w:val="00B70B63"/>
    <w:rsid w:val="00B72A1E"/>
    <w:rsid w:val="00B81E12"/>
    <w:rsid w:val="00BA339B"/>
    <w:rsid w:val="00BB23CC"/>
    <w:rsid w:val="00BC1E7E"/>
    <w:rsid w:val="00BC3B27"/>
    <w:rsid w:val="00BC74E9"/>
    <w:rsid w:val="00BD0190"/>
    <w:rsid w:val="00BE36A9"/>
    <w:rsid w:val="00BE618E"/>
    <w:rsid w:val="00BE7BEC"/>
    <w:rsid w:val="00BF0A5A"/>
    <w:rsid w:val="00BF0E63"/>
    <w:rsid w:val="00BF12A3"/>
    <w:rsid w:val="00BF16D7"/>
    <w:rsid w:val="00BF2373"/>
    <w:rsid w:val="00BF279B"/>
    <w:rsid w:val="00C044E2"/>
    <w:rsid w:val="00C048CB"/>
    <w:rsid w:val="00C066F3"/>
    <w:rsid w:val="00C45B08"/>
    <w:rsid w:val="00C463DD"/>
    <w:rsid w:val="00C745C3"/>
    <w:rsid w:val="00C90445"/>
    <w:rsid w:val="00C978F5"/>
    <w:rsid w:val="00CA24A4"/>
    <w:rsid w:val="00CA353A"/>
    <w:rsid w:val="00CB348D"/>
    <w:rsid w:val="00CC5EAB"/>
    <w:rsid w:val="00CD46F5"/>
    <w:rsid w:val="00CE4A8F"/>
    <w:rsid w:val="00CE7C95"/>
    <w:rsid w:val="00CF071D"/>
    <w:rsid w:val="00D0123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079D6"/>
    <w:rsid w:val="00E423C0"/>
    <w:rsid w:val="00E6414C"/>
    <w:rsid w:val="00E7260F"/>
    <w:rsid w:val="00E8702D"/>
    <w:rsid w:val="00E905F4"/>
    <w:rsid w:val="00E916A9"/>
    <w:rsid w:val="00E916DE"/>
    <w:rsid w:val="00E925AD"/>
    <w:rsid w:val="00E96630"/>
    <w:rsid w:val="00ED18DC"/>
    <w:rsid w:val="00ED6201"/>
    <w:rsid w:val="00ED7A2A"/>
    <w:rsid w:val="00EE162C"/>
    <w:rsid w:val="00EF1D7F"/>
    <w:rsid w:val="00F0137E"/>
    <w:rsid w:val="00F04E44"/>
    <w:rsid w:val="00F21786"/>
    <w:rsid w:val="00F24965"/>
    <w:rsid w:val="00F25D06"/>
    <w:rsid w:val="00F31CFF"/>
    <w:rsid w:val="00F3742B"/>
    <w:rsid w:val="00F41FDB"/>
    <w:rsid w:val="00F50597"/>
    <w:rsid w:val="00F540D5"/>
    <w:rsid w:val="00F55828"/>
    <w:rsid w:val="00F56446"/>
    <w:rsid w:val="00F56D63"/>
    <w:rsid w:val="00F609A9"/>
    <w:rsid w:val="00F66C9D"/>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44F"/>
  <w15:docId w15:val="{49136CF2-B957-438D-8C8C-E0463717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SingleTxtGChar">
    <w:name w:val="_ Single Txt_G Char"/>
    <w:link w:val="SingleTxtG"/>
    <w:qFormat/>
    <w:rsid w:val="004D391B"/>
    <w:rPr>
      <w:lang w:val="en-GB"/>
    </w:rPr>
  </w:style>
  <w:style w:type="character" w:customStyle="1" w:styleId="paraChar">
    <w:name w:val="para Char"/>
    <w:link w:val="para"/>
    <w:locked/>
    <w:rsid w:val="00024753"/>
    <w:rPr>
      <w:lang w:val="fr-CH" w:eastAsia="en-US"/>
    </w:rPr>
  </w:style>
  <w:style w:type="paragraph" w:customStyle="1" w:styleId="para">
    <w:name w:val="para"/>
    <w:basedOn w:val="Normal"/>
    <w:link w:val="paraChar"/>
    <w:qFormat/>
    <w:rsid w:val="00024753"/>
    <w:pPr>
      <w:spacing w:after="120"/>
      <w:ind w:left="2268" w:right="1134" w:hanging="1134"/>
      <w:jc w:val="both"/>
    </w:pPr>
    <w:rPr>
      <w:lang w:val="fr-CH" w:eastAsia="en-US"/>
    </w:rPr>
  </w:style>
  <w:style w:type="character" w:customStyle="1" w:styleId="Heading1Char">
    <w:name w:val="Heading 1 Char"/>
    <w:aliases w:val="Table_G Char"/>
    <w:basedOn w:val="DefaultParagraphFont"/>
    <w:link w:val="Heading1"/>
    <w:rsid w:val="003B35EA"/>
    <w:rPr>
      <w:lang w:val="en-GB"/>
    </w:rPr>
  </w:style>
  <w:style w:type="paragraph" w:customStyle="1" w:styleId="Default">
    <w:name w:val="Default"/>
    <w:rsid w:val="00C90445"/>
    <w:pPr>
      <w:autoSpaceDE w:val="0"/>
      <w:autoSpaceDN w:val="0"/>
      <w:adjustRightInd w:val="0"/>
    </w:pPr>
    <w:rPr>
      <w:rFonts w:eastAsiaTheme="minorEastAsia"/>
      <w:color w:val="000000"/>
      <w:sz w:val="24"/>
      <w:szCs w:val="24"/>
      <w:lang w:val="de-DE" w:eastAsia="zh-CN"/>
    </w:rPr>
  </w:style>
  <w:style w:type="paragraph" w:customStyle="1" w:styleId="Text">
    <w:name w:val="Text"/>
    <w:rsid w:val="0073632D"/>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styleId="ListParagraph">
    <w:name w:val="List Paragraph"/>
    <w:basedOn w:val="Normal"/>
    <w:uiPriority w:val="34"/>
    <w:qFormat/>
    <w:rsid w:val="007363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9781">
      <w:bodyDiv w:val="1"/>
      <w:marLeft w:val="0"/>
      <w:marRight w:val="0"/>
      <w:marTop w:val="0"/>
      <w:marBottom w:val="0"/>
      <w:divBdr>
        <w:top w:val="none" w:sz="0" w:space="0" w:color="auto"/>
        <w:left w:val="none" w:sz="0" w:space="0" w:color="auto"/>
        <w:bottom w:val="none" w:sz="0" w:space="0" w:color="auto"/>
        <w:right w:val="none" w:sz="0" w:space="0" w:color="auto"/>
      </w:divBdr>
    </w:div>
    <w:div w:id="426776256">
      <w:bodyDiv w:val="1"/>
      <w:marLeft w:val="0"/>
      <w:marRight w:val="0"/>
      <w:marTop w:val="0"/>
      <w:marBottom w:val="0"/>
      <w:divBdr>
        <w:top w:val="none" w:sz="0" w:space="0" w:color="auto"/>
        <w:left w:val="none" w:sz="0" w:space="0" w:color="auto"/>
        <w:bottom w:val="none" w:sz="0" w:space="0" w:color="auto"/>
        <w:right w:val="none" w:sz="0" w:space="0" w:color="auto"/>
      </w:divBdr>
    </w:div>
    <w:div w:id="7144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2C478C-DD5A-43B4-8636-1C7B09635CEA}">
  <ds:schemaRefs>
    <ds:schemaRef ds:uri="http://schemas.microsoft.com/sharepoint/v3/contenttype/forms"/>
  </ds:schemaRefs>
</ds:datastoreItem>
</file>

<file path=customXml/itemProps2.xml><?xml version="1.0" encoding="utf-8"?>
<ds:datastoreItem xmlns:ds="http://schemas.openxmlformats.org/officeDocument/2006/customXml" ds:itemID="{84FE8B61-99CA-46E3-92F1-47A6737900A1}">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FA1069F0-9ADE-473F-93F0-ED0ECB162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TRANS_WP29_E.dotm</Template>
  <TotalTime>1</TotalTime>
  <Pages>7</Pages>
  <Words>1672</Words>
  <Characters>9532</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ECE/TRANS/WP.29/2023/xx</dc:title>
  <dc:creator>EG</dc:creator>
  <cp:lastModifiedBy>ECE_TRANS_WP.29_GRSP_2021_20</cp:lastModifiedBy>
  <cp:revision>3</cp:revision>
  <cp:lastPrinted>2023-03-30T15:34:00Z</cp:lastPrinted>
  <dcterms:created xsi:type="dcterms:W3CDTF">2023-03-29T14:28:00Z</dcterms:created>
  <dcterms:modified xsi:type="dcterms:W3CDTF">2023-03-30T15:34:00Z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