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702A41C7" w14:textId="77777777" w:rsidTr="00387CD4">
        <w:trPr>
          <w:trHeight w:hRule="exact" w:val="851"/>
        </w:trPr>
        <w:tc>
          <w:tcPr>
            <w:tcW w:w="142" w:type="dxa"/>
            <w:tcBorders>
              <w:bottom w:val="single" w:sz="4" w:space="0" w:color="auto"/>
            </w:tcBorders>
          </w:tcPr>
          <w:p w14:paraId="00B297B4" w14:textId="77777777" w:rsidR="002D5AAC" w:rsidRDefault="002D5AAC" w:rsidP="003D429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E727F8C"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9940FAD" w14:textId="31368583" w:rsidR="002D5AAC" w:rsidRDefault="003D4291" w:rsidP="003D4291">
            <w:pPr>
              <w:jc w:val="right"/>
            </w:pPr>
            <w:r w:rsidRPr="003D4291">
              <w:rPr>
                <w:sz w:val="40"/>
              </w:rPr>
              <w:t>ECE</w:t>
            </w:r>
            <w:r>
              <w:t>/TRANS/WP.29/2022/140/Rev.1</w:t>
            </w:r>
          </w:p>
        </w:tc>
      </w:tr>
      <w:tr w:rsidR="002D5AAC" w:rsidRPr="000C3C75" w14:paraId="666AE704" w14:textId="77777777" w:rsidTr="00387CD4">
        <w:trPr>
          <w:trHeight w:hRule="exact" w:val="2835"/>
        </w:trPr>
        <w:tc>
          <w:tcPr>
            <w:tcW w:w="1280" w:type="dxa"/>
            <w:gridSpan w:val="2"/>
            <w:tcBorders>
              <w:top w:val="single" w:sz="4" w:space="0" w:color="auto"/>
              <w:bottom w:val="single" w:sz="12" w:space="0" w:color="auto"/>
            </w:tcBorders>
          </w:tcPr>
          <w:p w14:paraId="202A58A5" w14:textId="77777777" w:rsidR="002D5AAC" w:rsidRDefault="002E5067" w:rsidP="00387CD4">
            <w:pPr>
              <w:spacing w:before="120"/>
              <w:jc w:val="center"/>
            </w:pPr>
            <w:r>
              <w:rPr>
                <w:noProof/>
                <w:lang w:val="fr-CH" w:eastAsia="fr-CH"/>
              </w:rPr>
              <w:drawing>
                <wp:inline distT="0" distB="0" distL="0" distR="0" wp14:anchorId="589DB25A" wp14:editId="34CFFE96">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13977468"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9C8C397" w14:textId="77777777" w:rsidR="002D5AAC" w:rsidRDefault="003D4291" w:rsidP="00387CD4">
            <w:pPr>
              <w:spacing w:before="240"/>
              <w:rPr>
                <w:lang w:val="en-US"/>
              </w:rPr>
            </w:pPr>
            <w:r>
              <w:rPr>
                <w:lang w:val="en-US"/>
              </w:rPr>
              <w:t>Distr.: General</w:t>
            </w:r>
          </w:p>
          <w:p w14:paraId="5D737D53" w14:textId="77777777" w:rsidR="003D4291" w:rsidRDefault="003D4291" w:rsidP="003D4291">
            <w:pPr>
              <w:spacing w:line="240" w:lineRule="exact"/>
              <w:rPr>
                <w:lang w:val="en-US"/>
              </w:rPr>
            </w:pPr>
            <w:r>
              <w:rPr>
                <w:lang w:val="en-US"/>
              </w:rPr>
              <w:t>14 October 2022</w:t>
            </w:r>
          </w:p>
          <w:p w14:paraId="178B6BEC" w14:textId="77777777" w:rsidR="003D4291" w:rsidRDefault="003D4291" w:rsidP="003D4291">
            <w:pPr>
              <w:spacing w:line="240" w:lineRule="exact"/>
              <w:rPr>
                <w:lang w:val="en-US"/>
              </w:rPr>
            </w:pPr>
            <w:r>
              <w:rPr>
                <w:lang w:val="en-US"/>
              </w:rPr>
              <w:t>Russian</w:t>
            </w:r>
          </w:p>
          <w:p w14:paraId="345971AE" w14:textId="619A8A58" w:rsidR="003D4291" w:rsidRPr="008D53B6" w:rsidRDefault="003D4291" w:rsidP="003D4291">
            <w:pPr>
              <w:spacing w:line="240" w:lineRule="exact"/>
              <w:rPr>
                <w:lang w:val="en-US"/>
              </w:rPr>
            </w:pPr>
            <w:r>
              <w:rPr>
                <w:lang w:val="en-US"/>
              </w:rPr>
              <w:t>Original: English</w:t>
            </w:r>
          </w:p>
        </w:tc>
      </w:tr>
    </w:tbl>
    <w:p w14:paraId="2E2D773F"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3EEC532D" w14:textId="77777777" w:rsidR="00384B9A" w:rsidRPr="00E8448F" w:rsidRDefault="00384B9A" w:rsidP="00384B9A">
      <w:pPr>
        <w:spacing w:before="120"/>
        <w:rPr>
          <w:sz w:val="28"/>
          <w:szCs w:val="28"/>
        </w:rPr>
      </w:pPr>
      <w:r w:rsidRPr="00E8448F">
        <w:rPr>
          <w:sz w:val="28"/>
          <w:szCs w:val="28"/>
        </w:rPr>
        <w:t>Комитет по внутреннему транспорту</w:t>
      </w:r>
    </w:p>
    <w:p w14:paraId="0B3FAEA2" w14:textId="77777777" w:rsidR="00384B9A" w:rsidRPr="00E8448F" w:rsidRDefault="00384B9A" w:rsidP="00384B9A">
      <w:pPr>
        <w:spacing w:before="120"/>
        <w:rPr>
          <w:b/>
          <w:sz w:val="24"/>
          <w:szCs w:val="24"/>
        </w:rPr>
      </w:pPr>
      <w:r w:rsidRPr="00E8448F">
        <w:rPr>
          <w:b/>
          <w:sz w:val="24"/>
          <w:szCs w:val="24"/>
        </w:rPr>
        <w:t>Всемирный форум для согласования правил</w:t>
      </w:r>
      <w:r w:rsidRPr="00E8448F">
        <w:rPr>
          <w:b/>
          <w:sz w:val="24"/>
          <w:szCs w:val="24"/>
        </w:rPr>
        <w:br/>
        <w:t>в области транспортных средств</w:t>
      </w:r>
    </w:p>
    <w:p w14:paraId="251B22B1" w14:textId="77777777" w:rsidR="00384B9A" w:rsidRPr="00E8448F" w:rsidRDefault="00384B9A" w:rsidP="00384B9A">
      <w:pPr>
        <w:spacing w:before="120"/>
      </w:pPr>
      <w:r w:rsidRPr="00E8448F">
        <w:rPr>
          <w:b/>
          <w:bCs/>
        </w:rPr>
        <w:t>Сто восемьдесят восьмая сессия</w:t>
      </w:r>
      <w:r w:rsidRPr="00E8448F">
        <w:rPr>
          <w:b/>
          <w:bCs/>
        </w:rPr>
        <w:br/>
      </w:r>
      <w:r w:rsidRPr="00E8448F">
        <w:t>Женева, 14–16 ноября 2022 года</w:t>
      </w:r>
    </w:p>
    <w:p w14:paraId="1D0EAFBA" w14:textId="77777777" w:rsidR="00384B9A" w:rsidRPr="00E8448F" w:rsidRDefault="00384B9A" w:rsidP="00384B9A">
      <w:r w:rsidRPr="00E8448F">
        <w:t>Пункт 4.13.2 предварительной повестки дня</w:t>
      </w:r>
    </w:p>
    <w:p w14:paraId="57783ABA" w14:textId="77777777" w:rsidR="00384B9A" w:rsidRPr="00E8448F" w:rsidRDefault="00384B9A" w:rsidP="00384B9A">
      <w:pPr>
        <w:rPr>
          <w:b/>
          <w:bCs/>
        </w:rPr>
      </w:pPr>
      <w:r w:rsidRPr="00E8448F">
        <w:rPr>
          <w:b/>
          <w:bCs/>
        </w:rPr>
        <w:t xml:space="preserve">Соглашение 1958 года: </w:t>
      </w:r>
      <w:r w:rsidRPr="00E8448F">
        <w:rPr>
          <w:b/>
          <w:sz w:val="24"/>
          <w:szCs w:val="24"/>
        </w:rPr>
        <w:br/>
      </w:r>
      <w:r w:rsidRPr="00E8448F">
        <w:rPr>
          <w:b/>
          <w:bCs/>
        </w:rPr>
        <w:t xml:space="preserve">рассмотрение предложений по новым правилам ООН, </w:t>
      </w:r>
      <w:r w:rsidRPr="00E8448F">
        <w:rPr>
          <w:b/>
          <w:sz w:val="24"/>
          <w:szCs w:val="24"/>
        </w:rPr>
        <w:br/>
      </w:r>
      <w:r w:rsidRPr="00E8448F">
        <w:rPr>
          <w:b/>
          <w:bCs/>
        </w:rPr>
        <w:t xml:space="preserve">переданных вспомогательными рабочими группами </w:t>
      </w:r>
      <w:r w:rsidRPr="00E8448F">
        <w:rPr>
          <w:b/>
          <w:sz w:val="24"/>
          <w:szCs w:val="24"/>
        </w:rPr>
        <w:br/>
      </w:r>
      <w:r w:rsidRPr="00E8448F">
        <w:rPr>
          <w:b/>
          <w:bCs/>
        </w:rPr>
        <w:t>Всемирному форуму</w:t>
      </w:r>
    </w:p>
    <w:p w14:paraId="3A71C857" w14:textId="77777777" w:rsidR="00384B9A" w:rsidRPr="00E8448F" w:rsidRDefault="00384B9A" w:rsidP="00173411">
      <w:pPr>
        <w:pStyle w:val="HChG"/>
      </w:pPr>
      <w:r w:rsidRPr="00E8448F">
        <w:tab/>
      </w:r>
      <w:r w:rsidRPr="00E8448F">
        <w:tab/>
        <w:t>Предложение по новым правилам ООН о единообразных предписаниях, касающихся официального утверждения автотранспортных средств в отношении их прямого обзора</w:t>
      </w:r>
    </w:p>
    <w:p w14:paraId="3A1F721F" w14:textId="77777777" w:rsidR="00384B9A" w:rsidRDefault="00384B9A" w:rsidP="00384B9A">
      <w:pPr>
        <w:pStyle w:val="H1G"/>
      </w:pPr>
      <w:r w:rsidRPr="00E8448F">
        <w:tab/>
      </w:r>
      <w:r w:rsidRPr="00E8448F">
        <w:tab/>
      </w:r>
      <w:r>
        <w:t>Пересмотр</w:t>
      </w:r>
    </w:p>
    <w:p w14:paraId="6369D1CC" w14:textId="77777777" w:rsidR="00384B9A" w:rsidRPr="00E8448F" w:rsidRDefault="00384B9A" w:rsidP="00384B9A">
      <w:pPr>
        <w:pStyle w:val="H1G"/>
      </w:pPr>
      <w:r>
        <w:tab/>
      </w:r>
      <w:r>
        <w:tab/>
      </w:r>
      <w:r w:rsidRPr="00E8448F">
        <w:t xml:space="preserve">Представлено Рабочей группой по </w:t>
      </w:r>
      <w:r w:rsidRPr="00E8448F">
        <w:rPr>
          <w:bCs/>
        </w:rPr>
        <w:t>общим предписаниям, касающимся безопасности</w:t>
      </w:r>
      <w:r w:rsidRPr="00E8448F">
        <w:rPr>
          <w:b w:val="0"/>
          <w:bCs/>
          <w:sz w:val="20"/>
        </w:rPr>
        <w:footnoteReference w:customMarkFollows="1" w:id="1"/>
        <w:t>*</w:t>
      </w:r>
    </w:p>
    <w:p w14:paraId="6DA26456" w14:textId="799B1EBB" w:rsidR="00384B9A" w:rsidRPr="00E8448F" w:rsidRDefault="00384B9A" w:rsidP="00384B9A">
      <w:pPr>
        <w:pStyle w:val="SingleTxtG"/>
        <w:ind w:firstLine="567"/>
      </w:pPr>
      <w:r w:rsidRPr="00E8448F">
        <w:rPr>
          <w:shd w:val="clear" w:color="auto" w:fill="FFFFFF"/>
        </w:rPr>
        <w:t xml:space="preserve">Воспроизведенный ниже текст был принят Рабочей группой по </w:t>
      </w:r>
      <w:r w:rsidR="00173411">
        <w:rPr>
          <w:shd w:val="clear" w:color="auto" w:fill="FFFFFF"/>
        </w:rPr>
        <w:br/>
      </w:r>
      <w:r w:rsidRPr="00E8448F">
        <w:rPr>
          <w:bCs/>
        </w:rPr>
        <w:t>общим предписаниям, касающимся безопасности</w:t>
      </w:r>
      <w:r w:rsidRPr="00E8448F">
        <w:rPr>
          <w:shd w:val="clear" w:color="auto" w:fill="FFFFFF"/>
        </w:rPr>
        <w:t xml:space="preserve"> (</w:t>
      </w:r>
      <w:r w:rsidRPr="00E8448F">
        <w:rPr>
          <w:lang w:val="en-US"/>
        </w:rPr>
        <w:t>GRSG</w:t>
      </w:r>
      <w:r w:rsidRPr="00E8448F">
        <w:rPr>
          <w:shd w:val="clear" w:color="auto" w:fill="FFFFFF"/>
        </w:rPr>
        <w:t xml:space="preserve">), на ее сто двадцать третьей сессии </w:t>
      </w:r>
      <w:r w:rsidRPr="00E8448F">
        <w:t>(</w:t>
      </w:r>
      <w:r w:rsidRPr="00E8448F">
        <w:rPr>
          <w:lang w:val="es-ES"/>
        </w:rPr>
        <w:t>ECE</w:t>
      </w:r>
      <w:r w:rsidRPr="00E8448F">
        <w:t>/</w:t>
      </w:r>
      <w:r w:rsidRPr="00E8448F">
        <w:rPr>
          <w:lang w:val="es-ES"/>
        </w:rPr>
        <w:t>TRANS</w:t>
      </w:r>
      <w:r w:rsidRPr="00E8448F">
        <w:t>/</w:t>
      </w:r>
      <w:r w:rsidRPr="00E8448F">
        <w:rPr>
          <w:lang w:val="es-ES"/>
        </w:rPr>
        <w:t>WP</w:t>
      </w:r>
      <w:r w:rsidRPr="00E8448F">
        <w:t>.29/</w:t>
      </w:r>
      <w:r w:rsidRPr="00E8448F">
        <w:rPr>
          <w:lang w:val="es-ES"/>
        </w:rPr>
        <w:t>GRSG</w:t>
      </w:r>
      <w:r w:rsidRPr="00E8448F">
        <w:t>/102, п</w:t>
      </w:r>
      <w:r w:rsidR="00173411" w:rsidRPr="00173411">
        <w:t>.</w:t>
      </w:r>
      <w:r w:rsidRPr="00E8448F">
        <w:t xml:space="preserve"> 28). В его основу положен</w:t>
      </w:r>
      <w:r>
        <w:t>ы</w:t>
      </w:r>
      <w:r w:rsidRPr="00E8448F">
        <w:t xml:space="preserve"> документ</w:t>
      </w:r>
      <w:r>
        <w:t>ы</w:t>
      </w:r>
      <w:r w:rsidRPr="00E8448F">
        <w:t xml:space="preserve"> </w:t>
      </w:r>
      <w:r w:rsidRPr="00E8448F">
        <w:rPr>
          <w:lang w:val="en-US"/>
        </w:rPr>
        <w:t>ECE</w:t>
      </w:r>
      <w:r w:rsidRPr="00E8448F">
        <w:t>/</w:t>
      </w:r>
      <w:r w:rsidRPr="00E8448F">
        <w:rPr>
          <w:lang w:val="en-US"/>
        </w:rPr>
        <w:t>TRANS</w:t>
      </w:r>
      <w:r w:rsidRPr="00E8448F">
        <w:t>/</w:t>
      </w:r>
      <w:r w:rsidRPr="00E8448F">
        <w:rPr>
          <w:lang w:val="en-US"/>
        </w:rPr>
        <w:t>WP</w:t>
      </w:r>
      <w:r w:rsidRPr="00427148">
        <w:t>.29/</w:t>
      </w:r>
      <w:r w:rsidRPr="00E8448F">
        <w:rPr>
          <w:lang w:val="en-US"/>
        </w:rPr>
        <w:t>GRSG</w:t>
      </w:r>
      <w:r w:rsidRPr="00427148">
        <w:t xml:space="preserve">/2022/7 с поправками, содержащимися в приложении </w:t>
      </w:r>
      <w:r w:rsidRPr="00E8448F">
        <w:rPr>
          <w:lang w:val="en-US"/>
        </w:rPr>
        <w:t>VII</w:t>
      </w:r>
      <w:r w:rsidRPr="00427148">
        <w:t xml:space="preserve"> к докладу, и</w:t>
      </w:r>
      <w:r>
        <w:t xml:space="preserve"> </w:t>
      </w:r>
      <w:r w:rsidRPr="00E8448F">
        <w:rPr>
          <w:lang w:val="en-US"/>
        </w:rPr>
        <w:t>ECE</w:t>
      </w:r>
      <w:r w:rsidRPr="00E8448F">
        <w:t>/</w:t>
      </w:r>
      <w:r w:rsidRPr="00E8448F">
        <w:rPr>
          <w:lang w:val="en-US"/>
        </w:rPr>
        <w:t>TRANS</w:t>
      </w:r>
      <w:r w:rsidRPr="00E8448F">
        <w:t>/</w:t>
      </w:r>
      <w:r w:rsidRPr="00E8448F">
        <w:rPr>
          <w:lang w:val="en-US"/>
        </w:rPr>
        <w:t>WP</w:t>
      </w:r>
      <w:r w:rsidRPr="00427148">
        <w:t>.29/</w:t>
      </w:r>
      <w:r w:rsidRPr="00E8448F">
        <w:rPr>
          <w:lang w:val="en-US"/>
        </w:rPr>
        <w:t>GRSG</w:t>
      </w:r>
      <w:r w:rsidRPr="00427148">
        <w:t>/2022/</w:t>
      </w:r>
      <w:r>
        <w:t>30</w:t>
      </w:r>
      <w:r w:rsidRPr="00427148">
        <w:t>. Этот текст представляется Всемирному форуму для согласования правил в области транспортных</w:t>
      </w:r>
      <w:r w:rsidRPr="00E8448F">
        <w:rPr>
          <w:shd w:val="clear" w:color="auto" w:fill="FFFFFF"/>
        </w:rPr>
        <w:t xml:space="preserve"> средств (WP.29) и Административному комитету (AC.1) для рассмотрения на их сессиях в ноябре </w:t>
      </w:r>
      <w:r w:rsidR="00173411">
        <w:rPr>
          <w:shd w:val="clear" w:color="auto" w:fill="FFFFFF"/>
        </w:rPr>
        <w:br/>
      </w:r>
      <w:r w:rsidRPr="00E8448F">
        <w:rPr>
          <w:shd w:val="clear" w:color="auto" w:fill="FFFFFF"/>
        </w:rPr>
        <w:t>2022 года.</w:t>
      </w:r>
    </w:p>
    <w:p w14:paraId="09F0204C" w14:textId="77777777" w:rsidR="00384B9A" w:rsidRDefault="00384B9A" w:rsidP="00384B9A">
      <w:pPr>
        <w:suppressAutoHyphens w:val="0"/>
        <w:spacing w:line="240" w:lineRule="auto"/>
      </w:pPr>
      <w:r>
        <w:br w:type="page"/>
      </w:r>
    </w:p>
    <w:p w14:paraId="5C13AA32" w14:textId="77777777" w:rsidR="00384B9A" w:rsidRPr="00E8448F" w:rsidRDefault="00384B9A" w:rsidP="00384B9A">
      <w:pPr>
        <w:pStyle w:val="SingleTxtG"/>
      </w:pPr>
      <w:bookmarkStart w:id="0" w:name="_Toc387935141"/>
      <w:bookmarkStart w:id="1" w:name="_Toc397517931"/>
      <w:bookmarkStart w:id="2" w:name="_Toc456777134"/>
      <w:r w:rsidRPr="00E8448F">
        <w:rPr>
          <w:i/>
          <w:iCs/>
        </w:rPr>
        <w:lastRenderedPageBreak/>
        <w:t xml:space="preserve">Предложение по новым правилам ООН о единообразных предписаниях, касающихся официального утверждения автотранспортных средств в отношении их прямого обзора, </w:t>
      </w:r>
      <w:r w:rsidRPr="00E8448F">
        <w:t>гласит следующее:</w:t>
      </w:r>
    </w:p>
    <w:p w14:paraId="79752EE8" w14:textId="77777777" w:rsidR="00384B9A" w:rsidRPr="00E8448F" w:rsidRDefault="00384B9A" w:rsidP="00384B9A">
      <w:pPr>
        <w:pStyle w:val="HChG"/>
      </w:pPr>
      <w:r w:rsidRPr="00E8448F">
        <w:tab/>
      </w:r>
      <w:r w:rsidRPr="00E8448F">
        <w:tab/>
      </w:r>
      <w:r w:rsidRPr="00E8448F">
        <w:rPr>
          <w:b w:val="0"/>
          <w:bCs/>
          <w:sz w:val="20"/>
        </w:rPr>
        <w:t>«</w:t>
      </w:r>
      <w:r w:rsidRPr="00E8448F">
        <w:t>Правила № XXX ООН</w:t>
      </w:r>
      <w:bookmarkEnd w:id="0"/>
      <w:bookmarkEnd w:id="1"/>
      <w:bookmarkEnd w:id="2"/>
    </w:p>
    <w:p w14:paraId="1F9565F5" w14:textId="77777777" w:rsidR="00384B9A" w:rsidRPr="00E8448F" w:rsidRDefault="00384B9A" w:rsidP="00384B9A">
      <w:pPr>
        <w:pStyle w:val="HChG"/>
      </w:pPr>
      <w:r w:rsidRPr="00E8448F">
        <w:tab/>
      </w:r>
      <w:r w:rsidRPr="00E8448F">
        <w:tab/>
        <w:t>Единообразные предписания, касающиеся официального утверждения автотранспортных средств в отношении их прямого обзора</w:t>
      </w:r>
    </w:p>
    <w:p w14:paraId="41751C3B" w14:textId="77777777" w:rsidR="00384B9A" w:rsidRPr="00E8448F" w:rsidRDefault="00384B9A" w:rsidP="00384B9A">
      <w:pPr>
        <w:spacing w:after="120"/>
        <w:rPr>
          <w:sz w:val="28"/>
        </w:rPr>
      </w:pPr>
      <w:r w:rsidRPr="00E8448F">
        <w:rPr>
          <w:sz w:val="28"/>
        </w:rPr>
        <w:t>Содержание</w:t>
      </w:r>
    </w:p>
    <w:p w14:paraId="44C8CE10" w14:textId="77777777" w:rsidR="00384B9A" w:rsidRPr="00E8448F" w:rsidRDefault="00384B9A" w:rsidP="00384B9A">
      <w:pPr>
        <w:tabs>
          <w:tab w:val="right" w:pos="9638"/>
        </w:tabs>
        <w:spacing w:after="120"/>
        <w:ind w:left="283"/>
        <w:rPr>
          <w:sz w:val="18"/>
        </w:rPr>
      </w:pPr>
      <w:r w:rsidRPr="00E8448F">
        <w:rPr>
          <w:i/>
          <w:sz w:val="18"/>
        </w:rPr>
        <w:tab/>
        <w:t>Стр.</w:t>
      </w:r>
      <w:r w:rsidRPr="00E8448F">
        <w:rPr>
          <w:lang w:eastAsia="fr-FR"/>
        </w:rPr>
        <w:footnoteReference w:customMarkFollows="1" w:id="2"/>
        <w:t>*</w:t>
      </w:r>
      <w:r w:rsidRPr="00E8448F">
        <w:t>*</w:t>
      </w:r>
    </w:p>
    <w:p w14:paraId="6696125A"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Правила</w:t>
      </w:r>
    </w:p>
    <w:p w14:paraId="264AFF08" w14:textId="77777777" w:rsidR="00384B9A" w:rsidRPr="00E8448F" w:rsidRDefault="00384B9A" w:rsidP="00384B9A">
      <w:pPr>
        <w:tabs>
          <w:tab w:val="right" w:pos="851"/>
          <w:tab w:val="left" w:pos="1134"/>
          <w:tab w:val="left" w:pos="1559"/>
          <w:tab w:val="left" w:leader="dot" w:pos="8787"/>
          <w:tab w:val="right" w:pos="9638"/>
        </w:tabs>
        <w:spacing w:after="120"/>
      </w:pPr>
      <w:r w:rsidRPr="00E8448F">
        <w:tab/>
        <w:t>0.</w:t>
      </w:r>
      <w:r w:rsidRPr="00E8448F">
        <w:tab/>
        <w:t>Введение</w:t>
      </w:r>
      <w:r w:rsidRPr="00E8448F">
        <w:tab/>
      </w:r>
      <w:r>
        <w:tab/>
      </w:r>
    </w:p>
    <w:p w14:paraId="2626A4CF"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1.</w:t>
      </w:r>
      <w:r w:rsidRPr="00E8448F">
        <w:tab/>
        <w:t>Область применения</w:t>
      </w:r>
      <w:r w:rsidRPr="00E8448F">
        <w:tab/>
      </w:r>
      <w:r w:rsidRPr="00E8448F">
        <w:tab/>
      </w:r>
    </w:p>
    <w:p w14:paraId="338D56F1"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2.</w:t>
      </w:r>
      <w:r w:rsidRPr="00E8448F">
        <w:tab/>
        <w:t>Определения</w:t>
      </w:r>
      <w:r w:rsidRPr="00E8448F">
        <w:tab/>
      </w:r>
      <w:r w:rsidRPr="00E8448F">
        <w:tab/>
      </w:r>
    </w:p>
    <w:p w14:paraId="504D28CD"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3.</w:t>
      </w:r>
      <w:r w:rsidRPr="00E8448F">
        <w:tab/>
        <w:t>Заявка на официальное утверждение</w:t>
      </w:r>
      <w:r w:rsidRPr="00E8448F">
        <w:tab/>
      </w:r>
      <w:r w:rsidRPr="00E8448F">
        <w:tab/>
      </w:r>
    </w:p>
    <w:p w14:paraId="3B2324BA"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4.</w:t>
      </w:r>
      <w:r w:rsidRPr="00E8448F">
        <w:tab/>
        <w:t>Официальное утверждение</w:t>
      </w:r>
      <w:r w:rsidRPr="00E8448F">
        <w:tab/>
      </w:r>
      <w:r w:rsidRPr="00E8448F">
        <w:tab/>
      </w:r>
    </w:p>
    <w:p w14:paraId="4E44CEC2"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5.</w:t>
      </w:r>
      <w:r w:rsidRPr="00E8448F">
        <w:tab/>
        <w:t>Технические требования</w:t>
      </w:r>
      <w:r w:rsidRPr="00E8448F">
        <w:tab/>
      </w:r>
      <w:r w:rsidRPr="00E8448F">
        <w:tab/>
      </w:r>
    </w:p>
    <w:p w14:paraId="40BCC47D"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6.</w:t>
      </w:r>
      <w:r w:rsidRPr="00E8448F">
        <w:tab/>
        <w:t>Процедура испытаний</w:t>
      </w:r>
      <w:r w:rsidRPr="00E8448F">
        <w:tab/>
      </w:r>
      <w:r w:rsidRPr="00E8448F">
        <w:tab/>
      </w:r>
    </w:p>
    <w:p w14:paraId="24CACB59"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7.</w:t>
      </w:r>
      <w:r w:rsidRPr="00E8448F">
        <w:tab/>
        <w:t xml:space="preserve">Модификация типа транспортного средства и распространение официального </w:t>
      </w:r>
      <w:r w:rsidRPr="00E8448F">
        <w:br/>
      </w:r>
      <w:r w:rsidRPr="00E8448F">
        <w:tab/>
      </w:r>
      <w:r w:rsidRPr="00E8448F">
        <w:tab/>
        <w:t>утверждения</w:t>
      </w:r>
      <w:r w:rsidRPr="00E8448F">
        <w:tab/>
      </w:r>
      <w:r>
        <w:tab/>
      </w:r>
    </w:p>
    <w:p w14:paraId="12E7EA4E"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8.</w:t>
      </w:r>
      <w:r w:rsidRPr="00E8448F">
        <w:tab/>
        <w:t>Соответствие производства</w:t>
      </w:r>
      <w:r w:rsidRPr="00E8448F">
        <w:tab/>
      </w:r>
      <w:r w:rsidRPr="00E8448F">
        <w:tab/>
      </w:r>
    </w:p>
    <w:p w14:paraId="6614650F"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9.</w:t>
      </w:r>
      <w:r w:rsidRPr="00E8448F">
        <w:tab/>
        <w:t>Санкции, налагаемые за несоответствие производства</w:t>
      </w:r>
      <w:r w:rsidRPr="00E8448F">
        <w:tab/>
      </w:r>
      <w:r w:rsidRPr="00E8448F">
        <w:tab/>
      </w:r>
    </w:p>
    <w:p w14:paraId="3775EF87"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10.</w:t>
      </w:r>
      <w:r w:rsidRPr="00E8448F">
        <w:tab/>
        <w:t>Окончательное прекращение производства</w:t>
      </w:r>
      <w:r w:rsidRPr="00E8448F">
        <w:tab/>
      </w:r>
      <w:r w:rsidRPr="00E8448F">
        <w:tab/>
      </w:r>
    </w:p>
    <w:p w14:paraId="4272EA48"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11.</w:t>
      </w:r>
      <w:r w:rsidRPr="00E8448F">
        <w:tab/>
        <w:t xml:space="preserve">Наименования и адреса технических служб, уполномоченных проводить испытания </w:t>
      </w:r>
      <w:r w:rsidRPr="00E8448F">
        <w:br/>
      </w:r>
      <w:r w:rsidRPr="00E8448F">
        <w:tab/>
      </w:r>
      <w:r w:rsidRPr="00E8448F">
        <w:tab/>
        <w:t>для официального утверждения, и органов по официальному утверждению типа</w:t>
      </w:r>
      <w:r w:rsidRPr="00E8448F">
        <w:tab/>
      </w:r>
      <w:r>
        <w:tab/>
      </w:r>
    </w:p>
    <w:p w14:paraId="4D9296A2"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Приложения</w:t>
      </w:r>
    </w:p>
    <w:p w14:paraId="0BA9B3D3"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1</w:t>
      </w:r>
      <w:r w:rsidRPr="00E8448F">
        <w:tab/>
        <w:t xml:space="preserve">Информационный документ об официальном утверждении типа транспортного </w:t>
      </w:r>
      <w:r w:rsidRPr="00E8448F">
        <w:br/>
      </w:r>
      <w:r w:rsidRPr="00E8448F">
        <w:tab/>
      </w:r>
      <w:r w:rsidRPr="00E8448F">
        <w:tab/>
        <w:t>средства в отношении его прямого обзора</w:t>
      </w:r>
      <w:r w:rsidRPr="00E8448F">
        <w:tab/>
      </w:r>
      <w:r>
        <w:tab/>
      </w:r>
    </w:p>
    <w:p w14:paraId="08645982"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2</w:t>
      </w:r>
      <w:r w:rsidRPr="00E8448F">
        <w:tab/>
        <w:t xml:space="preserve">Сообщение, касающееся предоставления официального утверждения, отказа </w:t>
      </w:r>
      <w:r w:rsidRPr="00E8448F">
        <w:br/>
      </w:r>
      <w:r w:rsidRPr="00E8448F">
        <w:tab/>
      </w:r>
      <w:r w:rsidRPr="00E8448F">
        <w:tab/>
        <w:t xml:space="preserve">в официальном утверждении, распространения официального утверждения, отмены </w:t>
      </w:r>
      <w:r w:rsidRPr="00E8448F">
        <w:br/>
      </w:r>
      <w:r w:rsidRPr="00E8448F">
        <w:tab/>
      </w:r>
      <w:r w:rsidRPr="00E8448F">
        <w:tab/>
        <w:t xml:space="preserve">официального утверждения или окончательного прекращения производства типа </w:t>
      </w:r>
      <w:r w:rsidRPr="00E8448F">
        <w:br/>
      </w:r>
      <w:r w:rsidRPr="00E8448F">
        <w:tab/>
      </w:r>
      <w:r w:rsidRPr="00E8448F">
        <w:tab/>
        <w:t>транспортного средства в отношении его прямого обзора</w:t>
      </w:r>
      <w:r w:rsidRPr="00E8448F">
        <w:tab/>
      </w:r>
      <w:r w:rsidRPr="00E8448F">
        <w:tab/>
      </w:r>
    </w:p>
    <w:p w14:paraId="0CCA7804"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3</w:t>
      </w:r>
      <w:r w:rsidRPr="00E8448F">
        <w:tab/>
        <w:t>Схемы знаков официального утверждения</w:t>
      </w:r>
      <w:r w:rsidRPr="00E8448F">
        <w:tab/>
      </w:r>
      <w:r w:rsidRPr="00E8448F">
        <w:tab/>
      </w:r>
    </w:p>
    <w:p w14:paraId="4E6AF63D"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4</w:t>
      </w:r>
      <w:r w:rsidRPr="00E8448F">
        <w:tab/>
        <w:t>Оцениваемый объем пространства</w:t>
      </w:r>
      <w:r w:rsidRPr="00E8448F">
        <w:tab/>
      </w:r>
      <w:r w:rsidRPr="00E8448F">
        <w:tab/>
      </w:r>
    </w:p>
    <w:p w14:paraId="78755241"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 xml:space="preserve">5 </w:t>
      </w:r>
      <w:r w:rsidRPr="00E8448F">
        <w:tab/>
        <w:t>Определение категории транспортных средств по уровню прямого обзора и методы</w:t>
      </w:r>
      <w:r w:rsidRPr="00E8448F">
        <w:br/>
      </w:r>
      <w:r w:rsidRPr="00E8448F">
        <w:tab/>
      </w:r>
      <w:r w:rsidRPr="00E8448F">
        <w:tab/>
        <w:t>подтверждения соответствия</w:t>
      </w:r>
      <w:r w:rsidRPr="00E8448F">
        <w:tab/>
      </w:r>
      <w:r w:rsidRPr="00E8448F">
        <w:tab/>
      </w:r>
    </w:p>
    <w:p w14:paraId="47E18E7C" w14:textId="77777777" w:rsidR="00384B9A" w:rsidRPr="00E8448F" w:rsidRDefault="00384B9A" w:rsidP="00384B9A">
      <w:pPr>
        <w:tabs>
          <w:tab w:val="right" w:pos="851"/>
          <w:tab w:val="left" w:pos="1134"/>
          <w:tab w:val="left" w:pos="1559"/>
          <w:tab w:val="left" w:pos="1984"/>
          <w:tab w:val="left" w:leader="dot" w:pos="8787"/>
          <w:tab w:val="right" w:pos="9638"/>
        </w:tabs>
        <w:spacing w:after="120"/>
      </w:pPr>
      <w:r w:rsidRPr="00E8448F">
        <w:tab/>
        <w:t>6</w:t>
      </w:r>
      <w:r w:rsidRPr="00E8448F">
        <w:tab/>
        <w:t>Физический метод испытаний</w:t>
      </w:r>
      <w:r w:rsidRPr="00E8448F">
        <w:tab/>
      </w:r>
      <w:r w:rsidRPr="00E8448F">
        <w:tab/>
      </w:r>
    </w:p>
    <w:p w14:paraId="33240317" w14:textId="77777777" w:rsidR="00384B9A" w:rsidRPr="00E8448F" w:rsidRDefault="00384B9A" w:rsidP="00384B9A">
      <w:pPr>
        <w:tabs>
          <w:tab w:val="right" w:pos="850"/>
          <w:tab w:val="left" w:pos="1134"/>
          <w:tab w:val="left" w:pos="1559"/>
          <w:tab w:val="left" w:pos="1984"/>
          <w:tab w:val="left" w:leader="dot" w:pos="8787"/>
          <w:tab w:val="right" w:pos="9638"/>
        </w:tabs>
        <w:spacing w:after="120"/>
      </w:pPr>
      <w:r w:rsidRPr="00E8448F">
        <w:tab/>
        <w:t>7</w:t>
      </w:r>
      <w:r w:rsidRPr="00E8448F">
        <w:tab/>
        <w:t>Расчетный метод испытаний</w:t>
      </w:r>
      <w:r w:rsidRPr="00E8448F">
        <w:tab/>
      </w:r>
      <w:r w:rsidRPr="00E8448F">
        <w:tab/>
      </w:r>
    </w:p>
    <w:p w14:paraId="07974D3F" w14:textId="77777777" w:rsidR="00384B9A" w:rsidRDefault="00384B9A" w:rsidP="00384B9A">
      <w:pPr>
        <w:suppressAutoHyphens w:val="0"/>
        <w:spacing w:line="240" w:lineRule="auto"/>
      </w:pPr>
      <w:r>
        <w:br w:type="page"/>
      </w:r>
    </w:p>
    <w:p w14:paraId="527B0CBA" w14:textId="77777777" w:rsidR="00384B9A" w:rsidRPr="00E8448F" w:rsidRDefault="00384B9A" w:rsidP="002233D0">
      <w:pPr>
        <w:pStyle w:val="HChG"/>
      </w:pPr>
      <w:r w:rsidRPr="00E8448F">
        <w:lastRenderedPageBreak/>
        <w:tab/>
      </w:r>
      <w:r w:rsidRPr="00E8448F">
        <w:tab/>
        <w:t>0.</w:t>
      </w:r>
      <w:r w:rsidRPr="00E8448F">
        <w:tab/>
      </w:r>
      <w:r w:rsidRPr="00E8448F">
        <w:tab/>
        <w:t>Введение (для информации)</w:t>
      </w:r>
    </w:p>
    <w:p w14:paraId="55A4272B" w14:textId="77777777" w:rsidR="00384B9A" w:rsidRPr="00E8448F" w:rsidRDefault="00384B9A" w:rsidP="00384B9A">
      <w:pPr>
        <w:tabs>
          <w:tab w:val="left" w:pos="2268"/>
        </w:tabs>
        <w:spacing w:after="120"/>
        <w:ind w:left="2268" w:right="1134" w:hanging="1134"/>
        <w:jc w:val="both"/>
      </w:pPr>
      <w:r w:rsidRPr="00E8448F">
        <w:t>0.1</w:t>
      </w:r>
      <w:r w:rsidRPr="00E8448F">
        <w:tab/>
        <w:t xml:space="preserve">Столкновения между уязвимыми участниками дорожного движения (УУДД) и крупными грузовыми транспортными средствами, совершающими маневры на малой скорости, такие как поворот или трогание с места, как правило, происходят при движении на низких скоростях. Обычно они приводят к серьезным последствиям для УУДД. Ранее безопасность УУДД в таких ситуациях была повышена за счет улучшения непрямого обзора с места водителя (с помощью зеркал для обзора мертвой зоны) и оснащения грузовиков устройствами боковой </w:t>
      </w:r>
      <w:proofErr w:type="spellStart"/>
      <w:r w:rsidRPr="00E8448F">
        <w:t>противоподкатной</w:t>
      </w:r>
      <w:proofErr w:type="spellEnd"/>
      <w:r w:rsidRPr="00E8448F">
        <w:t xml:space="preserve"> защиты. Тем не менее столкновения при совершении маневров на малой скорости по-прежнему происходят, в связи с чем было сочтено необходимым добиться дальнейшего улучшения положения в этом отношении.</w:t>
      </w:r>
      <w:bookmarkStart w:id="3" w:name="_Hlk72149016"/>
    </w:p>
    <w:bookmarkEnd w:id="3"/>
    <w:p w14:paraId="157F702B" w14:textId="77777777" w:rsidR="00384B9A" w:rsidRPr="00E8448F" w:rsidRDefault="00384B9A" w:rsidP="00384B9A">
      <w:pPr>
        <w:tabs>
          <w:tab w:val="left" w:pos="2268"/>
        </w:tabs>
        <w:spacing w:after="120"/>
        <w:ind w:left="2268" w:right="1134" w:hanging="1134"/>
        <w:jc w:val="both"/>
        <w:rPr>
          <w:rStyle w:val="small"/>
        </w:rPr>
      </w:pPr>
      <w:r w:rsidRPr="00E8448F">
        <w:t>0.2</w:t>
      </w:r>
      <w:r w:rsidRPr="00E8448F">
        <w:tab/>
        <w:t>Влияние множества факторов может повлечь за собой столкновения такого типа. УУДД могут находиться в таком месте, что водитель не имеет возможность их заметить ни через стекло, ни с помощью зеркал. Или же УУДД можно заметить на этапе, предшествующем столкновению, однако водитель может обнаружить их слишком поздно для того, чтобы избежать столкновения, или же может вообще не заметить их присутствия. Слишком позднее обнаружение УУДД или невозможность обнаружить их может быть результатом того, что водитель не осмотрелся, либо осмотрелся, но не заметил УУДД, либо заметил УУДД, но не смог правильно оценить риск.</w:t>
      </w:r>
    </w:p>
    <w:p w14:paraId="54FEE967" w14:textId="6356363A" w:rsidR="00384B9A" w:rsidRPr="00E8448F" w:rsidRDefault="00384B9A" w:rsidP="00384B9A">
      <w:pPr>
        <w:tabs>
          <w:tab w:val="left" w:pos="2268"/>
        </w:tabs>
        <w:spacing w:after="120"/>
        <w:ind w:left="2268" w:right="1134" w:hanging="1134"/>
        <w:jc w:val="both"/>
        <w:rPr>
          <w:rStyle w:val="small"/>
        </w:rPr>
      </w:pPr>
      <w:r w:rsidRPr="00E8448F">
        <w:t>0.3</w:t>
      </w:r>
      <w:r w:rsidRPr="00E8448F">
        <w:tab/>
        <w:t xml:space="preserve">Для предотвращения столкновений такого рода могут быть предусмотрены меры, направленные на уменьшение влияния многих из этих факторов. Параллельно были введены другие правила, предусматривающие использование систем электронных датчиков для обнаружения УУДД в непосредственной близости от транспортного средства и оповещения водителя об их присутствии с помощью информационного сигнала низкой степени срочности (например, светового) и предупреждения об опасности столкновения (например, </w:t>
      </w:r>
      <w:r w:rsidR="00602321">
        <w:br/>
      </w:r>
      <w:r w:rsidRPr="00E8448F">
        <w:t>с помощью аудиовизуального сигнала) в том случае, если критичность ситуации повышается.</w:t>
      </w:r>
    </w:p>
    <w:p w14:paraId="524CEEB5" w14:textId="77777777" w:rsidR="00384B9A" w:rsidRPr="00E8448F" w:rsidRDefault="00384B9A" w:rsidP="00384B9A">
      <w:pPr>
        <w:tabs>
          <w:tab w:val="left" w:pos="2268"/>
        </w:tabs>
        <w:spacing w:after="120"/>
        <w:ind w:left="2268" w:right="1134" w:hanging="1134"/>
        <w:jc w:val="both"/>
        <w:rPr>
          <w:rStyle w:val="small"/>
        </w:rPr>
      </w:pPr>
      <w:r w:rsidRPr="00E8448F">
        <w:t>0.4</w:t>
      </w:r>
      <w:r w:rsidRPr="00E8448F">
        <w:tab/>
        <w:t xml:space="preserve">Системы индикации мертвых зон и предупреждения о столкновении оказываются наиболее эффективными в том случае, когда они привлекают внимание водителя к опасности, которую можно увидеть и быстро идентифицировать как реальную угрозу. Во многих случаях при наезде на УУДД транспортных средств разных типов конструкции, предшествовавших появлению настоящих Правил, водитель на имеет возможности увидеть УУДД напрямую через передние или боковые стекла транспортного средства. Во многих случаях УУДД можно увидеть с помощью зеркал, однако фактические данные свидетельствуют о том, что этого недостаточно для предотвращения всех типов столкновений. </w:t>
      </w:r>
    </w:p>
    <w:p w14:paraId="6C6E6ADF" w14:textId="5206CA83" w:rsidR="00384B9A" w:rsidRPr="00E8448F" w:rsidRDefault="00384B9A" w:rsidP="00384B9A">
      <w:pPr>
        <w:tabs>
          <w:tab w:val="left" w:pos="2268"/>
        </w:tabs>
        <w:spacing w:after="120"/>
        <w:ind w:left="2268" w:right="1134" w:hanging="1134"/>
        <w:jc w:val="both"/>
        <w:rPr>
          <w:rStyle w:val="small"/>
        </w:rPr>
      </w:pPr>
      <w:r w:rsidRPr="00E8448F">
        <w:t>0.5</w:t>
      </w:r>
      <w:r w:rsidRPr="00E8448F">
        <w:tab/>
        <w:t xml:space="preserve">Обзор, обеспечиваемый зеркалами, может быть весьма полезным, однако в силу ряда ограничений он не может сравниться с прямым обзором. Зрительная система человека характеризуется развитием двух основных областей зрения. Центральное зрение отличается высоким разрешением деталей в центре поля зрения и позволяет видеть и различать предметы. Периферическое зрение позволяет различать гораздо меньше деталей, однако является весьма чувствительным к движению и благодаря этому позволяет быстро привлечь внимание к опасности и сфокусировать </w:t>
      </w:r>
      <w:r w:rsidR="00602321">
        <w:br/>
      </w:r>
      <w:r w:rsidRPr="00E8448F">
        <w:t xml:space="preserve">на ней центральное зрение. В контексте настоящих Правил можно говорить о системе предупреждения столкновений, созданной самой природой. Изображения, видимые в зеркалах, отличаются небольшими размерами и их перемещение может оказаться недостаточным для активации периферического зрения. Водитель должен осознанно и </w:t>
      </w:r>
      <w:r w:rsidRPr="00E8448F">
        <w:lastRenderedPageBreak/>
        <w:t xml:space="preserve">целенаправленно наблюдать за этими изображениями. Зеркала обеспечивают ограниченное восприятие глубины. Изображения в выпуклых зеркалах — особенно по периметру — могут искажаться, </w:t>
      </w:r>
      <w:r w:rsidR="00602321">
        <w:br/>
      </w:r>
      <w:r w:rsidRPr="00E8448F">
        <w:t xml:space="preserve">а расположение зеркал для просмотра мертвых зон может быть </w:t>
      </w:r>
      <w:proofErr w:type="spellStart"/>
      <w:r w:rsidRPr="00E8448F">
        <w:t>контринтуитивным</w:t>
      </w:r>
      <w:proofErr w:type="spellEnd"/>
      <w:r w:rsidRPr="00E8448F">
        <w:t xml:space="preserve">, в результате чего наблюдение объектов может происходить под неожиданным ракурсом. Например, водитель может быть вынужден поднять глаза вверх в направлении крыши кабины, чтобы сверху увидеть отражение велосипедиста, находящегося рядом с транспортным средством.  Использование грамотно продуманных систем мониторов с камерами вместо зеркал может позволить добиться улучшений в отношении некоторых из этих аспектов (но не всех). </w:t>
      </w:r>
    </w:p>
    <w:p w14:paraId="6306D409" w14:textId="77777777" w:rsidR="00384B9A" w:rsidRPr="00E8448F" w:rsidRDefault="00384B9A" w:rsidP="00384B9A">
      <w:pPr>
        <w:tabs>
          <w:tab w:val="left" w:pos="2268"/>
        </w:tabs>
        <w:spacing w:after="120"/>
        <w:ind w:left="2268" w:right="1134" w:hanging="1134"/>
        <w:jc w:val="both"/>
        <w:rPr>
          <w:rStyle w:val="small"/>
        </w:rPr>
      </w:pPr>
      <w:r w:rsidRPr="00E8448F">
        <w:tab/>
        <w:t>Улучшение прямого обзора может в значительной степени помочь водителям избежать столкновений за счет снижения вероятности того, что зоны вблизи транспортного средства не будут просматриваться напрямую или с помощью устройств непрямого обзора. Это также может повысить способность водителя быстро реагировать на ситуации, в которых УУДД можно заметить с помощью устройств непрямого обзора.</w:t>
      </w:r>
    </w:p>
    <w:p w14:paraId="1801542F" w14:textId="77777777" w:rsidR="00384B9A" w:rsidRPr="00E8448F" w:rsidRDefault="00384B9A" w:rsidP="00384B9A">
      <w:pPr>
        <w:tabs>
          <w:tab w:val="left" w:pos="2268"/>
        </w:tabs>
        <w:spacing w:after="120"/>
        <w:ind w:left="2268" w:right="1134" w:hanging="1134"/>
        <w:jc w:val="both"/>
      </w:pPr>
      <w:r w:rsidRPr="00E8448F">
        <w:t>0.6</w:t>
      </w:r>
      <w:r w:rsidRPr="00E8448F">
        <w:tab/>
        <w:t>В этой связи настоящими Правилами ООН предусматриваются определенные минимальные стандарты в отношении прямого обзора, которым должны соответствовать грузовые транспортные средства, чтобы максимально повысить вероятность того, что водитель сможет заметить присутствие УУДД и быстро отреагировать в критических ситуациях при выполнении маневров на малой скорости. Настоящие Правила также направлены на максимальное повышение эффективности систем оповещения, связанных с мертвыми зонами, и систем предупреждения о столкновении.</w:t>
      </w:r>
    </w:p>
    <w:p w14:paraId="06074CAB" w14:textId="46AABEDC" w:rsidR="00384B9A" w:rsidRPr="00E8448F" w:rsidRDefault="00384B9A" w:rsidP="00384B9A">
      <w:pPr>
        <w:tabs>
          <w:tab w:val="left" w:pos="2268"/>
        </w:tabs>
        <w:spacing w:after="120"/>
        <w:ind w:left="2268" w:right="1134" w:hanging="1134"/>
        <w:jc w:val="both"/>
      </w:pPr>
      <w:r w:rsidRPr="00E8448F">
        <w:t>0.7</w:t>
      </w:r>
      <w:r w:rsidRPr="00E8448F">
        <w:tab/>
        <w:t>Тем не менее в некоторых обстоятельствах изготовителям транспортных средств будет гораздо сложнее обеспечить хороший прямой обзор без ущерба для других важных рабочих характеристик, таких как комфортные и удобные условия для водителя, высокая мощность/</w:t>
      </w:r>
      <w:r w:rsidR="00602321">
        <w:t xml:space="preserve"> </w:t>
      </w:r>
      <w:r w:rsidRPr="00E8448F">
        <w:t>охлаждающая способность в случае двигателей высокой мощности или высокие значения дорожного клиренса для эксплуатации транспортных средств в условиях бездорожья. Эмпирические данные убедительно свидетельствуют о том, что потенциально подпадающие под сферу охвата столкновения при маневрировании с УУДД, находящимися в непосредственной близости, в подавляющем большинстве случаев происходят в крупных агломерациях и очень редко</w:t>
      </w:r>
      <w:r w:rsidR="00602321">
        <w:t xml:space="preserve"> </w:t>
      </w:r>
      <w:r w:rsidRPr="00E8448F">
        <w:t xml:space="preserve">— на крупных междугородних дорогах. В связи с этим для разных подкатегорий транспортных средств в Правилах устанавливаются различные уровни рабочих характеристик на основе критериев, которые, как считается, с весьма высокой степенью достоверности позволяют судить о том, что транспортные средства будут регулярно использоваться в городских районах, с учетом определенных эксплуатационных ограничений. Возможность той или иной корректировки требований, которая может потребоваться в отношении особо проблемных транспортных средств, </w:t>
      </w:r>
      <w:proofErr w:type="gramStart"/>
      <w:r w:rsidRPr="00E8448F">
        <w:t>продолжает оставаться</w:t>
      </w:r>
      <w:proofErr w:type="gramEnd"/>
      <w:r w:rsidRPr="00E8448F">
        <w:t xml:space="preserve"> предметом анализа.</w:t>
      </w:r>
    </w:p>
    <w:p w14:paraId="6114FB6F" w14:textId="77777777" w:rsidR="00384B9A" w:rsidRPr="00E8448F" w:rsidRDefault="00384B9A" w:rsidP="00384B9A">
      <w:pPr>
        <w:tabs>
          <w:tab w:val="left" w:pos="2268"/>
        </w:tabs>
        <w:spacing w:after="120"/>
        <w:ind w:left="2268" w:right="1134" w:hanging="1134"/>
        <w:jc w:val="both"/>
      </w:pPr>
      <w:r w:rsidRPr="00E8448F">
        <w:t>0.8</w:t>
      </w:r>
      <w:r w:rsidRPr="00E8448F">
        <w:tab/>
        <w:t xml:space="preserve">В Правилах отмечается, что обеспечение прямого обзора любой части УУДД потенциально может помочь водителю заметить присутствие УУДД и избежать столкновения. В частности, считается, что полезными могут оказаться такие новшества, как размещение окон в нижних панелях дверей, благодаря которым можно увидеть УУДД, находящихся рядом с транспортным средством на уровне пояса. По этой причине, согласно Правилам, требуется обеспечить обзор некоторого минимального объема пространства вокруг транспортного средства, а не только видимость той или иной метки, соответствующей уровню головы, или определенного участка на поверхности дороги, как в случае с другими правилами, касающимися обеспечения обзора. Использование метода оценки объема </w:t>
      </w:r>
      <w:r w:rsidRPr="00E8448F">
        <w:lastRenderedPageBreak/>
        <w:t>пространства предоставляет изготовителям дополнительную гибкость в том, что касается инноваций в обеспечении минимального необходимого уровня обзора.</w:t>
      </w:r>
    </w:p>
    <w:p w14:paraId="7CFEBDD1" w14:textId="77777777" w:rsidR="00384B9A" w:rsidRPr="00E8448F" w:rsidRDefault="00384B9A" w:rsidP="00384B9A">
      <w:pPr>
        <w:tabs>
          <w:tab w:val="left" w:pos="2268"/>
        </w:tabs>
        <w:spacing w:after="120"/>
        <w:ind w:left="2268" w:right="1134" w:hanging="1134"/>
        <w:jc w:val="both"/>
      </w:pPr>
      <w:r w:rsidRPr="00E8448F">
        <w:t>0.9</w:t>
      </w:r>
      <w:r w:rsidRPr="00E8448F">
        <w:tab/>
        <w:t xml:space="preserve">Хотя использование метода оценки объема пространства и соответствующих оценочных зон зависит от геометрических особенностей и размещения на крупных грузовиках устройств непрямого обзора, в частности зеркал классов V и VI, </w:t>
      </w:r>
      <w:r>
        <w:t>«</w:t>
      </w:r>
      <w:r w:rsidRPr="00E8448F">
        <w:t>нижняя</w:t>
      </w:r>
      <w:r>
        <w:t>»</w:t>
      </w:r>
      <w:r w:rsidRPr="00E8448F">
        <w:t xml:space="preserve"> граница области применения настоящих правил также включает транспортные средства категорий M</w:t>
      </w:r>
      <w:r w:rsidRPr="00E8448F">
        <w:rPr>
          <w:vertAlign w:val="subscript"/>
        </w:rPr>
        <w:t>2</w:t>
      </w:r>
      <w:r w:rsidRPr="00E8448F">
        <w:t xml:space="preserve"> и N</w:t>
      </w:r>
      <w:r w:rsidRPr="00E8448F">
        <w:rPr>
          <w:vertAlign w:val="subscript"/>
        </w:rPr>
        <w:t>2</w:t>
      </w:r>
      <w:r w:rsidRPr="00E8448F">
        <w:t xml:space="preserve"> на базе транспортных средств категорий M</w:t>
      </w:r>
      <w:r w:rsidRPr="00E8448F">
        <w:rPr>
          <w:vertAlign w:val="subscript"/>
        </w:rPr>
        <w:t>1</w:t>
      </w:r>
      <w:r w:rsidRPr="00E8448F">
        <w:t xml:space="preserve"> и N</w:t>
      </w:r>
      <w:r w:rsidRPr="00E8448F">
        <w:rPr>
          <w:vertAlign w:val="subscript"/>
        </w:rPr>
        <w:t>1</w:t>
      </w:r>
      <w:r w:rsidRPr="00E8448F">
        <w:t>. Такие транспортные средства уже соответствуют или вскоре должны будут соответствовать Правилам № 125 ООН, которые также касаются прямого обзора с места водителя. Поэтому во избежание дублирования правил в отношении этих транспортных средств следует разрешить устанавливать соответствие настоящим Правилам на основе соответствия Правилам № 125 ООН. В то же время предлагается предусмотреть альтернативный метод оценки для транспортных средств, не являющихся транспортными средствами на базе M</w:t>
      </w:r>
      <w:r w:rsidRPr="00E8448F">
        <w:rPr>
          <w:vertAlign w:val="subscript"/>
        </w:rPr>
        <w:t>1</w:t>
      </w:r>
      <w:r w:rsidRPr="00E8448F">
        <w:t xml:space="preserve"> или N</w:t>
      </w:r>
      <w:r w:rsidRPr="00E8448F">
        <w:rPr>
          <w:vertAlign w:val="subscript"/>
        </w:rPr>
        <w:t>1</w:t>
      </w:r>
      <w:r w:rsidRPr="00E8448F">
        <w:t>, так как они, как правило, не оборудованы устройствами для непрямого обзора классов V и VI, а применяемый для крупных грузовиков метод определения точек, соответствующих положению глаз водителя, в случае этих транспортных средств может оказаться неподходящим. Ввиду того, что транспортные средства этой категории, благодаря относительно низкому расположению мест для сидения, с значительным запасом удовлетворяют требованиям настоящих Правил, и поскольку статистический анализ ДТП с их участием не выявил каких-либо повышенных рисков, связанных с прямым обзором, применение в их отношении упрощенного альтернативного метода считается оправданным.</w:t>
      </w:r>
    </w:p>
    <w:p w14:paraId="53C4FBBA" w14:textId="77777777" w:rsidR="00384B9A" w:rsidRPr="00E8448F" w:rsidRDefault="00384B9A" w:rsidP="00384B9A">
      <w:pPr>
        <w:pStyle w:val="HChG"/>
      </w:pPr>
      <w:r w:rsidRPr="00E8448F">
        <w:rPr>
          <w:bCs/>
        </w:rPr>
        <w:tab/>
      </w:r>
      <w:r w:rsidRPr="00E8448F">
        <w:rPr>
          <w:bCs/>
        </w:rPr>
        <w:tab/>
        <w:t>1.</w:t>
      </w:r>
      <w:r w:rsidRPr="00E8448F">
        <w:tab/>
      </w:r>
      <w:r w:rsidRPr="00E8448F">
        <w:tab/>
        <w:t>Область применения</w:t>
      </w:r>
    </w:p>
    <w:p w14:paraId="46F9F1B3" w14:textId="77777777" w:rsidR="00384B9A" w:rsidRPr="00E8448F" w:rsidRDefault="00384B9A" w:rsidP="00384B9A">
      <w:pPr>
        <w:pStyle w:val="SingleTxtG"/>
        <w:tabs>
          <w:tab w:val="clear" w:pos="1701"/>
        </w:tabs>
        <w:ind w:left="2268" w:hanging="1134"/>
      </w:pPr>
      <w:r w:rsidRPr="00E8448F">
        <w:t>1.1</w:t>
      </w:r>
      <w:r w:rsidRPr="00E8448F">
        <w:tab/>
        <w:t>Настоящие Правила применяются к официальному утверждению транспортных средств категорий M</w:t>
      </w:r>
      <w:r w:rsidRPr="00E8448F">
        <w:rPr>
          <w:vertAlign w:val="subscript"/>
        </w:rPr>
        <w:t>2</w:t>
      </w:r>
      <w:r w:rsidRPr="00E8448F">
        <w:t>, M</w:t>
      </w:r>
      <w:r w:rsidRPr="00E8448F">
        <w:rPr>
          <w:vertAlign w:val="subscript"/>
        </w:rPr>
        <w:t>3</w:t>
      </w:r>
      <w:r w:rsidRPr="00E8448F">
        <w:t>, N</w:t>
      </w:r>
      <w:r w:rsidRPr="00E8448F">
        <w:rPr>
          <w:vertAlign w:val="subscript"/>
        </w:rPr>
        <w:t>2</w:t>
      </w:r>
      <w:r w:rsidRPr="00E8448F">
        <w:t xml:space="preserve"> и N</w:t>
      </w:r>
      <w:r w:rsidRPr="00E8448F">
        <w:rPr>
          <w:vertAlign w:val="subscript"/>
        </w:rPr>
        <w:t>3</w:t>
      </w:r>
      <w:r w:rsidRPr="00E8448F">
        <w:t xml:space="preserve"> в отношении их прямого обзора для максимально возможного сокращения мертвых зон с учетом потребностей конкретного типа транспортного средства и режима эксплуатации, для которого оно предназначено.</w:t>
      </w:r>
    </w:p>
    <w:p w14:paraId="7DBA45C7" w14:textId="77777777" w:rsidR="00384B9A" w:rsidRPr="00E8448F" w:rsidRDefault="00384B9A" w:rsidP="00384B9A">
      <w:pPr>
        <w:pStyle w:val="SingleTxtG"/>
        <w:tabs>
          <w:tab w:val="clear" w:pos="1701"/>
        </w:tabs>
        <w:ind w:left="2268" w:hanging="1134"/>
      </w:pPr>
      <w:r w:rsidRPr="00E8448F">
        <w:t>1.2</w:t>
      </w:r>
      <w:r w:rsidRPr="00E8448F">
        <w:tab/>
        <w:t>Требования настоящих Правил изложены для транспортных средств, предназначенных для эксплуатации на дорогах с правосторонним или левосторонним движением. Требования применяются сообразно ситуации.</w:t>
      </w:r>
    </w:p>
    <w:p w14:paraId="6E13D6C1" w14:textId="77777777" w:rsidR="00384B9A" w:rsidRPr="00E8448F" w:rsidRDefault="00384B9A" w:rsidP="00384B9A">
      <w:pPr>
        <w:pStyle w:val="HChG"/>
      </w:pPr>
      <w:bookmarkStart w:id="4" w:name="_Toc354410589"/>
      <w:r w:rsidRPr="00E8448F">
        <w:rPr>
          <w:bCs/>
        </w:rPr>
        <w:tab/>
      </w:r>
      <w:r w:rsidRPr="00E8448F">
        <w:rPr>
          <w:bCs/>
        </w:rPr>
        <w:tab/>
        <w:t>2.</w:t>
      </w:r>
      <w:r w:rsidRPr="00E8448F">
        <w:tab/>
      </w:r>
      <w:r w:rsidRPr="00E8448F">
        <w:tab/>
        <w:t>Определения</w:t>
      </w:r>
      <w:bookmarkEnd w:id="4"/>
    </w:p>
    <w:p w14:paraId="0A22A6DF" w14:textId="77777777" w:rsidR="00384B9A" w:rsidRPr="00E8448F" w:rsidRDefault="00384B9A" w:rsidP="00384B9A">
      <w:pPr>
        <w:spacing w:after="120"/>
        <w:ind w:left="2268" w:right="1134"/>
        <w:jc w:val="both"/>
      </w:pPr>
      <w:r w:rsidRPr="00E8448F">
        <w:t>Для целей настоящих Правил:</w:t>
      </w:r>
    </w:p>
    <w:p w14:paraId="6E687D1E" w14:textId="77777777" w:rsidR="00384B9A" w:rsidRPr="00E8448F" w:rsidRDefault="00384B9A" w:rsidP="00384B9A">
      <w:pPr>
        <w:tabs>
          <w:tab w:val="left" w:pos="2268"/>
        </w:tabs>
        <w:spacing w:after="120"/>
        <w:ind w:left="2268" w:right="1134" w:hanging="1134"/>
        <w:jc w:val="both"/>
      </w:pPr>
      <w:r w:rsidRPr="00E8448F">
        <w:t>2.1</w:t>
      </w:r>
      <w:r w:rsidRPr="00E8448F">
        <w:tab/>
      </w:r>
      <w:r>
        <w:t>«</w:t>
      </w:r>
      <w:r w:rsidRPr="00E8448F">
        <w:rPr>
          <w:i/>
          <w:iCs/>
        </w:rPr>
        <w:t>Прямой обзор</w:t>
      </w:r>
      <w:r>
        <w:t>»</w:t>
      </w:r>
      <w:r w:rsidRPr="00E8448F">
        <w:t xml:space="preserve"> означает поле обзора из точки, соответствующей положению глаз водителя, которое просматривается без помощи таких устройств непрямого обзора, как зеркала или камеры.</w:t>
      </w:r>
    </w:p>
    <w:p w14:paraId="3994EC5F" w14:textId="77777777" w:rsidR="00384B9A" w:rsidRPr="00E8448F" w:rsidRDefault="00384B9A" w:rsidP="00384B9A">
      <w:pPr>
        <w:tabs>
          <w:tab w:val="left" w:pos="2268"/>
        </w:tabs>
        <w:spacing w:after="120"/>
        <w:ind w:left="2268" w:right="1134" w:hanging="1134"/>
        <w:jc w:val="both"/>
      </w:pPr>
      <w:r w:rsidRPr="00E8448F">
        <w:t>2.2</w:t>
      </w:r>
      <w:r w:rsidRPr="00E8448F">
        <w:tab/>
      </w:r>
      <w:r>
        <w:t>«</w:t>
      </w:r>
      <w:r w:rsidRPr="00E8448F">
        <w:rPr>
          <w:i/>
          <w:iCs/>
        </w:rPr>
        <w:t>Тип транспортного средства в отношении его прямого обзора</w:t>
      </w:r>
      <w:r>
        <w:t>»</w:t>
      </w:r>
      <w:r w:rsidRPr="00E8448F">
        <w:t xml:space="preserve"> означает транспортные средства, не имеющие между собой существенных различий с точки зрения таких важных аспектов, как:</w:t>
      </w:r>
    </w:p>
    <w:p w14:paraId="213CD7BF" w14:textId="77777777" w:rsidR="00384B9A" w:rsidRPr="00E8448F" w:rsidRDefault="00384B9A" w:rsidP="00384B9A">
      <w:pPr>
        <w:pStyle w:val="SingleTxtG"/>
        <w:ind w:left="2835" w:hanging="567"/>
      </w:pPr>
      <w:r w:rsidRPr="00E8448F">
        <w:t>a)</w:t>
      </w:r>
      <w:r w:rsidRPr="00E8448F">
        <w:tab/>
        <w:t>торговое наименование или товарный знак изготовителя;</w:t>
      </w:r>
    </w:p>
    <w:p w14:paraId="362D8F0E" w14:textId="1F68DFEE" w:rsidR="00384B9A" w:rsidRPr="00E8448F" w:rsidRDefault="00384B9A" w:rsidP="00384B9A">
      <w:pPr>
        <w:pStyle w:val="SingleTxtG"/>
        <w:ind w:left="2835" w:hanging="567"/>
      </w:pPr>
      <w:r w:rsidRPr="00E8448F">
        <w:t>b)</w:t>
      </w:r>
      <w:r w:rsidRPr="00E8448F">
        <w:tab/>
        <w:t xml:space="preserve">размеры и формы элементов конструкции транспортного средства, расположенных спереди от вертикальной плоскости, которая находится на расстоянии 1000 мм за точкой, соответствующей </w:t>
      </w:r>
      <w:r w:rsidRPr="00E8448F">
        <w:lastRenderedPageBreak/>
        <w:t>положению глаз водителя (E2), и проходит перпендикулярно продольной плоскости транспортного средства;</w:t>
      </w:r>
      <w:bookmarkStart w:id="5" w:name="_Hlk76026121"/>
      <w:bookmarkEnd w:id="5"/>
    </w:p>
    <w:p w14:paraId="0CD5EFAB" w14:textId="77777777" w:rsidR="00384B9A" w:rsidRPr="00A934B2" w:rsidRDefault="00384B9A" w:rsidP="00384B9A">
      <w:pPr>
        <w:pStyle w:val="SingleTxtG"/>
        <w:ind w:left="2835" w:hanging="567"/>
      </w:pPr>
      <w:r w:rsidRPr="00E8448F">
        <w:t>c)</w:t>
      </w:r>
      <w:r w:rsidRPr="00E8448F">
        <w:tab/>
      </w:r>
      <w:r w:rsidRPr="00A934B2">
        <w:t>расстояние по оси X между точкой, соответствующей пятке при размещении стопы на педали акселератора, и крайней передней точкой транспортного средства;</w:t>
      </w:r>
    </w:p>
    <w:p w14:paraId="065835F6" w14:textId="1563776B" w:rsidR="00384B9A" w:rsidRPr="00E8448F" w:rsidRDefault="00384B9A" w:rsidP="00384B9A">
      <w:pPr>
        <w:pStyle w:val="SingleTxtG"/>
        <w:ind w:left="2835" w:hanging="567"/>
      </w:pPr>
      <w:r w:rsidRPr="00E8448F">
        <w:t>d)</w:t>
      </w:r>
      <w:r w:rsidRPr="00E8448F">
        <w:tab/>
        <w:t>количество, размеры, форма или расположение прозрачных участков транспортного средства, расположенных спереди от вертикальной плоскости, которая находится на расстоянии 1000</w:t>
      </w:r>
      <w:r w:rsidRPr="00E8448F">
        <w:rPr>
          <w:lang w:val="en-US"/>
        </w:rPr>
        <w:t> </w:t>
      </w:r>
      <w:r w:rsidRPr="00E8448F">
        <w:t>мм за точкой, соответствующей положению глаз водителя</w:t>
      </w:r>
      <w:r w:rsidRPr="00E8448F">
        <w:rPr>
          <w:lang w:val="en-US"/>
        </w:rPr>
        <w:t> </w:t>
      </w:r>
      <w:r w:rsidRPr="00E8448F">
        <w:t>(E2), и проходит перпендикулярно продольной плоскости транспортного средства;</w:t>
      </w:r>
    </w:p>
    <w:p w14:paraId="011AD2BF" w14:textId="77777777" w:rsidR="00384B9A" w:rsidRPr="00E8448F" w:rsidRDefault="00384B9A" w:rsidP="00384B9A">
      <w:pPr>
        <w:pStyle w:val="SingleTxtG"/>
        <w:ind w:left="2835" w:hanging="567"/>
      </w:pPr>
      <w:r w:rsidRPr="00E8448F">
        <w:t>e)</w:t>
      </w:r>
      <w:r w:rsidRPr="00E8448F">
        <w:tab/>
        <w:t>категория по уровню прямого обзора, определенная по таблице из приложения 5, к которой относится транспортное средство.</w:t>
      </w:r>
    </w:p>
    <w:p w14:paraId="7D139B96" w14:textId="5F5A5242" w:rsidR="00384B9A" w:rsidRPr="00E8448F" w:rsidRDefault="00384B9A" w:rsidP="00384B9A">
      <w:pPr>
        <w:spacing w:after="120"/>
        <w:ind w:left="2268" w:right="1134" w:hanging="1134"/>
        <w:jc w:val="both"/>
      </w:pPr>
      <w:r w:rsidRPr="00E8448F">
        <w:t>2.3</w:t>
      </w:r>
      <w:r w:rsidRPr="00E8448F">
        <w:tab/>
      </w:r>
      <w:r>
        <w:t>«</w:t>
      </w:r>
      <w:r w:rsidRPr="00E8448F">
        <w:rPr>
          <w:i/>
          <w:iCs/>
        </w:rPr>
        <w:t>Точка, соответствующая положению глаз водителя</w:t>
      </w:r>
      <w:r>
        <w:t>»</w:t>
      </w:r>
      <w:r w:rsidRPr="00E8448F">
        <w:t xml:space="preserve"> или </w:t>
      </w:r>
      <w:r>
        <w:t>«</w:t>
      </w:r>
      <w:r w:rsidRPr="00E8448F">
        <w:rPr>
          <w:i/>
          <w:iCs/>
        </w:rPr>
        <w:t>точка Е</w:t>
      </w:r>
      <w:r>
        <w:t>»</w:t>
      </w:r>
      <w:r w:rsidRPr="00E8448F">
        <w:t xml:space="preserve"> означает точку, расположенную посередине между центром левого </w:t>
      </w:r>
      <w:r w:rsidR="00602321">
        <w:br/>
      </w:r>
      <w:r w:rsidRPr="00E8448F">
        <w:t xml:space="preserve">глаза и центром правого глаза водителя. Определяются три разные </w:t>
      </w:r>
      <w:r w:rsidR="00602321">
        <w:br/>
      </w:r>
      <w:r w:rsidRPr="00E8448F">
        <w:t>точки, соответствующие положению глаз. E2 представляет собой переднюю точку, соответствующую положению глаз, E1 — левую точку, соответствующую положению глаз, и E3 — правую точку, соответствующую положению глаз. Положение каждой точки определяется в трехмерной системе координат. Положение точки E2 определяется смещением относительно точки, соответствующей пятке при размещении стопы на педали акселератора, на 1163,25 мм по оси Z и на 678 мм назад по оси X. По оси Y точка E2 находится в вертикальной плоскости, лежащей параллельно продольной средней плоскости и проходящей через центр сиденья водителя. Точки E1 и E3 определяются путем углового смещения на 60° влево и вправо относительно точки P соответственно.</w:t>
      </w:r>
    </w:p>
    <w:p w14:paraId="7444BE27" w14:textId="5724F059" w:rsidR="00384B9A" w:rsidRDefault="00384B9A" w:rsidP="00384B9A">
      <w:pPr>
        <w:pStyle w:val="H23G"/>
      </w:pPr>
      <w:r w:rsidRPr="00E8448F">
        <w:tab/>
      </w:r>
      <w:r w:rsidRPr="00E8448F">
        <w:tab/>
      </w:r>
      <w:r w:rsidRPr="00E8448F">
        <w:rPr>
          <w:b w:val="0"/>
          <w:bCs/>
        </w:rPr>
        <w:t>Рис. 1</w:t>
      </w:r>
      <w:r w:rsidRPr="00E8448F">
        <w:rPr>
          <w:b w:val="0"/>
          <w:bCs/>
        </w:rPr>
        <w:br/>
      </w:r>
      <w:r w:rsidRPr="00E8448F">
        <w:tab/>
        <w:t>Определение положения точек E</w:t>
      </w:r>
    </w:p>
    <w:p w14:paraId="6CF36555" w14:textId="4EE238E7" w:rsidR="00602321" w:rsidRDefault="00602321" w:rsidP="00602321">
      <w:pPr>
        <w:rPr>
          <w:lang w:eastAsia="ru-RU"/>
        </w:rPr>
      </w:pPr>
      <w:r w:rsidRPr="00E8448F">
        <w:rPr>
          <w:noProof/>
          <w:lang w:val="fr-FR"/>
        </w:rPr>
        <mc:AlternateContent>
          <mc:Choice Requires="wps">
            <w:drawing>
              <wp:anchor distT="0" distB="0" distL="114300" distR="114300" simplePos="0" relativeHeight="251662336" behindDoc="0" locked="0" layoutInCell="1" allowOverlap="1" wp14:anchorId="1192BD22" wp14:editId="009D50F0">
                <wp:simplePos x="0" y="0"/>
                <wp:positionH relativeFrom="column">
                  <wp:posOffset>3417570</wp:posOffset>
                </wp:positionH>
                <wp:positionV relativeFrom="paragraph">
                  <wp:posOffset>71120</wp:posOffset>
                </wp:positionV>
                <wp:extent cx="1024467" cy="613621"/>
                <wp:effectExtent l="0" t="0" r="4445" b="0"/>
                <wp:wrapNone/>
                <wp:docPr id="905774425" name="Zone de texte 7"/>
                <wp:cNvGraphicFramePr/>
                <a:graphic xmlns:a="http://schemas.openxmlformats.org/drawingml/2006/main">
                  <a:graphicData uri="http://schemas.microsoft.com/office/word/2010/wordprocessingShape">
                    <wps:wsp>
                      <wps:cNvSpPr txBox="1"/>
                      <wps:spPr>
                        <a:xfrm>
                          <a:off x="0" y="0"/>
                          <a:ext cx="1024467" cy="613621"/>
                        </a:xfrm>
                        <a:prstGeom prst="rect">
                          <a:avLst/>
                        </a:prstGeom>
                        <a:solidFill>
                          <a:schemeClr val="lt1"/>
                        </a:solidFill>
                        <a:ln w="6350">
                          <a:noFill/>
                        </a:ln>
                      </wps:spPr>
                      <wps:txbx>
                        <w:txbxContent>
                          <w:p w14:paraId="6DC07484" w14:textId="77777777" w:rsidR="00384B9A" w:rsidRDefault="00384B9A" w:rsidP="00384B9A">
                            <w:pPr>
                              <w:spacing w:line="240" w:lineRule="auto"/>
                              <w:rPr>
                                <w:rFonts w:cs="Times New Roman"/>
                                <w:b/>
                                <w:bCs/>
                              </w:rPr>
                            </w:pPr>
                            <w:r w:rsidRPr="00E41F86">
                              <w:rPr>
                                <w:rFonts w:cs="Times New Roman"/>
                                <w:b/>
                                <w:bCs/>
                                <w:sz w:val="18"/>
                                <w:szCs w:val="18"/>
                              </w:rPr>
                              <w:t>Передняя точка, соответствующая положению глаз</w:t>
                            </w:r>
                            <w:r w:rsidRPr="00E41F86">
                              <w:rPr>
                                <w:rFonts w:cs="Times New Roman"/>
                                <w:b/>
                                <w:bCs/>
                              </w:rPr>
                              <w:t xml:space="preserve"> </w:t>
                            </w:r>
                          </w:p>
                          <w:p w14:paraId="0B42D874" w14:textId="77777777" w:rsidR="00384B9A" w:rsidRPr="00E41F86" w:rsidRDefault="00384B9A" w:rsidP="00384B9A">
                            <w:pPr>
                              <w:spacing w:line="240" w:lineRule="auto"/>
                              <w:rPr>
                                <w:b/>
                                <w:bCs/>
                                <w:sz w:val="22"/>
                              </w:rPr>
                            </w:pPr>
                            <w:r w:rsidRPr="00E41F86">
                              <w:rPr>
                                <w:rFonts w:cs="Times New Roman"/>
                                <w:b/>
                                <w:bCs/>
                                <w:sz w:val="22"/>
                              </w:rPr>
                              <w:t>(</w:t>
                            </w:r>
                            <w:r w:rsidRPr="00E41F86">
                              <w:rPr>
                                <w:rFonts w:cs="Times New Roman"/>
                                <w:b/>
                                <w:bCs/>
                                <w:sz w:val="22"/>
                                <w:lang w:val="fr-CH"/>
                              </w:rPr>
                              <w:t>E</w:t>
                            </w:r>
                            <w:r w:rsidRPr="00E41F86">
                              <w:rPr>
                                <w:rFonts w:cs="Times New Roman"/>
                                <w:b/>
                                <w:bCs/>
                                <w:sz w:val="22"/>
                              </w:rPr>
                              <w:t>2)</w:t>
                            </w:r>
                            <w:r w:rsidRPr="00E41F86">
                              <w:rPr>
                                <w:b/>
                                <w:bCs/>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2BD22" id="_x0000_t202" coordsize="21600,21600" o:spt="202" path="m,l,21600r21600,l21600,xe">
                <v:stroke joinstyle="miter"/>
                <v:path gradientshapeok="t" o:connecttype="rect"/>
              </v:shapetype>
              <v:shape id="Zone de texte 7" o:spid="_x0000_s1026" type="#_x0000_t202" style="position:absolute;margin-left:269.1pt;margin-top:5.6pt;width:80.65pt;height:4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" fillcolor="white [3201]" stroked="f" strokeweight=".5pt">
                <v:textbox inset="0,0,0,0">
                  <w:txbxContent>
                    <w:p w14:paraId="6DC07484" w14:textId="77777777" w:rsidR="00384B9A" w:rsidRDefault="00384B9A" w:rsidP="00384B9A">
                      <w:pPr>
                        <w:spacing w:line="240" w:lineRule="auto"/>
                        <w:rPr>
                          <w:rFonts w:cs="Times New Roman"/>
                          <w:b/>
                          <w:bCs/>
                        </w:rPr>
                      </w:pPr>
                      <w:r w:rsidRPr="00E41F86">
                        <w:rPr>
                          <w:rFonts w:cs="Times New Roman"/>
                          <w:b/>
                          <w:bCs/>
                          <w:sz w:val="18"/>
                          <w:szCs w:val="18"/>
                        </w:rPr>
                        <w:t>Передняя точка, соответствующая положению глаз</w:t>
                      </w:r>
                      <w:r w:rsidRPr="00E41F86">
                        <w:rPr>
                          <w:rFonts w:cs="Times New Roman"/>
                          <w:b/>
                          <w:bCs/>
                        </w:rPr>
                        <w:t xml:space="preserve"> </w:t>
                      </w:r>
                    </w:p>
                    <w:p w14:paraId="0B42D874" w14:textId="77777777" w:rsidR="00384B9A" w:rsidRPr="00E41F86" w:rsidRDefault="00384B9A" w:rsidP="00384B9A">
                      <w:pPr>
                        <w:spacing w:line="240" w:lineRule="auto"/>
                        <w:rPr>
                          <w:b/>
                          <w:bCs/>
                          <w:sz w:val="22"/>
                        </w:rPr>
                      </w:pPr>
                      <w:r w:rsidRPr="00E41F86">
                        <w:rPr>
                          <w:rFonts w:cs="Times New Roman"/>
                          <w:b/>
                          <w:bCs/>
                          <w:sz w:val="22"/>
                        </w:rPr>
                        <w:t>(</w:t>
                      </w:r>
                      <w:r w:rsidRPr="00E41F86">
                        <w:rPr>
                          <w:rFonts w:cs="Times New Roman"/>
                          <w:b/>
                          <w:bCs/>
                          <w:sz w:val="22"/>
                          <w:lang w:val="fr-CH"/>
                        </w:rPr>
                        <w:t>E</w:t>
                      </w:r>
                      <w:r w:rsidRPr="00E41F86">
                        <w:rPr>
                          <w:rFonts w:cs="Times New Roman"/>
                          <w:b/>
                          <w:bCs/>
                          <w:sz w:val="22"/>
                        </w:rPr>
                        <w:t>2)</w:t>
                      </w:r>
                      <w:r w:rsidRPr="00E41F86">
                        <w:rPr>
                          <w:b/>
                          <w:bCs/>
                          <w:sz w:val="22"/>
                        </w:rPr>
                        <w:t xml:space="preserve"> </w:t>
                      </w:r>
                    </w:p>
                  </w:txbxContent>
                </v:textbox>
              </v:shape>
            </w:pict>
          </mc:Fallback>
        </mc:AlternateContent>
      </w:r>
    </w:p>
    <w:p w14:paraId="5A4BAE2B" w14:textId="21A8416A" w:rsidR="00602321" w:rsidRPr="00602321" w:rsidRDefault="00602321" w:rsidP="00602321">
      <w:pPr>
        <w:rPr>
          <w:lang w:eastAsia="ru-RU"/>
        </w:rPr>
      </w:pPr>
    </w:p>
    <w:p w14:paraId="0C3FE2DF" w14:textId="54C0F546" w:rsidR="00384B9A" w:rsidRPr="00E8448F" w:rsidRDefault="00602321" w:rsidP="00384B9A">
      <w:pPr>
        <w:pStyle w:val="1"/>
        <w:numPr>
          <w:ilvl w:val="0"/>
          <w:numId w:val="0"/>
        </w:numPr>
        <w:spacing w:after="120"/>
        <w:ind w:left="774"/>
        <w:rPr>
          <w:lang w:val="fr-FR"/>
        </w:rPr>
      </w:pPr>
      <w:r w:rsidRPr="00E8448F">
        <w:rPr>
          <w:noProof/>
          <w:lang w:val="fr-FR"/>
        </w:rPr>
        <mc:AlternateContent>
          <mc:Choice Requires="wps">
            <w:drawing>
              <wp:anchor distT="0" distB="0" distL="114300" distR="114300" simplePos="0" relativeHeight="251660288" behindDoc="0" locked="0" layoutInCell="1" allowOverlap="1" wp14:anchorId="6724BB03" wp14:editId="69DF1CE0">
                <wp:simplePos x="0" y="0"/>
                <wp:positionH relativeFrom="column">
                  <wp:posOffset>4448810</wp:posOffset>
                </wp:positionH>
                <wp:positionV relativeFrom="paragraph">
                  <wp:posOffset>1499870</wp:posOffset>
                </wp:positionV>
                <wp:extent cx="973455" cy="5969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973455" cy="596900"/>
                        </a:xfrm>
                        <a:prstGeom prst="rect">
                          <a:avLst/>
                        </a:prstGeom>
                        <a:solidFill>
                          <a:schemeClr val="lt1"/>
                        </a:solidFill>
                        <a:ln w="6350">
                          <a:noFill/>
                        </a:ln>
                      </wps:spPr>
                      <wps:txbx>
                        <w:txbxContent>
                          <w:p w14:paraId="43B32F88" w14:textId="77777777" w:rsidR="00384B9A" w:rsidRPr="00E41F86" w:rsidRDefault="00384B9A" w:rsidP="00384B9A">
                            <w:pPr>
                              <w:spacing w:line="240" w:lineRule="auto"/>
                              <w:rPr>
                                <w:b/>
                                <w:bCs/>
                                <w:sz w:val="18"/>
                                <w:szCs w:val="18"/>
                              </w:rPr>
                            </w:pPr>
                            <w:r w:rsidRPr="00E41F86">
                              <w:rPr>
                                <w:rFonts w:cs="Times New Roman"/>
                                <w:b/>
                                <w:bCs/>
                                <w:sz w:val="18"/>
                                <w:szCs w:val="18"/>
                              </w:rPr>
                              <w:t xml:space="preserve">Правая точка, соответствующая положению глаз </w:t>
                            </w:r>
                            <w:r w:rsidRPr="00E41F86">
                              <w:rPr>
                                <w:b/>
                                <w:bCs/>
                                <w:sz w:val="22"/>
                              </w:rPr>
                              <w:t>(E3)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BB03" id="Zone de texte 8" o:spid="_x0000_s1027" type="#_x0000_t202" style="position:absolute;left:0;text-align:left;margin-left:350.3pt;margin-top:118.1pt;width:76.65pt;height: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" fillcolor="white [3201]" stroked="f" strokeweight=".5pt">
                <v:textbox inset="0,0,0,0">
                  <w:txbxContent>
                    <w:p w14:paraId="43B32F88" w14:textId="77777777" w:rsidR="00384B9A" w:rsidRPr="00E41F86" w:rsidRDefault="00384B9A" w:rsidP="00384B9A">
                      <w:pPr>
                        <w:spacing w:line="240" w:lineRule="auto"/>
                        <w:rPr>
                          <w:b/>
                          <w:bCs/>
                          <w:sz w:val="18"/>
                          <w:szCs w:val="18"/>
                        </w:rPr>
                      </w:pPr>
                      <w:r w:rsidRPr="00E41F86">
                        <w:rPr>
                          <w:rFonts w:cs="Times New Roman"/>
                          <w:b/>
                          <w:bCs/>
                          <w:sz w:val="18"/>
                          <w:szCs w:val="18"/>
                        </w:rPr>
                        <w:t xml:space="preserve">Правая точка, соответствующая положению глаз </w:t>
                      </w:r>
                      <w:r w:rsidRPr="00E41F86">
                        <w:rPr>
                          <w:b/>
                          <w:bCs/>
                          <w:sz w:val="22"/>
                        </w:rPr>
                        <w:t>(E3)</w:t>
                      </w:r>
                    </w:p>
                  </w:txbxContent>
                </v:textbox>
              </v:shape>
            </w:pict>
          </mc:Fallback>
        </mc:AlternateContent>
      </w:r>
      <w:r w:rsidR="00384B9A" w:rsidRPr="00E8448F">
        <w:rPr>
          <w:noProof/>
          <w:lang w:val="fr-FR"/>
        </w:rPr>
        <mc:AlternateContent>
          <mc:Choice Requires="wps">
            <w:drawing>
              <wp:anchor distT="0" distB="0" distL="114300" distR="114300" simplePos="0" relativeHeight="251659264" behindDoc="0" locked="0" layoutInCell="1" allowOverlap="1" wp14:anchorId="3CE8D3A2" wp14:editId="287C3EFA">
                <wp:simplePos x="0" y="0"/>
                <wp:positionH relativeFrom="column">
                  <wp:posOffset>664210</wp:posOffset>
                </wp:positionH>
                <wp:positionV relativeFrom="paragraph">
                  <wp:posOffset>1417320</wp:posOffset>
                </wp:positionV>
                <wp:extent cx="935566" cy="5778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935566" cy="577850"/>
                        </a:xfrm>
                        <a:prstGeom prst="rect">
                          <a:avLst/>
                        </a:prstGeom>
                        <a:solidFill>
                          <a:schemeClr val="lt1"/>
                        </a:solidFill>
                        <a:ln w="6350">
                          <a:noFill/>
                        </a:ln>
                      </wps:spPr>
                      <wps:txbx>
                        <w:txbxContent>
                          <w:p w14:paraId="453AB709" w14:textId="77777777" w:rsidR="00384B9A" w:rsidRPr="0080009A" w:rsidRDefault="00384B9A" w:rsidP="00384B9A">
                            <w:pPr>
                              <w:spacing w:line="240" w:lineRule="auto"/>
                              <w:rPr>
                                <w:b/>
                                <w:bCs/>
                                <w:sz w:val="22"/>
                              </w:rPr>
                            </w:pPr>
                            <w:bookmarkStart w:id="6" w:name="_Hlk95289628"/>
                            <w:r w:rsidRPr="00E41F86">
                              <w:rPr>
                                <w:b/>
                                <w:bCs/>
                                <w:sz w:val="18"/>
                                <w:szCs w:val="18"/>
                              </w:rPr>
                              <w:t xml:space="preserve">Левая точка, соответствующая положению глаз </w:t>
                            </w:r>
                            <w:r w:rsidRPr="00E41F86">
                              <w:rPr>
                                <w:b/>
                                <w:bCs/>
                                <w:sz w:val="22"/>
                              </w:rPr>
                              <w:t>(</w:t>
                            </w:r>
                            <w:r w:rsidRPr="00E41F86">
                              <w:rPr>
                                <w:b/>
                                <w:bCs/>
                                <w:sz w:val="22"/>
                                <w:lang w:val="fr-CH"/>
                              </w:rPr>
                              <w:t>E</w:t>
                            </w:r>
                            <w:r w:rsidRPr="00E41F86">
                              <w:rPr>
                                <w:b/>
                                <w:bCs/>
                                <w:sz w:val="22"/>
                              </w:rPr>
                              <w:t>1)</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D3A2" id="_x0000_s1028" type="#_x0000_t202" style="position:absolute;left:0;text-align:left;margin-left:52.3pt;margin-top:111.6pt;width:73.6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" fillcolor="white [3201]" stroked="f" strokeweight=".5pt">
                <v:textbox inset="0,0,0,0">
                  <w:txbxContent>
                    <w:p w14:paraId="453AB709" w14:textId="77777777" w:rsidR="00384B9A" w:rsidRPr="0080009A" w:rsidRDefault="00384B9A" w:rsidP="00384B9A">
                      <w:pPr>
                        <w:spacing w:line="240" w:lineRule="auto"/>
                        <w:rPr>
                          <w:b/>
                          <w:bCs/>
                          <w:sz w:val="22"/>
                        </w:rPr>
                      </w:pPr>
                      <w:bookmarkStart w:id="7" w:name="_Hlk95289628"/>
                      <w:r w:rsidRPr="00E41F86">
                        <w:rPr>
                          <w:b/>
                          <w:bCs/>
                          <w:sz w:val="18"/>
                          <w:szCs w:val="18"/>
                        </w:rPr>
                        <w:t xml:space="preserve">Левая точка, соответствующая положению глаз </w:t>
                      </w:r>
                      <w:r w:rsidRPr="00E41F86">
                        <w:rPr>
                          <w:b/>
                          <w:bCs/>
                          <w:sz w:val="22"/>
                        </w:rPr>
                        <w:t>(</w:t>
                      </w:r>
                      <w:r w:rsidRPr="00E41F86">
                        <w:rPr>
                          <w:b/>
                          <w:bCs/>
                          <w:sz w:val="22"/>
                          <w:lang w:val="fr-CH"/>
                        </w:rPr>
                        <w:t>E</w:t>
                      </w:r>
                      <w:r w:rsidRPr="00E41F86">
                        <w:rPr>
                          <w:b/>
                          <w:bCs/>
                          <w:sz w:val="22"/>
                        </w:rPr>
                        <w:t>1)</w:t>
                      </w:r>
                      <w:bookmarkEnd w:id="7"/>
                    </w:p>
                  </w:txbxContent>
                </v:textbox>
              </v:shape>
            </w:pict>
          </mc:Fallback>
        </mc:AlternateContent>
      </w:r>
      <w:r w:rsidR="00384B9A" w:rsidRPr="00E8448F">
        <w:rPr>
          <w:noProof/>
          <w:lang w:val="fr-FR"/>
        </w:rPr>
        <mc:AlternateContent>
          <mc:Choice Requires="wps">
            <w:drawing>
              <wp:anchor distT="0" distB="0" distL="114300" distR="114300" simplePos="0" relativeHeight="251661312" behindDoc="0" locked="0" layoutInCell="1" allowOverlap="1" wp14:anchorId="1B5DC0FB" wp14:editId="76C10D36">
                <wp:simplePos x="0" y="0"/>
                <wp:positionH relativeFrom="column">
                  <wp:posOffset>3678343</wp:posOffset>
                </wp:positionH>
                <wp:positionV relativeFrom="paragraph">
                  <wp:posOffset>2494703</wp:posOffset>
                </wp:positionV>
                <wp:extent cx="1926167" cy="567267"/>
                <wp:effectExtent l="0" t="0" r="0" b="4445"/>
                <wp:wrapNone/>
                <wp:docPr id="9" name="Zone de texte 9"/>
                <wp:cNvGraphicFramePr/>
                <a:graphic xmlns:a="http://schemas.openxmlformats.org/drawingml/2006/main">
                  <a:graphicData uri="http://schemas.microsoft.com/office/word/2010/wordprocessingShape">
                    <wps:wsp>
                      <wps:cNvSpPr txBox="1"/>
                      <wps:spPr>
                        <a:xfrm>
                          <a:off x="0" y="0"/>
                          <a:ext cx="1926167" cy="567267"/>
                        </a:xfrm>
                        <a:prstGeom prst="rect">
                          <a:avLst/>
                        </a:prstGeom>
                        <a:solidFill>
                          <a:schemeClr val="lt1"/>
                        </a:solidFill>
                        <a:ln w="6350">
                          <a:noFill/>
                        </a:ln>
                      </wps:spPr>
                      <wps:txbx>
                        <w:txbxContent>
                          <w:p w14:paraId="48BDF14F" w14:textId="77777777" w:rsidR="00384B9A" w:rsidRPr="00EA0533" w:rsidRDefault="00384B9A" w:rsidP="00384B9A">
                            <w:pPr>
                              <w:spacing w:line="240" w:lineRule="auto"/>
                              <w:rPr>
                                <w:b/>
                                <w:bCs/>
                                <w:sz w:val="18"/>
                                <w:szCs w:val="18"/>
                              </w:rPr>
                            </w:pPr>
                            <w:r w:rsidRPr="00E41F86">
                              <w:rPr>
                                <w:rFonts w:cs="Times New Roman"/>
                                <w:b/>
                                <w:bCs/>
                                <w:sz w:val="18"/>
                                <w:szCs w:val="18"/>
                              </w:rPr>
                              <w:t>Точка, вокруг которой поворачивается шея (расположена на расстоянии 98 мм за точкой, соответствующей положению глаз</w:t>
                            </w:r>
                            <w:r>
                              <w:rPr>
                                <w:rFonts w:cs="Times New Roman"/>
                                <w:b/>
                                <w:bCs/>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DC0FB" id="Zone de texte 9" o:spid="_x0000_s1029" type="#_x0000_t202" style="position:absolute;left:0;text-align:left;margin-left:289.65pt;margin-top:196.45pt;width:151.65pt;height: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" fillcolor="white [3201]" stroked="f" strokeweight=".5pt">
                <v:textbox inset="0,0,0,0">
                  <w:txbxContent>
                    <w:p w14:paraId="48BDF14F" w14:textId="77777777" w:rsidR="00384B9A" w:rsidRPr="00EA0533" w:rsidRDefault="00384B9A" w:rsidP="00384B9A">
                      <w:pPr>
                        <w:spacing w:line="240" w:lineRule="auto"/>
                        <w:rPr>
                          <w:b/>
                          <w:bCs/>
                          <w:sz w:val="18"/>
                          <w:szCs w:val="18"/>
                        </w:rPr>
                      </w:pPr>
                      <w:r w:rsidRPr="00E41F86">
                        <w:rPr>
                          <w:rFonts w:cs="Times New Roman"/>
                          <w:b/>
                          <w:bCs/>
                          <w:sz w:val="18"/>
                          <w:szCs w:val="18"/>
                        </w:rPr>
                        <w:t>Точка, вокруг которой поворачивается шея (расположена на расстоянии 98 мм за точкой, соответствующей положению глаз</w:t>
                      </w:r>
                      <w:r>
                        <w:rPr>
                          <w:rFonts w:cs="Times New Roman"/>
                          <w:b/>
                          <w:bCs/>
                          <w:sz w:val="18"/>
                          <w:szCs w:val="18"/>
                        </w:rPr>
                        <w:t>)</w:t>
                      </w:r>
                    </w:p>
                  </w:txbxContent>
                </v:textbox>
              </v:shape>
            </w:pict>
          </mc:Fallback>
        </mc:AlternateContent>
      </w:r>
      <w:r w:rsidR="00384B9A" w:rsidRPr="00E8448F">
        <w:tab/>
      </w:r>
      <w:r w:rsidR="00384B9A" w:rsidRPr="00E8448F">
        <w:rPr>
          <w:noProof/>
          <w:lang w:val="fr-FR"/>
        </w:rPr>
        <w:drawing>
          <wp:inline distT="0" distB="0" distL="0" distR="0" wp14:anchorId="0C8B2D94" wp14:editId="526034B2">
            <wp:extent cx="4680000" cy="2880000"/>
            <wp:effectExtent l="0" t="0" r="6350" b="0"/>
            <wp:docPr id="5"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09EF2C81" w14:textId="77777777" w:rsidR="00384B9A" w:rsidRPr="00E8448F" w:rsidRDefault="00384B9A" w:rsidP="00384B9A">
      <w:pPr>
        <w:spacing w:after="120"/>
        <w:ind w:left="2268" w:right="1134" w:hanging="1134"/>
        <w:jc w:val="center"/>
      </w:pPr>
    </w:p>
    <w:p w14:paraId="378AF9C6" w14:textId="57ADD500" w:rsidR="00384B9A" w:rsidRPr="00E8448F" w:rsidRDefault="00384B9A" w:rsidP="00384B9A">
      <w:pPr>
        <w:tabs>
          <w:tab w:val="left" w:pos="2268"/>
        </w:tabs>
        <w:spacing w:after="120"/>
        <w:ind w:left="2268" w:right="1134" w:hanging="1134"/>
        <w:jc w:val="both"/>
      </w:pPr>
      <w:r w:rsidRPr="00E8448F">
        <w:t>2.4</w:t>
      </w:r>
      <w:r w:rsidRPr="00E8448F">
        <w:tab/>
      </w:r>
      <w:r>
        <w:t>«</w:t>
      </w:r>
      <w:r w:rsidRPr="00E8448F">
        <w:rPr>
          <w:i/>
          <w:iCs/>
        </w:rPr>
        <w:t>Прозрачный участок</w:t>
      </w:r>
      <w:r>
        <w:t>»</w:t>
      </w:r>
      <w:r w:rsidRPr="00E8448F">
        <w:t xml:space="preserve"> означает область ветрового стекла или другой остекленной поверхности транспортного средства, если таковая имеется, которая пропускает не менее 70</w:t>
      </w:r>
      <w:r w:rsidR="00602321">
        <w:t> </w:t>
      </w:r>
      <w:r w:rsidRPr="00E8448F">
        <w:t xml:space="preserve">% света при проведении измерений в </w:t>
      </w:r>
      <w:r w:rsidRPr="00E8448F">
        <w:lastRenderedPageBreak/>
        <w:t>направлении, перпендикулярном поверхности, за исключением любых участков матового затемнения с покрытием, выполненным точечным методом.</w:t>
      </w:r>
    </w:p>
    <w:p w14:paraId="699D0183" w14:textId="77777777" w:rsidR="00384B9A" w:rsidRPr="00E8448F" w:rsidRDefault="00384B9A" w:rsidP="00384B9A">
      <w:pPr>
        <w:tabs>
          <w:tab w:val="left" w:pos="2268"/>
        </w:tabs>
        <w:spacing w:after="120"/>
        <w:ind w:left="2268" w:right="1134" w:hanging="1134"/>
        <w:jc w:val="both"/>
      </w:pPr>
      <w:r w:rsidRPr="00E8448F">
        <w:t>2.5</w:t>
      </w:r>
      <w:r w:rsidRPr="00E8448F">
        <w:tab/>
      </w:r>
      <w:r>
        <w:t>«</w:t>
      </w:r>
      <w:r w:rsidRPr="00E8448F">
        <w:rPr>
          <w:i/>
          <w:iCs/>
        </w:rPr>
        <w:t>Оцениваемый объем пространства</w:t>
      </w:r>
      <w:r>
        <w:t>»</w:t>
      </w:r>
      <w:r w:rsidRPr="00E8448F">
        <w:t xml:space="preserve"> означает объем пространства вокруг передней части транспортного средства, в котором анализируется </w:t>
      </w:r>
      <w:proofErr w:type="spellStart"/>
      <w:r w:rsidRPr="00E8448F">
        <w:t>просматриваемость</w:t>
      </w:r>
      <w:proofErr w:type="spellEnd"/>
      <w:r w:rsidRPr="00E8448F">
        <w:t xml:space="preserve"> части уязвимого участника дорожного движения в целях измерения характеристик транспортного средства, касающихся прямого обзора. Геометрические параметры оцениваемого объема пространства определяются согласно приложению 4.</w:t>
      </w:r>
    </w:p>
    <w:p w14:paraId="474FDD99" w14:textId="098E653C" w:rsidR="00384B9A" w:rsidRPr="00E8448F" w:rsidRDefault="00384B9A" w:rsidP="00384B9A">
      <w:pPr>
        <w:tabs>
          <w:tab w:val="left" w:pos="2268"/>
        </w:tabs>
        <w:spacing w:after="120"/>
        <w:ind w:left="2268" w:right="1134" w:hanging="1134"/>
        <w:jc w:val="both"/>
      </w:pPr>
      <w:r w:rsidRPr="00E8448F">
        <w:t>2.6</w:t>
      </w:r>
      <w:r w:rsidRPr="00E8448F">
        <w:tab/>
      </w:r>
      <w:r>
        <w:t>«</w:t>
      </w:r>
      <w:r w:rsidRPr="00E8448F">
        <w:rPr>
          <w:i/>
          <w:iCs/>
        </w:rPr>
        <w:t>Помеха для обзора</w:t>
      </w:r>
      <w:r>
        <w:t>»</w:t>
      </w:r>
      <w:r w:rsidRPr="00E8448F">
        <w:t xml:space="preserve"> означает любой стационарный элемент конструкции транспортного средства или внутренней отделки кабины водителя, который создает препятствие на пути следования линии наблюдения, проецируемой из любой из трех установленных точек Е </w:t>
      </w:r>
      <w:r w:rsidR="00602321">
        <w:br/>
      </w:r>
      <w:r w:rsidRPr="00E8448F">
        <w:t>в любую часть оцениваемого объема пространства.</w:t>
      </w:r>
    </w:p>
    <w:p w14:paraId="5DF51CB5" w14:textId="77777777" w:rsidR="00384B9A" w:rsidRPr="00E8448F" w:rsidRDefault="00384B9A" w:rsidP="00384B9A">
      <w:pPr>
        <w:tabs>
          <w:tab w:val="left" w:pos="2268"/>
        </w:tabs>
        <w:spacing w:after="120"/>
        <w:ind w:left="2268" w:right="1134" w:hanging="1134"/>
        <w:jc w:val="both"/>
      </w:pPr>
      <w:r w:rsidRPr="00E8448F">
        <w:t>2.7</w:t>
      </w:r>
      <w:r w:rsidRPr="00E8448F">
        <w:tab/>
      </w:r>
      <w:r>
        <w:t>«</w:t>
      </w:r>
      <w:r w:rsidRPr="00E8448F">
        <w:rPr>
          <w:i/>
          <w:iCs/>
        </w:rPr>
        <w:t>Линия наблюдения</w:t>
      </w:r>
      <w:r>
        <w:t>»</w:t>
      </w:r>
      <w:r w:rsidRPr="00E8448F">
        <w:t xml:space="preserve"> означает прямую линию, представляющую линию взора водителя, следующую либо от точки, соответствующей положению глаз, до какой-либо фиксируемой точки, либо под любым конкретным заданным углом в трехмерной системе координат.</w:t>
      </w:r>
    </w:p>
    <w:p w14:paraId="1F5B3BB3" w14:textId="77777777" w:rsidR="00384B9A" w:rsidRPr="00E8448F" w:rsidRDefault="00384B9A" w:rsidP="00384B9A">
      <w:pPr>
        <w:tabs>
          <w:tab w:val="left" w:pos="2268"/>
        </w:tabs>
        <w:spacing w:after="120"/>
        <w:ind w:left="2268" w:right="1134" w:hanging="1134"/>
        <w:jc w:val="both"/>
      </w:pPr>
      <w:r w:rsidRPr="00E8448F">
        <w:t>2.8</w:t>
      </w:r>
      <w:r w:rsidRPr="00E8448F">
        <w:tab/>
      </w:r>
      <w:r>
        <w:t>«</w:t>
      </w:r>
      <w:r w:rsidRPr="00E8448F">
        <w:rPr>
          <w:i/>
          <w:iCs/>
        </w:rPr>
        <w:t>Граница прямого обзора</w:t>
      </w:r>
      <w:r>
        <w:t>»</w:t>
      </w:r>
      <w:r w:rsidRPr="00E8448F">
        <w:t xml:space="preserve"> означает пересечение поверхности с линией наблюдения, которая проходит по касательной к первой помехе для обзора (например, передней стойке, нижнему краю ветрового стекла, рулевому колесу, стеклоочистителям и т. д.), создающей препятствие на пути следования данной линии наблюдения. См. иллюстрацию процедуры на рисунке, содержащемся в приложении 7.</w:t>
      </w:r>
    </w:p>
    <w:p w14:paraId="0A0E03BE" w14:textId="77777777" w:rsidR="00384B9A" w:rsidRPr="00E8448F" w:rsidRDefault="00384B9A" w:rsidP="00384B9A">
      <w:pPr>
        <w:spacing w:after="120"/>
        <w:ind w:left="2268" w:right="1134" w:hanging="1134"/>
        <w:jc w:val="both"/>
      </w:pPr>
      <w:r w:rsidRPr="00E8448F">
        <w:t>2.9</w:t>
      </w:r>
      <w:r w:rsidRPr="00E8448F">
        <w:tab/>
      </w:r>
      <w:r>
        <w:t>«</w:t>
      </w:r>
      <w:r w:rsidRPr="00E8448F">
        <w:rPr>
          <w:i/>
          <w:iCs/>
        </w:rPr>
        <w:t>Общий объем видимого пространства</w:t>
      </w:r>
      <w:r>
        <w:t>»</w:t>
      </w:r>
      <w:r w:rsidRPr="00E8448F">
        <w:t xml:space="preserve"> означает объем пространства, целиком входящий в оцениваемый объем пространства, который просматривается по линиям наблюдения, идущим из одной из точек Е вдоль линий, соответствующих границам прямого обзора. Он является суммой объемов видимого пространства с ближней боковой стороны, спереди и с дальней боковой стороны транспортного средства.</w:t>
      </w:r>
      <w:bookmarkStart w:id="8" w:name="_Hlk82083332"/>
      <w:bookmarkStart w:id="9" w:name="_Hlk76721642"/>
      <w:bookmarkEnd w:id="8"/>
    </w:p>
    <w:p w14:paraId="56B24EF6" w14:textId="77777777" w:rsidR="00384B9A" w:rsidRPr="00E8448F" w:rsidRDefault="00384B9A" w:rsidP="00384B9A">
      <w:pPr>
        <w:spacing w:after="120"/>
        <w:ind w:left="2268" w:right="1134" w:hanging="1134"/>
        <w:jc w:val="both"/>
      </w:pPr>
      <w:r w:rsidRPr="00E8448F">
        <w:t>2.9.1</w:t>
      </w:r>
      <w:r w:rsidRPr="00E8448F">
        <w:tab/>
      </w:r>
      <w:r>
        <w:t>«</w:t>
      </w:r>
      <w:r w:rsidRPr="00E8448F">
        <w:rPr>
          <w:i/>
          <w:iCs/>
        </w:rPr>
        <w:t>Объем видимого пространства с ближней боковой стороны</w:t>
      </w:r>
      <w:r>
        <w:t>»</w:t>
      </w:r>
      <w:r w:rsidRPr="00E8448F">
        <w:t xml:space="preserve"> означает часть объема видимого пространства, которая просматривается по линии наблюдения, идущей из точки E1 для левостороннего движения или из точки E3 для правостороннего движения к задней части передней стойки, расположенной с ближней боковой стороны транспортного средства, где поле обзора с места водителя преимущественно находится за пределами ближней боковой плоскости транспортного средства.</w:t>
      </w:r>
      <w:bookmarkStart w:id="10" w:name="_Hlk76030423"/>
      <w:bookmarkEnd w:id="10"/>
    </w:p>
    <w:p w14:paraId="118C2363" w14:textId="77777777" w:rsidR="00384B9A" w:rsidRPr="00E8448F" w:rsidRDefault="00384B9A" w:rsidP="00384B9A">
      <w:pPr>
        <w:spacing w:after="120"/>
        <w:ind w:left="2268" w:right="1134" w:hanging="1134"/>
        <w:jc w:val="both"/>
      </w:pPr>
      <w:r w:rsidRPr="00E8448F">
        <w:t>2.9.2</w:t>
      </w:r>
      <w:r w:rsidRPr="00E8448F">
        <w:tab/>
      </w:r>
      <w:r>
        <w:t>«</w:t>
      </w:r>
      <w:r w:rsidRPr="00E8448F">
        <w:rPr>
          <w:i/>
          <w:iCs/>
        </w:rPr>
        <w:t>Объем видимого пространства спереди</w:t>
      </w:r>
      <w:r>
        <w:t>»</w:t>
      </w:r>
      <w:r w:rsidRPr="00E8448F">
        <w:t xml:space="preserve"> означает часть объема видимого пространства, которая просматривается по линии наблюдения, идущей из точки Е2 между передними стойками транспортного средства, где поле обзора с места водителя преимущественно находится спереди от передней плоскости транспортного средства.</w:t>
      </w:r>
      <w:bookmarkStart w:id="11" w:name="_Hlk76722401"/>
      <w:bookmarkEnd w:id="11"/>
    </w:p>
    <w:p w14:paraId="483655A5" w14:textId="77777777" w:rsidR="00384B9A" w:rsidRPr="00E8448F" w:rsidRDefault="00384B9A" w:rsidP="00384B9A">
      <w:pPr>
        <w:spacing w:after="120"/>
        <w:ind w:left="2268" w:right="1134" w:hanging="1134"/>
        <w:jc w:val="both"/>
      </w:pPr>
      <w:r w:rsidRPr="00E8448F">
        <w:t>2.9.3</w:t>
      </w:r>
      <w:r w:rsidRPr="00E8448F">
        <w:tab/>
      </w:r>
      <w:r>
        <w:t>«</w:t>
      </w:r>
      <w:r w:rsidRPr="00E8448F">
        <w:rPr>
          <w:i/>
          <w:iCs/>
        </w:rPr>
        <w:t>Объем видимого пространства с дальней боковой стороны</w:t>
      </w:r>
      <w:r>
        <w:t>»</w:t>
      </w:r>
      <w:r w:rsidRPr="00E8448F">
        <w:t xml:space="preserve"> означает часть объема видимого пространства, которая просматривается по линии наблюдения, идущей из точки E3 для левостороннего движения или из точки E1 для правостороннего движения к задней части передней стойки, расположенной с дальней боковой стороны транспортного средства, где поле обзора с места водителя преимущественно находится за пределами дальней боковой плоскости транспортного средства.</w:t>
      </w:r>
      <w:bookmarkEnd w:id="9"/>
    </w:p>
    <w:p w14:paraId="67807C1F" w14:textId="77777777" w:rsidR="00384B9A" w:rsidRPr="00E8448F" w:rsidRDefault="00384B9A" w:rsidP="00384B9A">
      <w:pPr>
        <w:spacing w:after="120"/>
        <w:ind w:left="2268" w:right="1134" w:hanging="1134"/>
        <w:jc w:val="both"/>
      </w:pPr>
      <w:r w:rsidRPr="00E8448F">
        <w:t>2.10</w:t>
      </w:r>
      <w:r w:rsidRPr="00E8448F">
        <w:tab/>
      </w:r>
      <w:r>
        <w:t>«</w:t>
      </w:r>
      <w:r w:rsidRPr="00E8448F">
        <w:rPr>
          <w:i/>
          <w:iCs/>
        </w:rPr>
        <w:t>Мощность двигателя</w:t>
      </w:r>
      <w:r>
        <w:t>»</w:t>
      </w:r>
      <w:r w:rsidRPr="00E8448F">
        <w:t xml:space="preserve"> означает максимальную полезную мощность согласно определению, содержащемуся в Правилах № 85 ООН.</w:t>
      </w:r>
    </w:p>
    <w:p w14:paraId="4726A1A7" w14:textId="77777777" w:rsidR="00384B9A" w:rsidRPr="00E8448F" w:rsidRDefault="00384B9A" w:rsidP="00384B9A">
      <w:pPr>
        <w:tabs>
          <w:tab w:val="left" w:pos="2268"/>
        </w:tabs>
        <w:spacing w:after="120"/>
        <w:ind w:left="2268" w:right="1134" w:hanging="1134"/>
        <w:jc w:val="both"/>
      </w:pPr>
      <w:r w:rsidRPr="00E8448F">
        <w:t>2.11</w:t>
      </w:r>
      <w:r w:rsidRPr="00E8448F">
        <w:tab/>
      </w:r>
      <w:r>
        <w:t>«</w:t>
      </w:r>
      <w:r w:rsidRPr="00E8448F">
        <w:rPr>
          <w:i/>
          <w:iCs/>
        </w:rPr>
        <w:t>Кабина со спальным местом</w:t>
      </w:r>
      <w:r>
        <w:t>»</w:t>
      </w:r>
      <w:r w:rsidRPr="00E8448F">
        <w:t xml:space="preserve"> означает тип кабины, в которой за сиденьем водителя имеется отсек, предназначенный для сна.</w:t>
      </w:r>
    </w:p>
    <w:p w14:paraId="30146F31" w14:textId="77777777" w:rsidR="00384B9A" w:rsidRPr="00E8448F" w:rsidRDefault="00384B9A" w:rsidP="00384B9A">
      <w:pPr>
        <w:tabs>
          <w:tab w:val="left" w:pos="2268"/>
        </w:tabs>
        <w:spacing w:after="120"/>
        <w:ind w:left="2268" w:right="1134" w:hanging="1134"/>
        <w:jc w:val="both"/>
      </w:pPr>
      <w:r w:rsidRPr="00E8448F">
        <w:lastRenderedPageBreak/>
        <w:t>2.12</w:t>
      </w:r>
      <w:r w:rsidRPr="00E8448F">
        <w:tab/>
      </w:r>
      <w:r>
        <w:t>«</w:t>
      </w:r>
      <w:r w:rsidRPr="00E8448F">
        <w:rPr>
          <w:i/>
          <w:iCs/>
        </w:rPr>
        <w:t>Кабина без спального места</w:t>
      </w:r>
      <w:r>
        <w:t>»</w:t>
      </w:r>
      <w:r w:rsidRPr="00E8448F">
        <w:t xml:space="preserve"> означает тип кабины, отличный от кабины со спальным местом.</w:t>
      </w:r>
    </w:p>
    <w:p w14:paraId="1AFA7761" w14:textId="77777777" w:rsidR="00384B9A" w:rsidRPr="00E8448F" w:rsidRDefault="00384B9A" w:rsidP="00384B9A">
      <w:pPr>
        <w:keepNext/>
        <w:keepLines/>
        <w:tabs>
          <w:tab w:val="left" w:pos="2268"/>
        </w:tabs>
        <w:spacing w:after="120"/>
        <w:ind w:left="2268" w:right="1134" w:hanging="1134"/>
        <w:jc w:val="both"/>
      </w:pPr>
      <w:r w:rsidRPr="00E8448F">
        <w:t>2.13</w:t>
      </w:r>
      <w:r w:rsidRPr="00E8448F">
        <w:tab/>
      </w:r>
      <w:r>
        <w:t>«</w:t>
      </w:r>
      <w:r w:rsidRPr="00E8448F">
        <w:rPr>
          <w:i/>
          <w:iCs/>
        </w:rPr>
        <w:t>Трехмерная система координат</w:t>
      </w:r>
      <w:r>
        <w:t>»</w:t>
      </w:r>
      <w:r w:rsidRPr="00E8448F">
        <w:t xml:space="preserve"> означает систему координат согласно определению, содержащемуся в добавлении 2 к приложению 1 к Сводной резолюции о конструкции транспортных средств (СР.3). В такой системе координат продольная ось транспортного средства обозначается как ось</w:t>
      </w:r>
      <w:r w:rsidRPr="00E8448F">
        <w:rPr>
          <w:lang w:val="en-US"/>
        </w:rPr>
        <w:t> </w:t>
      </w:r>
      <w:r w:rsidRPr="00E8448F">
        <w:t>X, поперечная ось — как ось Y, а вертикальная ось — как ось Z.</w:t>
      </w:r>
    </w:p>
    <w:p w14:paraId="15C29025" w14:textId="77777777" w:rsidR="00384B9A" w:rsidRPr="00E8448F" w:rsidRDefault="00384B9A" w:rsidP="00384B9A">
      <w:pPr>
        <w:tabs>
          <w:tab w:val="left" w:pos="2268"/>
        </w:tabs>
        <w:spacing w:after="120"/>
        <w:ind w:left="2268" w:right="1134" w:hanging="1134"/>
        <w:jc w:val="both"/>
      </w:pPr>
      <w:r w:rsidRPr="00E8448F">
        <w:t>2.14</w:t>
      </w:r>
      <w:r w:rsidRPr="00E8448F">
        <w:tab/>
      </w:r>
      <w:r>
        <w:t>«</w:t>
      </w:r>
      <w:r w:rsidRPr="00E8448F">
        <w:rPr>
          <w:i/>
          <w:iCs/>
        </w:rPr>
        <w:t>Манекен для определения точки Н</w:t>
      </w:r>
      <w:r>
        <w:t>»</w:t>
      </w:r>
      <w:r w:rsidRPr="00E8448F">
        <w:t xml:space="preserve"> означает трехмерный механизм определения точки Н, описанный в приложении 1 к Сводной резолюции о конструкции транспортных средств (СР.3).</w:t>
      </w:r>
    </w:p>
    <w:p w14:paraId="64208EFD" w14:textId="77777777" w:rsidR="00384B9A" w:rsidRPr="00E8448F" w:rsidRDefault="00384B9A" w:rsidP="00384B9A">
      <w:pPr>
        <w:tabs>
          <w:tab w:val="left" w:pos="2268"/>
        </w:tabs>
        <w:spacing w:after="120"/>
        <w:ind w:left="2268" w:right="1134" w:hanging="1134"/>
        <w:jc w:val="both"/>
      </w:pPr>
      <w:r w:rsidRPr="00E8448F">
        <w:t>2.15</w:t>
      </w:r>
      <w:r w:rsidRPr="00E8448F">
        <w:tab/>
      </w:r>
      <w:r>
        <w:t>«</w:t>
      </w:r>
      <w:r w:rsidRPr="00E8448F">
        <w:rPr>
          <w:i/>
          <w:iCs/>
        </w:rPr>
        <w:t>Точка R</w:t>
      </w:r>
      <w:r>
        <w:t>»</w:t>
      </w:r>
      <w:r w:rsidRPr="00E8448F">
        <w:t xml:space="preserve"> означает контрольную точку места для сидения, определенную в приложении 1 к Сводной резолюции о конструкции транспортных средств (СР.3).</w:t>
      </w:r>
    </w:p>
    <w:p w14:paraId="501A7EEA" w14:textId="77777777" w:rsidR="00384B9A" w:rsidRPr="00E8448F" w:rsidRDefault="00384B9A" w:rsidP="00384B9A">
      <w:pPr>
        <w:tabs>
          <w:tab w:val="left" w:pos="2268"/>
        </w:tabs>
        <w:spacing w:after="120"/>
        <w:ind w:left="2268" w:right="1134" w:hanging="1134"/>
        <w:jc w:val="both"/>
      </w:pPr>
      <w:r w:rsidRPr="00E8448F">
        <w:t>2.16</w:t>
      </w:r>
      <w:r w:rsidRPr="00E8448F">
        <w:tab/>
      </w:r>
      <w:r>
        <w:t>«</w:t>
      </w:r>
      <w:r w:rsidRPr="00E8448F">
        <w:rPr>
          <w:i/>
          <w:iCs/>
        </w:rPr>
        <w:t>Точка, соответствующая пятке при размещении стопы на педали акселератора</w:t>
      </w:r>
      <w:r>
        <w:t>»</w:t>
      </w:r>
      <w:r w:rsidRPr="00E8448F">
        <w:t xml:space="preserve"> означает самую низкую точку, в которой пятка стопы соприкасается с полом транспортного средства при размещении стопы на </w:t>
      </w:r>
      <w:proofErr w:type="spellStart"/>
      <w:r w:rsidRPr="00E8448F">
        <w:t>ненажатой</w:t>
      </w:r>
      <w:proofErr w:type="spellEnd"/>
      <w:r w:rsidRPr="00E8448F">
        <w:t xml:space="preserve"> педали акселератора.</w:t>
      </w:r>
    </w:p>
    <w:p w14:paraId="2383AC47" w14:textId="77777777" w:rsidR="00384B9A" w:rsidRPr="00E8448F" w:rsidRDefault="00384B9A" w:rsidP="00384B9A">
      <w:pPr>
        <w:tabs>
          <w:tab w:val="left" w:pos="2268"/>
        </w:tabs>
        <w:spacing w:after="120"/>
        <w:ind w:left="2268" w:right="1134" w:hanging="1134"/>
        <w:jc w:val="both"/>
      </w:pPr>
      <w:r w:rsidRPr="00E8448F">
        <w:t>2.17</w:t>
      </w:r>
      <w:r w:rsidRPr="00E8448F">
        <w:tab/>
      </w:r>
      <w:r>
        <w:t>«</w:t>
      </w:r>
      <w:r w:rsidRPr="00E8448F">
        <w:rPr>
          <w:i/>
          <w:iCs/>
        </w:rPr>
        <w:t>Точка P</w:t>
      </w:r>
      <w:r>
        <w:t>»</w:t>
      </w:r>
      <w:r w:rsidRPr="00E8448F">
        <w:t xml:space="preserve"> означает точку, вокруг которой поворачивается голова водителя при наблюдении объектов, лежащих в горизонтальной плоскости на уровне глаз. Эта точка расположена сзади от точки E2 и удалена от нее на 98 мм по оси X.</w:t>
      </w:r>
    </w:p>
    <w:p w14:paraId="0D74EE65" w14:textId="77777777" w:rsidR="00384B9A" w:rsidRPr="00E8448F" w:rsidRDefault="00384B9A" w:rsidP="00384B9A">
      <w:pPr>
        <w:tabs>
          <w:tab w:val="left" w:pos="2268"/>
        </w:tabs>
        <w:spacing w:after="120"/>
        <w:ind w:left="2268" w:right="1134" w:hanging="1134"/>
        <w:jc w:val="both"/>
      </w:pPr>
      <w:r w:rsidRPr="00E8448F">
        <w:t>2.18</w:t>
      </w:r>
      <w:r w:rsidRPr="00E8448F">
        <w:tab/>
      </w:r>
      <w:r>
        <w:t>«</w:t>
      </w:r>
      <w:r w:rsidRPr="00E8448F">
        <w:rPr>
          <w:i/>
          <w:iCs/>
        </w:rPr>
        <w:t>Колесная формула</w:t>
      </w:r>
      <w:r>
        <w:t>»</w:t>
      </w:r>
      <w:r w:rsidRPr="00E8448F">
        <w:t xml:space="preserve"> означает условное обозначение в формате </w:t>
      </w:r>
      <w:r>
        <w:t>«</w:t>
      </w:r>
      <w:proofErr w:type="spellStart"/>
      <w:r w:rsidRPr="00E8448F">
        <w:t>AxB</w:t>
      </w:r>
      <w:proofErr w:type="spellEnd"/>
      <w:r>
        <w:t>»</w:t>
      </w:r>
      <w:r w:rsidRPr="00E8448F">
        <w:t xml:space="preserve">, где A соответствует общему числу колес, которыми оснащено транспортное средство, а B соответствует общему числу колес, на которые через трансмиссию транспортного средства передается крутящий момент. Так, например, обозначение </w:t>
      </w:r>
      <w:r>
        <w:t>«</w:t>
      </w:r>
      <w:r w:rsidRPr="00E8448F">
        <w:t>6x2</w:t>
      </w:r>
      <w:r>
        <w:t>»</w:t>
      </w:r>
      <w:r w:rsidRPr="00E8448F">
        <w:t xml:space="preserve"> указывает на трехосное транспортное средство с одним ведущим мостом (два ведущих колеса), у которого с каждой стороны оси имеется по одному колесу (шесть колес). Базовые формулы могут охватывать расширенные колесные формулы, отражающие подтипы конфигурации. Замена одного из параметров на X означает, что вместо него можно использовать любое число. Например, </w:t>
      </w:r>
      <w:r>
        <w:t>«</w:t>
      </w:r>
      <w:r w:rsidRPr="00E8448F">
        <w:t>10xX</w:t>
      </w:r>
      <w:r>
        <w:t>»</w:t>
      </w:r>
      <w:r w:rsidRPr="00E8448F">
        <w:t xml:space="preserve"> включает в себя все колесные формулы с пятью осями.</w:t>
      </w:r>
    </w:p>
    <w:p w14:paraId="59EA60EC" w14:textId="77777777" w:rsidR="00384B9A" w:rsidRPr="00E8448F" w:rsidRDefault="00384B9A" w:rsidP="00384B9A">
      <w:pPr>
        <w:tabs>
          <w:tab w:val="left" w:pos="2268"/>
        </w:tabs>
        <w:spacing w:after="120"/>
        <w:ind w:left="2268" w:right="1134" w:hanging="1134"/>
        <w:jc w:val="both"/>
      </w:pPr>
      <w:r w:rsidRPr="00E8448F">
        <w:t>2.19</w:t>
      </w:r>
      <w:r w:rsidRPr="00E8448F">
        <w:tab/>
      </w:r>
      <w:r>
        <w:t>«</w:t>
      </w:r>
      <w:r w:rsidRPr="00E8448F">
        <w:rPr>
          <w:i/>
          <w:iCs/>
        </w:rPr>
        <w:t>Передняя плоскость транспортного средства</w:t>
      </w:r>
      <w:r>
        <w:t>»</w:t>
      </w:r>
      <w:r w:rsidRPr="00E8448F">
        <w:t xml:space="preserve"> означает плоскость, перпендикулярную продольной средней плоскости транспортного средства и касательную к его крайней передней точке, без учета проекций, образуемых устройствами непрямого обзора и любыми частями транспортного средства, расположенными на высоте более 2,0 м над поверхностью земли.</w:t>
      </w:r>
    </w:p>
    <w:p w14:paraId="0F951B79" w14:textId="77777777" w:rsidR="00384B9A" w:rsidRPr="00E8448F" w:rsidRDefault="00384B9A" w:rsidP="00384B9A">
      <w:pPr>
        <w:tabs>
          <w:tab w:val="left" w:pos="2268"/>
        </w:tabs>
        <w:spacing w:after="120"/>
        <w:ind w:left="2268" w:right="1134" w:hanging="1134"/>
        <w:jc w:val="both"/>
      </w:pPr>
      <w:r w:rsidRPr="00E8448F">
        <w:t>2.20</w:t>
      </w:r>
      <w:r w:rsidRPr="00E8448F">
        <w:tab/>
      </w:r>
      <w:r>
        <w:t>«</w:t>
      </w:r>
      <w:r w:rsidRPr="00E8448F">
        <w:rPr>
          <w:i/>
          <w:iCs/>
        </w:rPr>
        <w:t>Ближняя</w:t>
      </w:r>
      <w:r>
        <w:t>»</w:t>
      </w:r>
      <w:r w:rsidRPr="00E8448F">
        <w:t xml:space="preserve"> означает правую сторону транспортного средства в случае правостороннего движения и левую сторону транспортного средства в случае левостороннего движения.</w:t>
      </w:r>
    </w:p>
    <w:p w14:paraId="664BAD59" w14:textId="77777777" w:rsidR="00384B9A" w:rsidRPr="00E8448F" w:rsidRDefault="00384B9A" w:rsidP="00384B9A">
      <w:pPr>
        <w:tabs>
          <w:tab w:val="left" w:pos="2268"/>
        </w:tabs>
        <w:spacing w:after="120"/>
        <w:ind w:left="2268" w:right="1134" w:hanging="1134"/>
        <w:jc w:val="both"/>
      </w:pPr>
      <w:r w:rsidRPr="00E8448F">
        <w:t>2.21</w:t>
      </w:r>
      <w:r w:rsidRPr="00E8448F">
        <w:tab/>
      </w:r>
      <w:r>
        <w:t>«</w:t>
      </w:r>
      <w:r w:rsidRPr="00E8448F">
        <w:rPr>
          <w:i/>
          <w:iCs/>
        </w:rPr>
        <w:t>Ближняя боковая плоскость</w:t>
      </w:r>
      <w:r>
        <w:t>»</w:t>
      </w:r>
      <w:r w:rsidRPr="00E8448F">
        <w:t xml:space="preserve"> означает плоскость, параллельную продольной средней плоскости транспортного средства и касательную к его крайней наружной точке, находящейся с ближней стороны впереди от точки, расположенной на расстоянии 1,0 м позади окулярной исходной точки водителя, без учета проекций, образуемых устройствами непрямого обзора и любыми частями испытуемого транспортного средства, расположенными на высоте более 2,0 м над поверхностью земли.</w:t>
      </w:r>
      <w:bookmarkStart w:id="12" w:name="_Hlk82424603"/>
      <w:bookmarkEnd w:id="12"/>
    </w:p>
    <w:p w14:paraId="0046189C" w14:textId="77777777" w:rsidR="00384B9A" w:rsidRPr="00E8448F" w:rsidRDefault="00384B9A" w:rsidP="00384B9A">
      <w:pPr>
        <w:tabs>
          <w:tab w:val="left" w:pos="2268"/>
        </w:tabs>
        <w:spacing w:after="120"/>
        <w:ind w:left="2268" w:right="1134" w:hanging="1134"/>
        <w:jc w:val="both"/>
      </w:pPr>
      <w:r w:rsidRPr="00E8448F">
        <w:t>2.22</w:t>
      </w:r>
      <w:r w:rsidRPr="00E8448F">
        <w:tab/>
      </w:r>
      <w:r>
        <w:t>«</w:t>
      </w:r>
      <w:r w:rsidRPr="00E8448F">
        <w:rPr>
          <w:i/>
          <w:iCs/>
        </w:rPr>
        <w:t>Дальняя</w:t>
      </w:r>
      <w:r>
        <w:t>»</w:t>
      </w:r>
      <w:r w:rsidRPr="00E8448F">
        <w:t xml:space="preserve"> означает левую сторону транспортного средства в случае правостороннего движения и правую сторону транспортного средства в случае левостороннего движения.</w:t>
      </w:r>
    </w:p>
    <w:p w14:paraId="1C2AD405" w14:textId="77777777" w:rsidR="00384B9A" w:rsidRPr="00E8448F" w:rsidRDefault="00384B9A" w:rsidP="00384B9A">
      <w:pPr>
        <w:tabs>
          <w:tab w:val="left" w:pos="2268"/>
        </w:tabs>
        <w:spacing w:after="120"/>
        <w:ind w:left="2268" w:right="1134" w:hanging="1134"/>
        <w:jc w:val="both"/>
      </w:pPr>
      <w:r w:rsidRPr="00E8448F">
        <w:lastRenderedPageBreak/>
        <w:t>2.23</w:t>
      </w:r>
      <w:r w:rsidRPr="00E8448F">
        <w:tab/>
      </w:r>
      <w:r>
        <w:t>«</w:t>
      </w:r>
      <w:r w:rsidRPr="00E8448F">
        <w:rPr>
          <w:i/>
          <w:iCs/>
        </w:rPr>
        <w:t>Дальняя боковая плоскость</w:t>
      </w:r>
      <w:r>
        <w:t>»</w:t>
      </w:r>
      <w:r w:rsidRPr="00E8448F">
        <w:t xml:space="preserve"> означает плоскость, параллельную продольной средней плоскости транспортного средства и касательную к его крайней наружной точке, находящейся с дальней стороны впереди от точки, расположенной на расстоянии 1,0 м позади окулярной исходной точки водителя, без учета проекций, образуемых устройствами непрямого обзора и любыми частями испытуемого транспортного средства, расположенными на высоте более 2,0 м над поверхностью земли. </w:t>
      </w:r>
    </w:p>
    <w:p w14:paraId="321471E6" w14:textId="77777777" w:rsidR="00384B9A" w:rsidRPr="00E8448F" w:rsidRDefault="00384B9A" w:rsidP="00384B9A">
      <w:pPr>
        <w:tabs>
          <w:tab w:val="left" w:pos="2268"/>
        </w:tabs>
        <w:spacing w:after="120"/>
        <w:ind w:left="2268" w:right="1134" w:hanging="1134"/>
        <w:jc w:val="both"/>
      </w:pPr>
      <w:r w:rsidRPr="00E8448F">
        <w:t>2.24</w:t>
      </w:r>
      <w:r w:rsidRPr="00E8448F">
        <w:tab/>
      </w:r>
      <w:r>
        <w:t>«</w:t>
      </w:r>
      <w:r w:rsidRPr="00E8448F">
        <w:rPr>
          <w:i/>
          <w:iCs/>
        </w:rPr>
        <w:t>Испытуемое транспортное средство</w:t>
      </w:r>
      <w:r>
        <w:t>»</w:t>
      </w:r>
      <w:r w:rsidRPr="00E8448F">
        <w:t xml:space="preserve"> означает транспортное средство, которое подвергается испытаниям.</w:t>
      </w:r>
    </w:p>
    <w:p w14:paraId="5562619D" w14:textId="77777777" w:rsidR="00384B9A" w:rsidRPr="00E8448F" w:rsidRDefault="00384B9A" w:rsidP="00384B9A">
      <w:pPr>
        <w:tabs>
          <w:tab w:val="left" w:pos="2268"/>
        </w:tabs>
        <w:spacing w:after="120"/>
        <w:ind w:left="2268" w:right="1134" w:hanging="1134"/>
        <w:jc w:val="both"/>
      </w:pPr>
      <w:r w:rsidRPr="00E8448F">
        <w:t>2.25</w:t>
      </w:r>
      <w:r w:rsidRPr="00E8448F">
        <w:tab/>
      </w:r>
      <w:r>
        <w:t>«</w:t>
      </w:r>
      <w:r w:rsidRPr="00E8448F">
        <w:rPr>
          <w:i/>
          <w:iCs/>
        </w:rPr>
        <w:t>Предусмотренный конструкцией угол крепления кабины</w:t>
      </w:r>
      <w:r>
        <w:t>»</w:t>
      </w:r>
      <w:r w:rsidRPr="00E8448F">
        <w:t xml:space="preserve"> означает угол вертикального наклона и крена пола кабины относительно горизонтальной плоскости при эксплуатации кабины в расчетном номинальном режиме. </w:t>
      </w:r>
    </w:p>
    <w:p w14:paraId="3A47B4CE" w14:textId="36CE6A5E" w:rsidR="00384B9A" w:rsidRPr="00E8448F" w:rsidRDefault="00384B9A" w:rsidP="00384B9A">
      <w:pPr>
        <w:tabs>
          <w:tab w:val="left" w:pos="2268"/>
        </w:tabs>
        <w:spacing w:after="120"/>
        <w:ind w:left="2268" w:right="1134" w:hanging="1134"/>
        <w:jc w:val="both"/>
      </w:pPr>
      <w:r w:rsidRPr="00E8448F">
        <w:t>2.26</w:t>
      </w:r>
      <w:r w:rsidRPr="00E8448F">
        <w:tab/>
      </w:r>
      <w:r>
        <w:t>«</w:t>
      </w:r>
      <w:r w:rsidRPr="00E8448F">
        <w:rPr>
          <w:i/>
          <w:iCs/>
        </w:rPr>
        <w:t>Точка V2</w:t>
      </w:r>
      <w:r>
        <w:t>»</w:t>
      </w:r>
      <w:r w:rsidRPr="00E8448F">
        <w:t xml:space="preserve"> означает точку, положение которой в пассажирском салоне рассчитывается как функция вертикальной продольной плоскости, проходящей через центр сиденья, предназначенного для водителя, </w:t>
      </w:r>
      <w:r w:rsidR="00602321">
        <w:br/>
      </w:r>
      <w:r w:rsidRPr="00E8448F">
        <w:t>в зависимости от положения точки R и предусмотренного конструкцией угла положения спинки сиденья, при этом данная точка используется для проверки соответствия предписаниям.</w:t>
      </w:r>
    </w:p>
    <w:p w14:paraId="6BF00479" w14:textId="77777777" w:rsidR="00384B9A" w:rsidRPr="00E8448F" w:rsidRDefault="00384B9A" w:rsidP="00384B9A">
      <w:pPr>
        <w:tabs>
          <w:tab w:val="left" w:pos="2268"/>
        </w:tabs>
        <w:spacing w:after="120"/>
        <w:ind w:left="2268" w:right="1134" w:hanging="1134"/>
        <w:jc w:val="both"/>
      </w:pPr>
      <w:r w:rsidRPr="00E8448F">
        <w:t>2.27</w:t>
      </w:r>
      <w:r w:rsidRPr="00E8448F">
        <w:tab/>
      </w:r>
      <w:r>
        <w:t>«</w:t>
      </w:r>
      <w:r w:rsidRPr="00E8448F">
        <w:rPr>
          <w:i/>
          <w:iCs/>
        </w:rPr>
        <w:t>Передняя стойка</w:t>
      </w:r>
      <w:r>
        <w:t>»</w:t>
      </w:r>
      <w:r w:rsidRPr="00E8448F">
        <w:t xml:space="preserve"> означает любую опору крыши, расположенную спереди от вертикальной поперечной плоскости, проходящей на расстоянии 68 мм перед точкой V, и включающую такие непрозрачные элементы, как крепления ветрового стекла и дверные рамы, прикрепленные или прилегающие к такой опоре.</w:t>
      </w:r>
    </w:p>
    <w:p w14:paraId="71E8744A" w14:textId="77777777" w:rsidR="00384B9A" w:rsidRPr="00E8448F" w:rsidRDefault="00384B9A" w:rsidP="00384B9A">
      <w:pPr>
        <w:tabs>
          <w:tab w:val="left" w:pos="2268"/>
        </w:tabs>
        <w:spacing w:after="120"/>
        <w:ind w:left="2268" w:right="1134" w:hanging="1134"/>
        <w:jc w:val="both"/>
      </w:pPr>
      <w:r w:rsidRPr="00E8448F">
        <w:t xml:space="preserve">2.28 </w:t>
      </w:r>
      <w:r w:rsidRPr="00E8448F">
        <w:tab/>
      </w:r>
      <w:r>
        <w:t>«</w:t>
      </w:r>
      <w:r w:rsidRPr="00E8448F">
        <w:rPr>
          <w:i/>
          <w:iCs/>
        </w:rPr>
        <w:t>Транспортные средства категории N</w:t>
      </w:r>
      <w:r w:rsidRPr="00E8448F">
        <w:rPr>
          <w:i/>
          <w:iCs/>
          <w:vertAlign w:val="subscript"/>
        </w:rPr>
        <w:t>2</w:t>
      </w:r>
      <w:r w:rsidRPr="00E8448F">
        <w:rPr>
          <w:i/>
          <w:iCs/>
        </w:rPr>
        <w:t xml:space="preserve"> и M</w:t>
      </w:r>
      <w:r w:rsidRPr="00E8448F">
        <w:rPr>
          <w:i/>
          <w:iCs/>
          <w:vertAlign w:val="subscript"/>
        </w:rPr>
        <w:t>2</w:t>
      </w:r>
      <w:r w:rsidRPr="00E8448F">
        <w:rPr>
          <w:i/>
          <w:iCs/>
        </w:rPr>
        <w:t>, созданные на базе M</w:t>
      </w:r>
      <w:r w:rsidRPr="00E8448F">
        <w:rPr>
          <w:i/>
          <w:iCs/>
          <w:vertAlign w:val="subscript"/>
        </w:rPr>
        <w:t>1</w:t>
      </w:r>
      <w:r w:rsidRPr="00E8448F">
        <w:rPr>
          <w:i/>
          <w:iCs/>
        </w:rPr>
        <w:t xml:space="preserve"> или</w:t>
      </w:r>
      <w:r w:rsidRPr="00E8448F">
        <w:rPr>
          <w:i/>
          <w:iCs/>
          <w:lang w:val="en-US"/>
        </w:rPr>
        <w:t> </w:t>
      </w:r>
      <w:r w:rsidRPr="00E8448F">
        <w:rPr>
          <w:i/>
          <w:iCs/>
        </w:rPr>
        <w:t>N</w:t>
      </w:r>
      <w:r w:rsidRPr="00E8448F">
        <w:rPr>
          <w:i/>
          <w:iCs/>
          <w:vertAlign w:val="subscript"/>
        </w:rPr>
        <w:t>1</w:t>
      </w:r>
      <w:r>
        <w:t>»</w:t>
      </w:r>
      <w:r w:rsidRPr="00E8448F">
        <w:t>, означают транспортные средства категории N</w:t>
      </w:r>
      <w:r w:rsidRPr="00E8448F">
        <w:rPr>
          <w:vertAlign w:val="subscript"/>
        </w:rPr>
        <w:t>2</w:t>
      </w:r>
      <w:r w:rsidRPr="00E8448F">
        <w:t xml:space="preserve"> и M</w:t>
      </w:r>
      <w:r w:rsidRPr="00E8448F">
        <w:rPr>
          <w:vertAlign w:val="subscript"/>
        </w:rPr>
        <w:t>2</w:t>
      </w:r>
      <w:r w:rsidRPr="00E8448F">
        <w:t>, которые имеют такую же общую конструкцию и форму конструкции до центральных стоек, что и транспортные средства прежней категории M</w:t>
      </w:r>
      <w:r w:rsidRPr="00E8448F">
        <w:rPr>
          <w:vertAlign w:val="subscript"/>
        </w:rPr>
        <w:t>1</w:t>
      </w:r>
      <w:r w:rsidRPr="00E8448F">
        <w:t xml:space="preserve"> или N</w:t>
      </w:r>
      <w:r w:rsidRPr="00E8448F">
        <w:rPr>
          <w:vertAlign w:val="subscript"/>
        </w:rPr>
        <w:t>1</w:t>
      </w:r>
      <w:r w:rsidRPr="00E8448F">
        <w:t>.</w:t>
      </w:r>
    </w:p>
    <w:p w14:paraId="7DC22F18" w14:textId="77777777" w:rsidR="00384B9A" w:rsidRPr="00E8448F" w:rsidRDefault="00384B9A" w:rsidP="00384B9A">
      <w:pPr>
        <w:spacing w:after="120"/>
        <w:ind w:left="2268" w:right="1134" w:hanging="1134"/>
        <w:jc w:val="both"/>
      </w:pPr>
      <w:r w:rsidRPr="00E8448F">
        <w:t>2.29</w:t>
      </w:r>
      <w:r w:rsidRPr="00E8448F">
        <w:tab/>
      </w:r>
      <w:r>
        <w:t>«</w:t>
      </w:r>
      <w:r w:rsidRPr="00E8448F">
        <w:rPr>
          <w:i/>
          <w:iCs/>
        </w:rPr>
        <w:t>Поясная линия</w:t>
      </w:r>
      <w:r>
        <w:t>»</w:t>
      </w:r>
      <w:r w:rsidRPr="00E8448F">
        <w:t xml:space="preserve"> означает нижний край прозрачного участка, измеренный в горизонтальной плоскости и охватывающий поле обзора, расположенное сзади от ветрового стекла.</w:t>
      </w:r>
    </w:p>
    <w:p w14:paraId="1D95A16F" w14:textId="77777777" w:rsidR="00384B9A" w:rsidRPr="00E8448F" w:rsidRDefault="00384B9A" w:rsidP="00384B9A">
      <w:pPr>
        <w:pStyle w:val="HChG"/>
      </w:pPr>
      <w:bookmarkStart w:id="13" w:name="_Toc354410590"/>
      <w:r w:rsidRPr="00E8448F">
        <w:rPr>
          <w:bCs/>
        </w:rPr>
        <w:tab/>
      </w:r>
      <w:r w:rsidRPr="00E8448F">
        <w:rPr>
          <w:bCs/>
        </w:rPr>
        <w:tab/>
        <w:t>3.</w:t>
      </w:r>
      <w:r w:rsidRPr="00E8448F">
        <w:tab/>
      </w:r>
      <w:r w:rsidRPr="00E8448F">
        <w:tab/>
        <w:t>Заявка на официальное утверждение</w:t>
      </w:r>
      <w:bookmarkEnd w:id="13"/>
    </w:p>
    <w:p w14:paraId="105EE097" w14:textId="77777777" w:rsidR="00384B9A" w:rsidRPr="00E8448F" w:rsidRDefault="00384B9A" w:rsidP="00384B9A">
      <w:pPr>
        <w:pStyle w:val="SingleTxtG"/>
        <w:tabs>
          <w:tab w:val="clear" w:pos="1701"/>
        </w:tabs>
        <w:ind w:left="2268" w:hanging="1134"/>
      </w:pPr>
      <w:r w:rsidRPr="00E8448F">
        <w:t>3.1</w:t>
      </w:r>
      <w:r w:rsidRPr="00E8448F">
        <w:tab/>
        <w:t>Заявка на официальное утверждение типа транспортного средства в отношении его прямого обзора подается изготовителем транспортного средства или его уполномоченным представителем.</w:t>
      </w:r>
    </w:p>
    <w:p w14:paraId="22DABC5A" w14:textId="77777777" w:rsidR="00384B9A" w:rsidRPr="00E8448F" w:rsidRDefault="00384B9A" w:rsidP="00384B9A">
      <w:pPr>
        <w:pStyle w:val="SingleTxtG"/>
        <w:tabs>
          <w:tab w:val="clear" w:pos="1701"/>
        </w:tabs>
        <w:ind w:left="2268" w:hanging="1134"/>
      </w:pPr>
      <w:r w:rsidRPr="00E8448F">
        <w:t>3.2</w:t>
      </w:r>
      <w:r w:rsidRPr="00E8448F">
        <w:tab/>
        <w:t>К заявке прилагаются указанные ниже документы в трех экземплярах и следующая подробная информация:</w:t>
      </w:r>
    </w:p>
    <w:p w14:paraId="3C7884B7" w14:textId="77777777" w:rsidR="00384B9A" w:rsidRPr="00E8448F" w:rsidRDefault="00384B9A" w:rsidP="00384B9A">
      <w:pPr>
        <w:pStyle w:val="SingleTxtG"/>
        <w:tabs>
          <w:tab w:val="clear" w:pos="1701"/>
        </w:tabs>
        <w:ind w:left="2268" w:hanging="1134"/>
      </w:pPr>
      <w:r w:rsidRPr="00E8448F">
        <w:t>3.2.1</w:t>
      </w:r>
      <w:r w:rsidRPr="00E8448F">
        <w:tab/>
        <w:t>описание типа транспортного средства в отношении элементов, упомянутых в пункте 2.2, вместе с чертежами в соответствующем масштабе и документацией, указанной в приложении 1. Указываются номера и/или условные обозначения, идентифицирующие тип транспортного средства. Образец информационного документа приведен в приложении 1.</w:t>
      </w:r>
    </w:p>
    <w:p w14:paraId="768826E9" w14:textId="77777777" w:rsidR="00384B9A" w:rsidRPr="00E8448F" w:rsidRDefault="00384B9A" w:rsidP="00384B9A">
      <w:pPr>
        <w:pStyle w:val="SingleTxtG"/>
        <w:tabs>
          <w:tab w:val="clear" w:pos="1701"/>
        </w:tabs>
        <w:ind w:left="2268" w:hanging="1134"/>
      </w:pPr>
      <w:r w:rsidRPr="00E8448F">
        <w:t>3.3</w:t>
      </w:r>
      <w:r w:rsidRPr="00E8448F">
        <w:tab/>
        <w:t>Технической службе, проводящей испытания на официальное утверждение, предоставляется транспортное средство, являющееся репрезентативным для типа транспортного средства, подлежащего официальному утверждению.</w:t>
      </w:r>
    </w:p>
    <w:p w14:paraId="6049AEF4" w14:textId="77777777" w:rsidR="00384B9A" w:rsidRPr="00E8448F" w:rsidRDefault="00384B9A" w:rsidP="00384B9A">
      <w:pPr>
        <w:pStyle w:val="HChG"/>
      </w:pPr>
      <w:bookmarkStart w:id="14" w:name="_Toc354410591"/>
      <w:r w:rsidRPr="00E8448F">
        <w:rPr>
          <w:bCs/>
        </w:rPr>
        <w:lastRenderedPageBreak/>
        <w:tab/>
      </w:r>
      <w:r w:rsidRPr="00E8448F">
        <w:rPr>
          <w:bCs/>
        </w:rPr>
        <w:tab/>
        <w:t>4.</w:t>
      </w:r>
      <w:r w:rsidRPr="00E8448F">
        <w:tab/>
      </w:r>
      <w:r w:rsidRPr="00E8448F">
        <w:tab/>
        <w:t>Официальное утверждение</w:t>
      </w:r>
      <w:bookmarkEnd w:id="14"/>
    </w:p>
    <w:p w14:paraId="05C9BFA7" w14:textId="725C1006" w:rsidR="00384B9A" w:rsidRPr="00E8448F" w:rsidRDefault="00384B9A" w:rsidP="00384B9A">
      <w:pPr>
        <w:keepNext/>
        <w:keepLines/>
        <w:spacing w:after="120"/>
        <w:ind w:left="2268" w:right="1134" w:hanging="1134"/>
        <w:jc w:val="both"/>
      </w:pPr>
      <w:r w:rsidRPr="00E8448F">
        <w:t>4.1</w:t>
      </w:r>
      <w:r w:rsidRPr="00E8448F">
        <w:tab/>
      </w:r>
      <w:r w:rsidRPr="00E8448F">
        <w:tab/>
        <w:t>Если тип транспортного средства, представленный на официальное утверждение на основании настоящих Правил, соответствует предписаниям пункта</w:t>
      </w:r>
      <w:r w:rsidR="00602321">
        <w:t xml:space="preserve"> </w:t>
      </w:r>
      <w:r w:rsidRPr="00E8448F">
        <w:t>5 ниже, то в отношении данного типа транспортного средства предоставляется официальное утверждение.</w:t>
      </w:r>
    </w:p>
    <w:p w14:paraId="27CA2A8F" w14:textId="77777777" w:rsidR="00384B9A" w:rsidRPr="00E8448F" w:rsidRDefault="00384B9A" w:rsidP="00384B9A">
      <w:pPr>
        <w:keepNext/>
        <w:keepLines/>
        <w:spacing w:after="120"/>
        <w:ind w:left="2268" w:right="1134" w:hanging="1134"/>
        <w:jc w:val="both"/>
      </w:pPr>
      <w:r w:rsidRPr="00E8448F">
        <w:t>4.2</w:t>
      </w:r>
      <w:r w:rsidRPr="00E8448F">
        <w:tab/>
      </w:r>
      <w:r w:rsidRPr="00E8448F">
        <w:tab/>
        <w:t>Соответствие требованиям пункта 5 проверяется с помощью процедуры испытаний, определенной в пункте 6, однако эксплуатация не ограничивается только этими условиями испытаний.</w:t>
      </w:r>
    </w:p>
    <w:p w14:paraId="11CF6EF8" w14:textId="77777777" w:rsidR="00384B9A" w:rsidRPr="00E8448F" w:rsidRDefault="00384B9A" w:rsidP="00384B9A">
      <w:pPr>
        <w:spacing w:after="120"/>
        <w:ind w:left="2268" w:right="1134" w:hanging="1134"/>
        <w:jc w:val="both"/>
      </w:pPr>
      <w:r w:rsidRPr="00E8448F">
        <w:t>4.3</w:t>
      </w:r>
      <w:r w:rsidRPr="00E8448F">
        <w:tab/>
      </w:r>
      <w:r w:rsidRPr="00E8448F">
        <w:tab/>
        <w:t>Каждому официально утвержденному типу транспортного средства присваивают номер официального утверждения, первые две цифры которого (00 для настоящих Правил в их первоначальном варианте) указывают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присваивать этот номер другому типу транспортного средства по смыслу пункта 2.1 выше.</w:t>
      </w:r>
    </w:p>
    <w:p w14:paraId="5DE0CA5A" w14:textId="77777777" w:rsidR="00384B9A" w:rsidRPr="00E8448F" w:rsidRDefault="00384B9A" w:rsidP="00384B9A">
      <w:pPr>
        <w:spacing w:after="120"/>
        <w:ind w:left="2268" w:right="1134" w:hanging="1134"/>
        <w:jc w:val="both"/>
      </w:pPr>
      <w:r w:rsidRPr="00E8448F">
        <w:t>4.4</w:t>
      </w:r>
      <w:r w:rsidRPr="00E8448F">
        <w:tab/>
      </w:r>
      <w:r w:rsidRPr="00E8448F">
        <w:tab/>
        <w:t>Стороны Соглашения, применяющие настоящие Правила, уведомляются об официальном утверждении, отказе в официальном утверждении или об отмене официального утверждения на основании настоящих Правил посредством карточки сообщения, соответствующей образцу, приведенному в приложении 2 в настоящим Правилам.</w:t>
      </w:r>
    </w:p>
    <w:p w14:paraId="13BFC99F" w14:textId="77777777" w:rsidR="00384B9A" w:rsidRPr="00E8448F" w:rsidRDefault="00384B9A" w:rsidP="00384B9A">
      <w:pPr>
        <w:spacing w:after="120"/>
        <w:ind w:left="2268" w:right="1134" w:hanging="1134"/>
        <w:jc w:val="both"/>
      </w:pPr>
      <w:r w:rsidRPr="00E8448F">
        <w:t>4.5</w:t>
      </w:r>
      <w:r w:rsidRPr="00E8448F">
        <w:tab/>
      </w:r>
      <w:r w:rsidRPr="00E8448F">
        <w:tab/>
        <w:t>На каждом транспортном средстве, соответствующем типу транспортного средства, официально утвержденному на основании настоящих Правил, в видном и легкодоступном месте, указанном в регистрационной карточке официального утверждения, проставляется международный знак официального утверждения, состоящий из:</w:t>
      </w:r>
    </w:p>
    <w:p w14:paraId="3FA693F5" w14:textId="77777777" w:rsidR="00384B9A" w:rsidRPr="00E8448F" w:rsidRDefault="00384B9A" w:rsidP="00384B9A">
      <w:pPr>
        <w:spacing w:after="120"/>
        <w:ind w:left="2268" w:right="1134" w:hanging="1134"/>
        <w:jc w:val="both"/>
      </w:pPr>
      <w:r w:rsidRPr="00E8448F">
        <w:t>4.5.1</w:t>
      </w:r>
      <w:r w:rsidRPr="00E8448F">
        <w:tab/>
      </w:r>
      <w:r w:rsidRPr="00E8448F">
        <w:tab/>
        <w:t xml:space="preserve">круга с проставленной в нем буквой </w:t>
      </w:r>
      <w:r>
        <w:t>«</w:t>
      </w:r>
      <w:r w:rsidRPr="00E8448F">
        <w:t>E</w:t>
      </w:r>
      <w:r>
        <w:t>»</w:t>
      </w:r>
      <w:r w:rsidRPr="00E8448F">
        <w:t>, за которой следуют:</w:t>
      </w:r>
    </w:p>
    <w:p w14:paraId="7486E482" w14:textId="7949B159" w:rsidR="00384B9A" w:rsidRPr="000C3C75" w:rsidRDefault="00384B9A" w:rsidP="00384B9A">
      <w:pPr>
        <w:tabs>
          <w:tab w:val="left" w:pos="2268"/>
        </w:tabs>
        <w:spacing w:after="120"/>
        <w:ind w:left="2835" w:right="1134" w:hanging="1134"/>
        <w:jc w:val="both"/>
      </w:pPr>
      <w:r w:rsidRPr="00E8448F">
        <w:tab/>
        <w:t>a)</w:t>
      </w:r>
      <w:r w:rsidRPr="00E8448F">
        <w:tab/>
        <w:t>отличительный номер страны, предоставившей официальное утверждение</w:t>
      </w:r>
      <w:r w:rsidRPr="00E8448F">
        <w:rPr>
          <w:sz w:val="18"/>
          <w:szCs w:val="18"/>
          <w:vertAlign w:val="superscript"/>
        </w:rPr>
        <w:footnoteReference w:id="3"/>
      </w:r>
      <w:r w:rsidRPr="00E8448F">
        <w:t>;</w:t>
      </w:r>
      <w:r w:rsidR="000C3C75" w:rsidRPr="000C3C75">
        <w:t xml:space="preserve"> </w:t>
      </w:r>
      <w:r w:rsidR="000C3C75">
        <w:t>и</w:t>
      </w:r>
    </w:p>
    <w:p w14:paraId="75F94C81" w14:textId="77777777" w:rsidR="00384B9A" w:rsidRPr="00E8448F" w:rsidRDefault="00384B9A" w:rsidP="00384B9A">
      <w:pPr>
        <w:tabs>
          <w:tab w:val="left" w:pos="2268"/>
        </w:tabs>
        <w:spacing w:after="120"/>
        <w:ind w:left="2835" w:right="1134" w:hanging="1134"/>
        <w:jc w:val="both"/>
      </w:pPr>
      <w:r w:rsidRPr="00E8448F">
        <w:tab/>
        <w:t>b)</w:t>
      </w:r>
      <w:r w:rsidRPr="00E8448F">
        <w:tab/>
        <w:t xml:space="preserve">номер настоящих Правил, за которым следуют буква </w:t>
      </w:r>
      <w:r>
        <w:t>«</w:t>
      </w:r>
      <w:r w:rsidRPr="00E8448F">
        <w:t>R</w:t>
      </w:r>
      <w:r>
        <w:t>»</w:t>
      </w:r>
      <w:r w:rsidRPr="00E8448F">
        <w:t>, тире и номер официального утверждения, проставленные справа от круга, предписанного в настоящем пункте;</w:t>
      </w:r>
    </w:p>
    <w:p w14:paraId="77F8E5AC" w14:textId="77777777" w:rsidR="00384B9A" w:rsidRPr="00E8448F" w:rsidRDefault="00384B9A" w:rsidP="00384B9A">
      <w:pPr>
        <w:tabs>
          <w:tab w:val="left" w:pos="2268"/>
        </w:tabs>
        <w:spacing w:after="120"/>
        <w:ind w:left="2835" w:right="1134" w:hanging="1701"/>
        <w:jc w:val="both"/>
      </w:pPr>
      <w:r w:rsidRPr="00E8448F">
        <w:tab/>
        <w:t>или</w:t>
      </w:r>
    </w:p>
    <w:p w14:paraId="228FFE95" w14:textId="77777777" w:rsidR="00384B9A" w:rsidRPr="00E8448F" w:rsidRDefault="00384B9A" w:rsidP="00384B9A">
      <w:pPr>
        <w:spacing w:after="120"/>
        <w:ind w:left="2268" w:right="1134" w:hanging="1134"/>
        <w:jc w:val="both"/>
      </w:pPr>
      <w:r w:rsidRPr="00E8448F">
        <w:t>4.5.2</w:t>
      </w:r>
      <w:r w:rsidRPr="00E8448F">
        <w:tab/>
        <w:t xml:space="preserve">овала с проставленными в нем буквами </w:t>
      </w:r>
      <w:r>
        <w:t>«</w:t>
      </w:r>
      <w:r w:rsidRPr="00E8448F">
        <w:t>UI</w:t>
      </w:r>
      <w:r>
        <w:t>»</w:t>
      </w:r>
      <w:r w:rsidRPr="00E8448F">
        <w:t>, за которым следует уникальный идентификатор.</w:t>
      </w:r>
    </w:p>
    <w:p w14:paraId="092660CA" w14:textId="77777777" w:rsidR="00384B9A" w:rsidRPr="00E8448F" w:rsidRDefault="00384B9A" w:rsidP="00384B9A">
      <w:pPr>
        <w:spacing w:after="120"/>
        <w:ind w:left="2268" w:right="1134" w:hanging="1134"/>
        <w:jc w:val="both"/>
      </w:pPr>
      <w:r w:rsidRPr="00E8448F">
        <w:t>4.6</w:t>
      </w:r>
      <w:r w:rsidRPr="00E8448F">
        <w:tab/>
        <w:t>Если транспортное средство соответствует типу транспортного средства, официально утвержденному на основании одного или нескольких других прилагаемых к Соглашению правил ООН в той стране, которая предоставила официальное утверждение на основании настоящих Правил, то обозначение, предусмотренное в пункте 4.5 выше, повторять не нужно. В этом случае номера Правил ООН и официального утверждения и дополнительные обозначения располагают в вертикальных колонках справа от обозначения, предписанного в пункте</w:t>
      </w:r>
      <w:r w:rsidRPr="00E8448F">
        <w:rPr>
          <w:lang w:val="en-US"/>
        </w:rPr>
        <w:t> </w:t>
      </w:r>
      <w:r w:rsidRPr="00E8448F">
        <w:t>4.5 выше.</w:t>
      </w:r>
    </w:p>
    <w:p w14:paraId="205BE3E0" w14:textId="77777777" w:rsidR="00384B9A" w:rsidRPr="00E8448F" w:rsidRDefault="00384B9A" w:rsidP="00384B9A">
      <w:pPr>
        <w:spacing w:after="120"/>
        <w:ind w:left="2268" w:right="1134" w:hanging="1134"/>
        <w:jc w:val="both"/>
      </w:pPr>
      <w:r w:rsidRPr="00E8448F">
        <w:t>4.7</w:t>
      </w:r>
      <w:r w:rsidRPr="00E8448F">
        <w:tab/>
        <w:t>Знак официального утверждения должен быть удобочитаемым и нестираемым.</w:t>
      </w:r>
    </w:p>
    <w:p w14:paraId="0041CE96" w14:textId="2FF78FB3" w:rsidR="00384B9A" w:rsidRPr="00E8448F" w:rsidRDefault="00384B9A" w:rsidP="00384B9A">
      <w:pPr>
        <w:spacing w:after="120"/>
        <w:ind w:left="2268" w:right="1134" w:hanging="1134"/>
        <w:jc w:val="both"/>
      </w:pPr>
      <w:r w:rsidRPr="00E8448F">
        <w:lastRenderedPageBreak/>
        <w:t>4.8</w:t>
      </w:r>
      <w:r w:rsidRPr="00E8448F">
        <w:tab/>
        <w:t xml:space="preserve">Знак официального утверждения помещается рядом с табличкой, </w:t>
      </w:r>
      <w:r w:rsidR="00602321">
        <w:br/>
      </w:r>
      <w:r w:rsidRPr="00E8448F">
        <w:t>на которой приведены технические характеристики транспортного средства, или проставляется на этой табличке.</w:t>
      </w:r>
    </w:p>
    <w:p w14:paraId="779F0B88" w14:textId="77777777" w:rsidR="00384B9A" w:rsidRPr="00E8448F" w:rsidRDefault="00384B9A" w:rsidP="00384B9A">
      <w:pPr>
        <w:pStyle w:val="HChG"/>
      </w:pPr>
      <w:bookmarkStart w:id="15" w:name="_Toc354410592"/>
      <w:r w:rsidRPr="00E8448F">
        <w:rPr>
          <w:bCs/>
        </w:rPr>
        <w:tab/>
      </w:r>
      <w:r w:rsidRPr="00E8448F">
        <w:rPr>
          <w:bCs/>
        </w:rPr>
        <w:tab/>
        <w:t>5.</w:t>
      </w:r>
      <w:r w:rsidRPr="00E8448F">
        <w:tab/>
      </w:r>
      <w:r w:rsidRPr="00E8448F">
        <w:tab/>
        <w:t>Технические требования</w:t>
      </w:r>
      <w:bookmarkEnd w:id="15"/>
    </w:p>
    <w:p w14:paraId="2B8A65B5" w14:textId="77777777" w:rsidR="00384B9A" w:rsidRPr="00E8448F" w:rsidRDefault="00384B9A" w:rsidP="00384B9A">
      <w:pPr>
        <w:spacing w:after="120"/>
        <w:ind w:left="2268" w:right="1134" w:hanging="1134"/>
        <w:jc w:val="both"/>
      </w:pPr>
      <w:r w:rsidRPr="00E8448F">
        <w:t>5.1</w:t>
      </w:r>
      <w:r w:rsidRPr="00E8448F">
        <w:tab/>
      </w:r>
      <w:r w:rsidRPr="00E8448F">
        <w:tab/>
        <w:t>Общие требования</w:t>
      </w:r>
    </w:p>
    <w:p w14:paraId="776C9802" w14:textId="77777777" w:rsidR="00384B9A" w:rsidRPr="00E8448F" w:rsidRDefault="00384B9A" w:rsidP="00384B9A">
      <w:pPr>
        <w:spacing w:after="120"/>
        <w:ind w:left="2268" w:right="1134" w:hanging="1134"/>
        <w:jc w:val="both"/>
      </w:pPr>
      <w:r w:rsidRPr="00E8448F">
        <w:t>5.1.1</w:t>
      </w:r>
      <w:r w:rsidRPr="00E8448F">
        <w:tab/>
        <w:t>Количественную оценку объема видимого пространства получают в соответствии с процедурами, описанными в пункте 6.</w:t>
      </w:r>
    </w:p>
    <w:p w14:paraId="1C107AF7" w14:textId="77777777" w:rsidR="00384B9A" w:rsidRPr="00E8448F" w:rsidRDefault="00384B9A" w:rsidP="00384B9A">
      <w:pPr>
        <w:spacing w:after="120"/>
        <w:ind w:left="2268" w:right="1134" w:hanging="1134"/>
        <w:jc w:val="both"/>
      </w:pPr>
      <w:r w:rsidRPr="00E8448F">
        <w:t>5.1.2</w:t>
      </w:r>
      <w:r w:rsidRPr="00E8448F">
        <w:tab/>
        <w:t>Если транспортное средство оборудовано более чем двумя парами передних стоек, то изготовитель транспортного средства может по своему выбору указать, какими двумя стойками будут устанавливаться границы между пространствами, видимыми с ближней боковой стороны, спереди и с дальней боковой стороны.</w:t>
      </w:r>
    </w:p>
    <w:p w14:paraId="3F4A217C" w14:textId="77777777" w:rsidR="00384B9A" w:rsidRPr="00E8448F" w:rsidRDefault="00384B9A" w:rsidP="00384B9A">
      <w:pPr>
        <w:spacing w:after="120"/>
        <w:ind w:left="2268" w:right="1134" w:hanging="1134"/>
        <w:jc w:val="both"/>
      </w:pPr>
      <w:r w:rsidRPr="00E8448F">
        <w:t>5.2</w:t>
      </w:r>
      <w:r w:rsidRPr="00E8448F">
        <w:tab/>
        <w:t>Эксплуатационные требования</w:t>
      </w:r>
    </w:p>
    <w:p w14:paraId="19F35E07" w14:textId="77777777" w:rsidR="00384B9A" w:rsidRPr="00E8448F" w:rsidRDefault="00384B9A" w:rsidP="00384B9A">
      <w:pPr>
        <w:spacing w:after="120"/>
        <w:ind w:left="2268" w:right="1134" w:hanging="1134"/>
        <w:jc w:val="both"/>
      </w:pPr>
      <w:r w:rsidRPr="00E8448F">
        <w:t>5.2.1</w:t>
      </w:r>
      <w:r w:rsidRPr="00E8448F">
        <w:tab/>
      </w:r>
      <w:r w:rsidRPr="00E8448F">
        <w:tab/>
        <w:t>В соответствии с таблицей критериев, содержащейся в приложении 5, транспортные средства должны быть отнесены к одному из следующих трех уровней:</w:t>
      </w:r>
    </w:p>
    <w:p w14:paraId="286AED10" w14:textId="77777777" w:rsidR="00384B9A" w:rsidRPr="00E8448F" w:rsidRDefault="00384B9A" w:rsidP="00384B9A">
      <w:pPr>
        <w:spacing w:after="120"/>
        <w:ind w:left="2268" w:right="1134" w:hanging="1134"/>
        <w:jc w:val="both"/>
      </w:pPr>
      <w:r w:rsidRPr="00E8448F">
        <w:t>5.2.1.1</w:t>
      </w:r>
      <w:r w:rsidRPr="00E8448F">
        <w:tab/>
        <w:t>уровень 1: транспортные средства, которые часто эксплуатируются в городских районах;</w:t>
      </w:r>
    </w:p>
    <w:p w14:paraId="29155355" w14:textId="77777777" w:rsidR="00384B9A" w:rsidRPr="00E8448F" w:rsidRDefault="00384B9A" w:rsidP="00384B9A">
      <w:pPr>
        <w:spacing w:after="120"/>
        <w:ind w:left="2268" w:right="1134" w:hanging="1134"/>
        <w:jc w:val="both"/>
      </w:pPr>
      <w:r w:rsidRPr="00E8448F">
        <w:t>5.2.1.2</w:t>
      </w:r>
      <w:r w:rsidRPr="00E8448F">
        <w:tab/>
        <w:t>уровень 2: транспортные средства, которые иногда эксплуатируются в городских районах, но имеют определенные эксплуатационные ограничения;</w:t>
      </w:r>
    </w:p>
    <w:p w14:paraId="322AB986" w14:textId="77777777" w:rsidR="00384B9A" w:rsidRPr="00E8448F" w:rsidRDefault="00384B9A" w:rsidP="00384B9A">
      <w:pPr>
        <w:spacing w:after="120"/>
        <w:ind w:left="2268" w:right="1134" w:hanging="1134"/>
        <w:jc w:val="both"/>
      </w:pPr>
      <w:r w:rsidRPr="00E8448F">
        <w:t>5.2.1.3</w:t>
      </w:r>
      <w:r w:rsidRPr="00E8448F">
        <w:tab/>
        <w:t>уровень 3: транспортные средства, которые редко эксплуатируются в городских районах.</w:t>
      </w:r>
    </w:p>
    <w:p w14:paraId="2C1C14C2" w14:textId="77777777" w:rsidR="00384B9A" w:rsidRPr="00E8448F" w:rsidRDefault="00384B9A" w:rsidP="00384B9A">
      <w:pPr>
        <w:spacing w:after="120"/>
        <w:ind w:left="2268" w:right="1134" w:hanging="1134"/>
        <w:jc w:val="both"/>
      </w:pPr>
      <w:r w:rsidRPr="00E8448F">
        <w:t>5.2.2</w:t>
      </w:r>
      <w:r w:rsidRPr="00E8448F">
        <w:tab/>
      </w:r>
      <w:r w:rsidRPr="00E8448F">
        <w:tab/>
        <w:t>Объемы видимого пространства, обеспечиваемые на транспортных средствах каждого из уровней, должны превосходить относящиеся к соответствующим уровням предельные значения, указанные в таблице 1.</w:t>
      </w:r>
    </w:p>
    <w:p w14:paraId="4C553077" w14:textId="77777777" w:rsidR="00384B9A" w:rsidRPr="00E8448F" w:rsidRDefault="00384B9A" w:rsidP="00384B9A">
      <w:pPr>
        <w:spacing w:after="120"/>
        <w:ind w:left="2268" w:right="1134" w:hanging="1134"/>
        <w:jc w:val="both"/>
      </w:pPr>
      <w:r w:rsidRPr="00E8448F">
        <w:t>5.2.2.1</w:t>
      </w:r>
      <w:r w:rsidRPr="00E8448F">
        <w:tab/>
        <w:t>Считается, что транспортные средства, отвечающие критериям, изложенным в пункте 2 приложения 5, удовлетворяют соответствующим предельным значениям без необходимости проведения количественной оценки объема видимого пространства в соответствии с пунктом 6.</w:t>
      </w:r>
    </w:p>
    <w:p w14:paraId="7B3124D6" w14:textId="77777777" w:rsidR="00384B9A" w:rsidRPr="00E8448F" w:rsidRDefault="00384B9A" w:rsidP="00384B9A">
      <w:pPr>
        <w:pStyle w:val="af4"/>
        <w:spacing w:before="240"/>
        <w:ind w:left="1077"/>
        <w:contextualSpacing/>
        <w:rPr>
          <w:b w:val="0"/>
          <w:bCs w:val="0"/>
          <w:color w:val="auto"/>
          <w:sz w:val="20"/>
          <w:szCs w:val="20"/>
        </w:rPr>
      </w:pPr>
      <w:bookmarkStart w:id="16" w:name="_Ref82094650"/>
      <w:r w:rsidRPr="00E8448F">
        <w:rPr>
          <w:b w:val="0"/>
          <w:bCs w:val="0"/>
          <w:color w:val="auto"/>
          <w:sz w:val="20"/>
          <w:szCs w:val="20"/>
        </w:rPr>
        <w:t xml:space="preserve">Таблица 1 </w:t>
      </w:r>
    </w:p>
    <w:p w14:paraId="275F1D41" w14:textId="77777777" w:rsidR="00384B9A" w:rsidRPr="00E8448F" w:rsidRDefault="00384B9A" w:rsidP="00384B9A">
      <w:pPr>
        <w:pStyle w:val="af4"/>
        <w:spacing w:before="240"/>
        <w:ind w:left="1077"/>
        <w:contextualSpacing/>
        <w:rPr>
          <w:color w:val="auto"/>
          <w:sz w:val="20"/>
          <w:szCs w:val="20"/>
        </w:rPr>
      </w:pPr>
      <w:r w:rsidRPr="00E8448F">
        <w:rPr>
          <w:color w:val="auto"/>
          <w:sz w:val="20"/>
          <w:szCs w:val="20"/>
        </w:rPr>
        <w:t>Минимальные значения объема видимого пространства</w:t>
      </w:r>
      <w:bookmarkEnd w:id="16"/>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3"/>
        <w:gridCol w:w="1602"/>
        <w:gridCol w:w="1603"/>
        <w:gridCol w:w="1602"/>
      </w:tblGrid>
      <w:tr w:rsidR="00384B9A" w:rsidRPr="00E8448F" w14:paraId="7ED61BB1" w14:textId="77777777" w:rsidTr="00F36210">
        <w:trPr>
          <w:tblHeader/>
        </w:trPr>
        <w:tc>
          <w:tcPr>
            <w:tcW w:w="2563" w:type="dxa"/>
            <w:vMerge w:val="restart"/>
            <w:tcBorders>
              <w:top w:val="single" w:sz="4" w:space="0" w:color="auto"/>
              <w:bottom w:val="single" w:sz="12" w:space="0" w:color="auto"/>
            </w:tcBorders>
            <w:shd w:val="clear" w:color="auto" w:fill="auto"/>
            <w:vAlign w:val="bottom"/>
          </w:tcPr>
          <w:p w14:paraId="06F215AB" w14:textId="77777777" w:rsidR="00384B9A" w:rsidRPr="00E8448F" w:rsidRDefault="00384B9A" w:rsidP="00F36210">
            <w:pPr>
              <w:spacing w:before="80" w:after="80" w:line="200" w:lineRule="exact"/>
              <w:ind w:right="113"/>
              <w:rPr>
                <w:i/>
                <w:sz w:val="16"/>
                <w:lang w:eastAsia="ar-SA"/>
              </w:rPr>
            </w:pPr>
          </w:p>
        </w:tc>
        <w:tc>
          <w:tcPr>
            <w:tcW w:w="4807" w:type="dxa"/>
            <w:gridSpan w:val="3"/>
            <w:tcBorders>
              <w:top w:val="single" w:sz="4" w:space="0" w:color="auto"/>
              <w:bottom w:val="single" w:sz="12" w:space="0" w:color="auto"/>
            </w:tcBorders>
            <w:shd w:val="clear" w:color="auto" w:fill="auto"/>
            <w:vAlign w:val="bottom"/>
          </w:tcPr>
          <w:p w14:paraId="1035E670" w14:textId="77777777" w:rsidR="00384B9A" w:rsidRPr="00E8448F" w:rsidRDefault="00384B9A" w:rsidP="00F36210">
            <w:pPr>
              <w:spacing w:before="80" w:after="80" w:line="200" w:lineRule="exact"/>
              <w:ind w:right="113"/>
              <w:rPr>
                <w:i/>
                <w:sz w:val="16"/>
                <w:szCs w:val="16"/>
              </w:rPr>
            </w:pPr>
            <w:r w:rsidRPr="00E8448F">
              <w:rPr>
                <w:i/>
                <w:iCs/>
                <w:sz w:val="16"/>
                <w:szCs w:val="16"/>
              </w:rPr>
              <w:t>Минимальный объем (м</w:t>
            </w:r>
            <w:r w:rsidRPr="00E8448F">
              <w:rPr>
                <w:i/>
                <w:iCs/>
                <w:sz w:val="16"/>
                <w:szCs w:val="16"/>
                <w:vertAlign w:val="superscript"/>
              </w:rPr>
              <w:t>3</w:t>
            </w:r>
            <w:r w:rsidRPr="00E8448F">
              <w:rPr>
                <w:i/>
                <w:iCs/>
                <w:sz w:val="16"/>
                <w:szCs w:val="16"/>
              </w:rPr>
              <w:t>) прямого обзора</w:t>
            </w:r>
            <w:r w:rsidRPr="00E8448F">
              <w:rPr>
                <w:sz w:val="16"/>
                <w:szCs w:val="16"/>
              </w:rPr>
              <w:t xml:space="preserve"> </w:t>
            </w:r>
          </w:p>
        </w:tc>
      </w:tr>
      <w:tr w:rsidR="00384B9A" w:rsidRPr="00E8448F" w14:paraId="64AB8DF1" w14:textId="77777777" w:rsidTr="00F36210">
        <w:trPr>
          <w:trHeight w:hRule="exact" w:val="113"/>
          <w:tblHeader/>
        </w:trPr>
        <w:tc>
          <w:tcPr>
            <w:tcW w:w="2563" w:type="dxa"/>
            <w:vMerge/>
            <w:tcBorders>
              <w:top w:val="single" w:sz="12" w:space="0" w:color="auto"/>
            </w:tcBorders>
            <w:shd w:val="clear" w:color="auto" w:fill="auto"/>
          </w:tcPr>
          <w:p w14:paraId="76F160AA" w14:textId="77777777" w:rsidR="00384B9A" w:rsidRPr="00E8448F" w:rsidRDefault="00384B9A" w:rsidP="00F36210">
            <w:pPr>
              <w:spacing w:before="40" w:after="120"/>
              <w:ind w:right="113"/>
              <w:rPr>
                <w:lang w:eastAsia="ar-SA"/>
              </w:rPr>
            </w:pPr>
          </w:p>
        </w:tc>
        <w:tc>
          <w:tcPr>
            <w:tcW w:w="4807" w:type="dxa"/>
            <w:gridSpan w:val="3"/>
            <w:tcBorders>
              <w:top w:val="single" w:sz="12" w:space="0" w:color="auto"/>
            </w:tcBorders>
            <w:shd w:val="clear" w:color="auto" w:fill="auto"/>
          </w:tcPr>
          <w:p w14:paraId="25165444" w14:textId="77777777" w:rsidR="00384B9A" w:rsidRPr="00E8448F" w:rsidRDefault="00384B9A" w:rsidP="00F36210">
            <w:pPr>
              <w:spacing w:before="40" w:after="120"/>
              <w:ind w:right="113"/>
              <w:rPr>
                <w:lang w:eastAsia="ar-SA"/>
              </w:rPr>
            </w:pPr>
          </w:p>
        </w:tc>
      </w:tr>
      <w:tr w:rsidR="00384B9A" w:rsidRPr="00E8448F" w14:paraId="7724E86F" w14:textId="77777777" w:rsidTr="00F36210">
        <w:trPr>
          <w:tblHeader/>
        </w:trPr>
        <w:tc>
          <w:tcPr>
            <w:tcW w:w="2563" w:type="dxa"/>
            <w:vMerge/>
            <w:shd w:val="clear" w:color="auto" w:fill="auto"/>
          </w:tcPr>
          <w:p w14:paraId="24713D34" w14:textId="77777777" w:rsidR="00384B9A" w:rsidRPr="00E8448F" w:rsidRDefault="00384B9A" w:rsidP="00F36210">
            <w:pPr>
              <w:spacing w:before="40" w:after="120"/>
              <w:ind w:right="113"/>
              <w:rPr>
                <w:lang w:eastAsia="ar-SA"/>
              </w:rPr>
            </w:pPr>
          </w:p>
        </w:tc>
        <w:tc>
          <w:tcPr>
            <w:tcW w:w="1602" w:type="dxa"/>
            <w:shd w:val="clear" w:color="auto" w:fill="auto"/>
          </w:tcPr>
          <w:p w14:paraId="2745C7E3" w14:textId="77777777" w:rsidR="00384B9A" w:rsidRPr="00E8448F" w:rsidRDefault="00384B9A" w:rsidP="00F36210">
            <w:pPr>
              <w:spacing w:before="40" w:after="120"/>
              <w:ind w:right="113"/>
            </w:pPr>
            <w:r w:rsidRPr="00E8448F">
              <w:t>Уровень 1</w:t>
            </w:r>
          </w:p>
        </w:tc>
        <w:tc>
          <w:tcPr>
            <w:tcW w:w="1603" w:type="dxa"/>
            <w:shd w:val="clear" w:color="auto" w:fill="auto"/>
          </w:tcPr>
          <w:p w14:paraId="3B121AB2" w14:textId="77777777" w:rsidR="00384B9A" w:rsidRPr="00E8448F" w:rsidRDefault="00384B9A" w:rsidP="00F36210">
            <w:pPr>
              <w:spacing w:before="40" w:after="120"/>
              <w:ind w:right="113"/>
            </w:pPr>
            <w:r w:rsidRPr="00E8448F">
              <w:t>Уровень 2</w:t>
            </w:r>
          </w:p>
        </w:tc>
        <w:tc>
          <w:tcPr>
            <w:tcW w:w="1602" w:type="dxa"/>
            <w:shd w:val="clear" w:color="auto" w:fill="auto"/>
          </w:tcPr>
          <w:p w14:paraId="4096E03A" w14:textId="77777777" w:rsidR="00384B9A" w:rsidRPr="00E8448F" w:rsidRDefault="00384B9A" w:rsidP="00F36210">
            <w:pPr>
              <w:spacing w:before="40" w:after="120"/>
              <w:ind w:right="113"/>
            </w:pPr>
            <w:r w:rsidRPr="00E8448F">
              <w:t>Уровень 3</w:t>
            </w:r>
          </w:p>
        </w:tc>
      </w:tr>
      <w:tr w:rsidR="00384B9A" w:rsidRPr="00E8448F" w14:paraId="48883B00" w14:textId="77777777" w:rsidTr="00F36210">
        <w:tc>
          <w:tcPr>
            <w:tcW w:w="2563" w:type="dxa"/>
            <w:shd w:val="clear" w:color="auto" w:fill="auto"/>
          </w:tcPr>
          <w:p w14:paraId="5DF5E295" w14:textId="77777777" w:rsidR="00384B9A" w:rsidRPr="00E8448F" w:rsidRDefault="00384B9A" w:rsidP="00F36210">
            <w:pPr>
              <w:spacing w:before="40" w:after="120"/>
              <w:ind w:right="113"/>
            </w:pPr>
            <w:r w:rsidRPr="00E8448F">
              <w:t xml:space="preserve">Объем видимого пространства с ближней боковой стороны </w:t>
            </w:r>
          </w:p>
        </w:tc>
        <w:tc>
          <w:tcPr>
            <w:tcW w:w="1602" w:type="dxa"/>
            <w:shd w:val="clear" w:color="auto" w:fill="auto"/>
          </w:tcPr>
          <w:p w14:paraId="3D025C80" w14:textId="77777777" w:rsidR="00384B9A" w:rsidRPr="00E8448F" w:rsidRDefault="00384B9A" w:rsidP="00F36210">
            <w:pPr>
              <w:spacing w:before="40" w:after="120"/>
              <w:ind w:right="113"/>
            </w:pPr>
            <w:r w:rsidRPr="00E8448F">
              <w:t>3,4</w:t>
            </w:r>
          </w:p>
        </w:tc>
        <w:tc>
          <w:tcPr>
            <w:tcW w:w="1603" w:type="dxa"/>
            <w:shd w:val="clear" w:color="auto" w:fill="auto"/>
          </w:tcPr>
          <w:p w14:paraId="1EA36355" w14:textId="77777777" w:rsidR="00384B9A" w:rsidRPr="00E8448F" w:rsidRDefault="00384B9A" w:rsidP="00F36210">
            <w:pPr>
              <w:spacing w:before="40" w:after="120"/>
              <w:ind w:right="113"/>
            </w:pPr>
            <w:r w:rsidRPr="00E8448F">
              <w:t>Не указано</w:t>
            </w:r>
          </w:p>
        </w:tc>
        <w:tc>
          <w:tcPr>
            <w:tcW w:w="1602" w:type="dxa"/>
            <w:shd w:val="clear" w:color="auto" w:fill="auto"/>
          </w:tcPr>
          <w:p w14:paraId="7D267CA2" w14:textId="77777777" w:rsidR="00384B9A" w:rsidRPr="00E8448F" w:rsidRDefault="00384B9A" w:rsidP="00F36210">
            <w:pPr>
              <w:spacing w:before="40" w:after="120"/>
              <w:ind w:right="113"/>
            </w:pPr>
            <w:r w:rsidRPr="00E8448F">
              <w:t>Не указано</w:t>
            </w:r>
          </w:p>
        </w:tc>
      </w:tr>
      <w:tr w:rsidR="00384B9A" w:rsidRPr="00E8448F" w14:paraId="671AEABC" w14:textId="77777777" w:rsidTr="00F36210">
        <w:tc>
          <w:tcPr>
            <w:tcW w:w="2563" w:type="dxa"/>
            <w:shd w:val="clear" w:color="auto" w:fill="auto"/>
          </w:tcPr>
          <w:p w14:paraId="2D4C5B6C" w14:textId="77777777" w:rsidR="00384B9A" w:rsidRPr="00E8448F" w:rsidRDefault="00384B9A" w:rsidP="00F36210">
            <w:pPr>
              <w:spacing w:before="40" w:after="120"/>
              <w:ind w:right="113"/>
            </w:pPr>
            <w:r w:rsidRPr="00E8448F">
              <w:t xml:space="preserve">Объем видимого пространства спереди </w:t>
            </w:r>
          </w:p>
        </w:tc>
        <w:tc>
          <w:tcPr>
            <w:tcW w:w="1602" w:type="dxa"/>
            <w:shd w:val="clear" w:color="auto" w:fill="auto"/>
          </w:tcPr>
          <w:p w14:paraId="655C11B4" w14:textId="77777777" w:rsidR="00384B9A" w:rsidRPr="00E8448F" w:rsidRDefault="00384B9A" w:rsidP="00F36210">
            <w:pPr>
              <w:spacing w:before="40" w:after="120"/>
              <w:ind w:right="113"/>
            </w:pPr>
            <w:r w:rsidRPr="00E8448F">
              <w:t>1,8</w:t>
            </w:r>
          </w:p>
        </w:tc>
        <w:tc>
          <w:tcPr>
            <w:tcW w:w="1603" w:type="dxa"/>
            <w:shd w:val="clear" w:color="auto" w:fill="auto"/>
          </w:tcPr>
          <w:p w14:paraId="18200D92" w14:textId="77777777" w:rsidR="00384B9A" w:rsidRPr="00E8448F" w:rsidRDefault="00384B9A" w:rsidP="00F36210">
            <w:pPr>
              <w:spacing w:before="40" w:after="120"/>
              <w:ind w:right="113"/>
            </w:pPr>
            <w:r w:rsidRPr="00E8448F">
              <w:t>1,0</w:t>
            </w:r>
          </w:p>
        </w:tc>
        <w:tc>
          <w:tcPr>
            <w:tcW w:w="1602" w:type="dxa"/>
            <w:shd w:val="clear" w:color="auto" w:fill="auto"/>
          </w:tcPr>
          <w:p w14:paraId="20B55216" w14:textId="77777777" w:rsidR="00384B9A" w:rsidRPr="00E8448F" w:rsidRDefault="00384B9A" w:rsidP="00F36210">
            <w:pPr>
              <w:spacing w:before="40" w:after="120"/>
              <w:ind w:right="113"/>
            </w:pPr>
            <w:r w:rsidRPr="00E8448F">
              <w:t>1,0</w:t>
            </w:r>
          </w:p>
        </w:tc>
      </w:tr>
      <w:tr w:rsidR="00384B9A" w:rsidRPr="00E8448F" w14:paraId="7608A38E" w14:textId="77777777" w:rsidTr="00F36210">
        <w:tc>
          <w:tcPr>
            <w:tcW w:w="2563" w:type="dxa"/>
            <w:shd w:val="clear" w:color="auto" w:fill="auto"/>
          </w:tcPr>
          <w:p w14:paraId="0EAC18D9" w14:textId="77777777" w:rsidR="00384B9A" w:rsidRPr="00E8448F" w:rsidRDefault="00384B9A" w:rsidP="00F36210">
            <w:pPr>
              <w:spacing w:before="40" w:after="120"/>
              <w:ind w:right="113"/>
            </w:pPr>
            <w:r w:rsidRPr="00E8448F">
              <w:t xml:space="preserve">Объем видимого пространства с дальней боковой стороны </w:t>
            </w:r>
          </w:p>
        </w:tc>
        <w:tc>
          <w:tcPr>
            <w:tcW w:w="1602" w:type="dxa"/>
            <w:shd w:val="clear" w:color="auto" w:fill="auto"/>
          </w:tcPr>
          <w:p w14:paraId="7B41FB8B" w14:textId="77777777" w:rsidR="00384B9A" w:rsidRPr="00E8448F" w:rsidRDefault="00384B9A" w:rsidP="00F36210">
            <w:pPr>
              <w:spacing w:before="40" w:after="120"/>
              <w:ind w:right="113"/>
            </w:pPr>
            <w:r w:rsidRPr="00E8448F">
              <w:t>2,8</w:t>
            </w:r>
          </w:p>
        </w:tc>
        <w:tc>
          <w:tcPr>
            <w:tcW w:w="1603" w:type="dxa"/>
            <w:shd w:val="clear" w:color="auto" w:fill="auto"/>
          </w:tcPr>
          <w:p w14:paraId="2D5C04F9" w14:textId="77777777" w:rsidR="00384B9A" w:rsidRPr="00E8448F" w:rsidRDefault="00384B9A" w:rsidP="00F36210">
            <w:pPr>
              <w:spacing w:before="40" w:after="120"/>
              <w:ind w:right="113"/>
            </w:pPr>
            <w:r w:rsidRPr="00E8448F">
              <w:t>Не указано</w:t>
            </w:r>
          </w:p>
        </w:tc>
        <w:tc>
          <w:tcPr>
            <w:tcW w:w="1602" w:type="dxa"/>
            <w:shd w:val="clear" w:color="auto" w:fill="auto"/>
          </w:tcPr>
          <w:p w14:paraId="3E379980" w14:textId="77777777" w:rsidR="00384B9A" w:rsidRPr="00E8448F" w:rsidRDefault="00384B9A" w:rsidP="00F36210">
            <w:pPr>
              <w:spacing w:before="40" w:after="120"/>
              <w:ind w:right="113"/>
            </w:pPr>
            <w:r w:rsidRPr="00E8448F">
              <w:t>Не указано</w:t>
            </w:r>
          </w:p>
        </w:tc>
      </w:tr>
      <w:tr w:rsidR="00384B9A" w:rsidRPr="00E8448F" w14:paraId="7B7783FB" w14:textId="77777777" w:rsidTr="00F36210">
        <w:tc>
          <w:tcPr>
            <w:tcW w:w="2563" w:type="dxa"/>
            <w:tcBorders>
              <w:bottom w:val="single" w:sz="12" w:space="0" w:color="auto"/>
            </w:tcBorders>
            <w:shd w:val="clear" w:color="auto" w:fill="auto"/>
          </w:tcPr>
          <w:p w14:paraId="4477798B" w14:textId="77777777" w:rsidR="00384B9A" w:rsidRPr="00E8448F" w:rsidRDefault="00384B9A" w:rsidP="00F36210">
            <w:pPr>
              <w:spacing w:before="40" w:after="120"/>
              <w:ind w:right="113"/>
            </w:pPr>
            <w:r w:rsidRPr="00E8448F">
              <w:t>Общий объем видимого пространства</w:t>
            </w:r>
          </w:p>
        </w:tc>
        <w:tc>
          <w:tcPr>
            <w:tcW w:w="1602" w:type="dxa"/>
            <w:tcBorders>
              <w:bottom w:val="single" w:sz="12" w:space="0" w:color="auto"/>
            </w:tcBorders>
            <w:shd w:val="clear" w:color="auto" w:fill="auto"/>
          </w:tcPr>
          <w:p w14:paraId="367EA62F" w14:textId="77777777" w:rsidR="00384B9A" w:rsidRPr="00E8448F" w:rsidRDefault="00384B9A" w:rsidP="00F36210">
            <w:pPr>
              <w:spacing w:before="40" w:after="120"/>
              <w:ind w:right="113"/>
            </w:pPr>
            <w:r w:rsidRPr="00E8448F">
              <w:t>11,2</w:t>
            </w:r>
          </w:p>
        </w:tc>
        <w:tc>
          <w:tcPr>
            <w:tcW w:w="1603" w:type="dxa"/>
            <w:tcBorders>
              <w:bottom w:val="single" w:sz="12" w:space="0" w:color="auto"/>
            </w:tcBorders>
            <w:shd w:val="clear" w:color="auto" w:fill="auto"/>
          </w:tcPr>
          <w:p w14:paraId="33BA2700" w14:textId="77777777" w:rsidR="00384B9A" w:rsidRPr="00E8448F" w:rsidRDefault="00384B9A" w:rsidP="00F36210">
            <w:pPr>
              <w:spacing w:before="40" w:after="120"/>
              <w:ind w:right="113"/>
            </w:pPr>
            <w:r w:rsidRPr="00E8448F">
              <w:t>8,0</w:t>
            </w:r>
          </w:p>
        </w:tc>
        <w:tc>
          <w:tcPr>
            <w:tcW w:w="1602" w:type="dxa"/>
            <w:tcBorders>
              <w:bottom w:val="single" w:sz="12" w:space="0" w:color="auto"/>
            </w:tcBorders>
            <w:shd w:val="clear" w:color="auto" w:fill="auto"/>
          </w:tcPr>
          <w:p w14:paraId="0777013F" w14:textId="77777777" w:rsidR="00384B9A" w:rsidRPr="00E8448F" w:rsidRDefault="00384B9A" w:rsidP="00F36210">
            <w:pPr>
              <w:spacing w:before="40" w:after="120"/>
              <w:ind w:right="113"/>
            </w:pPr>
            <w:r w:rsidRPr="00E8448F">
              <w:t>7,0</w:t>
            </w:r>
          </w:p>
        </w:tc>
      </w:tr>
    </w:tbl>
    <w:p w14:paraId="330F39EF" w14:textId="77777777" w:rsidR="00384B9A" w:rsidRPr="00E8448F" w:rsidRDefault="00384B9A" w:rsidP="00384B9A">
      <w:pPr>
        <w:jc w:val="center"/>
        <w:rPr>
          <w:lang w:eastAsia="ar-SA"/>
        </w:rPr>
      </w:pPr>
    </w:p>
    <w:p w14:paraId="6A2E4224" w14:textId="77777777" w:rsidR="00384B9A" w:rsidRPr="00E8448F" w:rsidRDefault="00384B9A" w:rsidP="00384B9A">
      <w:pPr>
        <w:spacing w:after="120"/>
        <w:ind w:left="2257" w:right="1134" w:hanging="1123"/>
        <w:jc w:val="both"/>
      </w:pPr>
      <w:bookmarkStart w:id="17" w:name="_Hlk89848852"/>
      <w:r w:rsidRPr="00E8448F">
        <w:lastRenderedPageBreak/>
        <w:t>5.3</w:t>
      </w:r>
      <w:r w:rsidRPr="00E8448F">
        <w:tab/>
        <w:t>Если может быть доказано, что обеспечить на транспортном средстве соблюдение порогового значения спереди невозможно по причине новаторского конструкторского решения, например когда передние стойки располагаются ближе друг к другу, чем при обычных типах конструкции, то можно считать, что транспортное средство соответствует предписаниям, если оно удовлетворяет всем другим применимым ограничениям в дополнение к следующему требованию. Это должно быть продемонстрировано путем размещения пяти испытательных объектов на равном расстоянии между ближней и дальней боковыми плоскостями транспортного средства. Испытательные объекты перемещают в продольной плоскости до тех пор, пока они не окажутся расположены таким образом, чтобы верхняя часть объекта была едва заметна из точки E2 через любое окно/остекление. Испытательные объекты должны представлять собой шест высотой 1,40 м и диаметром 30 мм. Метка, соответствующая плечу УУДД, должна располагаться на 0,130 м ближе к транспортному средству в продольной плоскости, чем центр шеста. Для каждого шеста рассчитывается среднее расстояние в продольной плоскости между передней плоскостью транспортного средства и меткой, соответствующей плечу, в тот момент, когда шест становится едва заметным. В случае если метка, соответствующая плечу, находится сзади от продольной плоскости, для расчета среднего значения для любого испытательного объекта используется расстояние равное 0,0 м. Среднее расстояние не должно превышать:</w:t>
      </w:r>
      <w:bookmarkStart w:id="18" w:name="_Hlk90038365"/>
    </w:p>
    <w:p w14:paraId="0BAC4163" w14:textId="77777777" w:rsidR="00384B9A" w:rsidRPr="00E8448F" w:rsidRDefault="00384B9A" w:rsidP="00384B9A">
      <w:pPr>
        <w:spacing w:after="120"/>
        <w:ind w:left="2257" w:right="1134" w:hanging="1123"/>
        <w:jc w:val="both"/>
      </w:pPr>
      <w:r w:rsidRPr="00E8448F">
        <w:t>5.3.1</w:t>
      </w:r>
      <w:r w:rsidRPr="00E8448F">
        <w:tab/>
        <w:t>Уровень 1: 1,65 м</w:t>
      </w:r>
    </w:p>
    <w:p w14:paraId="6A55326D" w14:textId="77777777" w:rsidR="00384B9A" w:rsidRPr="00E8448F" w:rsidRDefault="00384B9A" w:rsidP="00384B9A">
      <w:pPr>
        <w:spacing w:after="120"/>
        <w:ind w:left="2257" w:right="1134" w:hanging="1123"/>
        <w:jc w:val="both"/>
      </w:pPr>
      <w:r w:rsidRPr="00E8448F">
        <w:t>5.3.2</w:t>
      </w:r>
      <w:r w:rsidRPr="00E8448F">
        <w:tab/>
        <w:t>Уровень 2: 1,97 м</w:t>
      </w:r>
      <w:bookmarkStart w:id="19" w:name="_Hlk89848629"/>
      <w:bookmarkEnd w:id="19"/>
    </w:p>
    <w:p w14:paraId="617C7A07" w14:textId="77777777" w:rsidR="00384B9A" w:rsidRPr="00E8448F" w:rsidRDefault="00384B9A" w:rsidP="00384B9A">
      <w:pPr>
        <w:spacing w:after="120"/>
        <w:ind w:left="2257" w:right="1134" w:hanging="1123"/>
        <w:jc w:val="both"/>
      </w:pPr>
      <w:r w:rsidRPr="00E8448F">
        <w:t>5.3.3</w:t>
      </w:r>
      <w:r w:rsidRPr="00E8448F">
        <w:tab/>
        <w:t>Уровень 3: 1,97 м</w:t>
      </w:r>
    </w:p>
    <w:p w14:paraId="7F625719" w14:textId="77777777" w:rsidR="00384B9A" w:rsidRPr="00E8448F" w:rsidRDefault="00384B9A" w:rsidP="00384B9A">
      <w:pPr>
        <w:pStyle w:val="HChG"/>
      </w:pPr>
      <w:bookmarkStart w:id="20" w:name="_Toc354410593"/>
      <w:bookmarkEnd w:id="17"/>
      <w:bookmarkEnd w:id="18"/>
      <w:r w:rsidRPr="00E8448F">
        <w:rPr>
          <w:bCs/>
        </w:rPr>
        <w:tab/>
      </w:r>
      <w:r w:rsidRPr="00E8448F">
        <w:rPr>
          <w:bCs/>
        </w:rPr>
        <w:tab/>
        <w:t>6.</w:t>
      </w:r>
      <w:r w:rsidRPr="00E8448F">
        <w:tab/>
      </w:r>
      <w:r w:rsidRPr="00E8448F">
        <w:tab/>
        <w:t>Процедура испытаний</w:t>
      </w:r>
      <w:bookmarkEnd w:id="20"/>
    </w:p>
    <w:p w14:paraId="7AB4643F" w14:textId="77777777" w:rsidR="00384B9A" w:rsidRPr="00E8448F" w:rsidRDefault="00384B9A" w:rsidP="00384B9A">
      <w:pPr>
        <w:spacing w:after="120"/>
        <w:ind w:left="2268" w:right="1134" w:hanging="1134"/>
        <w:jc w:val="both"/>
      </w:pPr>
      <w:r w:rsidRPr="00E8448F">
        <w:t>6.1</w:t>
      </w:r>
      <w:r w:rsidRPr="00E8448F">
        <w:tab/>
      </w:r>
      <w:r w:rsidRPr="00E8448F">
        <w:tab/>
        <w:t>Условия испытаний</w:t>
      </w:r>
    </w:p>
    <w:p w14:paraId="7576C2FD" w14:textId="77777777" w:rsidR="00384B9A" w:rsidRPr="00E8448F" w:rsidRDefault="00384B9A" w:rsidP="00384B9A">
      <w:pPr>
        <w:spacing w:after="120"/>
        <w:ind w:left="2268" w:right="1134" w:hanging="1134"/>
        <w:jc w:val="both"/>
      </w:pPr>
      <w:r w:rsidRPr="00E8448F">
        <w:t>6.1.1</w:t>
      </w:r>
      <w:r w:rsidRPr="00E8448F">
        <w:tab/>
      </w:r>
      <w:r w:rsidRPr="00E8448F">
        <w:tab/>
        <w:t>Испытание проводят на гладкой сухой асфальтовой или бетонной поверхности.</w:t>
      </w:r>
    </w:p>
    <w:p w14:paraId="682358B9" w14:textId="77777777" w:rsidR="00384B9A" w:rsidRPr="00E8448F" w:rsidRDefault="00384B9A" w:rsidP="00384B9A">
      <w:pPr>
        <w:spacing w:after="120"/>
        <w:ind w:left="2268" w:right="1134" w:hanging="1134"/>
        <w:jc w:val="both"/>
      </w:pPr>
      <w:r w:rsidRPr="00E8448F">
        <w:t>6.1.2</w:t>
      </w:r>
      <w:r w:rsidRPr="00E8448F">
        <w:tab/>
      </w:r>
      <w:r w:rsidRPr="00E8448F">
        <w:tab/>
        <w:t xml:space="preserve">Температура окружающей среды должна находиться в диапазоне </w:t>
      </w:r>
      <w:r w:rsidRPr="00E8448F">
        <w:br/>
        <w:t>0−45 ºC.</w:t>
      </w:r>
    </w:p>
    <w:p w14:paraId="2F0F91F1" w14:textId="77777777" w:rsidR="00384B9A" w:rsidRPr="00E8448F" w:rsidRDefault="00384B9A" w:rsidP="00384B9A">
      <w:pPr>
        <w:spacing w:after="120"/>
        <w:ind w:left="2268" w:right="1134" w:hanging="1134"/>
        <w:jc w:val="both"/>
      </w:pPr>
      <w:r w:rsidRPr="00E8448F">
        <w:t>6.1.3</w:t>
      </w:r>
      <w:r w:rsidRPr="00E8448F">
        <w:tab/>
      </w:r>
      <w:r w:rsidRPr="00E8448F">
        <w:tab/>
        <w:t>Испытание должно проводиться в условиях видимости, которые не препятствуют нормальному наблюдению испытательных объектов, используемых для количественной оценки поля обзора, с помощью камеры, чувствительной к видимому свету.</w:t>
      </w:r>
    </w:p>
    <w:p w14:paraId="035E9123" w14:textId="77777777" w:rsidR="00384B9A" w:rsidRPr="00E8448F" w:rsidRDefault="00384B9A" w:rsidP="00384B9A">
      <w:pPr>
        <w:spacing w:after="120"/>
        <w:ind w:left="2268" w:right="1134" w:hanging="1134"/>
        <w:jc w:val="both"/>
      </w:pPr>
      <w:r w:rsidRPr="00E8448F">
        <w:t>6.2</w:t>
      </w:r>
      <w:r w:rsidRPr="00E8448F">
        <w:tab/>
      </w:r>
      <w:r w:rsidRPr="00E8448F">
        <w:tab/>
        <w:t>Условия, касающиеся транспортного средства</w:t>
      </w:r>
    </w:p>
    <w:p w14:paraId="5DF2A33C" w14:textId="77777777" w:rsidR="00384B9A" w:rsidRPr="00E8448F" w:rsidRDefault="00384B9A" w:rsidP="00384B9A">
      <w:pPr>
        <w:spacing w:after="120"/>
        <w:ind w:left="2268" w:right="1134" w:hanging="1134"/>
        <w:jc w:val="both"/>
      </w:pPr>
      <w:r w:rsidRPr="00E8448F">
        <w:t>6.2.1</w:t>
      </w:r>
      <w:r w:rsidRPr="00E8448F">
        <w:tab/>
        <w:t xml:space="preserve">Испытуемое транспортное средство должно соответствовать наихудшему варианту транспортного средства данного типа в отношении прямого обзора. </w:t>
      </w:r>
    </w:p>
    <w:p w14:paraId="406D257D" w14:textId="475091B4" w:rsidR="00384B9A" w:rsidRPr="00E8448F" w:rsidRDefault="00384B9A" w:rsidP="00384B9A">
      <w:pPr>
        <w:spacing w:after="120"/>
        <w:ind w:left="2268" w:right="1134" w:hanging="1134"/>
        <w:jc w:val="both"/>
      </w:pPr>
      <w:r w:rsidRPr="00E8448F">
        <w:t>6.2.2</w:t>
      </w:r>
      <w:r w:rsidRPr="00E8448F">
        <w:tab/>
      </w:r>
      <w:r w:rsidRPr="00E8448F">
        <w:tab/>
        <w:t xml:space="preserve">Испытуемое транспортное средство оценивается при положении точки, соответствующей пятке при размещении стопы на педали акселератора, на такой высоте над уровнем земли, которая не меньше среднего значения между высотой, на которой, по расчетам изготовителя, она должна находиться в случае шасси с кабиной без нагрузки (без кузова), </w:t>
      </w:r>
      <w:r w:rsidR="00602321">
        <w:br/>
      </w:r>
      <w:r w:rsidRPr="00E8448F">
        <w:t>и высотой, на которой, по расчетам изготовителя, она должна находиться в том случае, когда транспортное средство загружено до технически допустимой максимальной массы.</w:t>
      </w:r>
    </w:p>
    <w:p w14:paraId="36440D71" w14:textId="77777777" w:rsidR="00384B9A" w:rsidRPr="00E8448F" w:rsidRDefault="00384B9A" w:rsidP="00384B9A">
      <w:pPr>
        <w:spacing w:after="120"/>
        <w:ind w:left="2268" w:right="1134" w:hanging="1134"/>
        <w:jc w:val="both"/>
      </w:pPr>
      <w:r w:rsidRPr="00E8448F">
        <w:t>6.2.2.1</w:t>
      </w:r>
      <w:r w:rsidRPr="00E8448F">
        <w:tab/>
        <w:t xml:space="preserve">Точка, соответствующая пятке при размещении стопы на педали акселератора, измеряется в соответствии с Рекомендуемой практикой SAE J1100 (пересмотренный вариант 2009 года) с использованием </w:t>
      </w:r>
      <w:r w:rsidRPr="00E8448F">
        <w:lastRenderedPageBreak/>
        <w:t>манекена для определения точки H. Когда манекен для определения точки H находится в точке R, угол наклона стопы (A46) должен составлять как минимум 87°. В случае транспортных средств, на которых вертикальное расстояние от точки R до пятки (H30) превышает 405 мм, педаль акселератора может находиться в выжатом положении в соответствии с указаниями изготовителя. Если используется педаль в выжатом положении, то стопа должна плотно лежать на педали акселератора.</w:t>
      </w:r>
    </w:p>
    <w:p w14:paraId="6BC48A81" w14:textId="77777777" w:rsidR="00384B9A" w:rsidRPr="00E8448F" w:rsidRDefault="00384B9A" w:rsidP="00384B9A">
      <w:pPr>
        <w:spacing w:after="120"/>
        <w:ind w:left="2268" w:right="1134" w:hanging="1134"/>
        <w:jc w:val="both"/>
      </w:pPr>
      <w:r w:rsidRPr="00E8448F">
        <w:t>6.2.3</w:t>
      </w:r>
      <w:r w:rsidRPr="00E8448F">
        <w:tab/>
      </w:r>
      <w:r w:rsidRPr="00E8448F">
        <w:tab/>
        <w:t xml:space="preserve">Кабина транспортного средства размещается под углом, предусмотренным конструкцией. </w:t>
      </w:r>
    </w:p>
    <w:p w14:paraId="6E026AA0" w14:textId="77777777" w:rsidR="00384B9A" w:rsidRPr="00E8448F" w:rsidRDefault="00384B9A" w:rsidP="00384B9A">
      <w:pPr>
        <w:spacing w:after="120"/>
        <w:ind w:left="2268" w:right="1134" w:hanging="1134"/>
        <w:jc w:val="both"/>
      </w:pPr>
      <w:r w:rsidRPr="00E8448F">
        <w:t>6.2.4</w:t>
      </w:r>
      <w:r w:rsidRPr="00E8448F">
        <w:tab/>
      </w:r>
      <w:r w:rsidRPr="00E8448F">
        <w:tab/>
        <w:t>Рулевое колесо переводится в центральное положение относительно возможного диапазона с учетом регулировки по всем осям.</w:t>
      </w:r>
    </w:p>
    <w:p w14:paraId="6DC16E63" w14:textId="77777777" w:rsidR="00384B9A" w:rsidRPr="00E8448F" w:rsidRDefault="00384B9A" w:rsidP="00384B9A">
      <w:pPr>
        <w:spacing w:after="120"/>
        <w:ind w:left="2268" w:right="1134" w:hanging="1134"/>
        <w:jc w:val="both"/>
      </w:pPr>
      <w:r w:rsidRPr="00E8448F">
        <w:t>6.2.5</w:t>
      </w:r>
      <w:r w:rsidRPr="00E8448F">
        <w:tab/>
      </w:r>
      <w:r w:rsidRPr="00E8448F">
        <w:tab/>
        <w:t>Устройства непрямого обзора (если таковые имеются) должны быть отрегулированы таким образом, чтобы обеспечить соблюдение требований в отношении полей обзора согласно Правилам № 46 ООН.</w:t>
      </w:r>
    </w:p>
    <w:p w14:paraId="30B4CC51" w14:textId="77777777" w:rsidR="00384B9A" w:rsidRPr="00E8448F" w:rsidRDefault="00384B9A" w:rsidP="00384B9A">
      <w:pPr>
        <w:spacing w:after="120"/>
        <w:ind w:left="2268" w:right="1134" w:hanging="1134"/>
        <w:jc w:val="both"/>
      </w:pPr>
      <w:r w:rsidRPr="00E8448F">
        <w:t>6.2.6</w:t>
      </w:r>
      <w:r w:rsidRPr="00E8448F">
        <w:tab/>
      </w:r>
      <w:r w:rsidRPr="00E8448F">
        <w:tab/>
        <w:t>Пассажирское сиденье (если установлено):</w:t>
      </w:r>
    </w:p>
    <w:p w14:paraId="230F1F1C" w14:textId="77777777" w:rsidR="00384B9A" w:rsidRPr="00E8448F" w:rsidRDefault="00384B9A" w:rsidP="00384B9A">
      <w:pPr>
        <w:spacing w:after="120"/>
        <w:ind w:left="2268" w:right="1134" w:hanging="1134"/>
        <w:jc w:val="both"/>
      </w:pPr>
      <w:r w:rsidRPr="00E8448F">
        <w:t>6.2.6.1</w:t>
      </w:r>
      <w:r w:rsidRPr="00E8448F">
        <w:tab/>
      </w:r>
      <w:r w:rsidRPr="00E8448F">
        <w:tab/>
        <w:t>в случае транспортных средств, для которых может быть указан ряд конструкций пассажирских сидений, выбор сиденья для оценки осуществляется по усмотрению изготовителя;</w:t>
      </w:r>
    </w:p>
    <w:p w14:paraId="16294D4A" w14:textId="77777777" w:rsidR="00384B9A" w:rsidRPr="00E8448F" w:rsidRDefault="00384B9A" w:rsidP="00384B9A">
      <w:pPr>
        <w:spacing w:after="120"/>
        <w:ind w:left="2268" w:right="1134" w:hanging="1134"/>
        <w:jc w:val="both"/>
      </w:pPr>
      <w:r w:rsidRPr="00E8448F">
        <w:t>6.2.6.2</w:t>
      </w:r>
      <w:r w:rsidRPr="00E8448F">
        <w:tab/>
      </w:r>
      <w:r w:rsidRPr="00E8448F">
        <w:tab/>
        <w:t>если положение сиденья регулируется, то пассажирское сиденье должно быть переведено в крайнее нижнее и наиболее удаленное назад положение, а спинка сиденья должна быть отклонена на 18° от вертикального положения;</w:t>
      </w:r>
    </w:p>
    <w:p w14:paraId="4986DABC" w14:textId="77777777" w:rsidR="00384B9A" w:rsidRPr="00E8448F" w:rsidRDefault="00384B9A" w:rsidP="00384B9A">
      <w:pPr>
        <w:spacing w:after="120"/>
        <w:ind w:left="2268" w:right="1134" w:hanging="1134"/>
        <w:jc w:val="both"/>
      </w:pPr>
      <w:r w:rsidRPr="00E8448F">
        <w:t>6.2.6.3</w:t>
      </w:r>
      <w:r w:rsidRPr="00E8448F">
        <w:tab/>
      </w:r>
      <w:r w:rsidRPr="00E8448F">
        <w:tab/>
        <w:t>если выбранное пассажирское сиденье является складным, то транспортное средство может оцениваться с сиденьем в рабочем (разложенном) или нерабочем (сложенном) положении по усмотрению изготовителя. На протяжении всей процедуры оценки следует использовать одно выбранное положение сиденья;</w:t>
      </w:r>
    </w:p>
    <w:p w14:paraId="558249BE" w14:textId="77777777" w:rsidR="00384B9A" w:rsidRPr="00E8448F" w:rsidRDefault="00384B9A" w:rsidP="00384B9A">
      <w:pPr>
        <w:spacing w:after="120"/>
        <w:ind w:left="2268" w:right="1134" w:hanging="1134"/>
        <w:jc w:val="both"/>
      </w:pPr>
      <w:r w:rsidRPr="00E8448F">
        <w:t>6.2.6.4</w:t>
      </w:r>
      <w:r w:rsidRPr="00E8448F">
        <w:tab/>
      </w:r>
      <w:r w:rsidRPr="00E8448F">
        <w:tab/>
        <w:t>если подлокотники регулируются, то они могут находиться в рабочем (поднятом) или нерабочем (убранном) положении по усмотрению изготовителя;</w:t>
      </w:r>
    </w:p>
    <w:p w14:paraId="0253EA00" w14:textId="77777777" w:rsidR="00384B9A" w:rsidRPr="00E8448F" w:rsidRDefault="00384B9A" w:rsidP="00384B9A">
      <w:pPr>
        <w:spacing w:after="120"/>
        <w:ind w:left="2268" w:right="1134" w:hanging="1134"/>
        <w:jc w:val="both"/>
      </w:pPr>
      <w:r w:rsidRPr="00E8448F">
        <w:t>6.2.6.5</w:t>
      </w:r>
      <w:r w:rsidRPr="00E8448F">
        <w:tab/>
      </w:r>
      <w:r w:rsidRPr="00E8448F">
        <w:tab/>
        <w:t>подголовники должны находиться в самом нижнем положении, пригодном для нормального использования в процессе эксплуатации. Они не должны находиться в положении, предусмотренном исключительно для их укладки в том случае, если они не используются.</w:t>
      </w:r>
    </w:p>
    <w:p w14:paraId="6844ABA8" w14:textId="77777777" w:rsidR="00384B9A" w:rsidRPr="00E8448F" w:rsidRDefault="00384B9A" w:rsidP="00384B9A">
      <w:pPr>
        <w:spacing w:after="120"/>
        <w:ind w:left="2268" w:right="1134" w:hanging="1134"/>
        <w:jc w:val="both"/>
      </w:pPr>
      <w:r w:rsidRPr="00E8448F">
        <w:t>6.3</w:t>
      </w:r>
      <w:r w:rsidRPr="00E8448F">
        <w:tab/>
      </w:r>
      <w:r w:rsidRPr="00E8448F">
        <w:tab/>
        <w:t>Количественная оценка объема видимого пространства</w:t>
      </w:r>
    </w:p>
    <w:p w14:paraId="2D7A4BF0" w14:textId="77777777" w:rsidR="00384B9A" w:rsidRPr="00E8448F" w:rsidRDefault="00384B9A" w:rsidP="00384B9A">
      <w:pPr>
        <w:spacing w:after="120"/>
        <w:ind w:left="2268" w:right="1134" w:hanging="1134"/>
        <w:jc w:val="both"/>
      </w:pPr>
      <w:r w:rsidRPr="00E8448F">
        <w:t>6.3.1</w:t>
      </w:r>
      <w:r w:rsidRPr="00E8448F">
        <w:tab/>
      </w:r>
      <w:r w:rsidRPr="00E8448F">
        <w:tab/>
        <w:t>Косвенная оценка объема видимого пространства может быть получена с помощью физического метода испытаний, описанного в приложении 6. В рамках этого метода в качестве косвенного показателя объема пространства получают значения длины линий сетки на нескольких проекциях, которые затем подвергают математическим преобразованиям. С учетом того, что этот метод не позволяет обеспечить идеальную корреляцию для всех типов конструкций, разрешается допустимое отклонение в 0,10 м</w:t>
      </w:r>
      <w:r w:rsidRPr="00E8448F">
        <w:rPr>
          <w:vertAlign w:val="superscript"/>
        </w:rPr>
        <w:t>3</w:t>
      </w:r>
      <w:r w:rsidRPr="00E8448F">
        <w:t>. Данное значение не учитывает допустимую погрешность измерений при проведении испытаний с использованием физического метода и технологические допуски, применяемые в отношении конструкции испытуемого транспортного средства.</w:t>
      </w:r>
      <w:bookmarkStart w:id="21" w:name="_Hlk90039033"/>
      <w:bookmarkEnd w:id="21"/>
    </w:p>
    <w:p w14:paraId="47C002FD" w14:textId="77777777" w:rsidR="00384B9A" w:rsidRPr="00E8448F" w:rsidRDefault="00384B9A" w:rsidP="00384B9A">
      <w:pPr>
        <w:spacing w:after="120"/>
        <w:ind w:left="2268" w:right="1134" w:hanging="1134"/>
        <w:jc w:val="both"/>
      </w:pPr>
      <w:r w:rsidRPr="00E8448F">
        <w:t>6.3.2</w:t>
      </w:r>
      <w:r w:rsidRPr="00E8448F">
        <w:tab/>
        <w:t>В качестве альтернативного варианта,</w:t>
      </w:r>
      <w:r w:rsidRPr="00E8448F">
        <w:tab/>
        <w:t xml:space="preserve">количественная оценка объема видимого пространства может быть получена напрямую с помощью расчетного метода испытаний, описанного в приложении 7, или любого расчетного метода, в отношении которого изготовителем может быть продемонстрировано к удовлетворению органа по официальному </w:t>
      </w:r>
      <w:r w:rsidRPr="00E8448F">
        <w:lastRenderedPageBreak/>
        <w:t>утверждению, что он дает не менее точные результаты, чем метод, описанный в приложении 7.</w:t>
      </w:r>
    </w:p>
    <w:p w14:paraId="2C3F84B8" w14:textId="77777777" w:rsidR="00384B9A" w:rsidRPr="00E8448F" w:rsidRDefault="00384B9A" w:rsidP="00384B9A">
      <w:pPr>
        <w:spacing w:after="120"/>
        <w:ind w:left="2268" w:right="1134" w:hanging="1134"/>
        <w:jc w:val="both"/>
      </w:pPr>
      <w:r w:rsidRPr="00E8448F">
        <w:t>6.4</w:t>
      </w:r>
      <w:r w:rsidRPr="00E8448F">
        <w:tab/>
        <w:t>Описание кабины обобщенного типа и предложенные значения допусков, содержащиеся в приложении 7, представляют собой пример подхода, который может использоваться по усмотрению изготовителя и органа по официальному утверждению для демонстрации точности расчетных методов.</w:t>
      </w:r>
    </w:p>
    <w:p w14:paraId="1BD35466" w14:textId="46994971" w:rsidR="00384B9A" w:rsidRPr="00E8448F" w:rsidRDefault="00384B9A" w:rsidP="00384B9A">
      <w:pPr>
        <w:pStyle w:val="HChG"/>
        <w:tabs>
          <w:tab w:val="left" w:pos="1134"/>
        </w:tabs>
        <w:ind w:left="2268" w:hanging="2268"/>
      </w:pPr>
      <w:bookmarkStart w:id="22" w:name="_Toc354410594"/>
      <w:r w:rsidRPr="00E8448F">
        <w:rPr>
          <w:bCs/>
        </w:rPr>
        <w:tab/>
      </w:r>
      <w:r w:rsidRPr="00E8448F">
        <w:rPr>
          <w:bCs/>
        </w:rPr>
        <w:tab/>
        <w:t>7.</w:t>
      </w:r>
      <w:r w:rsidRPr="00E8448F">
        <w:tab/>
        <w:t xml:space="preserve">Модификация типа транспортного средства </w:t>
      </w:r>
      <w:r w:rsidR="00F04DD2">
        <w:br/>
      </w:r>
      <w:r w:rsidRPr="00E8448F">
        <w:t>и распространение официального утверждения</w:t>
      </w:r>
      <w:bookmarkEnd w:id="22"/>
    </w:p>
    <w:p w14:paraId="15598075" w14:textId="77777777" w:rsidR="00384B9A" w:rsidRPr="00E8448F" w:rsidRDefault="00384B9A" w:rsidP="00384B9A">
      <w:pPr>
        <w:spacing w:after="120"/>
        <w:ind w:left="2268" w:right="1134" w:hanging="1134"/>
        <w:jc w:val="both"/>
      </w:pPr>
      <w:r w:rsidRPr="00E8448F">
        <w:t>7.1</w:t>
      </w:r>
      <w:r w:rsidRPr="00E8448F">
        <w:tab/>
      </w:r>
      <w:r w:rsidRPr="00E8448F">
        <w:tab/>
        <w:t>Любая модификация типа транспортного средства, определенного в пункте 2.1 настоящих Правил, доводится до сведения органа по официальному утверждению типа, который предоставил официальное утверждение для данного типа транспортного средства. Этот орган может:</w:t>
      </w:r>
    </w:p>
    <w:p w14:paraId="25A1D336" w14:textId="77777777" w:rsidR="00384B9A" w:rsidRPr="00E8448F" w:rsidRDefault="00384B9A" w:rsidP="00384B9A">
      <w:pPr>
        <w:spacing w:after="120"/>
        <w:ind w:left="2268" w:right="1134" w:hanging="1134"/>
        <w:jc w:val="both"/>
      </w:pPr>
      <w:r w:rsidRPr="00E8448F">
        <w:t>7.1.1</w:t>
      </w:r>
      <w:r w:rsidRPr="00E8448F">
        <w:tab/>
      </w:r>
      <w:r w:rsidRPr="00E8448F">
        <w:tab/>
        <w:t>либо прийти к заключению, что внесенные изменения не оказывают отрицательного воздействия на условия предоставления официального утверждения, и предоставить распространение официального утверждения;</w:t>
      </w:r>
    </w:p>
    <w:p w14:paraId="4C3075C4" w14:textId="77777777" w:rsidR="00384B9A" w:rsidRPr="00E8448F" w:rsidRDefault="00384B9A" w:rsidP="00384B9A">
      <w:pPr>
        <w:spacing w:after="120"/>
        <w:ind w:left="2268" w:right="1134" w:hanging="1134"/>
        <w:jc w:val="both"/>
      </w:pPr>
      <w:r w:rsidRPr="00E8448F">
        <w:t>7.1.2</w:t>
      </w:r>
      <w:r w:rsidRPr="00E8448F">
        <w:tab/>
      </w:r>
      <w:r w:rsidRPr="00E8448F">
        <w:tab/>
        <w:t>либо прийти к заключению, что внесенные изменения повлияли на условия предоставления официального утверждения, и, прежде чем предоставлять распространение официального утверждения, потребовать проведения дальнейших испытаний или дополнительных проверок.</w:t>
      </w:r>
    </w:p>
    <w:p w14:paraId="7A22AE0D" w14:textId="77777777" w:rsidR="00384B9A" w:rsidRPr="00E8448F" w:rsidRDefault="00384B9A" w:rsidP="00384B9A">
      <w:pPr>
        <w:spacing w:after="120"/>
        <w:ind w:left="2268" w:right="1134" w:hanging="1134"/>
        <w:jc w:val="both"/>
      </w:pPr>
      <w:r w:rsidRPr="00E8448F">
        <w:t>7.2</w:t>
      </w:r>
      <w:r w:rsidRPr="00E8448F">
        <w:tab/>
      </w:r>
      <w:r w:rsidRPr="00E8448F">
        <w:tab/>
        <w:t>Сообщение о подтверждении официального утверждения или об отказе в официальном утверждении с указанием изменений направляется Договаривающимся сторонам Соглашения, применяющим настоящие Правила, в соответствии с процедурой, предусмотренной в пункте 4.4 выше.</w:t>
      </w:r>
    </w:p>
    <w:p w14:paraId="1F7C1E5D" w14:textId="77777777" w:rsidR="00384B9A" w:rsidRPr="00E8448F" w:rsidRDefault="00384B9A" w:rsidP="00384B9A">
      <w:pPr>
        <w:spacing w:after="120"/>
        <w:ind w:left="2268" w:right="1134" w:hanging="1134"/>
        <w:jc w:val="both"/>
      </w:pPr>
      <w:r w:rsidRPr="00E8448F">
        <w:t>7.3</w:t>
      </w:r>
      <w:r w:rsidRPr="00E8448F">
        <w:tab/>
      </w:r>
      <w:r w:rsidRPr="00E8448F">
        <w:tab/>
        <w:t>Орган по официальному утверждению типа уведомляет о распространении другие Договаривающиеся стороны посредством карточки сообщения, приведенной в приложении 2 к настоящим Правилам. Он присваивает каждому распространению серийный номер, который считается номером распространения.</w:t>
      </w:r>
    </w:p>
    <w:p w14:paraId="77A59027" w14:textId="77777777" w:rsidR="00384B9A" w:rsidRPr="00E8448F" w:rsidRDefault="00384B9A" w:rsidP="00384B9A">
      <w:pPr>
        <w:pStyle w:val="HChG"/>
      </w:pPr>
      <w:bookmarkStart w:id="23" w:name="_Toc354410595"/>
      <w:r w:rsidRPr="00E8448F">
        <w:rPr>
          <w:bCs/>
        </w:rPr>
        <w:tab/>
      </w:r>
      <w:r w:rsidRPr="00E8448F">
        <w:rPr>
          <w:bCs/>
        </w:rPr>
        <w:tab/>
        <w:t>8.</w:t>
      </w:r>
      <w:r w:rsidRPr="00E8448F">
        <w:tab/>
      </w:r>
      <w:r w:rsidRPr="00E8448F">
        <w:tab/>
        <w:t>Соответствие производства</w:t>
      </w:r>
      <w:bookmarkEnd w:id="23"/>
    </w:p>
    <w:p w14:paraId="2598151E" w14:textId="78F291C2" w:rsidR="00384B9A" w:rsidRPr="00E8448F" w:rsidRDefault="00384B9A" w:rsidP="00384B9A">
      <w:pPr>
        <w:spacing w:after="120"/>
        <w:ind w:left="2268" w:right="1134" w:hanging="1134"/>
        <w:jc w:val="both"/>
      </w:pPr>
      <w:r w:rsidRPr="00E8448F">
        <w:t>8.1</w:t>
      </w:r>
      <w:r w:rsidRPr="00E8448F">
        <w:tab/>
      </w:r>
      <w:r w:rsidRPr="00E8448F">
        <w:tab/>
        <w:t xml:space="preserve">Процедуры обеспечения соответствия производства должны соответствовать общим положениям, содержащимся в статье 2 и в приложении 1 к Соглашению 1958 года (E/ECE/TRANS/505/Rev.3), </w:t>
      </w:r>
      <w:r w:rsidR="00602321">
        <w:br/>
      </w:r>
      <w:r w:rsidRPr="00E8448F">
        <w:t>и отвечать нижеследующим требованиям.</w:t>
      </w:r>
    </w:p>
    <w:p w14:paraId="566ED792" w14:textId="77777777" w:rsidR="00384B9A" w:rsidRPr="00E8448F" w:rsidRDefault="00384B9A" w:rsidP="00384B9A">
      <w:pPr>
        <w:spacing w:after="120"/>
        <w:ind w:left="2268" w:right="1134" w:hanging="1134"/>
        <w:jc w:val="both"/>
      </w:pPr>
      <w:r w:rsidRPr="00E8448F">
        <w:t>8.2</w:t>
      </w:r>
      <w:r w:rsidRPr="00E8448F">
        <w:tab/>
      </w:r>
      <w:r w:rsidRPr="00E8448F">
        <w:tab/>
        <w:t>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отвечая требованиям пункта 5 выше.</w:t>
      </w:r>
    </w:p>
    <w:p w14:paraId="7550D44D" w14:textId="77777777" w:rsidR="00384B9A" w:rsidRPr="00E8448F" w:rsidRDefault="00384B9A" w:rsidP="00384B9A">
      <w:pPr>
        <w:spacing w:after="120"/>
        <w:ind w:left="2268" w:right="1134" w:hanging="1134"/>
        <w:jc w:val="both"/>
      </w:pPr>
      <w:r w:rsidRPr="00E8448F">
        <w:t>8.3</w:t>
      </w:r>
      <w:r w:rsidRPr="00E8448F">
        <w:tab/>
      </w:r>
      <w:r w:rsidRPr="00E8448F">
        <w:tab/>
        <w:t>Орган по официальному утверждению типа, предоставивший официальное утверждение, может в любое время проверить соответствие методов контроля, применяемых на каждом производственном объекте. Такие проверки обычно проводятся с периодичностью один раз в два года.</w:t>
      </w:r>
    </w:p>
    <w:p w14:paraId="38ED8D20" w14:textId="77777777" w:rsidR="00384B9A" w:rsidRPr="00E8448F" w:rsidRDefault="00384B9A" w:rsidP="00384B9A">
      <w:pPr>
        <w:pStyle w:val="HChG"/>
        <w:tabs>
          <w:tab w:val="left" w:pos="1134"/>
        </w:tabs>
        <w:ind w:left="2268" w:hanging="2268"/>
      </w:pPr>
      <w:bookmarkStart w:id="24" w:name="_Toc354410596"/>
      <w:r w:rsidRPr="00E8448F">
        <w:rPr>
          <w:bCs/>
        </w:rPr>
        <w:lastRenderedPageBreak/>
        <w:tab/>
      </w:r>
      <w:r w:rsidRPr="00E8448F">
        <w:rPr>
          <w:bCs/>
        </w:rPr>
        <w:tab/>
        <w:t>9.</w:t>
      </w:r>
      <w:r w:rsidRPr="00E8448F">
        <w:tab/>
        <w:t>Санкции, налагаемые за несоответствие производства</w:t>
      </w:r>
      <w:bookmarkEnd w:id="24"/>
    </w:p>
    <w:p w14:paraId="0C4BE7E9" w14:textId="0CCECAD9" w:rsidR="00384B9A" w:rsidRPr="00E8448F" w:rsidRDefault="00384B9A" w:rsidP="00384B9A">
      <w:pPr>
        <w:spacing w:after="120"/>
        <w:ind w:left="2268" w:right="1134" w:hanging="1134"/>
        <w:jc w:val="both"/>
      </w:pPr>
      <w:r w:rsidRPr="00E8448F">
        <w:t>9.1</w:t>
      </w:r>
      <w:r w:rsidRPr="00E8448F">
        <w:tab/>
      </w:r>
      <w:r w:rsidRPr="00E8448F">
        <w:tab/>
        <w:t xml:space="preserve">Если не соблюдаются требования, изложенные в пункте 8 выше, </w:t>
      </w:r>
      <w:r w:rsidR="00602321">
        <w:br/>
      </w:r>
      <w:r w:rsidRPr="00E8448F">
        <w:t>то официальное утверждение типа транспортного средства, предоставленное на основании настоящих Правил, может быть отменено.</w:t>
      </w:r>
    </w:p>
    <w:p w14:paraId="570C7C9B" w14:textId="77777777" w:rsidR="00384B9A" w:rsidRPr="00E8448F" w:rsidRDefault="00384B9A" w:rsidP="00384B9A">
      <w:pPr>
        <w:spacing w:after="120"/>
        <w:ind w:left="2268" w:right="1134" w:hanging="1134"/>
        <w:jc w:val="both"/>
      </w:pPr>
      <w:r w:rsidRPr="00E8448F">
        <w:t>9.2</w:t>
      </w:r>
      <w:r w:rsidRPr="00E8448F">
        <w:tab/>
      </w:r>
      <w:r w:rsidRPr="00E8448F">
        <w:tab/>
        <w:t>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2 к настоящим Правилам.</w:t>
      </w:r>
    </w:p>
    <w:p w14:paraId="15153189" w14:textId="77777777" w:rsidR="00384B9A" w:rsidRPr="00E8448F" w:rsidRDefault="00384B9A" w:rsidP="00384B9A">
      <w:pPr>
        <w:pStyle w:val="HChG"/>
      </w:pPr>
      <w:bookmarkStart w:id="25" w:name="_Toc354410597"/>
      <w:r w:rsidRPr="00E8448F">
        <w:rPr>
          <w:bCs/>
        </w:rPr>
        <w:tab/>
      </w:r>
      <w:r w:rsidRPr="00E8448F">
        <w:rPr>
          <w:bCs/>
        </w:rPr>
        <w:tab/>
        <w:t>10.</w:t>
      </w:r>
      <w:r w:rsidRPr="00E8448F">
        <w:tab/>
      </w:r>
      <w:r w:rsidRPr="00E8448F">
        <w:tab/>
        <w:t>Окончательное прекращение производства</w:t>
      </w:r>
      <w:bookmarkEnd w:id="25"/>
    </w:p>
    <w:p w14:paraId="691A0579" w14:textId="1F7A2434" w:rsidR="00384B9A" w:rsidRPr="00E8448F" w:rsidRDefault="00384B9A" w:rsidP="00384B9A">
      <w:pPr>
        <w:spacing w:after="120"/>
        <w:ind w:left="2268" w:right="1134"/>
        <w:jc w:val="both"/>
      </w:pPr>
      <w:r w:rsidRPr="00E8448F">
        <w:t xml:space="preserve">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орган </w:t>
      </w:r>
      <w:r w:rsidR="00602321">
        <w:br/>
      </w:r>
      <w:r w:rsidRPr="00E8448F">
        <w:t xml:space="preserve">по официальному утверждению типа, предоставивший официальное утверждение, который в свою очередь немедленно информирует об </w:t>
      </w:r>
      <w:r w:rsidR="00602321">
        <w:br/>
      </w:r>
      <w:r w:rsidRPr="00E8448F">
        <w:t>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2 к настоящим Правилам.</w:t>
      </w:r>
    </w:p>
    <w:p w14:paraId="2650CF58" w14:textId="610B7736" w:rsidR="00384B9A" w:rsidRPr="00E8448F" w:rsidRDefault="00384B9A" w:rsidP="00384B9A">
      <w:pPr>
        <w:pStyle w:val="HChG"/>
        <w:tabs>
          <w:tab w:val="left" w:pos="1134"/>
        </w:tabs>
        <w:ind w:left="2268" w:hanging="2268"/>
      </w:pPr>
      <w:bookmarkStart w:id="26" w:name="_Toc354410598"/>
      <w:r w:rsidRPr="00E8448F">
        <w:tab/>
      </w:r>
      <w:r w:rsidRPr="00E8448F">
        <w:tab/>
        <w:t>11.</w:t>
      </w:r>
      <w:r w:rsidRPr="00E8448F">
        <w:tab/>
        <w:t xml:space="preserve">Наименования и адреса технических служб, уполномоченных проводить испытания </w:t>
      </w:r>
      <w:r w:rsidR="00A80DE6">
        <w:br/>
      </w:r>
      <w:r w:rsidRPr="00E8448F">
        <w:t xml:space="preserve">для официального утверждения, и органов </w:t>
      </w:r>
      <w:r w:rsidR="00602321">
        <w:br/>
      </w:r>
      <w:r w:rsidRPr="00E8448F">
        <w:t xml:space="preserve">по официальному утверждению типа </w:t>
      </w:r>
      <w:bookmarkEnd w:id="26"/>
    </w:p>
    <w:p w14:paraId="052F3B63" w14:textId="77777777" w:rsidR="00384B9A" w:rsidRPr="00E8448F" w:rsidRDefault="00384B9A" w:rsidP="00384B9A">
      <w:pPr>
        <w:spacing w:after="120"/>
        <w:ind w:left="2268" w:right="1134"/>
        <w:jc w:val="both"/>
      </w:pPr>
      <w:r w:rsidRPr="00E8448F">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официальные утверждения и которым надлежит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p>
    <w:p w14:paraId="00060555" w14:textId="77777777" w:rsidR="00384B9A" w:rsidRDefault="00384B9A" w:rsidP="00384B9A">
      <w:pPr>
        <w:suppressAutoHyphens w:val="0"/>
        <w:spacing w:line="240" w:lineRule="auto"/>
      </w:pPr>
      <w:r>
        <w:br w:type="page"/>
      </w:r>
    </w:p>
    <w:p w14:paraId="0207427C" w14:textId="77777777" w:rsidR="00384B9A" w:rsidRPr="00E8448F" w:rsidRDefault="00384B9A" w:rsidP="00384B9A">
      <w:pPr>
        <w:pStyle w:val="HChG"/>
      </w:pPr>
      <w:r w:rsidRPr="00E8448F">
        <w:lastRenderedPageBreak/>
        <w:t>Приложение 1</w:t>
      </w:r>
    </w:p>
    <w:p w14:paraId="6B8E2FCA" w14:textId="77777777" w:rsidR="00384B9A" w:rsidRPr="00E8448F" w:rsidRDefault="00384B9A" w:rsidP="00384B9A">
      <w:pPr>
        <w:pStyle w:val="HChG"/>
      </w:pPr>
      <w:r w:rsidRPr="00E8448F">
        <w:tab/>
      </w:r>
      <w:r w:rsidRPr="00E8448F">
        <w:tab/>
        <w:t>Информационный документ об официальном утверждении типа транспортного средства в отношении его прямого обзора</w:t>
      </w:r>
    </w:p>
    <w:p w14:paraId="48CC4E57" w14:textId="77777777" w:rsidR="00384B9A" w:rsidRPr="00E8448F" w:rsidRDefault="00384B9A" w:rsidP="00384B9A">
      <w:pPr>
        <w:spacing w:after="120"/>
        <w:ind w:left="1134" w:right="1133"/>
        <w:jc w:val="both"/>
        <w:rPr>
          <w:rFonts w:asciiTheme="majorBidi" w:hAnsiTheme="majorBidi" w:cstheme="majorBidi"/>
        </w:rPr>
      </w:pPr>
      <w:r w:rsidRPr="00E8448F">
        <w:t>В тех случаях, когда это применимо, указанная ниже информация представляется в трех экземплярах, включая содержание.</w:t>
      </w:r>
    </w:p>
    <w:p w14:paraId="60E62DE7" w14:textId="77777777" w:rsidR="00384B9A" w:rsidRPr="00E8448F" w:rsidRDefault="00384B9A" w:rsidP="00384B9A">
      <w:pPr>
        <w:spacing w:after="120"/>
        <w:ind w:left="1134" w:right="1133"/>
        <w:jc w:val="both"/>
        <w:rPr>
          <w:rFonts w:asciiTheme="majorBidi" w:hAnsiTheme="majorBidi" w:cstheme="majorBidi"/>
        </w:rPr>
      </w:pPr>
      <w:r w:rsidRPr="00E8448F">
        <w:t>Любые чертежи должны представляться в надлежащем масштабе и в достаточно подробном виде на листах формата А4 или кратного ему формата.</w:t>
      </w:r>
    </w:p>
    <w:p w14:paraId="797BF000" w14:textId="77777777" w:rsidR="00384B9A" w:rsidRPr="00E8448F" w:rsidRDefault="00384B9A" w:rsidP="00384B9A">
      <w:pPr>
        <w:spacing w:after="120"/>
        <w:ind w:left="1134" w:right="849"/>
        <w:jc w:val="both"/>
        <w:rPr>
          <w:rFonts w:asciiTheme="majorBidi" w:hAnsiTheme="majorBidi" w:cstheme="majorBidi"/>
        </w:rPr>
      </w:pPr>
      <w:r w:rsidRPr="00E8448F">
        <w:t>Фотографии, если таковые имеются, должны быть достаточно подробными.</w:t>
      </w:r>
    </w:p>
    <w:p w14:paraId="22B31E39"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1.</w:t>
      </w:r>
      <w:r w:rsidRPr="00E8448F">
        <w:tab/>
        <w:t xml:space="preserve">Марка (торговое наименование изготовителя): </w:t>
      </w:r>
      <w:r w:rsidRPr="00E8448F">
        <w:tab/>
      </w:r>
    </w:p>
    <w:p w14:paraId="4C9B2BAD"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2.</w:t>
      </w:r>
      <w:r w:rsidRPr="00E8448F">
        <w:tab/>
        <w:t>Тип и общее(</w:t>
      </w:r>
      <w:proofErr w:type="spellStart"/>
      <w:r w:rsidRPr="00E8448F">
        <w:t>ие</w:t>
      </w:r>
      <w:proofErr w:type="spellEnd"/>
      <w:r w:rsidRPr="00E8448F">
        <w:t>) коммерческое(</w:t>
      </w:r>
      <w:proofErr w:type="spellStart"/>
      <w:r w:rsidRPr="00E8448F">
        <w:t>ие</w:t>
      </w:r>
      <w:proofErr w:type="spellEnd"/>
      <w:r w:rsidRPr="00E8448F">
        <w:t xml:space="preserve">) описание(я): </w:t>
      </w:r>
      <w:r w:rsidRPr="00E8448F">
        <w:tab/>
      </w:r>
    </w:p>
    <w:p w14:paraId="77E763CF"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3.</w:t>
      </w:r>
      <w:r w:rsidRPr="00E8448F">
        <w:tab/>
        <w:t xml:space="preserve">Средства идентификации типа: </w:t>
      </w:r>
      <w:r w:rsidRPr="00E8448F">
        <w:tab/>
      </w:r>
    </w:p>
    <w:p w14:paraId="02ED05D9"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4.</w:t>
      </w:r>
      <w:r w:rsidRPr="00E8448F">
        <w:tab/>
        <w:t xml:space="preserve">Категория транспортного средства: </w:t>
      </w:r>
      <w:r w:rsidRPr="00E8448F">
        <w:tab/>
      </w:r>
    </w:p>
    <w:p w14:paraId="5A05FCDE"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5.</w:t>
      </w:r>
      <w:r w:rsidRPr="00E8448F">
        <w:tab/>
        <w:t xml:space="preserve">Наименование и адрес изготовителя: </w:t>
      </w:r>
      <w:r w:rsidRPr="00E8448F">
        <w:tab/>
      </w:r>
    </w:p>
    <w:p w14:paraId="32C2C2D8"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6.</w:t>
      </w:r>
      <w:r w:rsidRPr="00E8448F">
        <w:tab/>
        <w:t xml:space="preserve">Место расположения и способ проставления знака официального утверждения: </w:t>
      </w:r>
      <w:r w:rsidRPr="00E8448F">
        <w:tab/>
      </w:r>
      <w:r w:rsidRPr="00E8448F">
        <w:tab/>
      </w:r>
    </w:p>
    <w:p w14:paraId="74B99C0D" w14:textId="77777777" w:rsidR="00384B9A" w:rsidRPr="00E8448F" w:rsidRDefault="00384B9A" w:rsidP="00384B9A">
      <w:pPr>
        <w:tabs>
          <w:tab w:val="left" w:pos="1700"/>
          <w:tab w:val="right" w:leader="dot" w:pos="8505"/>
          <w:tab w:val="right" w:leader="dot" w:pos="9639"/>
        </w:tabs>
        <w:spacing w:after="120"/>
        <w:ind w:left="1700" w:right="1134" w:hanging="566"/>
        <w:jc w:val="both"/>
        <w:rPr>
          <w:rFonts w:asciiTheme="majorBidi" w:hAnsiTheme="majorBidi" w:cstheme="majorBidi"/>
        </w:rPr>
      </w:pPr>
      <w:r w:rsidRPr="00E8448F">
        <w:t>6.1</w:t>
      </w:r>
      <w:r w:rsidRPr="00E8448F">
        <w:tab/>
        <w:t xml:space="preserve">Другие средства идентификации с отсылкой к знаку официального утверждения: </w:t>
      </w:r>
      <w:r w:rsidRPr="00E8448F">
        <w:tab/>
      </w:r>
    </w:p>
    <w:p w14:paraId="0FA498C9" w14:textId="77777777" w:rsidR="00384B9A" w:rsidRPr="00E8448F" w:rsidRDefault="00384B9A" w:rsidP="00384B9A">
      <w:pPr>
        <w:tabs>
          <w:tab w:val="left" w:pos="1700"/>
          <w:tab w:val="right" w:leader="dot" w:pos="8505"/>
          <w:tab w:val="right" w:leader="dot" w:pos="9639"/>
        </w:tabs>
        <w:spacing w:after="120"/>
        <w:ind w:left="1134" w:right="1134"/>
        <w:jc w:val="both"/>
        <w:rPr>
          <w:rFonts w:asciiTheme="majorBidi" w:hAnsiTheme="majorBidi" w:cstheme="majorBidi"/>
        </w:rPr>
      </w:pPr>
      <w:r w:rsidRPr="00E8448F">
        <w:t>7.</w:t>
      </w:r>
      <w:r w:rsidRPr="00E8448F">
        <w:tab/>
        <w:t>Адрес(а) сборочного(</w:t>
      </w:r>
      <w:proofErr w:type="spellStart"/>
      <w:r w:rsidRPr="00E8448F">
        <w:t>ых</w:t>
      </w:r>
      <w:proofErr w:type="spellEnd"/>
      <w:r w:rsidRPr="00E8448F">
        <w:t xml:space="preserve">) предприятия(й): </w:t>
      </w:r>
      <w:r w:rsidRPr="00E8448F">
        <w:tab/>
      </w:r>
    </w:p>
    <w:p w14:paraId="38860673" w14:textId="6CF66437" w:rsidR="00384B9A" w:rsidRPr="00E8448F" w:rsidRDefault="00384B9A" w:rsidP="00384B9A">
      <w:pPr>
        <w:pStyle w:val="SingleTxtG"/>
        <w:ind w:left="1701" w:hanging="567"/>
      </w:pPr>
      <w:r w:rsidRPr="00E8448F">
        <w:t xml:space="preserve">8. </w:t>
      </w:r>
      <w:r w:rsidRPr="00E8448F">
        <w:tab/>
        <w:t>Размеры и формы элементов конструкции транспортного средства, расположенных спереди от вертикальной плоскости, которая находится на расстоянии 1000 мм за точкой, соответствующей положению глаз водителя</w:t>
      </w:r>
      <w:r w:rsidRPr="00E8448F">
        <w:rPr>
          <w:lang w:val="en-US"/>
        </w:rPr>
        <w:t> </w:t>
      </w:r>
      <w:r w:rsidRPr="00E8448F">
        <w:t>(E2), и проходит перпендикулярно продольной плоскости транспортного средства:</w:t>
      </w:r>
    </w:p>
    <w:p w14:paraId="08B242CC" w14:textId="436F7928" w:rsidR="00384B9A" w:rsidRPr="00E8448F" w:rsidRDefault="00384B9A" w:rsidP="00384B9A">
      <w:pPr>
        <w:pStyle w:val="SingleTxtG"/>
        <w:ind w:left="1701" w:hanging="567"/>
      </w:pPr>
      <w:r w:rsidRPr="00E8448F">
        <w:t>9.</w:t>
      </w:r>
      <w:r w:rsidRPr="00E8448F">
        <w:tab/>
        <w:t>Количество, размеры, форма или расположение прозрачных участков транспортного средства, расположенных спереди от вертикальной плоскости, которая находится на расстоянии 1000 мм за точкой, соответствующей положению глаз водителя (E2), и проходит перпендикулярно продольной плоскости транспортного средства:</w:t>
      </w:r>
    </w:p>
    <w:p w14:paraId="2CB690AD" w14:textId="5C72C588" w:rsidR="00E12C5F" w:rsidRDefault="00384B9A" w:rsidP="00384B9A">
      <w:pPr>
        <w:pStyle w:val="SingleTxtG"/>
        <w:ind w:left="1701" w:hanging="567"/>
      </w:pPr>
      <w:r w:rsidRPr="00E8448F">
        <w:t>10.</w:t>
      </w:r>
      <w:r w:rsidRPr="00E8448F">
        <w:tab/>
        <w:t>Другие соответствующие габариты транспортного средства (например, диапазон высоты кабины):</w:t>
      </w:r>
    </w:p>
    <w:p w14:paraId="3EF49EA8" w14:textId="77777777" w:rsidR="00CA02CF" w:rsidRDefault="00CA02CF" w:rsidP="00384B9A">
      <w:pPr>
        <w:pStyle w:val="SingleTxtG"/>
        <w:ind w:left="1701" w:hanging="567"/>
        <w:sectPr w:rsidR="00CA02CF" w:rsidSect="003D4291">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14:paraId="01AA87A9" w14:textId="77777777" w:rsidR="00CA02CF" w:rsidRPr="00E8448F" w:rsidRDefault="00CA02CF" w:rsidP="00CA02CF">
      <w:pPr>
        <w:pStyle w:val="HChG"/>
      </w:pPr>
      <w:r w:rsidRPr="00E8448F">
        <w:lastRenderedPageBreak/>
        <w:t>Приложение 2</w:t>
      </w:r>
    </w:p>
    <w:p w14:paraId="06230EBA" w14:textId="77777777" w:rsidR="00CA02CF" w:rsidRPr="00E8448F" w:rsidRDefault="00CA02CF" w:rsidP="00CA02CF">
      <w:pPr>
        <w:pStyle w:val="HChG"/>
      </w:pPr>
      <w:r w:rsidRPr="00E8448F">
        <w:tab/>
      </w:r>
      <w:r w:rsidRPr="00E8448F">
        <w:tab/>
      </w:r>
      <w:r w:rsidRPr="00E8448F">
        <w:rPr>
          <w:bCs/>
        </w:rPr>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типа транспортного средства в отношении его прямого обзора</w:t>
      </w:r>
      <w:r w:rsidRPr="00E8448F">
        <w:t xml:space="preserve"> </w:t>
      </w:r>
    </w:p>
    <w:p w14:paraId="09F8AF1F" w14:textId="77777777" w:rsidR="00CA02CF" w:rsidRPr="00E8448F" w:rsidRDefault="00CA02CF" w:rsidP="00CA02CF">
      <w:pPr>
        <w:spacing w:after="120"/>
        <w:ind w:left="567" w:firstLine="567"/>
      </w:pPr>
      <w:r w:rsidRPr="00E8448F">
        <w:t>(Максимальный формат: A4 (210 × 297 мм))</w:t>
      </w:r>
    </w:p>
    <w:tbl>
      <w:tblPr>
        <w:tblW w:w="7938" w:type="dxa"/>
        <w:tblInd w:w="1134" w:type="dxa"/>
        <w:tblLayout w:type="fixed"/>
        <w:tblCellMar>
          <w:left w:w="70" w:type="dxa"/>
          <w:right w:w="70" w:type="dxa"/>
        </w:tblCellMar>
        <w:tblLook w:val="0000" w:firstRow="0" w:lastRow="0" w:firstColumn="0" w:lastColumn="0" w:noHBand="0" w:noVBand="0"/>
      </w:tblPr>
      <w:tblGrid>
        <w:gridCol w:w="2410"/>
        <w:gridCol w:w="5528"/>
      </w:tblGrid>
      <w:tr w:rsidR="00CA02CF" w:rsidRPr="00E8448F" w14:paraId="7181CECE" w14:textId="77777777" w:rsidTr="00F36210">
        <w:tc>
          <w:tcPr>
            <w:tcW w:w="2410" w:type="dxa"/>
          </w:tcPr>
          <w:p w14:paraId="2462EF8D" w14:textId="77777777" w:rsidR="00CA02CF" w:rsidRPr="00E8448F" w:rsidRDefault="00CA02CF" w:rsidP="00F36210">
            <w:r w:rsidRPr="00E8448F">
              <w:rPr>
                <w:noProof/>
                <w:lang w:eastAsia="en-GB"/>
              </w:rPr>
              <w:drawing>
                <wp:inline distT="0" distB="0" distL="0" distR="0" wp14:anchorId="582C401D" wp14:editId="34A48D6D">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3936EF">
              <w:rPr>
                <w:color w:val="FFFFFF" w:themeColor="background1"/>
                <w:sz w:val="18"/>
                <w:szCs w:val="18"/>
                <w:vertAlign w:val="superscript"/>
              </w:rPr>
              <w:footnoteReference w:id="4"/>
            </w:r>
          </w:p>
        </w:tc>
        <w:tc>
          <w:tcPr>
            <w:tcW w:w="5528" w:type="dxa"/>
          </w:tcPr>
          <w:p w14:paraId="028CC0C2" w14:textId="77777777" w:rsidR="00CA02CF" w:rsidRPr="00E8448F" w:rsidRDefault="00CA02CF" w:rsidP="00F36210">
            <w:pPr>
              <w:tabs>
                <w:tab w:val="left" w:pos="-720"/>
                <w:tab w:val="left" w:pos="0"/>
                <w:tab w:val="left" w:pos="1633"/>
                <w:tab w:val="left" w:pos="5703"/>
                <w:tab w:val="left" w:pos="6423"/>
                <w:tab w:val="left" w:pos="7143"/>
                <w:tab w:val="left" w:pos="7857"/>
                <w:tab w:val="left" w:pos="8577"/>
              </w:tabs>
              <w:ind w:left="1348" w:hanging="1351"/>
            </w:pPr>
            <w:r w:rsidRPr="00E8448F">
              <w:t>направленное:</w:t>
            </w:r>
            <w:r w:rsidRPr="00E8448F">
              <w:tab/>
            </w:r>
            <w:r w:rsidRPr="00E8448F">
              <w:tab/>
              <w:t>(название административного органа)</w:t>
            </w:r>
          </w:p>
          <w:p w14:paraId="6CCB7876" w14:textId="77777777" w:rsidR="00CA02CF" w:rsidRPr="00E8448F" w:rsidRDefault="00CA02CF" w:rsidP="00F36210">
            <w:pPr>
              <w:tabs>
                <w:tab w:val="left" w:pos="-720"/>
                <w:tab w:val="left" w:pos="5703"/>
                <w:tab w:val="left" w:pos="6423"/>
                <w:tab w:val="left" w:pos="7143"/>
                <w:tab w:val="left" w:pos="7857"/>
                <w:tab w:val="left" w:pos="8577"/>
              </w:tabs>
              <w:ind w:left="1630"/>
              <w:rPr>
                <w:sz w:val="24"/>
                <w:szCs w:val="24"/>
                <w:lang w:val="en-US"/>
              </w:rPr>
            </w:pPr>
            <w:r w:rsidRPr="00E8448F">
              <w:t>................................................................</w:t>
            </w:r>
          </w:p>
          <w:p w14:paraId="54D94A98" w14:textId="77777777" w:rsidR="00CA02CF" w:rsidRPr="00E8448F" w:rsidRDefault="00CA02CF" w:rsidP="00F36210">
            <w:pPr>
              <w:tabs>
                <w:tab w:val="left" w:pos="-720"/>
                <w:tab w:val="left" w:pos="5703"/>
                <w:tab w:val="left" w:pos="6423"/>
                <w:tab w:val="left" w:pos="7143"/>
                <w:tab w:val="left" w:pos="7857"/>
                <w:tab w:val="left" w:pos="8577"/>
              </w:tabs>
              <w:ind w:left="1630"/>
              <w:rPr>
                <w:sz w:val="24"/>
                <w:szCs w:val="24"/>
                <w:lang w:val="en-US"/>
              </w:rPr>
            </w:pPr>
            <w:r w:rsidRPr="00E8448F">
              <w:t>................................................................</w:t>
            </w:r>
          </w:p>
          <w:p w14:paraId="2F0F8036" w14:textId="77777777" w:rsidR="00CA02CF" w:rsidRPr="00E8448F" w:rsidRDefault="00CA02CF" w:rsidP="00F36210">
            <w:pPr>
              <w:tabs>
                <w:tab w:val="left" w:pos="-720"/>
                <w:tab w:val="left" w:pos="5703"/>
                <w:tab w:val="left" w:pos="6423"/>
                <w:tab w:val="left" w:pos="7143"/>
                <w:tab w:val="left" w:pos="7857"/>
                <w:tab w:val="left" w:pos="8577"/>
              </w:tabs>
              <w:ind w:left="1630"/>
              <w:rPr>
                <w:sz w:val="24"/>
                <w:szCs w:val="24"/>
                <w:lang w:val="en-US"/>
              </w:rPr>
            </w:pPr>
            <w:r w:rsidRPr="00E8448F">
              <w:t>................................................................</w:t>
            </w:r>
          </w:p>
          <w:p w14:paraId="00B66D0A" w14:textId="77777777" w:rsidR="00CA02CF" w:rsidRPr="00E8448F" w:rsidRDefault="00CA02CF" w:rsidP="00F36210"/>
        </w:tc>
      </w:tr>
    </w:tbl>
    <w:p w14:paraId="1BE79B31" w14:textId="722C77EA" w:rsidR="00CA02CF" w:rsidRPr="00E8448F" w:rsidRDefault="00CA02CF" w:rsidP="00CA02CF">
      <w:pPr>
        <w:spacing w:before="120"/>
        <w:ind w:left="567" w:firstLine="567"/>
      </w:pPr>
      <w:r w:rsidRPr="00E8448F">
        <w:t>касающееся</w:t>
      </w:r>
      <w:r>
        <w:rPr>
          <w:rStyle w:val="ab"/>
        </w:rPr>
        <w:t>2</w:t>
      </w:r>
      <w:r w:rsidRPr="00E8448F">
        <w:t xml:space="preserve">: </w:t>
      </w:r>
      <w:r w:rsidRPr="00E8448F">
        <w:tab/>
        <w:t>предоставления официального утверждения</w:t>
      </w:r>
    </w:p>
    <w:p w14:paraId="1F396A77" w14:textId="77777777" w:rsidR="00CA02CF" w:rsidRPr="00E8448F" w:rsidRDefault="00CA02CF" w:rsidP="00CA02CF">
      <w:pPr>
        <w:ind w:left="2268" w:right="1134" w:firstLine="567"/>
        <w:jc w:val="both"/>
      </w:pPr>
      <w:r w:rsidRPr="00E8448F">
        <w:t>распространения официального утверждения</w:t>
      </w:r>
    </w:p>
    <w:p w14:paraId="78B60B87" w14:textId="77777777" w:rsidR="00CA02CF" w:rsidRPr="00E8448F" w:rsidRDefault="00CA02CF" w:rsidP="00CA02CF">
      <w:pPr>
        <w:ind w:left="2268" w:right="1134" w:firstLine="567"/>
        <w:jc w:val="both"/>
      </w:pPr>
      <w:r w:rsidRPr="00E8448F">
        <w:t>отказа в официальном утверждении</w:t>
      </w:r>
    </w:p>
    <w:p w14:paraId="7AE53200" w14:textId="77777777" w:rsidR="00CA02CF" w:rsidRPr="00E8448F" w:rsidRDefault="00CA02CF" w:rsidP="00CA02CF">
      <w:pPr>
        <w:ind w:left="2268" w:right="1134" w:firstLine="567"/>
        <w:jc w:val="both"/>
      </w:pPr>
      <w:r w:rsidRPr="00E8448F">
        <w:t>отмены официального утверждения</w:t>
      </w:r>
    </w:p>
    <w:p w14:paraId="45BC22DC" w14:textId="2F012FAA" w:rsidR="00CA02CF" w:rsidRPr="00E8448F" w:rsidRDefault="00CA02CF" w:rsidP="00CA02CF">
      <w:pPr>
        <w:spacing w:after="120"/>
        <w:ind w:left="2268" w:right="1134" w:firstLine="567"/>
        <w:jc w:val="both"/>
      </w:pPr>
      <w:r w:rsidRPr="00E8448F">
        <w:t>окончательного прекращения производства</w:t>
      </w:r>
      <w:r w:rsidR="001B777C" w:rsidRPr="001B777C">
        <w:rPr>
          <w:rStyle w:val="ab"/>
          <w:color w:val="FFFFFF" w:themeColor="background1"/>
        </w:rPr>
        <w:footnoteReference w:id="5"/>
      </w:r>
    </w:p>
    <w:p w14:paraId="5D922B4F" w14:textId="77777777" w:rsidR="00CA02CF" w:rsidRPr="00E8448F" w:rsidRDefault="00CA02CF" w:rsidP="00CA02CF">
      <w:pPr>
        <w:spacing w:after="120"/>
        <w:ind w:left="1134" w:right="1134"/>
        <w:jc w:val="both"/>
      </w:pPr>
      <w:r w:rsidRPr="00E8448F">
        <w:t>типа транспортного средства в отношении его прямого обзора на основании Правил № [XXX] ООН</w:t>
      </w:r>
    </w:p>
    <w:p w14:paraId="4B946A4A" w14:textId="77777777" w:rsidR="00CA02CF" w:rsidRPr="00E8448F" w:rsidRDefault="00CA02CF" w:rsidP="00CA02CF">
      <w:pPr>
        <w:tabs>
          <w:tab w:val="left" w:leader="dot" w:pos="8505"/>
        </w:tabs>
        <w:spacing w:after="120"/>
        <w:ind w:left="1134" w:right="1134"/>
        <w:jc w:val="both"/>
      </w:pPr>
      <w:r w:rsidRPr="00E8448F">
        <w:t>Официальное утверждение №:</w:t>
      </w:r>
      <w:r w:rsidRPr="00E8448F">
        <w:tab/>
      </w:r>
    </w:p>
    <w:p w14:paraId="17BE64A3" w14:textId="77777777" w:rsidR="00CA02CF" w:rsidRPr="00E8448F" w:rsidRDefault="00CA02CF" w:rsidP="00CA02CF">
      <w:pPr>
        <w:tabs>
          <w:tab w:val="left" w:pos="1701"/>
          <w:tab w:val="left" w:leader="dot" w:pos="8505"/>
        </w:tabs>
        <w:spacing w:after="120"/>
        <w:ind w:left="1134" w:right="1134"/>
        <w:jc w:val="both"/>
      </w:pPr>
      <w:r w:rsidRPr="00E8448F">
        <w:t>1.</w:t>
      </w:r>
      <w:r w:rsidRPr="00E8448F">
        <w:tab/>
        <w:t>Торговый знак:</w:t>
      </w:r>
      <w:r w:rsidRPr="00E8448F">
        <w:tab/>
      </w:r>
    </w:p>
    <w:p w14:paraId="7E278D30" w14:textId="77777777" w:rsidR="00CA02CF" w:rsidRPr="00E8448F" w:rsidRDefault="00CA02CF" w:rsidP="00CA02CF">
      <w:pPr>
        <w:tabs>
          <w:tab w:val="left" w:pos="1701"/>
          <w:tab w:val="left" w:leader="dot" w:pos="8505"/>
        </w:tabs>
        <w:spacing w:after="120"/>
        <w:ind w:left="1134" w:right="1134"/>
        <w:jc w:val="both"/>
      </w:pPr>
      <w:r w:rsidRPr="00E8448F">
        <w:t>2.</w:t>
      </w:r>
      <w:r w:rsidRPr="00E8448F">
        <w:tab/>
        <w:t>Тип и торговое(</w:t>
      </w:r>
      <w:proofErr w:type="spellStart"/>
      <w:r w:rsidRPr="00E8448F">
        <w:t>ые</w:t>
      </w:r>
      <w:proofErr w:type="spellEnd"/>
      <w:r w:rsidRPr="00E8448F">
        <w:t>) наименование(я):</w:t>
      </w:r>
      <w:r w:rsidRPr="00E8448F">
        <w:tab/>
      </w:r>
    </w:p>
    <w:p w14:paraId="4E6071AF" w14:textId="77777777" w:rsidR="00CA02CF" w:rsidRPr="00E8448F" w:rsidRDefault="00CA02CF" w:rsidP="00CA02CF">
      <w:pPr>
        <w:tabs>
          <w:tab w:val="left" w:pos="1701"/>
          <w:tab w:val="left" w:leader="dot" w:pos="8505"/>
        </w:tabs>
        <w:spacing w:after="120"/>
        <w:ind w:left="1134" w:right="1134"/>
        <w:jc w:val="both"/>
      </w:pPr>
      <w:r w:rsidRPr="00E8448F">
        <w:t>3.</w:t>
      </w:r>
      <w:r w:rsidRPr="00E8448F">
        <w:tab/>
        <w:t>Наименование и адрес изготовителя:</w:t>
      </w:r>
      <w:r w:rsidRPr="00E8448F">
        <w:tab/>
      </w:r>
    </w:p>
    <w:p w14:paraId="64F61B2B" w14:textId="77777777" w:rsidR="00CA02CF" w:rsidRPr="00E8448F" w:rsidRDefault="00CA02CF" w:rsidP="00CA02CF">
      <w:pPr>
        <w:tabs>
          <w:tab w:val="left" w:pos="1701"/>
          <w:tab w:val="left" w:leader="dot" w:pos="8505"/>
        </w:tabs>
        <w:spacing w:after="120"/>
        <w:ind w:left="1134" w:right="1134"/>
        <w:jc w:val="both"/>
      </w:pPr>
      <w:r w:rsidRPr="00E8448F">
        <w:t>4.</w:t>
      </w:r>
      <w:r w:rsidRPr="00E8448F">
        <w:tab/>
        <w:t>В соответствующих случаях фамилия и адрес представителя изготовителя:</w:t>
      </w:r>
      <w:r w:rsidRPr="00E8448F">
        <w:tab/>
      </w:r>
    </w:p>
    <w:p w14:paraId="507D1D3B" w14:textId="77777777" w:rsidR="00CA02CF" w:rsidRPr="00E8448F" w:rsidRDefault="00CA02CF" w:rsidP="00CA02CF">
      <w:pPr>
        <w:tabs>
          <w:tab w:val="left" w:pos="1701"/>
          <w:tab w:val="left" w:leader="dot" w:pos="8505"/>
        </w:tabs>
        <w:spacing w:after="120"/>
        <w:ind w:left="1134" w:right="1134"/>
        <w:jc w:val="both"/>
      </w:pPr>
      <w:r w:rsidRPr="00E8448F">
        <w:tab/>
      </w:r>
      <w:r w:rsidRPr="00E8448F">
        <w:tab/>
      </w:r>
    </w:p>
    <w:p w14:paraId="6AD74DC0" w14:textId="77777777" w:rsidR="00CA02CF" w:rsidRPr="00E8448F" w:rsidRDefault="00CA02CF" w:rsidP="00CA02CF">
      <w:pPr>
        <w:tabs>
          <w:tab w:val="left" w:pos="1701"/>
          <w:tab w:val="left" w:leader="dot" w:pos="8505"/>
        </w:tabs>
        <w:spacing w:after="120"/>
        <w:ind w:left="1134" w:right="1134"/>
        <w:jc w:val="both"/>
      </w:pPr>
      <w:r w:rsidRPr="00E8448F">
        <w:t>5.</w:t>
      </w:r>
      <w:r w:rsidRPr="00E8448F">
        <w:tab/>
        <w:t>Краткое описание транспортного средства:</w:t>
      </w:r>
      <w:r w:rsidRPr="00E8448F">
        <w:tab/>
      </w:r>
    </w:p>
    <w:p w14:paraId="60CEBF7A" w14:textId="77777777" w:rsidR="00CA02CF" w:rsidRPr="00E8448F" w:rsidRDefault="00CA02CF" w:rsidP="00CA02CF">
      <w:pPr>
        <w:tabs>
          <w:tab w:val="left" w:pos="1701"/>
          <w:tab w:val="left" w:leader="dot" w:pos="8505"/>
        </w:tabs>
        <w:spacing w:after="120"/>
        <w:ind w:left="1134" w:right="1134"/>
        <w:jc w:val="both"/>
      </w:pPr>
      <w:r w:rsidRPr="00E8448F">
        <w:t>6.</w:t>
      </w:r>
      <w:r w:rsidRPr="00E8448F">
        <w:tab/>
        <w:t xml:space="preserve">Дата представления транспортного средства на официальное утверждение: </w:t>
      </w:r>
      <w:r w:rsidRPr="00E8448F">
        <w:tab/>
      </w:r>
    </w:p>
    <w:p w14:paraId="7694878E" w14:textId="77777777" w:rsidR="00CA02CF" w:rsidRPr="00E8448F" w:rsidRDefault="00CA02CF" w:rsidP="00CA02CF">
      <w:pPr>
        <w:tabs>
          <w:tab w:val="left" w:pos="1701"/>
          <w:tab w:val="left" w:leader="dot" w:pos="8505"/>
        </w:tabs>
        <w:spacing w:after="120"/>
        <w:ind w:left="1134" w:right="1134"/>
        <w:jc w:val="both"/>
      </w:pPr>
      <w:r w:rsidRPr="00E8448F">
        <w:tab/>
      </w:r>
      <w:r w:rsidRPr="00E8448F">
        <w:tab/>
      </w:r>
    </w:p>
    <w:p w14:paraId="3B21436E" w14:textId="77777777" w:rsidR="00CA02CF" w:rsidRPr="00E8448F" w:rsidRDefault="00CA02CF" w:rsidP="00CA02CF">
      <w:pPr>
        <w:tabs>
          <w:tab w:val="left" w:pos="1701"/>
          <w:tab w:val="left" w:leader="dot" w:pos="8505"/>
        </w:tabs>
        <w:spacing w:after="120"/>
        <w:ind w:left="1134" w:right="1134"/>
        <w:jc w:val="both"/>
      </w:pPr>
      <w:r w:rsidRPr="00E8448F">
        <w:t>7.</w:t>
      </w:r>
      <w:r w:rsidRPr="00E8448F">
        <w:tab/>
        <w:t xml:space="preserve">Техническая служба, проводившая испытания для официального утверждения: </w:t>
      </w:r>
    </w:p>
    <w:p w14:paraId="06249BB8" w14:textId="77777777" w:rsidR="00CA02CF" w:rsidRPr="00E8448F" w:rsidRDefault="00CA02CF" w:rsidP="00CA02CF">
      <w:pPr>
        <w:tabs>
          <w:tab w:val="left" w:pos="1701"/>
          <w:tab w:val="left" w:leader="dot" w:pos="8505"/>
        </w:tabs>
        <w:spacing w:after="120"/>
        <w:ind w:left="1134" w:right="1134"/>
        <w:jc w:val="both"/>
      </w:pPr>
      <w:r w:rsidRPr="00E8448F">
        <w:tab/>
      </w:r>
      <w:r w:rsidRPr="00E8448F">
        <w:tab/>
      </w:r>
    </w:p>
    <w:p w14:paraId="4576A3A1" w14:textId="77777777" w:rsidR="00CA02CF" w:rsidRPr="00E8448F" w:rsidRDefault="00CA02CF" w:rsidP="00CA02CF">
      <w:pPr>
        <w:tabs>
          <w:tab w:val="left" w:pos="1701"/>
          <w:tab w:val="left" w:leader="dot" w:pos="8505"/>
        </w:tabs>
        <w:spacing w:after="120"/>
        <w:ind w:left="1134" w:right="1134"/>
        <w:jc w:val="both"/>
      </w:pPr>
      <w:r w:rsidRPr="00E8448F">
        <w:t>8.</w:t>
      </w:r>
      <w:r w:rsidRPr="00E8448F">
        <w:tab/>
        <w:t>Дата протокола, составленного этой службой:</w:t>
      </w:r>
      <w:r w:rsidRPr="00E8448F">
        <w:tab/>
      </w:r>
    </w:p>
    <w:p w14:paraId="737043C2" w14:textId="77777777" w:rsidR="00CA02CF" w:rsidRPr="00E8448F" w:rsidRDefault="00CA02CF" w:rsidP="00CA02CF">
      <w:pPr>
        <w:tabs>
          <w:tab w:val="left" w:pos="1701"/>
          <w:tab w:val="left" w:leader="dot" w:pos="8505"/>
        </w:tabs>
        <w:spacing w:after="120"/>
        <w:ind w:left="1134" w:right="1134"/>
        <w:jc w:val="both"/>
      </w:pPr>
      <w:r w:rsidRPr="00E8448F">
        <w:t>9.</w:t>
      </w:r>
      <w:r w:rsidRPr="00E8448F">
        <w:tab/>
        <w:t>Номер протокола, составленного этой службой:</w:t>
      </w:r>
      <w:r w:rsidRPr="00E8448F">
        <w:tab/>
      </w:r>
    </w:p>
    <w:p w14:paraId="34E45560" w14:textId="77777777" w:rsidR="00CA02CF" w:rsidRPr="00E8448F" w:rsidRDefault="00CA02CF" w:rsidP="00CA02CF">
      <w:pPr>
        <w:tabs>
          <w:tab w:val="left" w:pos="1701"/>
          <w:tab w:val="left" w:leader="dot" w:pos="8505"/>
        </w:tabs>
        <w:spacing w:after="120"/>
        <w:ind w:left="1134" w:right="1134"/>
        <w:jc w:val="both"/>
      </w:pPr>
      <w:r w:rsidRPr="00E8448F">
        <w:t>10.</w:t>
      </w:r>
      <w:r w:rsidRPr="00E8448F">
        <w:tab/>
        <w:t>Причина(ы) распространения официального утверждения (если применимо):</w:t>
      </w:r>
      <w:r w:rsidRPr="00E8448F">
        <w:tab/>
      </w:r>
    </w:p>
    <w:p w14:paraId="36AC0CEE" w14:textId="77777777" w:rsidR="00CA02CF" w:rsidRPr="00E8448F" w:rsidRDefault="00CA02CF" w:rsidP="00CA02CF">
      <w:pPr>
        <w:tabs>
          <w:tab w:val="left" w:pos="1701"/>
          <w:tab w:val="left" w:leader="dot" w:pos="8505"/>
        </w:tabs>
        <w:spacing w:after="120"/>
        <w:ind w:left="1134" w:right="1134"/>
        <w:jc w:val="both"/>
      </w:pPr>
      <w:r w:rsidRPr="00E8448F">
        <w:tab/>
      </w:r>
      <w:r w:rsidRPr="00E8448F">
        <w:tab/>
      </w:r>
    </w:p>
    <w:p w14:paraId="0178E420" w14:textId="77777777" w:rsidR="00CA02CF" w:rsidRPr="00E8448F" w:rsidRDefault="00CA02CF" w:rsidP="00CA02CF">
      <w:pPr>
        <w:tabs>
          <w:tab w:val="left" w:pos="1701"/>
          <w:tab w:val="left" w:leader="dot" w:pos="8505"/>
        </w:tabs>
        <w:spacing w:after="120"/>
        <w:ind w:left="1700" w:right="1134" w:hanging="566"/>
        <w:jc w:val="both"/>
      </w:pPr>
      <w:r w:rsidRPr="00E8448F">
        <w:t>11.</w:t>
      </w:r>
      <w:r w:rsidRPr="00E8448F">
        <w:tab/>
        <w:t>В отношении прямого обзора официальное утверждение предоставлено/</w:t>
      </w:r>
      <w:r w:rsidRPr="00E8448F">
        <w:br/>
        <w:t>в официальном утверждении отказано</w:t>
      </w:r>
      <w:r w:rsidRPr="00E8448F">
        <w:rPr>
          <w:vertAlign w:val="superscript"/>
        </w:rPr>
        <w:t>2</w:t>
      </w:r>
      <w:r w:rsidRPr="00E8448F">
        <w:t xml:space="preserve">: </w:t>
      </w:r>
    </w:p>
    <w:p w14:paraId="15D4550D" w14:textId="77777777" w:rsidR="00CA02CF" w:rsidRPr="00E8448F" w:rsidRDefault="00CA02CF" w:rsidP="00CA02CF">
      <w:pPr>
        <w:tabs>
          <w:tab w:val="left" w:pos="1701"/>
          <w:tab w:val="left" w:leader="dot" w:pos="8505"/>
        </w:tabs>
        <w:spacing w:after="120"/>
        <w:ind w:left="1134" w:right="1134"/>
        <w:jc w:val="both"/>
      </w:pPr>
      <w:r w:rsidRPr="00E8448F">
        <w:lastRenderedPageBreak/>
        <w:t>12.</w:t>
      </w:r>
      <w:r w:rsidRPr="00E8448F">
        <w:tab/>
        <w:t>Место:</w:t>
      </w:r>
      <w:r w:rsidRPr="00E8448F">
        <w:tab/>
      </w:r>
    </w:p>
    <w:p w14:paraId="0DCF9AC2" w14:textId="77777777" w:rsidR="00CA02CF" w:rsidRPr="00E8448F" w:rsidRDefault="00CA02CF" w:rsidP="00CA02CF">
      <w:pPr>
        <w:tabs>
          <w:tab w:val="left" w:pos="1701"/>
          <w:tab w:val="left" w:leader="dot" w:pos="8505"/>
        </w:tabs>
        <w:spacing w:after="120"/>
        <w:ind w:left="1134" w:right="1134"/>
        <w:jc w:val="both"/>
      </w:pPr>
      <w:r w:rsidRPr="00E8448F">
        <w:t>13.</w:t>
      </w:r>
      <w:r w:rsidRPr="00E8448F">
        <w:tab/>
        <w:t>Дата:</w:t>
      </w:r>
      <w:r w:rsidRPr="00E8448F">
        <w:tab/>
      </w:r>
    </w:p>
    <w:p w14:paraId="7070CAF2" w14:textId="77777777" w:rsidR="00CA02CF" w:rsidRPr="00E8448F" w:rsidRDefault="00CA02CF" w:rsidP="00CA02CF">
      <w:pPr>
        <w:tabs>
          <w:tab w:val="left" w:pos="1701"/>
          <w:tab w:val="left" w:leader="dot" w:pos="8505"/>
        </w:tabs>
        <w:spacing w:after="120"/>
        <w:ind w:left="1134" w:right="1134"/>
        <w:jc w:val="both"/>
      </w:pPr>
      <w:r w:rsidRPr="00E8448F">
        <w:t>14.</w:t>
      </w:r>
      <w:r w:rsidRPr="00E8448F">
        <w:tab/>
        <w:t>Подпись:</w:t>
      </w:r>
      <w:r w:rsidRPr="00E8448F">
        <w:tab/>
      </w:r>
    </w:p>
    <w:p w14:paraId="32268C88" w14:textId="77777777" w:rsidR="00CA02CF" w:rsidRPr="00E8448F" w:rsidRDefault="00CA02CF" w:rsidP="00CA02CF">
      <w:pPr>
        <w:tabs>
          <w:tab w:val="left" w:pos="1701"/>
          <w:tab w:val="left" w:leader="dot" w:pos="8505"/>
        </w:tabs>
        <w:spacing w:after="120"/>
        <w:ind w:left="1689" w:right="1134" w:hanging="555"/>
        <w:jc w:val="both"/>
      </w:pPr>
      <w:r w:rsidRPr="00E8448F">
        <w:t>15.</w:t>
      </w:r>
      <w:r w:rsidRPr="00E8448F">
        <w:tab/>
        <w:t>К настоящему сообщению прилагаются следующие документы, на которых проставлен указанный выше номер официального утверждения:</w:t>
      </w:r>
      <w:r w:rsidRPr="00E8448F">
        <w:tab/>
      </w:r>
      <w:r w:rsidRPr="00E8448F">
        <w:tab/>
      </w:r>
    </w:p>
    <w:p w14:paraId="0BE9FAC7" w14:textId="77777777" w:rsidR="00CA02CF" w:rsidRPr="00E8448F" w:rsidRDefault="00CA02CF" w:rsidP="00CA02CF">
      <w:pPr>
        <w:tabs>
          <w:tab w:val="left" w:pos="1701"/>
          <w:tab w:val="left" w:leader="dot" w:pos="8505"/>
        </w:tabs>
        <w:spacing w:after="120"/>
        <w:ind w:left="1134" w:right="1134"/>
        <w:jc w:val="both"/>
      </w:pPr>
      <w:r w:rsidRPr="00E8448F">
        <w:t>16.</w:t>
      </w:r>
      <w:r w:rsidRPr="00E8448F">
        <w:tab/>
        <w:t>Замечания:</w:t>
      </w:r>
      <w:r w:rsidRPr="00E8448F">
        <w:tab/>
      </w:r>
    </w:p>
    <w:p w14:paraId="2A464EB4" w14:textId="77777777" w:rsidR="00CA02CF" w:rsidRDefault="00CA02CF" w:rsidP="00CA02CF"/>
    <w:p w14:paraId="664621E2" w14:textId="77777777" w:rsidR="00CA02CF" w:rsidRDefault="00CA02CF" w:rsidP="00CA02CF">
      <w:pPr>
        <w:suppressAutoHyphens w:val="0"/>
        <w:spacing w:line="240" w:lineRule="auto"/>
      </w:pPr>
      <w:r>
        <w:br w:type="page"/>
      </w:r>
    </w:p>
    <w:p w14:paraId="2B8EDAC8" w14:textId="77777777" w:rsidR="00CA02CF" w:rsidRPr="00E8448F" w:rsidRDefault="00CA02CF" w:rsidP="00CA02CF">
      <w:pPr>
        <w:keepNext/>
        <w:keepLines/>
        <w:spacing w:before="360" w:after="240" w:line="300" w:lineRule="exact"/>
        <w:ind w:left="1134" w:right="1134" w:hanging="1134"/>
        <w:rPr>
          <w:b/>
          <w:sz w:val="28"/>
        </w:rPr>
      </w:pPr>
      <w:bookmarkStart w:id="27" w:name="_Toc354410601"/>
      <w:r w:rsidRPr="00E8448F">
        <w:rPr>
          <w:b/>
          <w:sz w:val="28"/>
        </w:rPr>
        <w:lastRenderedPageBreak/>
        <w:t>Приложение 3</w:t>
      </w:r>
      <w:bookmarkEnd w:id="27"/>
    </w:p>
    <w:p w14:paraId="226BF1EA" w14:textId="77777777" w:rsidR="00CA02CF" w:rsidRPr="00E8448F" w:rsidRDefault="00CA02CF" w:rsidP="00CA02CF">
      <w:pPr>
        <w:pStyle w:val="HChG"/>
        <w:ind w:firstLine="0"/>
        <w:rPr>
          <w:b w:val="0"/>
          <w:bCs/>
        </w:rPr>
      </w:pPr>
      <w:bookmarkStart w:id="28" w:name="_Toc108926533"/>
      <w:bookmarkStart w:id="29" w:name="_Toc354410602"/>
      <w:r w:rsidRPr="00E8448F">
        <w:tab/>
        <w:t>Схемы знаков официального утверждения</w:t>
      </w:r>
      <w:bookmarkEnd w:id="28"/>
      <w:bookmarkEnd w:id="29"/>
    </w:p>
    <w:p w14:paraId="222C6DE2" w14:textId="77777777" w:rsidR="00CA02CF" w:rsidRPr="00E8448F" w:rsidRDefault="00CA02CF" w:rsidP="00CA02CF">
      <w:pPr>
        <w:spacing w:after="120"/>
        <w:ind w:left="1134" w:right="1134"/>
        <w:jc w:val="both"/>
      </w:pPr>
      <w:r w:rsidRPr="00E8448F">
        <w:t>(см. пункт 4.5 настоящих Правил)</w:t>
      </w:r>
    </w:p>
    <w:p w14:paraId="1D8042B5" w14:textId="77777777" w:rsidR="00CA02CF" w:rsidRPr="00E8448F" w:rsidRDefault="00CA02CF" w:rsidP="00CA02CF">
      <w:pPr>
        <w:spacing w:after="120"/>
        <w:ind w:left="1134" w:right="1134"/>
        <w:jc w:val="both"/>
      </w:pPr>
      <w:bookmarkStart w:id="30" w:name="_1420719363"/>
      <w:bookmarkEnd w:id="30"/>
      <w:r w:rsidRPr="00E8448F">
        <w:rPr>
          <w:noProof/>
          <w:lang w:eastAsia="en-GB"/>
        </w:rPr>
        <mc:AlternateContent>
          <mc:Choice Requires="wpg">
            <w:drawing>
              <wp:anchor distT="0" distB="0" distL="114300" distR="114300" simplePos="0" relativeHeight="251664384" behindDoc="0" locked="0" layoutInCell="1" allowOverlap="1" wp14:anchorId="27D24FDD" wp14:editId="4A4E8CC7">
                <wp:simplePos x="0" y="0"/>
                <wp:positionH relativeFrom="column">
                  <wp:posOffset>2174240</wp:posOffset>
                </wp:positionH>
                <wp:positionV relativeFrom="paragraph">
                  <wp:posOffset>112395</wp:posOffset>
                </wp:positionV>
                <wp:extent cx="1814195" cy="65214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652145"/>
                          <a:chOff x="4560" y="4040"/>
                          <a:chExt cx="2857" cy="1027"/>
                        </a:xfrm>
                      </wpg:grpSpPr>
                      <wpg:grpSp>
                        <wpg:cNvPr id="169" name="Group 19"/>
                        <wpg:cNvGrpSpPr>
                          <a:grpSpLocks/>
                        </wpg:cNvGrpSpPr>
                        <wpg:grpSpPr bwMode="auto">
                          <a:xfrm>
                            <a:off x="5077" y="4347"/>
                            <a:ext cx="2340" cy="720"/>
                            <a:chOff x="3832" y="4332"/>
                            <a:chExt cx="2340" cy="720"/>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AB331" w14:textId="77777777" w:rsidR="00CA02CF" w:rsidRDefault="00CA02CF" w:rsidP="00CA02CF"/>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3832" y="4332"/>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57A2" w14:textId="77777777" w:rsidR="00CA02CF" w:rsidRPr="009B113B" w:rsidRDefault="00CA02CF" w:rsidP="00CA02CF">
                                <w:pPr>
                                  <w:rPr>
                                    <w:sz w:val="32"/>
                                    <w:szCs w:val="32"/>
                                  </w:rPr>
                                </w:pPr>
                                <w:r w:rsidRPr="009B113B">
                                  <w:rPr>
                                    <w:sz w:val="32"/>
                                    <w:szCs w:val="32"/>
                                  </w:rPr>
                                  <w:t>XXXR - 00185</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24FDD" id="Group 168" o:spid="_x0000_s1030" style="position:absolute;left:0;text-align:left;margin-left:171.2pt;margin-top:8.85pt;width:142.85pt;height:51.35pt;z-index:251664384" coordorigin="4560,4040" coordsize="2857,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">
                <v:group id="Group 19" o:spid="_x0000_s1031" style="position:absolute;left:5077;top:4347;width:2340;height:720" coordorigin="3832,4332" coordsize="23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36FAB331" w14:textId="77777777" w:rsidR="00CA02CF" w:rsidRDefault="00CA02CF" w:rsidP="00CA02CF"/>
                      </w:txbxContent>
                    </v:textbox>
                  </v:shape>
                  <v:shape id="Text Box 21" o:spid="_x0000_s1033" type="#_x0000_t202" style="position:absolute;left:3832;top:4332;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3C7457A2" w14:textId="77777777" w:rsidR="00CA02CF" w:rsidRPr="009B113B" w:rsidRDefault="00CA02CF" w:rsidP="00CA02CF">
                          <w:pPr>
                            <w:rPr>
                              <w:sz w:val="32"/>
                              <w:szCs w:val="32"/>
                            </w:rPr>
                          </w:pPr>
                          <w:r w:rsidRPr="009B113B">
                            <w:rPr>
                              <w:sz w:val="32"/>
                              <w:szCs w:val="32"/>
                            </w:rPr>
                            <w:t>XXXR - 00185</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31" w:name="_MON_1339922715"/>
      <w:bookmarkEnd w:id="31"/>
      <w:r w:rsidRPr="00E8448F">
        <w:object w:dxaOrig="6299" w:dyaOrig="1339" w14:anchorId="72796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55pt;height:66.55pt" o:ole="">
            <v:imagedata r:id="rId15" o:title=""/>
          </v:shape>
          <o:OLEObject Type="Embed" ProgID="Word.Picture.8" ShapeID="_x0000_i1025" DrawAspect="Content" ObjectID="_1729497779" r:id="rId16"/>
        </w:object>
      </w:r>
    </w:p>
    <w:p w14:paraId="5C8BD7CB" w14:textId="77777777" w:rsidR="00CA02CF" w:rsidRPr="00E8448F" w:rsidRDefault="00CA02CF" w:rsidP="00CA02CF">
      <w:pPr>
        <w:spacing w:after="120"/>
        <w:ind w:left="1134" w:right="1134" w:firstLine="567"/>
      </w:pPr>
      <w:r w:rsidRPr="00E8448F">
        <w:t>a = 8 мм мин.</w:t>
      </w:r>
    </w:p>
    <w:p w14:paraId="7BE26FDE" w14:textId="77777777" w:rsidR="00CA02CF" w:rsidRPr="00E8448F" w:rsidRDefault="00CA02CF" w:rsidP="00CA02CF">
      <w:pPr>
        <w:spacing w:after="120"/>
        <w:ind w:left="1134" w:right="1134" w:firstLine="567"/>
        <w:jc w:val="both"/>
      </w:pPr>
      <w:r w:rsidRPr="00E8448F">
        <w:t>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прямого обзора в Бельгии (E6) на основании Правил № [ХХХ] ООН. Первые две цифры номера официального утверждения указывают, что официальное утверждение было предоставлено в соответствии с предписаниями Правил № XXX ООН в их первоначальном варианте.</w:t>
      </w:r>
    </w:p>
    <w:p w14:paraId="38EA91C8" w14:textId="77777777" w:rsidR="00CA02CF" w:rsidRPr="00E8448F" w:rsidRDefault="00CA02CF" w:rsidP="00CA02CF">
      <w:pPr>
        <w:spacing w:after="120"/>
        <w:ind w:left="1134" w:right="1134"/>
        <w:jc w:val="both"/>
      </w:pPr>
      <w:r w:rsidRPr="00E8448F">
        <w:rPr>
          <w:rFonts w:eastAsia="MS Mincho"/>
          <w:noProof/>
          <w:sz w:val="22"/>
          <w:lang w:eastAsia="en-GB"/>
        </w:rPr>
        <mc:AlternateContent>
          <mc:Choice Requires="wpg">
            <w:drawing>
              <wp:anchor distT="0" distB="0" distL="114300" distR="114300" simplePos="0" relativeHeight="251665408" behindDoc="0" locked="0" layoutInCell="1" allowOverlap="1" wp14:anchorId="427B90AD" wp14:editId="196A0348">
                <wp:simplePos x="0" y="0"/>
                <wp:positionH relativeFrom="column">
                  <wp:posOffset>778028</wp:posOffset>
                </wp:positionH>
                <wp:positionV relativeFrom="paragraph">
                  <wp:posOffset>44581</wp:posOffset>
                </wp:positionV>
                <wp:extent cx="4178935" cy="1257300"/>
                <wp:effectExtent l="38100" t="19050" r="0" b="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1257300"/>
                          <a:chOff x="1856" y="2497"/>
                          <a:chExt cx="6581" cy="1980"/>
                        </a:xfrm>
                      </wpg:grpSpPr>
                      <wpg:grpSp>
                        <wpg:cNvPr id="22" name="Gruppieren 304"/>
                        <wpg:cNvGrpSpPr>
                          <a:grpSpLocks/>
                        </wpg:cNvGrpSpPr>
                        <wpg:grpSpPr bwMode="auto">
                          <a:xfrm>
                            <a:off x="1856" y="2497"/>
                            <a:ext cx="6581" cy="1980"/>
                            <a:chOff x="191" y="0"/>
                            <a:chExt cx="38358" cy="12688"/>
                          </a:xfrm>
                        </wpg:grpSpPr>
                        <wps:wsp>
                          <wps:cNvPr id="23"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78D70" w14:textId="77777777" w:rsidR="00CA02CF" w:rsidRPr="00D25EF0" w:rsidRDefault="00CA02CF" w:rsidP="00CA02CF">
                                <w:pPr>
                                  <w:rPr>
                                    <w:sz w:val="96"/>
                                    <w:szCs w:val="96"/>
                                  </w:rPr>
                                </w:pPr>
                                <w:r w:rsidRPr="00D25EF0">
                                  <w:rPr>
                                    <w:sz w:val="96"/>
                                    <w:szCs w:val="96"/>
                                  </w:rPr>
                                  <w:t>UI</w:t>
                                </w:r>
                              </w:p>
                            </w:txbxContent>
                          </wps:txbx>
                          <wps:bodyPr rot="0" vert="horz" wrap="square" lIns="91440" tIns="45720" rIns="91440" bIns="45720" anchor="t" anchorCtr="0" upright="1">
                            <a:noAutofit/>
                          </wps:bodyPr>
                        </wps:wsp>
                        <wpg:grpSp>
                          <wpg:cNvPr id="24" name="Groep 17"/>
                          <wpg:cNvGrpSpPr>
                            <a:grpSpLocks/>
                          </wpg:cNvGrpSpPr>
                          <wpg:grpSpPr bwMode="auto">
                            <a:xfrm>
                              <a:off x="191" y="805"/>
                              <a:ext cx="38359" cy="11883"/>
                              <a:chOff x="191" y="0"/>
                              <a:chExt cx="38358" cy="11883"/>
                            </a:xfrm>
                          </wpg:grpSpPr>
                          <wpg:grpSp>
                            <wpg:cNvPr id="25" name="Groep 18"/>
                            <wpg:cNvGrpSpPr>
                              <a:grpSpLocks/>
                            </wpg:cNvGrpSpPr>
                            <wpg:grpSpPr bwMode="auto">
                              <a:xfrm>
                                <a:off x="7648" y="0"/>
                                <a:ext cx="10109" cy="6743"/>
                                <a:chOff x="0" y="0"/>
                                <a:chExt cx="10109" cy="6747"/>
                              </a:xfrm>
                            </wpg:grpSpPr>
                            <wps:wsp>
                              <wps:cNvPr id="26" name="Rechte verbindingslijn 12"/>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hte verbindingslijn 10"/>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0" name="Groep 15"/>
                            <wpg:cNvGrpSpPr>
                              <a:grpSpLocks/>
                            </wpg:cNvGrpSpPr>
                            <wpg:grpSpPr bwMode="auto">
                              <a:xfrm>
                                <a:off x="191" y="19"/>
                                <a:ext cx="38359" cy="11864"/>
                                <a:chOff x="191" y="0"/>
                                <a:chExt cx="38358" cy="11863"/>
                              </a:xfrm>
                            </wpg:grpSpPr>
                            <wpg:grpSp>
                              <wpg:cNvPr id="31" name="Groep 14"/>
                              <wpg:cNvGrpSpPr>
                                <a:grpSpLocks/>
                              </wpg:cNvGrpSpPr>
                              <wpg:grpSpPr bwMode="auto">
                                <a:xfrm>
                                  <a:off x="31131" y="2281"/>
                                  <a:ext cx="7419" cy="2549"/>
                                  <a:chOff x="0" y="0"/>
                                  <a:chExt cx="7418" cy="2549"/>
                                </a:xfrm>
                              </wpg:grpSpPr>
                              <wpg:grpSp>
                                <wpg:cNvPr id="905774400" name="Groep 11"/>
                                <wpg:cNvGrpSpPr>
                                  <a:grpSpLocks/>
                                </wpg:cNvGrpSpPr>
                                <wpg:grpSpPr bwMode="auto">
                                  <a:xfrm>
                                    <a:off x="0" y="0"/>
                                    <a:ext cx="6191" cy="2549"/>
                                    <a:chOff x="0" y="0"/>
                                    <a:chExt cx="6191" cy="2549"/>
                                  </a:xfrm>
                                </wpg:grpSpPr>
                                <wps:wsp>
                                  <wps:cNvPr id="905774401" name="Rechte verbindingslijn 3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02" name="Rechte verbindingslijn 288"/>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03"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905774404"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6883EC" w14:textId="77777777" w:rsidR="00CA02CF" w:rsidRPr="00CD4B25" w:rsidRDefault="00CA02CF" w:rsidP="00CA02CF">
                                      <w:pPr>
                                        <w:jc w:val="center"/>
                                        <w:rPr>
                                          <w:sz w:val="16"/>
                                          <w:szCs w:val="16"/>
                                        </w:rPr>
                                      </w:pPr>
                                      <w:r>
                                        <w:t>a/3</w:t>
                                      </w:r>
                                    </w:p>
                                  </w:txbxContent>
                                </wps:txbx>
                                <wps:bodyPr rot="0" vert="horz" wrap="square" lIns="18000" tIns="10800" rIns="18000" bIns="10800" anchor="t" anchorCtr="0" upright="1">
                                  <a:noAutofit/>
                                </wps:bodyPr>
                              </wps:wsp>
                            </wpg:grpSp>
                            <wpg:grpSp>
                              <wpg:cNvPr id="905774405" name="Groep 9"/>
                              <wpg:cNvGrpSpPr>
                                <a:grpSpLocks/>
                              </wpg:cNvGrpSpPr>
                              <wpg:grpSpPr bwMode="auto">
                                <a:xfrm>
                                  <a:off x="191" y="0"/>
                                  <a:ext cx="32225" cy="11863"/>
                                  <a:chOff x="191" y="0"/>
                                  <a:chExt cx="32224" cy="11863"/>
                                </a:xfrm>
                              </wpg:grpSpPr>
                              <wps:wsp>
                                <wps:cNvPr id="905774406"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EA28C" w14:textId="77777777" w:rsidR="00CA02CF" w:rsidRPr="004D40F5" w:rsidRDefault="00CA02CF" w:rsidP="00CA02CF">
                                      <w:pPr>
                                        <w:rPr>
                                          <w:sz w:val="64"/>
                                          <w:szCs w:val="64"/>
                                        </w:rPr>
                                      </w:pPr>
                                      <w:r w:rsidRPr="004D40F5">
                                        <w:rPr>
                                          <w:sz w:val="64"/>
                                          <w:szCs w:val="64"/>
                                        </w:rPr>
                                        <w:t>270650</w:t>
                                      </w:r>
                                    </w:p>
                                  </w:txbxContent>
                                </wps:txbx>
                                <wps:bodyPr rot="0" vert="horz" wrap="square" lIns="91440" tIns="45720" rIns="91440" bIns="45720" anchor="t" anchorCtr="0" upright="1">
                                  <a:noAutofit/>
                                </wps:bodyPr>
                              </wps:wsp>
                              <wpg:grpSp>
                                <wpg:cNvPr id="905774407" name="Groep 8"/>
                                <wpg:cNvGrpSpPr>
                                  <a:grpSpLocks/>
                                </wpg:cNvGrpSpPr>
                                <wpg:grpSpPr bwMode="auto">
                                  <a:xfrm>
                                    <a:off x="191" y="0"/>
                                    <a:ext cx="17374" cy="11863"/>
                                    <a:chOff x="191" y="0"/>
                                    <a:chExt cx="17374" cy="11863"/>
                                  </a:xfrm>
                                </wpg:grpSpPr>
                                <wpg:grpSp>
                                  <wpg:cNvPr id="905774408" name="Groep 7"/>
                                  <wpg:cNvGrpSpPr>
                                    <a:grpSpLocks/>
                                  </wpg:cNvGrpSpPr>
                                  <wpg:grpSpPr bwMode="auto">
                                    <a:xfrm>
                                      <a:off x="191" y="0"/>
                                      <a:ext cx="17374" cy="9288"/>
                                      <a:chOff x="191" y="0"/>
                                      <a:chExt cx="17374" cy="9288"/>
                                    </a:xfrm>
                                  </wpg:grpSpPr>
                                  <wps:wsp>
                                    <wps:cNvPr id="905774409"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8AC3F1" w14:textId="77777777" w:rsidR="00CA02CF" w:rsidRPr="00CD4B25" w:rsidRDefault="00CA02CF" w:rsidP="00CA02CF">
                                          <w:pPr>
                                            <w:jc w:val="center"/>
                                            <w:rPr>
                                              <w:sz w:val="16"/>
                                              <w:szCs w:val="16"/>
                                            </w:rPr>
                                          </w:pPr>
                                          <w:r>
                                            <w:t>a/2</w:t>
                                          </w:r>
                                        </w:p>
                                      </w:txbxContent>
                                    </wps:txbx>
                                    <wps:bodyPr rot="0" vert="horz" wrap="square" lIns="18000" tIns="10800" rIns="18000" bIns="10800" anchor="t" anchorCtr="0" upright="1">
                                      <a:noAutofit/>
                                    </wps:bodyPr>
                                  </wps:wsp>
                                  <wpg:grpSp>
                                    <wpg:cNvPr id="905774410" name="Groep 6"/>
                                    <wpg:cNvGrpSpPr>
                                      <a:grpSpLocks/>
                                    </wpg:cNvGrpSpPr>
                                    <wpg:grpSpPr bwMode="auto">
                                      <a:xfrm>
                                        <a:off x="191" y="0"/>
                                        <a:ext cx="17374" cy="9288"/>
                                        <a:chOff x="191" y="0"/>
                                        <a:chExt cx="17374" cy="9288"/>
                                      </a:xfrm>
                                    </wpg:grpSpPr>
                                    <wps:wsp>
                                      <wps:cNvPr id="905774411"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932A0CA" w14:textId="77777777" w:rsidR="00CA02CF" w:rsidRPr="00CD4B25" w:rsidRDefault="00CA02CF" w:rsidP="00CA02CF">
                                            <w:pPr>
                                              <w:jc w:val="center"/>
                                              <w:rPr>
                                                <w:sz w:val="16"/>
                                                <w:szCs w:val="16"/>
                                              </w:rPr>
                                            </w:pPr>
                                            <w:r>
                                              <w:t>2a/3</w:t>
                                            </w:r>
                                          </w:p>
                                        </w:txbxContent>
                                      </wps:txbx>
                                      <wps:bodyPr rot="0" vert="horz" wrap="square" lIns="18000" tIns="10800" rIns="18000" bIns="10800" anchor="t" anchorCtr="0" upright="1">
                                        <a:noAutofit/>
                                      </wps:bodyPr>
                                    </wps:wsp>
                                    <wpg:grpSp>
                                      <wpg:cNvPr id="905774412" name="Groep 5"/>
                                      <wpg:cNvGrpSpPr>
                                        <a:grpSpLocks/>
                                      </wpg:cNvGrpSpPr>
                                      <wpg:grpSpPr bwMode="auto">
                                        <a:xfrm>
                                          <a:off x="191" y="0"/>
                                          <a:ext cx="17374" cy="9288"/>
                                          <a:chOff x="0" y="0"/>
                                          <a:chExt cx="17374" cy="9288"/>
                                        </a:xfrm>
                                      </wpg:grpSpPr>
                                      <wps:wsp>
                                        <wps:cNvPr id="905774413" name="Rechte verbindingslijn 20"/>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4" name="Rechte verbindingslijn 2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5" name="Rechte verbindingslijn 22"/>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6" name="Rechte verbindingslijn 25"/>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7" name="Rechte verbindingslijn met pijl 26"/>
                                        <wps:cNvCnPr>
                                          <a:cxnSpLocks noChangeShapeType="1"/>
                                        </wps:cNvCnPr>
                                        <wps:spPr bwMode="auto">
                                          <a:xfrm>
                                            <a:off x="498" y="0"/>
                                            <a:ext cx="192"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05774418"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05774419" name="Groep 4"/>
                                        <wpg:cNvGrpSpPr>
                                          <a:grpSpLocks/>
                                        </wpg:cNvGrpSpPr>
                                        <wpg:grpSpPr bwMode="auto">
                                          <a:xfrm>
                                            <a:off x="7265" y="4830"/>
                                            <a:ext cx="10109" cy="4458"/>
                                            <a:chOff x="0" y="0"/>
                                            <a:chExt cx="10108" cy="4457"/>
                                          </a:xfrm>
                                        </wpg:grpSpPr>
                                        <wps:wsp>
                                          <wps:cNvPr id="905774420" name="Rechte verbindingslijn 29"/>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905774421" name="Groep 3"/>
                                          <wpg:cNvGrpSpPr>
                                            <a:grpSpLocks/>
                                          </wpg:cNvGrpSpPr>
                                          <wpg:grpSpPr bwMode="auto">
                                            <a:xfrm>
                                              <a:off x="0" y="0"/>
                                              <a:ext cx="10102" cy="4457"/>
                                              <a:chOff x="0" y="0"/>
                                              <a:chExt cx="10102" cy="4457"/>
                                            </a:xfrm>
                                          </wpg:grpSpPr>
                                          <wps:wsp>
                                            <wps:cNvPr id="905774422" name="Rechte verbindingslijn 28"/>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23"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905774424" name="Tekstvak 2"/>
                                  <wps:cNvSpPr txBox="1">
                                    <a:spLocks noChangeArrowheads="1"/>
                                  </wps:cNvSpPr>
                                  <wps:spPr bwMode="auto">
                                    <a:xfrm>
                                      <a:off x="1111" y="9469"/>
                                      <a:ext cx="8409"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99C8C" w14:textId="77777777" w:rsidR="00CA02CF" w:rsidRPr="00CD4B25" w:rsidRDefault="00CA02CF" w:rsidP="00CA02CF">
                                        <w:pPr>
                                          <w:rPr>
                                            <w:sz w:val="16"/>
                                            <w:szCs w:val="16"/>
                                          </w:rPr>
                                        </w:pPr>
                                        <w:r>
                                          <w:t>a ≥ 8 мм</w:t>
                                        </w:r>
                                      </w:p>
                                    </w:txbxContent>
                                  </wps:txbx>
                                  <wps:bodyPr rot="0" vert="horz" wrap="square" lIns="91440" tIns="45720" rIns="91440" bIns="45720" anchor="t" anchorCtr="0" upright="1">
                                    <a:noAutofit/>
                                  </wps:bodyPr>
                                </wps:wsp>
                              </wpg:grpSp>
                            </wpg:grpSp>
                          </wpg:grpSp>
                        </wpg:grpSp>
                      </wpg:grpSp>
                      <wps:wsp>
                        <wps:cNvPr id="905774426" name="Textfeld 302"/>
                        <wps:cNvSpPr txBox="1">
                          <a:spLocks noChangeArrowheads="1"/>
                        </wps:cNvSpPr>
                        <wps:spPr bwMode="auto">
                          <a:xfrm>
                            <a:off x="3757" y="4117"/>
                            <a:ext cx="400" cy="3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F18CFCE" w14:textId="77777777" w:rsidR="00CA02CF" w:rsidRPr="00CD4B25" w:rsidRDefault="00CA02CF" w:rsidP="00CA02CF">
                              <w:pPr>
                                <w:jc w:val="center"/>
                                <w:rPr>
                                  <w:sz w:val="16"/>
                                  <w:szCs w:val="16"/>
                                </w:rPr>
                              </w:pPr>
                              <w:r>
                                <w:t>a</w:t>
                              </w:r>
                            </w:p>
                            <w:p w14:paraId="55E8EDB2" w14:textId="77777777" w:rsidR="00CA02CF" w:rsidRPr="00F603C1" w:rsidRDefault="00CA02CF" w:rsidP="00CA02CF"/>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B90AD" id="Group 6" o:spid="_x0000_s1035" style="position:absolute;left:0;text-align:left;margin-left:61.25pt;margin-top:3.5pt;width:329.05pt;height:99pt;z-index:251665408" coordorigin="1856,2497" coordsize="65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">
                <v:group id="Gruppieren 304" o:spid="_x0000_s1036" style="position:absolute;left:1856;top:2497;width:6581;height:1980" coordorigin="191" coordsize="38358,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kstvak 2" o:spid="_x0000_s1037" type="#_x0000_t202" style="position:absolute;left:8645;width:891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3E678D70" w14:textId="77777777" w:rsidR="00CA02CF" w:rsidRPr="00D25EF0" w:rsidRDefault="00CA02CF" w:rsidP="00CA02CF">
                          <w:pPr>
                            <w:rPr>
                              <w:sz w:val="96"/>
                              <w:szCs w:val="96"/>
                            </w:rPr>
                          </w:pPr>
                          <w:r w:rsidRPr="00D25EF0">
                            <w:rPr>
                              <w:sz w:val="96"/>
                              <w:szCs w:val="96"/>
                            </w:rPr>
                            <w:t>UI</w:t>
                          </w:r>
                        </w:p>
                      </w:txbxContent>
                    </v:textbox>
                  </v:shape>
                  <v:group id="Groep 17" o:spid="_x0000_s1038" style="position:absolute;left:191;top:805;width:38359;height:11883" coordorigin="191" coordsize="38358,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ep 18" o:spid="_x0000_s1039" style="position:absolute;left:7648;width:10109;height:6743" coordsize="10109,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Rechte verbindingslijn 12" o:spid="_x0000_s1040" style="position:absolute;visibility:visible;mso-wrap-style:square" from="3067,6747" to="720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Rechte verbindingslijn 10" o:spid="_x0000_s1041" style="position:absolute;visibility:visible;mso-wrap-style:square" from="2568,0" to="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Boog 13" o:spid="_x0000_s1042" style="position:absolute;left:4159;width:5950;height:6737;visibility:visible;mso-wrap-style:square;v-text-anchor:middle" coordsize="59499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43" style="position:absolute;width:5745;height:6738;flip:x;visibility:visible;mso-wrap-style:square;v-text-anchor:middle" coordsize="574516,6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44" style="position:absolute;left:191;top:19;width:38359;height:11864" coordorigin="191" coordsize="38358,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ep 14" o:spid="_x0000_s1045" style="position:absolute;left:31131;top:2281;width:7419;height:2549" coordsize="7418,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ep 11" o:spid="_x0000_s1046" style="position:absolute;width:6191;height:2549" coordsize="619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">
                          <v:line id="Rechte verbindingslijn 31" o:spid="_x0000_s1047" style="position:absolute;visibility:visible;mso-wrap-style:square" from="0,0" to="6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" strokeweight=".25pt"/>
                          <v:line id="Rechte verbindingslijn 288" o:spid="_x0000_s1048" style="position:absolute;visibility:visible;mso-wrap-style:square" from="0,2549" to="619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" strokeweight=".25pt"/>
                          <v:shapetype id="_x0000_t32" coordsize="21600,21600" o:spt="32" o:oned="t" path="m,l21600,21600e" filled="f">
                            <v:path arrowok="t" fillok="f" o:connecttype="none"/>
                            <o:lock v:ext="edit" shapetype="t"/>
                          </v:shapetype>
                          <v:shape id="Rechte verbindingslijn met pijl 289" o:spid="_x0000_s1049" type="#_x0000_t32" style="position:absolute;left:3354;width:39;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" strokeweight=".25pt">
                            <v:stroke startarrow="open" endarrow="open"/>
                          </v:shape>
                        </v:group>
                        <v:shape id="Tekstvak 291" o:spid="_x0000_s1050" type="#_x0000_t202" style="position:absolute;left:4025;top:421;width:33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" stroked="f" strokeweight=".5pt">
                          <v:textbox inset=".5mm,.3mm,.5mm,.3mm">
                            <w:txbxContent>
                              <w:p w14:paraId="026883EC" w14:textId="77777777" w:rsidR="00CA02CF" w:rsidRPr="00CD4B25" w:rsidRDefault="00CA02CF" w:rsidP="00CA02CF">
                                <w:pPr>
                                  <w:jc w:val="center"/>
                                  <w:rPr>
                                    <w:sz w:val="16"/>
                                    <w:szCs w:val="16"/>
                                  </w:rPr>
                                </w:pPr>
                                <w:r>
                                  <w:t>a/3</w:t>
                                </w:r>
                              </w:p>
                            </w:txbxContent>
                          </v:textbox>
                        </v:shape>
                      </v:group>
                      <v:group id="Groep 9" o:spid="_x0000_s1051" style="position:absolute;left:191;width:32225;height:11863" coordorigin="191" coordsize="3222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">
                        <v:shape id="Tekstvak 2" o:spid="_x0000_s1052" type="#_x0000_t202" style="position:absolute;left:17942;top:479;width:14474;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" stroked="f">
                          <v:textbox>
                            <w:txbxContent>
                              <w:p w14:paraId="691EA28C" w14:textId="77777777" w:rsidR="00CA02CF" w:rsidRPr="004D40F5" w:rsidRDefault="00CA02CF" w:rsidP="00CA02CF">
                                <w:pPr>
                                  <w:rPr>
                                    <w:sz w:val="64"/>
                                    <w:szCs w:val="64"/>
                                  </w:rPr>
                                </w:pPr>
                                <w:r w:rsidRPr="004D40F5">
                                  <w:rPr>
                                    <w:sz w:val="64"/>
                                    <w:szCs w:val="64"/>
                                  </w:rPr>
                                  <w:t>270650</w:t>
                                </w:r>
                              </w:p>
                            </w:txbxContent>
                          </v:textbox>
                        </v:shape>
                        <v:group id="Groep 8" o:spid="_x0000_s1053" style="position:absolute;left:191;width:17374;height:11863" coordorigin="191" coordsize="1737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">
                          <v:group id="Groep 7" o:spid="_x0000_s1054"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">
                            <v:shape id="Tekstvak 292" o:spid="_x0000_s1055" type="#_x0000_t202" style="position:absolute;left:3853;top:2587;width:33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" stroked="f" strokeweight=".5pt">
                              <v:textbox inset=".5mm,.3mm,.5mm,.3mm">
                                <w:txbxContent>
                                  <w:p w14:paraId="028AC3F1" w14:textId="77777777" w:rsidR="00CA02CF" w:rsidRPr="00CD4B25" w:rsidRDefault="00CA02CF" w:rsidP="00CA02CF">
                                    <w:pPr>
                                      <w:jc w:val="center"/>
                                      <w:rPr>
                                        <w:sz w:val="16"/>
                                        <w:szCs w:val="16"/>
                                      </w:rPr>
                                    </w:pPr>
                                    <w:r>
                                      <w:t>a/2</w:t>
                                    </w:r>
                                  </w:p>
                                </w:txbxContent>
                              </v:textbox>
                            </v:shape>
                            <v:group id="Groep 6" o:spid="_x0000_s1056"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">
                              <v:shape id="Tekstvak 293" o:spid="_x0000_s1057" type="#_x0000_t202" style="position:absolute;left:270;top:2702;width:33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" stroked="f" strokeweight=".5pt">
                                <v:textbox inset=".5mm,.3mm,.5mm,.3mm">
                                  <w:txbxContent>
                                    <w:p w14:paraId="2932A0CA" w14:textId="77777777" w:rsidR="00CA02CF" w:rsidRPr="00CD4B25" w:rsidRDefault="00CA02CF" w:rsidP="00CA02CF">
                                      <w:pPr>
                                        <w:jc w:val="center"/>
                                        <w:rPr>
                                          <w:sz w:val="16"/>
                                          <w:szCs w:val="16"/>
                                        </w:rPr>
                                      </w:pPr>
                                      <w:r>
                                        <w:t>2a/3</w:t>
                                      </w:r>
                                    </w:p>
                                  </w:txbxContent>
                                </v:textbox>
                              </v:shape>
                              <v:group id="Groep 5" o:spid="_x0000_s1058" style="position:absolute;left:191;width:17374;height:9288"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">
                                <v:line id="Rechte verbindingslijn 20" o:spid="_x0000_s1059" style="position:absolute;flip:x;visibility:visible;mso-wrap-style:square" from="0,0" to="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" strokeweight=".25pt"/>
                                <v:line id="Rechte verbindingslijn 21" o:spid="_x0000_s1060" style="position:absolute;flip:x;visibility:visible;mso-wrap-style:square" from="0,6747" to="87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" strokeweight=".25pt"/>
                                <v:line id="Rechte verbindingslijn 22" o:spid="_x0000_s1061" style="position:absolute;flip:x;visibility:visible;mso-wrap-style:square" from="3469,1495" to="904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" strokeweight=".25pt"/>
                                <v:line id="Rechte verbindingslijn 25" o:spid="_x0000_s1062" style="position:absolute;flip:x;visibility:visible;mso-wrap-style:square" from="3469,5559" to="904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" strokeweight=".25pt"/>
                                <v:shape id="Rechte verbindingslijn met pijl 26" o:spid="_x0000_s1063" type="#_x0000_t32" style="position:absolute;left:498;width:192;height:6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" strokeweight=".25pt">
                                  <v:stroke startarrow="open" endarrow="open"/>
                                </v:shape>
                                <v:shape id="Rechte verbindingslijn met pijl 27" o:spid="_x0000_s1064" type="#_x0000_t32" style="position:absolute;left:3929;top:1495;width:9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" strokeweight=".25pt">
                                  <v:stroke startarrow="open" endarrow="open"/>
                                </v:shape>
                                <v:group id="Groep 4" o:spid="_x0000_s1065" style="position:absolute;left:7265;top:4830;width:10109;height:4458" coordsize="1010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">
                                  <v:line id="Rechte verbindingslijn 29" o:spid="_x0000_s1066" style="position:absolute;visibility:visible;mso-wrap-style:square" from="10102,249" to="1010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" strokeweight=".25pt"/>
                                  <v:group id="Groep 3" o:spid="_x0000_s1067" style="position:absolute;width:10102;height:4457" coordsize="1010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">
                                    <v:line id="Rechte verbindingslijn 28" o:spid="_x0000_s1068" style="position:absolute;visibility:visible;mso-wrap-style:square" from="0,0" to="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" strokeweight=".25pt"/>
                                    <v:shape id="Rechte verbindingslijn met pijl 30" o:spid="_x0000_s1069" type="#_x0000_t32" style="position:absolute;top:4198;width:10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" strokeweight=".25pt">
                                      <v:stroke startarrow="open" endarrow="open"/>
                                    </v:shape>
                                  </v:group>
                                </v:group>
                              </v:group>
                            </v:group>
                          </v:group>
                          <v:shape id="Tekstvak 2" o:spid="_x0000_s1070" type="#_x0000_t202" style="position:absolute;left:1111;top:9469;width:840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" stroked="f">
                            <v:textbox>
                              <w:txbxContent>
                                <w:p w14:paraId="73E99C8C" w14:textId="77777777" w:rsidR="00CA02CF" w:rsidRPr="00CD4B25" w:rsidRDefault="00CA02CF" w:rsidP="00CA02CF">
                                  <w:pPr>
                                    <w:rPr>
                                      <w:sz w:val="16"/>
                                      <w:szCs w:val="16"/>
                                    </w:rPr>
                                  </w:pPr>
                                  <w:r>
                                    <w:t>a ≥ 8 мм</w:t>
                                  </w:r>
                                </w:p>
                              </w:txbxContent>
                            </v:textbox>
                          </v:shape>
                        </v:group>
                      </v:group>
                    </v:group>
                  </v:group>
                </v:group>
                <v:shape id="Textfeld 302" o:spid="_x0000_s1071" type="#_x0000_t202" style="position:absolute;left:3757;top:4117;width:40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" filled="f" strokecolor="white" strokeweight="0">
                  <v:textbox inset=".5mm,.3mm,.5mm,.3mm">
                    <w:txbxContent>
                      <w:p w14:paraId="5F18CFCE" w14:textId="77777777" w:rsidR="00CA02CF" w:rsidRPr="00CD4B25" w:rsidRDefault="00CA02CF" w:rsidP="00CA02CF">
                        <w:pPr>
                          <w:jc w:val="center"/>
                          <w:rPr>
                            <w:sz w:val="16"/>
                            <w:szCs w:val="16"/>
                          </w:rPr>
                        </w:pPr>
                        <w:r>
                          <w:t>a</w:t>
                        </w:r>
                      </w:p>
                      <w:p w14:paraId="55E8EDB2" w14:textId="77777777" w:rsidR="00CA02CF" w:rsidRPr="00F603C1" w:rsidRDefault="00CA02CF" w:rsidP="00CA02CF"/>
                    </w:txbxContent>
                  </v:textbox>
                </v:shape>
              </v:group>
            </w:pict>
          </mc:Fallback>
        </mc:AlternateContent>
      </w:r>
    </w:p>
    <w:p w14:paraId="19E7827F" w14:textId="77777777" w:rsidR="00CA02CF" w:rsidRPr="00E8448F" w:rsidRDefault="00CA02CF" w:rsidP="00CA02CF">
      <w:pPr>
        <w:spacing w:after="120"/>
        <w:ind w:left="1134" w:right="1134"/>
        <w:jc w:val="both"/>
      </w:pPr>
    </w:p>
    <w:p w14:paraId="6185F7A2" w14:textId="77777777" w:rsidR="00CA02CF" w:rsidRPr="00E8448F" w:rsidRDefault="00CA02CF" w:rsidP="00CA02CF">
      <w:pPr>
        <w:spacing w:after="120"/>
        <w:ind w:left="1134" w:right="1134"/>
        <w:jc w:val="both"/>
      </w:pPr>
    </w:p>
    <w:p w14:paraId="6B79F636" w14:textId="77777777" w:rsidR="00CA02CF" w:rsidRPr="00E8448F" w:rsidRDefault="00CA02CF" w:rsidP="00CA02CF">
      <w:pPr>
        <w:spacing w:after="120"/>
        <w:ind w:left="1134" w:right="1134"/>
        <w:jc w:val="both"/>
      </w:pPr>
    </w:p>
    <w:p w14:paraId="40E77931" w14:textId="77777777" w:rsidR="00CA02CF" w:rsidRPr="00E8448F" w:rsidRDefault="00CA02CF" w:rsidP="00CA02CF">
      <w:pPr>
        <w:spacing w:after="120"/>
        <w:ind w:left="1134" w:right="1134"/>
        <w:jc w:val="both"/>
      </w:pPr>
    </w:p>
    <w:p w14:paraId="0B212525" w14:textId="77777777" w:rsidR="00CA02CF" w:rsidRPr="00E8448F" w:rsidRDefault="00CA02CF" w:rsidP="00CA02CF">
      <w:pPr>
        <w:spacing w:after="120"/>
        <w:ind w:left="1134" w:right="1134"/>
        <w:jc w:val="both"/>
        <w:rPr>
          <w:rFonts w:eastAsia="MS Mincho"/>
          <w:snapToGrid w:val="0"/>
          <w:lang w:eastAsia="ja-JP"/>
        </w:rPr>
      </w:pPr>
    </w:p>
    <w:p w14:paraId="119AB5D7" w14:textId="77777777" w:rsidR="00CA02CF" w:rsidRPr="00E8448F" w:rsidRDefault="00CA02CF" w:rsidP="00CA02CF">
      <w:pPr>
        <w:spacing w:after="120"/>
        <w:ind w:left="1134" w:right="1134" w:firstLine="567"/>
        <w:jc w:val="both"/>
        <w:rPr>
          <w:rFonts w:eastAsia="MS Mincho"/>
          <w:snapToGrid w:val="0"/>
        </w:rPr>
      </w:pPr>
      <w:r w:rsidRPr="00E8448F">
        <w:t>Приведенный выше уникальный идентификатор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270650. Нули в начале номера уникального идентификатора в знаке официального утверждения могут быть опущены.</w:t>
      </w:r>
    </w:p>
    <w:p w14:paraId="773EB1D3" w14:textId="77777777" w:rsidR="00CA02CF" w:rsidRDefault="00CA02CF" w:rsidP="00CA02CF">
      <w:pPr>
        <w:suppressAutoHyphens w:val="0"/>
        <w:spacing w:line="240" w:lineRule="auto"/>
      </w:pPr>
      <w:r>
        <w:br w:type="page"/>
      </w:r>
    </w:p>
    <w:p w14:paraId="3B38D8C0" w14:textId="77777777" w:rsidR="00CA02CF" w:rsidRPr="00E8448F" w:rsidRDefault="00CA02CF" w:rsidP="00CA02CF">
      <w:pPr>
        <w:pStyle w:val="HChG"/>
      </w:pPr>
      <w:r w:rsidRPr="00E8448F">
        <w:lastRenderedPageBreak/>
        <w:t>Приложение 4</w:t>
      </w:r>
    </w:p>
    <w:p w14:paraId="0EE00336" w14:textId="77777777" w:rsidR="00CA02CF" w:rsidRPr="00E8448F" w:rsidRDefault="00CA02CF" w:rsidP="00CA02CF">
      <w:pPr>
        <w:pStyle w:val="HChG"/>
      </w:pPr>
      <w:r w:rsidRPr="00E8448F">
        <w:tab/>
      </w:r>
      <w:r w:rsidRPr="00E8448F">
        <w:tab/>
        <w:t>Оцениваемый объем пространства</w:t>
      </w:r>
    </w:p>
    <w:p w14:paraId="42E7F0B4" w14:textId="77777777" w:rsidR="00CA02CF" w:rsidRPr="00E8448F" w:rsidRDefault="00CA02CF" w:rsidP="00CA02CF">
      <w:pPr>
        <w:spacing w:after="120"/>
        <w:ind w:left="2268" w:right="1134" w:hanging="1134"/>
        <w:jc w:val="both"/>
      </w:pPr>
      <w:r w:rsidRPr="00E8448F">
        <w:t>1.</w:t>
      </w:r>
      <w:r w:rsidRPr="00E8448F">
        <w:tab/>
      </w:r>
      <w:r w:rsidRPr="00E8448F">
        <w:tab/>
        <w:t>Оцениваемый объем пространства определяется как объем пространства, заключенный между передней, ближней боковой и дальней боковой плоскостями транспортного средства, а также горизонтальной и вертикальной границами оцениваемой зоны, определенными ниже и изображенными на рис. 1.</w:t>
      </w:r>
    </w:p>
    <w:p w14:paraId="570A0B2C" w14:textId="0143D81A" w:rsidR="00CA02CF" w:rsidRPr="00E8448F" w:rsidRDefault="00CA02CF" w:rsidP="00CA02CF">
      <w:pPr>
        <w:spacing w:after="120"/>
        <w:ind w:left="2268" w:right="1134" w:hanging="1134"/>
        <w:jc w:val="both"/>
      </w:pPr>
      <w:r w:rsidRPr="00E8448F">
        <w:t>1.1</w:t>
      </w:r>
      <w:r w:rsidRPr="00E8448F">
        <w:tab/>
      </w:r>
      <w:r w:rsidRPr="00E8448F">
        <w:tab/>
        <w:t>Переднюю границу оцениваемой зоны формирует плоскость, параллельная передней плоскости транспортного средства и проходящая на расстоянии 2000 мм от нее.</w:t>
      </w:r>
    </w:p>
    <w:p w14:paraId="375B7266" w14:textId="22C60F5A" w:rsidR="00CA02CF" w:rsidRPr="00E8448F" w:rsidRDefault="00CA02CF" w:rsidP="00CA02CF">
      <w:pPr>
        <w:spacing w:after="120"/>
        <w:ind w:left="2268" w:right="1134" w:hanging="1134"/>
        <w:jc w:val="both"/>
      </w:pPr>
      <w:r w:rsidRPr="00E8448F">
        <w:t>1.2</w:t>
      </w:r>
      <w:r w:rsidRPr="00E8448F">
        <w:tab/>
      </w:r>
      <w:r w:rsidRPr="00E8448F">
        <w:tab/>
        <w:t xml:space="preserve">Ближнюю боковую границу оцениваемой зоны формирует плоскость, параллельная ближней боковой плоскости транспортного средства и проходящая на расстоянии 4500 мм от нее. </w:t>
      </w:r>
    </w:p>
    <w:p w14:paraId="4A407D9C" w14:textId="2347A220" w:rsidR="00CA02CF" w:rsidRPr="00E8448F" w:rsidRDefault="00CA02CF" w:rsidP="00CA02CF">
      <w:pPr>
        <w:spacing w:after="120"/>
        <w:ind w:left="2268" w:right="1134" w:hanging="1134"/>
        <w:jc w:val="both"/>
      </w:pPr>
      <w:r w:rsidRPr="00E8448F">
        <w:t>1.3</w:t>
      </w:r>
      <w:r w:rsidRPr="00E8448F">
        <w:tab/>
      </w:r>
      <w:r w:rsidRPr="00E8448F">
        <w:tab/>
        <w:t>Дальнюю боковую границу оцениваемой зоны формирует плоскость, параллельная дальней боковой плоскости транспортного средства и проходящая на расстоянии 2000 мм от нее.</w:t>
      </w:r>
    </w:p>
    <w:p w14:paraId="271F993F" w14:textId="11AE13C3" w:rsidR="00CA02CF" w:rsidRPr="00E8448F" w:rsidRDefault="00CA02CF" w:rsidP="00CA02CF">
      <w:pPr>
        <w:spacing w:after="120"/>
        <w:ind w:left="2268" w:right="1134" w:hanging="1134"/>
        <w:jc w:val="both"/>
      </w:pPr>
      <w:r w:rsidRPr="00E8448F">
        <w:t>1.4</w:t>
      </w:r>
      <w:r w:rsidRPr="00E8448F">
        <w:tab/>
        <w:t>Заднюю границу оцениваемой зоны формирует плоскость, параллельная передней плоскости транспортного средства и проходящая на расстоянии 1000 мм за точкой, соответствующей положению глаз водителя (Е2).</w:t>
      </w:r>
    </w:p>
    <w:p w14:paraId="0246DBFC" w14:textId="5E38DF4D" w:rsidR="00CA02CF" w:rsidRPr="00E8448F" w:rsidRDefault="00CA02CF" w:rsidP="00CA02CF">
      <w:pPr>
        <w:spacing w:after="120"/>
        <w:ind w:left="2268" w:right="1134" w:hanging="1134"/>
        <w:jc w:val="both"/>
      </w:pPr>
      <w:bookmarkStart w:id="32" w:name="_Hlk81575150"/>
      <w:r w:rsidRPr="00E8448F">
        <w:t>1.5</w:t>
      </w:r>
      <w:r w:rsidRPr="00E8448F">
        <w:tab/>
      </w:r>
      <w:r w:rsidRPr="00E8448F">
        <w:tab/>
        <w:t>Вертикальные границы оцениваемой зоны формируют горизонтальная поверхность земли и параллельная ей плоскость, проходящая на высоте 1602 мм над поверхностью земли.</w:t>
      </w:r>
      <w:bookmarkEnd w:id="32"/>
    </w:p>
    <w:p w14:paraId="7371FAB5" w14:textId="77777777" w:rsidR="00CA02CF" w:rsidRDefault="00CA02CF" w:rsidP="00CA02CF">
      <w:pPr>
        <w:suppressAutoHyphens w:val="0"/>
        <w:spacing w:line="240" w:lineRule="auto"/>
      </w:pPr>
      <w:r>
        <w:br w:type="page"/>
      </w:r>
    </w:p>
    <w:p w14:paraId="39BF5719" w14:textId="5621C608" w:rsidR="00CA02CF" w:rsidRPr="00A81A16" w:rsidRDefault="00A81A16" w:rsidP="00A81A16">
      <w:pPr>
        <w:pStyle w:val="H23G"/>
      </w:pPr>
      <w:bookmarkStart w:id="33" w:name="_Ref76042231"/>
      <w:r>
        <w:lastRenderedPageBreak/>
        <w:tab/>
      </w:r>
      <w:r>
        <w:tab/>
      </w:r>
      <w:r w:rsidR="00CA02CF" w:rsidRPr="00A81A16">
        <w:rPr>
          <w:b w:val="0"/>
          <w:bCs/>
        </w:rPr>
        <w:t xml:space="preserve">Рис. 1 </w:t>
      </w:r>
      <w:r>
        <w:rPr>
          <w:bCs/>
        </w:rPr>
        <w:br/>
      </w:r>
      <w:r>
        <w:tab/>
      </w:r>
      <w:r w:rsidR="00CA02CF" w:rsidRPr="00A81A16">
        <w:t>Определение оцениваемого объема пространства (на примере транспортного средства категории N</w:t>
      </w:r>
      <w:r w:rsidR="00CA02CF" w:rsidRPr="00A81A16">
        <w:rPr>
          <w:vertAlign w:val="subscript"/>
        </w:rPr>
        <w:t>3</w:t>
      </w:r>
      <w:bookmarkEnd w:id="33"/>
      <w:r w:rsidR="00CA02CF" w:rsidRPr="00A81A16">
        <w:t>)</w:t>
      </w:r>
    </w:p>
    <w:p w14:paraId="7C7D3378" w14:textId="77777777" w:rsidR="00CA02CF" w:rsidRDefault="00CA02CF" w:rsidP="00CA02CF">
      <w:pPr>
        <w:spacing w:after="120"/>
        <w:ind w:right="1134"/>
        <w:jc w:val="center"/>
      </w:pPr>
      <w:r w:rsidRPr="00E8448F">
        <w:rPr>
          <w:noProof/>
        </w:rPr>
        <mc:AlternateContent>
          <mc:Choice Requires="wpc">
            <w:drawing>
              <wp:inline distT="0" distB="0" distL="0" distR="0" wp14:anchorId="130CB11C" wp14:editId="68F32B61">
                <wp:extent cx="5915025" cy="4369634"/>
                <wp:effectExtent l="0" t="19050" r="9525" b="12065"/>
                <wp:docPr id="22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1" name="Picture 39"/>
                          <pic:cNvPicPr>
                            <a:picLocks noChangeAspect="1"/>
                          </pic:cNvPicPr>
                        </pic:nvPicPr>
                        <pic:blipFill rotWithShape="1">
                          <a:blip r:embed="rId17"/>
                          <a:srcRect t="4294" b="4381"/>
                          <a:stretch/>
                        </pic:blipFill>
                        <pic:spPr>
                          <a:xfrm>
                            <a:off x="668307" y="28574"/>
                            <a:ext cx="1778442" cy="2914651"/>
                          </a:xfrm>
                          <a:prstGeom prst="rect">
                            <a:avLst/>
                          </a:prstGeom>
                        </pic:spPr>
                      </pic:pic>
                      <wps:wsp>
                        <wps:cNvPr id="192" name="Straight Connector 36"/>
                        <wps:cNvCnPr/>
                        <wps:spPr>
                          <a:xfrm>
                            <a:off x="1526370" y="1528043"/>
                            <a:ext cx="0" cy="138423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766485" y="1013301"/>
                            <a:ext cx="0" cy="870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4" name="Picture 37"/>
                          <pic:cNvPicPr>
                            <a:picLocks noChangeAspect="1"/>
                          </pic:cNvPicPr>
                        </pic:nvPicPr>
                        <pic:blipFill rotWithShape="1">
                          <a:blip r:embed="rId18"/>
                          <a:srcRect l="6959" t="11548" r="-1" b="8902"/>
                          <a:stretch/>
                        </pic:blipFill>
                        <pic:spPr>
                          <a:xfrm>
                            <a:off x="1962150" y="3028951"/>
                            <a:ext cx="1856110" cy="1276350"/>
                          </a:xfrm>
                          <a:prstGeom prst="rect">
                            <a:avLst/>
                          </a:prstGeom>
                        </pic:spPr>
                      </pic:pic>
                      <pic:pic xmlns:pic="http://schemas.openxmlformats.org/drawingml/2006/picture">
                        <pic:nvPicPr>
                          <pic:cNvPr id="195" name="Picture 38"/>
                          <pic:cNvPicPr>
                            <a:picLocks noChangeAspect="1"/>
                          </pic:cNvPicPr>
                        </pic:nvPicPr>
                        <pic:blipFill rotWithShape="1">
                          <a:blip r:embed="rId19"/>
                          <a:srcRect t="4764" b="7206"/>
                          <a:stretch/>
                        </pic:blipFill>
                        <pic:spPr>
                          <a:xfrm>
                            <a:off x="3433449" y="38100"/>
                            <a:ext cx="1857264" cy="2905125"/>
                          </a:xfrm>
                          <a:prstGeom prst="rect">
                            <a:avLst/>
                          </a:prstGeom>
                        </pic:spPr>
                      </pic:pic>
                      <wps:wsp>
                        <wps:cNvPr id="196" name="Oval 40"/>
                        <wps:cNvSpPr/>
                        <wps:spPr>
                          <a:xfrm>
                            <a:off x="1743407" y="923369"/>
                            <a:ext cx="45719" cy="457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4"/>
                        <wps:cNvSpPr/>
                        <wps:spPr>
                          <a:xfrm>
                            <a:off x="4542080" y="2017769"/>
                            <a:ext cx="45085" cy="450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Straight Connector 195"/>
                        <wps:cNvCnPr/>
                        <wps:spPr>
                          <a:xfrm flipH="1">
                            <a:off x="3508932" y="4288212"/>
                            <a:ext cx="612132" cy="1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6"/>
                        <wps:cNvCnPr/>
                        <wps:spPr>
                          <a:xfrm>
                            <a:off x="4561143" y="1133290"/>
                            <a:ext cx="0" cy="840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197"/>
                        <wps:cNvCnPr/>
                        <wps:spPr>
                          <a:xfrm>
                            <a:off x="4324671" y="60336"/>
                            <a:ext cx="0" cy="138366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 name="Straight Connector 198"/>
                        <wps:cNvCnPr/>
                        <wps:spPr>
                          <a:xfrm>
                            <a:off x="1524540" y="49641"/>
                            <a:ext cx="0" cy="6175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Straight Connector 199"/>
                        <wps:cNvCnPr/>
                        <wps:spPr>
                          <a:xfrm>
                            <a:off x="4315650" y="2300142"/>
                            <a:ext cx="0" cy="61722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Straight Connector 200"/>
                        <wps:cNvCnPr/>
                        <wps:spPr>
                          <a:xfrm>
                            <a:off x="821891" y="1072672"/>
                            <a:ext cx="61908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 name="Straight Connector 201"/>
                        <wps:cNvCnPr/>
                        <wps:spPr>
                          <a:xfrm>
                            <a:off x="3620455" y="1864356"/>
                            <a:ext cx="618490"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6" name="Straight Connector 202"/>
                        <wps:cNvCnPr/>
                        <wps:spPr>
                          <a:xfrm>
                            <a:off x="2322310" y="3758073"/>
                            <a:ext cx="0" cy="535331"/>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7" name="Straight Connector 203"/>
                        <wps:cNvCnPr/>
                        <wps:spPr>
                          <a:xfrm>
                            <a:off x="1764818" y="1762437"/>
                            <a:ext cx="41977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9" name="Straight Connector 204"/>
                        <wps:cNvCnPr/>
                        <wps:spPr>
                          <a:xfrm>
                            <a:off x="4559873" y="1212609"/>
                            <a:ext cx="419735"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 name="Text Box 43"/>
                        <wps:cNvSpPr txBox="1"/>
                        <wps:spPr>
                          <a:xfrm>
                            <a:off x="4170874" y="4156293"/>
                            <a:ext cx="1699657" cy="205717"/>
                          </a:xfrm>
                          <a:prstGeom prst="rect">
                            <a:avLst/>
                          </a:prstGeom>
                          <a:noFill/>
                          <a:ln w="6350">
                            <a:noFill/>
                          </a:ln>
                        </wps:spPr>
                        <wps:txbx>
                          <w:txbxContent>
                            <w:p w14:paraId="18347BC2" w14:textId="77777777" w:rsidR="00CA02CF" w:rsidRDefault="00CA02CF" w:rsidP="00CA02CF">
                              <w:r>
                                <w:t>Поверхность земли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43"/>
                        <wps:cNvSpPr txBox="1"/>
                        <wps:spPr>
                          <a:xfrm>
                            <a:off x="2200929" y="1683320"/>
                            <a:ext cx="1006475" cy="194945"/>
                          </a:xfrm>
                          <a:prstGeom prst="rect">
                            <a:avLst/>
                          </a:prstGeom>
                          <a:noFill/>
                          <a:ln w="6350">
                            <a:noFill/>
                          </a:ln>
                        </wps:spPr>
                        <wps:txbx>
                          <w:txbxContent>
                            <w:p w14:paraId="316608E6" w14:textId="77777777" w:rsidR="00CA02CF" w:rsidRDefault="00CA02CF" w:rsidP="00CA02CF">
                              <w:pPr>
                                <w:spacing w:line="240" w:lineRule="exact"/>
                                <w:rPr>
                                  <w:color w:val="008080"/>
                                </w:rPr>
                              </w:pPr>
                              <w:r>
                                <w:t>1 000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2" name="Text Box 43"/>
                        <wps:cNvSpPr txBox="1"/>
                        <wps:spPr>
                          <a:xfrm>
                            <a:off x="5009631" y="1121067"/>
                            <a:ext cx="905394" cy="194310"/>
                          </a:xfrm>
                          <a:prstGeom prst="rect">
                            <a:avLst/>
                          </a:prstGeom>
                          <a:noFill/>
                          <a:ln w="6350">
                            <a:noFill/>
                          </a:ln>
                        </wps:spPr>
                        <wps:txbx>
                          <w:txbxContent>
                            <w:p w14:paraId="171FE050" w14:textId="77777777" w:rsidR="00CA02CF" w:rsidRPr="00677C59" w:rsidRDefault="00CA02CF" w:rsidP="00CA02CF">
                              <w:pPr>
                                <w:spacing w:line="240" w:lineRule="exact"/>
                              </w:pPr>
                              <w:r>
                                <w:t>1 000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 name="Text Box 43"/>
                        <wps:cNvSpPr txBox="1"/>
                        <wps:spPr>
                          <a:xfrm>
                            <a:off x="1567609" y="281477"/>
                            <a:ext cx="1006475" cy="194310"/>
                          </a:xfrm>
                          <a:prstGeom prst="rect">
                            <a:avLst/>
                          </a:prstGeom>
                          <a:noFill/>
                          <a:ln w="6350">
                            <a:noFill/>
                          </a:ln>
                        </wps:spPr>
                        <wps:txbx>
                          <w:txbxContent>
                            <w:p w14:paraId="705230C4" w14:textId="77777777" w:rsidR="00CA02CF" w:rsidRDefault="00CA02CF" w:rsidP="00CA02CF">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4" name="Text Box 43"/>
                        <wps:cNvSpPr txBox="1"/>
                        <wps:spPr>
                          <a:xfrm>
                            <a:off x="4367739" y="2555024"/>
                            <a:ext cx="1006475" cy="193675"/>
                          </a:xfrm>
                          <a:prstGeom prst="rect">
                            <a:avLst/>
                          </a:prstGeom>
                          <a:noFill/>
                          <a:ln w="6350">
                            <a:noFill/>
                          </a:ln>
                        </wps:spPr>
                        <wps:txbx>
                          <w:txbxContent>
                            <w:p w14:paraId="6D038F08" w14:textId="77777777" w:rsidR="00CA02CF" w:rsidRDefault="00CA02CF" w:rsidP="00CA02CF">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5" name="Text Box 43"/>
                        <wps:cNvSpPr txBox="1"/>
                        <wps:spPr>
                          <a:xfrm>
                            <a:off x="1560493" y="2220573"/>
                            <a:ext cx="1006475" cy="193675"/>
                          </a:xfrm>
                          <a:prstGeom prst="rect">
                            <a:avLst/>
                          </a:prstGeom>
                          <a:noFill/>
                          <a:ln w="6350">
                            <a:noFill/>
                          </a:ln>
                        </wps:spPr>
                        <wps:txbx>
                          <w:txbxContent>
                            <w:p w14:paraId="72EAC032" w14:textId="77777777" w:rsidR="00CA02CF" w:rsidRDefault="00CA02CF" w:rsidP="00CA02CF">
                              <w:pPr>
                                <w:spacing w:line="240" w:lineRule="exact"/>
                              </w:pPr>
                              <w:r>
                                <w:t>4 500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6" name="Text Box 43"/>
                        <wps:cNvSpPr txBox="1"/>
                        <wps:spPr>
                          <a:xfrm>
                            <a:off x="4357065" y="594579"/>
                            <a:ext cx="1006475" cy="193675"/>
                          </a:xfrm>
                          <a:prstGeom prst="rect">
                            <a:avLst/>
                          </a:prstGeom>
                          <a:noFill/>
                          <a:ln w="6350">
                            <a:noFill/>
                          </a:ln>
                        </wps:spPr>
                        <wps:txbx>
                          <w:txbxContent>
                            <w:p w14:paraId="45D013CA" w14:textId="77777777" w:rsidR="00CA02CF" w:rsidRDefault="00CA02CF" w:rsidP="00CA02CF">
                              <w:pPr>
                                <w:spacing w:line="240" w:lineRule="exact"/>
                              </w:pPr>
                              <w:r>
                                <w:t>4 500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7" name="Text Box 43"/>
                        <wps:cNvSpPr txBox="1"/>
                        <wps:spPr>
                          <a:xfrm>
                            <a:off x="332991" y="982398"/>
                            <a:ext cx="1006475" cy="193040"/>
                          </a:xfrm>
                          <a:prstGeom prst="rect">
                            <a:avLst/>
                          </a:prstGeom>
                          <a:noFill/>
                          <a:ln w="6350">
                            <a:noFill/>
                          </a:ln>
                        </wps:spPr>
                        <wps:txbx>
                          <w:txbxContent>
                            <w:p w14:paraId="7CD09E17" w14:textId="77777777" w:rsidR="00CA02CF" w:rsidRDefault="00CA02CF" w:rsidP="00CA02CF">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8" name="Text Box 43"/>
                        <wps:cNvSpPr txBox="1"/>
                        <wps:spPr>
                          <a:xfrm>
                            <a:off x="3133122" y="1772269"/>
                            <a:ext cx="1006475" cy="193040"/>
                          </a:xfrm>
                          <a:prstGeom prst="rect">
                            <a:avLst/>
                          </a:prstGeom>
                          <a:noFill/>
                          <a:ln w="6350">
                            <a:noFill/>
                          </a:ln>
                        </wps:spPr>
                        <wps:txbx>
                          <w:txbxContent>
                            <w:p w14:paraId="463AA5FA" w14:textId="77777777" w:rsidR="00CA02CF" w:rsidRDefault="00CA02CF" w:rsidP="00CA02CF">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9" name="Text Box 43"/>
                        <wps:cNvSpPr txBox="1"/>
                        <wps:spPr>
                          <a:xfrm>
                            <a:off x="1823785" y="864985"/>
                            <a:ext cx="1006475" cy="194310"/>
                          </a:xfrm>
                          <a:prstGeom prst="rect">
                            <a:avLst/>
                          </a:prstGeom>
                          <a:noFill/>
                          <a:ln w="6350">
                            <a:noFill/>
                          </a:ln>
                        </wps:spPr>
                        <wps:txbx>
                          <w:txbxContent>
                            <w:p w14:paraId="7EA867E2" w14:textId="77777777" w:rsidR="00CA02CF" w:rsidRDefault="00CA02CF" w:rsidP="00CA02CF">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0" name="Text Box 43"/>
                        <wps:cNvSpPr txBox="1"/>
                        <wps:spPr>
                          <a:xfrm>
                            <a:off x="4627470" y="1957284"/>
                            <a:ext cx="1006475" cy="193675"/>
                          </a:xfrm>
                          <a:prstGeom prst="rect">
                            <a:avLst/>
                          </a:prstGeom>
                          <a:noFill/>
                          <a:ln w="6350">
                            <a:noFill/>
                          </a:ln>
                        </wps:spPr>
                        <wps:txbx>
                          <w:txbxContent>
                            <w:p w14:paraId="0E5172C8" w14:textId="77777777" w:rsidR="00CA02CF" w:rsidRDefault="00CA02CF" w:rsidP="00CA02CF">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1" name="Text Box 43"/>
                        <wps:cNvSpPr txBox="1"/>
                        <wps:spPr>
                          <a:xfrm>
                            <a:off x="2361967" y="3945189"/>
                            <a:ext cx="1006475" cy="194310"/>
                          </a:xfrm>
                          <a:prstGeom prst="rect">
                            <a:avLst/>
                          </a:prstGeom>
                          <a:noFill/>
                          <a:ln w="6350">
                            <a:noFill/>
                          </a:ln>
                        </wps:spPr>
                        <wps:txbx>
                          <w:txbxContent>
                            <w:p w14:paraId="3ADB17AC" w14:textId="77777777" w:rsidR="00CA02CF" w:rsidRDefault="00CA02CF" w:rsidP="00CA02CF">
                              <w:pPr>
                                <w:spacing w:line="240" w:lineRule="exact"/>
                              </w:pPr>
                              <w:r>
                                <w:t>1 602 мм</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30CB11C" id="Canvas 2" o:spid="_x0000_s1072" editas="canvas" style="width:465.75pt;height:344.05pt;mso-position-horizontal-relative:char;mso-position-vertical-relative:line" coordsize="59150,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">
                <v:shape id="_x0000_s1073" type="#_x0000_t75" style="position:absolute;width:59150;height:43694;visibility:visible;mso-wrap-style:square" filled="t">
                  <v:fill o:detectmouseclick="t"/>
                  <v:path o:connecttype="none"/>
                </v:shape>
                <v:shape id="Picture 39" o:spid="_x0000_s1074" type="#_x0000_t75" style="position:absolute;left:6683;top:285;width:17784;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">
                  <v:imagedata r:id="rId20" o:title="" croptop="2814f" cropbottom="2871f"/>
                </v:shape>
                <v:line id="Straight Connector 36" o:spid="_x0000_s1075" style="position:absolute;visibility:visible;mso-wrap-style:square" from="15263,15280" to="15263,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" strokecolor="black [3213]">
                  <v:stroke startarrow="block" startarrowwidth="narrow" endarrow="block" endarrowwidth="narrow"/>
                </v:line>
                <v:line id="Straight Connector 193" o:spid="_x0000_s1076" style="position:absolute;visibility:visible;mso-wrap-style:square" from="17664,10133" to="1766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" strokecolor="black [3213]"/>
                <v:shape id="Picture 37" o:spid="_x0000_s1077" type="#_x0000_t75" style="position:absolute;left:19621;top:30289;width:18561;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">
                  <v:imagedata r:id="rId21" o:title="" croptop="7568f" cropbottom="5834f" cropleft="4561f" cropright="-1f"/>
                </v:shape>
                <v:shape id="Picture 38" o:spid="_x0000_s1078" type="#_x0000_t75" style="position:absolute;left:34334;top:381;width:185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">
                  <v:imagedata r:id="rId22" o:title="" croptop="3122f" cropbottom="4723f"/>
                </v:shape>
                <v:oval id="Oval 40" o:spid="_x0000_s1079" style="position:absolute;left:17434;top:92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" filled="f" strokecolor="black [3213]" strokeweight="1pt"/>
                <v:oval id="Oval 194" o:spid="_x0000_s1080" style="position:absolute;left:45420;top:2017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" filled="f" strokecolor="black [3213]" strokeweight="1pt"/>
                <v:line id="Straight Connector 195" o:spid="_x0000_s1081" style="position:absolute;flip:x;visibility:visible;mso-wrap-style:square" from="35089,42882" to="412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" strokecolor="black [3213]"/>
                <v:line id="Straight Connector 196" o:spid="_x0000_s1082" style="position:absolute;visibility:visible;mso-wrap-style:square" from="45611,11332" to="45611,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" strokecolor="black [3213]"/>
                <v:line id="Straight Connector 197" o:spid="_x0000_s1083" style="position:absolute;visibility:visible;mso-wrap-style:square" from="43246,603" to="43246,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" strokecolor="black [3213]">
                  <v:stroke startarrow="block" startarrowwidth="narrow" endarrow="block" endarrowwidth="narrow"/>
                </v:line>
                <v:line id="Straight Connector 198" o:spid="_x0000_s1084" style="position:absolute;visibility:visible;mso-wrap-style:square" from="15245,496" to="1524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" strokecolor="black [3213]">
                  <v:stroke startarrow="block" startarrowwidth="narrow" endarrow="block" endarrowwidth="narrow"/>
                </v:line>
                <v:line id="Straight Connector 199" o:spid="_x0000_s1085" style="position:absolute;visibility:visible;mso-wrap-style:square" from="43156,23001" to="43156,2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" strokecolor="black [3213]">
                  <v:stroke startarrow="block" startarrowwidth="narrow" endarrow="block" endarrowwidth="narrow"/>
                </v:line>
                <v:line id="Straight Connector 200" o:spid="_x0000_s1086" style="position:absolute;visibility:visible;mso-wrap-style:square" from="8218,10726" to="1440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" strokecolor="black [3213]">
                  <v:stroke startarrow="block" startarrowwidth="narrow" endarrow="block" endarrowwidth="narrow"/>
                </v:line>
                <v:line id="Straight Connector 201" o:spid="_x0000_s1087" style="position:absolute;visibility:visible;mso-wrap-style:square" from="36204,18643" to="42389,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" strokecolor="black [3213]">
                  <v:stroke startarrow="block" startarrowwidth="narrow" endarrow="block" endarrowwidth="narrow"/>
                </v:line>
                <v:line id="Straight Connector 202" o:spid="_x0000_s1088" style="position:absolute;visibility:visible;mso-wrap-style:square" from="23223,37580" to="2322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" strokecolor="black [3213]">
                  <v:stroke startarrow="block" startarrowwidth="narrow" endarrow="block" endarrowwidth="narrow"/>
                </v:line>
                <v:line id="Straight Connector 203" o:spid="_x0000_s1089" style="position:absolute;visibility:visible;mso-wrap-style:square" from="17648,17624" to="21845,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" strokecolor="black [3213]">
                  <v:stroke startarrow="block" startarrowwidth="narrow" endarrow="block" endarrowwidth="narrow"/>
                </v:line>
                <v:line id="Straight Connector 204" o:spid="_x0000_s1090" style="position:absolute;visibility:visible;mso-wrap-style:square" from="45598,12126" to="49796,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" strokecolor="black [3213]">
                  <v:stroke startarrow="block" startarrowwidth="narrow" endarrow="block" endarrowwidth="narrow"/>
                </v:line>
                <v:shape id="_x0000_s1091" type="#_x0000_t202" style="position:absolute;left:41708;top:41562;width:1699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18347BC2" w14:textId="77777777" w:rsidR="00CA02CF" w:rsidRDefault="00CA02CF" w:rsidP="00CA02CF">
                        <w:r>
                          <w:t>Поверхность земли</w:t>
                        </w:r>
                      </w:p>
                    </w:txbxContent>
                  </v:textbox>
                </v:shape>
                <v:shape id="_x0000_s1092" type="#_x0000_t202" style="position:absolute;left:22009;top:16833;width:100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316608E6" w14:textId="77777777" w:rsidR="00CA02CF" w:rsidRDefault="00CA02CF" w:rsidP="00CA02CF">
                        <w:pPr>
                          <w:spacing w:line="240" w:lineRule="exact"/>
                          <w:rPr>
                            <w:color w:val="008080"/>
                          </w:rPr>
                        </w:pPr>
                        <w:r>
                          <w:t>1 000 мм</w:t>
                        </w:r>
                      </w:p>
                    </w:txbxContent>
                  </v:textbox>
                </v:shape>
                <v:shape id="_x0000_s1093" type="#_x0000_t202" style="position:absolute;left:50096;top:11210;width:905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14:paraId="171FE050" w14:textId="77777777" w:rsidR="00CA02CF" w:rsidRPr="00677C59" w:rsidRDefault="00CA02CF" w:rsidP="00CA02CF">
                        <w:pPr>
                          <w:spacing w:line="240" w:lineRule="exact"/>
                        </w:pPr>
                        <w:r>
                          <w:t>1 000 мм</w:t>
                        </w:r>
                      </w:p>
                    </w:txbxContent>
                  </v:textbox>
                </v:shape>
                <v:shape id="_x0000_s1094" type="#_x0000_t202" style="position:absolute;left:15676;top:2814;width:10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14:paraId="705230C4" w14:textId="77777777" w:rsidR="00CA02CF" w:rsidRDefault="00CA02CF" w:rsidP="00CA02CF">
                        <w:pPr>
                          <w:spacing w:line="240" w:lineRule="exact"/>
                        </w:pPr>
                        <w:r>
                          <w:t>2 000 мм</w:t>
                        </w:r>
                      </w:p>
                    </w:txbxContent>
                  </v:textbox>
                </v:shape>
                <v:shape id="_x0000_s1095" type="#_x0000_t202" style="position:absolute;left:43677;top:25550;width:1006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14:paraId="6D038F08" w14:textId="77777777" w:rsidR="00CA02CF" w:rsidRDefault="00CA02CF" w:rsidP="00CA02CF">
                        <w:pPr>
                          <w:spacing w:line="240" w:lineRule="exact"/>
                        </w:pPr>
                        <w:r>
                          <w:t>2 000 мм</w:t>
                        </w:r>
                      </w:p>
                    </w:txbxContent>
                  </v:textbox>
                </v:shape>
                <v:shape id="_x0000_s1096" type="#_x0000_t202" style="position:absolute;left:15604;top:2220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14:paraId="72EAC032" w14:textId="77777777" w:rsidR="00CA02CF" w:rsidRDefault="00CA02CF" w:rsidP="00CA02CF">
                        <w:pPr>
                          <w:spacing w:line="240" w:lineRule="exact"/>
                        </w:pPr>
                        <w:r>
                          <w:t>4 500 мм</w:t>
                        </w:r>
                      </w:p>
                    </w:txbxContent>
                  </v:textbox>
                </v:shape>
                <v:shape id="_x0000_s1097" type="#_x0000_t202" style="position:absolute;left:43570;top:594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45D013CA" w14:textId="77777777" w:rsidR="00CA02CF" w:rsidRDefault="00CA02CF" w:rsidP="00CA02CF">
                        <w:pPr>
                          <w:spacing w:line="240" w:lineRule="exact"/>
                        </w:pPr>
                        <w:r>
                          <w:t>4 500 мм</w:t>
                        </w:r>
                      </w:p>
                    </w:txbxContent>
                  </v:textbox>
                </v:shape>
                <v:shape id="_x0000_s1098" type="#_x0000_t202" style="position:absolute;left:3329;top:9823;width:100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7CD09E17" w14:textId="77777777" w:rsidR="00CA02CF" w:rsidRDefault="00CA02CF" w:rsidP="00CA02CF">
                        <w:pPr>
                          <w:spacing w:line="240" w:lineRule="exact"/>
                        </w:pPr>
                        <w:r>
                          <w:t>2 000 мм</w:t>
                        </w:r>
                      </w:p>
                    </w:txbxContent>
                  </v:textbox>
                </v:shape>
                <v:shape id="_x0000_s1099" type="#_x0000_t202" style="position:absolute;left:31331;top:17722;width:1006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463AA5FA" w14:textId="77777777" w:rsidR="00CA02CF" w:rsidRDefault="00CA02CF" w:rsidP="00CA02CF">
                        <w:pPr>
                          <w:spacing w:line="240" w:lineRule="exact"/>
                        </w:pPr>
                        <w:r>
                          <w:t>2 000 мм</w:t>
                        </w:r>
                      </w:p>
                    </w:txbxContent>
                  </v:textbox>
                </v:shape>
                <v:shape id="_x0000_s1100" type="#_x0000_t202" style="position:absolute;left:18237;top:8649;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7EA867E2" w14:textId="77777777" w:rsidR="00CA02CF" w:rsidRDefault="00CA02CF" w:rsidP="00CA02CF">
                        <w:pPr>
                          <w:spacing w:line="240" w:lineRule="exact"/>
                        </w:pPr>
                        <w:r>
                          <w:t>E2</w:t>
                        </w:r>
                      </w:p>
                    </w:txbxContent>
                  </v:textbox>
                </v:shape>
                <v:shape id="_x0000_s1101" type="#_x0000_t202" style="position:absolute;left:46274;top:19572;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0E5172C8" w14:textId="77777777" w:rsidR="00CA02CF" w:rsidRDefault="00CA02CF" w:rsidP="00CA02CF">
                        <w:pPr>
                          <w:spacing w:line="240" w:lineRule="exact"/>
                        </w:pPr>
                        <w:r>
                          <w:t>E2</w:t>
                        </w:r>
                      </w:p>
                    </w:txbxContent>
                  </v:textbox>
                </v:shape>
                <v:shape id="_x0000_s1102" type="#_x0000_t202" style="position:absolute;left:23619;top:39451;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3ADB17AC" w14:textId="77777777" w:rsidR="00CA02CF" w:rsidRDefault="00CA02CF" w:rsidP="00CA02CF">
                        <w:pPr>
                          <w:spacing w:line="240" w:lineRule="exact"/>
                        </w:pPr>
                        <w:r>
                          <w:t>1 602 мм</w:t>
                        </w:r>
                      </w:p>
                    </w:txbxContent>
                  </v:textbox>
                </v:shape>
                <w10:anchorlock/>
              </v:group>
            </w:pict>
          </mc:Fallback>
        </mc:AlternateContent>
      </w:r>
    </w:p>
    <w:p w14:paraId="6A2C772E" w14:textId="77777777" w:rsidR="00CA02CF" w:rsidRDefault="00CA02CF" w:rsidP="00CA02CF">
      <w:pPr>
        <w:spacing w:after="120"/>
        <w:ind w:right="1134"/>
        <w:jc w:val="center"/>
      </w:pPr>
    </w:p>
    <w:p w14:paraId="46E511D4" w14:textId="77777777" w:rsidR="00CA02CF" w:rsidRDefault="00CA02CF" w:rsidP="00CA02CF">
      <w:pPr>
        <w:suppressAutoHyphens w:val="0"/>
        <w:spacing w:line="240" w:lineRule="auto"/>
      </w:pPr>
      <w:r>
        <w:br w:type="page"/>
      </w:r>
    </w:p>
    <w:p w14:paraId="5CE9BDFE" w14:textId="77777777" w:rsidR="00CA02CF" w:rsidRPr="00E8448F" w:rsidRDefault="00CA02CF" w:rsidP="00CA02CF">
      <w:pPr>
        <w:pStyle w:val="HChG"/>
      </w:pPr>
      <w:r w:rsidRPr="00E8448F">
        <w:lastRenderedPageBreak/>
        <w:t>Приложение 5</w:t>
      </w:r>
    </w:p>
    <w:p w14:paraId="0E2A9A29" w14:textId="77777777" w:rsidR="00CA02CF" w:rsidRPr="00E8448F" w:rsidRDefault="00CA02CF" w:rsidP="001B4F93">
      <w:pPr>
        <w:pStyle w:val="HChG"/>
      </w:pPr>
      <w:r w:rsidRPr="00E8448F">
        <w:tab/>
      </w:r>
      <w:r w:rsidRPr="00E8448F">
        <w:tab/>
        <w:t>Определение категории транспортных средств по уровню прямого обзора и методы подтверждения соответствия</w:t>
      </w:r>
    </w:p>
    <w:p w14:paraId="1368C50E" w14:textId="77777777" w:rsidR="00CA02CF" w:rsidRPr="00E8448F" w:rsidRDefault="00CA02CF" w:rsidP="00CA02CF">
      <w:pPr>
        <w:pStyle w:val="SingleTxtG"/>
      </w:pPr>
      <w:r w:rsidRPr="00E8448F">
        <w:t>1.</w:t>
      </w:r>
      <w:r w:rsidRPr="00E8448F">
        <w:tab/>
        <w:t>Отнесение к той или иной категории по уровню прямого обзора производится в соответствии с таблицей 1 ниже.</w:t>
      </w:r>
    </w:p>
    <w:p w14:paraId="32DD363A" w14:textId="1A424C57" w:rsidR="00CA02CF" w:rsidRPr="00E8448F" w:rsidRDefault="001B4F93" w:rsidP="001B4F93">
      <w:pPr>
        <w:pStyle w:val="H23G"/>
      </w:pPr>
      <w:bookmarkStart w:id="34" w:name="_Ref81731536"/>
      <w:r>
        <w:tab/>
      </w:r>
      <w:r w:rsidRPr="001B4F93">
        <w:rPr>
          <w:b w:val="0"/>
          <w:bCs/>
        </w:rPr>
        <w:tab/>
      </w:r>
      <w:r w:rsidR="00CA02CF" w:rsidRPr="001B4F93">
        <w:rPr>
          <w:b w:val="0"/>
          <w:bCs/>
        </w:rPr>
        <w:t xml:space="preserve">Таблица 1 </w:t>
      </w:r>
      <w:r>
        <w:br/>
      </w:r>
      <w:r w:rsidR="00CA02CF" w:rsidRPr="00E8448F">
        <w:t>Определение категории транспортных средств по уровню прямого обзора</w:t>
      </w:r>
      <w:bookmarkEnd w:id="34"/>
    </w:p>
    <w:tbl>
      <w:tblPr>
        <w:tblStyle w:val="a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1157"/>
        <w:gridCol w:w="1240"/>
        <w:gridCol w:w="1240"/>
        <w:gridCol w:w="1240"/>
        <w:gridCol w:w="1240"/>
        <w:gridCol w:w="1240"/>
      </w:tblGrid>
      <w:tr w:rsidR="00CA02CF" w:rsidRPr="00E8448F" w14:paraId="7CE0C95D" w14:textId="77777777" w:rsidTr="00F36210">
        <w:trPr>
          <w:tblHeader/>
        </w:trPr>
        <w:tc>
          <w:tcPr>
            <w:tcW w:w="993" w:type="dxa"/>
            <w:tcBorders>
              <w:top w:val="single" w:sz="4" w:space="0" w:color="auto"/>
              <w:bottom w:val="single" w:sz="12" w:space="0" w:color="auto"/>
            </w:tcBorders>
            <w:shd w:val="clear" w:color="auto" w:fill="auto"/>
            <w:vAlign w:val="bottom"/>
          </w:tcPr>
          <w:p w14:paraId="6B76290F" w14:textId="77777777" w:rsidR="00CA02CF" w:rsidRPr="00E8448F" w:rsidRDefault="00CA02CF" w:rsidP="00F36210">
            <w:pPr>
              <w:spacing w:before="80" w:after="80" w:line="200" w:lineRule="exact"/>
              <w:ind w:right="113"/>
              <w:rPr>
                <w:i/>
                <w:sz w:val="16"/>
                <w:szCs w:val="16"/>
              </w:rPr>
            </w:pPr>
            <w:bookmarkStart w:id="35" w:name="_Hlk70060727"/>
            <w:r w:rsidRPr="00E8448F">
              <w:rPr>
                <w:i/>
                <w:iCs/>
                <w:sz w:val="16"/>
                <w:szCs w:val="16"/>
              </w:rPr>
              <w:t>Уровень прямого обзора</w:t>
            </w:r>
          </w:p>
        </w:tc>
        <w:tc>
          <w:tcPr>
            <w:tcW w:w="1002" w:type="dxa"/>
            <w:tcBorders>
              <w:top w:val="single" w:sz="4" w:space="0" w:color="auto"/>
              <w:bottom w:val="single" w:sz="12" w:space="0" w:color="auto"/>
            </w:tcBorders>
            <w:shd w:val="clear" w:color="auto" w:fill="auto"/>
            <w:vAlign w:val="bottom"/>
          </w:tcPr>
          <w:p w14:paraId="2F12040F" w14:textId="77777777" w:rsidR="00CA02CF" w:rsidRPr="00E8448F" w:rsidRDefault="00CA02CF" w:rsidP="00F36210">
            <w:pPr>
              <w:spacing w:before="80" w:after="80" w:line="200" w:lineRule="exact"/>
              <w:ind w:right="113"/>
              <w:rPr>
                <w:i/>
                <w:sz w:val="16"/>
                <w:szCs w:val="16"/>
              </w:rPr>
            </w:pPr>
            <w:r w:rsidRPr="00E8448F">
              <w:rPr>
                <w:i/>
                <w:iCs/>
                <w:sz w:val="16"/>
                <w:szCs w:val="16"/>
              </w:rPr>
              <w:t xml:space="preserve">Вес брутто </w:t>
            </w:r>
            <w:r w:rsidRPr="00E8448F">
              <w:rPr>
                <w:i/>
                <w:iCs/>
                <w:sz w:val="16"/>
                <w:szCs w:val="16"/>
              </w:rPr>
              <w:br/>
              <w:t>(в тоннах)</w:t>
            </w:r>
          </w:p>
        </w:tc>
        <w:tc>
          <w:tcPr>
            <w:tcW w:w="1075" w:type="dxa"/>
            <w:tcBorders>
              <w:top w:val="single" w:sz="4" w:space="0" w:color="auto"/>
              <w:bottom w:val="single" w:sz="12" w:space="0" w:color="auto"/>
            </w:tcBorders>
            <w:shd w:val="clear" w:color="auto" w:fill="auto"/>
            <w:vAlign w:val="bottom"/>
          </w:tcPr>
          <w:p w14:paraId="61328498" w14:textId="77777777" w:rsidR="00CA02CF" w:rsidRPr="00E8448F" w:rsidRDefault="00CA02CF" w:rsidP="00F36210">
            <w:pPr>
              <w:spacing w:before="80" w:after="80" w:line="200" w:lineRule="exact"/>
              <w:ind w:right="113"/>
              <w:rPr>
                <w:i/>
                <w:sz w:val="16"/>
                <w:szCs w:val="16"/>
              </w:rPr>
            </w:pPr>
            <w:r w:rsidRPr="00E8448F">
              <w:rPr>
                <w:i/>
                <w:iCs/>
                <w:sz w:val="16"/>
                <w:szCs w:val="16"/>
              </w:rPr>
              <w:t>Исполнение шасси</w:t>
            </w:r>
          </w:p>
        </w:tc>
        <w:tc>
          <w:tcPr>
            <w:tcW w:w="1075" w:type="dxa"/>
            <w:tcBorders>
              <w:top w:val="single" w:sz="4" w:space="0" w:color="auto"/>
              <w:bottom w:val="single" w:sz="12" w:space="0" w:color="auto"/>
            </w:tcBorders>
            <w:shd w:val="clear" w:color="auto" w:fill="auto"/>
            <w:vAlign w:val="bottom"/>
          </w:tcPr>
          <w:p w14:paraId="6A15B08E" w14:textId="77777777" w:rsidR="00CA02CF" w:rsidRPr="00E8448F" w:rsidRDefault="00CA02CF" w:rsidP="00F36210">
            <w:pPr>
              <w:spacing w:before="80" w:after="80" w:line="200" w:lineRule="exact"/>
              <w:ind w:right="113"/>
              <w:rPr>
                <w:i/>
                <w:sz w:val="16"/>
                <w:szCs w:val="16"/>
              </w:rPr>
            </w:pPr>
            <w:r w:rsidRPr="00E8448F">
              <w:rPr>
                <w:i/>
                <w:iCs/>
                <w:sz w:val="16"/>
                <w:szCs w:val="16"/>
              </w:rPr>
              <w:t>Колесная формула</w:t>
            </w:r>
          </w:p>
        </w:tc>
        <w:tc>
          <w:tcPr>
            <w:tcW w:w="1075" w:type="dxa"/>
            <w:tcBorders>
              <w:top w:val="single" w:sz="4" w:space="0" w:color="auto"/>
              <w:bottom w:val="single" w:sz="12" w:space="0" w:color="auto"/>
            </w:tcBorders>
            <w:shd w:val="clear" w:color="auto" w:fill="auto"/>
            <w:vAlign w:val="bottom"/>
          </w:tcPr>
          <w:p w14:paraId="5D2322A8" w14:textId="77777777" w:rsidR="00CA02CF" w:rsidRPr="00E8448F" w:rsidRDefault="00CA02CF" w:rsidP="00F36210">
            <w:pPr>
              <w:spacing w:before="80" w:after="80" w:line="200" w:lineRule="exact"/>
              <w:ind w:right="113"/>
              <w:rPr>
                <w:i/>
                <w:sz w:val="16"/>
                <w:szCs w:val="16"/>
              </w:rPr>
            </w:pPr>
            <w:r w:rsidRPr="00E8448F">
              <w:rPr>
                <w:i/>
                <w:iCs/>
                <w:sz w:val="16"/>
                <w:szCs w:val="16"/>
              </w:rPr>
              <w:t>Мощность двигателя (кВт)</w:t>
            </w:r>
          </w:p>
        </w:tc>
        <w:tc>
          <w:tcPr>
            <w:tcW w:w="1075" w:type="dxa"/>
            <w:tcBorders>
              <w:top w:val="single" w:sz="4" w:space="0" w:color="auto"/>
              <w:bottom w:val="single" w:sz="12" w:space="0" w:color="auto"/>
            </w:tcBorders>
            <w:shd w:val="clear" w:color="auto" w:fill="auto"/>
            <w:vAlign w:val="bottom"/>
          </w:tcPr>
          <w:p w14:paraId="27F57687" w14:textId="77777777" w:rsidR="00CA02CF" w:rsidRPr="00E8448F" w:rsidRDefault="00CA02CF" w:rsidP="00F36210">
            <w:pPr>
              <w:spacing w:before="80" w:after="80" w:line="200" w:lineRule="exact"/>
              <w:ind w:right="113"/>
              <w:rPr>
                <w:i/>
                <w:sz w:val="16"/>
                <w:szCs w:val="16"/>
              </w:rPr>
            </w:pPr>
            <w:r w:rsidRPr="00E8448F">
              <w:rPr>
                <w:i/>
                <w:iCs/>
                <w:sz w:val="16"/>
                <w:szCs w:val="16"/>
              </w:rPr>
              <w:t>Тип кабины</w:t>
            </w:r>
          </w:p>
        </w:tc>
        <w:tc>
          <w:tcPr>
            <w:tcW w:w="1075" w:type="dxa"/>
            <w:tcBorders>
              <w:top w:val="single" w:sz="4" w:space="0" w:color="auto"/>
              <w:bottom w:val="single" w:sz="12" w:space="0" w:color="auto"/>
            </w:tcBorders>
            <w:shd w:val="clear" w:color="auto" w:fill="auto"/>
            <w:vAlign w:val="bottom"/>
          </w:tcPr>
          <w:p w14:paraId="0ED0D750" w14:textId="77777777" w:rsidR="00CA02CF" w:rsidRPr="00E8448F" w:rsidRDefault="00CA02CF" w:rsidP="00F36210">
            <w:pPr>
              <w:spacing w:before="80" w:after="80" w:line="200" w:lineRule="exact"/>
              <w:ind w:right="-140"/>
              <w:rPr>
                <w:i/>
                <w:sz w:val="16"/>
                <w:szCs w:val="16"/>
              </w:rPr>
            </w:pPr>
            <w:r w:rsidRPr="00E8448F">
              <w:rPr>
                <w:i/>
                <w:iCs/>
                <w:sz w:val="16"/>
                <w:szCs w:val="16"/>
              </w:rPr>
              <w:t>Категория транспортного средства</w:t>
            </w:r>
          </w:p>
        </w:tc>
      </w:tr>
      <w:tr w:rsidR="00CA02CF" w:rsidRPr="00E8448F" w14:paraId="54AFEE3B" w14:textId="77777777" w:rsidTr="00F36210">
        <w:trPr>
          <w:trHeight w:hRule="exact" w:val="113"/>
          <w:tblHeader/>
        </w:trPr>
        <w:tc>
          <w:tcPr>
            <w:tcW w:w="993" w:type="dxa"/>
            <w:tcBorders>
              <w:top w:val="single" w:sz="12" w:space="0" w:color="auto"/>
            </w:tcBorders>
            <w:shd w:val="clear" w:color="auto" w:fill="auto"/>
          </w:tcPr>
          <w:p w14:paraId="5699E28E" w14:textId="77777777" w:rsidR="00CA02CF" w:rsidRPr="00E8448F" w:rsidRDefault="00CA02CF" w:rsidP="00F36210">
            <w:pPr>
              <w:spacing w:before="40" w:after="120"/>
              <w:ind w:right="113"/>
            </w:pPr>
          </w:p>
        </w:tc>
        <w:tc>
          <w:tcPr>
            <w:tcW w:w="1002" w:type="dxa"/>
            <w:tcBorders>
              <w:top w:val="single" w:sz="12" w:space="0" w:color="auto"/>
            </w:tcBorders>
            <w:shd w:val="clear" w:color="auto" w:fill="auto"/>
          </w:tcPr>
          <w:p w14:paraId="68953F78" w14:textId="77777777" w:rsidR="00CA02CF" w:rsidRPr="00E8448F" w:rsidRDefault="00CA02CF" w:rsidP="00F36210">
            <w:pPr>
              <w:spacing w:before="40" w:after="120"/>
              <w:ind w:right="113"/>
            </w:pPr>
          </w:p>
        </w:tc>
        <w:tc>
          <w:tcPr>
            <w:tcW w:w="1075" w:type="dxa"/>
            <w:tcBorders>
              <w:top w:val="single" w:sz="12" w:space="0" w:color="auto"/>
            </w:tcBorders>
            <w:shd w:val="clear" w:color="auto" w:fill="auto"/>
          </w:tcPr>
          <w:p w14:paraId="40B0CF49" w14:textId="77777777" w:rsidR="00CA02CF" w:rsidRPr="00E8448F" w:rsidRDefault="00CA02CF" w:rsidP="00F36210">
            <w:pPr>
              <w:spacing w:before="40" w:after="120"/>
              <w:ind w:right="113"/>
            </w:pPr>
          </w:p>
        </w:tc>
        <w:tc>
          <w:tcPr>
            <w:tcW w:w="1075" w:type="dxa"/>
            <w:tcBorders>
              <w:top w:val="single" w:sz="12" w:space="0" w:color="auto"/>
            </w:tcBorders>
            <w:shd w:val="clear" w:color="auto" w:fill="auto"/>
          </w:tcPr>
          <w:p w14:paraId="5A0D048D" w14:textId="77777777" w:rsidR="00CA02CF" w:rsidRPr="00E8448F" w:rsidRDefault="00CA02CF" w:rsidP="00F36210">
            <w:pPr>
              <w:spacing w:before="40" w:after="120"/>
              <w:ind w:right="113"/>
            </w:pPr>
          </w:p>
        </w:tc>
        <w:tc>
          <w:tcPr>
            <w:tcW w:w="1075" w:type="dxa"/>
            <w:tcBorders>
              <w:top w:val="single" w:sz="12" w:space="0" w:color="auto"/>
            </w:tcBorders>
            <w:shd w:val="clear" w:color="auto" w:fill="auto"/>
          </w:tcPr>
          <w:p w14:paraId="407477AE" w14:textId="77777777" w:rsidR="00CA02CF" w:rsidRPr="00E8448F" w:rsidRDefault="00CA02CF" w:rsidP="00F36210">
            <w:pPr>
              <w:spacing w:before="40" w:after="120"/>
              <w:ind w:right="113"/>
            </w:pPr>
          </w:p>
        </w:tc>
        <w:tc>
          <w:tcPr>
            <w:tcW w:w="1075" w:type="dxa"/>
            <w:tcBorders>
              <w:top w:val="single" w:sz="12" w:space="0" w:color="auto"/>
            </w:tcBorders>
            <w:shd w:val="clear" w:color="auto" w:fill="auto"/>
          </w:tcPr>
          <w:p w14:paraId="4F201B9C" w14:textId="77777777" w:rsidR="00CA02CF" w:rsidRPr="00E8448F" w:rsidRDefault="00CA02CF" w:rsidP="00F36210">
            <w:pPr>
              <w:spacing w:before="40" w:after="120"/>
              <w:ind w:right="113"/>
            </w:pPr>
          </w:p>
        </w:tc>
        <w:tc>
          <w:tcPr>
            <w:tcW w:w="1075" w:type="dxa"/>
            <w:tcBorders>
              <w:top w:val="single" w:sz="12" w:space="0" w:color="auto"/>
            </w:tcBorders>
            <w:shd w:val="clear" w:color="auto" w:fill="auto"/>
          </w:tcPr>
          <w:p w14:paraId="1DD021DD" w14:textId="77777777" w:rsidR="00CA02CF" w:rsidRPr="00E8448F" w:rsidRDefault="00CA02CF" w:rsidP="00F36210">
            <w:pPr>
              <w:spacing w:before="40" w:after="120"/>
              <w:ind w:right="113"/>
            </w:pPr>
          </w:p>
        </w:tc>
      </w:tr>
      <w:tr w:rsidR="00CA02CF" w:rsidRPr="00E8448F" w14:paraId="46AA9B0E" w14:textId="77777777" w:rsidTr="00F36210">
        <w:tc>
          <w:tcPr>
            <w:tcW w:w="993" w:type="dxa"/>
            <w:vMerge w:val="restart"/>
            <w:shd w:val="clear" w:color="auto" w:fill="auto"/>
          </w:tcPr>
          <w:p w14:paraId="7C532A31" w14:textId="77777777" w:rsidR="00CA02CF" w:rsidRPr="00E8448F" w:rsidRDefault="00CA02CF" w:rsidP="00F36210">
            <w:pPr>
              <w:spacing w:before="40" w:after="120"/>
              <w:ind w:right="113"/>
            </w:pPr>
            <w:r w:rsidRPr="00E8448F">
              <w:t>Уровень 1</w:t>
            </w:r>
          </w:p>
        </w:tc>
        <w:tc>
          <w:tcPr>
            <w:tcW w:w="1002" w:type="dxa"/>
            <w:shd w:val="clear" w:color="auto" w:fill="auto"/>
          </w:tcPr>
          <w:p w14:paraId="1D86950F" w14:textId="77777777" w:rsidR="00CA02CF" w:rsidRPr="00E8448F" w:rsidRDefault="00CA02CF" w:rsidP="00F36210">
            <w:pPr>
              <w:spacing w:before="40" w:after="120"/>
              <w:ind w:right="113"/>
            </w:pPr>
            <w:r w:rsidRPr="00E8448F">
              <w:t>≤ 7,5</w:t>
            </w:r>
          </w:p>
        </w:tc>
        <w:tc>
          <w:tcPr>
            <w:tcW w:w="1075" w:type="dxa"/>
            <w:shd w:val="clear" w:color="auto" w:fill="auto"/>
          </w:tcPr>
          <w:p w14:paraId="4F1132A5" w14:textId="77777777" w:rsidR="00CA02CF" w:rsidRPr="00E8448F" w:rsidRDefault="00CA02CF" w:rsidP="00F36210">
            <w:pPr>
              <w:spacing w:before="40" w:after="120"/>
              <w:ind w:right="113"/>
            </w:pPr>
            <w:r w:rsidRPr="00E8448F">
              <w:t>Любое</w:t>
            </w:r>
          </w:p>
        </w:tc>
        <w:tc>
          <w:tcPr>
            <w:tcW w:w="1075" w:type="dxa"/>
            <w:shd w:val="clear" w:color="auto" w:fill="auto"/>
          </w:tcPr>
          <w:p w14:paraId="61D0C7BF" w14:textId="77777777" w:rsidR="00CA02CF" w:rsidRPr="00E8448F" w:rsidRDefault="00CA02CF" w:rsidP="00F36210">
            <w:pPr>
              <w:spacing w:before="40" w:after="120"/>
              <w:ind w:right="113"/>
            </w:pPr>
            <w:r w:rsidRPr="00E8448F">
              <w:t>Любая</w:t>
            </w:r>
          </w:p>
        </w:tc>
        <w:tc>
          <w:tcPr>
            <w:tcW w:w="1075" w:type="dxa"/>
            <w:shd w:val="clear" w:color="auto" w:fill="auto"/>
          </w:tcPr>
          <w:p w14:paraId="218BC221" w14:textId="77777777" w:rsidR="00CA02CF" w:rsidRPr="00E8448F" w:rsidRDefault="00CA02CF" w:rsidP="00F36210">
            <w:pPr>
              <w:spacing w:before="40" w:after="120"/>
              <w:ind w:right="113"/>
            </w:pPr>
            <w:r w:rsidRPr="00E8448F">
              <w:t>Любая</w:t>
            </w:r>
          </w:p>
        </w:tc>
        <w:tc>
          <w:tcPr>
            <w:tcW w:w="1075" w:type="dxa"/>
            <w:shd w:val="clear" w:color="auto" w:fill="auto"/>
          </w:tcPr>
          <w:p w14:paraId="09A33A5E" w14:textId="77777777" w:rsidR="00CA02CF" w:rsidRPr="00E8448F" w:rsidRDefault="00CA02CF" w:rsidP="00F36210">
            <w:pPr>
              <w:spacing w:before="40" w:after="120"/>
              <w:ind w:right="113"/>
            </w:pPr>
            <w:r w:rsidRPr="00E8448F">
              <w:t>Любой</w:t>
            </w:r>
          </w:p>
        </w:tc>
        <w:tc>
          <w:tcPr>
            <w:tcW w:w="1075" w:type="dxa"/>
            <w:shd w:val="clear" w:color="auto" w:fill="auto"/>
          </w:tcPr>
          <w:p w14:paraId="5602DB79" w14:textId="77777777" w:rsidR="00CA02CF" w:rsidRPr="00E8448F" w:rsidRDefault="00CA02CF" w:rsidP="00F36210">
            <w:pPr>
              <w:spacing w:before="40" w:after="120"/>
              <w:ind w:right="113"/>
            </w:pPr>
            <w:r w:rsidRPr="00E8448F">
              <w:t>N</w:t>
            </w:r>
            <w:r w:rsidRPr="00E8448F">
              <w:rPr>
                <w:vertAlign w:val="subscript"/>
              </w:rPr>
              <w:t>2</w:t>
            </w:r>
            <w:r w:rsidRPr="00E8448F">
              <w:t>, N</w:t>
            </w:r>
            <w:r w:rsidRPr="00E8448F">
              <w:rPr>
                <w:vertAlign w:val="subscript"/>
              </w:rPr>
              <w:t>2</w:t>
            </w:r>
            <w:r w:rsidRPr="00E8448F">
              <w:t>G</w:t>
            </w:r>
          </w:p>
        </w:tc>
      </w:tr>
      <w:tr w:rsidR="00CA02CF" w:rsidRPr="00E8448F" w14:paraId="4E5962BD" w14:textId="77777777" w:rsidTr="00F36210">
        <w:tc>
          <w:tcPr>
            <w:tcW w:w="993" w:type="dxa"/>
            <w:vMerge/>
            <w:shd w:val="clear" w:color="auto" w:fill="auto"/>
          </w:tcPr>
          <w:p w14:paraId="1A0B49B8" w14:textId="77777777" w:rsidR="00CA02CF" w:rsidRPr="00E8448F" w:rsidRDefault="00CA02CF" w:rsidP="00F36210">
            <w:pPr>
              <w:spacing w:before="40" w:after="120"/>
              <w:ind w:right="113"/>
            </w:pPr>
          </w:p>
        </w:tc>
        <w:tc>
          <w:tcPr>
            <w:tcW w:w="1002" w:type="dxa"/>
            <w:shd w:val="clear" w:color="auto" w:fill="auto"/>
          </w:tcPr>
          <w:p w14:paraId="3E17E552" w14:textId="77777777" w:rsidR="00CA02CF" w:rsidRPr="00E8448F" w:rsidRDefault="00CA02CF" w:rsidP="00F36210">
            <w:pPr>
              <w:spacing w:before="40" w:after="120"/>
              <w:ind w:right="113"/>
            </w:pPr>
            <w:r w:rsidRPr="00E8448F">
              <w:t>&gt; 7,5</w:t>
            </w:r>
          </w:p>
        </w:tc>
        <w:tc>
          <w:tcPr>
            <w:tcW w:w="1075" w:type="dxa"/>
            <w:shd w:val="clear" w:color="auto" w:fill="auto"/>
          </w:tcPr>
          <w:p w14:paraId="35C54D96" w14:textId="77777777" w:rsidR="00CA02CF" w:rsidRPr="00E8448F" w:rsidRDefault="00CA02CF" w:rsidP="00F36210">
            <w:pPr>
              <w:spacing w:before="40" w:after="120"/>
              <w:ind w:right="113"/>
            </w:pPr>
            <w:r w:rsidRPr="00E8448F">
              <w:t>Любое</w:t>
            </w:r>
          </w:p>
        </w:tc>
        <w:tc>
          <w:tcPr>
            <w:tcW w:w="1075" w:type="dxa"/>
            <w:shd w:val="clear" w:color="auto" w:fill="auto"/>
          </w:tcPr>
          <w:p w14:paraId="6D3E4250" w14:textId="77777777" w:rsidR="00CA02CF" w:rsidRPr="00E8448F" w:rsidRDefault="00CA02CF" w:rsidP="00F36210">
            <w:pPr>
              <w:spacing w:before="40" w:after="120"/>
              <w:ind w:right="113"/>
            </w:pPr>
            <w:r w:rsidRPr="00E8448F">
              <w:t>Любая</w:t>
            </w:r>
          </w:p>
        </w:tc>
        <w:tc>
          <w:tcPr>
            <w:tcW w:w="1075" w:type="dxa"/>
            <w:shd w:val="clear" w:color="auto" w:fill="auto"/>
          </w:tcPr>
          <w:p w14:paraId="0882FA91" w14:textId="77777777" w:rsidR="00CA02CF" w:rsidRPr="00E8448F" w:rsidRDefault="00CA02CF" w:rsidP="00F36210">
            <w:pPr>
              <w:spacing w:before="40" w:after="120"/>
              <w:ind w:right="113"/>
            </w:pPr>
            <w:r w:rsidRPr="00E8448F">
              <w:t>Любая</w:t>
            </w:r>
          </w:p>
        </w:tc>
        <w:tc>
          <w:tcPr>
            <w:tcW w:w="1075" w:type="dxa"/>
            <w:shd w:val="clear" w:color="auto" w:fill="auto"/>
          </w:tcPr>
          <w:p w14:paraId="23D337C3" w14:textId="77777777" w:rsidR="00CA02CF" w:rsidRPr="00E8448F" w:rsidRDefault="00CA02CF" w:rsidP="00F36210">
            <w:pPr>
              <w:spacing w:before="40" w:after="120"/>
              <w:ind w:right="113"/>
            </w:pPr>
            <w:r w:rsidRPr="00E8448F">
              <w:t>Любой</w:t>
            </w:r>
          </w:p>
        </w:tc>
        <w:tc>
          <w:tcPr>
            <w:tcW w:w="1075" w:type="dxa"/>
            <w:shd w:val="clear" w:color="auto" w:fill="auto"/>
          </w:tcPr>
          <w:p w14:paraId="790EF852" w14:textId="77777777" w:rsidR="00CA02CF" w:rsidRPr="00E8448F" w:rsidRDefault="00CA02CF" w:rsidP="00F36210">
            <w:pPr>
              <w:spacing w:before="40" w:after="120"/>
              <w:ind w:right="113"/>
            </w:pPr>
            <w:r w:rsidRPr="00E8448F">
              <w:t>N</w:t>
            </w:r>
            <w:r w:rsidRPr="00E8448F">
              <w:rPr>
                <w:vertAlign w:val="subscript"/>
              </w:rPr>
              <w:t>2</w:t>
            </w:r>
            <w:r w:rsidRPr="00E8448F">
              <w:t xml:space="preserve"> </w:t>
            </w:r>
          </w:p>
        </w:tc>
      </w:tr>
      <w:tr w:rsidR="00CA02CF" w:rsidRPr="00E8448F" w14:paraId="378CBC37" w14:textId="77777777" w:rsidTr="00F36210">
        <w:tc>
          <w:tcPr>
            <w:tcW w:w="993" w:type="dxa"/>
            <w:vMerge/>
            <w:shd w:val="clear" w:color="auto" w:fill="auto"/>
          </w:tcPr>
          <w:p w14:paraId="562DDDBA" w14:textId="77777777" w:rsidR="00CA02CF" w:rsidRPr="00E8448F" w:rsidRDefault="00CA02CF" w:rsidP="00F36210">
            <w:pPr>
              <w:spacing w:before="40" w:after="120"/>
              <w:ind w:right="113"/>
            </w:pPr>
          </w:p>
        </w:tc>
        <w:tc>
          <w:tcPr>
            <w:tcW w:w="1002" w:type="dxa"/>
            <w:shd w:val="clear" w:color="auto" w:fill="auto"/>
          </w:tcPr>
          <w:p w14:paraId="38A00615" w14:textId="77777777" w:rsidR="00CA02CF" w:rsidRPr="00E8448F" w:rsidRDefault="00CA02CF" w:rsidP="00F36210">
            <w:pPr>
              <w:spacing w:before="40" w:after="120"/>
              <w:ind w:right="113"/>
            </w:pPr>
            <w:r w:rsidRPr="00E8448F">
              <w:t>Любой</w:t>
            </w:r>
          </w:p>
        </w:tc>
        <w:tc>
          <w:tcPr>
            <w:tcW w:w="1075" w:type="dxa"/>
            <w:shd w:val="clear" w:color="auto" w:fill="auto"/>
          </w:tcPr>
          <w:p w14:paraId="6E16217A" w14:textId="77777777" w:rsidR="00CA02CF" w:rsidRPr="00E8448F" w:rsidRDefault="00CA02CF" w:rsidP="00F36210">
            <w:pPr>
              <w:spacing w:before="40" w:after="120"/>
              <w:ind w:right="113"/>
            </w:pPr>
            <w:r w:rsidRPr="00E8448F">
              <w:t>Любое</w:t>
            </w:r>
          </w:p>
        </w:tc>
        <w:tc>
          <w:tcPr>
            <w:tcW w:w="1075" w:type="dxa"/>
            <w:shd w:val="clear" w:color="auto" w:fill="auto"/>
          </w:tcPr>
          <w:p w14:paraId="620F3AF5" w14:textId="77777777" w:rsidR="00CA02CF" w:rsidRPr="00E8448F" w:rsidRDefault="00CA02CF" w:rsidP="00F36210">
            <w:pPr>
              <w:spacing w:before="40" w:after="120"/>
              <w:ind w:right="113"/>
            </w:pPr>
            <w:r w:rsidRPr="00E8448F">
              <w:t>Любая</w:t>
            </w:r>
          </w:p>
        </w:tc>
        <w:tc>
          <w:tcPr>
            <w:tcW w:w="1075" w:type="dxa"/>
            <w:shd w:val="clear" w:color="auto" w:fill="auto"/>
          </w:tcPr>
          <w:p w14:paraId="7D55A9BC" w14:textId="77777777" w:rsidR="00CA02CF" w:rsidRPr="00E8448F" w:rsidRDefault="00CA02CF" w:rsidP="00F36210">
            <w:pPr>
              <w:spacing w:before="40" w:after="120"/>
              <w:ind w:right="113"/>
            </w:pPr>
            <w:r w:rsidRPr="00E8448F">
              <w:t>Любая</w:t>
            </w:r>
          </w:p>
        </w:tc>
        <w:tc>
          <w:tcPr>
            <w:tcW w:w="1075" w:type="dxa"/>
            <w:shd w:val="clear" w:color="auto" w:fill="auto"/>
          </w:tcPr>
          <w:p w14:paraId="5A5D7E3E" w14:textId="77777777" w:rsidR="00CA02CF" w:rsidRPr="00E8448F" w:rsidRDefault="00CA02CF" w:rsidP="00F36210">
            <w:pPr>
              <w:spacing w:before="40" w:after="120"/>
              <w:ind w:right="113"/>
            </w:pPr>
            <w:r w:rsidRPr="00E8448F">
              <w:t>Любой</w:t>
            </w:r>
          </w:p>
        </w:tc>
        <w:tc>
          <w:tcPr>
            <w:tcW w:w="1075" w:type="dxa"/>
            <w:shd w:val="clear" w:color="auto" w:fill="auto"/>
          </w:tcPr>
          <w:p w14:paraId="4FC0EE8F" w14:textId="77777777" w:rsidR="00CA02CF" w:rsidRPr="00E8448F" w:rsidRDefault="00CA02CF" w:rsidP="00F36210">
            <w:pPr>
              <w:spacing w:before="40" w:after="120"/>
              <w:ind w:right="113"/>
            </w:pPr>
            <w:r w:rsidRPr="00E8448F">
              <w:t>M</w:t>
            </w:r>
            <w:r w:rsidRPr="00E8448F">
              <w:rPr>
                <w:vertAlign w:val="subscript"/>
              </w:rPr>
              <w:t>2</w:t>
            </w:r>
            <w:r w:rsidRPr="00E8448F">
              <w:t xml:space="preserve"> </w:t>
            </w:r>
          </w:p>
        </w:tc>
      </w:tr>
      <w:tr w:rsidR="00CA02CF" w:rsidRPr="00E8448F" w14:paraId="2E85A4F0" w14:textId="77777777" w:rsidTr="00F36210">
        <w:tc>
          <w:tcPr>
            <w:tcW w:w="993" w:type="dxa"/>
            <w:vMerge/>
            <w:shd w:val="clear" w:color="auto" w:fill="auto"/>
          </w:tcPr>
          <w:p w14:paraId="2D1D62C6" w14:textId="77777777" w:rsidR="00CA02CF" w:rsidRPr="00E8448F" w:rsidRDefault="00CA02CF" w:rsidP="00F36210">
            <w:pPr>
              <w:spacing w:before="40" w:after="120"/>
              <w:ind w:right="113"/>
            </w:pPr>
          </w:p>
        </w:tc>
        <w:tc>
          <w:tcPr>
            <w:tcW w:w="1002" w:type="dxa"/>
            <w:shd w:val="clear" w:color="auto" w:fill="auto"/>
          </w:tcPr>
          <w:p w14:paraId="5B6302C5" w14:textId="77777777" w:rsidR="00CA02CF" w:rsidRPr="00E8448F" w:rsidRDefault="00CA02CF" w:rsidP="00F36210">
            <w:pPr>
              <w:spacing w:before="40" w:after="120"/>
              <w:ind w:right="113"/>
            </w:pPr>
            <w:r w:rsidRPr="00E8448F">
              <w:t>Любой</w:t>
            </w:r>
          </w:p>
        </w:tc>
        <w:tc>
          <w:tcPr>
            <w:tcW w:w="1075" w:type="dxa"/>
            <w:shd w:val="clear" w:color="auto" w:fill="auto"/>
          </w:tcPr>
          <w:p w14:paraId="006E2C4B" w14:textId="77777777" w:rsidR="00CA02CF" w:rsidRPr="00E8448F" w:rsidRDefault="00CA02CF" w:rsidP="00F36210">
            <w:pPr>
              <w:spacing w:before="40" w:after="120"/>
              <w:ind w:right="113"/>
            </w:pPr>
            <w:r w:rsidRPr="00E8448F">
              <w:t>Любое</w:t>
            </w:r>
          </w:p>
        </w:tc>
        <w:tc>
          <w:tcPr>
            <w:tcW w:w="1075" w:type="dxa"/>
            <w:shd w:val="clear" w:color="auto" w:fill="auto"/>
          </w:tcPr>
          <w:p w14:paraId="1DA5DBDE" w14:textId="77777777" w:rsidR="00CA02CF" w:rsidRPr="00E8448F" w:rsidRDefault="00CA02CF" w:rsidP="00F36210">
            <w:pPr>
              <w:spacing w:before="40" w:after="120"/>
              <w:ind w:right="113"/>
            </w:pPr>
            <w:r w:rsidRPr="00E8448F">
              <w:t>Любая</w:t>
            </w:r>
          </w:p>
        </w:tc>
        <w:tc>
          <w:tcPr>
            <w:tcW w:w="1075" w:type="dxa"/>
            <w:shd w:val="clear" w:color="auto" w:fill="auto"/>
          </w:tcPr>
          <w:p w14:paraId="7EF083FA" w14:textId="77777777" w:rsidR="00CA02CF" w:rsidRPr="00E8448F" w:rsidRDefault="00CA02CF" w:rsidP="00F36210">
            <w:pPr>
              <w:spacing w:before="40" w:after="120"/>
              <w:ind w:right="113"/>
            </w:pPr>
            <w:r w:rsidRPr="00E8448F">
              <w:t>Любая</w:t>
            </w:r>
          </w:p>
        </w:tc>
        <w:tc>
          <w:tcPr>
            <w:tcW w:w="1075" w:type="dxa"/>
            <w:shd w:val="clear" w:color="auto" w:fill="auto"/>
          </w:tcPr>
          <w:p w14:paraId="6C03F93A" w14:textId="77777777" w:rsidR="00CA02CF" w:rsidRPr="00E8448F" w:rsidRDefault="00CA02CF" w:rsidP="00F36210">
            <w:pPr>
              <w:spacing w:before="40" w:after="120"/>
              <w:ind w:right="113"/>
            </w:pPr>
            <w:r w:rsidRPr="00E8448F">
              <w:t>Любой</w:t>
            </w:r>
          </w:p>
        </w:tc>
        <w:tc>
          <w:tcPr>
            <w:tcW w:w="1075" w:type="dxa"/>
            <w:shd w:val="clear" w:color="auto" w:fill="auto"/>
          </w:tcPr>
          <w:p w14:paraId="6F7D21C6" w14:textId="77777777" w:rsidR="00CA02CF" w:rsidRPr="00E8448F" w:rsidRDefault="00CA02CF" w:rsidP="00F36210">
            <w:pPr>
              <w:spacing w:before="40" w:after="120"/>
              <w:ind w:right="113"/>
            </w:pPr>
            <w:r w:rsidRPr="00E8448F">
              <w:t>M</w:t>
            </w:r>
            <w:r w:rsidRPr="00E8448F">
              <w:rPr>
                <w:vertAlign w:val="subscript"/>
              </w:rPr>
              <w:t>3</w:t>
            </w:r>
          </w:p>
        </w:tc>
      </w:tr>
      <w:tr w:rsidR="00CA02CF" w:rsidRPr="00E8448F" w14:paraId="1BD143EA" w14:textId="77777777" w:rsidTr="00F36210">
        <w:tc>
          <w:tcPr>
            <w:tcW w:w="993" w:type="dxa"/>
            <w:vMerge/>
            <w:shd w:val="clear" w:color="auto" w:fill="auto"/>
          </w:tcPr>
          <w:p w14:paraId="58155657" w14:textId="77777777" w:rsidR="00CA02CF" w:rsidRPr="00E8448F" w:rsidRDefault="00CA02CF" w:rsidP="00F36210">
            <w:pPr>
              <w:spacing w:before="40" w:after="120"/>
              <w:ind w:right="113"/>
            </w:pPr>
          </w:p>
        </w:tc>
        <w:tc>
          <w:tcPr>
            <w:tcW w:w="1002" w:type="dxa"/>
            <w:shd w:val="clear" w:color="auto" w:fill="auto"/>
          </w:tcPr>
          <w:p w14:paraId="459E2890" w14:textId="77777777" w:rsidR="00CA02CF" w:rsidRPr="00E8448F" w:rsidRDefault="00CA02CF" w:rsidP="00F36210">
            <w:pPr>
              <w:spacing w:before="40" w:after="120"/>
              <w:ind w:right="113"/>
            </w:pPr>
            <w:r w:rsidRPr="00E8448F">
              <w:t>≤16</w:t>
            </w:r>
          </w:p>
        </w:tc>
        <w:tc>
          <w:tcPr>
            <w:tcW w:w="1075" w:type="dxa"/>
            <w:shd w:val="clear" w:color="auto" w:fill="auto"/>
          </w:tcPr>
          <w:p w14:paraId="5F86F7CC" w14:textId="77777777" w:rsidR="00CA02CF" w:rsidRPr="00E8448F" w:rsidRDefault="00CA02CF" w:rsidP="00F36210">
            <w:pPr>
              <w:spacing w:before="40" w:after="120"/>
              <w:ind w:right="113"/>
            </w:pPr>
            <w:r w:rsidRPr="00E8448F">
              <w:t>Любое</w:t>
            </w:r>
          </w:p>
        </w:tc>
        <w:tc>
          <w:tcPr>
            <w:tcW w:w="1075" w:type="dxa"/>
            <w:shd w:val="clear" w:color="auto" w:fill="auto"/>
          </w:tcPr>
          <w:p w14:paraId="57DD44FE" w14:textId="77777777" w:rsidR="00CA02CF" w:rsidRPr="00E8448F" w:rsidRDefault="00CA02CF" w:rsidP="00F36210">
            <w:pPr>
              <w:spacing w:before="40" w:after="120"/>
              <w:ind w:right="113"/>
            </w:pPr>
            <w:r w:rsidRPr="00E8448F">
              <w:t>4x2</w:t>
            </w:r>
          </w:p>
          <w:p w14:paraId="5EACB617" w14:textId="77777777" w:rsidR="00CA02CF" w:rsidRPr="00E8448F" w:rsidRDefault="00CA02CF" w:rsidP="00F36210">
            <w:pPr>
              <w:spacing w:before="40" w:after="120"/>
              <w:ind w:right="113"/>
            </w:pPr>
            <w:r w:rsidRPr="00E8448F">
              <w:t>6x2; 6x4</w:t>
            </w:r>
          </w:p>
          <w:p w14:paraId="22D266D3" w14:textId="77777777" w:rsidR="00CA02CF" w:rsidRPr="00E8448F" w:rsidRDefault="00CA02CF" w:rsidP="00F36210">
            <w:pPr>
              <w:spacing w:before="40" w:after="120"/>
              <w:ind w:right="113"/>
            </w:pPr>
            <w:r w:rsidRPr="00E8448F">
              <w:t>8x2; 8x4</w:t>
            </w:r>
          </w:p>
        </w:tc>
        <w:tc>
          <w:tcPr>
            <w:tcW w:w="1075" w:type="dxa"/>
            <w:shd w:val="clear" w:color="auto" w:fill="auto"/>
          </w:tcPr>
          <w:p w14:paraId="7CBF77A7" w14:textId="77777777" w:rsidR="00CA02CF" w:rsidRPr="00E8448F" w:rsidRDefault="00CA02CF" w:rsidP="00F36210">
            <w:pPr>
              <w:spacing w:before="40" w:after="120"/>
              <w:ind w:right="113"/>
            </w:pPr>
            <w:r w:rsidRPr="00E8448F">
              <w:t>Любая</w:t>
            </w:r>
          </w:p>
        </w:tc>
        <w:tc>
          <w:tcPr>
            <w:tcW w:w="1075" w:type="dxa"/>
            <w:shd w:val="clear" w:color="auto" w:fill="auto"/>
          </w:tcPr>
          <w:p w14:paraId="585E3B0D" w14:textId="77777777" w:rsidR="00CA02CF" w:rsidRPr="00E8448F" w:rsidRDefault="00CA02CF" w:rsidP="00F36210">
            <w:pPr>
              <w:spacing w:before="40" w:after="120"/>
              <w:ind w:right="113"/>
            </w:pPr>
            <w:r w:rsidRPr="00E8448F">
              <w:t>Любой</w:t>
            </w:r>
          </w:p>
        </w:tc>
        <w:tc>
          <w:tcPr>
            <w:tcW w:w="1075" w:type="dxa"/>
            <w:shd w:val="clear" w:color="auto" w:fill="auto"/>
          </w:tcPr>
          <w:p w14:paraId="320C4574"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29FA58BF" w14:textId="77777777" w:rsidTr="00F36210">
        <w:tc>
          <w:tcPr>
            <w:tcW w:w="993" w:type="dxa"/>
            <w:vMerge/>
            <w:shd w:val="clear" w:color="auto" w:fill="auto"/>
          </w:tcPr>
          <w:p w14:paraId="46273A81" w14:textId="77777777" w:rsidR="00CA02CF" w:rsidRPr="00E8448F" w:rsidRDefault="00CA02CF" w:rsidP="00F36210">
            <w:pPr>
              <w:spacing w:before="40" w:after="120"/>
              <w:ind w:right="113"/>
            </w:pPr>
          </w:p>
        </w:tc>
        <w:tc>
          <w:tcPr>
            <w:tcW w:w="1002" w:type="dxa"/>
            <w:vMerge w:val="restart"/>
            <w:shd w:val="clear" w:color="auto" w:fill="auto"/>
          </w:tcPr>
          <w:p w14:paraId="69FC402D" w14:textId="77777777" w:rsidR="00CA02CF" w:rsidRPr="00E8448F" w:rsidRDefault="00CA02CF" w:rsidP="00F36210">
            <w:pPr>
              <w:spacing w:before="40" w:after="120"/>
              <w:ind w:right="113"/>
            </w:pPr>
            <w:r w:rsidRPr="00E8448F">
              <w:t>&gt;16</w:t>
            </w:r>
          </w:p>
        </w:tc>
        <w:tc>
          <w:tcPr>
            <w:tcW w:w="1075" w:type="dxa"/>
            <w:vMerge w:val="restart"/>
            <w:shd w:val="clear" w:color="auto" w:fill="auto"/>
          </w:tcPr>
          <w:p w14:paraId="0D36EBF9" w14:textId="77777777" w:rsidR="00CA02CF" w:rsidRPr="00E8448F" w:rsidRDefault="00CA02CF" w:rsidP="00F36210">
            <w:pPr>
              <w:spacing w:before="40" w:after="120"/>
              <w:ind w:right="113"/>
            </w:pPr>
            <w:r w:rsidRPr="00E8448F">
              <w:t>Сочлененное</w:t>
            </w:r>
          </w:p>
        </w:tc>
        <w:tc>
          <w:tcPr>
            <w:tcW w:w="1075" w:type="dxa"/>
            <w:vMerge w:val="restart"/>
            <w:shd w:val="clear" w:color="auto" w:fill="auto"/>
          </w:tcPr>
          <w:p w14:paraId="0F0758F8" w14:textId="77777777" w:rsidR="00CA02CF" w:rsidRPr="00E8448F" w:rsidRDefault="00CA02CF" w:rsidP="00F36210">
            <w:pPr>
              <w:spacing w:before="40" w:after="120"/>
              <w:ind w:right="113"/>
            </w:pPr>
            <w:r w:rsidRPr="00E8448F">
              <w:t>4x2</w:t>
            </w:r>
          </w:p>
        </w:tc>
        <w:tc>
          <w:tcPr>
            <w:tcW w:w="1075" w:type="dxa"/>
            <w:shd w:val="clear" w:color="auto" w:fill="auto"/>
          </w:tcPr>
          <w:p w14:paraId="27ECEDB3" w14:textId="77777777" w:rsidR="00CA02CF" w:rsidRPr="00E8448F" w:rsidRDefault="00CA02CF" w:rsidP="00F36210">
            <w:pPr>
              <w:spacing w:before="40" w:after="120"/>
              <w:ind w:right="113"/>
            </w:pPr>
            <w:r w:rsidRPr="00E8448F">
              <w:t>Любая</w:t>
            </w:r>
          </w:p>
        </w:tc>
        <w:tc>
          <w:tcPr>
            <w:tcW w:w="1075" w:type="dxa"/>
            <w:shd w:val="clear" w:color="auto" w:fill="auto"/>
          </w:tcPr>
          <w:p w14:paraId="4767AA11"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6EF4374C"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1B904934" w14:textId="77777777" w:rsidTr="00F36210">
        <w:tc>
          <w:tcPr>
            <w:tcW w:w="993" w:type="dxa"/>
            <w:vMerge/>
            <w:shd w:val="clear" w:color="auto" w:fill="auto"/>
          </w:tcPr>
          <w:p w14:paraId="042B4DDD" w14:textId="77777777" w:rsidR="00CA02CF" w:rsidRPr="00E8448F" w:rsidRDefault="00CA02CF" w:rsidP="00F36210">
            <w:pPr>
              <w:spacing w:before="40" w:after="120"/>
              <w:ind w:right="113"/>
            </w:pPr>
          </w:p>
        </w:tc>
        <w:tc>
          <w:tcPr>
            <w:tcW w:w="1002" w:type="dxa"/>
            <w:vMerge/>
            <w:shd w:val="clear" w:color="auto" w:fill="auto"/>
          </w:tcPr>
          <w:p w14:paraId="0C56CCCA" w14:textId="77777777" w:rsidR="00CA02CF" w:rsidRPr="00E8448F" w:rsidRDefault="00CA02CF" w:rsidP="00F36210">
            <w:pPr>
              <w:spacing w:before="40" w:after="120"/>
              <w:ind w:right="113"/>
            </w:pPr>
          </w:p>
        </w:tc>
        <w:tc>
          <w:tcPr>
            <w:tcW w:w="1075" w:type="dxa"/>
            <w:vMerge/>
            <w:shd w:val="clear" w:color="auto" w:fill="auto"/>
          </w:tcPr>
          <w:p w14:paraId="78FB0904" w14:textId="77777777" w:rsidR="00CA02CF" w:rsidRPr="00E8448F" w:rsidRDefault="00CA02CF" w:rsidP="00F36210">
            <w:pPr>
              <w:spacing w:before="40" w:after="120"/>
              <w:ind w:right="113"/>
            </w:pPr>
          </w:p>
        </w:tc>
        <w:tc>
          <w:tcPr>
            <w:tcW w:w="1075" w:type="dxa"/>
            <w:vMerge/>
            <w:shd w:val="clear" w:color="auto" w:fill="auto"/>
          </w:tcPr>
          <w:p w14:paraId="5195E207" w14:textId="77777777" w:rsidR="00CA02CF" w:rsidRPr="00E8448F" w:rsidRDefault="00CA02CF" w:rsidP="00F36210">
            <w:pPr>
              <w:spacing w:before="40" w:after="120"/>
              <w:ind w:right="113"/>
            </w:pPr>
          </w:p>
        </w:tc>
        <w:tc>
          <w:tcPr>
            <w:tcW w:w="1075" w:type="dxa"/>
            <w:shd w:val="clear" w:color="auto" w:fill="auto"/>
          </w:tcPr>
          <w:p w14:paraId="7E0CFEE1" w14:textId="77777777" w:rsidR="00CA02CF" w:rsidRPr="00E8448F" w:rsidRDefault="00CA02CF" w:rsidP="00F36210">
            <w:pPr>
              <w:spacing w:before="40" w:after="120"/>
              <w:ind w:right="113"/>
            </w:pPr>
            <w:r w:rsidRPr="00E8448F">
              <w:t>&lt;265</w:t>
            </w:r>
          </w:p>
        </w:tc>
        <w:tc>
          <w:tcPr>
            <w:tcW w:w="1075" w:type="dxa"/>
            <w:shd w:val="clear" w:color="auto" w:fill="auto"/>
          </w:tcPr>
          <w:p w14:paraId="539B03DC"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7CEFEE27"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4B08A00A" w14:textId="77777777" w:rsidTr="00F36210">
        <w:tc>
          <w:tcPr>
            <w:tcW w:w="993" w:type="dxa"/>
            <w:vMerge/>
            <w:shd w:val="clear" w:color="auto" w:fill="auto"/>
          </w:tcPr>
          <w:p w14:paraId="09550D43" w14:textId="77777777" w:rsidR="00CA02CF" w:rsidRPr="00E8448F" w:rsidRDefault="00CA02CF" w:rsidP="00F36210">
            <w:pPr>
              <w:spacing w:before="40" w:after="120"/>
              <w:ind w:right="113"/>
            </w:pPr>
          </w:p>
        </w:tc>
        <w:tc>
          <w:tcPr>
            <w:tcW w:w="1002" w:type="dxa"/>
            <w:vMerge/>
            <w:shd w:val="clear" w:color="auto" w:fill="auto"/>
          </w:tcPr>
          <w:p w14:paraId="1EEA6DC0" w14:textId="77777777" w:rsidR="00CA02CF" w:rsidRPr="00E8448F" w:rsidRDefault="00CA02CF" w:rsidP="00F36210">
            <w:pPr>
              <w:spacing w:before="40" w:after="120"/>
              <w:ind w:right="113"/>
            </w:pPr>
          </w:p>
        </w:tc>
        <w:tc>
          <w:tcPr>
            <w:tcW w:w="1075" w:type="dxa"/>
            <w:vMerge/>
            <w:shd w:val="clear" w:color="auto" w:fill="auto"/>
          </w:tcPr>
          <w:p w14:paraId="22813140" w14:textId="77777777" w:rsidR="00CA02CF" w:rsidRPr="00E8448F" w:rsidRDefault="00CA02CF" w:rsidP="00F36210">
            <w:pPr>
              <w:spacing w:before="40" w:after="120"/>
              <w:ind w:right="113"/>
            </w:pPr>
          </w:p>
        </w:tc>
        <w:tc>
          <w:tcPr>
            <w:tcW w:w="1075" w:type="dxa"/>
            <w:shd w:val="clear" w:color="auto" w:fill="auto"/>
          </w:tcPr>
          <w:p w14:paraId="514B1733" w14:textId="77777777" w:rsidR="00CA02CF" w:rsidRPr="00E8448F" w:rsidRDefault="00CA02CF" w:rsidP="00F36210">
            <w:pPr>
              <w:spacing w:before="40" w:after="120"/>
              <w:ind w:right="113"/>
            </w:pPr>
            <w:r w:rsidRPr="00E8448F">
              <w:t>6x2</w:t>
            </w:r>
          </w:p>
        </w:tc>
        <w:tc>
          <w:tcPr>
            <w:tcW w:w="1075" w:type="dxa"/>
            <w:shd w:val="clear" w:color="auto" w:fill="auto"/>
          </w:tcPr>
          <w:p w14:paraId="48C5ED26" w14:textId="77777777" w:rsidR="00CA02CF" w:rsidRPr="00E8448F" w:rsidRDefault="00CA02CF" w:rsidP="00F36210">
            <w:pPr>
              <w:spacing w:before="40" w:after="120"/>
              <w:ind w:right="113"/>
            </w:pPr>
            <w:r w:rsidRPr="00E8448F">
              <w:t>Любая</w:t>
            </w:r>
          </w:p>
        </w:tc>
        <w:tc>
          <w:tcPr>
            <w:tcW w:w="1075" w:type="dxa"/>
            <w:shd w:val="clear" w:color="auto" w:fill="auto"/>
          </w:tcPr>
          <w:p w14:paraId="6C279AAD"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4665D0D0"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23E62551" w14:textId="77777777" w:rsidTr="00F36210">
        <w:tc>
          <w:tcPr>
            <w:tcW w:w="993" w:type="dxa"/>
            <w:vMerge/>
            <w:shd w:val="clear" w:color="auto" w:fill="auto"/>
          </w:tcPr>
          <w:p w14:paraId="24F08FBA" w14:textId="77777777" w:rsidR="00CA02CF" w:rsidRPr="00E8448F" w:rsidRDefault="00CA02CF" w:rsidP="00F36210">
            <w:pPr>
              <w:spacing w:before="40" w:after="120"/>
              <w:ind w:right="113"/>
            </w:pPr>
          </w:p>
        </w:tc>
        <w:tc>
          <w:tcPr>
            <w:tcW w:w="1002" w:type="dxa"/>
            <w:vMerge/>
            <w:shd w:val="clear" w:color="auto" w:fill="auto"/>
          </w:tcPr>
          <w:p w14:paraId="3BC6A238" w14:textId="77777777" w:rsidR="00CA02CF" w:rsidRPr="00E8448F" w:rsidRDefault="00CA02CF" w:rsidP="00F36210">
            <w:pPr>
              <w:spacing w:before="40" w:after="120"/>
              <w:ind w:right="113"/>
            </w:pPr>
          </w:p>
        </w:tc>
        <w:tc>
          <w:tcPr>
            <w:tcW w:w="1075" w:type="dxa"/>
            <w:vMerge w:val="restart"/>
            <w:shd w:val="clear" w:color="auto" w:fill="auto"/>
          </w:tcPr>
          <w:p w14:paraId="4E4A1B67" w14:textId="77777777" w:rsidR="00CA02CF" w:rsidRPr="00E8448F" w:rsidRDefault="00CA02CF" w:rsidP="00F36210">
            <w:pPr>
              <w:spacing w:before="40" w:after="120"/>
              <w:ind w:right="113"/>
            </w:pPr>
            <w:r w:rsidRPr="00E8448F">
              <w:t>Жесткое</w:t>
            </w:r>
          </w:p>
        </w:tc>
        <w:tc>
          <w:tcPr>
            <w:tcW w:w="1075" w:type="dxa"/>
            <w:vMerge w:val="restart"/>
            <w:shd w:val="clear" w:color="auto" w:fill="auto"/>
          </w:tcPr>
          <w:p w14:paraId="0C0A2F30" w14:textId="77777777" w:rsidR="00CA02CF" w:rsidRPr="00E8448F" w:rsidRDefault="00CA02CF" w:rsidP="00F36210">
            <w:pPr>
              <w:spacing w:before="40" w:after="120"/>
              <w:ind w:right="113"/>
            </w:pPr>
            <w:r w:rsidRPr="00E8448F">
              <w:t>4x2</w:t>
            </w:r>
          </w:p>
          <w:p w14:paraId="7DC10612" w14:textId="77777777" w:rsidR="00CA02CF" w:rsidRPr="00E8448F" w:rsidRDefault="00CA02CF" w:rsidP="00F36210">
            <w:pPr>
              <w:spacing w:before="40" w:after="120"/>
              <w:ind w:right="113"/>
            </w:pPr>
          </w:p>
        </w:tc>
        <w:tc>
          <w:tcPr>
            <w:tcW w:w="1075" w:type="dxa"/>
            <w:shd w:val="clear" w:color="auto" w:fill="auto"/>
          </w:tcPr>
          <w:p w14:paraId="7112E53C" w14:textId="77777777" w:rsidR="00CA02CF" w:rsidRPr="00E8448F" w:rsidRDefault="00CA02CF" w:rsidP="00F36210">
            <w:pPr>
              <w:spacing w:before="40" w:after="120"/>
              <w:ind w:right="113"/>
            </w:pPr>
            <w:r w:rsidRPr="00E8448F">
              <w:t>Любая</w:t>
            </w:r>
          </w:p>
        </w:tc>
        <w:tc>
          <w:tcPr>
            <w:tcW w:w="1075" w:type="dxa"/>
            <w:shd w:val="clear" w:color="auto" w:fill="auto"/>
          </w:tcPr>
          <w:p w14:paraId="7CF12302"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49D8F970"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2F4DA321" w14:textId="77777777" w:rsidTr="00F36210">
        <w:tc>
          <w:tcPr>
            <w:tcW w:w="993" w:type="dxa"/>
            <w:vMerge/>
            <w:shd w:val="clear" w:color="auto" w:fill="auto"/>
          </w:tcPr>
          <w:p w14:paraId="4F324FEB" w14:textId="77777777" w:rsidR="00CA02CF" w:rsidRPr="00E8448F" w:rsidRDefault="00CA02CF" w:rsidP="00F36210">
            <w:pPr>
              <w:spacing w:before="40" w:after="120"/>
              <w:ind w:right="113"/>
            </w:pPr>
          </w:p>
        </w:tc>
        <w:tc>
          <w:tcPr>
            <w:tcW w:w="1002" w:type="dxa"/>
            <w:vMerge/>
            <w:shd w:val="clear" w:color="auto" w:fill="auto"/>
          </w:tcPr>
          <w:p w14:paraId="5830CCC0" w14:textId="77777777" w:rsidR="00CA02CF" w:rsidRPr="00E8448F" w:rsidRDefault="00CA02CF" w:rsidP="00F36210">
            <w:pPr>
              <w:spacing w:before="40" w:after="120"/>
              <w:ind w:right="113"/>
            </w:pPr>
          </w:p>
        </w:tc>
        <w:tc>
          <w:tcPr>
            <w:tcW w:w="1075" w:type="dxa"/>
            <w:vMerge/>
            <w:shd w:val="clear" w:color="auto" w:fill="auto"/>
          </w:tcPr>
          <w:p w14:paraId="632BCE8B" w14:textId="77777777" w:rsidR="00CA02CF" w:rsidRPr="00E8448F" w:rsidRDefault="00CA02CF" w:rsidP="00F36210">
            <w:pPr>
              <w:spacing w:before="40" w:after="120"/>
              <w:ind w:right="113"/>
            </w:pPr>
          </w:p>
        </w:tc>
        <w:tc>
          <w:tcPr>
            <w:tcW w:w="1075" w:type="dxa"/>
            <w:vMerge/>
            <w:shd w:val="clear" w:color="auto" w:fill="auto"/>
          </w:tcPr>
          <w:p w14:paraId="229FA0CF" w14:textId="77777777" w:rsidR="00CA02CF" w:rsidRPr="00E8448F" w:rsidRDefault="00CA02CF" w:rsidP="00F36210">
            <w:pPr>
              <w:spacing w:before="40" w:after="120"/>
              <w:ind w:right="113"/>
            </w:pPr>
          </w:p>
        </w:tc>
        <w:tc>
          <w:tcPr>
            <w:tcW w:w="1075" w:type="dxa"/>
            <w:shd w:val="clear" w:color="auto" w:fill="auto"/>
          </w:tcPr>
          <w:p w14:paraId="60E8F7C5" w14:textId="77777777" w:rsidR="00CA02CF" w:rsidRPr="00E8448F" w:rsidRDefault="00CA02CF" w:rsidP="00F36210">
            <w:pPr>
              <w:spacing w:before="40" w:after="120"/>
              <w:ind w:right="113"/>
            </w:pPr>
            <w:r w:rsidRPr="00E8448F">
              <w:t>&lt;265</w:t>
            </w:r>
          </w:p>
        </w:tc>
        <w:tc>
          <w:tcPr>
            <w:tcW w:w="1075" w:type="dxa"/>
            <w:shd w:val="clear" w:color="auto" w:fill="auto"/>
          </w:tcPr>
          <w:p w14:paraId="647620D9"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22D70E55"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5D24BE05" w14:textId="77777777" w:rsidTr="00F36210">
        <w:tc>
          <w:tcPr>
            <w:tcW w:w="993" w:type="dxa"/>
            <w:vMerge/>
            <w:shd w:val="clear" w:color="auto" w:fill="auto"/>
          </w:tcPr>
          <w:p w14:paraId="5077F112" w14:textId="77777777" w:rsidR="00CA02CF" w:rsidRPr="00E8448F" w:rsidRDefault="00CA02CF" w:rsidP="00F36210">
            <w:pPr>
              <w:spacing w:before="40" w:after="120"/>
              <w:ind w:right="113"/>
            </w:pPr>
          </w:p>
        </w:tc>
        <w:tc>
          <w:tcPr>
            <w:tcW w:w="1002" w:type="dxa"/>
            <w:vMerge/>
            <w:shd w:val="clear" w:color="auto" w:fill="auto"/>
          </w:tcPr>
          <w:p w14:paraId="24680F57" w14:textId="77777777" w:rsidR="00CA02CF" w:rsidRPr="00E8448F" w:rsidRDefault="00CA02CF" w:rsidP="00F36210">
            <w:pPr>
              <w:spacing w:before="40" w:after="120"/>
              <w:ind w:right="113"/>
            </w:pPr>
          </w:p>
        </w:tc>
        <w:tc>
          <w:tcPr>
            <w:tcW w:w="1075" w:type="dxa"/>
            <w:vMerge/>
            <w:shd w:val="clear" w:color="auto" w:fill="auto"/>
          </w:tcPr>
          <w:p w14:paraId="4721413D" w14:textId="77777777" w:rsidR="00CA02CF" w:rsidRPr="00E8448F" w:rsidRDefault="00CA02CF" w:rsidP="00F36210">
            <w:pPr>
              <w:spacing w:before="40" w:after="120"/>
              <w:ind w:right="113"/>
            </w:pPr>
          </w:p>
        </w:tc>
        <w:tc>
          <w:tcPr>
            <w:tcW w:w="1075" w:type="dxa"/>
            <w:shd w:val="clear" w:color="auto" w:fill="auto"/>
          </w:tcPr>
          <w:p w14:paraId="61D0A9AF" w14:textId="77777777" w:rsidR="00CA02CF" w:rsidRPr="00E8448F" w:rsidRDefault="00CA02CF" w:rsidP="00F36210">
            <w:pPr>
              <w:spacing w:before="40" w:after="120"/>
              <w:ind w:right="113"/>
            </w:pPr>
            <w:r w:rsidRPr="00E8448F">
              <w:t>6x2</w:t>
            </w:r>
          </w:p>
        </w:tc>
        <w:tc>
          <w:tcPr>
            <w:tcW w:w="1075" w:type="dxa"/>
            <w:shd w:val="clear" w:color="auto" w:fill="auto"/>
          </w:tcPr>
          <w:p w14:paraId="1D0A8754" w14:textId="77777777" w:rsidR="00CA02CF" w:rsidRPr="00E8448F" w:rsidRDefault="00CA02CF" w:rsidP="00F36210">
            <w:pPr>
              <w:spacing w:before="40" w:after="120"/>
              <w:ind w:right="113"/>
            </w:pPr>
            <w:r w:rsidRPr="00E8448F">
              <w:t>Любая</w:t>
            </w:r>
          </w:p>
        </w:tc>
        <w:tc>
          <w:tcPr>
            <w:tcW w:w="1075" w:type="dxa"/>
            <w:shd w:val="clear" w:color="auto" w:fill="auto"/>
          </w:tcPr>
          <w:p w14:paraId="37F65272"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7FC5AA57"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60A5217C" w14:textId="77777777" w:rsidTr="00F36210">
        <w:tc>
          <w:tcPr>
            <w:tcW w:w="993" w:type="dxa"/>
            <w:vMerge/>
            <w:shd w:val="clear" w:color="auto" w:fill="auto"/>
          </w:tcPr>
          <w:p w14:paraId="659AADBD" w14:textId="77777777" w:rsidR="00CA02CF" w:rsidRPr="00E8448F" w:rsidRDefault="00CA02CF" w:rsidP="00F36210">
            <w:pPr>
              <w:spacing w:before="40" w:after="120"/>
              <w:ind w:right="113"/>
            </w:pPr>
          </w:p>
        </w:tc>
        <w:tc>
          <w:tcPr>
            <w:tcW w:w="1002" w:type="dxa"/>
            <w:vMerge/>
            <w:shd w:val="clear" w:color="auto" w:fill="auto"/>
          </w:tcPr>
          <w:p w14:paraId="7A082963" w14:textId="77777777" w:rsidR="00CA02CF" w:rsidRPr="00E8448F" w:rsidRDefault="00CA02CF" w:rsidP="00F36210">
            <w:pPr>
              <w:spacing w:before="40" w:after="120"/>
              <w:ind w:right="113"/>
            </w:pPr>
          </w:p>
        </w:tc>
        <w:tc>
          <w:tcPr>
            <w:tcW w:w="1075" w:type="dxa"/>
            <w:vMerge/>
            <w:shd w:val="clear" w:color="auto" w:fill="auto"/>
          </w:tcPr>
          <w:p w14:paraId="2628B33A" w14:textId="77777777" w:rsidR="00CA02CF" w:rsidRPr="00E8448F" w:rsidRDefault="00CA02CF" w:rsidP="00F36210">
            <w:pPr>
              <w:spacing w:before="40" w:after="120"/>
              <w:ind w:right="113"/>
            </w:pPr>
          </w:p>
        </w:tc>
        <w:tc>
          <w:tcPr>
            <w:tcW w:w="1075" w:type="dxa"/>
            <w:vMerge w:val="restart"/>
            <w:shd w:val="clear" w:color="auto" w:fill="auto"/>
          </w:tcPr>
          <w:p w14:paraId="02708015" w14:textId="77777777" w:rsidR="00CA02CF" w:rsidRPr="00E8448F" w:rsidRDefault="00CA02CF" w:rsidP="00F36210">
            <w:pPr>
              <w:spacing w:before="40" w:after="120"/>
              <w:ind w:right="113"/>
            </w:pPr>
            <w:r w:rsidRPr="00E8448F">
              <w:t>6x4</w:t>
            </w:r>
          </w:p>
          <w:p w14:paraId="30EE4819" w14:textId="77777777" w:rsidR="00CA02CF" w:rsidRPr="00E8448F" w:rsidRDefault="00CA02CF" w:rsidP="00F36210">
            <w:pPr>
              <w:spacing w:before="40" w:after="120"/>
              <w:ind w:right="113"/>
            </w:pPr>
            <w:r w:rsidRPr="00E8448F">
              <w:br/>
            </w:r>
            <w:r w:rsidRPr="00E8448F">
              <w:br/>
              <w:t>8x2</w:t>
            </w:r>
          </w:p>
          <w:p w14:paraId="4050AFD7" w14:textId="77777777" w:rsidR="00CA02CF" w:rsidRPr="00E8448F" w:rsidRDefault="00CA02CF" w:rsidP="00F36210">
            <w:pPr>
              <w:spacing w:before="40" w:after="120"/>
              <w:ind w:right="113"/>
            </w:pPr>
            <w:r w:rsidRPr="00E8448F">
              <w:t>8x4</w:t>
            </w:r>
          </w:p>
        </w:tc>
        <w:tc>
          <w:tcPr>
            <w:tcW w:w="1075" w:type="dxa"/>
            <w:shd w:val="clear" w:color="auto" w:fill="auto"/>
          </w:tcPr>
          <w:p w14:paraId="7276A3E5" w14:textId="77777777" w:rsidR="00CA02CF" w:rsidRPr="00E8448F" w:rsidRDefault="00CA02CF" w:rsidP="00F36210">
            <w:pPr>
              <w:spacing w:before="40" w:after="120"/>
              <w:ind w:right="113"/>
            </w:pPr>
            <w:r w:rsidRPr="00E8448F">
              <w:t>Любая</w:t>
            </w:r>
          </w:p>
        </w:tc>
        <w:tc>
          <w:tcPr>
            <w:tcW w:w="1075" w:type="dxa"/>
            <w:shd w:val="clear" w:color="auto" w:fill="auto"/>
          </w:tcPr>
          <w:p w14:paraId="4C7A6B65"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0F76EE6A"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64FBF7C6" w14:textId="77777777" w:rsidTr="00F36210">
        <w:tc>
          <w:tcPr>
            <w:tcW w:w="993" w:type="dxa"/>
            <w:vMerge/>
            <w:shd w:val="clear" w:color="auto" w:fill="auto"/>
          </w:tcPr>
          <w:p w14:paraId="3A028F1A" w14:textId="77777777" w:rsidR="00CA02CF" w:rsidRPr="00E8448F" w:rsidRDefault="00CA02CF" w:rsidP="00F36210">
            <w:pPr>
              <w:spacing w:before="40" w:after="120"/>
              <w:ind w:right="113"/>
            </w:pPr>
          </w:p>
        </w:tc>
        <w:tc>
          <w:tcPr>
            <w:tcW w:w="1002" w:type="dxa"/>
            <w:vMerge/>
            <w:shd w:val="clear" w:color="auto" w:fill="auto"/>
          </w:tcPr>
          <w:p w14:paraId="0F38B85B" w14:textId="77777777" w:rsidR="00CA02CF" w:rsidRPr="00E8448F" w:rsidRDefault="00CA02CF" w:rsidP="00F36210">
            <w:pPr>
              <w:spacing w:before="40" w:after="120"/>
              <w:ind w:right="113"/>
            </w:pPr>
          </w:p>
        </w:tc>
        <w:tc>
          <w:tcPr>
            <w:tcW w:w="1075" w:type="dxa"/>
            <w:vMerge/>
            <w:shd w:val="clear" w:color="auto" w:fill="auto"/>
          </w:tcPr>
          <w:p w14:paraId="0E0541B8" w14:textId="77777777" w:rsidR="00CA02CF" w:rsidRPr="00E8448F" w:rsidRDefault="00CA02CF" w:rsidP="00F36210">
            <w:pPr>
              <w:spacing w:before="40" w:after="120"/>
              <w:ind w:right="113"/>
            </w:pPr>
          </w:p>
        </w:tc>
        <w:tc>
          <w:tcPr>
            <w:tcW w:w="1075" w:type="dxa"/>
            <w:vMerge/>
            <w:shd w:val="clear" w:color="auto" w:fill="auto"/>
          </w:tcPr>
          <w:p w14:paraId="7AB6EE55" w14:textId="77777777" w:rsidR="00CA02CF" w:rsidRPr="00E8448F" w:rsidRDefault="00CA02CF" w:rsidP="00F36210">
            <w:pPr>
              <w:spacing w:before="40" w:after="120"/>
              <w:ind w:right="113"/>
            </w:pPr>
          </w:p>
        </w:tc>
        <w:tc>
          <w:tcPr>
            <w:tcW w:w="1075" w:type="dxa"/>
            <w:shd w:val="clear" w:color="auto" w:fill="auto"/>
          </w:tcPr>
          <w:p w14:paraId="56E21F73" w14:textId="77777777" w:rsidR="00CA02CF" w:rsidRPr="00E8448F" w:rsidRDefault="00CA02CF" w:rsidP="00F36210">
            <w:pPr>
              <w:spacing w:before="40" w:after="120"/>
              <w:ind w:right="113"/>
            </w:pPr>
            <w:r w:rsidRPr="00E8448F">
              <w:t>&lt;350</w:t>
            </w:r>
          </w:p>
        </w:tc>
        <w:tc>
          <w:tcPr>
            <w:tcW w:w="1075" w:type="dxa"/>
            <w:shd w:val="clear" w:color="auto" w:fill="auto"/>
          </w:tcPr>
          <w:p w14:paraId="3BDD6042"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36C2A9E1"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33D01445" w14:textId="77777777" w:rsidTr="00F36210">
        <w:tc>
          <w:tcPr>
            <w:tcW w:w="993" w:type="dxa"/>
            <w:vMerge w:val="restart"/>
            <w:shd w:val="clear" w:color="auto" w:fill="auto"/>
          </w:tcPr>
          <w:p w14:paraId="315D5B5F" w14:textId="77777777" w:rsidR="00CA02CF" w:rsidRPr="00E8448F" w:rsidRDefault="00CA02CF" w:rsidP="00F36210">
            <w:pPr>
              <w:keepNext/>
              <w:keepLines/>
              <w:spacing w:before="40" w:after="120"/>
              <w:ind w:right="113"/>
            </w:pPr>
            <w:r w:rsidRPr="00E8448F">
              <w:lastRenderedPageBreak/>
              <w:t>Уровень 2</w:t>
            </w:r>
          </w:p>
        </w:tc>
        <w:tc>
          <w:tcPr>
            <w:tcW w:w="1002" w:type="dxa"/>
            <w:shd w:val="clear" w:color="auto" w:fill="auto"/>
          </w:tcPr>
          <w:p w14:paraId="65870953" w14:textId="77777777" w:rsidR="00CA02CF" w:rsidRPr="00E8448F" w:rsidRDefault="00CA02CF" w:rsidP="00F36210">
            <w:pPr>
              <w:keepNext/>
              <w:keepLines/>
              <w:spacing w:before="40" w:after="120"/>
              <w:ind w:right="113"/>
            </w:pPr>
            <w:r w:rsidRPr="00E8448F">
              <w:t>&gt;7,5</w:t>
            </w:r>
          </w:p>
        </w:tc>
        <w:tc>
          <w:tcPr>
            <w:tcW w:w="1075" w:type="dxa"/>
            <w:shd w:val="clear" w:color="auto" w:fill="auto"/>
          </w:tcPr>
          <w:p w14:paraId="087DAFBD" w14:textId="77777777" w:rsidR="00CA02CF" w:rsidRPr="00E8448F" w:rsidRDefault="00CA02CF" w:rsidP="00F36210">
            <w:pPr>
              <w:keepNext/>
              <w:keepLines/>
              <w:spacing w:before="40" w:after="120"/>
              <w:ind w:right="113"/>
            </w:pPr>
            <w:r w:rsidRPr="00E8448F">
              <w:t>Любое</w:t>
            </w:r>
          </w:p>
        </w:tc>
        <w:tc>
          <w:tcPr>
            <w:tcW w:w="1075" w:type="dxa"/>
            <w:shd w:val="clear" w:color="auto" w:fill="auto"/>
          </w:tcPr>
          <w:p w14:paraId="58CB9F6E" w14:textId="77777777" w:rsidR="00CA02CF" w:rsidRPr="00E8448F" w:rsidRDefault="00CA02CF" w:rsidP="00F36210">
            <w:pPr>
              <w:keepNext/>
              <w:keepLines/>
              <w:spacing w:before="40" w:after="120"/>
              <w:ind w:right="113"/>
            </w:pPr>
            <w:r w:rsidRPr="00E8448F">
              <w:t>4x4</w:t>
            </w:r>
          </w:p>
        </w:tc>
        <w:tc>
          <w:tcPr>
            <w:tcW w:w="1075" w:type="dxa"/>
            <w:shd w:val="clear" w:color="auto" w:fill="auto"/>
          </w:tcPr>
          <w:p w14:paraId="16B01A87" w14:textId="77777777" w:rsidR="00CA02CF" w:rsidRPr="00E8448F" w:rsidRDefault="00CA02CF" w:rsidP="00F36210">
            <w:pPr>
              <w:keepNext/>
              <w:keepLines/>
              <w:spacing w:before="40" w:after="120"/>
              <w:ind w:right="113"/>
            </w:pPr>
            <w:r w:rsidRPr="00E8448F">
              <w:t>Любая</w:t>
            </w:r>
          </w:p>
        </w:tc>
        <w:tc>
          <w:tcPr>
            <w:tcW w:w="1075" w:type="dxa"/>
            <w:shd w:val="clear" w:color="auto" w:fill="auto"/>
          </w:tcPr>
          <w:p w14:paraId="7CF65F2B" w14:textId="77777777" w:rsidR="00CA02CF" w:rsidRPr="00E8448F" w:rsidRDefault="00CA02CF" w:rsidP="00F36210">
            <w:pPr>
              <w:keepNext/>
              <w:keepLines/>
              <w:spacing w:before="40" w:after="120"/>
              <w:ind w:right="113"/>
            </w:pPr>
            <w:r w:rsidRPr="00E8448F">
              <w:t>Любой</w:t>
            </w:r>
          </w:p>
        </w:tc>
        <w:tc>
          <w:tcPr>
            <w:tcW w:w="1075" w:type="dxa"/>
            <w:shd w:val="clear" w:color="auto" w:fill="auto"/>
          </w:tcPr>
          <w:p w14:paraId="12ADE252" w14:textId="77777777" w:rsidR="00CA02CF" w:rsidRPr="00E8448F" w:rsidRDefault="00CA02CF" w:rsidP="00F36210">
            <w:pPr>
              <w:keepNext/>
              <w:keepLines/>
              <w:spacing w:before="40" w:after="120"/>
              <w:ind w:right="113"/>
            </w:pPr>
            <w:r w:rsidRPr="00E8448F">
              <w:t>N</w:t>
            </w:r>
            <w:r w:rsidRPr="00E8448F">
              <w:rPr>
                <w:vertAlign w:val="subscript"/>
              </w:rPr>
              <w:t>2</w:t>
            </w:r>
            <w:r w:rsidRPr="00E8448F">
              <w:t>G</w:t>
            </w:r>
          </w:p>
        </w:tc>
      </w:tr>
      <w:tr w:rsidR="00CA02CF" w:rsidRPr="00E8448F" w14:paraId="6F6C797B" w14:textId="77777777" w:rsidTr="00F36210">
        <w:tc>
          <w:tcPr>
            <w:tcW w:w="993" w:type="dxa"/>
            <w:vMerge/>
            <w:shd w:val="clear" w:color="auto" w:fill="auto"/>
          </w:tcPr>
          <w:p w14:paraId="50A6628C" w14:textId="77777777" w:rsidR="00CA02CF" w:rsidRPr="00E8448F" w:rsidRDefault="00CA02CF" w:rsidP="00F36210">
            <w:pPr>
              <w:keepNext/>
              <w:keepLines/>
              <w:spacing w:before="40" w:after="120"/>
              <w:ind w:right="113"/>
            </w:pPr>
          </w:p>
        </w:tc>
        <w:tc>
          <w:tcPr>
            <w:tcW w:w="1002" w:type="dxa"/>
            <w:shd w:val="clear" w:color="auto" w:fill="auto"/>
          </w:tcPr>
          <w:p w14:paraId="1A1F79A4" w14:textId="77777777" w:rsidR="00CA02CF" w:rsidRPr="00E8448F" w:rsidRDefault="00CA02CF" w:rsidP="00F36210">
            <w:pPr>
              <w:keepNext/>
              <w:keepLines/>
              <w:spacing w:before="40" w:after="120"/>
              <w:ind w:right="113"/>
            </w:pPr>
            <w:r w:rsidRPr="00E8448F">
              <w:t>≤16</w:t>
            </w:r>
          </w:p>
        </w:tc>
        <w:tc>
          <w:tcPr>
            <w:tcW w:w="1075" w:type="dxa"/>
            <w:shd w:val="clear" w:color="auto" w:fill="auto"/>
          </w:tcPr>
          <w:p w14:paraId="448A47D1" w14:textId="77777777" w:rsidR="00CA02CF" w:rsidRPr="00E8448F" w:rsidRDefault="00CA02CF" w:rsidP="00F36210">
            <w:pPr>
              <w:keepNext/>
              <w:keepLines/>
              <w:spacing w:before="40" w:after="120"/>
              <w:ind w:right="113"/>
            </w:pPr>
            <w:r w:rsidRPr="00E8448F">
              <w:t>Любое</w:t>
            </w:r>
          </w:p>
        </w:tc>
        <w:tc>
          <w:tcPr>
            <w:tcW w:w="1075" w:type="dxa"/>
            <w:shd w:val="clear" w:color="auto" w:fill="auto"/>
          </w:tcPr>
          <w:p w14:paraId="07F20275" w14:textId="77777777" w:rsidR="00CA02CF" w:rsidRPr="00E8448F" w:rsidRDefault="00CA02CF" w:rsidP="00F36210">
            <w:pPr>
              <w:keepNext/>
              <w:keepLines/>
              <w:spacing w:before="40" w:after="120"/>
              <w:ind w:right="113"/>
            </w:pPr>
            <w:r w:rsidRPr="00E8448F">
              <w:t>4x2</w:t>
            </w:r>
          </w:p>
          <w:p w14:paraId="6A54FAB3" w14:textId="77777777" w:rsidR="00CA02CF" w:rsidRPr="00E8448F" w:rsidRDefault="00CA02CF" w:rsidP="00F36210">
            <w:pPr>
              <w:keepNext/>
              <w:keepLines/>
              <w:spacing w:before="40" w:after="120"/>
              <w:ind w:right="113"/>
            </w:pPr>
            <w:r w:rsidRPr="00E8448F">
              <w:t>6x4</w:t>
            </w:r>
          </w:p>
          <w:p w14:paraId="592287B5" w14:textId="77777777" w:rsidR="00CA02CF" w:rsidRPr="00E8448F" w:rsidRDefault="00CA02CF" w:rsidP="00F36210">
            <w:pPr>
              <w:keepNext/>
              <w:keepLines/>
              <w:spacing w:before="40" w:after="120"/>
              <w:ind w:right="113"/>
            </w:pPr>
            <w:r w:rsidRPr="00E8448F">
              <w:t>8x4</w:t>
            </w:r>
          </w:p>
        </w:tc>
        <w:tc>
          <w:tcPr>
            <w:tcW w:w="1075" w:type="dxa"/>
            <w:shd w:val="clear" w:color="auto" w:fill="auto"/>
          </w:tcPr>
          <w:p w14:paraId="1CBD0D10" w14:textId="77777777" w:rsidR="00CA02CF" w:rsidRPr="00E8448F" w:rsidRDefault="00CA02CF" w:rsidP="00F36210">
            <w:pPr>
              <w:keepNext/>
              <w:keepLines/>
              <w:spacing w:before="40" w:after="120"/>
              <w:ind w:right="113"/>
            </w:pPr>
            <w:r w:rsidRPr="00E8448F">
              <w:t>Любая</w:t>
            </w:r>
          </w:p>
        </w:tc>
        <w:tc>
          <w:tcPr>
            <w:tcW w:w="1075" w:type="dxa"/>
            <w:shd w:val="clear" w:color="auto" w:fill="auto"/>
          </w:tcPr>
          <w:p w14:paraId="1BAADE48" w14:textId="77777777" w:rsidR="00CA02CF" w:rsidRPr="00E8448F" w:rsidRDefault="00CA02CF" w:rsidP="00F36210">
            <w:pPr>
              <w:keepNext/>
              <w:keepLines/>
              <w:spacing w:before="40" w:after="120"/>
              <w:ind w:right="113"/>
            </w:pPr>
            <w:r w:rsidRPr="00E8448F">
              <w:t>Любой</w:t>
            </w:r>
          </w:p>
        </w:tc>
        <w:tc>
          <w:tcPr>
            <w:tcW w:w="1075" w:type="dxa"/>
            <w:shd w:val="clear" w:color="auto" w:fill="auto"/>
          </w:tcPr>
          <w:p w14:paraId="051E1DDE" w14:textId="77777777" w:rsidR="00CA02CF" w:rsidRPr="00E8448F" w:rsidRDefault="00CA02CF" w:rsidP="00F36210">
            <w:pPr>
              <w:keepNext/>
              <w:keepLines/>
              <w:spacing w:before="40" w:after="120"/>
              <w:ind w:right="113"/>
            </w:pPr>
            <w:r w:rsidRPr="00E8448F">
              <w:t>N</w:t>
            </w:r>
            <w:r w:rsidRPr="00E8448F">
              <w:rPr>
                <w:vertAlign w:val="subscript"/>
              </w:rPr>
              <w:t>3</w:t>
            </w:r>
            <w:r w:rsidRPr="00E8448F">
              <w:t>G</w:t>
            </w:r>
          </w:p>
        </w:tc>
      </w:tr>
      <w:tr w:rsidR="00CA02CF" w:rsidRPr="00E8448F" w14:paraId="7169AAA4" w14:textId="77777777" w:rsidTr="00F36210">
        <w:tc>
          <w:tcPr>
            <w:tcW w:w="993" w:type="dxa"/>
            <w:vMerge/>
            <w:shd w:val="clear" w:color="auto" w:fill="auto"/>
          </w:tcPr>
          <w:p w14:paraId="2F7D477D" w14:textId="77777777" w:rsidR="00CA02CF" w:rsidRPr="00E8448F" w:rsidRDefault="00CA02CF" w:rsidP="00F36210">
            <w:pPr>
              <w:spacing w:before="40" w:after="120"/>
              <w:ind w:right="113"/>
            </w:pPr>
          </w:p>
        </w:tc>
        <w:tc>
          <w:tcPr>
            <w:tcW w:w="1002" w:type="dxa"/>
            <w:vMerge w:val="restart"/>
            <w:shd w:val="clear" w:color="auto" w:fill="auto"/>
          </w:tcPr>
          <w:p w14:paraId="742C5E26" w14:textId="77777777" w:rsidR="00CA02CF" w:rsidRPr="00E8448F" w:rsidRDefault="00CA02CF" w:rsidP="00F36210">
            <w:pPr>
              <w:spacing w:before="40" w:after="120"/>
              <w:ind w:right="113"/>
            </w:pPr>
            <w:r w:rsidRPr="00E8448F">
              <w:t>&gt;16</w:t>
            </w:r>
          </w:p>
        </w:tc>
        <w:tc>
          <w:tcPr>
            <w:tcW w:w="1075" w:type="dxa"/>
            <w:vMerge w:val="restart"/>
            <w:shd w:val="clear" w:color="auto" w:fill="auto"/>
          </w:tcPr>
          <w:p w14:paraId="6524CC8B" w14:textId="77777777" w:rsidR="00CA02CF" w:rsidRPr="00E8448F" w:rsidRDefault="00CA02CF" w:rsidP="00F36210">
            <w:pPr>
              <w:spacing w:before="40" w:after="120"/>
              <w:ind w:right="113"/>
            </w:pPr>
            <w:r w:rsidRPr="00E8448F">
              <w:t>Сочлененное</w:t>
            </w:r>
          </w:p>
          <w:p w14:paraId="4FC7CA56" w14:textId="77777777" w:rsidR="00CA02CF" w:rsidRPr="00E8448F" w:rsidRDefault="00CA02CF" w:rsidP="00F36210">
            <w:pPr>
              <w:spacing w:before="40" w:after="120"/>
              <w:ind w:right="113"/>
            </w:pPr>
          </w:p>
        </w:tc>
        <w:tc>
          <w:tcPr>
            <w:tcW w:w="1075" w:type="dxa"/>
            <w:vMerge w:val="restart"/>
            <w:shd w:val="clear" w:color="auto" w:fill="auto"/>
          </w:tcPr>
          <w:p w14:paraId="3EAA16EA" w14:textId="77777777" w:rsidR="00CA02CF" w:rsidRPr="00E8448F" w:rsidRDefault="00CA02CF" w:rsidP="00F36210">
            <w:pPr>
              <w:spacing w:before="40" w:after="120"/>
              <w:ind w:right="113"/>
            </w:pPr>
            <w:r w:rsidRPr="00E8448F">
              <w:t>4x2</w:t>
            </w:r>
          </w:p>
          <w:p w14:paraId="1E3DE866" w14:textId="77777777" w:rsidR="00CA02CF" w:rsidRPr="00E8448F" w:rsidRDefault="00CA02CF" w:rsidP="00F36210">
            <w:pPr>
              <w:spacing w:before="40" w:after="120"/>
              <w:ind w:right="113"/>
            </w:pPr>
          </w:p>
        </w:tc>
        <w:tc>
          <w:tcPr>
            <w:tcW w:w="1075" w:type="dxa"/>
            <w:shd w:val="clear" w:color="auto" w:fill="auto"/>
          </w:tcPr>
          <w:p w14:paraId="48095F48" w14:textId="77777777" w:rsidR="00CA02CF" w:rsidRPr="00E8448F" w:rsidRDefault="00CA02CF" w:rsidP="00F36210">
            <w:pPr>
              <w:spacing w:before="40" w:after="120"/>
              <w:ind w:right="113"/>
            </w:pPr>
            <w:r w:rsidRPr="00E8448F">
              <w:t>Любая</w:t>
            </w:r>
          </w:p>
        </w:tc>
        <w:tc>
          <w:tcPr>
            <w:tcW w:w="1075" w:type="dxa"/>
            <w:shd w:val="clear" w:color="auto" w:fill="auto"/>
          </w:tcPr>
          <w:p w14:paraId="2A9918E9" w14:textId="77777777" w:rsidR="00CA02CF" w:rsidRPr="00E8448F" w:rsidRDefault="00CA02CF" w:rsidP="00F36210">
            <w:pPr>
              <w:spacing w:before="40" w:after="120"/>
              <w:ind w:right="113"/>
            </w:pPr>
            <w:r w:rsidRPr="00E8448F">
              <w:t xml:space="preserve">Без спального места </w:t>
            </w:r>
          </w:p>
        </w:tc>
        <w:tc>
          <w:tcPr>
            <w:tcW w:w="1075" w:type="dxa"/>
            <w:shd w:val="clear" w:color="auto" w:fill="auto"/>
          </w:tcPr>
          <w:p w14:paraId="4E5D6E9F" w14:textId="77777777" w:rsidR="00CA02CF" w:rsidRPr="00E8448F" w:rsidRDefault="00CA02CF" w:rsidP="00F36210">
            <w:pPr>
              <w:spacing w:before="40" w:after="120"/>
              <w:ind w:right="113"/>
            </w:pPr>
            <w:r w:rsidRPr="00E8448F">
              <w:t>N</w:t>
            </w:r>
            <w:r w:rsidRPr="00E8448F">
              <w:rPr>
                <w:vertAlign w:val="subscript"/>
              </w:rPr>
              <w:t>3</w:t>
            </w:r>
            <w:r w:rsidRPr="00E8448F">
              <w:t>G</w:t>
            </w:r>
          </w:p>
        </w:tc>
      </w:tr>
      <w:tr w:rsidR="00CA02CF" w:rsidRPr="00E8448F" w14:paraId="2B32138C" w14:textId="77777777" w:rsidTr="00F36210">
        <w:tc>
          <w:tcPr>
            <w:tcW w:w="993" w:type="dxa"/>
            <w:vMerge/>
            <w:shd w:val="clear" w:color="auto" w:fill="auto"/>
          </w:tcPr>
          <w:p w14:paraId="7DC45075" w14:textId="77777777" w:rsidR="00CA02CF" w:rsidRPr="00E8448F" w:rsidRDefault="00CA02CF" w:rsidP="00F36210">
            <w:pPr>
              <w:spacing w:before="40" w:after="120"/>
              <w:ind w:right="113"/>
            </w:pPr>
          </w:p>
        </w:tc>
        <w:tc>
          <w:tcPr>
            <w:tcW w:w="1002" w:type="dxa"/>
            <w:vMerge/>
            <w:shd w:val="clear" w:color="auto" w:fill="auto"/>
          </w:tcPr>
          <w:p w14:paraId="6F4F9482" w14:textId="77777777" w:rsidR="00CA02CF" w:rsidRPr="00E8448F" w:rsidRDefault="00CA02CF" w:rsidP="00F36210">
            <w:pPr>
              <w:spacing w:before="40" w:after="120"/>
              <w:ind w:right="113"/>
            </w:pPr>
          </w:p>
        </w:tc>
        <w:tc>
          <w:tcPr>
            <w:tcW w:w="1075" w:type="dxa"/>
            <w:vMerge/>
            <w:shd w:val="clear" w:color="auto" w:fill="auto"/>
          </w:tcPr>
          <w:p w14:paraId="5B0130BE" w14:textId="77777777" w:rsidR="00CA02CF" w:rsidRPr="00E8448F" w:rsidRDefault="00CA02CF" w:rsidP="00F36210">
            <w:pPr>
              <w:spacing w:before="40" w:after="120"/>
              <w:ind w:right="113"/>
            </w:pPr>
          </w:p>
        </w:tc>
        <w:tc>
          <w:tcPr>
            <w:tcW w:w="1075" w:type="dxa"/>
            <w:vMerge/>
            <w:shd w:val="clear" w:color="auto" w:fill="auto"/>
          </w:tcPr>
          <w:p w14:paraId="57B7CA0E" w14:textId="77777777" w:rsidR="00CA02CF" w:rsidRPr="00E8448F" w:rsidRDefault="00CA02CF" w:rsidP="00F36210">
            <w:pPr>
              <w:spacing w:before="40" w:after="120"/>
              <w:ind w:right="113"/>
            </w:pPr>
          </w:p>
        </w:tc>
        <w:tc>
          <w:tcPr>
            <w:tcW w:w="1075" w:type="dxa"/>
            <w:shd w:val="clear" w:color="auto" w:fill="auto"/>
          </w:tcPr>
          <w:p w14:paraId="40CF5D8B" w14:textId="77777777" w:rsidR="00CA02CF" w:rsidRPr="00E8448F" w:rsidRDefault="00CA02CF" w:rsidP="00F36210">
            <w:pPr>
              <w:spacing w:before="40" w:after="120"/>
              <w:ind w:right="113"/>
            </w:pPr>
            <w:r w:rsidRPr="00E8448F">
              <w:t>&lt;265</w:t>
            </w:r>
          </w:p>
        </w:tc>
        <w:tc>
          <w:tcPr>
            <w:tcW w:w="1075" w:type="dxa"/>
            <w:shd w:val="clear" w:color="auto" w:fill="auto"/>
          </w:tcPr>
          <w:p w14:paraId="6E446AE5"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51C5C562" w14:textId="77777777" w:rsidR="00CA02CF" w:rsidRPr="00E8448F" w:rsidRDefault="00CA02CF" w:rsidP="00F36210">
            <w:pPr>
              <w:spacing w:before="40" w:after="120"/>
              <w:ind w:right="113"/>
            </w:pPr>
            <w:r w:rsidRPr="00E8448F">
              <w:t>N</w:t>
            </w:r>
            <w:r w:rsidRPr="00E8448F">
              <w:rPr>
                <w:vertAlign w:val="subscript"/>
              </w:rPr>
              <w:t>3</w:t>
            </w:r>
            <w:r w:rsidRPr="00E8448F">
              <w:t>G</w:t>
            </w:r>
          </w:p>
        </w:tc>
      </w:tr>
      <w:tr w:rsidR="00CA02CF" w:rsidRPr="00E8448F" w14:paraId="42E5DA1D" w14:textId="77777777" w:rsidTr="00F36210">
        <w:tc>
          <w:tcPr>
            <w:tcW w:w="993" w:type="dxa"/>
            <w:vMerge/>
            <w:shd w:val="clear" w:color="auto" w:fill="auto"/>
          </w:tcPr>
          <w:p w14:paraId="3B24BE9F" w14:textId="77777777" w:rsidR="00CA02CF" w:rsidRPr="00E8448F" w:rsidRDefault="00CA02CF" w:rsidP="00F36210">
            <w:pPr>
              <w:spacing w:before="40" w:after="120"/>
              <w:ind w:right="113"/>
            </w:pPr>
          </w:p>
        </w:tc>
        <w:tc>
          <w:tcPr>
            <w:tcW w:w="1002" w:type="dxa"/>
            <w:vMerge/>
            <w:shd w:val="clear" w:color="auto" w:fill="auto"/>
          </w:tcPr>
          <w:p w14:paraId="0BB1AEA9" w14:textId="77777777" w:rsidR="00CA02CF" w:rsidRPr="00E8448F" w:rsidRDefault="00CA02CF" w:rsidP="00F36210">
            <w:pPr>
              <w:spacing w:before="40" w:after="120"/>
              <w:ind w:right="113"/>
            </w:pPr>
          </w:p>
        </w:tc>
        <w:tc>
          <w:tcPr>
            <w:tcW w:w="1075" w:type="dxa"/>
            <w:vMerge w:val="restart"/>
            <w:shd w:val="clear" w:color="auto" w:fill="auto"/>
          </w:tcPr>
          <w:p w14:paraId="3A863527" w14:textId="77777777" w:rsidR="00CA02CF" w:rsidRPr="00E8448F" w:rsidRDefault="00CA02CF" w:rsidP="00F36210">
            <w:pPr>
              <w:spacing w:before="40" w:after="120"/>
              <w:ind w:right="113"/>
            </w:pPr>
            <w:r w:rsidRPr="00E8448F">
              <w:t>Жесткое</w:t>
            </w:r>
          </w:p>
        </w:tc>
        <w:tc>
          <w:tcPr>
            <w:tcW w:w="1075" w:type="dxa"/>
            <w:vMerge w:val="restart"/>
            <w:shd w:val="clear" w:color="auto" w:fill="auto"/>
          </w:tcPr>
          <w:p w14:paraId="49B1F601" w14:textId="77777777" w:rsidR="00CA02CF" w:rsidRPr="00E8448F" w:rsidRDefault="00CA02CF" w:rsidP="00F36210">
            <w:pPr>
              <w:spacing w:before="40" w:after="120"/>
              <w:ind w:right="113"/>
            </w:pPr>
            <w:r w:rsidRPr="00E8448F">
              <w:t>4x2</w:t>
            </w:r>
          </w:p>
          <w:p w14:paraId="4B37603A" w14:textId="77777777" w:rsidR="00CA02CF" w:rsidRPr="00E8448F" w:rsidRDefault="00CA02CF" w:rsidP="00F36210">
            <w:pPr>
              <w:spacing w:before="40" w:after="120"/>
              <w:ind w:right="113"/>
            </w:pPr>
          </w:p>
        </w:tc>
        <w:tc>
          <w:tcPr>
            <w:tcW w:w="1075" w:type="dxa"/>
            <w:shd w:val="clear" w:color="auto" w:fill="auto"/>
          </w:tcPr>
          <w:p w14:paraId="26735F13" w14:textId="77777777" w:rsidR="00CA02CF" w:rsidRPr="00E8448F" w:rsidRDefault="00CA02CF" w:rsidP="00F36210">
            <w:pPr>
              <w:spacing w:before="40" w:after="120"/>
              <w:ind w:right="113"/>
            </w:pPr>
            <w:r w:rsidRPr="00E8448F">
              <w:t>Любая</w:t>
            </w:r>
          </w:p>
        </w:tc>
        <w:tc>
          <w:tcPr>
            <w:tcW w:w="1075" w:type="dxa"/>
            <w:shd w:val="clear" w:color="auto" w:fill="auto"/>
          </w:tcPr>
          <w:p w14:paraId="331312C0"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7DC32816" w14:textId="77777777" w:rsidR="00CA02CF" w:rsidRPr="00E8448F" w:rsidRDefault="00CA02CF" w:rsidP="00F36210">
            <w:pPr>
              <w:spacing w:before="40" w:after="120"/>
              <w:ind w:right="113"/>
            </w:pPr>
            <w:r w:rsidRPr="00E8448F">
              <w:t>N</w:t>
            </w:r>
            <w:r w:rsidRPr="00E8448F">
              <w:rPr>
                <w:vertAlign w:val="subscript"/>
              </w:rPr>
              <w:t>3</w:t>
            </w:r>
            <w:r w:rsidRPr="00E8448F">
              <w:t>G</w:t>
            </w:r>
          </w:p>
        </w:tc>
      </w:tr>
      <w:tr w:rsidR="00CA02CF" w:rsidRPr="00E8448F" w14:paraId="59CBABBE" w14:textId="77777777" w:rsidTr="00F36210">
        <w:tc>
          <w:tcPr>
            <w:tcW w:w="993" w:type="dxa"/>
            <w:vMerge/>
            <w:shd w:val="clear" w:color="auto" w:fill="auto"/>
          </w:tcPr>
          <w:p w14:paraId="06ED69C6" w14:textId="77777777" w:rsidR="00CA02CF" w:rsidRPr="00E8448F" w:rsidRDefault="00CA02CF" w:rsidP="00F36210">
            <w:pPr>
              <w:spacing w:before="40" w:after="120"/>
              <w:ind w:right="113"/>
            </w:pPr>
          </w:p>
        </w:tc>
        <w:tc>
          <w:tcPr>
            <w:tcW w:w="1002" w:type="dxa"/>
            <w:vMerge/>
            <w:shd w:val="clear" w:color="auto" w:fill="auto"/>
          </w:tcPr>
          <w:p w14:paraId="5CFF7F3C" w14:textId="77777777" w:rsidR="00CA02CF" w:rsidRPr="00E8448F" w:rsidRDefault="00CA02CF" w:rsidP="00F36210">
            <w:pPr>
              <w:spacing w:before="40" w:after="120"/>
              <w:ind w:right="113"/>
            </w:pPr>
          </w:p>
        </w:tc>
        <w:tc>
          <w:tcPr>
            <w:tcW w:w="1075" w:type="dxa"/>
            <w:vMerge/>
            <w:shd w:val="clear" w:color="auto" w:fill="auto"/>
          </w:tcPr>
          <w:p w14:paraId="50C10460" w14:textId="77777777" w:rsidR="00CA02CF" w:rsidRPr="00E8448F" w:rsidRDefault="00CA02CF" w:rsidP="00F36210">
            <w:pPr>
              <w:spacing w:before="40" w:after="120"/>
              <w:ind w:right="113"/>
            </w:pPr>
          </w:p>
        </w:tc>
        <w:tc>
          <w:tcPr>
            <w:tcW w:w="1075" w:type="dxa"/>
            <w:vMerge/>
            <w:shd w:val="clear" w:color="auto" w:fill="auto"/>
          </w:tcPr>
          <w:p w14:paraId="17D1C014" w14:textId="77777777" w:rsidR="00CA02CF" w:rsidRPr="00E8448F" w:rsidRDefault="00CA02CF" w:rsidP="00F36210">
            <w:pPr>
              <w:spacing w:before="40" w:after="120"/>
              <w:ind w:right="113"/>
            </w:pPr>
          </w:p>
        </w:tc>
        <w:tc>
          <w:tcPr>
            <w:tcW w:w="1075" w:type="dxa"/>
            <w:shd w:val="clear" w:color="auto" w:fill="auto"/>
          </w:tcPr>
          <w:p w14:paraId="64C273A3" w14:textId="77777777" w:rsidR="00CA02CF" w:rsidRPr="00E8448F" w:rsidRDefault="00CA02CF" w:rsidP="00F36210">
            <w:pPr>
              <w:spacing w:before="40" w:after="120"/>
              <w:ind w:right="113"/>
            </w:pPr>
            <w:r w:rsidRPr="00E8448F">
              <w:t>&lt;265</w:t>
            </w:r>
          </w:p>
        </w:tc>
        <w:tc>
          <w:tcPr>
            <w:tcW w:w="1075" w:type="dxa"/>
            <w:shd w:val="clear" w:color="auto" w:fill="auto"/>
          </w:tcPr>
          <w:p w14:paraId="12DB3325"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7E45E0BD" w14:textId="77777777" w:rsidR="00CA02CF" w:rsidRPr="00E8448F" w:rsidRDefault="00CA02CF" w:rsidP="00F36210">
            <w:pPr>
              <w:spacing w:before="40" w:after="120"/>
              <w:ind w:right="113"/>
            </w:pPr>
            <w:r w:rsidRPr="00E8448F">
              <w:t>N</w:t>
            </w:r>
            <w:r w:rsidRPr="00E8448F">
              <w:rPr>
                <w:vertAlign w:val="subscript"/>
              </w:rPr>
              <w:t>3</w:t>
            </w:r>
            <w:r w:rsidRPr="00E8448F">
              <w:t>G</w:t>
            </w:r>
          </w:p>
        </w:tc>
      </w:tr>
      <w:tr w:rsidR="00CA02CF" w:rsidRPr="00E8448F" w14:paraId="2DEBD1EF" w14:textId="77777777" w:rsidTr="00F36210">
        <w:tc>
          <w:tcPr>
            <w:tcW w:w="993" w:type="dxa"/>
            <w:vMerge/>
            <w:shd w:val="clear" w:color="auto" w:fill="auto"/>
          </w:tcPr>
          <w:p w14:paraId="7588863D" w14:textId="77777777" w:rsidR="00CA02CF" w:rsidRPr="00E8448F" w:rsidRDefault="00CA02CF" w:rsidP="00F36210">
            <w:pPr>
              <w:spacing w:before="40" w:after="120"/>
              <w:ind w:right="113"/>
            </w:pPr>
          </w:p>
        </w:tc>
        <w:tc>
          <w:tcPr>
            <w:tcW w:w="1002" w:type="dxa"/>
            <w:vMerge/>
            <w:shd w:val="clear" w:color="auto" w:fill="auto"/>
          </w:tcPr>
          <w:p w14:paraId="1192D9C9" w14:textId="77777777" w:rsidR="00CA02CF" w:rsidRPr="00E8448F" w:rsidRDefault="00CA02CF" w:rsidP="00F36210">
            <w:pPr>
              <w:spacing w:before="40" w:after="120"/>
              <w:ind w:right="113"/>
            </w:pPr>
          </w:p>
        </w:tc>
        <w:tc>
          <w:tcPr>
            <w:tcW w:w="1075" w:type="dxa"/>
            <w:vMerge/>
            <w:shd w:val="clear" w:color="auto" w:fill="auto"/>
          </w:tcPr>
          <w:p w14:paraId="49B99ECE" w14:textId="77777777" w:rsidR="00CA02CF" w:rsidRPr="00E8448F" w:rsidRDefault="00CA02CF" w:rsidP="00F36210">
            <w:pPr>
              <w:spacing w:before="40" w:after="120"/>
              <w:ind w:right="113"/>
            </w:pPr>
          </w:p>
        </w:tc>
        <w:tc>
          <w:tcPr>
            <w:tcW w:w="1075" w:type="dxa"/>
            <w:vMerge w:val="restart"/>
            <w:shd w:val="clear" w:color="auto" w:fill="auto"/>
          </w:tcPr>
          <w:p w14:paraId="710E13CF" w14:textId="77777777" w:rsidR="00CA02CF" w:rsidRPr="00E8448F" w:rsidRDefault="00CA02CF" w:rsidP="00F36210">
            <w:pPr>
              <w:spacing w:before="40" w:after="120"/>
              <w:ind w:right="113"/>
            </w:pPr>
            <w:r w:rsidRPr="00E8448F">
              <w:t>6x4</w:t>
            </w:r>
          </w:p>
          <w:p w14:paraId="441AD746" w14:textId="77777777" w:rsidR="00CA02CF" w:rsidRPr="00E8448F" w:rsidRDefault="00CA02CF" w:rsidP="00F36210">
            <w:pPr>
              <w:spacing w:before="40" w:after="120"/>
              <w:ind w:right="113"/>
            </w:pPr>
            <w:r w:rsidRPr="00E8448F">
              <w:br/>
            </w:r>
            <w:r w:rsidRPr="00E8448F">
              <w:br/>
              <w:t>8x4</w:t>
            </w:r>
          </w:p>
        </w:tc>
        <w:tc>
          <w:tcPr>
            <w:tcW w:w="1075" w:type="dxa"/>
            <w:shd w:val="clear" w:color="auto" w:fill="auto"/>
          </w:tcPr>
          <w:p w14:paraId="54C161A2" w14:textId="77777777" w:rsidR="00CA02CF" w:rsidRPr="00E8448F" w:rsidRDefault="00CA02CF" w:rsidP="00F36210">
            <w:pPr>
              <w:spacing w:before="40" w:after="120"/>
              <w:ind w:right="113"/>
            </w:pPr>
            <w:r w:rsidRPr="00E8448F">
              <w:t>Любая</w:t>
            </w:r>
          </w:p>
        </w:tc>
        <w:tc>
          <w:tcPr>
            <w:tcW w:w="1075" w:type="dxa"/>
            <w:shd w:val="clear" w:color="auto" w:fill="auto"/>
          </w:tcPr>
          <w:p w14:paraId="19CB6F74" w14:textId="77777777" w:rsidR="00CA02CF" w:rsidRPr="00E8448F" w:rsidRDefault="00CA02CF" w:rsidP="00F36210">
            <w:pPr>
              <w:spacing w:before="40" w:after="120"/>
              <w:ind w:right="113"/>
            </w:pPr>
            <w:r w:rsidRPr="00E8448F">
              <w:t>Без спального места</w:t>
            </w:r>
          </w:p>
        </w:tc>
        <w:tc>
          <w:tcPr>
            <w:tcW w:w="1075" w:type="dxa"/>
            <w:shd w:val="clear" w:color="auto" w:fill="auto"/>
          </w:tcPr>
          <w:p w14:paraId="2C7F6253" w14:textId="77777777" w:rsidR="00CA02CF" w:rsidRPr="00E8448F" w:rsidRDefault="00CA02CF" w:rsidP="00F36210">
            <w:pPr>
              <w:spacing w:before="40" w:after="120"/>
              <w:ind w:right="113"/>
            </w:pPr>
            <w:r w:rsidRPr="00E8448F">
              <w:t>N</w:t>
            </w:r>
            <w:r w:rsidRPr="00E8448F">
              <w:rPr>
                <w:vertAlign w:val="subscript"/>
              </w:rPr>
              <w:t>3</w:t>
            </w:r>
            <w:r w:rsidRPr="00E8448F">
              <w:t>G</w:t>
            </w:r>
          </w:p>
        </w:tc>
      </w:tr>
      <w:tr w:rsidR="00CA02CF" w:rsidRPr="00E8448F" w14:paraId="6D9D21E3" w14:textId="77777777" w:rsidTr="00F36210">
        <w:tc>
          <w:tcPr>
            <w:tcW w:w="993" w:type="dxa"/>
            <w:vMerge/>
            <w:shd w:val="clear" w:color="auto" w:fill="auto"/>
          </w:tcPr>
          <w:p w14:paraId="4AE1981D" w14:textId="77777777" w:rsidR="00CA02CF" w:rsidRPr="00E8448F" w:rsidRDefault="00CA02CF" w:rsidP="00F36210">
            <w:pPr>
              <w:spacing w:before="40" w:after="120"/>
              <w:ind w:right="113"/>
            </w:pPr>
          </w:p>
        </w:tc>
        <w:tc>
          <w:tcPr>
            <w:tcW w:w="1002" w:type="dxa"/>
            <w:vMerge/>
            <w:shd w:val="clear" w:color="auto" w:fill="auto"/>
          </w:tcPr>
          <w:p w14:paraId="4B9565A7" w14:textId="77777777" w:rsidR="00CA02CF" w:rsidRPr="00E8448F" w:rsidRDefault="00CA02CF" w:rsidP="00F36210">
            <w:pPr>
              <w:spacing w:before="40" w:after="120"/>
              <w:ind w:right="113"/>
            </w:pPr>
          </w:p>
        </w:tc>
        <w:tc>
          <w:tcPr>
            <w:tcW w:w="1075" w:type="dxa"/>
            <w:vMerge/>
            <w:shd w:val="clear" w:color="auto" w:fill="auto"/>
          </w:tcPr>
          <w:p w14:paraId="3D699EB2" w14:textId="77777777" w:rsidR="00CA02CF" w:rsidRPr="00E8448F" w:rsidRDefault="00CA02CF" w:rsidP="00F36210">
            <w:pPr>
              <w:spacing w:before="40" w:after="120"/>
              <w:ind w:right="113"/>
            </w:pPr>
          </w:p>
        </w:tc>
        <w:tc>
          <w:tcPr>
            <w:tcW w:w="1075" w:type="dxa"/>
            <w:vMerge/>
            <w:shd w:val="clear" w:color="auto" w:fill="auto"/>
          </w:tcPr>
          <w:p w14:paraId="17F9E324" w14:textId="77777777" w:rsidR="00CA02CF" w:rsidRPr="00E8448F" w:rsidRDefault="00CA02CF" w:rsidP="00F36210">
            <w:pPr>
              <w:spacing w:before="40" w:after="120"/>
              <w:ind w:right="113"/>
            </w:pPr>
          </w:p>
        </w:tc>
        <w:tc>
          <w:tcPr>
            <w:tcW w:w="1075" w:type="dxa"/>
            <w:shd w:val="clear" w:color="auto" w:fill="auto"/>
          </w:tcPr>
          <w:p w14:paraId="688B92B3" w14:textId="77777777" w:rsidR="00CA02CF" w:rsidRPr="00E8448F" w:rsidRDefault="00CA02CF" w:rsidP="00F36210">
            <w:pPr>
              <w:spacing w:before="40" w:after="120"/>
              <w:ind w:right="113"/>
            </w:pPr>
            <w:r w:rsidRPr="00E8448F">
              <w:t>&lt;350</w:t>
            </w:r>
          </w:p>
        </w:tc>
        <w:tc>
          <w:tcPr>
            <w:tcW w:w="1075" w:type="dxa"/>
            <w:shd w:val="clear" w:color="auto" w:fill="auto"/>
          </w:tcPr>
          <w:p w14:paraId="4D87C6D3"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6CE378C5" w14:textId="77777777" w:rsidR="00CA02CF" w:rsidRPr="00E8448F" w:rsidRDefault="00CA02CF" w:rsidP="00F36210">
            <w:pPr>
              <w:spacing w:before="40" w:after="120"/>
              <w:ind w:right="113"/>
            </w:pPr>
            <w:r w:rsidRPr="00E8448F">
              <w:t>N</w:t>
            </w:r>
            <w:r w:rsidRPr="00E8448F">
              <w:rPr>
                <w:vertAlign w:val="subscript"/>
              </w:rPr>
              <w:t>3</w:t>
            </w:r>
            <w:r w:rsidRPr="00E8448F">
              <w:t>G</w:t>
            </w:r>
          </w:p>
        </w:tc>
      </w:tr>
      <w:tr w:rsidR="00CA02CF" w:rsidRPr="00E8448F" w14:paraId="709F2E33" w14:textId="77777777" w:rsidTr="00F36210">
        <w:tc>
          <w:tcPr>
            <w:tcW w:w="993" w:type="dxa"/>
            <w:vMerge w:val="restart"/>
            <w:shd w:val="clear" w:color="auto" w:fill="auto"/>
          </w:tcPr>
          <w:p w14:paraId="4029F947" w14:textId="77777777" w:rsidR="00CA02CF" w:rsidRPr="00E8448F" w:rsidRDefault="00CA02CF" w:rsidP="00F36210">
            <w:pPr>
              <w:spacing w:before="40" w:after="120"/>
              <w:ind w:right="113"/>
            </w:pPr>
            <w:r w:rsidRPr="00E8448F">
              <w:t>Уровень 3</w:t>
            </w:r>
          </w:p>
        </w:tc>
        <w:tc>
          <w:tcPr>
            <w:tcW w:w="1002" w:type="dxa"/>
            <w:vMerge w:val="restart"/>
            <w:shd w:val="clear" w:color="auto" w:fill="auto"/>
          </w:tcPr>
          <w:p w14:paraId="254CDD5B" w14:textId="77777777" w:rsidR="00CA02CF" w:rsidRPr="00E8448F" w:rsidRDefault="00CA02CF" w:rsidP="00F36210">
            <w:pPr>
              <w:spacing w:before="40" w:after="120"/>
              <w:ind w:right="113"/>
            </w:pPr>
            <w:r w:rsidRPr="00E8448F">
              <w:t>&gt;16</w:t>
            </w:r>
          </w:p>
        </w:tc>
        <w:tc>
          <w:tcPr>
            <w:tcW w:w="1075" w:type="dxa"/>
            <w:vMerge w:val="restart"/>
            <w:shd w:val="clear" w:color="auto" w:fill="auto"/>
          </w:tcPr>
          <w:p w14:paraId="10D4A741" w14:textId="77777777" w:rsidR="00CA02CF" w:rsidRPr="00E8448F" w:rsidRDefault="00CA02CF" w:rsidP="00F36210">
            <w:pPr>
              <w:spacing w:before="40" w:after="120"/>
              <w:ind w:right="113"/>
            </w:pPr>
            <w:r w:rsidRPr="00E8448F">
              <w:t>Сочлененное</w:t>
            </w:r>
          </w:p>
        </w:tc>
        <w:tc>
          <w:tcPr>
            <w:tcW w:w="1075" w:type="dxa"/>
            <w:shd w:val="clear" w:color="auto" w:fill="auto"/>
          </w:tcPr>
          <w:p w14:paraId="49212F1F" w14:textId="77777777" w:rsidR="00CA02CF" w:rsidRPr="00E8448F" w:rsidRDefault="00CA02CF" w:rsidP="00F36210">
            <w:pPr>
              <w:spacing w:before="40" w:after="120"/>
              <w:ind w:right="113"/>
            </w:pPr>
            <w:r w:rsidRPr="00E8448F">
              <w:t>4x2</w:t>
            </w:r>
          </w:p>
        </w:tc>
        <w:tc>
          <w:tcPr>
            <w:tcW w:w="1075" w:type="dxa"/>
            <w:shd w:val="clear" w:color="auto" w:fill="auto"/>
          </w:tcPr>
          <w:p w14:paraId="19198F2E" w14:textId="77777777" w:rsidR="00CA02CF" w:rsidRPr="00E8448F" w:rsidRDefault="00CA02CF" w:rsidP="00F36210">
            <w:pPr>
              <w:spacing w:before="40" w:after="120"/>
              <w:ind w:right="113"/>
            </w:pPr>
            <w:r w:rsidRPr="00E8448F">
              <w:t>≥265</w:t>
            </w:r>
          </w:p>
        </w:tc>
        <w:tc>
          <w:tcPr>
            <w:tcW w:w="1075" w:type="dxa"/>
            <w:shd w:val="clear" w:color="auto" w:fill="auto"/>
          </w:tcPr>
          <w:p w14:paraId="0496A62A"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2271538E" w14:textId="77777777" w:rsidR="00CA02CF" w:rsidRPr="00E8448F" w:rsidRDefault="00CA02CF" w:rsidP="00F36210">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A02CF" w:rsidRPr="00E8448F" w14:paraId="39361BBC" w14:textId="77777777" w:rsidTr="00F36210">
        <w:tc>
          <w:tcPr>
            <w:tcW w:w="993" w:type="dxa"/>
            <w:vMerge/>
            <w:shd w:val="clear" w:color="auto" w:fill="auto"/>
          </w:tcPr>
          <w:p w14:paraId="25BC3C89" w14:textId="77777777" w:rsidR="00CA02CF" w:rsidRPr="00E8448F" w:rsidRDefault="00CA02CF" w:rsidP="00F36210">
            <w:pPr>
              <w:spacing w:before="40" w:after="120"/>
              <w:ind w:right="113"/>
            </w:pPr>
          </w:p>
        </w:tc>
        <w:tc>
          <w:tcPr>
            <w:tcW w:w="1002" w:type="dxa"/>
            <w:vMerge/>
            <w:shd w:val="clear" w:color="auto" w:fill="auto"/>
          </w:tcPr>
          <w:p w14:paraId="416B1DB9" w14:textId="77777777" w:rsidR="00CA02CF" w:rsidRPr="00E8448F" w:rsidRDefault="00CA02CF" w:rsidP="00F36210">
            <w:pPr>
              <w:spacing w:before="40" w:after="120"/>
              <w:ind w:right="113"/>
            </w:pPr>
          </w:p>
        </w:tc>
        <w:tc>
          <w:tcPr>
            <w:tcW w:w="1075" w:type="dxa"/>
            <w:vMerge/>
            <w:shd w:val="clear" w:color="auto" w:fill="auto"/>
          </w:tcPr>
          <w:p w14:paraId="456026C3" w14:textId="77777777" w:rsidR="00CA02CF" w:rsidRPr="00E8448F" w:rsidRDefault="00CA02CF" w:rsidP="00F36210">
            <w:pPr>
              <w:spacing w:before="40" w:after="120"/>
              <w:ind w:right="113"/>
            </w:pPr>
          </w:p>
        </w:tc>
        <w:tc>
          <w:tcPr>
            <w:tcW w:w="1075" w:type="dxa"/>
            <w:shd w:val="clear" w:color="auto" w:fill="auto"/>
          </w:tcPr>
          <w:p w14:paraId="14BBD78A" w14:textId="77777777" w:rsidR="00CA02CF" w:rsidRPr="00E8448F" w:rsidRDefault="00CA02CF" w:rsidP="00F36210">
            <w:pPr>
              <w:spacing w:before="40" w:after="120"/>
              <w:ind w:right="113"/>
            </w:pPr>
            <w:r w:rsidRPr="00E8448F">
              <w:t>6x2</w:t>
            </w:r>
          </w:p>
        </w:tc>
        <w:tc>
          <w:tcPr>
            <w:tcW w:w="1075" w:type="dxa"/>
            <w:shd w:val="clear" w:color="auto" w:fill="auto"/>
          </w:tcPr>
          <w:p w14:paraId="054894AA" w14:textId="77777777" w:rsidR="00CA02CF" w:rsidRPr="00E8448F" w:rsidRDefault="00CA02CF" w:rsidP="00F36210">
            <w:pPr>
              <w:spacing w:before="40" w:after="120"/>
              <w:ind w:right="113"/>
            </w:pPr>
            <w:r w:rsidRPr="00E8448F">
              <w:t>Любая</w:t>
            </w:r>
          </w:p>
        </w:tc>
        <w:tc>
          <w:tcPr>
            <w:tcW w:w="1075" w:type="dxa"/>
            <w:shd w:val="clear" w:color="auto" w:fill="auto"/>
          </w:tcPr>
          <w:p w14:paraId="4C7BF4D4"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4A6C5643"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143545EA" w14:textId="77777777" w:rsidTr="00F36210">
        <w:tc>
          <w:tcPr>
            <w:tcW w:w="993" w:type="dxa"/>
            <w:vMerge/>
            <w:shd w:val="clear" w:color="auto" w:fill="auto"/>
          </w:tcPr>
          <w:p w14:paraId="6BD2DB81" w14:textId="77777777" w:rsidR="00CA02CF" w:rsidRPr="00E8448F" w:rsidRDefault="00CA02CF" w:rsidP="00F36210">
            <w:pPr>
              <w:spacing w:before="40" w:after="120"/>
              <w:ind w:right="113"/>
            </w:pPr>
          </w:p>
        </w:tc>
        <w:tc>
          <w:tcPr>
            <w:tcW w:w="1002" w:type="dxa"/>
            <w:vMerge/>
            <w:shd w:val="clear" w:color="auto" w:fill="auto"/>
          </w:tcPr>
          <w:p w14:paraId="133BC666" w14:textId="77777777" w:rsidR="00CA02CF" w:rsidRPr="00E8448F" w:rsidRDefault="00CA02CF" w:rsidP="00F36210">
            <w:pPr>
              <w:spacing w:before="40" w:after="120"/>
              <w:ind w:right="113"/>
            </w:pPr>
          </w:p>
        </w:tc>
        <w:tc>
          <w:tcPr>
            <w:tcW w:w="1075" w:type="dxa"/>
            <w:vMerge/>
            <w:shd w:val="clear" w:color="auto" w:fill="auto"/>
          </w:tcPr>
          <w:p w14:paraId="7736E522" w14:textId="77777777" w:rsidR="00CA02CF" w:rsidRPr="00E8448F" w:rsidRDefault="00CA02CF" w:rsidP="00F36210">
            <w:pPr>
              <w:spacing w:before="40" w:after="120"/>
              <w:ind w:right="113"/>
            </w:pPr>
          </w:p>
        </w:tc>
        <w:tc>
          <w:tcPr>
            <w:tcW w:w="1075" w:type="dxa"/>
            <w:shd w:val="clear" w:color="auto" w:fill="auto"/>
          </w:tcPr>
          <w:p w14:paraId="10013E65" w14:textId="77777777" w:rsidR="00CA02CF" w:rsidRPr="00E8448F" w:rsidRDefault="00CA02CF" w:rsidP="00F36210">
            <w:pPr>
              <w:spacing w:before="40" w:after="120"/>
              <w:ind w:right="113"/>
            </w:pPr>
            <w:r w:rsidRPr="00E8448F">
              <w:t>6x4</w:t>
            </w:r>
          </w:p>
          <w:p w14:paraId="1AC351AE" w14:textId="77777777" w:rsidR="00CA02CF" w:rsidRPr="00E8448F" w:rsidRDefault="00CA02CF" w:rsidP="00F36210">
            <w:pPr>
              <w:spacing w:before="40" w:after="120"/>
              <w:ind w:right="113"/>
            </w:pPr>
            <w:r w:rsidRPr="00E8448F">
              <w:t>8x2</w:t>
            </w:r>
          </w:p>
          <w:p w14:paraId="52214166" w14:textId="77777777" w:rsidR="00CA02CF" w:rsidRPr="00E8448F" w:rsidRDefault="00CA02CF" w:rsidP="00F36210">
            <w:pPr>
              <w:spacing w:before="40" w:after="120"/>
              <w:ind w:right="113"/>
            </w:pPr>
            <w:r w:rsidRPr="00E8448F">
              <w:t>8x4</w:t>
            </w:r>
          </w:p>
        </w:tc>
        <w:tc>
          <w:tcPr>
            <w:tcW w:w="1075" w:type="dxa"/>
            <w:shd w:val="clear" w:color="auto" w:fill="auto"/>
          </w:tcPr>
          <w:p w14:paraId="60D6C0F1" w14:textId="77777777" w:rsidR="00CA02CF" w:rsidRPr="00E8448F" w:rsidRDefault="00CA02CF" w:rsidP="00F36210">
            <w:pPr>
              <w:spacing w:before="40" w:after="120"/>
              <w:ind w:right="113"/>
            </w:pPr>
            <w:r w:rsidRPr="00E8448F">
              <w:t>Любая</w:t>
            </w:r>
          </w:p>
        </w:tc>
        <w:tc>
          <w:tcPr>
            <w:tcW w:w="1075" w:type="dxa"/>
            <w:shd w:val="clear" w:color="auto" w:fill="auto"/>
          </w:tcPr>
          <w:p w14:paraId="29B4C40E" w14:textId="77777777" w:rsidR="00CA02CF" w:rsidRPr="00E8448F" w:rsidRDefault="00CA02CF" w:rsidP="00F36210">
            <w:pPr>
              <w:spacing w:before="40" w:after="120"/>
              <w:ind w:right="113"/>
            </w:pPr>
            <w:r w:rsidRPr="00E8448F">
              <w:t>Любой</w:t>
            </w:r>
          </w:p>
        </w:tc>
        <w:tc>
          <w:tcPr>
            <w:tcW w:w="1075" w:type="dxa"/>
            <w:shd w:val="clear" w:color="auto" w:fill="auto"/>
          </w:tcPr>
          <w:p w14:paraId="16D21326" w14:textId="77777777" w:rsidR="00CA02CF" w:rsidRPr="00E8448F" w:rsidRDefault="00CA02CF" w:rsidP="00F36210">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A02CF" w:rsidRPr="00E8448F" w14:paraId="421C30E4" w14:textId="77777777" w:rsidTr="00F36210">
        <w:tc>
          <w:tcPr>
            <w:tcW w:w="993" w:type="dxa"/>
            <w:vMerge/>
            <w:shd w:val="clear" w:color="auto" w:fill="auto"/>
          </w:tcPr>
          <w:p w14:paraId="5AC7E2D2" w14:textId="77777777" w:rsidR="00CA02CF" w:rsidRPr="00E8448F" w:rsidRDefault="00CA02CF" w:rsidP="00F36210">
            <w:pPr>
              <w:spacing w:before="40" w:after="120"/>
              <w:ind w:right="113"/>
            </w:pPr>
          </w:p>
        </w:tc>
        <w:tc>
          <w:tcPr>
            <w:tcW w:w="1002" w:type="dxa"/>
            <w:vMerge/>
            <w:shd w:val="clear" w:color="auto" w:fill="auto"/>
          </w:tcPr>
          <w:p w14:paraId="415570B3" w14:textId="77777777" w:rsidR="00CA02CF" w:rsidRPr="00E8448F" w:rsidRDefault="00CA02CF" w:rsidP="00F36210">
            <w:pPr>
              <w:spacing w:before="40" w:after="120"/>
              <w:ind w:right="113"/>
            </w:pPr>
          </w:p>
        </w:tc>
        <w:tc>
          <w:tcPr>
            <w:tcW w:w="1075" w:type="dxa"/>
            <w:vMerge w:val="restart"/>
            <w:shd w:val="clear" w:color="auto" w:fill="auto"/>
          </w:tcPr>
          <w:p w14:paraId="05D157C6" w14:textId="77777777" w:rsidR="00CA02CF" w:rsidRPr="00E8448F" w:rsidRDefault="00CA02CF" w:rsidP="00F36210">
            <w:pPr>
              <w:spacing w:before="40" w:after="120"/>
              <w:ind w:right="113"/>
            </w:pPr>
            <w:r w:rsidRPr="00E8448F">
              <w:t>Жесткое</w:t>
            </w:r>
          </w:p>
        </w:tc>
        <w:tc>
          <w:tcPr>
            <w:tcW w:w="1075" w:type="dxa"/>
            <w:shd w:val="clear" w:color="auto" w:fill="auto"/>
          </w:tcPr>
          <w:p w14:paraId="4B210B1D" w14:textId="77777777" w:rsidR="00CA02CF" w:rsidRPr="00E8448F" w:rsidRDefault="00CA02CF" w:rsidP="00F36210">
            <w:pPr>
              <w:spacing w:before="40" w:after="120"/>
              <w:ind w:right="113"/>
            </w:pPr>
            <w:r w:rsidRPr="00E8448F">
              <w:t>4x2</w:t>
            </w:r>
          </w:p>
        </w:tc>
        <w:tc>
          <w:tcPr>
            <w:tcW w:w="1075" w:type="dxa"/>
            <w:shd w:val="clear" w:color="auto" w:fill="auto"/>
          </w:tcPr>
          <w:p w14:paraId="4DB43C9D" w14:textId="77777777" w:rsidR="00CA02CF" w:rsidRPr="00E8448F" w:rsidRDefault="00CA02CF" w:rsidP="00F36210">
            <w:pPr>
              <w:spacing w:before="40" w:after="120"/>
              <w:ind w:right="113"/>
            </w:pPr>
            <w:r w:rsidRPr="00E8448F">
              <w:t>≥265</w:t>
            </w:r>
          </w:p>
        </w:tc>
        <w:tc>
          <w:tcPr>
            <w:tcW w:w="1075" w:type="dxa"/>
            <w:shd w:val="clear" w:color="auto" w:fill="auto"/>
          </w:tcPr>
          <w:p w14:paraId="16862E27"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34A53CD9" w14:textId="77777777" w:rsidR="00CA02CF" w:rsidRPr="00E8448F" w:rsidRDefault="00CA02CF" w:rsidP="00F36210">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A02CF" w:rsidRPr="00E8448F" w14:paraId="5F9A6363" w14:textId="77777777" w:rsidTr="00F36210">
        <w:tc>
          <w:tcPr>
            <w:tcW w:w="993" w:type="dxa"/>
            <w:vMerge/>
            <w:shd w:val="clear" w:color="auto" w:fill="auto"/>
          </w:tcPr>
          <w:p w14:paraId="4E8C6F6C" w14:textId="77777777" w:rsidR="00CA02CF" w:rsidRPr="00E8448F" w:rsidRDefault="00CA02CF" w:rsidP="00F36210">
            <w:pPr>
              <w:spacing w:before="40" w:after="120"/>
              <w:ind w:right="113"/>
            </w:pPr>
          </w:p>
        </w:tc>
        <w:tc>
          <w:tcPr>
            <w:tcW w:w="1002" w:type="dxa"/>
            <w:vMerge/>
            <w:shd w:val="clear" w:color="auto" w:fill="auto"/>
          </w:tcPr>
          <w:p w14:paraId="7C9B5ED8" w14:textId="77777777" w:rsidR="00CA02CF" w:rsidRPr="00E8448F" w:rsidRDefault="00CA02CF" w:rsidP="00F36210">
            <w:pPr>
              <w:spacing w:before="40" w:after="120"/>
              <w:ind w:right="113"/>
            </w:pPr>
          </w:p>
        </w:tc>
        <w:tc>
          <w:tcPr>
            <w:tcW w:w="1075" w:type="dxa"/>
            <w:vMerge/>
            <w:shd w:val="clear" w:color="auto" w:fill="auto"/>
          </w:tcPr>
          <w:p w14:paraId="6F9271C9" w14:textId="77777777" w:rsidR="00CA02CF" w:rsidRPr="00E8448F" w:rsidRDefault="00CA02CF" w:rsidP="00F36210">
            <w:pPr>
              <w:spacing w:before="40" w:after="120"/>
              <w:ind w:right="113"/>
            </w:pPr>
          </w:p>
        </w:tc>
        <w:tc>
          <w:tcPr>
            <w:tcW w:w="1075" w:type="dxa"/>
            <w:shd w:val="clear" w:color="auto" w:fill="auto"/>
          </w:tcPr>
          <w:p w14:paraId="60242CD2" w14:textId="77777777" w:rsidR="00CA02CF" w:rsidRPr="00E8448F" w:rsidRDefault="00CA02CF" w:rsidP="00F36210">
            <w:pPr>
              <w:spacing w:before="40" w:after="120"/>
              <w:ind w:right="113"/>
            </w:pPr>
            <w:r w:rsidRPr="00E8448F">
              <w:t>6x2</w:t>
            </w:r>
          </w:p>
        </w:tc>
        <w:tc>
          <w:tcPr>
            <w:tcW w:w="1075" w:type="dxa"/>
            <w:shd w:val="clear" w:color="auto" w:fill="auto"/>
          </w:tcPr>
          <w:p w14:paraId="66D8576B" w14:textId="77777777" w:rsidR="00CA02CF" w:rsidRPr="00E8448F" w:rsidRDefault="00CA02CF" w:rsidP="00F36210">
            <w:pPr>
              <w:spacing w:before="40" w:after="120"/>
              <w:ind w:right="113"/>
            </w:pPr>
            <w:r w:rsidRPr="00E8448F">
              <w:t>Любая</w:t>
            </w:r>
          </w:p>
        </w:tc>
        <w:tc>
          <w:tcPr>
            <w:tcW w:w="1075" w:type="dxa"/>
            <w:shd w:val="clear" w:color="auto" w:fill="auto"/>
          </w:tcPr>
          <w:p w14:paraId="149E89A0"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21128C3A" w14:textId="77777777" w:rsidR="00CA02CF" w:rsidRPr="00E8448F" w:rsidRDefault="00CA02CF" w:rsidP="00F36210">
            <w:pPr>
              <w:spacing w:before="40" w:after="120"/>
              <w:ind w:right="113"/>
            </w:pPr>
            <w:r w:rsidRPr="00E8448F">
              <w:t>N</w:t>
            </w:r>
            <w:r w:rsidRPr="00E8448F">
              <w:rPr>
                <w:vertAlign w:val="subscript"/>
              </w:rPr>
              <w:t>3</w:t>
            </w:r>
          </w:p>
        </w:tc>
      </w:tr>
      <w:tr w:rsidR="00CA02CF" w:rsidRPr="00E8448F" w14:paraId="4B52C111" w14:textId="77777777" w:rsidTr="00F36210">
        <w:tc>
          <w:tcPr>
            <w:tcW w:w="993" w:type="dxa"/>
            <w:vMerge/>
            <w:shd w:val="clear" w:color="auto" w:fill="auto"/>
          </w:tcPr>
          <w:p w14:paraId="40E3B065" w14:textId="77777777" w:rsidR="00CA02CF" w:rsidRPr="00E8448F" w:rsidRDefault="00CA02CF" w:rsidP="00F36210">
            <w:pPr>
              <w:spacing w:before="40" w:after="120"/>
              <w:ind w:right="113"/>
            </w:pPr>
          </w:p>
        </w:tc>
        <w:tc>
          <w:tcPr>
            <w:tcW w:w="1002" w:type="dxa"/>
            <w:vMerge/>
            <w:shd w:val="clear" w:color="auto" w:fill="auto"/>
          </w:tcPr>
          <w:p w14:paraId="79F2EDF3" w14:textId="77777777" w:rsidR="00CA02CF" w:rsidRPr="00E8448F" w:rsidRDefault="00CA02CF" w:rsidP="00F36210">
            <w:pPr>
              <w:spacing w:before="40" w:after="120"/>
              <w:ind w:right="113"/>
            </w:pPr>
          </w:p>
        </w:tc>
        <w:tc>
          <w:tcPr>
            <w:tcW w:w="1075" w:type="dxa"/>
            <w:vMerge/>
            <w:shd w:val="clear" w:color="auto" w:fill="auto"/>
          </w:tcPr>
          <w:p w14:paraId="779F8C9E" w14:textId="77777777" w:rsidR="00CA02CF" w:rsidRPr="00E8448F" w:rsidRDefault="00CA02CF" w:rsidP="00F36210">
            <w:pPr>
              <w:spacing w:before="40" w:after="120"/>
              <w:ind w:right="113"/>
            </w:pPr>
          </w:p>
        </w:tc>
        <w:tc>
          <w:tcPr>
            <w:tcW w:w="1075" w:type="dxa"/>
            <w:shd w:val="clear" w:color="auto" w:fill="auto"/>
          </w:tcPr>
          <w:p w14:paraId="3EE287A7" w14:textId="77777777" w:rsidR="00CA02CF" w:rsidRPr="00E8448F" w:rsidRDefault="00CA02CF" w:rsidP="00F36210">
            <w:pPr>
              <w:spacing w:before="40" w:after="120"/>
              <w:ind w:right="113"/>
            </w:pPr>
            <w:r w:rsidRPr="00E8448F">
              <w:t>6x4</w:t>
            </w:r>
          </w:p>
          <w:p w14:paraId="137AEE0F" w14:textId="77777777" w:rsidR="00CA02CF" w:rsidRPr="00E8448F" w:rsidRDefault="00CA02CF" w:rsidP="00F36210">
            <w:pPr>
              <w:spacing w:before="40" w:after="120"/>
              <w:ind w:right="113"/>
            </w:pPr>
            <w:r w:rsidRPr="00E8448F">
              <w:t>8x2</w:t>
            </w:r>
          </w:p>
          <w:p w14:paraId="6E0B6780" w14:textId="77777777" w:rsidR="00CA02CF" w:rsidRPr="00E8448F" w:rsidRDefault="00CA02CF" w:rsidP="00F36210">
            <w:pPr>
              <w:spacing w:before="40" w:after="120"/>
              <w:ind w:right="113"/>
            </w:pPr>
            <w:r w:rsidRPr="00E8448F">
              <w:t>8x4</w:t>
            </w:r>
          </w:p>
        </w:tc>
        <w:tc>
          <w:tcPr>
            <w:tcW w:w="1075" w:type="dxa"/>
            <w:shd w:val="clear" w:color="auto" w:fill="auto"/>
          </w:tcPr>
          <w:p w14:paraId="468E803A" w14:textId="77777777" w:rsidR="00CA02CF" w:rsidRPr="00E8448F" w:rsidRDefault="00CA02CF" w:rsidP="00F36210">
            <w:pPr>
              <w:spacing w:before="40" w:after="120"/>
              <w:ind w:right="113"/>
            </w:pPr>
            <w:r w:rsidRPr="00E8448F">
              <w:t>≥350</w:t>
            </w:r>
          </w:p>
        </w:tc>
        <w:tc>
          <w:tcPr>
            <w:tcW w:w="1075" w:type="dxa"/>
            <w:shd w:val="clear" w:color="auto" w:fill="auto"/>
          </w:tcPr>
          <w:p w14:paraId="63DA0C1B" w14:textId="77777777" w:rsidR="00CA02CF" w:rsidRPr="00E8448F" w:rsidRDefault="00CA02CF" w:rsidP="00F36210">
            <w:pPr>
              <w:spacing w:before="40" w:after="120"/>
              <w:ind w:right="113"/>
            </w:pPr>
            <w:r w:rsidRPr="00E8448F">
              <w:t>Со спальным местом</w:t>
            </w:r>
          </w:p>
        </w:tc>
        <w:tc>
          <w:tcPr>
            <w:tcW w:w="1075" w:type="dxa"/>
            <w:shd w:val="clear" w:color="auto" w:fill="auto"/>
          </w:tcPr>
          <w:p w14:paraId="3F0F5C3F" w14:textId="77777777" w:rsidR="00CA02CF" w:rsidRPr="00E8448F" w:rsidRDefault="00CA02CF" w:rsidP="00F36210">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A02CF" w:rsidRPr="00E8448F" w14:paraId="592807BA" w14:textId="77777777" w:rsidTr="00F36210">
        <w:tc>
          <w:tcPr>
            <w:tcW w:w="993" w:type="dxa"/>
            <w:vMerge/>
            <w:tcBorders>
              <w:bottom w:val="single" w:sz="12" w:space="0" w:color="auto"/>
            </w:tcBorders>
            <w:shd w:val="clear" w:color="auto" w:fill="auto"/>
          </w:tcPr>
          <w:p w14:paraId="40C57D65" w14:textId="77777777" w:rsidR="00CA02CF" w:rsidRPr="00E8448F" w:rsidRDefault="00CA02CF" w:rsidP="00F36210">
            <w:pPr>
              <w:spacing w:before="40" w:after="120"/>
              <w:ind w:right="113"/>
            </w:pPr>
          </w:p>
        </w:tc>
        <w:tc>
          <w:tcPr>
            <w:tcW w:w="1002" w:type="dxa"/>
            <w:tcBorders>
              <w:bottom w:val="single" w:sz="12" w:space="0" w:color="auto"/>
            </w:tcBorders>
            <w:shd w:val="clear" w:color="auto" w:fill="auto"/>
          </w:tcPr>
          <w:p w14:paraId="73686BD2" w14:textId="77777777" w:rsidR="00CA02CF" w:rsidRPr="00E8448F" w:rsidRDefault="00CA02CF" w:rsidP="00F36210">
            <w:pPr>
              <w:spacing w:before="40" w:after="120"/>
              <w:ind w:right="113"/>
            </w:pPr>
            <w:r w:rsidRPr="00E8448F">
              <w:t>Любой</w:t>
            </w:r>
          </w:p>
        </w:tc>
        <w:tc>
          <w:tcPr>
            <w:tcW w:w="1075" w:type="dxa"/>
            <w:tcBorders>
              <w:bottom w:val="single" w:sz="12" w:space="0" w:color="auto"/>
            </w:tcBorders>
            <w:shd w:val="clear" w:color="auto" w:fill="auto"/>
          </w:tcPr>
          <w:p w14:paraId="07FD5938" w14:textId="77777777" w:rsidR="00CA02CF" w:rsidRPr="00E8448F" w:rsidRDefault="00CA02CF" w:rsidP="00F36210">
            <w:pPr>
              <w:spacing w:before="40" w:after="120"/>
              <w:ind w:right="113"/>
            </w:pPr>
            <w:r w:rsidRPr="00E8448F">
              <w:t>Любое</w:t>
            </w:r>
          </w:p>
        </w:tc>
        <w:tc>
          <w:tcPr>
            <w:tcW w:w="1075" w:type="dxa"/>
            <w:tcBorders>
              <w:bottom w:val="single" w:sz="12" w:space="0" w:color="auto"/>
            </w:tcBorders>
            <w:shd w:val="clear" w:color="auto" w:fill="auto"/>
          </w:tcPr>
          <w:p w14:paraId="1D546BA0" w14:textId="77777777" w:rsidR="00CA02CF" w:rsidRPr="00E8448F" w:rsidRDefault="00CA02CF" w:rsidP="00F36210">
            <w:pPr>
              <w:spacing w:before="40" w:after="120"/>
              <w:ind w:right="113"/>
            </w:pPr>
            <w:r w:rsidRPr="00E8448F">
              <w:t>4x4</w:t>
            </w:r>
          </w:p>
          <w:p w14:paraId="4AB18808" w14:textId="77777777" w:rsidR="00CA02CF" w:rsidRPr="00E8448F" w:rsidRDefault="00CA02CF" w:rsidP="00F36210">
            <w:pPr>
              <w:spacing w:before="40" w:after="120"/>
              <w:ind w:right="113"/>
            </w:pPr>
            <w:r w:rsidRPr="00E8448F">
              <w:t>6x6</w:t>
            </w:r>
          </w:p>
          <w:p w14:paraId="17BC6982" w14:textId="77777777" w:rsidR="00CA02CF" w:rsidRPr="00E8448F" w:rsidRDefault="00CA02CF" w:rsidP="00F36210">
            <w:pPr>
              <w:spacing w:before="40" w:after="120"/>
              <w:ind w:right="113"/>
            </w:pPr>
            <w:r w:rsidRPr="00E8448F">
              <w:t>8x6</w:t>
            </w:r>
          </w:p>
          <w:p w14:paraId="32286875" w14:textId="77777777" w:rsidR="00CA02CF" w:rsidRPr="00E8448F" w:rsidRDefault="00CA02CF" w:rsidP="00F36210">
            <w:pPr>
              <w:spacing w:before="40" w:after="120"/>
              <w:ind w:right="113"/>
            </w:pPr>
            <w:r w:rsidRPr="00E8448F">
              <w:t>8x8</w:t>
            </w:r>
          </w:p>
          <w:p w14:paraId="533C2E3D" w14:textId="77777777" w:rsidR="00CA02CF" w:rsidRPr="00E8448F" w:rsidRDefault="00CA02CF" w:rsidP="00F36210">
            <w:pPr>
              <w:spacing w:before="40" w:after="120"/>
              <w:ind w:right="113"/>
            </w:pPr>
            <w:r w:rsidRPr="00E8448F">
              <w:t>10xX</w:t>
            </w:r>
          </w:p>
        </w:tc>
        <w:tc>
          <w:tcPr>
            <w:tcW w:w="1075" w:type="dxa"/>
            <w:tcBorders>
              <w:bottom w:val="single" w:sz="12" w:space="0" w:color="auto"/>
            </w:tcBorders>
            <w:shd w:val="clear" w:color="auto" w:fill="auto"/>
          </w:tcPr>
          <w:p w14:paraId="46C6BCEA" w14:textId="77777777" w:rsidR="00CA02CF" w:rsidRPr="00E8448F" w:rsidRDefault="00CA02CF" w:rsidP="00F36210">
            <w:pPr>
              <w:spacing w:before="40" w:after="120"/>
              <w:ind w:right="113"/>
            </w:pPr>
            <w:r w:rsidRPr="00E8448F">
              <w:t>Любая</w:t>
            </w:r>
          </w:p>
        </w:tc>
        <w:tc>
          <w:tcPr>
            <w:tcW w:w="1075" w:type="dxa"/>
            <w:tcBorders>
              <w:bottom w:val="single" w:sz="12" w:space="0" w:color="auto"/>
            </w:tcBorders>
            <w:shd w:val="clear" w:color="auto" w:fill="auto"/>
          </w:tcPr>
          <w:p w14:paraId="514A4648" w14:textId="77777777" w:rsidR="00CA02CF" w:rsidRPr="00E8448F" w:rsidRDefault="00CA02CF" w:rsidP="00F36210">
            <w:pPr>
              <w:spacing w:before="40" w:after="120"/>
              <w:ind w:right="113"/>
            </w:pPr>
            <w:r w:rsidRPr="00E8448F">
              <w:t>Любой</w:t>
            </w:r>
          </w:p>
        </w:tc>
        <w:tc>
          <w:tcPr>
            <w:tcW w:w="1075" w:type="dxa"/>
            <w:tcBorders>
              <w:bottom w:val="single" w:sz="12" w:space="0" w:color="auto"/>
            </w:tcBorders>
            <w:shd w:val="clear" w:color="auto" w:fill="auto"/>
          </w:tcPr>
          <w:p w14:paraId="297719DD" w14:textId="77777777" w:rsidR="00CA02CF" w:rsidRPr="00E8448F" w:rsidRDefault="00CA02CF" w:rsidP="00F36210">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bookmarkEnd w:id="35"/>
    </w:tbl>
    <w:p w14:paraId="6FBD5F9B" w14:textId="77777777" w:rsidR="00CA02CF" w:rsidRPr="00E8448F" w:rsidRDefault="00CA02CF" w:rsidP="00CA02CF">
      <w:pPr>
        <w:spacing w:line="240" w:lineRule="auto"/>
      </w:pPr>
    </w:p>
    <w:p w14:paraId="4F09B2DF" w14:textId="77777777" w:rsidR="00CA02CF" w:rsidRPr="00E8448F" w:rsidRDefault="00CA02CF" w:rsidP="00CA02CF">
      <w:pPr>
        <w:spacing w:line="240" w:lineRule="auto"/>
      </w:pPr>
      <w:bookmarkStart w:id="36" w:name="_Hlk82425435"/>
      <w:r w:rsidRPr="00E8448F">
        <w:br w:type="page"/>
      </w:r>
    </w:p>
    <w:p w14:paraId="421FEEB3" w14:textId="77777777" w:rsidR="00CA02CF" w:rsidRPr="00E8448F" w:rsidRDefault="00CA02CF" w:rsidP="00CA02CF">
      <w:pPr>
        <w:pStyle w:val="SingleTxtG"/>
        <w:ind w:left="2268" w:hanging="1134"/>
      </w:pPr>
      <w:r w:rsidRPr="00E8448F">
        <w:lastRenderedPageBreak/>
        <w:t>2.</w:t>
      </w:r>
      <w:r w:rsidRPr="00E8448F">
        <w:tab/>
      </w:r>
      <w:r w:rsidRPr="00E8448F">
        <w:tab/>
        <w:t>Право на использование альтернативного метода для подтверждения соответствия</w:t>
      </w:r>
      <w:bookmarkEnd w:id="36"/>
    </w:p>
    <w:p w14:paraId="5E153320" w14:textId="77777777" w:rsidR="00CA02CF" w:rsidRPr="00E8448F" w:rsidRDefault="00CA02CF" w:rsidP="00CA02CF">
      <w:pPr>
        <w:spacing w:after="120"/>
        <w:ind w:left="2268" w:right="1134" w:hanging="1134"/>
        <w:jc w:val="both"/>
      </w:pPr>
      <w:r w:rsidRPr="00E8448F">
        <w:t>2.1</w:t>
      </w:r>
      <w:r w:rsidRPr="00E8448F">
        <w:tab/>
        <w:t>В зависимости от выбора изготовителя считается, что транспортные средства категорий M</w:t>
      </w:r>
      <w:r w:rsidRPr="00E8448F">
        <w:rPr>
          <w:vertAlign w:val="subscript"/>
        </w:rPr>
        <w:t>2</w:t>
      </w:r>
      <w:r w:rsidRPr="00E8448F">
        <w:t xml:space="preserve"> и N</w:t>
      </w:r>
      <w:r w:rsidRPr="00E8448F">
        <w:rPr>
          <w:vertAlign w:val="subscript"/>
        </w:rPr>
        <w:t>2</w:t>
      </w:r>
      <w:r w:rsidRPr="00E8448F">
        <w:t>, не оборудованные зеркалами классов V или</w:t>
      </w:r>
      <w:r w:rsidRPr="00E8448F">
        <w:rPr>
          <w:lang w:val="en-US"/>
        </w:rPr>
        <w:t> </w:t>
      </w:r>
      <w:r w:rsidRPr="00E8448F">
        <w:t xml:space="preserve">VI согласно Правилам № 46 ООН, соответствуют предписаниям, если выполняется хотя бы одно из условий, определенных в пунктах 2.1.1 и 2.1.2. </w:t>
      </w:r>
    </w:p>
    <w:p w14:paraId="6E573441" w14:textId="64108A59" w:rsidR="00CA02CF" w:rsidRPr="00E8448F" w:rsidRDefault="00CA02CF" w:rsidP="00CA02CF">
      <w:pPr>
        <w:spacing w:after="120"/>
        <w:ind w:left="2268" w:right="1134" w:hanging="1134"/>
        <w:jc w:val="both"/>
      </w:pPr>
      <w:r w:rsidRPr="00E8448F">
        <w:t>2.1.1</w:t>
      </w:r>
      <w:r w:rsidRPr="00E8448F">
        <w:tab/>
        <w:t>По результатам измерения в соответствии с процедурой, описанной в пункте 2.1.1.1, высота расположения поясной линии над поверхностью земли оказывается меньше 1450 мм или вертикальное расстояние между поясной линией транспортного средства и точкой, соответствующей положению глаз, превышает 260 мм. В этих случаях транспортное средство должно дополнительно отвечать положениям пункта 2.1.1.2.</w:t>
      </w:r>
    </w:p>
    <w:p w14:paraId="227C9574" w14:textId="77777777" w:rsidR="00CA02CF" w:rsidRPr="00E8448F" w:rsidRDefault="00CA02CF" w:rsidP="00CA02CF">
      <w:pPr>
        <w:spacing w:after="120"/>
        <w:ind w:left="2268" w:right="1134" w:hanging="1134"/>
        <w:jc w:val="both"/>
      </w:pPr>
      <w:r w:rsidRPr="00E8448F">
        <w:t>2.1.1.1</w:t>
      </w:r>
      <w:r w:rsidRPr="00E8448F">
        <w:tab/>
        <w:t>Определение вертикальных расстояний до поясной линии</w:t>
      </w:r>
    </w:p>
    <w:p w14:paraId="207E5617" w14:textId="77777777" w:rsidR="00CA02CF" w:rsidRPr="00E8448F" w:rsidRDefault="00CA02CF" w:rsidP="00CA02CF">
      <w:pPr>
        <w:spacing w:after="120"/>
        <w:ind w:left="2268" w:right="1134"/>
        <w:jc w:val="both"/>
      </w:pPr>
      <w:r w:rsidRPr="00E8448F">
        <w:t>Положение сиденья должно быть приведено к точке R согласно определению изготовителя.</w:t>
      </w:r>
    </w:p>
    <w:p w14:paraId="29B966C1" w14:textId="77777777" w:rsidR="00CA02CF" w:rsidRPr="00E8448F" w:rsidRDefault="00CA02CF" w:rsidP="00CA02CF">
      <w:pPr>
        <w:spacing w:after="120"/>
        <w:ind w:left="2268" w:right="1134"/>
        <w:jc w:val="both"/>
      </w:pPr>
      <w:r w:rsidRPr="00E8448F">
        <w:t>С помощью расстояний, указанных в таблицах 2 и 3 пункта 2.2, определяют положение точки V2, соответствующей положению глаз, относительно точки R.</w:t>
      </w:r>
    </w:p>
    <w:p w14:paraId="48A7CF02" w14:textId="77777777" w:rsidR="00CA02CF" w:rsidRPr="00E8448F" w:rsidRDefault="00CA02CF" w:rsidP="00CA02CF">
      <w:pPr>
        <w:spacing w:after="120"/>
        <w:ind w:left="2268" w:right="1134"/>
        <w:jc w:val="both"/>
      </w:pPr>
      <w:r w:rsidRPr="00E8448F">
        <w:t xml:space="preserve">Без каких-либо дополнительных регулировок в отношении высоты сиденья сиденье должно быть передвинуто из точки R в среднюю точку, расположенную между крайним передним и крайним задним положениями при движении. Если эта точка находится между двумя пазами, то используется ближайший паз сзади. Точка, соответствующая положению глаз, должна быть перемещена </w:t>
      </w:r>
      <w:proofErr w:type="spellStart"/>
      <w:r w:rsidRPr="00E8448F">
        <w:t>коллинеарно</w:t>
      </w:r>
      <w:proofErr w:type="spellEnd"/>
      <w:r w:rsidRPr="00E8448F">
        <w:t xml:space="preserve"> сиденью из точки R в среднее положение.</w:t>
      </w:r>
    </w:p>
    <w:p w14:paraId="68BD51D9" w14:textId="77777777" w:rsidR="00CA02CF" w:rsidRPr="00E8448F" w:rsidRDefault="00CA02CF" w:rsidP="00CA02CF">
      <w:pPr>
        <w:spacing w:after="120"/>
        <w:ind w:left="2268" w:right="1134"/>
        <w:jc w:val="both"/>
      </w:pPr>
      <w:r w:rsidRPr="00E8448F">
        <w:t>Измерение производится в плоскости, перпендикулярной продольной оси транспортного средства и проходящей через данную точку, соответствующую положению глаз.</w:t>
      </w:r>
    </w:p>
    <w:p w14:paraId="41F9CEAB" w14:textId="77777777" w:rsidR="00CA02CF" w:rsidRPr="00E8448F" w:rsidRDefault="00CA02CF" w:rsidP="00CA02CF">
      <w:pPr>
        <w:spacing w:after="120"/>
        <w:ind w:left="2268" w:right="1134"/>
        <w:jc w:val="both"/>
      </w:pPr>
      <w:r w:rsidRPr="00E8448F">
        <w:t>Внешняя высота поясной линии — это ее высота над поверхностью земли. Если какая-либо из нижеуказанных частей, в отношении которых действует исключение, пересекается с поясной линией в этой плоскости, то высота поясной линии определяется в ближайшей расположенной сзади точке, из которой открывается беспрепятственный обзор.</w:t>
      </w:r>
    </w:p>
    <w:p w14:paraId="277A51FC" w14:textId="77777777" w:rsidR="00CA02CF" w:rsidRPr="00E8448F" w:rsidRDefault="00CA02CF" w:rsidP="00CA02CF">
      <w:pPr>
        <w:spacing w:after="120"/>
        <w:ind w:left="2268" w:right="1134"/>
        <w:jc w:val="both"/>
      </w:pPr>
      <w:r w:rsidRPr="00E8448F">
        <w:t>Внутренняя высота поясной линии — это ее вертикальное расстояние от точки, соответствующей положению глаз. Если какая-либо из нижеуказанных частей, в отношении которых действует исключение, пересекается с поясной линией в точке, лежащей в этой плоскости, то высота поясной линии определяется в ближайшей расположенной сзади точке, из которой открывается беспрепятственный обзор.</w:t>
      </w:r>
    </w:p>
    <w:p w14:paraId="1AA7FE8D" w14:textId="77777777" w:rsidR="00CA02CF" w:rsidRPr="00E8448F" w:rsidRDefault="00CA02CF" w:rsidP="00CA02CF">
      <w:pPr>
        <w:spacing w:after="120"/>
        <w:ind w:left="2268" w:right="1134"/>
        <w:jc w:val="both"/>
      </w:pPr>
      <w:r w:rsidRPr="00E8448F">
        <w:t>При измерении расстояний до поясной линии действуют исключения в отношении:</w:t>
      </w:r>
    </w:p>
    <w:p w14:paraId="39DD1E12" w14:textId="77777777" w:rsidR="00CA02CF" w:rsidRPr="00E8448F" w:rsidRDefault="00CA02CF" w:rsidP="00CA02CF">
      <w:pPr>
        <w:spacing w:after="120"/>
        <w:ind w:left="2835" w:right="1134" w:hanging="567"/>
        <w:jc w:val="both"/>
      </w:pPr>
      <w:r w:rsidRPr="00E8448F">
        <w:t>a)</w:t>
      </w:r>
      <w:r w:rsidRPr="00E8448F">
        <w:tab/>
        <w:t>фиксированных или подвижных форточек;</w:t>
      </w:r>
    </w:p>
    <w:p w14:paraId="72D770E0" w14:textId="77777777" w:rsidR="00CA02CF" w:rsidRPr="00E8448F" w:rsidRDefault="00CA02CF" w:rsidP="00CA02CF">
      <w:pPr>
        <w:spacing w:after="120"/>
        <w:ind w:left="2835" w:right="1134" w:hanging="567"/>
        <w:jc w:val="both"/>
      </w:pPr>
      <w:r w:rsidRPr="00E8448F">
        <w:t>b)</w:t>
      </w:r>
      <w:r w:rsidRPr="00E8448F">
        <w:tab/>
        <w:t>разделителей секций боковых окон;</w:t>
      </w:r>
    </w:p>
    <w:p w14:paraId="4E12477F" w14:textId="77777777" w:rsidR="00CA02CF" w:rsidRPr="00E8448F" w:rsidRDefault="00CA02CF" w:rsidP="00CA02CF">
      <w:pPr>
        <w:spacing w:after="120"/>
        <w:ind w:left="2835" w:right="1134" w:hanging="567"/>
        <w:jc w:val="both"/>
      </w:pPr>
      <w:r w:rsidRPr="00E8448F">
        <w:t>c)</w:t>
      </w:r>
      <w:r w:rsidRPr="00E8448F">
        <w:tab/>
        <w:t>внешних радиоантенн;</w:t>
      </w:r>
    </w:p>
    <w:p w14:paraId="2E4DB25F" w14:textId="77777777" w:rsidR="00CA02CF" w:rsidRPr="00E8448F" w:rsidRDefault="00CA02CF" w:rsidP="00CA02CF">
      <w:pPr>
        <w:spacing w:after="120"/>
        <w:ind w:left="2835" w:right="1134" w:hanging="567"/>
        <w:jc w:val="both"/>
      </w:pPr>
      <w:r w:rsidRPr="00E8448F">
        <w:t>d)</w:t>
      </w:r>
      <w:r w:rsidRPr="00E8448F">
        <w:tab/>
        <w:t>устройств непрямого обзора, охватывающих обязательное поле непрямого обзора;</w:t>
      </w:r>
    </w:p>
    <w:p w14:paraId="75C0BB2D" w14:textId="77777777" w:rsidR="00CA02CF" w:rsidRPr="00E8448F" w:rsidRDefault="00CA02CF" w:rsidP="00CA02CF">
      <w:pPr>
        <w:spacing w:after="120"/>
        <w:ind w:left="2835" w:right="1134" w:hanging="567"/>
        <w:jc w:val="both"/>
      </w:pPr>
      <w:r w:rsidRPr="00E8448F">
        <w:t>e)</w:t>
      </w:r>
      <w:r w:rsidRPr="00E8448F">
        <w:tab/>
        <w:t>вмонтированных или запрессованных проводников «радиоантенны» толщиной не более 0,5 мм;</w:t>
      </w:r>
    </w:p>
    <w:p w14:paraId="7DD9B74A" w14:textId="77777777" w:rsidR="00CA02CF" w:rsidRPr="00E8448F" w:rsidRDefault="00CA02CF" w:rsidP="00CA02CF">
      <w:pPr>
        <w:spacing w:after="120"/>
        <w:ind w:left="2835" w:right="1134" w:hanging="567"/>
        <w:jc w:val="both"/>
      </w:pPr>
      <w:r w:rsidRPr="00E8448F">
        <w:t>f)</w:t>
      </w:r>
      <w:r w:rsidRPr="00E8448F">
        <w:tab/>
        <w:t>внутренних или внешних поручней;</w:t>
      </w:r>
    </w:p>
    <w:p w14:paraId="24597B29" w14:textId="77777777" w:rsidR="00CA02CF" w:rsidRPr="00E8448F" w:rsidRDefault="00CA02CF" w:rsidP="00CA02CF">
      <w:pPr>
        <w:spacing w:after="120"/>
        <w:ind w:left="2835" w:right="1134" w:hanging="567"/>
        <w:jc w:val="both"/>
      </w:pPr>
      <w:r w:rsidRPr="00E8448F">
        <w:lastRenderedPageBreak/>
        <w:t>g)</w:t>
      </w:r>
      <w:r w:rsidRPr="00E8448F">
        <w:tab/>
        <w:t>деталей, установленных внутри салона водителя, например сидений или панелей управления.</w:t>
      </w:r>
    </w:p>
    <w:p w14:paraId="17D68F51" w14:textId="77777777" w:rsidR="00CA02CF" w:rsidRPr="00E8448F" w:rsidRDefault="00CA02CF" w:rsidP="00CA02CF">
      <w:pPr>
        <w:spacing w:after="120"/>
        <w:ind w:left="2268" w:right="1134" w:hanging="1134"/>
        <w:jc w:val="both"/>
      </w:pPr>
      <w:r w:rsidRPr="00E8448F">
        <w:tab/>
        <w:t>Любые элементы остекления с покрытием, выполненным точечным методом, считаются непрозрачными.</w:t>
      </w:r>
    </w:p>
    <w:p w14:paraId="1D44CB7A" w14:textId="542E3072" w:rsidR="00CA02CF" w:rsidRPr="00E8448F" w:rsidRDefault="00CA02CF" w:rsidP="00CA02CF">
      <w:pPr>
        <w:spacing w:after="120"/>
        <w:ind w:left="2259" w:right="1134" w:hanging="1125"/>
        <w:jc w:val="both"/>
      </w:pPr>
      <w:r w:rsidRPr="00E8448F">
        <w:t>2.1.1.2</w:t>
      </w:r>
      <w:r w:rsidRPr="00E8448F">
        <w:tab/>
        <w:t xml:space="preserve">Цилиндрический объект высотой 1200 мм и диаметром 300 мм, помещенный внутрь пространства, ограниченного вертикальной плоскостью, расположенной спереди от транспортного средства </w:t>
      </w:r>
      <w:r w:rsidR="00443685">
        <w:br/>
      </w:r>
      <w:r w:rsidRPr="00E8448F">
        <w:t>на расстоянии 2000 мм, вертикальной плоскостью, расположенной спереди от транспортного средства на расстоянии 2300 мм, вертикальной плоскостью, расположенной со стороны водителя транспортного средства на расстоянии 400 мм, и вертикальной плоскостью, расположенной с противоположной стороны транспортного средства на расстоянии 600 мм, должен быть виден хотя бы частично при прямом наблюдении из точки V2 (см. рис. 1), независимо от местоположения объекта в этом пространстве, за исключением случая, когда он является невидимым из-за мертвой(</w:t>
      </w:r>
      <w:proofErr w:type="spellStart"/>
      <w:r w:rsidRPr="00E8448F">
        <w:t>ых</w:t>
      </w:r>
      <w:proofErr w:type="spellEnd"/>
      <w:r w:rsidRPr="00E8448F">
        <w:t>) зоны (зон), создаваемой(</w:t>
      </w:r>
      <w:proofErr w:type="spellStart"/>
      <w:r w:rsidRPr="00E8448F">
        <w:t>ых</w:t>
      </w:r>
      <w:proofErr w:type="spellEnd"/>
      <w:r w:rsidRPr="00E8448F">
        <w:t>) передними стойками, стеклоочистителями или рулевым колесом.</w:t>
      </w:r>
    </w:p>
    <w:p w14:paraId="733ED1DF" w14:textId="0B05567D" w:rsidR="00CA02CF" w:rsidRPr="00E8448F" w:rsidRDefault="00CA02CF" w:rsidP="00CA02CF">
      <w:pPr>
        <w:spacing w:after="120"/>
        <w:ind w:left="2268" w:right="1134"/>
        <w:jc w:val="both"/>
      </w:pPr>
      <w:r w:rsidRPr="00E8448F">
        <w:t>Если сиденье водителя расположено по центру транспортного средства, то цилиндрический объект высотой 1200 мм должен находиться внутри пространства, ограниченного вертикальной плоскостью, расположенной спереди от транспортного средства на расстоянии 2000 мм, вертикальной плоскостью, расположенной спереди от транспортного средства на расстоянии 2300 мм, и вертикальной плоскостью, расположенной сбоку от транспортного средства на расстоянии 500 мм (см. рис. 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99"/>
      </w:tblGrid>
      <w:tr w:rsidR="00CA02CF" w:rsidRPr="00E8448F" w14:paraId="1B630645" w14:textId="77777777" w:rsidTr="00F36210">
        <w:tc>
          <w:tcPr>
            <w:tcW w:w="4678" w:type="dxa"/>
          </w:tcPr>
          <w:p w14:paraId="4C064DF3" w14:textId="77777777" w:rsidR="00CA02CF" w:rsidRPr="00E8448F" w:rsidRDefault="00CA02CF" w:rsidP="00F36210">
            <w:pPr>
              <w:ind w:left="1134" w:right="1134"/>
              <w:jc w:val="both"/>
            </w:pPr>
            <w:r w:rsidRPr="00E8448F">
              <w:t>Рис. 1</w:t>
            </w:r>
          </w:p>
          <w:p w14:paraId="28E93986" w14:textId="77777777" w:rsidR="00CA02CF" w:rsidRPr="00E8448F" w:rsidRDefault="00CA02CF" w:rsidP="00F36210">
            <w:pPr>
              <w:spacing w:after="120"/>
              <w:ind w:left="1134" w:right="1134"/>
              <w:jc w:val="both"/>
              <w:rPr>
                <w:b/>
                <w:bCs/>
              </w:rPr>
            </w:pPr>
            <w:r w:rsidRPr="00E8448F">
              <w:rPr>
                <w:b/>
                <w:bCs/>
              </w:rPr>
              <w:t>Название рисунка</w:t>
            </w:r>
          </w:p>
          <w:p w14:paraId="16507FC8" w14:textId="77777777" w:rsidR="00CA02CF" w:rsidRPr="00E8448F" w:rsidRDefault="00CA02CF" w:rsidP="00F36210">
            <w:pPr>
              <w:spacing w:after="120"/>
              <w:ind w:left="2268" w:right="1134" w:hanging="1134"/>
              <w:jc w:val="center"/>
            </w:pPr>
            <w:r w:rsidRPr="00E8448F">
              <w:rPr>
                <w:noProof/>
              </w:rPr>
              <mc:AlternateContent>
                <mc:Choice Requires="wps">
                  <w:drawing>
                    <wp:anchor distT="0" distB="0" distL="114300" distR="114300" simplePos="0" relativeHeight="251670528" behindDoc="0" locked="0" layoutInCell="1" allowOverlap="1" wp14:anchorId="53D40885" wp14:editId="0857BFD2">
                      <wp:simplePos x="0" y="0"/>
                      <wp:positionH relativeFrom="margin">
                        <wp:posOffset>2224533</wp:posOffset>
                      </wp:positionH>
                      <wp:positionV relativeFrom="paragraph">
                        <wp:posOffset>630724</wp:posOffset>
                      </wp:positionV>
                      <wp:extent cx="390059" cy="153465"/>
                      <wp:effectExtent l="0" t="0" r="0" b="0"/>
                      <wp:wrapNone/>
                      <wp:docPr id="223" name="Text Box 43"/>
                      <wp:cNvGraphicFramePr/>
                      <a:graphic xmlns:a="http://schemas.openxmlformats.org/drawingml/2006/main">
                        <a:graphicData uri="http://schemas.microsoft.com/office/word/2010/wordprocessingShape">
                          <wps:wsp>
                            <wps:cNvSpPr txBox="1"/>
                            <wps:spPr>
                              <a:xfrm>
                                <a:off x="0" y="0"/>
                                <a:ext cx="390059" cy="153465"/>
                              </a:xfrm>
                              <a:prstGeom prst="rect">
                                <a:avLst/>
                              </a:prstGeom>
                              <a:solidFill>
                                <a:schemeClr val="bg1"/>
                              </a:solidFill>
                              <a:ln w="6350">
                                <a:noFill/>
                              </a:ln>
                            </wps:spPr>
                            <wps:txbx>
                              <w:txbxContent>
                                <w:p w14:paraId="52CD51BB" w14:textId="77777777" w:rsidR="00CA02CF" w:rsidRPr="00F64D72" w:rsidRDefault="00CA02CF" w:rsidP="00CA02CF">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0885" id="Text Box 43" o:spid="_x0000_s1103" type="#_x0000_t202" style="position:absolute;left:0;text-align:left;margin-left:175.15pt;margin-top:49.65pt;width:30.7pt;height:1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" fillcolor="white [3212]" stroked="f" strokeweight=".5pt">
                      <v:textbox inset="0,0,0,0">
                        <w:txbxContent>
                          <w:p w14:paraId="52CD51BB" w14:textId="77777777" w:rsidR="00CA02CF" w:rsidRPr="00F64D72" w:rsidRDefault="00CA02CF" w:rsidP="00CA02CF">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8480" behindDoc="0" locked="0" layoutInCell="1" allowOverlap="1" wp14:anchorId="2966852D" wp14:editId="5D0FD76D">
                      <wp:simplePos x="0" y="0"/>
                      <wp:positionH relativeFrom="margin">
                        <wp:posOffset>2244436</wp:posOffset>
                      </wp:positionH>
                      <wp:positionV relativeFrom="paragraph">
                        <wp:posOffset>295608</wp:posOffset>
                      </wp:positionV>
                      <wp:extent cx="330200" cy="160866"/>
                      <wp:effectExtent l="0" t="0" r="0" b="0"/>
                      <wp:wrapNone/>
                      <wp:docPr id="905774432"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0FA0E1CF" w14:textId="77777777" w:rsidR="00CA02CF" w:rsidRPr="00F64D72" w:rsidRDefault="00CA02CF" w:rsidP="00CA02CF">
                                  <w:pPr>
                                    <w:spacing w:line="240" w:lineRule="exact"/>
                                    <w:rPr>
                                      <w:sz w:val="14"/>
                                      <w:szCs w:val="14"/>
                                    </w:rPr>
                                  </w:pPr>
                                  <w:r>
                                    <w:rPr>
                                      <w:sz w:val="14"/>
                                      <w:szCs w:val="14"/>
                                      <w:lang w:val="en-US"/>
                                    </w:rPr>
                                    <w:t>3</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6852D" id="_x0000_s1104" type="#_x0000_t202" style="position:absolute;left:0;text-align:left;margin-left:176.75pt;margin-top:23.3pt;width:26pt;height:1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" fillcolor="white [3212]" stroked="f" strokeweight=".5pt">
                      <v:textbox inset="0,0,0,0">
                        <w:txbxContent>
                          <w:p w14:paraId="0FA0E1CF" w14:textId="77777777" w:rsidR="00CA02CF" w:rsidRPr="00F64D72" w:rsidRDefault="00CA02CF" w:rsidP="00CA02CF">
                            <w:pPr>
                              <w:spacing w:line="240" w:lineRule="exact"/>
                              <w:rPr>
                                <w:sz w:val="14"/>
                                <w:szCs w:val="14"/>
                              </w:rPr>
                            </w:pPr>
                            <w:r>
                              <w:rPr>
                                <w:sz w:val="14"/>
                                <w:szCs w:val="14"/>
                                <w:lang w:val="en-US"/>
                              </w:rPr>
                              <w:t>3</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7456" behindDoc="0" locked="0" layoutInCell="1" allowOverlap="1" wp14:anchorId="43C866C2" wp14:editId="7A1B0B79">
                      <wp:simplePos x="0" y="0"/>
                      <wp:positionH relativeFrom="margin">
                        <wp:posOffset>1681280</wp:posOffset>
                      </wp:positionH>
                      <wp:positionV relativeFrom="paragraph">
                        <wp:posOffset>45742</wp:posOffset>
                      </wp:positionV>
                      <wp:extent cx="330200" cy="160655"/>
                      <wp:effectExtent l="0" t="0" r="0" b="0"/>
                      <wp:wrapNone/>
                      <wp:docPr id="905774433" name="Text Box 43"/>
                      <wp:cNvGraphicFramePr/>
                      <a:graphic xmlns:a="http://schemas.openxmlformats.org/drawingml/2006/main">
                        <a:graphicData uri="http://schemas.microsoft.com/office/word/2010/wordprocessingShape">
                          <wps:wsp>
                            <wps:cNvSpPr txBox="1"/>
                            <wps:spPr>
                              <a:xfrm>
                                <a:off x="0" y="0"/>
                                <a:ext cx="330200" cy="160655"/>
                              </a:xfrm>
                              <a:prstGeom prst="rect">
                                <a:avLst/>
                              </a:prstGeom>
                              <a:solidFill>
                                <a:schemeClr val="bg1"/>
                              </a:solidFill>
                              <a:ln w="6350">
                                <a:noFill/>
                              </a:ln>
                            </wps:spPr>
                            <wps:txbx>
                              <w:txbxContent>
                                <w:p w14:paraId="61FFBCEE" w14:textId="77777777" w:rsidR="00CA02CF" w:rsidRPr="00F64D72" w:rsidRDefault="00CA02CF" w:rsidP="00CA02CF">
                                  <w:pPr>
                                    <w:spacing w:line="240" w:lineRule="exact"/>
                                    <w:rPr>
                                      <w:sz w:val="14"/>
                                      <w:szCs w:val="14"/>
                                    </w:rPr>
                                  </w:pPr>
                                  <w:r>
                                    <w:rPr>
                                      <w:sz w:val="14"/>
                                      <w:szCs w:val="14"/>
                                      <w:lang w:val="en-US"/>
                                    </w:rPr>
                                    <w:t>6</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66C2" id="_x0000_s1105" type="#_x0000_t202" style="position:absolute;left:0;text-align:left;margin-left:132.4pt;margin-top:3.6pt;width:26pt;height:1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" fillcolor="white [3212]" stroked="f" strokeweight=".5pt">
                      <v:textbox inset="0,0,0,0">
                        <w:txbxContent>
                          <w:p w14:paraId="61FFBCEE" w14:textId="77777777" w:rsidR="00CA02CF" w:rsidRPr="00F64D72" w:rsidRDefault="00CA02CF" w:rsidP="00CA02CF">
                            <w:pPr>
                              <w:spacing w:line="240" w:lineRule="exact"/>
                              <w:rPr>
                                <w:sz w:val="14"/>
                                <w:szCs w:val="14"/>
                              </w:rPr>
                            </w:pPr>
                            <w:r>
                              <w:rPr>
                                <w:sz w:val="14"/>
                                <w:szCs w:val="14"/>
                                <w:lang w:val="en-US"/>
                              </w:rPr>
                              <w:t>6</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6432" behindDoc="0" locked="0" layoutInCell="1" allowOverlap="1" wp14:anchorId="7A94097B" wp14:editId="1C3C9C83">
                      <wp:simplePos x="0" y="0"/>
                      <wp:positionH relativeFrom="margin">
                        <wp:posOffset>881793</wp:posOffset>
                      </wp:positionH>
                      <wp:positionV relativeFrom="paragraph">
                        <wp:posOffset>20320</wp:posOffset>
                      </wp:positionV>
                      <wp:extent cx="330200" cy="160866"/>
                      <wp:effectExtent l="0" t="0" r="0" b="0"/>
                      <wp:wrapNone/>
                      <wp:docPr id="905774434"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37BAF409" w14:textId="77777777" w:rsidR="00CA02CF" w:rsidRPr="00F64D72" w:rsidRDefault="00CA02CF" w:rsidP="00CA02CF">
                                  <w:pPr>
                                    <w:spacing w:line="240" w:lineRule="exact"/>
                                    <w:rPr>
                                      <w:sz w:val="14"/>
                                      <w:szCs w:val="14"/>
                                    </w:rPr>
                                  </w:pPr>
                                  <w:r w:rsidRPr="00F64D72">
                                    <w:rPr>
                                      <w:sz w:val="14"/>
                                      <w:szCs w:val="14"/>
                                      <w:lang w:val="en-US"/>
                                    </w:rPr>
                                    <w:t>4</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4097B" id="_x0000_s1106" type="#_x0000_t202" style="position:absolute;left:0;text-align:left;margin-left:69.45pt;margin-top:1.6pt;width:26pt;height:1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" fillcolor="white [3212]" stroked="f" strokeweight=".5pt">
                      <v:textbox inset="0,0,0,0">
                        <w:txbxContent>
                          <w:p w14:paraId="37BAF409" w14:textId="77777777" w:rsidR="00CA02CF" w:rsidRPr="00F64D72" w:rsidRDefault="00CA02CF" w:rsidP="00CA02CF">
                            <w:pPr>
                              <w:spacing w:line="240" w:lineRule="exact"/>
                              <w:rPr>
                                <w:sz w:val="14"/>
                                <w:szCs w:val="14"/>
                              </w:rPr>
                            </w:pPr>
                            <w:r w:rsidRPr="00F64D72">
                              <w:rPr>
                                <w:sz w:val="14"/>
                                <w:szCs w:val="14"/>
                                <w:lang w:val="en-US"/>
                              </w:rPr>
                              <w:t>4</w:t>
                            </w:r>
                            <w:r w:rsidRPr="00F64D72">
                              <w:rPr>
                                <w:sz w:val="14"/>
                                <w:szCs w:val="14"/>
                              </w:rPr>
                              <w:t>00 мм</w:t>
                            </w:r>
                          </w:p>
                        </w:txbxContent>
                      </v:textbox>
                      <w10:wrap anchorx="margin"/>
                    </v:shape>
                  </w:pict>
                </mc:Fallback>
              </mc:AlternateContent>
            </w:r>
            <w:r w:rsidRPr="00E8448F">
              <w:rPr>
                <w:noProof/>
              </w:rPr>
              <w:drawing>
                <wp:inline distT="0" distB="0" distL="0" distR="0" wp14:anchorId="5C4D058F" wp14:editId="11DB3317">
                  <wp:extent cx="2004060" cy="2450253"/>
                  <wp:effectExtent l="0" t="0" r="0" b="7620"/>
                  <wp:docPr id="10"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4299"/>
                          <a:stretch/>
                        </pic:blipFill>
                        <pic:spPr bwMode="auto">
                          <a:xfrm>
                            <a:off x="0" y="0"/>
                            <a:ext cx="2004060" cy="2450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9" w:type="dxa"/>
          </w:tcPr>
          <w:p w14:paraId="2942D4AE" w14:textId="77777777" w:rsidR="00CA02CF" w:rsidRPr="00E8448F" w:rsidRDefault="00CA02CF" w:rsidP="00F36210">
            <w:pPr>
              <w:ind w:right="1134"/>
              <w:jc w:val="both"/>
            </w:pPr>
            <w:r w:rsidRPr="00E8448F">
              <w:t>Рис. 2</w:t>
            </w:r>
          </w:p>
          <w:p w14:paraId="03E5D375" w14:textId="77777777" w:rsidR="00CA02CF" w:rsidRPr="00E8448F" w:rsidRDefault="00CA02CF" w:rsidP="00F36210">
            <w:pPr>
              <w:spacing w:line="240" w:lineRule="auto"/>
              <w:rPr>
                <w:b/>
                <w:bCs/>
              </w:rPr>
            </w:pPr>
            <w:r w:rsidRPr="00E8448F">
              <w:rPr>
                <w:b/>
                <w:bCs/>
              </w:rPr>
              <w:t>Название рисунка</w:t>
            </w:r>
          </w:p>
          <w:p w14:paraId="22EDE47B" w14:textId="77777777" w:rsidR="00CA02CF" w:rsidRPr="00E8448F" w:rsidRDefault="00CA02CF" w:rsidP="00F36210">
            <w:pPr>
              <w:spacing w:line="240" w:lineRule="auto"/>
            </w:pPr>
            <w:r w:rsidRPr="00E8448F">
              <w:rPr>
                <w:noProof/>
              </w:rPr>
              <mc:AlternateContent>
                <mc:Choice Requires="wps">
                  <w:drawing>
                    <wp:anchor distT="0" distB="0" distL="114300" distR="114300" simplePos="0" relativeHeight="251673600" behindDoc="0" locked="0" layoutInCell="1" allowOverlap="1" wp14:anchorId="2143C1AA" wp14:editId="3F695519">
                      <wp:simplePos x="0" y="0"/>
                      <wp:positionH relativeFrom="margin">
                        <wp:posOffset>399437</wp:posOffset>
                      </wp:positionH>
                      <wp:positionV relativeFrom="paragraph">
                        <wp:posOffset>92075</wp:posOffset>
                      </wp:positionV>
                      <wp:extent cx="330200" cy="160866"/>
                      <wp:effectExtent l="0" t="0" r="0" b="0"/>
                      <wp:wrapNone/>
                      <wp:docPr id="905774435"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5D8E2C4B" w14:textId="77777777" w:rsidR="00CA02CF" w:rsidRPr="00F64D72" w:rsidRDefault="00CA02CF" w:rsidP="00CA02CF">
                                  <w:pPr>
                                    <w:spacing w:line="240" w:lineRule="exact"/>
                                    <w:rPr>
                                      <w:sz w:val="14"/>
                                      <w:szCs w:val="14"/>
                                    </w:rPr>
                                  </w:pPr>
                                  <w:r>
                                    <w:rPr>
                                      <w:sz w:val="14"/>
                                      <w:szCs w:val="14"/>
                                      <w:lang w:val="en-US"/>
                                    </w:rPr>
                                    <w:t>5</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C1AA" id="_x0000_s1107" type="#_x0000_t202" style="position:absolute;margin-left:31.45pt;margin-top:7.25pt;width:26pt;height:12.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" fillcolor="white [3212]" stroked="f" strokeweight=".5pt">
                      <v:textbox inset="0,0,0,0">
                        <w:txbxContent>
                          <w:p w14:paraId="5D8E2C4B" w14:textId="77777777" w:rsidR="00CA02CF" w:rsidRPr="00F64D72" w:rsidRDefault="00CA02CF" w:rsidP="00CA02CF">
                            <w:pPr>
                              <w:spacing w:line="240" w:lineRule="exact"/>
                              <w:rPr>
                                <w:sz w:val="14"/>
                                <w:szCs w:val="14"/>
                              </w:rPr>
                            </w:pPr>
                            <w:r>
                              <w:rPr>
                                <w:sz w:val="14"/>
                                <w:szCs w:val="14"/>
                                <w:lang w:val="en-US"/>
                              </w:rPr>
                              <w:t>5</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72576" behindDoc="0" locked="0" layoutInCell="1" allowOverlap="1" wp14:anchorId="46F27EB7" wp14:editId="5FF41C21">
                      <wp:simplePos x="0" y="0"/>
                      <wp:positionH relativeFrom="margin">
                        <wp:posOffset>1380863</wp:posOffset>
                      </wp:positionH>
                      <wp:positionV relativeFrom="paragraph">
                        <wp:posOffset>32860</wp:posOffset>
                      </wp:positionV>
                      <wp:extent cx="330200" cy="160866"/>
                      <wp:effectExtent l="0" t="0" r="0" b="0"/>
                      <wp:wrapNone/>
                      <wp:docPr id="905774436"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4642BA0F" w14:textId="77777777" w:rsidR="00CA02CF" w:rsidRPr="00F64D72" w:rsidRDefault="00CA02CF" w:rsidP="00CA02CF">
                                  <w:pPr>
                                    <w:spacing w:line="240" w:lineRule="exact"/>
                                    <w:rPr>
                                      <w:sz w:val="14"/>
                                      <w:szCs w:val="14"/>
                                    </w:rPr>
                                  </w:pPr>
                                  <w:r>
                                    <w:rPr>
                                      <w:sz w:val="14"/>
                                      <w:szCs w:val="14"/>
                                      <w:lang w:val="en-US"/>
                                    </w:rPr>
                                    <w:t>5</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7EB7" id="_x0000_s1108" type="#_x0000_t202" style="position:absolute;margin-left:108.75pt;margin-top:2.6pt;width:26pt;height:12.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" fillcolor="white [3212]" stroked="f" strokeweight=".5pt">
                      <v:textbox inset="0,0,0,0">
                        <w:txbxContent>
                          <w:p w14:paraId="4642BA0F" w14:textId="77777777" w:rsidR="00CA02CF" w:rsidRPr="00F64D72" w:rsidRDefault="00CA02CF" w:rsidP="00CA02CF">
                            <w:pPr>
                              <w:spacing w:line="240" w:lineRule="exact"/>
                              <w:rPr>
                                <w:sz w:val="14"/>
                                <w:szCs w:val="14"/>
                              </w:rPr>
                            </w:pPr>
                            <w:r>
                              <w:rPr>
                                <w:sz w:val="14"/>
                                <w:szCs w:val="14"/>
                                <w:lang w:val="en-US"/>
                              </w:rPr>
                              <w:t>5</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71552" behindDoc="0" locked="0" layoutInCell="1" allowOverlap="1" wp14:anchorId="32E7FC2D" wp14:editId="08C20A31">
                      <wp:simplePos x="0" y="0"/>
                      <wp:positionH relativeFrom="margin">
                        <wp:posOffset>2169795</wp:posOffset>
                      </wp:positionH>
                      <wp:positionV relativeFrom="paragraph">
                        <wp:posOffset>678637</wp:posOffset>
                      </wp:positionV>
                      <wp:extent cx="390059" cy="153465"/>
                      <wp:effectExtent l="0" t="0" r="0" b="0"/>
                      <wp:wrapNone/>
                      <wp:docPr id="905774437" name="Text Box 43"/>
                      <wp:cNvGraphicFramePr/>
                      <a:graphic xmlns:a="http://schemas.openxmlformats.org/drawingml/2006/main">
                        <a:graphicData uri="http://schemas.microsoft.com/office/word/2010/wordprocessingShape">
                          <wps:wsp>
                            <wps:cNvSpPr txBox="1"/>
                            <wps:spPr>
                              <a:xfrm>
                                <a:off x="0" y="0"/>
                                <a:ext cx="390059" cy="153465"/>
                              </a:xfrm>
                              <a:prstGeom prst="rect">
                                <a:avLst/>
                              </a:prstGeom>
                              <a:solidFill>
                                <a:schemeClr val="bg1"/>
                              </a:solidFill>
                              <a:ln w="6350">
                                <a:noFill/>
                              </a:ln>
                            </wps:spPr>
                            <wps:txbx>
                              <w:txbxContent>
                                <w:p w14:paraId="62087BA8" w14:textId="77777777" w:rsidR="00CA02CF" w:rsidRPr="00F64D72" w:rsidRDefault="00CA02CF" w:rsidP="00CA02CF">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FC2D" id="_x0000_s1109" type="#_x0000_t202" style="position:absolute;margin-left:170.85pt;margin-top:53.45pt;width:30.7pt;height:1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" fillcolor="white [3212]" stroked="f" strokeweight=".5pt">
                      <v:textbox inset="0,0,0,0">
                        <w:txbxContent>
                          <w:p w14:paraId="62087BA8" w14:textId="77777777" w:rsidR="00CA02CF" w:rsidRPr="00F64D72" w:rsidRDefault="00CA02CF" w:rsidP="00CA02CF">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9504" behindDoc="0" locked="0" layoutInCell="1" allowOverlap="1" wp14:anchorId="170DA3FD" wp14:editId="0158DE81">
                      <wp:simplePos x="0" y="0"/>
                      <wp:positionH relativeFrom="margin">
                        <wp:posOffset>2151753</wp:posOffset>
                      </wp:positionH>
                      <wp:positionV relativeFrom="paragraph">
                        <wp:posOffset>355223</wp:posOffset>
                      </wp:positionV>
                      <wp:extent cx="330200" cy="160866"/>
                      <wp:effectExtent l="0" t="0" r="0" b="0"/>
                      <wp:wrapNone/>
                      <wp:docPr id="905774438"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1DF536B4" w14:textId="77777777" w:rsidR="00CA02CF" w:rsidRPr="00F64D72" w:rsidRDefault="00CA02CF" w:rsidP="00CA02CF">
                                  <w:pPr>
                                    <w:spacing w:line="240" w:lineRule="exact"/>
                                    <w:rPr>
                                      <w:sz w:val="14"/>
                                      <w:szCs w:val="14"/>
                                    </w:rPr>
                                  </w:pPr>
                                  <w:r>
                                    <w:rPr>
                                      <w:sz w:val="14"/>
                                      <w:szCs w:val="14"/>
                                      <w:lang w:val="en-US"/>
                                    </w:rPr>
                                    <w:t>3</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A3FD" id="_x0000_s1110" type="#_x0000_t202" style="position:absolute;margin-left:169.45pt;margin-top:27.95pt;width:26pt;height:12.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" fillcolor="white [3212]" stroked="f" strokeweight=".5pt">
                      <v:textbox inset="0,0,0,0">
                        <w:txbxContent>
                          <w:p w14:paraId="1DF536B4" w14:textId="77777777" w:rsidR="00CA02CF" w:rsidRPr="00F64D72" w:rsidRDefault="00CA02CF" w:rsidP="00CA02CF">
                            <w:pPr>
                              <w:spacing w:line="240" w:lineRule="exact"/>
                              <w:rPr>
                                <w:sz w:val="14"/>
                                <w:szCs w:val="14"/>
                              </w:rPr>
                            </w:pPr>
                            <w:r>
                              <w:rPr>
                                <w:sz w:val="14"/>
                                <w:szCs w:val="14"/>
                                <w:lang w:val="en-US"/>
                              </w:rPr>
                              <w:t>3</w:t>
                            </w:r>
                            <w:r w:rsidRPr="00F64D72">
                              <w:rPr>
                                <w:sz w:val="14"/>
                                <w:szCs w:val="14"/>
                              </w:rPr>
                              <w:t>00 мм</w:t>
                            </w:r>
                          </w:p>
                        </w:txbxContent>
                      </v:textbox>
                      <w10:wrap anchorx="margin"/>
                    </v:shape>
                  </w:pict>
                </mc:Fallback>
              </mc:AlternateContent>
            </w:r>
            <w:r w:rsidRPr="00E8448F">
              <w:rPr>
                <w:noProof/>
              </w:rPr>
              <w:drawing>
                <wp:inline distT="0" distB="0" distL="0" distR="0" wp14:anchorId="495CBA2D" wp14:editId="055F3CD9">
                  <wp:extent cx="2880360" cy="2524760"/>
                  <wp:effectExtent l="0" t="0" r="0" b="8890"/>
                  <wp:docPr id="905774458"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1016"/>
                          <a:stretch/>
                        </pic:blipFill>
                        <pic:spPr bwMode="auto">
                          <a:xfrm>
                            <a:off x="0" y="0"/>
                            <a:ext cx="2880360" cy="2524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F458C3" w14:textId="77777777" w:rsidR="00CA02CF" w:rsidRPr="00E8448F" w:rsidRDefault="00CA02CF" w:rsidP="00CA02CF">
      <w:pPr>
        <w:spacing w:line="240" w:lineRule="auto"/>
      </w:pPr>
    </w:p>
    <w:p w14:paraId="78FE068E" w14:textId="77777777" w:rsidR="00CA02CF" w:rsidRPr="00E8448F" w:rsidRDefault="00CA02CF" w:rsidP="00CA02CF">
      <w:pPr>
        <w:spacing w:after="120"/>
        <w:ind w:left="2268" w:right="1134" w:hanging="1134"/>
        <w:jc w:val="both"/>
      </w:pPr>
      <w:r w:rsidRPr="00E8448F">
        <w:t>2.1.2</w:t>
      </w:r>
      <w:r w:rsidRPr="00E8448F">
        <w:tab/>
        <w:t>Считается, что транспортные средства категорий M</w:t>
      </w:r>
      <w:r w:rsidRPr="00E8448F">
        <w:rPr>
          <w:vertAlign w:val="subscript"/>
        </w:rPr>
        <w:t>2</w:t>
      </w:r>
      <w:r w:rsidRPr="00E8448F">
        <w:t xml:space="preserve"> и N</w:t>
      </w:r>
      <w:r w:rsidRPr="00E8448F">
        <w:rPr>
          <w:vertAlign w:val="subscript"/>
        </w:rPr>
        <w:t>2</w:t>
      </w:r>
      <w:r w:rsidRPr="00E8448F">
        <w:t xml:space="preserve"> на базе M</w:t>
      </w:r>
      <w:r w:rsidRPr="00E8448F">
        <w:rPr>
          <w:vertAlign w:val="subscript"/>
        </w:rPr>
        <w:t>1</w:t>
      </w:r>
      <w:r w:rsidRPr="00E8448F">
        <w:t xml:space="preserve"> или</w:t>
      </w:r>
      <w:r w:rsidRPr="00E8448F">
        <w:rPr>
          <w:lang w:val="en-US"/>
        </w:rPr>
        <w:t> </w:t>
      </w:r>
      <w:r w:rsidRPr="00E8448F">
        <w:t>N</w:t>
      </w:r>
      <w:r w:rsidRPr="00E8448F">
        <w:rPr>
          <w:vertAlign w:val="subscript"/>
        </w:rPr>
        <w:t>1</w:t>
      </w:r>
      <w:r w:rsidRPr="00E8448F">
        <w:t>, официально утвержденные на основании Правил № 125 ООН, удовлетворяют требованиям в отношении прямого обзора.</w:t>
      </w:r>
    </w:p>
    <w:p w14:paraId="444E6DFF" w14:textId="77777777" w:rsidR="00CA02CF" w:rsidRPr="00E8448F" w:rsidRDefault="00CA02CF" w:rsidP="00CA02CF">
      <w:pPr>
        <w:spacing w:after="120"/>
        <w:ind w:left="2268" w:right="1134" w:hanging="1134"/>
        <w:jc w:val="both"/>
      </w:pPr>
      <w:r w:rsidRPr="00E8448F">
        <w:t>2.2</w:t>
      </w:r>
      <w:r w:rsidRPr="00E8448F">
        <w:tab/>
      </w:r>
      <w:r w:rsidRPr="00E8448F">
        <w:tab/>
        <w:t>Положение точки V2</w:t>
      </w:r>
    </w:p>
    <w:p w14:paraId="0FDEA595" w14:textId="77777777" w:rsidR="00CA02CF" w:rsidRPr="00E8448F" w:rsidRDefault="00CA02CF" w:rsidP="00CA02CF">
      <w:pPr>
        <w:spacing w:after="120"/>
        <w:ind w:left="2268" w:right="1134" w:hanging="1134"/>
        <w:jc w:val="both"/>
      </w:pPr>
      <w:r w:rsidRPr="00E8448F">
        <w:t>2.2.1</w:t>
      </w:r>
      <w:r w:rsidRPr="00E8448F">
        <w:tab/>
        <w:t xml:space="preserve">Положение точки V2 относительно точки R, определяемое с использованием координат XYZ на основе трехмерной координатной сетки, указано в таблице 2 и таблице 3 ниже. </w:t>
      </w:r>
    </w:p>
    <w:p w14:paraId="6B8305B7" w14:textId="77777777" w:rsidR="00CA02CF" w:rsidRPr="00E8448F" w:rsidRDefault="00CA02CF" w:rsidP="00CA02CF">
      <w:pPr>
        <w:spacing w:after="120"/>
        <w:ind w:left="2268" w:right="1134" w:hanging="1134"/>
        <w:jc w:val="both"/>
      </w:pPr>
      <w:r w:rsidRPr="00E8448F">
        <w:t>2.2.2</w:t>
      </w:r>
      <w:r w:rsidRPr="00E8448F">
        <w:tab/>
        <w:t xml:space="preserve">В таблице 2 приводятся основные координаты для предусмотренного конструкцией угла наклона спинки сиденья в 25°. </w:t>
      </w:r>
    </w:p>
    <w:p w14:paraId="1C7F2D5A" w14:textId="77777777" w:rsidR="00CA02CF" w:rsidRPr="00E8448F" w:rsidRDefault="00CA02CF" w:rsidP="00CA02CF">
      <w:pPr>
        <w:spacing w:after="120"/>
        <w:rPr>
          <w:b/>
          <w:bCs/>
          <w:sz w:val="18"/>
          <w:szCs w:val="18"/>
          <w:lang w:eastAsia="ar-SA"/>
        </w:rPr>
      </w:pPr>
      <w:r w:rsidRPr="00E8448F">
        <w:br w:type="page"/>
      </w:r>
    </w:p>
    <w:p w14:paraId="55FB9083" w14:textId="77777777" w:rsidR="00CA02CF" w:rsidRPr="00E8448F" w:rsidRDefault="00CA02CF" w:rsidP="00CA02CF">
      <w:pPr>
        <w:pStyle w:val="H23G"/>
      </w:pPr>
      <w:r w:rsidRPr="00E8448F">
        <w:lastRenderedPageBreak/>
        <w:tab/>
      </w:r>
      <w:r w:rsidRPr="00E8448F">
        <w:tab/>
      </w:r>
      <w:r w:rsidRPr="00E8448F">
        <w:rPr>
          <w:b w:val="0"/>
          <w:bCs/>
        </w:rPr>
        <w:t>Таблица 2</w:t>
      </w:r>
      <w:r w:rsidRPr="00E8448F">
        <w:br/>
        <w:t xml:space="preserve">Положение точки </w:t>
      </w:r>
      <w:r w:rsidRPr="00E8448F">
        <w:rPr>
          <w:lang w:val="en-GB"/>
        </w:rPr>
        <w:t>V</w:t>
      </w:r>
      <w:r w:rsidRPr="00E8448F">
        <w:t>2 для предусмотренного конструкцией угла наклона спинки сиденья в 25°</w:t>
      </w:r>
    </w:p>
    <w:tbl>
      <w:tblPr>
        <w:tblStyle w:val="a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867"/>
        <w:gridCol w:w="1834"/>
        <w:gridCol w:w="1834"/>
        <w:gridCol w:w="1835"/>
      </w:tblGrid>
      <w:tr w:rsidR="00CA02CF" w:rsidRPr="00E8448F" w14:paraId="4F099F50" w14:textId="77777777" w:rsidTr="00F36210">
        <w:tc>
          <w:tcPr>
            <w:tcW w:w="1867" w:type="dxa"/>
            <w:tcBorders>
              <w:top w:val="single" w:sz="4" w:space="0" w:color="auto"/>
            </w:tcBorders>
            <w:shd w:val="clear" w:color="auto" w:fill="auto"/>
            <w:vAlign w:val="bottom"/>
          </w:tcPr>
          <w:p w14:paraId="2EE3E1FC" w14:textId="77777777" w:rsidR="00CA02CF" w:rsidRPr="00E8448F" w:rsidRDefault="00CA02CF" w:rsidP="00F36210">
            <w:pPr>
              <w:spacing w:before="80" w:after="80" w:line="200" w:lineRule="exact"/>
              <w:ind w:left="28"/>
              <w:rPr>
                <w:rFonts w:cs="Times New Roman"/>
                <w:i/>
                <w:iCs/>
                <w:sz w:val="16"/>
              </w:rPr>
            </w:pPr>
            <w:r w:rsidRPr="00E8448F">
              <w:rPr>
                <w:rFonts w:cs="Times New Roman"/>
                <w:i/>
                <w:iCs/>
                <w:sz w:val="16"/>
              </w:rPr>
              <w:t>Точка V</w:t>
            </w:r>
          </w:p>
        </w:tc>
        <w:tc>
          <w:tcPr>
            <w:tcW w:w="1834" w:type="dxa"/>
            <w:tcBorders>
              <w:top w:val="single" w:sz="4" w:space="0" w:color="auto"/>
            </w:tcBorders>
            <w:shd w:val="clear" w:color="auto" w:fill="auto"/>
            <w:vAlign w:val="bottom"/>
          </w:tcPr>
          <w:p w14:paraId="776145B4" w14:textId="77777777" w:rsidR="00CA02CF" w:rsidRPr="00E8448F" w:rsidRDefault="00CA02CF" w:rsidP="00F36210">
            <w:pPr>
              <w:spacing w:before="80" w:after="80" w:line="200" w:lineRule="exact"/>
              <w:ind w:left="28" w:right="12"/>
              <w:jc w:val="right"/>
              <w:rPr>
                <w:rFonts w:cs="Times New Roman"/>
                <w:i/>
                <w:iCs/>
                <w:sz w:val="16"/>
              </w:rPr>
            </w:pPr>
            <w:r w:rsidRPr="00E8448F">
              <w:rPr>
                <w:rFonts w:cs="Times New Roman"/>
                <w:i/>
                <w:iCs/>
                <w:sz w:val="16"/>
              </w:rPr>
              <w:t>X</w:t>
            </w:r>
          </w:p>
        </w:tc>
        <w:tc>
          <w:tcPr>
            <w:tcW w:w="1834" w:type="dxa"/>
            <w:tcBorders>
              <w:top w:val="single" w:sz="4" w:space="0" w:color="auto"/>
            </w:tcBorders>
            <w:shd w:val="clear" w:color="auto" w:fill="auto"/>
            <w:vAlign w:val="bottom"/>
          </w:tcPr>
          <w:p w14:paraId="69BBFD54" w14:textId="77777777" w:rsidR="00CA02CF" w:rsidRPr="00E8448F" w:rsidRDefault="00CA02CF" w:rsidP="00F36210">
            <w:pPr>
              <w:spacing w:before="80" w:after="80" w:line="200" w:lineRule="exact"/>
              <w:ind w:left="28" w:right="48"/>
              <w:jc w:val="right"/>
              <w:rPr>
                <w:rFonts w:cs="Times New Roman"/>
                <w:i/>
                <w:iCs/>
                <w:sz w:val="16"/>
              </w:rPr>
            </w:pPr>
            <w:r w:rsidRPr="00E8448F">
              <w:rPr>
                <w:rFonts w:cs="Times New Roman"/>
                <w:i/>
                <w:iCs/>
                <w:sz w:val="16"/>
              </w:rPr>
              <w:t>Y</w:t>
            </w:r>
          </w:p>
        </w:tc>
        <w:tc>
          <w:tcPr>
            <w:tcW w:w="1835" w:type="dxa"/>
            <w:tcBorders>
              <w:top w:val="single" w:sz="4" w:space="0" w:color="auto"/>
            </w:tcBorders>
            <w:shd w:val="clear" w:color="auto" w:fill="auto"/>
            <w:vAlign w:val="bottom"/>
          </w:tcPr>
          <w:p w14:paraId="6BF271EE" w14:textId="77777777" w:rsidR="00CA02CF" w:rsidRPr="00E8448F" w:rsidRDefault="00CA02CF" w:rsidP="00F36210">
            <w:pPr>
              <w:spacing w:before="80" w:after="80" w:line="200" w:lineRule="exact"/>
              <w:ind w:left="28" w:right="52"/>
              <w:jc w:val="right"/>
              <w:rPr>
                <w:rFonts w:cs="Times New Roman"/>
                <w:i/>
                <w:iCs/>
                <w:sz w:val="16"/>
              </w:rPr>
            </w:pPr>
            <w:r w:rsidRPr="00E8448F">
              <w:rPr>
                <w:rFonts w:cs="Times New Roman"/>
                <w:i/>
                <w:iCs/>
                <w:sz w:val="16"/>
              </w:rPr>
              <w:t>Z</w:t>
            </w:r>
          </w:p>
        </w:tc>
      </w:tr>
      <w:tr w:rsidR="00CA02CF" w:rsidRPr="00E8448F" w14:paraId="4F39737A" w14:textId="77777777" w:rsidTr="00F36210">
        <w:tc>
          <w:tcPr>
            <w:tcW w:w="1867" w:type="dxa"/>
            <w:shd w:val="clear" w:color="auto" w:fill="auto"/>
          </w:tcPr>
          <w:p w14:paraId="3F31909C" w14:textId="77777777" w:rsidR="00CA02CF" w:rsidRPr="00E8448F" w:rsidRDefault="00CA02CF" w:rsidP="00F36210">
            <w:pPr>
              <w:spacing w:before="40" w:after="40" w:line="220" w:lineRule="exact"/>
              <w:rPr>
                <w:rFonts w:cs="Times New Roman"/>
                <w:sz w:val="18"/>
              </w:rPr>
            </w:pPr>
            <w:r w:rsidRPr="00E8448F">
              <w:rPr>
                <w:rFonts w:cs="Times New Roman"/>
                <w:sz w:val="18"/>
              </w:rPr>
              <w:t>V</w:t>
            </w:r>
            <w:r w:rsidRPr="00E8448F">
              <w:rPr>
                <w:rFonts w:cs="Times New Roman"/>
                <w:sz w:val="18"/>
                <w:vertAlign w:val="subscript"/>
              </w:rPr>
              <w:t>2</w:t>
            </w:r>
          </w:p>
        </w:tc>
        <w:tc>
          <w:tcPr>
            <w:tcW w:w="1834" w:type="dxa"/>
            <w:shd w:val="clear" w:color="auto" w:fill="auto"/>
            <w:vAlign w:val="bottom"/>
          </w:tcPr>
          <w:p w14:paraId="6B8594A0"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68 мм</w:t>
            </w:r>
          </w:p>
        </w:tc>
        <w:tc>
          <w:tcPr>
            <w:tcW w:w="1834" w:type="dxa"/>
            <w:shd w:val="clear" w:color="auto" w:fill="auto"/>
            <w:vAlign w:val="bottom"/>
          </w:tcPr>
          <w:p w14:paraId="7EA3A3CD" w14:textId="77777777" w:rsidR="00CA02CF" w:rsidRPr="00E8448F" w:rsidRDefault="00CA02CF" w:rsidP="00F36210">
            <w:pPr>
              <w:spacing w:before="40" w:after="40" w:line="220" w:lineRule="exact"/>
              <w:jc w:val="right"/>
              <w:rPr>
                <w:rFonts w:cs="Times New Roman"/>
                <w:sz w:val="18"/>
              </w:rPr>
            </w:pPr>
            <w:r w:rsidRPr="00E8448F">
              <w:rPr>
                <w:rFonts w:cs="Times New Roman"/>
                <w:sz w:val="18"/>
                <w:lang w:val="en-US"/>
              </w:rPr>
              <w:t>–</w:t>
            </w:r>
            <w:r w:rsidRPr="00E8448F">
              <w:rPr>
                <w:rFonts w:cs="Times New Roman"/>
                <w:sz w:val="18"/>
              </w:rPr>
              <w:t>5 мм</w:t>
            </w:r>
          </w:p>
        </w:tc>
        <w:tc>
          <w:tcPr>
            <w:tcW w:w="1835" w:type="dxa"/>
            <w:shd w:val="clear" w:color="auto" w:fill="auto"/>
            <w:vAlign w:val="bottom"/>
          </w:tcPr>
          <w:p w14:paraId="66CFDC0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589 мм</w:t>
            </w:r>
          </w:p>
        </w:tc>
      </w:tr>
    </w:tbl>
    <w:p w14:paraId="6A0FF538" w14:textId="77777777" w:rsidR="00CA02CF" w:rsidRPr="00E8448F" w:rsidRDefault="00CA02CF" w:rsidP="00CA02CF">
      <w:pPr>
        <w:spacing w:before="240" w:after="120"/>
        <w:ind w:left="2268" w:right="1134" w:hanging="1134"/>
        <w:jc w:val="both"/>
      </w:pPr>
      <w:r w:rsidRPr="00E8448F">
        <w:t>2.2.3</w:t>
      </w:r>
      <w:r w:rsidRPr="00E8448F">
        <w:tab/>
        <w:t>Поправки для предусмотренных конструкцией углов наклона спинки сиденья, отличных от 25°</w:t>
      </w:r>
    </w:p>
    <w:p w14:paraId="013F66C0" w14:textId="77777777" w:rsidR="00CA02CF" w:rsidRPr="00E8448F" w:rsidRDefault="00CA02CF" w:rsidP="00CA02CF">
      <w:pPr>
        <w:spacing w:after="120"/>
        <w:ind w:left="2268" w:right="1134"/>
        <w:jc w:val="both"/>
      </w:pPr>
      <w:r w:rsidRPr="00E8448F">
        <w:t xml:space="preserve">В таблице 3 указаны дополнительные поправки, которые необходимо внести в координаты X и Z точки V во всех случаях, когда предусмотренный конструкцией угол наклона спинки сиденья отличается от 25°. </w:t>
      </w:r>
    </w:p>
    <w:p w14:paraId="026E420D" w14:textId="055F289D" w:rsidR="00CA02CF" w:rsidRPr="00E8448F" w:rsidRDefault="001B4F93" w:rsidP="001B4F93">
      <w:pPr>
        <w:pStyle w:val="H23G"/>
      </w:pPr>
      <w:r>
        <w:tab/>
      </w:r>
      <w:r>
        <w:tab/>
      </w:r>
      <w:r w:rsidR="00CA02CF" w:rsidRPr="001B4F93">
        <w:rPr>
          <w:b w:val="0"/>
          <w:bCs/>
        </w:rPr>
        <w:t xml:space="preserve">Таблица 3 </w:t>
      </w:r>
      <w:r>
        <w:br/>
      </w:r>
      <w:r w:rsidR="00CA02CF" w:rsidRPr="00E8448F">
        <w:t xml:space="preserve">Поправки в отношении положения точки </w:t>
      </w:r>
      <w:r w:rsidR="00CA02CF" w:rsidRPr="00E8448F">
        <w:rPr>
          <w:lang w:val="en-GB"/>
        </w:rPr>
        <w:t>V</w:t>
      </w:r>
      <w:r w:rsidR="00CA02CF" w:rsidRPr="00E8448F">
        <w:t>2 для других углов наклона спинки сиденья</w:t>
      </w:r>
    </w:p>
    <w:tbl>
      <w:tblPr>
        <w:tblStyle w:val="a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504"/>
        <w:gridCol w:w="1505"/>
        <w:gridCol w:w="1243"/>
        <w:gridCol w:w="1505"/>
        <w:gridCol w:w="1505"/>
      </w:tblGrid>
      <w:tr w:rsidR="00CA02CF" w:rsidRPr="00E8448F" w14:paraId="00512F63" w14:textId="77777777" w:rsidTr="00F36210">
        <w:tc>
          <w:tcPr>
            <w:tcW w:w="1077" w:type="dxa"/>
            <w:tcBorders>
              <w:top w:val="single" w:sz="4" w:space="0" w:color="auto"/>
              <w:bottom w:val="single" w:sz="12" w:space="0" w:color="auto"/>
            </w:tcBorders>
            <w:shd w:val="clear" w:color="auto" w:fill="auto"/>
            <w:vAlign w:val="bottom"/>
          </w:tcPr>
          <w:p w14:paraId="5AE8A631" w14:textId="77777777" w:rsidR="00CA02CF" w:rsidRPr="00E8448F" w:rsidRDefault="00CA02CF" w:rsidP="00F36210">
            <w:pPr>
              <w:spacing w:before="80" w:after="80" w:line="200" w:lineRule="exact"/>
              <w:ind w:left="28"/>
              <w:rPr>
                <w:rFonts w:cs="Times New Roman"/>
                <w:i/>
                <w:iCs/>
                <w:sz w:val="16"/>
              </w:rPr>
            </w:pPr>
            <w:r w:rsidRPr="00E8448F">
              <w:rPr>
                <w:rFonts w:cs="Times New Roman"/>
                <w:i/>
                <w:iCs/>
                <w:sz w:val="16"/>
              </w:rPr>
              <w:t xml:space="preserve">Угол наклона спинки сиденья </w:t>
            </w:r>
          </w:p>
          <w:p w14:paraId="2A3C8BDB" w14:textId="77777777" w:rsidR="00CA02CF" w:rsidRPr="00E8448F" w:rsidRDefault="00CA02CF" w:rsidP="00F36210">
            <w:pPr>
              <w:spacing w:before="80" w:after="80" w:line="200" w:lineRule="exact"/>
              <w:ind w:left="28"/>
              <w:rPr>
                <w:rFonts w:cs="Times New Roman"/>
                <w:i/>
                <w:iCs/>
                <w:sz w:val="16"/>
              </w:rPr>
            </w:pPr>
            <w:r w:rsidRPr="00E8448F">
              <w:rPr>
                <w:rFonts w:cs="Times New Roman"/>
                <w:i/>
                <w:iCs/>
                <w:sz w:val="16"/>
              </w:rPr>
              <w:t>(в градусах)</w:t>
            </w:r>
          </w:p>
        </w:tc>
        <w:tc>
          <w:tcPr>
            <w:tcW w:w="1304" w:type="dxa"/>
            <w:tcBorders>
              <w:top w:val="single" w:sz="4" w:space="0" w:color="auto"/>
              <w:bottom w:val="single" w:sz="12" w:space="0" w:color="auto"/>
            </w:tcBorders>
            <w:shd w:val="clear" w:color="auto" w:fill="auto"/>
            <w:vAlign w:val="bottom"/>
          </w:tcPr>
          <w:p w14:paraId="6FCE2A2C" w14:textId="77777777" w:rsidR="00CA02CF" w:rsidRPr="00E8448F" w:rsidRDefault="00CA02CF" w:rsidP="00F36210">
            <w:pPr>
              <w:spacing w:before="80" w:after="80" w:line="200" w:lineRule="exact"/>
              <w:ind w:left="28"/>
              <w:jc w:val="right"/>
              <w:rPr>
                <w:rFonts w:cs="Times New Roman"/>
                <w:i/>
                <w:iCs/>
                <w:sz w:val="16"/>
              </w:rPr>
            </w:pPr>
            <w:r w:rsidRPr="00E8448F">
              <w:rPr>
                <w:rFonts w:cs="Times New Roman"/>
                <w:i/>
                <w:iCs/>
                <w:sz w:val="16"/>
              </w:rPr>
              <w:t xml:space="preserve">Горизонтальные </w:t>
            </w:r>
            <w:r w:rsidRPr="00E8448F">
              <w:rPr>
                <w:rFonts w:cs="Times New Roman"/>
                <w:i/>
                <w:iCs/>
                <w:sz w:val="16"/>
              </w:rPr>
              <w:br/>
              <w:t>координаты</w:t>
            </w:r>
          </w:p>
          <w:p w14:paraId="5334BD1D" w14:textId="77777777" w:rsidR="00CA02CF" w:rsidRPr="00E8448F" w:rsidRDefault="00CA02CF" w:rsidP="00F36210">
            <w:pPr>
              <w:spacing w:before="80" w:after="80" w:line="200" w:lineRule="exact"/>
              <w:ind w:left="28"/>
              <w:jc w:val="right"/>
              <w:rPr>
                <w:rFonts w:cs="Times New Roman"/>
                <w:i/>
                <w:iCs/>
                <w:sz w:val="16"/>
              </w:rPr>
            </w:pPr>
            <w:proofErr w:type="spellStart"/>
            <w:r w:rsidRPr="00E8448F">
              <w:rPr>
                <w:rFonts w:cs="Times New Roman"/>
                <w:i/>
                <w:iCs/>
                <w:sz w:val="16"/>
              </w:rPr>
              <w:t>Δx</w:t>
            </w:r>
            <w:proofErr w:type="spellEnd"/>
          </w:p>
        </w:tc>
        <w:tc>
          <w:tcPr>
            <w:tcW w:w="1304" w:type="dxa"/>
            <w:tcBorders>
              <w:top w:val="single" w:sz="4" w:space="0" w:color="auto"/>
              <w:bottom w:val="single" w:sz="12" w:space="0" w:color="auto"/>
            </w:tcBorders>
            <w:shd w:val="clear" w:color="auto" w:fill="auto"/>
            <w:vAlign w:val="bottom"/>
          </w:tcPr>
          <w:p w14:paraId="2947E75D" w14:textId="77777777" w:rsidR="00CA02CF" w:rsidRPr="00E8448F" w:rsidRDefault="00CA02CF" w:rsidP="00F36210">
            <w:pPr>
              <w:spacing w:before="80" w:after="80" w:line="200" w:lineRule="exact"/>
              <w:ind w:left="28"/>
              <w:jc w:val="right"/>
              <w:rPr>
                <w:rFonts w:cs="Times New Roman"/>
                <w:i/>
                <w:iCs/>
                <w:sz w:val="16"/>
              </w:rPr>
            </w:pPr>
            <w:r w:rsidRPr="00E8448F">
              <w:rPr>
                <w:rFonts w:cs="Times New Roman"/>
                <w:i/>
                <w:iCs/>
                <w:sz w:val="16"/>
              </w:rPr>
              <w:t xml:space="preserve">Вертикальные </w:t>
            </w:r>
            <w:r w:rsidRPr="00E8448F">
              <w:rPr>
                <w:rFonts w:cs="Times New Roman"/>
                <w:i/>
                <w:iCs/>
                <w:sz w:val="16"/>
              </w:rPr>
              <w:br/>
              <w:t>координаты</w:t>
            </w:r>
          </w:p>
          <w:p w14:paraId="4683AEDB" w14:textId="77777777" w:rsidR="00CA02CF" w:rsidRPr="00E8448F" w:rsidRDefault="00CA02CF" w:rsidP="00F36210">
            <w:pPr>
              <w:spacing w:before="80" w:after="80" w:line="200" w:lineRule="exact"/>
              <w:ind w:left="28"/>
              <w:jc w:val="right"/>
              <w:rPr>
                <w:rFonts w:cs="Times New Roman"/>
                <w:i/>
                <w:iCs/>
                <w:sz w:val="16"/>
              </w:rPr>
            </w:pPr>
            <w:proofErr w:type="spellStart"/>
            <w:r w:rsidRPr="00E8448F">
              <w:rPr>
                <w:rFonts w:cs="Times New Roman"/>
                <w:i/>
                <w:iCs/>
                <w:sz w:val="16"/>
              </w:rPr>
              <w:t>Δz</w:t>
            </w:r>
            <w:proofErr w:type="spellEnd"/>
          </w:p>
        </w:tc>
        <w:tc>
          <w:tcPr>
            <w:tcW w:w="1077" w:type="dxa"/>
            <w:tcBorders>
              <w:top w:val="single" w:sz="4" w:space="0" w:color="auto"/>
              <w:bottom w:val="single" w:sz="12" w:space="0" w:color="auto"/>
            </w:tcBorders>
            <w:shd w:val="clear" w:color="auto" w:fill="auto"/>
            <w:vAlign w:val="bottom"/>
          </w:tcPr>
          <w:p w14:paraId="44D7D9C1" w14:textId="77777777" w:rsidR="00CA02CF" w:rsidRPr="00E8448F" w:rsidRDefault="00CA02CF" w:rsidP="00F36210">
            <w:pPr>
              <w:spacing w:before="80" w:after="80" w:line="200" w:lineRule="exact"/>
              <w:ind w:left="28"/>
              <w:jc w:val="right"/>
              <w:rPr>
                <w:rFonts w:cs="Times New Roman"/>
                <w:i/>
                <w:iCs/>
                <w:sz w:val="16"/>
              </w:rPr>
            </w:pPr>
            <w:r w:rsidRPr="00E8448F">
              <w:rPr>
                <w:rFonts w:cs="Times New Roman"/>
                <w:i/>
                <w:iCs/>
                <w:sz w:val="16"/>
              </w:rPr>
              <w:t>Угол наклона спинки сиденья</w:t>
            </w:r>
          </w:p>
          <w:p w14:paraId="27C9A4EB" w14:textId="77777777" w:rsidR="00CA02CF" w:rsidRPr="00E8448F" w:rsidRDefault="00CA02CF" w:rsidP="00F36210">
            <w:pPr>
              <w:spacing w:before="80" w:after="80" w:line="200" w:lineRule="exact"/>
              <w:ind w:left="28"/>
              <w:jc w:val="right"/>
              <w:rPr>
                <w:rFonts w:cs="Times New Roman"/>
                <w:i/>
                <w:iCs/>
                <w:sz w:val="16"/>
              </w:rPr>
            </w:pPr>
            <w:r w:rsidRPr="00E8448F">
              <w:rPr>
                <w:rFonts w:cs="Times New Roman"/>
                <w:i/>
                <w:iCs/>
                <w:sz w:val="16"/>
              </w:rPr>
              <w:t>(в градусах)</w:t>
            </w:r>
          </w:p>
        </w:tc>
        <w:tc>
          <w:tcPr>
            <w:tcW w:w="1304" w:type="dxa"/>
            <w:tcBorders>
              <w:top w:val="single" w:sz="4" w:space="0" w:color="auto"/>
              <w:bottom w:val="single" w:sz="12" w:space="0" w:color="auto"/>
            </w:tcBorders>
            <w:shd w:val="clear" w:color="auto" w:fill="auto"/>
            <w:vAlign w:val="bottom"/>
          </w:tcPr>
          <w:p w14:paraId="7DC8A31C" w14:textId="77777777" w:rsidR="00CA02CF" w:rsidRPr="00E8448F" w:rsidRDefault="00CA02CF" w:rsidP="00F36210">
            <w:pPr>
              <w:spacing w:before="80" w:after="80" w:line="200" w:lineRule="exact"/>
              <w:ind w:left="28"/>
              <w:jc w:val="right"/>
              <w:rPr>
                <w:rFonts w:cs="Times New Roman"/>
                <w:i/>
                <w:iCs/>
                <w:sz w:val="16"/>
              </w:rPr>
            </w:pPr>
            <w:r w:rsidRPr="00E8448F">
              <w:rPr>
                <w:rFonts w:cs="Times New Roman"/>
                <w:i/>
                <w:iCs/>
                <w:sz w:val="16"/>
              </w:rPr>
              <w:t xml:space="preserve">Горизонтальные </w:t>
            </w:r>
            <w:r w:rsidRPr="00E8448F">
              <w:rPr>
                <w:rFonts w:cs="Times New Roman"/>
                <w:i/>
                <w:iCs/>
                <w:sz w:val="16"/>
              </w:rPr>
              <w:br/>
              <w:t>координаты</w:t>
            </w:r>
          </w:p>
          <w:p w14:paraId="15265DEA" w14:textId="77777777" w:rsidR="00CA02CF" w:rsidRPr="00E8448F" w:rsidRDefault="00CA02CF" w:rsidP="00F36210">
            <w:pPr>
              <w:spacing w:before="80" w:after="80" w:line="200" w:lineRule="exact"/>
              <w:ind w:left="28"/>
              <w:jc w:val="right"/>
              <w:rPr>
                <w:rFonts w:cs="Times New Roman"/>
                <w:i/>
                <w:iCs/>
                <w:sz w:val="16"/>
              </w:rPr>
            </w:pPr>
            <w:proofErr w:type="spellStart"/>
            <w:r w:rsidRPr="00E8448F">
              <w:rPr>
                <w:rFonts w:cs="Times New Roman"/>
                <w:i/>
                <w:iCs/>
                <w:sz w:val="16"/>
              </w:rPr>
              <w:t>Δx</w:t>
            </w:r>
            <w:proofErr w:type="spellEnd"/>
          </w:p>
        </w:tc>
        <w:tc>
          <w:tcPr>
            <w:tcW w:w="1304" w:type="dxa"/>
            <w:tcBorders>
              <w:top w:val="single" w:sz="4" w:space="0" w:color="auto"/>
              <w:bottom w:val="single" w:sz="12" w:space="0" w:color="auto"/>
            </w:tcBorders>
            <w:shd w:val="clear" w:color="auto" w:fill="auto"/>
            <w:vAlign w:val="bottom"/>
          </w:tcPr>
          <w:p w14:paraId="7BED8D7B" w14:textId="77777777" w:rsidR="00CA02CF" w:rsidRPr="00E8448F" w:rsidRDefault="00CA02CF" w:rsidP="00F36210">
            <w:pPr>
              <w:spacing w:before="80" w:after="80" w:line="200" w:lineRule="exact"/>
              <w:ind w:left="28"/>
              <w:jc w:val="right"/>
              <w:rPr>
                <w:rFonts w:cs="Times New Roman"/>
                <w:i/>
                <w:iCs/>
                <w:sz w:val="16"/>
              </w:rPr>
            </w:pPr>
            <w:r w:rsidRPr="00E8448F">
              <w:rPr>
                <w:rFonts w:cs="Times New Roman"/>
                <w:i/>
                <w:iCs/>
                <w:sz w:val="16"/>
              </w:rPr>
              <w:t xml:space="preserve">Вертикальные </w:t>
            </w:r>
            <w:r w:rsidRPr="00E8448F">
              <w:rPr>
                <w:rFonts w:cs="Times New Roman"/>
                <w:i/>
                <w:iCs/>
                <w:sz w:val="16"/>
              </w:rPr>
              <w:br/>
              <w:t>координаты</w:t>
            </w:r>
          </w:p>
          <w:p w14:paraId="63599FB8" w14:textId="77777777" w:rsidR="00CA02CF" w:rsidRPr="00E8448F" w:rsidRDefault="00CA02CF" w:rsidP="00F36210">
            <w:pPr>
              <w:spacing w:before="80" w:after="80" w:line="200" w:lineRule="exact"/>
              <w:ind w:left="28"/>
              <w:jc w:val="right"/>
              <w:rPr>
                <w:rFonts w:cs="Times New Roman"/>
                <w:i/>
                <w:iCs/>
                <w:sz w:val="16"/>
              </w:rPr>
            </w:pPr>
            <w:proofErr w:type="spellStart"/>
            <w:r w:rsidRPr="00E8448F">
              <w:rPr>
                <w:rFonts w:cs="Times New Roman"/>
                <w:i/>
                <w:iCs/>
                <w:sz w:val="16"/>
              </w:rPr>
              <w:t>Δz</w:t>
            </w:r>
            <w:proofErr w:type="spellEnd"/>
          </w:p>
        </w:tc>
      </w:tr>
      <w:tr w:rsidR="00CA02CF" w:rsidRPr="00E8448F" w14:paraId="1932EAEB" w14:textId="77777777" w:rsidTr="00F36210">
        <w:tc>
          <w:tcPr>
            <w:tcW w:w="1077" w:type="dxa"/>
            <w:tcBorders>
              <w:top w:val="single" w:sz="12" w:space="0" w:color="auto"/>
            </w:tcBorders>
            <w:shd w:val="clear" w:color="auto" w:fill="auto"/>
          </w:tcPr>
          <w:p w14:paraId="45939EC3" w14:textId="77777777" w:rsidR="00CA02CF" w:rsidRPr="00E8448F" w:rsidRDefault="00CA02CF" w:rsidP="00F36210">
            <w:pPr>
              <w:spacing w:before="40" w:after="40" w:line="220" w:lineRule="exact"/>
              <w:rPr>
                <w:rFonts w:cs="Times New Roman"/>
                <w:sz w:val="18"/>
              </w:rPr>
            </w:pPr>
            <w:r w:rsidRPr="00E8448F">
              <w:rPr>
                <w:rFonts w:cs="Times New Roman"/>
                <w:sz w:val="18"/>
              </w:rPr>
              <w:t>5</w:t>
            </w:r>
          </w:p>
        </w:tc>
        <w:tc>
          <w:tcPr>
            <w:tcW w:w="1304" w:type="dxa"/>
            <w:tcBorders>
              <w:top w:val="single" w:sz="12" w:space="0" w:color="auto"/>
            </w:tcBorders>
            <w:shd w:val="clear" w:color="auto" w:fill="auto"/>
            <w:vAlign w:val="bottom"/>
          </w:tcPr>
          <w:p w14:paraId="4B3E88B7"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–186 мм</w:t>
            </w:r>
          </w:p>
        </w:tc>
        <w:tc>
          <w:tcPr>
            <w:tcW w:w="1304" w:type="dxa"/>
            <w:tcBorders>
              <w:top w:val="single" w:sz="12" w:space="0" w:color="auto"/>
            </w:tcBorders>
            <w:shd w:val="clear" w:color="auto" w:fill="auto"/>
            <w:vAlign w:val="bottom"/>
          </w:tcPr>
          <w:p w14:paraId="390FAF9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28 мм</w:t>
            </w:r>
          </w:p>
        </w:tc>
        <w:tc>
          <w:tcPr>
            <w:tcW w:w="1077" w:type="dxa"/>
            <w:tcBorders>
              <w:top w:val="single" w:sz="12" w:space="0" w:color="auto"/>
            </w:tcBorders>
            <w:shd w:val="clear" w:color="auto" w:fill="auto"/>
            <w:vAlign w:val="bottom"/>
          </w:tcPr>
          <w:p w14:paraId="29D02F4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23</w:t>
            </w:r>
          </w:p>
        </w:tc>
        <w:tc>
          <w:tcPr>
            <w:tcW w:w="1304" w:type="dxa"/>
            <w:tcBorders>
              <w:top w:val="single" w:sz="12" w:space="0" w:color="auto"/>
            </w:tcBorders>
            <w:shd w:val="clear" w:color="auto" w:fill="auto"/>
            <w:vAlign w:val="bottom"/>
          </w:tcPr>
          <w:p w14:paraId="32B1FD66"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–18 мм</w:t>
            </w:r>
          </w:p>
        </w:tc>
        <w:tc>
          <w:tcPr>
            <w:tcW w:w="1304" w:type="dxa"/>
            <w:tcBorders>
              <w:top w:val="single" w:sz="12" w:space="0" w:color="auto"/>
            </w:tcBorders>
            <w:shd w:val="clear" w:color="auto" w:fill="auto"/>
            <w:vAlign w:val="bottom"/>
          </w:tcPr>
          <w:p w14:paraId="715306A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 мм</w:t>
            </w:r>
          </w:p>
        </w:tc>
      </w:tr>
      <w:tr w:rsidR="00CA02CF" w:rsidRPr="00E8448F" w14:paraId="7984A198" w14:textId="77777777" w:rsidTr="00F36210">
        <w:tc>
          <w:tcPr>
            <w:tcW w:w="1077" w:type="dxa"/>
            <w:shd w:val="clear" w:color="auto" w:fill="auto"/>
          </w:tcPr>
          <w:p w14:paraId="516B0054" w14:textId="77777777" w:rsidR="00CA02CF" w:rsidRPr="00E8448F" w:rsidRDefault="00CA02CF" w:rsidP="00F36210">
            <w:pPr>
              <w:spacing w:before="40" w:after="40" w:line="220" w:lineRule="exact"/>
              <w:rPr>
                <w:rFonts w:cs="Times New Roman"/>
                <w:sz w:val="18"/>
              </w:rPr>
            </w:pPr>
            <w:r w:rsidRPr="00E8448F">
              <w:rPr>
                <w:rFonts w:cs="Times New Roman"/>
                <w:sz w:val="18"/>
              </w:rPr>
              <w:t>6</w:t>
            </w:r>
          </w:p>
        </w:tc>
        <w:tc>
          <w:tcPr>
            <w:tcW w:w="1304" w:type="dxa"/>
            <w:shd w:val="clear" w:color="auto" w:fill="auto"/>
            <w:vAlign w:val="bottom"/>
          </w:tcPr>
          <w:p w14:paraId="10F870E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–177 мм</w:t>
            </w:r>
          </w:p>
        </w:tc>
        <w:tc>
          <w:tcPr>
            <w:tcW w:w="1304" w:type="dxa"/>
            <w:shd w:val="clear" w:color="auto" w:fill="auto"/>
            <w:vAlign w:val="bottom"/>
          </w:tcPr>
          <w:p w14:paraId="260F43D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27 мм</w:t>
            </w:r>
          </w:p>
        </w:tc>
        <w:tc>
          <w:tcPr>
            <w:tcW w:w="1077" w:type="dxa"/>
            <w:shd w:val="clear" w:color="auto" w:fill="auto"/>
            <w:vAlign w:val="bottom"/>
          </w:tcPr>
          <w:p w14:paraId="32A9D88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24</w:t>
            </w:r>
          </w:p>
        </w:tc>
        <w:tc>
          <w:tcPr>
            <w:tcW w:w="1304" w:type="dxa"/>
            <w:shd w:val="clear" w:color="auto" w:fill="auto"/>
            <w:vAlign w:val="bottom"/>
          </w:tcPr>
          <w:p w14:paraId="38E5B6C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–9 мм</w:t>
            </w:r>
          </w:p>
        </w:tc>
        <w:tc>
          <w:tcPr>
            <w:tcW w:w="1304" w:type="dxa"/>
            <w:shd w:val="clear" w:color="auto" w:fill="auto"/>
            <w:vAlign w:val="bottom"/>
          </w:tcPr>
          <w:p w14:paraId="5FA2899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 мм</w:t>
            </w:r>
          </w:p>
        </w:tc>
      </w:tr>
      <w:tr w:rsidR="00CA02CF" w:rsidRPr="00E8448F" w14:paraId="0380BC6A" w14:textId="77777777" w:rsidTr="00F36210">
        <w:tc>
          <w:tcPr>
            <w:tcW w:w="1077" w:type="dxa"/>
            <w:shd w:val="clear" w:color="auto" w:fill="auto"/>
          </w:tcPr>
          <w:p w14:paraId="70383236" w14:textId="77777777" w:rsidR="00CA02CF" w:rsidRPr="00E8448F" w:rsidRDefault="00CA02CF" w:rsidP="00F36210">
            <w:pPr>
              <w:spacing w:before="40" w:after="40" w:line="220" w:lineRule="exact"/>
              <w:rPr>
                <w:rFonts w:cs="Times New Roman"/>
                <w:sz w:val="18"/>
              </w:rPr>
            </w:pPr>
            <w:r w:rsidRPr="00E8448F">
              <w:rPr>
                <w:rFonts w:cs="Times New Roman"/>
                <w:sz w:val="18"/>
              </w:rPr>
              <w:t>7</w:t>
            </w:r>
          </w:p>
        </w:tc>
        <w:tc>
          <w:tcPr>
            <w:tcW w:w="1304" w:type="dxa"/>
            <w:shd w:val="clear" w:color="auto" w:fill="auto"/>
            <w:vAlign w:val="bottom"/>
          </w:tcPr>
          <w:p w14:paraId="36EB345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–167 мм</w:t>
            </w:r>
          </w:p>
        </w:tc>
        <w:tc>
          <w:tcPr>
            <w:tcW w:w="1304" w:type="dxa"/>
            <w:shd w:val="clear" w:color="auto" w:fill="auto"/>
            <w:vAlign w:val="bottom"/>
          </w:tcPr>
          <w:p w14:paraId="78437E50"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27 мм</w:t>
            </w:r>
          </w:p>
        </w:tc>
        <w:tc>
          <w:tcPr>
            <w:tcW w:w="1077" w:type="dxa"/>
            <w:shd w:val="clear" w:color="auto" w:fill="auto"/>
            <w:vAlign w:val="bottom"/>
          </w:tcPr>
          <w:p w14:paraId="5051B04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25</w:t>
            </w:r>
          </w:p>
        </w:tc>
        <w:tc>
          <w:tcPr>
            <w:tcW w:w="1304" w:type="dxa"/>
            <w:shd w:val="clear" w:color="auto" w:fill="auto"/>
            <w:vAlign w:val="bottom"/>
          </w:tcPr>
          <w:p w14:paraId="68E59A3E"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0 мм</w:t>
            </w:r>
          </w:p>
        </w:tc>
        <w:tc>
          <w:tcPr>
            <w:tcW w:w="1304" w:type="dxa"/>
            <w:shd w:val="clear" w:color="auto" w:fill="auto"/>
            <w:vAlign w:val="bottom"/>
          </w:tcPr>
          <w:p w14:paraId="4B5B2AA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0 мм</w:t>
            </w:r>
          </w:p>
        </w:tc>
      </w:tr>
      <w:tr w:rsidR="00CA02CF" w:rsidRPr="00E8448F" w14:paraId="0AF1DFDE" w14:textId="77777777" w:rsidTr="00F36210">
        <w:tc>
          <w:tcPr>
            <w:tcW w:w="1077" w:type="dxa"/>
            <w:shd w:val="clear" w:color="auto" w:fill="auto"/>
          </w:tcPr>
          <w:p w14:paraId="7CC8DD42" w14:textId="77777777" w:rsidR="00CA02CF" w:rsidRPr="00E8448F" w:rsidRDefault="00CA02CF" w:rsidP="00F36210">
            <w:pPr>
              <w:spacing w:before="40" w:after="40" w:line="220" w:lineRule="exact"/>
              <w:rPr>
                <w:rFonts w:cs="Times New Roman"/>
                <w:sz w:val="18"/>
              </w:rPr>
            </w:pPr>
            <w:r w:rsidRPr="00E8448F">
              <w:rPr>
                <w:rFonts w:cs="Times New Roman"/>
                <w:sz w:val="18"/>
              </w:rPr>
              <w:t>8</w:t>
            </w:r>
          </w:p>
        </w:tc>
        <w:tc>
          <w:tcPr>
            <w:tcW w:w="1304" w:type="dxa"/>
            <w:shd w:val="clear" w:color="auto" w:fill="auto"/>
            <w:vAlign w:val="bottom"/>
          </w:tcPr>
          <w:p w14:paraId="40DD3A5E"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–157 мм</w:t>
            </w:r>
          </w:p>
        </w:tc>
        <w:tc>
          <w:tcPr>
            <w:tcW w:w="1304" w:type="dxa"/>
            <w:shd w:val="clear" w:color="auto" w:fill="auto"/>
            <w:vAlign w:val="bottom"/>
          </w:tcPr>
          <w:p w14:paraId="0214F8B3"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27 мм</w:t>
            </w:r>
          </w:p>
        </w:tc>
        <w:tc>
          <w:tcPr>
            <w:tcW w:w="1077" w:type="dxa"/>
            <w:shd w:val="clear" w:color="auto" w:fill="auto"/>
            <w:vAlign w:val="bottom"/>
          </w:tcPr>
          <w:p w14:paraId="7995A89D"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26</w:t>
            </w:r>
          </w:p>
        </w:tc>
        <w:tc>
          <w:tcPr>
            <w:tcW w:w="1304" w:type="dxa"/>
            <w:shd w:val="clear" w:color="auto" w:fill="auto"/>
            <w:vAlign w:val="bottom"/>
          </w:tcPr>
          <w:p w14:paraId="7D729B13"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9 мм</w:t>
            </w:r>
          </w:p>
        </w:tc>
        <w:tc>
          <w:tcPr>
            <w:tcW w:w="1304" w:type="dxa"/>
            <w:shd w:val="clear" w:color="auto" w:fill="auto"/>
            <w:vAlign w:val="bottom"/>
          </w:tcPr>
          <w:p w14:paraId="30B42B67"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 мм</w:t>
            </w:r>
          </w:p>
        </w:tc>
      </w:tr>
      <w:tr w:rsidR="00CA02CF" w:rsidRPr="00E8448F" w14:paraId="4939C8CD" w14:textId="77777777" w:rsidTr="00F36210">
        <w:tc>
          <w:tcPr>
            <w:tcW w:w="1077" w:type="dxa"/>
            <w:shd w:val="clear" w:color="auto" w:fill="auto"/>
          </w:tcPr>
          <w:p w14:paraId="7C260C21" w14:textId="77777777" w:rsidR="00CA02CF" w:rsidRPr="00E8448F" w:rsidRDefault="00CA02CF" w:rsidP="00F36210">
            <w:pPr>
              <w:spacing w:before="40" w:after="40" w:line="220" w:lineRule="exact"/>
              <w:rPr>
                <w:rFonts w:cs="Times New Roman"/>
                <w:sz w:val="18"/>
              </w:rPr>
            </w:pPr>
            <w:r w:rsidRPr="00E8448F">
              <w:rPr>
                <w:rFonts w:cs="Times New Roman"/>
                <w:sz w:val="18"/>
              </w:rPr>
              <w:t>9</w:t>
            </w:r>
          </w:p>
        </w:tc>
        <w:tc>
          <w:tcPr>
            <w:tcW w:w="1304" w:type="dxa"/>
            <w:shd w:val="clear" w:color="auto" w:fill="auto"/>
            <w:vAlign w:val="bottom"/>
          </w:tcPr>
          <w:p w14:paraId="5AAC4EF0"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–147 мм</w:t>
            </w:r>
          </w:p>
        </w:tc>
        <w:tc>
          <w:tcPr>
            <w:tcW w:w="1304" w:type="dxa"/>
            <w:shd w:val="clear" w:color="auto" w:fill="auto"/>
            <w:vAlign w:val="bottom"/>
          </w:tcPr>
          <w:p w14:paraId="1F5D3E4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26 мм</w:t>
            </w:r>
          </w:p>
        </w:tc>
        <w:tc>
          <w:tcPr>
            <w:tcW w:w="1077" w:type="dxa"/>
            <w:shd w:val="clear" w:color="auto" w:fill="auto"/>
            <w:vAlign w:val="bottom"/>
          </w:tcPr>
          <w:p w14:paraId="572A211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27</w:t>
            </w:r>
          </w:p>
        </w:tc>
        <w:tc>
          <w:tcPr>
            <w:tcW w:w="1304" w:type="dxa"/>
            <w:shd w:val="clear" w:color="auto" w:fill="auto"/>
            <w:vAlign w:val="bottom"/>
          </w:tcPr>
          <w:p w14:paraId="0645967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17 мм</w:t>
            </w:r>
          </w:p>
        </w:tc>
        <w:tc>
          <w:tcPr>
            <w:tcW w:w="1304" w:type="dxa"/>
            <w:shd w:val="clear" w:color="auto" w:fill="auto"/>
            <w:vAlign w:val="bottom"/>
          </w:tcPr>
          <w:p w14:paraId="36AA959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 мм</w:t>
            </w:r>
          </w:p>
        </w:tc>
      </w:tr>
      <w:tr w:rsidR="00CA02CF" w:rsidRPr="00E8448F" w14:paraId="009284B8" w14:textId="77777777" w:rsidTr="00F36210">
        <w:tc>
          <w:tcPr>
            <w:tcW w:w="1077" w:type="dxa"/>
            <w:shd w:val="clear" w:color="auto" w:fill="auto"/>
          </w:tcPr>
          <w:p w14:paraId="48D93F7B" w14:textId="77777777" w:rsidR="00CA02CF" w:rsidRPr="00E8448F" w:rsidRDefault="00CA02CF" w:rsidP="00F36210">
            <w:pPr>
              <w:spacing w:before="40" w:after="40" w:line="220" w:lineRule="exact"/>
              <w:rPr>
                <w:rFonts w:cs="Times New Roman"/>
                <w:sz w:val="18"/>
              </w:rPr>
            </w:pPr>
            <w:r w:rsidRPr="00E8448F">
              <w:rPr>
                <w:rFonts w:cs="Times New Roman"/>
                <w:sz w:val="18"/>
              </w:rPr>
              <w:t>10</w:t>
            </w:r>
          </w:p>
        </w:tc>
        <w:tc>
          <w:tcPr>
            <w:tcW w:w="1304" w:type="dxa"/>
            <w:shd w:val="clear" w:color="auto" w:fill="auto"/>
            <w:vAlign w:val="bottom"/>
          </w:tcPr>
          <w:p w14:paraId="516537C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–137 мм</w:t>
            </w:r>
          </w:p>
        </w:tc>
        <w:tc>
          <w:tcPr>
            <w:tcW w:w="1304" w:type="dxa"/>
            <w:shd w:val="clear" w:color="auto" w:fill="auto"/>
            <w:vAlign w:val="bottom"/>
          </w:tcPr>
          <w:p w14:paraId="331AF02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25 мм</w:t>
            </w:r>
          </w:p>
        </w:tc>
        <w:tc>
          <w:tcPr>
            <w:tcW w:w="1077" w:type="dxa"/>
            <w:shd w:val="clear" w:color="auto" w:fill="auto"/>
            <w:vAlign w:val="bottom"/>
          </w:tcPr>
          <w:p w14:paraId="2B7B7D2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28</w:t>
            </w:r>
          </w:p>
        </w:tc>
        <w:tc>
          <w:tcPr>
            <w:tcW w:w="1304" w:type="dxa"/>
            <w:shd w:val="clear" w:color="auto" w:fill="auto"/>
            <w:vAlign w:val="bottom"/>
          </w:tcPr>
          <w:p w14:paraId="3B7D2679"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26 мм</w:t>
            </w:r>
          </w:p>
        </w:tc>
        <w:tc>
          <w:tcPr>
            <w:tcW w:w="1304" w:type="dxa"/>
            <w:shd w:val="clear" w:color="auto" w:fill="auto"/>
            <w:vAlign w:val="bottom"/>
          </w:tcPr>
          <w:p w14:paraId="4B39B99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–8 мм</w:t>
            </w:r>
          </w:p>
        </w:tc>
      </w:tr>
      <w:tr w:rsidR="00CA02CF" w:rsidRPr="00E8448F" w14:paraId="7DC54179" w14:textId="77777777" w:rsidTr="00F36210">
        <w:tc>
          <w:tcPr>
            <w:tcW w:w="1077" w:type="dxa"/>
            <w:shd w:val="clear" w:color="auto" w:fill="auto"/>
          </w:tcPr>
          <w:p w14:paraId="0FFA41AA" w14:textId="77777777" w:rsidR="00CA02CF" w:rsidRPr="00E8448F" w:rsidRDefault="00CA02CF" w:rsidP="00F36210">
            <w:pPr>
              <w:spacing w:before="40" w:after="40" w:line="220" w:lineRule="exact"/>
              <w:rPr>
                <w:rFonts w:cs="Times New Roman"/>
                <w:sz w:val="18"/>
              </w:rPr>
            </w:pPr>
            <w:r w:rsidRPr="00E8448F">
              <w:rPr>
                <w:rFonts w:cs="Times New Roman"/>
                <w:sz w:val="18"/>
              </w:rPr>
              <w:t>11</w:t>
            </w:r>
          </w:p>
        </w:tc>
        <w:tc>
          <w:tcPr>
            <w:tcW w:w="1304" w:type="dxa"/>
            <w:shd w:val="clear" w:color="auto" w:fill="auto"/>
            <w:vAlign w:val="bottom"/>
          </w:tcPr>
          <w:p w14:paraId="0EB5E0C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–128 мм</w:t>
            </w:r>
          </w:p>
        </w:tc>
        <w:tc>
          <w:tcPr>
            <w:tcW w:w="1304" w:type="dxa"/>
            <w:shd w:val="clear" w:color="auto" w:fill="auto"/>
            <w:vAlign w:val="bottom"/>
          </w:tcPr>
          <w:p w14:paraId="727D760A"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24 мм</w:t>
            </w:r>
          </w:p>
        </w:tc>
        <w:tc>
          <w:tcPr>
            <w:tcW w:w="1077" w:type="dxa"/>
            <w:shd w:val="clear" w:color="auto" w:fill="auto"/>
            <w:vAlign w:val="bottom"/>
          </w:tcPr>
          <w:p w14:paraId="52265F3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29</w:t>
            </w:r>
          </w:p>
        </w:tc>
        <w:tc>
          <w:tcPr>
            <w:tcW w:w="1304" w:type="dxa"/>
            <w:shd w:val="clear" w:color="auto" w:fill="auto"/>
            <w:vAlign w:val="bottom"/>
          </w:tcPr>
          <w:p w14:paraId="251FDA10"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34 мм</w:t>
            </w:r>
          </w:p>
        </w:tc>
        <w:tc>
          <w:tcPr>
            <w:tcW w:w="1304" w:type="dxa"/>
            <w:shd w:val="clear" w:color="auto" w:fill="auto"/>
            <w:vAlign w:val="bottom"/>
          </w:tcPr>
          <w:p w14:paraId="51FD4EC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–11 мм</w:t>
            </w:r>
          </w:p>
        </w:tc>
      </w:tr>
      <w:tr w:rsidR="00CA02CF" w:rsidRPr="00E8448F" w14:paraId="583E5EDE" w14:textId="77777777" w:rsidTr="00F36210">
        <w:tc>
          <w:tcPr>
            <w:tcW w:w="1077" w:type="dxa"/>
            <w:shd w:val="clear" w:color="auto" w:fill="auto"/>
          </w:tcPr>
          <w:p w14:paraId="136DBCD7" w14:textId="77777777" w:rsidR="00CA02CF" w:rsidRPr="00E8448F" w:rsidRDefault="00CA02CF" w:rsidP="00F36210">
            <w:pPr>
              <w:spacing w:before="40" w:after="40" w:line="220" w:lineRule="exact"/>
              <w:rPr>
                <w:rFonts w:cs="Times New Roman"/>
                <w:sz w:val="18"/>
              </w:rPr>
            </w:pPr>
            <w:r w:rsidRPr="00E8448F">
              <w:rPr>
                <w:rFonts w:cs="Times New Roman"/>
                <w:sz w:val="18"/>
              </w:rPr>
              <w:t>12</w:t>
            </w:r>
          </w:p>
        </w:tc>
        <w:tc>
          <w:tcPr>
            <w:tcW w:w="1304" w:type="dxa"/>
            <w:shd w:val="clear" w:color="auto" w:fill="auto"/>
            <w:vAlign w:val="bottom"/>
          </w:tcPr>
          <w:p w14:paraId="73F23D93"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–118 мм</w:t>
            </w:r>
          </w:p>
        </w:tc>
        <w:tc>
          <w:tcPr>
            <w:tcW w:w="1304" w:type="dxa"/>
            <w:shd w:val="clear" w:color="auto" w:fill="auto"/>
            <w:vAlign w:val="bottom"/>
          </w:tcPr>
          <w:p w14:paraId="2F31167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23 мм</w:t>
            </w:r>
          </w:p>
        </w:tc>
        <w:tc>
          <w:tcPr>
            <w:tcW w:w="1077" w:type="dxa"/>
            <w:shd w:val="clear" w:color="auto" w:fill="auto"/>
            <w:vAlign w:val="bottom"/>
          </w:tcPr>
          <w:p w14:paraId="0937494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30</w:t>
            </w:r>
          </w:p>
        </w:tc>
        <w:tc>
          <w:tcPr>
            <w:tcW w:w="1304" w:type="dxa"/>
            <w:shd w:val="clear" w:color="auto" w:fill="auto"/>
            <w:vAlign w:val="bottom"/>
          </w:tcPr>
          <w:p w14:paraId="2902897A"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43 мм</w:t>
            </w:r>
          </w:p>
        </w:tc>
        <w:tc>
          <w:tcPr>
            <w:tcW w:w="1304" w:type="dxa"/>
            <w:shd w:val="clear" w:color="auto" w:fill="auto"/>
            <w:vAlign w:val="bottom"/>
          </w:tcPr>
          <w:p w14:paraId="6160C3A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–14 мм</w:t>
            </w:r>
          </w:p>
        </w:tc>
      </w:tr>
      <w:tr w:rsidR="00CA02CF" w:rsidRPr="00E8448F" w14:paraId="3487EFC7" w14:textId="77777777" w:rsidTr="00F36210">
        <w:tc>
          <w:tcPr>
            <w:tcW w:w="1077" w:type="dxa"/>
            <w:shd w:val="clear" w:color="auto" w:fill="auto"/>
          </w:tcPr>
          <w:p w14:paraId="6BCA40E3" w14:textId="77777777" w:rsidR="00CA02CF" w:rsidRPr="00E8448F" w:rsidRDefault="00CA02CF" w:rsidP="00F36210">
            <w:pPr>
              <w:spacing w:before="40" w:after="40" w:line="220" w:lineRule="exact"/>
              <w:rPr>
                <w:rFonts w:cs="Times New Roman"/>
                <w:sz w:val="18"/>
              </w:rPr>
            </w:pPr>
            <w:r w:rsidRPr="00E8448F">
              <w:rPr>
                <w:rFonts w:cs="Times New Roman"/>
                <w:sz w:val="18"/>
              </w:rPr>
              <w:t>13</w:t>
            </w:r>
          </w:p>
        </w:tc>
        <w:tc>
          <w:tcPr>
            <w:tcW w:w="1304" w:type="dxa"/>
            <w:shd w:val="clear" w:color="auto" w:fill="auto"/>
            <w:vAlign w:val="bottom"/>
          </w:tcPr>
          <w:p w14:paraId="4928474A"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–109 мм</w:t>
            </w:r>
          </w:p>
        </w:tc>
        <w:tc>
          <w:tcPr>
            <w:tcW w:w="1304" w:type="dxa"/>
            <w:shd w:val="clear" w:color="auto" w:fill="auto"/>
            <w:vAlign w:val="bottom"/>
          </w:tcPr>
          <w:p w14:paraId="2943C16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22 мм</w:t>
            </w:r>
          </w:p>
        </w:tc>
        <w:tc>
          <w:tcPr>
            <w:tcW w:w="1077" w:type="dxa"/>
            <w:shd w:val="clear" w:color="auto" w:fill="auto"/>
            <w:vAlign w:val="bottom"/>
          </w:tcPr>
          <w:p w14:paraId="275FF00D"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31</w:t>
            </w:r>
          </w:p>
        </w:tc>
        <w:tc>
          <w:tcPr>
            <w:tcW w:w="1304" w:type="dxa"/>
            <w:shd w:val="clear" w:color="auto" w:fill="auto"/>
            <w:vAlign w:val="bottom"/>
          </w:tcPr>
          <w:p w14:paraId="2688F5D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51 мм</w:t>
            </w:r>
          </w:p>
        </w:tc>
        <w:tc>
          <w:tcPr>
            <w:tcW w:w="1304" w:type="dxa"/>
            <w:shd w:val="clear" w:color="auto" w:fill="auto"/>
            <w:vAlign w:val="bottom"/>
          </w:tcPr>
          <w:p w14:paraId="6F4B3D9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–18 мм</w:t>
            </w:r>
          </w:p>
        </w:tc>
      </w:tr>
      <w:tr w:rsidR="00CA02CF" w:rsidRPr="00E8448F" w14:paraId="0AF8E43B" w14:textId="77777777" w:rsidTr="00F36210">
        <w:tc>
          <w:tcPr>
            <w:tcW w:w="1077" w:type="dxa"/>
            <w:shd w:val="clear" w:color="auto" w:fill="auto"/>
          </w:tcPr>
          <w:p w14:paraId="5E06783D" w14:textId="77777777" w:rsidR="00CA02CF" w:rsidRPr="00E8448F" w:rsidRDefault="00CA02CF" w:rsidP="00F36210">
            <w:pPr>
              <w:spacing w:before="40" w:after="40" w:line="220" w:lineRule="exact"/>
              <w:rPr>
                <w:rFonts w:cs="Times New Roman"/>
                <w:sz w:val="18"/>
              </w:rPr>
            </w:pPr>
            <w:r w:rsidRPr="00E8448F">
              <w:rPr>
                <w:rFonts w:cs="Times New Roman"/>
                <w:sz w:val="18"/>
              </w:rPr>
              <w:t>14</w:t>
            </w:r>
          </w:p>
        </w:tc>
        <w:tc>
          <w:tcPr>
            <w:tcW w:w="1304" w:type="dxa"/>
            <w:shd w:val="clear" w:color="auto" w:fill="auto"/>
            <w:vAlign w:val="bottom"/>
          </w:tcPr>
          <w:p w14:paraId="393F98E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–99 мм</w:t>
            </w:r>
          </w:p>
        </w:tc>
        <w:tc>
          <w:tcPr>
            <w:tcW w:w="1304" w:type="dxa"/>
            <w:shd w:val="clear" w:color="auto" w:fill="auto"/>
            <w:vAlign w:val="bottom"/>
          </w:tcPr>
          <w:p w14:paraId="57DA6AA1"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21 мм</w:t>
            </w:r>
          </w:p>
        </w:tc>
        <w:tc>
          <w:tcPr>
            <w:tcW w:w="1077" w:type="dxa"/>
            <w:shd w:val="clear" w:color="auto" w:fill="auto"/>
            <w:vAlign w:val="bottom"/>
          </w:tcPr>
          <w:p w14:paraId="7139749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32</w:t>
            </w:r>
          </w:p>
        </w:tc>
        <w:tc>
          <w:tcPr>
            <w:tcW w:w="1304" w:type="dxa"/>
            <w:shd w:val="clear" w:color="auto" w:fill="auto"/>
            <w:vAlign w:val="bottom"/>
          </w:tcPr>
          <w:p w14:paraId="443B618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59 мм</w:t>
            </w:r>
          </w:p>
        </w:tc>
        <w:tc>
          <w:tcPr>
            <w:tcW w:w="1304" w:type="dxa"/>
            <w:shd w:val="clear" w:color="auto" w:fill="auto"/>
            <w:vAlign w:val="bottom"/>
          </w:tcPr>
          <w:p w14:paraId="3518942A"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–21 мм</w:t>
            </w:r>
          </w:p>
        </w:tc>
      </w:tr>
      <w:tr w:rsidR="00CA02CF" w:rsidRPr="00E8448F" w14:paraId="6B5BEF3C" w14:textId="77777777" w:rsidTr="00F36210">
        <w:tc>
          <w:tcPr>
            <w:tcW w:w="1077" w:type="dxa"/>
            <w:shd w:val="clear" w:color="auto" w:fill="auto"/>
          </w:tcPr>
          <w:p w14:paraId="09585E2A" w14:textId="77777777" w:rsidR="00CA02CF" w:rsidRPr="00E8448F" w:rsidRDefault="00CA02CF" w:rsidP="00F36210">
            <w:pPr>
              <w:spacing w:before="40" w:after="40" w:line="220" w:lineRule="exact"/>
              <w:rPr>
                <w:rFonts w:cs="Times New Roman"/>
                <w:sz w:val="18"/>
              </w:rPr>
            </w:pPr>
            <w:r w:rsidRPr="00E8448F">
              <w:rPr>
                <w:rFonts w:cs="Times New Roman"/>
                <w:sz w:val="18"/>
              </w:rPr>
              <w:t>15</w:t>
            </w:r>
          </w:p>
        </w:tc>
        <w:tc>
          <w:tcPr>
            <w:tcW w:w="1304" w:type="dxa"/>
            <w:shd w:val="clear" w:color="auto" w:fill="auto"/>
            <w:vAlign w:val="bottom"/>
          </w:tcPr>
          <w:p w14:paraId="1E21239D"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–90 мм</w:t>
            </w:r>
          </w:p>
        </w:tc>
        <w:tc>
          <w:tcPr>
            <w:tcW w:w="1304" w:type="dxa"/>
            <w:shd w:val="clear" w:color="auto" w:fill="auto"/>
            <w:vAlign w:val="bottom"/>
          </w:tcPr>
          <w:p w14:paraId="785FF3E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20 мм</w:t>
            </w:r>
          </w:p>
        </w:tc>
        <w:tc>
          <w:tcPr>
            <w:tcW w:w="1077" w:type="dxa"/>
            <w:shd w:val="clear" w:color="auto" w:fill="auto"/>
            <w:vAlign w:val="bottom"/>
          </w:tcPr>
          <w:p w14:paraId="141CFC20"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33</w:t>
            </w:r>
          </w:p>
        </w:tc>
        <w:tc>
          <w:tcPr>
            <w:tcW w:w="1304" w:type="dxa"/>
            <w:shd w:val="clear" w:color="auto" w:fill="auto"/>
            <w:vAlign w:val="bottom"/>
          </w:tcPr>
          <w:p w14:paraId="3701206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67 мм</w:t>
            </w:r>
          </w:p>
        </w:tc>
        <w:tc>
          <w:tcPr>
            <w:tcW w:w="1304" w:type="dxa"/>
            <w:shd w:val="clear" w:color="auto" w:fill="auto"/>
            <w:vAlign w:val="bottom"/>
          </w:tcPr>
          <w:p w14:paraId="4144116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–24 мм</w:t>
            </w:r>
          </w:p>
        </w:tc>
      </w:tr>
      <w:tr w:rsidR="00CA02CF" w:rsidRPr="00E8448F" w14:paraId="07AD0764" w14:textId="77777777" w:rsidTr="00F36210">
        <w:tc>
          <w:tcPr>
            <w:tcW w:w="1077" w:type="dxa"/>
            <w:shd w:val="clear" w:color="auto" w:fill="auto"/>
          </w:tcPr>
          <w:p w14:paraId="40F5BCB2" w14:textId="77777777" w:rsidR="00CA02CF" w:rsidRPr="00E8448F" w:rsidRDefault="00CA02CF" w:rsidP="00F36210">
            <w:pPr>
              <w:spacing w:before="40" w:after="40" w:line="220" w:lineRule="exact"/>
              <w:rPr>
                <w:rFonts w:cs="Times New Roman"/>
                <w:sz w:val="18"/>
              </w:rPr>
            </w:pPr>
            <w:r w:rsidRPr="00E8448F">
              <w:rPr>
                <w:rFonts w:cs="Times New Roman"/>
                <w:sz w:val="18"/>
              </w:rPr>
              <w:t>16</w:t>
            </w:r>
          </w:p>
        </w:tc>
        <w:tc>
          <w:tcPr>
            <w:tcW w:w="1304" w:type="dxa"/>
            <w:shd w:val="clear" w:color="auto" w:fill="auto"/>
            <w:vAlign w:val="bottom"/>
          </w:tcPr>
          <w:p w14:paraId="2E54C1B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–81 мм</w:t>
            </w:r>
          </w:p>
        </w:tc>
        <w:tc>
          <w:tcPr>
            <w:tcW w:w="1304" w:type="dxa"/>
            <w:shd w:val="clear" w:color="auto" w:fill="auto"/>
            <w:vAlign w:val="bottom"/>
          </w:tcPr>
          <w:p w14:paraId="04988D82"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18 мм</w:t>
            </w:r>
          </w:p>
        </w:tc>
        <w:tc>
          <w:tcPr>
            <w:tcW w:w="1077" w:type="dxa"/>
            <w:shd w:val="clear" w:color="auto" w:fill="auto"/>
            <w:vAlign w:val="bottom"/>
          </w:tcPr>
          <w:p w14:paraId="6B7969A6"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34</w:t>
            </w:r>
          </w:p>
        </w:tc>
        <w:tc>
          <w:tcPr>
            <w:tcW w:w="1304" w:type="dxa"/>
            <w:shd w:val="clear" w:color="auto" w:fill="auto"/>
            <w:vAlign w:val="bottom"/>
          </w:tcPr>
          <w:p w14:paraId="2BD6F2B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76 мм</w:t>
            </w:r>
          </w:p>
        </w:tc>
        <w:tc>
          <w:tcPr>
            <w:tcW w:w="1304" w:type="dxa"/>
            <w:shd w:val="clear" w:color="auto" w:fill="auto"/>
            <w:vAlign w:val="bottom"/>
          </w:tcPr>
          <w:p w14:paraId="70299E5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–28 мм</w:t>
            </w:r>
          </w:p>
        </w:tc>
      </w:tr>
      <w:tr w:rsidR="00CA02CF" w:rsidRPr="00E8448F" w14:paraId="5F221A01" w14:textId="77777777" w:rsidTr="00F36210">
        <w:tc>
          <w:tcPr>
            <w:tcW w:w="1077" w:type="dxa"/>
            <w:shd w:val="clear" w:color="auto" w:fill="auto"/>
          </w:tcPr>
          <w:p w14:paraId="14014466" w14:textId="77777777" w:rsidR="00CA02CF" w:rsidRPr="00E8448F" w:rsidRDefault="00CA02CF" w:rsidP="00F36210">
            <w:pPr>
              <w:spacing w:before="40" w:after="40" w:line="220" w:lineRule="exact"/>
              <w:rPr>
                <w:rFonts w:cs="Times New Roman"/>
                <w:sz w:val="18"/>
              </w:rPr>
            </w:pPr>
            <w:r w:rsidRPr="00E8448F">
              <w:rPr>
                <w:rFonts w:cs="Times New Roman"/>
                <w:sz w:val="18"/>
              </w:rPr>
              <w:t>17</w:t>
            </w:r>
          </w:p>
        </w:tc>
        <w:tc>
          <w:tcPr>
            <w:tcW w:w="1304" w:type="dxa"/>
            <w:shd w:val="clear" w:color="auto" w:fill="auto"/>
            <w:vAlign w:val="bottom"/>
          </w:tcPr>
          <w:p w14:paraId="0FA9B1F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–72 мм</w:t>
            </w:r>
          </w:p>
        </w:tc>
        <w:tc>
          <w:tcPr>
            <w:tcW w:w="1304" w:type="dxa"/>
            <w:shd w:val="clear" w:color="auto" w:fill="auto"/>
            <w:vAlign w:val="bottom"/>
          </w:tcPr>
          <w:p w14:paraId="7C1CC09E"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17 мм</w:t>
            </w:r>
          </w:p>
        </w:tc>
        <w:tc>
          <w:tcPr>
            <w:tcW w:w="1077" w:type="dxa"/>
            <w:shd w:val="clear" w:color="auto" w:fill="auto"/>
            <w:vAlign w:val="bottom"/>
          </w:tcPr>
          <w:p w14:paraId="76166B93"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35</w:t>
            </w:r>
          </w:p>
        </w:tc>
        <w:tc>
          <w:tcPr>
            <w:tcW w:w="1304" w:type="dxa"/>
            <w:shd w:val="clear" w:color="auto" w:fill="auto"/>
            <w:vAlign w:val="bottom"/>
          </w:tcPr>
          <w:p w14:paraId="5529E21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84 мм</w:t>
            </w:r>
          </w:p>
        </w:tc>
        <w:tc>
          <w:tcPr>
            <w:tcW w:w="1304" w:type="dxa"/>
            <w:shd w:val="clear" w:color="auto" w:fill="auto"/>
            <w:vAlign w:val="bottom"/>
          </w:tcPr>
          <w:p w14:paraId="42D421D1"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–32 мм</w:t>
            </w:r>
          </w:p>
        </w:tc>
      </w:tr>
      <w:tr w:rsidR="00CA02CF" w:rsidRPr="00E8448F" w14:paraId="3541EFA2" w14:textId="77777777" w:rsidTr="00F36210">
        <w:tc>
          <w:tcPr>
            <w:tcW w:w="1077" w:type="dxa"/>
            <w:shd w:val="clear" w:color="auto" w:fill="auto"/>
          </w:tcPr>
          <w:p w14:paraId="3A4C725A" w14:textId="77777777" w:rsidR="00CA02CF" w:rsidRPr="00E8448F" w:rsidRDefault="00CA02CF" w:rsidP="00F36210">
            <w:pPr>
              <w:spacing w:before="40" w:after="40" w:line="220" w:lineRule="exact"/>
              <w:rPr>
                <w:rFonts w:cs="Times New Roman"/>
                <w:sz w:val="18"/>
              </w:rPr>
            </w:pPr>
            <w:r w:rsidRPr="00E8448F">
              <w:rPr>
                <w:rFonts w:cs="Times New Roman"/>
                <w:sz w:val="18"/>
              </w:rPr>
              <w:t>18</w:t>
            </w:r>
          </w:p>
        </w:tc>
        <w:tc>
          <w:tcPr>
            <w:tcW w:w="1304" w:type="dxa"/>
            <w:shd w:val="clear" w:color="auto" w:fill="auto"/>
            <w:vAlign w:val="bottom"/>
          </w:tcPr>
          <w:p w14:paraId="21CBC64E"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–62 мм</w:t>
            </w:r>
          </w:p>
        </w:tc>
        <w:tc>
          <w:tcPr>
            <w:tcW w:w="1304" w:type="dxa"/>
            <w:shd w:val="clear" w:color="auto" w:fill="auto"/>
            <w:vAlign w:val="bottom"/>
          </w:tcPr>
          <w:p w14:paraId="21836F7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15 мм</w:t>
            </w:r>
          </w:p>
        </w:tc>
        <w:tc>
          <w:tcPr>
            <w:tcW w:w="1077" w:type="dxa"/>
            <w:shd w:val="clear" w:color="auto" w:fill="auto"/>
            <w:vAlign w:val="bottom"/>
          </w:tcPr>
          <w:p w14:paraId="4A58B70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36</w:t>
            </w:r>
          </w:p>
        </w:tc>
        <w:tc>
          <w:tcPr>
            <w:tcW w:w="1304" w:type="dxa"/>
            <w:shd w:val="clear" w:color="auto" w:fill="auto"/>
            <w:vAlign w:val="bottom"/>
          </w:tcPr>
          <w:p w14:paraId="487225E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92 мм</w:t>
            </w:r>
          </w:p>
        </w:tc>
        <w:tc>
          <w:tcPr>
            <w:tcW w:w="1304" w:type="dxa"/>
            <w:shd w:val="clear" w:color="auto" w:fill="auto"/>
            <w:vAlign w:val="bottom"/>
          </w:tcPr>
          <w:p w14:paraId="5E2464F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–35 мм</w:t>
            </w:r>
          </w:p>
        </w:tc>
      </w:tr>
      <w:tr w:rsidR="00CA02CF" w:rsidRPr="00E8448F" w14:paraId="390E49F1" w14:textId="77777777" w:rsidTr="00F36210">
        <w:tc>
          <w:tcPr>
            <w:tcW w:w="1077" w:type="dxa"/>
            <w:shd w:val="clear" w:color="auto" w:fill="auto"/>
          </w:tcPr>
          <w:p w14:paraId="3D92F185" w14:textId="77777777" w:rsidR="00CA02CF" w:rsidRPr="00E8448F" w:rsidRDefault="00CA02CF" w:rsidP="00F36210">
            <w:pPr>
              <w:spacing w:before="40" w:after="40" w:line="220" w:lineRule="exact"/>
              <w:rPr>
                <w:rFonts w:cs="Times New Roman"/>
                <w:sz w:val="18"/>
              </w:rPr>
            </w:pPr>
            <w:r w:rsidRPr="00E8448F">
              <w:rPr>
                <w:rFonts w:cs="Times New Roman"/>
                <w:sz w:val="18"/>
              </w:rPr>
              <w:t>19</w:t>
            </w:r>
          </w:p>
        </w:tc>
        <w:tc>
          <w:tcPr>
            <w:tcW w:w="1304" w:type="dxa"/>
            <w:shd w:val="clear" w:color="auto" w:fill="auto"/>
            <w:vAlign w:val="bottom"/>
          </w:tcPr>
          <w:p w14:paraId="494842B9"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–53 мм</w:t>
            </w:r>
          </w:p>
        </w:tc>
        <w:tc>
          <w:tcPr>
            <w:tcW w:w="1304" w:type="dxa"/>
            <w:shd w:val="clear" w:color="auto" w:fill="auto"/>
            <w:vAlign w:val="bottom"/>
          </w:tcPr>
          <w:p w14:paraId="7434910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13 мм</w:t>
            </w:r>
          </w:p>
        </w:tc>
        <w:tc>
          <w:tcPr>
            <w:tcW w:w="1077" w:type="dxa"/>
            <w:shd w:val="clear" w:color="auto" w:fill="auto"/>
            <w:vAlign w:val="bottom"/>
          </w:tcPr>
          <w:p w14:paraId="1FAC302E"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37</w:t>
            </w:r>
          </w:p>
        </w:tc>
        <w:tc>
          <w:tcPr>
            <w:tcW w:w="1304" w:type="dxa"/>
            <w:shd w:val="clear" w:color="auto" w:fill="auto"/>
            <w:vAlign w:val="bottom"/>
          </w:tcPr>
          <w:p w14:paraId="2BC1139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100 мм</w:t>
            </w:r>
          </w:p>
        </w:tc>
        <w:tc>
          <w:tcPr>
            <w:tcW w:w="1304" w:type="dxa"/>
            <w:shd w:val="clear" w:color="auto" w:fill="auto"/>
            <w:vAlign w:val="bottom"/>
          </w:tcPr>
          <w:p w14:paraId="2918D774"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–39 мм</w:t>
            </w:r>
          </w:p>
        </w:tc>
      </w:tr>
      <w:tr w:rsidR="00CA02CF" w:rsidRPr="00E8448F" w14:paraId="276E13BF" w14:textId="77777777" w:rsidTr="00F36210">
        <w:tc>
          <w:tcPr>
            <w:tcW w:w="1077" w:type="dxa"/>
            <w:shd w:val="clear" w:color="auto" w:fill="auto"/>
          </w:tcPr>
          <w:p w14:paraId="7437835B" w14:textId="77777777" w:rsidR="00CA02CF" w:rsidRPr="00E8448F" w:rsidRDefault="00CA02CF" w:rsidP="00F36210">
            <w:pPr>
              <w:spacing w:before="40" w:after="40" w:line="220" w:lineRule="exact"/>
              <w:rPr>
                <w:rFonts w:cs="Times New Roman"/>
                <w:sz w:val="18"/>
              </w:rPr>
            </w:pPr>
            <w:r w:rsidRPr="00E8448F">
              <w:rPr>
                <w:rFonts w:cs="Times New Roman"/>
                <w:sz w:val="18"/>
              </w:rPr>
              <w:t>20</w:t>
            </w:r>
          </w:p>
        </w:tc>
        <w:tc>
          <w:tcPr>
            <w:tcW w:w="1304" w:type="dxa"/>
            <w:shd w:val="clear" w:color="auto" w:fill="auto"/>
            <w:vAlign w:val="bottom"/>
          </w:tcPr>
          <w:p w14:paraId="10B72DFA"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–44 мм</w:t>
            </w:r>
          </w:p>
        </w:tc>
        <w:tc>
          <w:tcPr>
            <w:tcW w:w="1304" w:type="dxa"/>
            <w:shd w:val="clear" w:color="auto" w:fill="auto"/>
            <w:vAlign w:val="bottom"/>
          </w:tcPr>
          <w:p w14:paraId="5E6B834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11 мм</w:t>
            </w:r>
          </w:p>
        </w:tc>
        <w:tc>
          <w:tcPr>
            <w:tcW w:w="1077" w:type="dxa"/>
            <w:shd w:val="clear" w:color="auto" w:fill="auto"/>
            <w:vAlign w:val="bottom"/>
          </w:tcPr>
          <w:p w14:paraId="5D98CC4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38</w:t>
            </w:r>
          </w:p>
        </w:tc>
        <w:tc>
          <w:tcPr>
            <w:tcW w:w="1304" w:type="dxa"/>
            <w:shd w:val="clear" w:color="auto" w:fill="auto"/>
            <w:vAlign w:val="bottom"/>
          </w:tcPr>
          <w:p w14:paraId="49E1BF8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108 мм</w:t>
            </w:r>
          </w:p>
        </w:tc>
        <w:tc>
          <w:tcPr>
            <w:tcW w:w="1304" w:type="dxa"/>
            <w:shd w:val="clear" w:color="auto" w:fill="auto"/>
            <w:vAlign w:val="bottom"/>
          </w:tcPr>
          <w:p w14:paraId="747E2C1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–43 мм</w:t>
            </w:r>
          </w:p>
        </w:tc>
      </w:tr>
      <w:tr w:rsidR="00CA02CF" w:rsidRPr="00E8448F" w14:paraId="757B717D" w14:textId="77777777" w:rsidTr="00F36210">
        <w:tc>
          <w:tcPr>
            <w:tcW w:w="1077" w:type="dxa"/>
            <w:shd w:val="clear" w:color="auto" w:fill="auto"/>
          </w:tcPr>
          <w:p w14:paraId="44F85270" w14:textId="77777777" w:rsidR="00CA02CF" w:rsidRPr="00E8448F" w:rsidRDefault="00CA02CF" w:rsidP="00F36210">
            <w:pPr>
              <w:spacing w:before="40" w:after="40" w:line="220" w:lineRule="exact"/>
              <w:rPr>
                <w:rFonts w:cs="Times New Roman"/>
                <w:sz w:val="18"/>
              </w:rPr>
            </w:pPr>
            <w:r w:rsidRPr="00E8448F">
              <w:rPr>
                <w:rFonts w:cs="Times New Roman"/>
                <w:sz w:val="18"/>
              </w:rPr>
              <w:t>21</w:t>
            </w:r>
          </w:p>
        </w:tc>
        <w:tc>
          <w:tcPr>
            <w:tcW w:w="1304" w:type="dxa"/>
            <w:shd w:val="clear" w:color="auto" w:fill="auto"/>
            <w:vAlign w:val="bottom"/>
          </w:tcPr>
          <w:p w14:paraId="057F7A8B"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–35 мм</w:t>
            </w:r>
          </w:p>
        </w:tc>
        <w:tc>
          <w:tcPr>
            <w:tcW w:w="1304" w:type="dxa"/>
            <w:shd w:val="clear" w:color="auto" w:fill="auto"/>
            <w:vAlign w:val="bottom"/>
          </w:tcPr>
          <w:p w14:paraId="068CD089"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9 мм</w:t>
            </w:r>
          </w:p>
        </w:tc>
        <w:tc>
          <w:tcPr>
            <w:tcW w:w="1077" w:type="dxa"/>
            <w:shd w:val="clear" w:color="auto" w:fill="auto"/>
            <w:vAlign w:val="bottom"/>
          </w:tcPr>
          <w:p w14:paraId="6328C76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39</w:t>
            </w:r>
          </w:p>
        </w:tc>
        <w:tc>
          <w:tcPr>
            <w:tcW w:w="1304" w:type="dxa"/>
            <w:shd w:val="clear" w:color="auto" w:fill="auto"/>
            <w:vAlign w:val="bottom"/>
          </w:tcPr>
          <w:p w14:paraId="2E776828"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115 мм</w:t>
            </w:r>
          </w:p>
        </w:tc>
        <w:tc>
          <w:tcPr>
            <w:tcW w:w="1304" w:type="dxa"/>
            <w:shd w:val="clear" w:color="auto" w:fill="auto"/>
            <w:vAlign w:val="bottom"/>
          </w:tcPr>
          <w:p w14:paraId="35E38BEA"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–48 мм</w:t>
            </w:r>
          </w:p>
        </w:tc>
      </w:tr>
      <w:tr w:rsidR="00CA02CF" w:rsidRPr="00E8448F" w14:paraId="2878B95D" w14:textId="77777777" w:rsidTr="00F36210">
        <w:tc>
          <w:tcPr>
            <w:tcW w:w="1077" w:type="dxa"/>
            <w:tcBorders>
              <w:bottom w:val="single" w:sz="12" w:space="0" w:color="auto"/>
            </w:tcBorders>
            <w:shd w:val="clear" w:color="auto" w:fill="auto"/>
          </w:tcPr>
          <w:p w14:paraId="1BBDAE51" w14:textId="77777777" w:rsidR="00CA02CF" w:rsidRPr="00E8448F" w:rsidRDefault="00CA02CF" w:rsidP="00F36210">
            <w:pPr>
              <w:spacing w:before="40" w:after="40" w:line="220" w:lineRule="exact"/>
              <w:rPr>
                <w:rFonts w:cs="Times New Roman"/>
                <w:sz w:val="18"/>
              </w:rPr>
            </w:pPr>
            <w:r w:rsidRPr="00E8448F">
              <w:rPr>
                <w:rFonts w:cs="Times New Roman"/>
                <w:sz w:val="18"/>
              </w:rPr>
              <w:t>22</w:t>
            </w:r>
          </w:p>
        </w:tc>
        <w:tc>
          <w:tcPr>
            <w:tcW w:w="1304" w:type="dxa"/>
            <w:tcBorders>
              <w:bottom w:val="single" w:sz="12" w:space="0" w:color="auto"/>
            </w:tcBorders>
            <w:shd w:val="clear" w:color="auto" w:fill="auto"/>
            <w:vAlign w:val="bottom"/>
          </w:tcPr>
          <w:p w14:paraId="56D50E19"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–26 мм</w:t>
            </w:r>
          </w:p>
        </w:tc>
        <w:tc>
          <w:tcPr>
            <w:tcW w:w="1304" w:type="dxa"/>
            <w:tcBorders>
              <w:bottom w:val="single" w:sz="12" w:space="0" w:color="auto"/>
            </w:tcBorders>
            <w:shd w:val="clear" w:color="auto" w:fill="auto"/>
            <w:vAlign w:val="bottom"/>
          </w:tcPr>
          <w:p w14:paraId="468AC985"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7 мм</w:t>
            </w:r>
          </w:p>
        </w:tc>
        <w:tc>
          <w:tcPr>
            <w:tcW w:w="1077" w:type="dxa"/>
            <w:tcBorders>
              <w:bottom w:val="single" w:sz="12" w:space="0" w:color="auto"/>
            </w:tcBorders>
            <w:shd w:val="clear" w:color="auto" w:fill="auto"/>
            <w:vAlign w:val="bottom"/>
          </w:tcPr>
          <w:p w14:paraId="5561D77F"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40</w:t>
            </w:r>
          </w:p>
        </w:tc>
        <w:tc>
          <w:tcPr>
            <w:tcW w:w="1304" w:type="dxa"/>
            <w:tcBorders>
              <w:bottom w:val="single" w:sz="12" w:space="0" w:color="auto"/>
            </w:tcBorders>
            <w:shd w:val="clear" w:color="auto" w:fill="auto"/>
            <w:vAlign w:val="bottom"/>
          </w:tcPr>
          <w:p w14:paraId="2594F75C"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123 мм</w:t>
            </w:r>
          </w:p>
        </w:tc>
        <w:tc>
          <w:tcPr>
            <w:tcW w:w="1304" w:type="dxa"/>
            <w:tcBorders>
              <w:bottom w:val="single" w:sz="12" w:space="0" w:color="auto"/>
            </w:tcBorders>
            <w:shd w:val="clear" w:color="auto" w:fill="auto"/>
            <w:vAlign w:val="bottom"/>
          </w:tcPr>
          <w:p w14:paraId="5EE23E31" w14:textId="77777777" w:rsidR="00CA02CF" w:rsidRPr="00E8448F" w:rsidRDefault="00CA02CF" w:rsidP="00F36210">
            <w:pPr>
              <w:spacing w:before="40" w:after="40" w:line="220" w:lineRule="exact"/>
              <w:jc w:val="right"/>
              <w:rPr>
                <w:rFonts w:cs="Times New Roman"/>
                <w:sz w:val="18"/>
              </w:rPr>
            </w:pPr>
            <w:r w:rsidRPr="00E8448F">
              <w:rPr>
                <w:rFonts w:cs="Times New Roman"/>
                <w:sz w:val="18"/>
              </w:rPr>
              <w:t>–52 мм</w:t>
            </w:r>
          </w:p>
        </w:tc>
      </w:tr>
    </w:tbl>
    <w:p w14:paraId="3A6BFD47" w14:textId="77777777" w:rsidR="00CA02CF" w:rsidRPr="00E8448F" w:rsidRDefault="00CA02CF" w:rsidP="00CA02CF">
      <w:pPr>
        <w:spacing w:after="120"/>
        <w:ind w:left="2268" w:right="1134" w:hanging="1134"/>
        <w:jc w:val="both"/>
      </w:pPr>
      <w:r w:rsidRPr="00E8448F">
        <w:br w:type="page"/>
      </w:r>
    </w:p>
    <w:p w14:paraId="5BE05420" w14:textId="77777777" w:rsidR="00CA02CF" w:rsidRPr="00E8448F" w:rsidRDefault="00CA02CF" w:rsidP="00CA02CF">
      <w:pPr>
        <w:pStyle w:val="HChG"/>
        <w:rPr>
          <w:lang w:val="en-GB"/>
        </w:rPr>
      </w:pPr>
      <w:proofErr w:type="spellStart"/>
      <w:r w:rsidRPr="00E8448F">
        <w:rPr>
          <w:lang w:val="en-GB"/>
        </w:rPr>
        <w:lastRenderedPageBreak/>
        <w:t>Приложение</w:t>
      </w:r>
      <w:proofErr w:type="spellEnd"/>
      <w:r w:rsidRPr="00E8448F">
        <w:rPr>
          <w:lang w:val="en-GB"/>
        </w:rPr>
        <w:t xml:space="preserve"> 6</w:t>
      </w:r>
    </w:p>
    <w:p w14:paraId="48082677" w14:textId="77777777" w:rsidR="00CA02CF" w:rsidRPr="00E8448F" w:rsidRDefault="00CA02CF" w:rsidP="00CA02CF">
      <w:pPr>
        <w:pStyle w:val="HChG"/>
      </w:pPr>
      <w:r w:rsidRPr="00E8448F">
        <w:tab/>
      </w:r>
      <w:r w:rsidRPr="00E8448F">
        <w:tab/>
      </w:r>
      <w:proofErr w:type="spellStart"/>
      <w:r w:rsidRPr="00E8448F">
        <w:rPr>
          <w:lang w:val="en-GB"/>
        </w:rPr>
        <w:t>Физический</w:t>
      </w:r>
      <w:proofErr w:type="spellEnd"/>
      <w:r w:rsidRPr="00E8448F">
        <w:rPr>
          <w:lang w:val="en-GB"/>
        </w:rPr>
        <w:t xml:space="preserve"> </w:t>
      </w:r>
      <w:proofErr w:type="spellStart"/>
      <w:r w:rsidRPr="00E8448F">
        <w:rPr>
          <w:lang w:val="en-GB"/>
        </w:rPr>
        <w:t>метод</w:t>
      </w:r>
      <w:proofErr w:type="spellEnd"/>
      <w:r w:rsidRPr="00E8448F">
        <w:rPr>
          <w:lang w:val="en-GB"/>
        </w:rPr>
        <w:t xml:space="preserve"> </w:t>
      </w:r>
      <w:proofErr w:type="spellStart"/>
      <w:r w:rsidRPr="00E8448F">
        <w:rPr>
          <w:lang w:val="en-GB"/>
        </w:rPr>
        <w:t>испытаний</w:t>
      </w:r>
      <w:proofErr w:type="spellEnd"/>
      <w:r w:rsidRPr="00E8448F">
        <w:t xml:space="preserve"> </w:t>
      </w:r>
    </w:p>
    <w:p w14:paraId="7BB89112" w14:textId="77777777" w:rsidR="00CA02CF" w:rsidRPr="00E8448F" w:rsidRDefault="00CA02CF" w:rsidP="00CA02CF">
      <w:pPr>
        <w:keepNext/>
        <w:keepLines/>
        <w:spacing w:after="120"/>
        <w:ind w:left="2268" w:right="1134" w:hanging="1134"/>
        <w:jc w:val="both"/>
      </w:pPr>
      <w:r w:rsidRPr="00E8448F">
        <w:t>0.</w:t>
      </w:r>
      <w:r w:rsidRPr="00E8448F">
        <w:tab/>
        <w:t xml:space="preserve">Физический метод испытаний позволяет рассчитать объем видимого пространства путем построения в 8 горизонтальных плоскостях, рассекающих оцениваемый объем пространства, проекций области, которая просматривается из трех точек E. Для получения обзора из каждой точки E используется камера, установленная в указанном месте. Для построения проекции области, просматриваемой из каждой из точек E, анализируется видимость откалиброванного маркерного объекта, размещаемого на линиях сетки в пределах области проведения оценки, соответствующей той или иной точке положения глаз. Количественную оценку объема видимого пространства получают путем масштабирования полученной видимой области. </w:t>
      </w:r>
    </w:p>
    <w:p w14:paraId="5BE37AE3" w14:textId="132759B6" w:rsidR="00CA02CF" w:rsidRPr="00E8448F" w:rsidRDefault="00CC4C5C" w:rsidP="00CC4C5C">
      <w:pPr>
        <w:pStyle w:val="H23G"/>
      </w:pPr>
      <w:r>
        <w:tab/>
      </w:r>
      <w:r>
        <w:tab/>
      </w:r>
      <w:r w:rsidR="00CA02CF" w:rsidRPr="00CC4C5C">
        <w:rPr>
          <w:b w:val="0"/>
          <w:bCs/>
        </w:rPr>
        <w:t xml:space="preserve">Рис. 1 </w:t>
      </w:r>
      <w:r>
        <w:br/>
      </w:r>
      <w:r w:rsidR="00CA02CF" w:rsidRPr="00E8448F">
        <w:t>Пример видимых отрезков, определенных для бокового окна водителя</w:t>
      </w:r>
    </w:p>
    <w:p w14:paraId="40EE4309" w14:textId="77777777" w:rsidR="00CA02CF" w:rsidRPr="00E8448F" w:rsidRDefault="00CA02CF" w:rsidP="00CA02CF">
      <w:pPr>
        <w:rPr>
          <w:lang w:val="en-GB" w:eastAsia="ar-SA"/>
        </w:rPr>
      </w:pPr>
      <w:r w:rsidRPr="00E8448F">
        <w:rPr>
          <w:noProof/>
        </w:rPr>
        <mc:AlternateContent>
          <mc:Choice Requires="wpc">
            <w:drawing>
              <wp:inline distT="0" distB="0" distL="0" distR="0" wp14:anchorId="31AE105F" wp14:editId="7DB6E78C">
                <wp:extent cx="6120765" cy="2270909"/>
                <wp:effectExtent l="0" t="0" r="0" b="0"/>
                <wp:docPr id="1366925692" name="Canvas 13669256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90" name="Picture 40"/>
                          <pic:cNvPicPr>
                            <a:picLocks noChangeAspect="1" noChangeArrowheads="1"/>
                          </pic:cNvPicPr>
                        </pic:nvPicPr>
                        <pic:blipFill>
                          <a:blip r:embed="rId25">
                            <a:extLst>
                              <a:ext uri="{28A0092B-C50C-407E-A947-70E740481C1C}">
                                <a14:useLocalDpi xmlns:a14="http://schemas.microsoft.com/office/drawing/2010/main" val="0"/>
                              </a:ext>
                            </a:extLst>
                          </a:blip>
                          <a:srcRect b="66048"/>
                          <a:stretch>
                            <a:fillRect/>
                          </a:stretch>
                        </pic:blipFill>
                        <pic:spPr bwMode="auto">
                          <a:xfrm>
                            <a:off x="238901" y="0"/>
                            <a:ext cx="3547211" cy="2268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91"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31712" y="0"/>
                            <a:ext cx="1930406" cy="22713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9E593BA" id="Canvas 1366925692" o:spid="_x0000_s1026" editas="canvas" style="width:481.95pt;height:178.8pt;mso-position-horizontal-relative:char;mso-position-vertical-relative:line" coordsize="61207,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">
                <v:shape id="_x0000_s1027" type="#_x0000_t75" style="position:absolute;width:61207;height:22707;visibility:visible;mso-wrap-style:square" filled="t">
                  <v:fill o:detectmouseclick="t"/>
                  <v:path o:connecttype="none"/>
                </v:shape>
                <v:shape id="Picture 40" o:spid="_x0000_s1028" type="#_x0000_t75" style="position:absolute;left:2389;width:35472;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">
                  <v:imagedata r:id="rId27" o:title="" cropbottom="43285f"/>
                </v:shape>
                <v:shape id="Picture 43" o:spid="_x0000_s1029" type="#_x0000_t75" style="position:absolute;left:38317;width:19304;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">
                  <v:imagedata r:id="rId28" o:title=""/>
                </v:shape>
                <w10:anchorlock/>
              </v:group>
            </w:pict>
          </mc:Fallback>
        </mc:AlternateContent>
      </w:r>
    </w:p>
    <w:p w14:paraId="0F8E91AE" w14:textId="77777777" w:rsidR="00CA02CF" w:rsidRPr="00E8448F" w:rsidRDefault="00CA02CF" w:rsidP="00CA02CF">
      <w:pPr>
        <w:spacing w:after="120"/>
      </w:pPr>
    </w:p>
    <w:p w14:paraId="6B7778C8" w14:textId="77777777" w:rsidR="00CA02CF" w:rsidRPr="00E8448F" w:rsidRDefault="00CA02CF" w:rsidP="00CA02CF">
      <w:pPr>
        <w:spacing w:after="120"/>
        <w:ind w:left="1134" w:right="1133"/>
        <w:jc w:val="both"/>
        <w:rPr>
          <w:rFonts w:asciiTheme="majorBidi" w:hAnsiTheme="majorBidi" w:cstheme="majorBidi"/>
        </w:rPr>
      </w:pPr>
      <w:r w:rsidRPr="00E8448F">
        <w:t>1.</w:t>
      </w:r>
      <w:r w:rsidRPr="00E8448F">
        <w:tab/>
      </w:r>
      <w:r w:rsidRPr="00E8448F">
        <w:tab/>
        <w:t xml:space="preserve">Область проведения оценки </w:t>
      </w:r>
    </w:p>
    <w:p w14:paraId="61616FD0" w14:textId="77777777" w:rsidR="00CA02CF" w:rsidRPr="00E8448F" w:rsidRDefault="00CA02CF" w:rsidP="00CA02CF">
      <w:pPr>
        <w:spacing w:after="120"/>
        <w:ind w:left="2268" w:right="1133" w:hanging="1134"/>
        <w:jc w:val="both"/>
      </w:pPr>
      <w:r w:rsidRPr="00E8448F">
        <w:t>1.1</w:t>
      </w:r>
      <w:r w:rsidRPr="00E8448F">
        <w:tab/>
      </w:r>
      <w:r w:rsidRPr="00E8448F">
        <w:tab/>
        <w:t xml:space="preserve">Область проведения оценки состоит из 8 плоскостей, параллельных поверхности земли (плоскость X-Y) и расположенных над ней на разных высотах, значения которых указаны в таблице 1 ниже, и ограничивается оцениваемым объемом пространства, определенным согласно приложению 4. </w:t>
      </w:r>
    </w:p>
    <w:p w14:paraId="3C3F0B91" w14:textId="5D6B51DC" w:rsidR="00CA02CF" w:rsidRPr="00E8448F" w:rsidRDefault="00CC4C5C" w:rsidP="00CC4C5C">
      <w:pPr>
        <w:pStyle w:val="H23G"/>
      </w:pPr>
      <w:bookmarkStart w:id="37" w:name="_Ref89853960"/>
      <w:r>
        <w:tab/>
      </w:r>
      <w:r w:rsidRPr="00CC4C5C">
        <w:rPr>
          <w:b w:val="0"/>
          <w:bCs/>
        </w:rPr>
        <w:tab/>
      </w:r>
      <w:r w:rsidR="00CA02CF" w:rsidRPr="00CC4C5C">
        <w:rPr>
          <w:b w:val="0"/>
          <w:bCs/>
        </w:rPr>
        <w:t xml:space="preserve">Таблица 1 </w:t>
      </w:r>
      <w:r w:rsidRPr="00CC4C5C">
        <w:rPr>
          <w:b w:val="0"/>
          <w:bCs/>
        </w:rPr>
        <w:br/>
      </w:r>
      <w:r w:rsidR="00CA02CF" w:rsidRPr="00E8448F">
        <w:t>Высота расположения плоскостей, формирующих область проведения оценки</w:t>
      </w:r>
      <w:bookmarkEnd w:id="37"/>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4692"/>
      </w:tblGrid>
      <w:tr w:rsidR="00CA02CF" w:rsidRPr="00E8448F" w14:paraId="2E3DE175" w14:textId="77777777" w:rsidTr="00F36210">
        <w:trPr>
          <w:tblHeader/>
        </w:trPr>
        <w:tc>
          <w:tcPr>
            <w:tcW w:w="2678" w:type="dxa"/>
            <w:tcBorders>
              <w:top w:val="single" w:sz="4" w:space="0" w:color="auto"/>
              <w:bottom w:val="single" w:sz="12" w:space="0" w:color="auto"/>
            </w:tcBorders>
            <w:shd w:val="clear" w:color="auto" w:fill="auto"/>
            <w:vAlign w:val="bottom"/>
          </w:tcPr>
          <w:p w14:paraId="59AB9A68" w14:textId="77777777" w:rsidR="00CA02CF" w:rsidRPr="00E8448F" w:rsidRDefault="00CA02CF" w:rsidP="00F36210">
            <w:pPr>
              <w:spacing w:before="80" w:after="80" w:line="200" w:lineRule="exact"/>
              <w:rPr>
                <w:i/>
                <w:sz w:val="16"/>
                <w:szCs w:val="16"/>
              </w:rPr>
            </w:pPr>
            <w:r w:rsidRPr="00E8448F">
              <w:rPr>
                <w:i/>
                <w:iCs/>
                <w:sz w:val="16"/>
                <w:szCs w:val="16"/>
              </w:rPr>
              <w:t>Обозначение</w:t>
            </w:r>
          </w:p>
        </w:tc>
        <w:tc>
          <w:tcPr>
            <w:tcW w:w="4692" w:type="dxa"/>
            <w:tcBorders>
              <w:top w:val="single" w:sz="4" w:space="0" w:color="auto"/>
              <w:bottom w:val="single" w:sz="12" w:space="0" w:color="auto"/>
            </w:tcBorders>
            <w:shd w:val="clear" w:color="auto" w:fill="auto"/>
            <w:vAlign w:val="bottom"/>
          </w:tcPr>
          <w:p w14:paraId="274F74BB" w14:textId="77777777" w:rsidR="00CA02CF" w:rsidRPr="00E8448F" w:rsidRDefault="00CA02CF" w:rsidP="00F36210">
            <w:pPr>
              <w:spacing w:before="80" w:after="80" w:line="200" w:lineRule="exact"/>
              <w:jc w:val="right"/>
              <w:rPr>
                <w:i/>
                <w:sz w:val="16"/>
                <w:szCs w:val="16"/>
              </w:rPr>
            </w:pPr>
            <w:r w:rsidRPr="00E8448F">
              <w:rPr>
                <w:i/>
                <w:iCs/>
                <w:sz w:val="16"/>
                <w:szCs w:val="16"/>
              </w:rPr>
              <w:t>Высота над поверхностью земли (мм)</w:t>
            </w:r>
          </w:p>
        </w:tc>
      </w:tr>
      <w:tr w:rsidR="00CA02CF" w:rsidRPr="00E8448F" w14:paraId="2E00819A" w14:textId="77777777" w:rsidTr="00F36210">
        <w:tc>
          <w:tcPr>
            <w:tcW w:w="2678" w:type="dxa"/>
            <w:tcBorders>
              <w:top w:val="single" w:sz="12" w:space="0" w:color="auto"/>
            </w:tcBorders>
            <w:shd w:val="clear" w:color="auto" w:fill="auto"/>
          </w:tcPr>
          <w:p w14:paraId="16FF0FD6" w14:textId="77777777" w:rsidR="00CA02CF" w:rsidRPr="00E8448F" w:rsidRDefault="00CA02CF" w:rsidP="00F36210">
            <w:pPr>
              <w:spacing w:before="40" w:after="40" w:line="220" w:lineRule="exact"/>
              <w:rPr>
                <w:sz w:val="18"/>
                <w:szCs w:val="18"/>
              </w:rPr>
            </w:pPr>
            <w:r w:rsidRPr="00E8448F">
              <w:rPr>
                <w:sz w:val="18"/>
                <w:szCs w:val="18"/>
              </w:rPr>
              <w:t>A</w:t>
            </w:r>
          </w:p>
        </w:tc>
        <w:tc>
          <w:tcPr>
            <w:tcW w:w="4692" w:type="dxa"/>
            <w:tcBorders>
              <w:top w:val="single" w:sz="12" w:space="0" w:color="auto"/>
            </w:tcBorders>
            <w:shd w:val="clear" w:color="auto" w:fill="auto"/>
            <w:vAlign w:val="bottom"/>
          </w:tcPr>
          <w:p w14:paraId="520F3F69" w14:textId="77777777" w:rsidR="00CA02CF" w:rsidRPr="00E8448F" w:rsidRDefault="00CA02CF" w:rsidP="00F36210">
            <w:pPr>
              <w:spacing w:before="40" w:after="40" w:line="220" w:lineRule="exact"/>
              <w:jc w:val="right"/>
              <w:rPr>
                <w:sz w:val="18"/>
                <w:szCs w:val="18"/>
              </w:rPr>
            </w:pPr>
            <w:r w:rsidRPr="00E8448F">
              <w:rPr>
                <w:sz w:val="18"/>
                <w:szCs w:val="18"/>
              </w:rPr>
              <w:t>200</w:t>
            </w:r>
          </w:p>
        </w:tc>
      </w:tr>
      <w:tr w:rsidR="00CA02CF" w:rsidRPr="00E8448F" w14:paraId="1DB07FD8" w14:textId="77777777" w:rsidTr="00F36210">
        <w:tc>
          <w:tcPr>
            <w:tcW w:w="2678" w:type="dxa"/>
            <w:shd w:val="clear" w:color="auto" w:fill="auto"/>
          </w:tcPr>
          <w:p w14:paraId="6478BE58" w14:textId="77777777" w:rsidR="00CA02CF" w:rsidRPr="00E8448F" w:rsidRDefault="00CA02CF" w:rsidP="00F36210">
            <w:pPr>
              <w:spacing w:before="40" w:after="40" w:line="220" w:lineRule="exact"/>
              <w:rPr>
                <w:sz w:val="18"/>
                <w:szCs w:val="18"/>
              </w:rPr>
            </w:pPr>
            <w:r w:rsidRPr="00E8448F">
              <w:rPr>
                <w:sz w:val="18"/>
                <w:szCs w:val="18"/>
              </w:rPr>
              <w:t>B</w:t>
            </w:r>
          </w:p>
        </w:tc>
        <w:tc>
          <w:tcPr>
            <w:tcW w:w="4692" w:type="dxa"/>
            <w:shd w:val="clear" w:color="auto" w:fill="auto"/>
            <w:vAlign w:val="bottom"/>
          </w:tcPr>
          <w:p w14:paraId="072B282A" w14:textId="77777777" w:rsidR="00CA02CF" w:rsidRPr="00E8448F" w:rsidRDefault="00CA02CF" w:rsidP="00F36210">
            <w:pPr>
              <w:spacing w:before="40" w:after="40" w:line="220" w:lineRule="exact"/>
              <w:jc w:val="right"/>
              <w:rPr>
                <w:sz w:val="18"/>
                <w:szCs w:val="18"/>
              </w:rPr>
            </w:pPr>
            <w:r w:rsidRPr="00E8448F">
              <w:rPr>
                <w:sz w:val="18"/>
                <w:szCs w:val="18"/>
              </w:rPr>
              <w:t>400</w:t>
            </w:r>
          </w:p>
        </w:tc>
      </w:tr>
      <w:tr w:rsidR="00CA02CF" w:rsidRPr="00E8448F" w14:paraId="0169EA9F" w14:textId="77777777" w:rsidTr="00F36210">
        <w:tc>
          <w:tcPr>
            <w:tcW w:w="2678" w:type="dxa"/>
            <w:shd w:val="clear" w:color="auto" w:fill="auto"/>
          </w:tcPr>
          <w:p w14:paraId="172537DF" w14:textId="77777777" w:rsidR="00CA02CF" w:rsidRPr="00E8448F" w:rsidRDefault="00CA02CF" w:rsidP="00F36210">
            <w:pPr>
              <w:spacing w:before="40" w:after="40" w:line="220" w:lineRule="exact"/>
              <w:rPr>
                <w:sz w:val="18"/>
                <w:szCs w:val="18"/>
              </w:rPr>
            </w:pPr>
            <w:r w:rsidRPr="00E8448F">
              <w:rPr>
                <w:sz w:val="18"/>
                <w:szCs w:val="18"/>
              </w:rPr>
              <w:t>C</w:t>
            </w:r>
          </w:p>
        </w:tc>
        <w:tc>
          <w:tcPr>
            <w:tcW w:w="4692" w:type="dxa"/>
            <w:shd w:val="clear" w:color="auto" w:fill="auto"/>
            <w:vAlign w:val="bottom"/>
          </w:tcPr>
          <w:p w14:paraId="09DD148C" w14:textId="77777777" w:rsidR="00CA02CF" w:rsidRPr="00E8448F" w:rsidRDefault="00CA02CF" w:rsidP="00F36210">
            <w:pPr>
              <w:spacing w:before="40" w:after="40" w:line="220" w:lineRule="exact"/>
              <w:jc w:val="right"/>
              <w:rPr>
                <w:sz w:val="18"/>
                <w:szCs w:val="18"/>
              </w:rPr>
            </w:pPr>
            <w:r w:rsidRPr="00E8448F">
              <w:rPr>
                <w:sz w:val="18"/>
                <w:szCs w:val="18"/>
              </w:rPr>
              <w:t>600</w:t>
            </w:r>
          </w:p>
        </w:tc>
      </w:tr>
      <w:tr w:rsidR="00CA02CF" w:rsidRPr="00E8448F" w14:paraId="13BFEDDD" w14:textId="77777777" w:rsidTr="00F36210">
        <w:tc>
          <w:tcPr>
            <w:tcW w:w="2678" w:type="dxa"/>
            <w:shd w:val="clear" w:color="auto" w:fill="auto"/>
          </w:tcPr>
          <w:p w14:paraId="575A8C3C" w14:textId="77777777" w:rsidR="00CA02CF" w:rsidRPr="00E8448F" w:rsidRDefault="00CA02CF" w:rsidP="00F36210">
            <w:pPr>
              <w:spacing w:before="40" w:after="40" w:line="220" w:lineRule="exact"/>
              <w:rPr>
                <w:sz w:val="18"/>
                <w:szCs w:val="18"/>
              </w:rPr>
            </w:pPr>
            <w:r w:rsidRPr="00E8448F">
              <w:rPr>
                <w:sz w:val="18"/>
                <w:szCs w:val="18"/>
              </w:rPr>
              <w:t>D</w:t>
            </w:r>
          </w:p>
        </w:tc>
        <w:tc>
          <w:tcPr>
            <w:tcW w:w="4692" w:type="dxa"/>
            <w:shd w:val="clear" w:color="auto" w:fill="auto"/>
            <w:vAlign w:val="bottom"/>
          </w:tcPr>
          <w:p w14:paraId="47C2B5A9" w14:textId="77777777" w:rsidR="00CA02CF" w:rsidRPr="00E8448F" w:rsidRDefault="00CA02CF" w:rsidP="00F36210">
            <w:pPr>
              <w:spacing w:before="40" w:after="40" w:line="220" w:lineRule="exact"/>
              <w:jc w:val="right"/>
              <w:rPr>
                <w:sz w:val="18"/>
                <w:szCs w:val="18"/>
              </w:rPr>
            </w:pPr>
            <w:r w:rsidRPr="00E8448F">
              <w:rPr>
                <w:sz w:val="18"/>
                <w:szCs w:val="18"/>
              </w:rPr>
              <w:t>800</w:t>
            </w:r>
          </w:p>
        </w:tc>
      </w:tr>
      <w:tr w:rsidR="00CA02CF" w:rsidRPr="00E8448F" w14:paraId="460231C2" w14:textId="77777777" w:rsidTr="00F36210">
        <w:tc>
          <w:tcPr>
            <w:tcW w:w="2678" w:type="dxa"/>
            <w:shd w:val="clear" w:color="auto" w:fill="auto"/>
          </w:tcPr>
          <w:p w14:paraId="4514E61E" w14:textId="77777777" w:rsidR="00CA02CF" w:rsidRPr="00E8448F" w:rsidRDefault="00CA02CF" w:rsidP="00F36210">
            <w:pPr>
              <w:spacing w:before="40" w:after="40" w:line="220" w:lineRule="exact"/>
              <w:rPr>
                <w:sz w:val="18"/>
                <w:szCs w:val="18"/>
              </w:rPr>
            </w:pPr>
            <w:r w:rsidRPr="00E8448F">
              <w:rPr>
                <w:sz w:val="18"/>
                <w:szCs w:val="18"/>
              </w:rPr>
              <w:t>E</w:t>
            </w:r>
          </w:p>
        </w:tc>
        <w:tc>
          <w:tcPr>
            <w:tcW w:w="4692" w:type="dxa"/>
            <w:shd w:val="clear" w:color="auto" w:fill="auto"/>
            <w:vAlign w:val="bottom"/>
          </w:tcPr>
          <w:p w14:paraId="4DCCD488" w14:textId="77777777" w:rsidR="00CA02CF" w:rsidRPr="00E8448F" w:rsidRDefault="00CA02CF" w:rsidP="00F36210">
            <w:pPr>
              <w:spacing w:before="40" w:after="40" w:line="220" w:lineRule="exact"/>
              <w:jc w:val="right"/>
              <w:rPr>
                <w:sz w:val="18"/>
                <w:szCs w:val="18"/>
              </w:rPr>
            </w:pPr>
            <w:r w:rsidRPr="00E8448F">
              <w:rPr>
                <w:sz w:val="18"/>
                <w:szCs w:val="18"/>
              </w:rPr>
              <w:t>1 000</w:t>
            </w:r>
          </w:p>
        </w:tc>
      </w:tr>
      <w:tr w:rsidR="00CA02CF" w:rsidRPr="00E8448F" w14:paraId="38E64B55" w14:textId="77777777" w:rsidTr="00F36210">
        <w:tc>
          <w:tcPr>
            <w:tcW w:w="2678" w:type="dxa"/>
            <w:shd w:val="clear" w:color="auto" w:fill="auto"/>
          </w:tcPr>
          <w:p w14:paraId="5D3BBCD6" w14:textId="77777777" w:rsidR="00CA02CF" w:rsidRPr="00E8448F" w:rsidRDefault="00CA02CF" w:rsidP="00F36210">
            <w:pPr>
              <w:spacing w:before="40" w:after="40" w:line="220" w:lineRule="exact"/>
              <w:rPr>
                <w:sz w:val="18"/>
                <w:szCs w:val="18"/>
              </w:rPr>
            </w:pPr>
            <w:r w:rsidRPr="00E8448F">
              <w:rPr>
                <w:sz w:val="18"/>
                <w:szCs w:val="18"/>
              </w:rPr>
              <w:t>F</w:t>
            </w:r>
          </w:p>
        </w:tc>
        <w:tc>
          <w:tcPr>
            <w:tcW w:w="4692" w:type="dxa"/>
            <w:shd w:val="clear" w:color="auto" w:fill="auto"/>
            <w:vAlign w:val="bottom"/>
          </w:tcPr>
          <w:p w14:paraId="57C84405" w14:textId="77777777" w:rsidR="00CA02CF" w:rsidRPr="00E8448F" w:rsidRDefault="00CA02CF" w:rsidP="00F36210">
            <w:pPr>
              <w:spacing w:before="40" w:after="40" w:line="220" w:lineRule="exact"/>
              <w:jc w:val="right"/>
              <w:rPr>
                <w:sz w:val="18"/>
                <w:szCs w:val="18"/>
              </w:rPr>
            </w:pPr>
            <w:r w:rsidRPr="00E8448F">
              <w:rPr>
                <w:sz w:val="18"/>
                <w:szCs w:val="18"/>
              </w:rPr>
              <w:t>1 200</w:t>
            </w:r>
          </w:p>
        </w:tc>
      </w:tr>
      <w:tr w:rsidR="00CA02CF" w:rsidRPr="00E8448F" w14:paraId="5A9249BF" w14:textId="77777777" w:rsidTr="00F36210">
        <w:tc>
          <w:tcPr>
            <w:tcW w:w="2678" w:type="dxa"/>
            <w:shd w:val="clear" w:color="auto" w:fill="auto"/>
          </w:tcPr>
          <w:p w14:paraId="75E4DBB6" w14:textId="77777777" w:rsidR="00CA02CF" w:rsidRPr="00E8448F" w:rsidRDefault="00CA02CF" w:rsidP="00F36210">
            <w:pPr>
              <w:spacing w:before="40" w:after="40" w:line="220" w:lineRule="exact"/>
              <w:rPr>
                <w:sz w:val="18"/>
                <w:szCs w:val="18"/>
              </w:rPr>
            </w:pPr>
            <w:r w:rsidRPr="00E8448F">
              <w:rPr>
                <w:sz w:val="18"/>
                <w:szCs w:val="18"/>
              </w:rPr>
              <w:t>G</w:t>
            </w:r>
          </w:p>
        </w:tc>
        <w:tc>
          <w:tcPr>
            <w:tcW w:w="4692" w:type="dxa"/>
            <w:shd w:val="clear" w:color="auto" w:fill="auto"/>
            <w:vAlign w:val="bottom"/>
          </w:tcPr>
          <w:p w14:paraId="67CDBB2B" w14:textId="77777777" w:rsidR="00CA02CF" w:rsidRPr="00E8448F" w:rsidRDefault="00CA02CF" w:rsidP="00F36210">
            <w:pPr>
              <w:spacing w:before="40" w:after="40" w:line="220" w:lineRule="exact"/>
              <w:jc w:val="right"/>
              <w:rPr>
                <w:sz w:val="18"/>
                <w:szCs w:val="18"/>
              </w:rPr>
            </w:pPr>
            <w:r w:rsidRPr="00E8448F">
              <w:rPr>
                <w:sz w:val="18"/>
                <w:szCs w:val="18"/>
              </w:rPr>
              <w:t>1 400</w:t>
            </w:r>
          </w:p>
        </w:tc>
      </w:tr>
      <w:tr w:rsidR="00CA02CF" w:rsidRPr="00E8448F" w14:paraId="30C67945" w14:textId="77777777" w:rsidTr="00F36210">
        <w:tc>
          <w:tcPr>
            <w:tcW w:w="2678" w:type="dxa"/>
            <w:tcBorders>
              <w:bottom w:val="single" w:sz="12" w:space="0" w:color="auto"/>
            </w:tcBorders>
            <w:shd w:val="clear" w:color="auto" w:fill="auto"/>
          </w:tcPr>
          <w:p w14:paraId="3923F828" w14:textId="77777777" w:rsidR="00CA02CF" w:rsidRPr="00E8448F" w:rsidRDefault="00CA02CF" w:rsidP="00F36210">
            <w:pPr>
              <w:spacing w:before="40" w:after="40" w:line="220" w:lineRule="exact"/>
              <w:rPr>
                <w:sz w:val="18"/>
                <w:szCs w:val="18"/>
              </w:rPr>
            </w:pPr>
            <w:r w:rsidRPr="00E8448F">
              <w:rPr>
                <w:sz w:val="18"/>
                <w:szCs w:val="18"/>
              </w:rPr>
              <w:t>H</w:t>
            </w:r>
          </w:p>
        </w:tc>
        <w:tc>
          <w:tcPr>
            <w:tcW w:w="4692" w:type="dxa"/>
            <w:tcBorders>
              <w:bottom w:val="single" w:sz="12" w:space="0" w:color="auto"/>
            </w:tcBorders>
            <w:shd w:val="clear" w:color="auto" w:fill="auto"/>
            <w:vAlign w:val="bottom"/>
          </w:tcPr>
          <w:p w14:paraId="33F3F338" w14:textId="77777777" w:rsidR="00CA02CF" w:rsidRPr="00E8448F" w:rsidRDefault="00CA02CF" w:rsidP="00F36210">
            <w:pPr>
              <w:spacing w:before="40" w:after="40" w:line="220" w:lineRule="exact"/>
              <w:jc w:val="right"/>
              <w:rPr>
                <w:sz w:val="18"/>
                <w:szCs w:val="18"/>
              </w:rPr>
            </w:pPr>
            <w:r w:rsidRPr="00E8448F">
              <w:rPr>
                <w:sz w:val="18"/>
                <w:szCs w:val="18"/>
              </w:rPr>
              <w:t>1 600</w:t>
            </w:r>
          </w:p>
        </w:tc>
      </w:tr>
    </w:tbl>
    <w:p w14:paraId="4927224F" w14:textId="77777777" w:rsidR="00CA02CF" w:rsidRPr="00E8448F" w:rsidRDefault="00CA02CF" w:rsidP="00CA02CF">
      <w:pPr>
        <w:rPr>
          <w:lang w:eastAsia="ar-SA"/>
        </w:rPr>
      </w:pPr>
    </w:p>
    <w:p w14:paraId="7D5C0D28" w14:textId="77777777" w:rsidR="00CA02CF" w:rsidRPr="00E8448F" w:rsidRDefault="00CA02CF" w:rsidP="00CA02CF">
      <w:pPr>
        <w:spacing w:after="120"/>
        <w:ind w:left="2268" w:right="1134" w:hanging="1134"/>
        <w:jc w:val="both"/>
      </w:pPr>
      <w:r w:rsidRPr="00E8448F">
        <w:lastRenderedPageBreak/>
        <w:t>2.</w:t>
      </w:r>
      <w:r w:rsidRPr="00E8448F">
        <w:tab/>
      </w:r>
      <w:r w:rsidRPr="00E8448F">
        <w:tab/>
        <w:t xml:space="preserve">Построение сетки в области проведения оценки </w:t>
      </w:r>
    </w:p>
    <w:p w14:paraId="4F71BD47" w14:textId="77777777" w:rsidR="00CA02CF" w:rsidRPr="00E8448F" w:rsidRDefault="00CA02CF" w:rsidP="00CA02CF">
      <w:pPr>
        <w:spacing w:after="120"/>
        <w:ind w:left="2268" w:right="1134" w:hanging="1134"/>
        <w:jc w:val="both"/>
      </w:pPr>
      <w:r w:rsidRPr="00E8448F">
        <w:t>2.1</w:t>
      </w:r>
      <w:r w:rsidRPr="00E8448F">
        <w:tab/>
      </w:r>
      <w:r w:rsidRPr="00E8448F">
        <w:tab/>
        <w:t xml:space="preserve">Построение сетки в области проведения оценки осуществляется с помощью набора линий, проходящих параллельно продольной средней плоскости транспортного средства (X) и перпендикулярно продольной средней плоскости транспортного средства (Y) и расположенных с интервалом в 100 мм, в границах области проведения оценки, определение которой содержится в пункте 1.1. </w:t>
      </w:r>
      <w:r w:rsidRPr="00E8448F">
        <w:tab/>
      </w:r>
    </w:p>
    <w:p w14:paraId="4C651743" w14:textId="43B494BF" w:rsidR="00CA02CF" w:rsidRPr="00E8448F" w:rsidRDefault="00CC4C5C" w:rsidP="00CC4C5C">
      <w:pPr>
        <w:pStyle w:val="H23G"/>
        <w:rPr>
          <w:bCs/>
        </w:rPr>
      </w:pPr>
      <w:r>
        <w:tab/>
      </w:r>
      <w:r>
        <w:tab/>
      </w:r>
      <w:r w:rsidR="00CA02CF" w:rsidRPr="00CC4C5C">
        <w:rPr>
          <w:b w:val="0"/>
          <w:bCs/>
        </w:rPr>
        <w:t xml:space="preserve">Рис. 2 </w:t>
      </w:r>
      <w:r w:rsidRPr="00CC4C5C">
        <w:rPr>
          <w:b w:val="0"/>
          <w:bCs/>
        </w:rPr>
        <w:br/>
      </w:r>
      <w:r w:rsidR="00CA02CF" w:rsidRPr="00E8448F">
        <w:rPr>
          <w:bCs/>
        </w:rPr>
        <w:t>Построение сетки в области проведения оценки</w:t>
      </w:r>
    </w:p>
    <w:p w14:paraId="5D3A4B2A" w14:textId="77777777" w:rsidR="00CA02CF" w:rsidRPr="00E8448F" w:rsidRDefault="00CA02CF" w:rsidP="00CA02CF">
      <w:pPr>
        <w:spacing w:after="240"/>
        <w:ind w:left="1134"/>
        <w:contextualSpacing/>
        <w:rPr>
          <w:b/>
          <w:bCs/>
        </w:rPr>
      </w:pPr>
    </w:p>
    <w:p w14:paraId="206284B1" w14:textId="77777777" w:rsidR="00CA02CF" w:rsidRPr="00E8448F" w:rsidRDefault="00CA02CF" w:rsidP="00CA02CF">
      <w:pPr>
        <w:spacing w:after="120"/>
        <w:ind w:left="1134"/>
        <w:contextualSpacing/>
      </w:pPr>
      <w:r w:rsidRPr="00E8448F">
        <w:rPr>
          <w:noProof/>
        </w:rPr>
        <mc:AlternateContent>
          <mc:Choice Requires="wpc">
            <w:drawing>
              <wp:inline distT="0" distB="0" distL="0" distR="0" wp14:anchorId="6CDDDA4C" wp14:editId="160C79F1">
                <wp:extent cx="6120765" cy="4000155"/>
                <wp:effectExtent l="0" t="0" r="0" b="38735"/>
                <wp:docPr id="1366925689" name="Canvas 13669256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86" name="Picture 905774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74515" y="0"/>
                            <a:ext cx="2263018" cy="4046220"/>
                          </a:xfrm>
                          <a:prstGeom prst="rect">
                            <a:avLst/>
                          </a:prstGeom>
                          <a:noFill/>
                          <a:extLst>
                            <a:ext uri="{909E8E84-426E-40DD-AFC4-6F175D3DCCD1}">
                              <a14:hiddenFill xmlns:a14="http://schemas.microsoft.com/office/drawing/2010/main">
                                <a:solidFill>
                                  <a:srgbClr val="FFFFFF"/>
                                </a:solidFill>
                              </a14:hiddenFill>
                            </a:ext>
                          </a:extLst>
                        </pic:spPr>
                      </pic:pic>
                      <wps:wsp>
                        <wps:cNvPr id="1366925687" name="Text Box 170"/>
                        <wps:cNvSpPr txBox="1">
                          <a:spLocks noChangeArrowheads="1"/>
                        </wps:cNvSpPr>
                        <wps:spPr bwMode="auto">
                          <a:xfrm>
                            <a:off x="342056" y="801643"/>
                            <a:ext cx="917307" cy="7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98EBE8" w14:textId="77777777" w:rsidR="00CA02CF" w:rsidRPr="001F39A4" w:rsidRDefault="00CA02CF" w:rsidP="00CA02CF">
                              <w:pPr>
                                <w:rPr>
                                  <w:rFonts w:cs="Times New Roman"/>
                                </w:rPr>
                              </w:pPr>
                              <w:r w:rsidRPr="001F39A4">
                                <w:rPr>
                                  <w:rFonts w:cs="Times New Roman"/>
                                </w:rPr>
                                <w:t xml:space="preserve">Отметка </w:t>
                              </w:r>
                            </w:p>
                            <w:p w14:paraId="469EF0AF" w14:textId="77777777" w:rsidR="00CA02CF" w:rsidRPr="001F39A4" w:rsidRDefault="00CA02CF" w:rsidP="00CA02CF">
                              <w:pPr>
                                <w:rPr>
                                  <w:rFonts w:cs="Times New Roman"/>
                                </w:rPr>
                              </w:pPr>
                              <w:r w:rsidRPr="001F39A4">
                                <w:rPr>
                                  <w:rFonts w:cs="Times New Roman"/>
                                </w:rPr>
                                <w:t>срединной линии кабины</w:t>
                              </w:r>
                            </w:p>
                          </w:txbxContent>
                        </wps:txbx>
                        <wps:bodyPr rot="0" vert="horz" wrap="square" lIns="91440" tIns="45720" rIns="91440" bIns="45720" anchor="t" anchorCtr="0" upright="1">
                          <a:noAutofit/>
                        </wps:bodyPr>
                      </wps:wsp>
                      <wps:wsp>
                        <wps:cNvPr id="1366925688" name="Straight Arrow Connector 1964189026"/>
                        <wps:cNvCnPr>
                          <a:cxnSpLocks noChangeShapeType="1"/>
                        </wps:cNvCnPr>
                        <wps:spPr bwMode="auto">
                          <a:xfrm>
                            <a:off x="1048608" y="1079105"/>
                            <a:ext cx="1123109" cy="3763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CDDDA4C" id="Canvas 1366925689" o:spid="_x0000_s1111"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">
                <v:shape id="_x0000_s1112" type="#_x0000_t75" style="position:absolute;width:61207;height:39998;visibility:visible;mso-wrap-style:square" filled="t">
                  <v:fill o:detectmouseclick="t"/>
                  <v:path o:connecttype="none"/>
                </v:shape>
                <v:shape id="Picture 905774400" o:spid="_x0000_s1113" type="#_x0000_t75" style="position:absolute;left:18745;width:2263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">
                  <v:imagedata r:id="rId30" o:title=""/>
                </v:shape>
                <v:shape id="Text Box 170" o:spid="_x0000_s1114" type="#_x0000_t202" style="position:absolute;left:3420;top:8016;width:9173;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" filled="f" stroked="f" strokeweight=".5pt">
                  <v:textbox>
                    <w:txbxContent>
                      <w:p w14:paraId="3598EBE8" w14:textId="77777777" w:rsidR="00CA02CF" w:rsidRPr="001F39A4" w:rsidRDefault="00CA02CF" w:rsidP="00CA02CF">
                        <w:pPr>
                          <w:rPr>
                            <w:rFonts w:cs="Times New Roman"/>
                          </w:rPr>
                        </w:pPr>
                        <w:r w:rsidRPr="001F39A4">
                          <w:rPr>
                            <w:rFonts w:cs="Times New Roman"/>
                          </w:rPr>
                          <w:t xml:space="preserve">Отметка </w:t>
                        </w:r>
                      </w:p>
                      <w:p w14:paraId="469EF0AF" w14:textId="77777777" w:rsidR="00CA02CF" w:rsidRPr="001F39A4" w:rsidRDefault="00CA02CF" w:rsidP="00CA02CF">
                        <w:pPr>
                          <w:rPr>
                            <w:rFonts w:cs="Times New Roman"/>
                          </w:rPr>
                        </w:pPr>
                        <w:r w:rsidRPr="001F39A4">
                          <w:rPr>
                            <w:rFonts w:cs="Times New Roman"/>
                          </w:rPr>
                          <w:t>срединной линии кабины</w:t>
                        </w:r>
                      </w:p>
                    </w:txbxContent>
                  </v:textbox>
                </v:shape>
                <v:shape id="Straight Arrow Connector 1964189026" o:spid="_x0000_s1115" type="#_x0000_t32" style="position:absolute;left:10486;top:10791;width:11231;height:3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" strokeweight="1.5pt">
                  <v:stroke endarrow="block"/>
                </v:shape>
                <w10:anchorlock/>
              </v:group>
            </w:pict>
          </mc:Fallback>
        </mc:AlternateContent>
      </w:r>
    </w:p>
    <w:p w14:paraId="7E894C7E" w14:textId="77777777" w:rsidR="00CA02CF" w:rsidRPr="00E8448F" w:rsidRDefault="00CA02CF" w:rsidP="00CA02CF">
      <w:pPr>
        <w:spacing w:after="120"/>
      </w:pPr>
    </w:p>
    <w:p w14:paraId="744887F0" w14:textId="77777777" w:rsidR="00CA02CF" w:rsidRPr="00E8448F" w:rsidRDefault="00CA02CF" w:rsidP="00CA02CF">
      <w:pPr>
        <w:spacing w:after="120"/>
        <w:ind w:left="2268" w:right="1133" w:hanging="1134"/>
        <w:jc w:val="both"/>
      </w:pPr>
      <w:r w:rsidRPr="00E8448F">
        <w:t>3.</w:t>
      </w:r>
      <w:r w:rsidRPr="00E8448F">
        <w:tab/>
      </w:r>
      <w:r w:rsidRPr="00E8448F">
        <w:tab/>
        <w:t xml:space="preserve">Протяженность видимых линий </w:t>
      </w:r>
    </w:p>
    <w:p w14:paraId="1D94004B" w14:textId="77777777" w:rsidR="00CA02CF" w:rsidRPr="00E8448F" w:rsidRDefault="00CA02CF" w:rsidP="00CA02CF">
      <w:pPr>
        <w:spacing w:after="120"/>
        <w:ind w:left="2268" w:right="1133" w:hanging="1134"/>
        <w:jc w:val="both"/>
      </w:pPr>
      <w:r w:rsidRPr="00E8448F">
        <w:t>3.1</w:t>
      </w:r>
      <w:r w:rsidRPr="00E8448F">
        <w:tab/>
      </w:r>
      <w:r w:rsidRPr="00E8448F">
        <w:tab/>
        <w:t>Общая протяженность видимых линий — это длина отрезков линий сетки, полностью расположенных в пределах области проведения оценки, которые просматриваются из одной из точек E. Она является суммой протяженности линий, видимых с каждой стороны, согласно определениям, содержащимся в пунктах 3.2, 3.3 и 3.4.</w:t>
      </w:r>
    </w:p>
    <w:p w14:paraId="51DC0BB2" w14:textId="77777777" w:rsidR="00CA02CF" w:rsidRPr="00E8448F" w:rsidRDefault="00CA02CF" w:rsidP="00CA02CF">
      <w:pPr>
        <w:spacing w:after="120"/>
        <w:ind w:left="2268" w:right="1133" w:hanging="1134"/>
        <w:jc w:val="both"/>
      </w:pPr>
      <w:r w:rsidRPr="00E8448F">
        <w:t>3.2</w:t>
      </w:r>
      <w:r w:rsidRPr="00E8448F">
        <w:tab/>
      </w:r>
      <w:r w:rsidRPr="00E8448F">
        <w:tab/>
        <w:t>Протяженность видимых линий с ближней боковой стороны — это длина отрезков линий сетки, просматриваемых на оцениваемой плоскости из точки E1 для правостороннего движения или из точки E3 для левостороннего движения, а также через любой прозрачный участок, расположенный сзади от передней стойки на ближней боковой стороне транспортного средства, где поле обзора с места водителя преимущественно находится за пределами ближней боковой плоскости транспортного средства. При определении протяженности отрезков, измеренных при наблюдении из точки E1 или из точки E3, учитывают только линии, перпендикулярные продольной средней плоскости транспортного средства.</w:t>
      </w:r>
    </w:p>
    <w:p w14:paraId="01B98C53" w14:textId="77777777" w:rsidR="00CA02CF" w:rsidRPr="00E8448F" w:rsidRDefault="00CA02CF" w:rsidP="00CA02CF">
      <w:pPr>
        <w:suppressAutoHyphens w:val="0"/>
        <w:spacing w:line="240" w:lineRule="auto"/>
      </w:pPr>
      <w:r w:rsidRPr="00E8448F">
        <w:br w:type="page"/>
      </w:r>
    </w:p>
    <w:p w14:paraId="46490BC4" w14:textId="77777777" w:rsidR="00CA02CF" w:rsidRPr="00E8448F" w:rsidRDefault="00CA02CF" w:rsidP="00CA02CF">
      <w:pPr>
        <w:spacing w:after="120"/>
        <w:ind w:left="2268" w:right="1133" w:hanging="1134"/>
        <w:jc w:val="both"/>
      </w:pPr>
      <w:r w:rsidRPr="00E8448F">
        <w:lastRenderedPageBreak/>
        <w:t>3.3</w:t>
      </w:r>
      <w:r w:rsidRPr="00E8448F">
        <w:tab/>
      </w:r>
      <w:r w:rsidRPr="00E8448F">
        <w:tab/>
        <w:t>Протяженность видимых линий спереди — это длина отрезков линий сетки в пределах области проведения оценки, которые просматриваются на оцениваемой плоскости из точки E2, а также через любой прозрачный участок, расположенный между передними стойками транспортного средства, где поле обзора с места водителя преимущественно находится спереди от передней плоскости транспортного средства. При определении протяженности отрезков, измеренных при наблюдении из точки E2, учитывают только линии, параллельные продольной средней плоскости транспортного средства.</w:t>
      </w:r>
    </w:p>
    <w:p w14:paraId="7B554035" w14:textId="77777777" w:rsidR="00CA02CF" w:rsidRPr="00E8448F" w:rsidRDefault="00CA02CF" w:rsidP="00CA02CF">
      <w:pPr>
        <w:spacing w:after="120"/>
        <w:ind w:left="2268" w:right="1133" w:hanging="1134"/>
        <w:jc w:val="both"/>
      </w:pPr>
      <w:r w:rsidRPr="00E8448F">
        <w:t>3.4</w:t>
      </w:r>
      <w:r w:rsidRPr="00E8448F">
        <w:tab/>
      </w:r>
      <w:r w:rsidRPr="00E8448F">
        <w:tab/>
        <w:t>Протяженность видимых линий с дальней боковой стороны — это длина отрезков линий сетки в пределах области проведения оценки, которые просматриваются на оцениваемой плоскости из точки E3 для правостороннего движения или из точки E1 для левостороннего движения, а также через любой прозрачный участок, расположенный позади передней стойки на дальней боковой стороне транспортного средства, где поле обзора с места водителя преимущественно находится за пределами дальней боковой плоскости транспортного средства. При определении протяженности отрезков, измеренных при наблюдении из точки E3 или из точки E1, учитывают только линии, перпендикулярные продольной средней плоскости транспортного средства.</w:t>
      </w:r>
    </w:p>
    <w:p w14:paraId="108D3894" w14:textId="183CAFAC" w:rsidR="00CA02CF" w:rsidRPr="00E8448F" w:rsidRDefault="00CA02CF" w:rsidP="00CA02CF">
      <w:pPr>
        <w:tabs>
          <w:tab w:val="left" w:pos="8505"/>
        </w:tabs>
        <w:spacing w:after="120"/>
        <w:ind w:left="2268" w:right="1133" w:hanging="1134"/>
        <w:jc w:val="both"/>
      </w:pPr>
      <w:r w:rsidRPr="00E8448F">
        <w:t>3.5</w:t>
      </w:r>
      <w:r w:rsidRPr="00E8448F">
        <w:tab/>
        <w:t>На рис</w:t>
      </w:r>
      <w:r w:rsidR="00F862CB">
        <w:t>.</w:t>
      </w:r>
      <w:r w:rsidRPr="00E8448F">
        <w:t xml:space="preserve"> 3–5 ниже показано, каким образом определяется протяженность видимых линий.</w:t>
      </w:r>
    </w:p>
    <w:p w14:paraId="2DA5CE18" w14:textId="001CD228" w:rsidR="00CA02CF" w:rsidRPr="00E8448F" w:rsidRDefault="00CC4C5C" w:rsidP="00CC4C5C">
      <w:pPr>
        <w:pStyle w:val="H23G"/>
      </w:pPr>
      <w:bookmarkStart w:id="38" w:name="_Ref82426599"/>
      <w:bookmarkStart w:id="39" w:name="_Ref82426585"/>
      <w:r>
        <w:tab/>
      </w:r>
      <w:r w:rsidRPr="00CC4C5C">
        <w:rPr>
          <w:b w:val="0"/>
          <w:bCs/>
        </w:rPr>
        <w:tab/>
      </w:r>
      <w:r w:rsidR="00CA02CF" w:rsidRPr="00CC4C5C">
        <w:rPr>
          <w:b w:val="0"/>
          <w:bCs/>
        </w:rPr>
        <w:t xml:space="preserve">Рис. 3 </w:t>
      </w:r>
      <w:r w:rsidRPr="00CC4C5C">
        <w:rPr>
          <w:b w:val="0"/>
          <w:bCs/>
        </w:rPr>
        <w:br/>
      </w:r>
      <w:r w:rsidR="00CA02CF" w:rsidRPr="00E8448F">
        <w:t xml:space="preserve">Использование линий сетки для оценки различных полей обзора с каждой </w:t>
      </w:r>
      <w:r w:rsidR="00CA02CF" w:rsidRPr="00E8448F">
        <w:br/>
        <w:t xml:space="preserve">из сторон (на примере транспортного средства, предназначенного </w:t>
      </w:r>
      <w:r w:rsidR="00CA02CF" w:rsidRPr="00E8448F">
        <w:br/>
        <w:t>для левостороннего движения</w:t>
      </w:r>
      <w:bookmarkEnd w:id="38"/>
      <w:bookmarkEnd w:id="39"/>
      <w:r w:rsidR="00CA02CF" w:rsidRPr="00E8448F">
        <w:t>)</w:t>
      </w:r>
    </w:p>
    <w:p w14:paraId="4CE031EE" w14:textId="77777777" w:rsidR="00CA02CF" w:rsidRPr="00E8448F" w:rsidRDefault="00CA02CF" w:rsidP="00CA02CF">
      <w:pPr>
        <w:rPr>
          <w:lang w:val="en-GB" w:eastAsia="ar-SA"/>
        </w:rPr>
      </w:pPr>
      <w:r w:rsidRPr="00E8448F">
        <w:rPr>
          <w:noProof/>
        </w:rPr>
        <mc:AlternateContent>
          <mc:Choice Requires="wpc">
            <w:drawing>
              <wp:inline distT="0" distB="0" distL="0" distR="0" wp14:anchorId="77AECE6A" wp14:editId="3E622C54">
                <wp:extent cx="6120765" cy="3999865"/>
                <wp:effectExtent l="0" t="0" r="0" b="635"/>
                <wp:docPr id="905774459" name="Canvas 905774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39" name="Picture 9057744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723" cy="3999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774440" name="Picture 9057744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25241" y="0"/>
                            <a:ext cx="2171123" cy="3999865"/>
                          </a:xfrm>
                          <a:prstGeom prst="rect">
                            <a:avLst/>
                          </a:prstGeom>
                          <a:noFill/>
                          <a:extLst>
                            <a:ext uri="{909E8E84-426E-40DD-AFC4-6F175D3DCCD1}">
                              <a14:hiddenFill xmlns:a14="http://schemas.microsoft.com/office/drawing/2010/main">
                                <a:solidFill>
                                  <a:srgbClr val="FFFFFF"/>
                                </a:solidFill>
                              </a14:hiddenFill>
                            </a:ext>
                          </a:extLst>
                        </pic:spPr>
                      </pic:pic>
                      <wps:wsp>
                        <wps:cNvPr id="905774441" name="Text Box 170"/>
                        <wps:cNvSpPr txBox="1">
                          <a:spLocks noChangeArrowheads="1"/>
                        </wps:cNvSpPr>
                        <wps:spPr bwMode="auto">
                          <a:xfrm>
                            <a:off x="2441359" y="58002"/>
                            <a:ext cx="1117179" cy="144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01835E" w14:textId="63E0F1C2" w:rsidR="00CA02CF" w:rsidRPr="001F39A4" w:rsidRDefault="00CA02CF" w:rsidP="00CA02CF">
                              <w:pPr>
                                <w:rPr>
                                  <w:rFonts w:cs="Times New Roman"/>
                                </w:rPr>
                              </w:pPr>
                              <w:r w:rsidRPr="001F39A4">
                                <w:rPr>
                                  <w:rFonts w:cs="Times New Roman"/>
                                </w:rPr>
                                <w:t xml:space="preserve">Линии сетки, используемые для измерения длины отрезков, видимых </w:t>
                              </w:r>
                              <w:r w:rsidR="00F862CB">
                                <w:rPr>
                                  <w:rFonts w:cs="Times New Roman"/>
                                </w:rPr>
                                <w:br/>
                              </w:r>
                              <w:r w:rsidRPr="001F39A4">
                                <w:rPr>
                                  <w:rFonts w:cs="Times New Roman"/>
                                </w:rPr>
                                <w:t>с ближней и дальней боковой стороны</w:t>
                              </w:r>
                            </w:p>
                          </w:txbxContent>
                        </wps:txbx>
                        <wps:bodyPr rot="0" vert="horz" wrap="square" lIns="0" tIns="0" rIns="0" bIns="0" anchor="t" anchorCtr="0" upright="1">
                          <a:noAutofit/>
                        </wps:bodyPr>
                      </wps:wsp>
                      <wps:wsp>
                        <wps:cNvPr id="905774442" name="Straight Arrow Connector 905774413"/>
                        <wps:cNvCnPr>
                          <a:cxnSpLocks noChangeShapeType="1"/>
                        </wps:cNvCnPr>
                        <wps:spPr bwMode="auto">
                          <a:xfrm>
                            <a:off x="3459437" y="525709"/>
                            <a:ext cx="1005911" cy="3886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774443" name="Text Box 170"/>
                        <wps:cNvSpPr txBox="1">
                          <a:spLocks noChangeArrowheads="1"/>
                        </wps:cNvSpPr>
                        <wps:spPr bwMode="auto">
                          <a:xfrm>
                            <a:off x="2755327" y="2789980"/>
                            <a:ext cx="993111" cy="10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0CC6C2" w14:textId="6B2C2828" w:rsidR="00CA02CF" w:rsidRPr="001F39A4" w:rsidRDefault="00CA02CF" w:rsidP="00611BC0">
                              <w:pPr>
                                <w:rPr>
                                  <w:rFonts w:cs="Times New Roman"/>
                                </w:rPr>
                              </w:pPr>
                              <w:r w:rsidRPr="001F39A4">
                                <w:rPr>
                                  <w:rFonts w:cs="Times New Roman"/>
                                </w:rPr>
                                <w:t xml:space="preserve">Линии сетки, используемые </w:t>
                              </w:r>
                              <w:r w:rsidR="00F862CB">
                                <w:rPr>
                                  <w:rFonts w:cs="Times New Roman"/>
                                </w:rPr>
                                <w:br/>
                              </w:r>
                              <w:r w:rsidRPr="001F39A4">
                                <w:rPr>
                                  <w:rFonts w:cs="Times New Roman"/>
                                </w:rPr>
                                <w:t>для измерения длины отрезков, видимых спереди</w:t>
                              </w:r>
                            </w:p>
                          </w:txbxContent>
                        </wps:txbx>
                        <wps:bodyPr rot="0" vert="horz" wrap="square" lIns="0" tIns="0" rIns="0" bIns="0" anchor="t" anchorCtr="0" upright="1">
                          <a:noAutofit/>
                        </wps:bodyPr>
                      </wps:wsp>
                      <wps:wsp>
                        <wps:cNvPr id="905774444" name="Straight Arrow Connector 167"/>
                        <wps:cNvCnPr>
                          <a:cxnSpLocks noChangeShapeType="1"/>
                        </wps:cNvCnPr>
                        <wps:spPr bwMode="auto">
                          <a:xfrm flipH="1" flipV="1">
                            <a:off x="914410" y="2522241"/>
                            <a:ext cx="1790719" cy="563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AECE6A" id="Canvas 905774408" o:spid="_x0000_s1116"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">
                <v:shape id="_x0000_s1117" type="#_x0000_t75" style="position:absolute;width:61207;height:39998;visibility:visible;mso-wrap-style:square" filled="t">
                  <v:fill o:detectmouseclick="t"/>
                  <v:path o:connecttype="none"/>
                </v:shape>
                <v:shape id="Picture 905774416" o:spid="_x0000_s1118" type="#_x0000_t75" style="position:absolute;width:21817;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">
                  <v:imagedata r:id="rId33" o:title=""/>
                </v:shape>
                <v:shape id="Picture 905774415" o:spid="_x0000_s1119" type="#_x0000_t75" style="position:absolute;left:38252;width:21711;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">
                  <v:imagedata r:id="rId34" o:title=""/>
                </v:shape>
                <v:shape id="Text Box 170" o:spid="_x0000_s1120" type="#_x0000_t202" style="position:absolute;left:24413;top:580;width:11172;height:1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" filled="f" stroked="f" strokeweight=".5pt">
                  <v:textbox inset="0,0,0,0">
                    <w:txbxContent>
                      <w:p w14:paraId="1D01835E" w14:textId="63E0F1C2" w:rsidR="00CA02CF" w:rsidRPr="001F39A4" w:rsidRDefault="00CA02CF" w:rsidP="00CA02CF">
                        <w:pPr>
                          <w:rPr>
                            <w:rFonts w:cs="Times New Roman"/>
                          </w:rPr>
                        </w:pPr>
                        <w:r w:rsidRPr="001F39A4">
                          <w:rPr>
                            <w:rFonts w:cs="Times New Roman"/>
                          </w:rPr>
                          <w:t xml:space="preserve">Линии сетки, используемые для измерения длины отрезков, видимых </w:t>
                        </w:r>
                        <w:r w:rsidR="00F862CB">
                          <w:rPr>
                            <w:rFonts w:cs="Times New Roman"/>
                          </w:rPr>
                          <w:br/>
                        </w:r>
                        <w:r w:rsidRPr="001F39A4">
                          <w:rPr>
                            <w:rFonts w:cs="Times New Roman"/>
                          </w:rPr>
                          <w:t>с ближней и дальней боковой стороны</w:t>
                        </w:r>
                      </w:p>
                    </w:txbxContent>
                  </v:textbox>
                </v:shape>
                <v:shape id="Straight Arrow Connector 905774413" o:spid="_x0000_s1121" type="#_x0000_t32" style="position:absolute;left:34594;top:5257;width:10059;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" strokeweight="1.5pt">
                  <v:stroke endarrow="block"/>
                </v:shape>
                <v:shape id="Text Box 170" o:spid="_x0000_s1122" type="#_x0000_t202" style="position:absolute;left:27553;top:27899;width:9931;height:10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" filled="f" stroked="f" strokeweight=".5pt">
                  <v:textbox inset="0,0,0,0">
                    <w:txbxContent>
                      <w:p w14:paraId="0F0CC6C2" w14:textId="6B2C2828" w:rsidR="00CA02CF" w:rsidRPr="001F39A4" w:rsidRDefault="00CA02CF" w:rsidP="00611BC0">
                        <w:pPr>
                          <w:rPr>
                            <w:rFonts w:cs="Times New Roman"/>
                          </w:rPr>
                        </w:pPr>
                        <w:r w:rsidRPr="001F39A4">
                          <w:rPr>
                            <w:rFonts w:cs="Times New Roman"/>
                          </w:rPr>
                          <w:t xml:space="preserve">Линии сетки, используемые </w:t>
                        </w:r>
                        <w:r w:rsidR="00F862CB">
                          <w:rPr>
                            <w:rFonts w:cs="Times New Roman"/>
                          </w:rPr>
                          <w:br/>
                        </w:r>
                        <w:r w:rsidRPr="001F39A4">
                          <w:rPr>
                            <w:rFonts w:cs="Times New Roman"/>
                          </w:rPr>
                          <w:t>для измерения длины отрезков, видимых спереди</w:t>
                        </w:r>
                      </w:p>
                    </w:txbxContent>
                  </v:textbox>
                </v:shape>
                <v:shape id="Straight Arrow Connector 167" o:spid="_x0000_s1123" type="#_x0000_t32" style="position:absolute;left:9144;top:25222;width:17907;height:5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" strokeweight="1.5pt">
                  <v:stroke endarrow="block"/>
                </v:shape>
                <w10:anchorlock/>
              </v:group>
            </w:pict>
          </mc:Fallback>
        </mc:AlternateContent>
      </w:r>
    </w:p>
    <w:p w14:paraId="4FE84EAD" w14:textId="77777777" w:rsidR="00CA02CF" w:rsidRPr="00E8448F" w:rsidRDefault="00CA02CF" w:rsidP="00CA02CF">
      <w:pPr>
        <w:rPr>
          <w:lang w:val="en-GB" w:eastAsia="ar-SA"/>
        </w:rPr>
      </w:pPr>
    </w:p>
    <w:p w14:paraId="1E1F2D2C" w14:textId="77777777" w:rsidR="00CA02CF" w:rsidRPr="00E8448F" w:rsidRDefault="00CA02CF" w:rsidP="00CA02CF">
      <w:pPr>
        <w:spacing w:line="240" w:lineRule="auto"/>
      </w:pPr>
      <w:bookmarkStart w:id="40" w:name="_Ref82426601"/>
      <w:bookmarkStart w:id="41" w:name="_Ref82426587"/>
      <w:r w:rsidRPr="00E8448F">
        <w:br w:type="page"/>
      </w:r>
    </w:p>
    <w:p w14:paraId="2D14C129" w14:textId="77777777" w:rsidR="00CA02CF" w:rsidRPr="00E8448F" w:rsidRDefault="00CA02CF" w:rsidP="00CA02CF">
      <w:pPr>
        <w:spacing w:before="240" w:after="240" w:line="240" w:lineRule="auto"/>
        <w:ind w:left="1134" w:right="1134"/>
        <w:contextualSpacing/>
      </w:pPr>
      <w:r w:rsidRPr="00E8448F">
        <w:lastRenderedPageBreak/>
        <w:t xml:space="preserve">Рис. 4 </w:t>
      </w:r>
    </w:p>
    <w:p w14:paraId="10430303" w14:textId="77777777" w:rsidR="00CA02CF" w:rsidRPr="00E8448F" w:rsidRDefault="00CA02CF" w:rsidP="00CA02CF">
      <w:pPr>
        <w:spacing w:before="240" w:after="240" w:line="240" w:lineRule="auto"/>
        <w:ind w:left="1134" w:right="1134"/>
        <w:contextualSpacing/>
        <w:rPr>
          <w:b/>
          <w:bCs/>
        </w:rPr>
      </w:pPr>
      <w:r w:rsidRPr="00E8448F">
        <w:rPr>
          <w:b/>
          <w:bCs/>
        </w:rPr>
        <w:t xml:space="preserve">Отрезки линий, видимые с каждой из сторон и соответствующие пересечению линий наблюдения, построенных из точек Е, с областью проведения оценки </w:t>
      </w:r>
      <w:r w:rsidRPr="00E8448F">
        <w:rPr>
          <w:b/>
          <w:bCs/>
        </w:rPr>
        <w:br/>
        <w:t xml:space="preserve">(на примере транспортного средства, предназначенного для левостороннего </w:t>
      </w:r>
      <w:r w:rsidRPr="00E8448F">
        <w:rPr>
          <w:b/>
          <w:bCs/>
        </w:rPr>
        <w:br/>
        <w:t>движения</w:t>
      </w:r>
      <w:bookmarkStart w:id="42" w:name="_Hlk82092493"/>
      <w:bookmarkEnd w:id="40"/>
      <w:bookmarkEnd w:id="41"/>
      <w:bookmarkEnd w:id="42"/>
      <w:r w:rsidRPr="00E8448F">
        <w:rPr>
          <w:b/>
          <w:bCs/>
        </w:rPr>
        <w:t>)</w:t>
      </w:r>
    </w:p>
    <w:p w14:paraId="75D737A5" w14:textId="77777777" w:rsidR="00CA02CF" w:rsidRPr="00E8448F" w:rsidRDefault="00CA02CF" w:rsidP="00CA02CF">
      <w:pPr>
        <w:spacing w:before="240" w:after="240" w:line="240" w:lineRule="auto"/>
        <w:ind w:left="1134" w:right="1134"/>
        <w:contextualSpacing/>
        <w:rPr>
          <w:b/>
          <w:bCs/>
        </w:rPr>
      </w:pPr>
    </w:p>
    <w:p w14:paraId="5C7E9F90" w14:textId="77777777" w:rsidR="00CA02CF" w:rsidRPr="00E8448F" w:rsidRDefault="00CA02CF" w:rsidP="00CA02CF">
      <w:pPr>
        <w:spacing w:before="240" w:after="240" w:line="240" w:lineRule="auto"/>
        <w:ind w:right="1134"/>
        <w:contextualSpacing/>
        <w:rPr>
          <w:b/>
          <w:bCs/>
        </w:rPr>
      </w:pPr>
      <w:r w:rsidRPr="00E8448F">
        <w:rPr>
          <w:noProof/>
        </w:rPr>
        <mc:AlternateContent>
          <mc:Choice Requires="wpc">
            <w:drawing>
              <wp:inline distT="0" distB="0" distL="0" distR="0" wp14:anchorId="77488745" wp14:editId="347A6830">
                <wp:extent cx="6062980" cy="3499485"/>
                <wp:effectExtent l="0" t="0" r="0" b="5715"/>
                <wp:docPr id="1366925678" name="Canvas 13669256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73"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3109" cy="1754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4"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l="4230" t="13794" b="2757"/>
                          <a:stretch>
                            <a:fillRect/>
                          </a:stretch>
                        </pic:blipFill>
                        <pic:spPr bwMode="auto">
                          <a:xfrm>
                            <a:off x="2560708" y="0"/>
                            <a:ext cx="3466712" cy="1730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6"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684330"/>
                            <a:ext cx="2762409" cy="1779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7" name="Picture 9057744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35509" y="1722437"/>
                            <a:ext cx="3291911" cy="17387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3FFEC25" id="Canvas 1366925678" o:spid="_x0000_s1026" editas="canvas" style="width:477.4pt;height:275.55pt;mso-position-horizontal-relative:char;mso-position-vertical-relative:line" coordsize="60629,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">
                <v:shape id="_x0000_s1027" type="#_x0000_t75" style="position:absolute;width:60629;height:34994;visibility:visible;mso-wrap-style:square" filled="t">
                  <v:fill o:detectmouseclick="t"/>
                  <v:path o:connecttype="none"/>
                </v:shape>
                <v:shape id="Picture 10" o:spid="_x0000_s1028" type="#_x0000_t75" style="position:absolute;width:25831;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">
                  <v:imagedata r:id="rId39" o:title=""/>
                </v:shape>
                <v:shape id="Picture 11" o:spid="_x0000_s1029" type="#_x0000_t75" style="position:absolute;left:25607;width:34667;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">
                  <v:imagedata r:id="rId40" o:title="" croptop="9040f" cropbottom="1807f" cropleft="2772f"/>
                </v:shape>
                <v:shape id="Picture 12" o:spid="_x0000_s1030" type="#_x0000_t75" style="position:absolute;top:16843;width:27624;height:1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">
                  <v:imagedata r:id="rId41" o:title=""/>
                </v:shape>
                <v:shape id="Picture 905774400" o:spid="_x0000_s1031" type="#_x0000_t75" style="position:absolute;left:27355;top:17224;width:32919;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">
                  <v:imagedata r:id="rId42" o:title=""/>
                </v:shape>
                <w10:anchorlock/>
              </v:group>
            </w:pict>
          </mc:Fallback>
        </mc:AlternateContent>
      </w:r>
    </w:p>
    <w:p w14:paraId="00BC4370" w14:textId="77777777" w:rsidR="00CA02CF" w:rsidRPr="00E8448F" w:rsidRDefault="00CA02CF" w:rsidP="00CA02CF">
      <w:pPr>
        <w:spacing w:line="240" w:lineRule="auto"/>
      </w:pPr>
      <w:r w:rsidRPr="00E8448F">
        <w:br w:type="page"/>
      </w:r>
    </w:p>
    <w:p w14:paraId="5173D749" w14:textId="77777777" w:rsidR="00CA02CF" w:rsidRPr="00E8448F" w:rsidRDefault="00CA02CF" w:rsidP="00CA02CF">
      <w:pPr>
        <w:spacing w:after="120" w:line="240" w:lineRule="auto"/>
        <w:ind w:left="1134" w:right="1134"/>
        <w:contextualSpacing/>
      </w:pPr>
      <w:r w:rsidRPr="00E8448F">
        <w:lastRenderedPageBreak/>
        <w:t xml:space="preserve">Рис. 5 </w:t>
      </w:r>
    </w:p>
    <w:p w14:paraId="6416DCD1" w14:textId="77777777" w:rsidR="00CA02CF" w:rsidRPr="00E8448F" w:rsidRDefault="00CA02CF" w:rsidP="00CA02CF">
      <w:pPr>
        <w:spacing w:after="120" w:line="240" w:lineRule="auto"/>
        <w:ind w:left="1134" w:right="1134"/>
        <w:contextualSpacing/>
        <w:rPr>
          <w:b/>
          <w:bCs/>
        </w:rPr>
      </w:pPr>
      <w:r w:rsidRPr="00E8448F">
        <w:rPr>
          <w:b/>
          <w:bCs/>
        </w:rPr>
        <w:t xml:space="preserve">Отрезки линий, видимые с каждой из сторон (на примере транспортного </w:t>
      </w:r>
      <w:r w:rsidRPr="00E8448F">
        <w:rPr>
          <w:b/>
          <w:bCs/>
        </w:rPr>
        <w:br/>
        <w:t>средства, предназначенного для левостороннего движения</w:t>
      </w:r>
      <w:bookmarkStart w:id="43" w:name="_Ref82426670"/>
      <w:bookmarkEnd w:id="43"/>
      <w:r w:rsidRPr="00E8448F">
        <w:rPr>
          <w:b/>
          <w:bCs/>
        </w:rPr>
        <w:t>)</w:t>
      </w:r>
    </w:p>
    <w:p w14:paraId="5C22264D" w14:textId="77777777" w:rsidR="00CA02CF" w:rsidRPr="00E8448F" w:rsidRDefault="00CA02CF" w:rsidP="00CA02CF">
      <w:pPr>
        <w:spacing w:after="120" w:line="240" w:lineRule="auto"/>
        <w:ind w:left="1134" w:right="1134"/>
        <w:contextualSpacing/>
        <w:rPr>
          <w:b/>
          <w:bCs/>
        </w:rPr>
      </w:pPr>
    </w:p>
    <w:p w14:paraId="252432CA" w14:textId="77777777" w:rsidR="00CA02CF" w:rsidRPr="00E8448F" w:rsidRDefault="00CA02CF" w:rsidP="00CA02CF">
      <w:pPr>
        <w:spacing w:after="120"/>
        <w:ind w:right="1133"/>
        <w:jc w:val="both"/>
      </w:pPr>
      <w:r w:rsidRPr="00E8448F">
        <w:rPr>
          <w:noProof/>
        </w:rPr>
        <mc:AlternateContent>
          <mc:Choice Requires="wpc">
            <w:drawing>
              <wp:inline distT="0" distB="0" distL="0" distR="0" wp14:anchorId="56FBD8AC" wp14:editId="16B41328">
                <wp:extent cx="5486400" cy="5507355"/>
                <wp:effectExtent l="0" t="0" r="0" b="0"/>
                <wp:docPr id="1366925672" name="Canvas 13669256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64"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42000" y="0"/>
                            <a:ext cx="3024000" cy="5507355"/>
                          </a:xfrm>
                          <a:prstGeom prst="rect">
                            <a:avLst/>
                          </a:prstGeom>
                          <a:noFill/>
                          <a:extLst>
                            <a:ext uri="{909E8E84-426E-40DD-AFC4-6F175D3DCCD1}">
                              <a14:hiddenFill xmlns:a14="http://schemas.microsoft.com/office/drawing/2010/main">
                                <a:solidFill>
                                  <a:srgbClr val="FFFFFF"/>
                                </a:solidFill>
                              </a14:hiddenFill>
                            </a:ext>
                          </a:extLst>
                        </pic:spPr>
                      </pic:pic>
                      <wps:wsp>
                        <wps:cNvPr id="1366925665" name="Text Box 170"/>
                        <wps:cNvSpPr txBox="1">
                          <a:spLocks noChangeArrowheads="1"/>
                        </wps:cNvSpPr>
                        <wps:spPr bwMode="auto">
                          <a:xfrm>
                            <a:off x="361114" y="2022867"/>
                            <a:ext cx="730840" cy="6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A956A3" w14:textId="77777777" w:rsidR="00CA02CF" w:rsidRPr="00817F71" w:rsidRDefault="00CA02CF" w:rsidP="00CA02CF">
                              <w:pPr>
                                <w:spacing w:line="240" w:lineRule="exact"/>
                                <w:rPr>
                                  <w:rFonts w:cs="Times New Roman"/>
                                </w:rPr>
                              </w:pPr>
                              <w:r w:rsidRPr="00817F71">
                                <w:rPr>
                                  <w:rFonts w:cs="Times New Roman"/>
                                </w:rPr>
                                <w:t>Отрезки линий, видимые спереди</w:t>
                              </w:r>
                            </w:p>
                          </w:txbxContent>
                        </wps:txbx>
                        <wps:bodyPr rot="0" vert="horz" wrap="square" lIns="91440" tIns="45720" rIns="91440" bIns="45720" anchor="t" anchorCtr="0" upright="1">
                          <a:noAutofit/>
                        </wps:bodyPr>
                      </wps:wsp>
                      <wps:wsp>
                        <wps:cNvPr id="1366925666" name="Straight Arrow Connector 174"/>
                        <wps:cNvCnPr>
                          <a:cxnSpLocks noChangeShapeType="1"/>
                        </wps:cNvCnPr>
                        <wps:spPr bwMode="auto">
                          <a:xfrm flipV="1">
                            <a:off x="1074400" y="1607816"/>
                            <a:ext cx="525800" cy="8001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7" name="Text Box 170"/>
                        <wps:cNvSpPr txBox="1">
                          <a:spLocks noChangeArrowheads="1"/>
                        </wps:cNvSpPr>
                        <wps:spPr bwMode="auto">
                          <a:xfrm>
                            <a:off x="4434921" y="213822"/>
                            <a:ext cx="993100" cy="11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26FA59" w14:textId="77777777" w:rsidR="00CA02CF" w:rsidRPr="00817F71" w:rsidRDefault="00CA02CF" w:rsidP="00CA02CF">
                              <w:pPr>
                                <w:spacing w:line="240" w:lineRule="exact"/>
                                <w:rPr>
                                  <w:rFonts w:cs="Times New Roman"/>
                                </w:rPr>
                              </w:pPr>
                              <w:r w:rsidRPr="00817F71">
                                <w:rPr>
                                  <w:rFonts w:cs="Times New Roman"/>
                                </w:rPr>
                                <w:t xml:space="preserve">Отрезки линий, видимые </w:t>
                              </w:r>
                              <w:r>
                                <w:rPr>
                                  <w:rFonts w:cs="Times New Roman"/>
                                </w:rPr>
                                <w:br/>
                              </w:r>
                              <w:r w:rsidRPr="00817F71">
                                <w:rPr>
                                  <w:rFonts w:cs="Times New Roman"/>
                                </w:rPr>
                                <w:t>с дальней боковой стороны</w:t>
                              </w:r>
                            </w:p>
                          </w:txbxContent>
                        </wps:txbx>
                        <wps:bodyPr rot="0" vert="horz" wrap="square" lIns="91440" tIns="45720" rIns="91440" bIns="45720" anchor="t" anchorCtr="0" upright="1">
                          <a:noAutofit/>
                        </wps:bodyPr>
                      </wps:wsp>
                      <wps:wsp>
                        <wps:cNvPr id="1366925668" name="Straight Arrow Connector 176"/>
                        <wps:cNvCnPr>
                          <a:cxnSpLocks noChangeShapeType="1"/>
                        </wps:cNvCnPr>
                        <wps:spPr bwMode="auto">
                          <a:xfrm flipH="1">
                            <a:off x="3108900" y="556206"/>
                            <a:ext cx="1341100" cy="2439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9" name="Text Box 170"/>
                        <wps:cNvSpPr txBox="1">
                          <a:spLocks noChangeArrowheads="1"/>
                        </wps:cNvSpPr>
                        <wps:spPr bwMode="auto">
                          <a:xfrm>
                            <a:off x="4400554" y="4011250"/>
                            <a:ext cx="993100" cy="113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8622CF" w14:textId="77777777" w:rsidR="00CA02CF" w:rsidRPr="00817F71" w:rsidRDefault="00CA02CF" w:rsidP="00CA02CF">
                              <w:pPr>
                                <w:spacing w:line="240" w:lineRule="exact"/>
                                <w:rPr>
                                  <w:rFonts w:cs="Times New Roman"/>
                                </w:rPr>
                              </w:pPr>
                              <w:r w:rsidRPr="00817F71">
                                <w:rPr>
                                  <w:rFonts w:cs="Times New Roman"/>
                                </w:rPr>
                                <w:t>Отрезки линий, видимые с ближней боковой стороны</w:t>
                              </w:r>
                            </w:p>
                            <w:p w14:paraId="39F24268" w14:textId="77777777" w:rsidR="00CA02CF" w:rsidRPr="00817F71" w:rsidRDefault="00CA02CF" w:rsidP="00CA02CF">
                              <w:pPr>
                                <w:spacing w:line="240" w:lineRule="exact"/>
                                <w:rPr>
                                  <w:rFonts w:cs="Times New Roman"/>
                                </w:rPr>
                              </w:pPr>
                            </w:p>
                          </w:txbxContent>
                        </wps:txbx>
                        <wps:bodyPr rot="0" vert="horz" wrap="square" lIns="91440" tIns="45720" rIns="91440" bIns="45720" anchor="t" anchorCtr="0" upright="1">
                          <a:noAutofit/>
                        </wps:bodyPr>
                      </wps:wsp>
                      <wps:wsp>
                        <wps:cNvPr id="1366925670" name="Straight Arrow Connector 178"/>
                        <wps:cNvCnPr>
                          <a:cxnSpLocks noChangeShapeType="1"/>
                        </wps:cNvCnPr>
                        <wps:spPr bwMode="auto">
                          <a:xfrm>
                            <a:off x="1074400" y="2461225"/>
                            <a:ext cx="624800" cy="10516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71" name="Straight Arrow Connector 179"/>
                        <wps:cNvCnPr>
                          <a:cxnSpLocks noChangeShapeType="1"/>
                        </wps:cNvCnPr>
                        <wps:spPr bwMode="auto">
                          <a:xfrm flipH="1" flipV="1">
                            <a:off x="3040300" y="4183342"/>
                            <a:ext cx="1417400" cy="259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FBD8AC" id="Canvas 1366925672" o:spid="_x0000_s1124" editas="canvas" style="width:6in;height:433.65pt;mso-position-horizontal-relative:char;mso-position-vertical-relative:line" coordsize="54864,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">
                <v:shape id="_x0000_s1125" type="#_x0000_t75" style="position:absolute;width:54864;height:55073;visibility:visible;mso-wrap-style:square" filled="t">
                  <v:fill o:detectmouseclick="t"/>
                  <v:path o:connecttype="none"/>
                </v:shape>
                <v:shape id="Picture 91" o:spid="_x0000_s1126" type="#_x0000_t75" style="position:absolute;left:12420;width:30240;height:5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">
                  <v:imagedata r:id="rId44" o:title=""/>
                </v:shape>
                <v:shape id="Text Box 170" o:spid="_x0000_s1127" type="#_x0000_t202" style="position:absolute;left:3611;top:20228;width:7308;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" filled="f" stroked="f" strokeweight=".5pt">
                  <v:textbox>
                    <w:txbxContent>
                      <w:p w14:paraId="24A956A3" w14:textId="77777777" w:rsidR="00CA02CF" w:rsidRPr="00817F71" w:rsidRDefault="00CA02CF" w:rsidP="00CA02CF">
                        <w:pPr>
                          <w:spacing w:line="240" w:lineRule="exact"/>
                          <w:rPr>
                            <w:rFonts w:cs="Times New Roman"/>
                          </w:rPr>
                        </w:pPr>
                        <w:r w:rsidRPr="00817F71">
                          <w:rPr>
                            <w:rFonts w:cs="Times New Roman"/>
                          </w:rPr>
                          <w:t>Отрезки линий, видимые спереди</w:t>
                        </w:r>
                      </w:p>
                    </w:txbxContent>
                  </v:textbox>
                </v:shape>
                <v:shape id="Straight Arrow Connector 174" o:spid="_x0000_s1128" type="#_x0000_t32" style="position:absolute;left:10744;top:16078;width:5258;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" strokeweight="1.5pt">
                  <v:stroke endarrow="block"/>
                </v:shape>
                <v:shape id="Text Box 170" o:spid="_x0000_s1129" type="#_x0000_t202" style="position:absolute;left:44349;top:2138;width:9931;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" filled="f" stroked="f" strokeweight=".5pt">
                  <v:textbox>
                    <w:txbxContent>
                      <w:p w14:paraId="7226FA59" w14:textId="77777777" w:rsidR="00CA02CF" w:rsidRPr="00817F71" w:rsidRDefault="00CA02CF" w:rsidP="00CA02CF">
                        <w:pPr>
                          <w:spacing w:line="240" w:lineRule="exact"/>
                          <w:rPr>
                            <w:rFonts w:cs="Times New Roman"/>
                          </w:rPr>
                        </w:pPr>
                        <w:r w:rsidRPr="00817F71">
                          <w:rPr>
                            <w:rFonts w:cs="Times New Roman"/>
                          </w:rPr>
                          <w:t xml:space="preserve">Отрезки линий, видимые </w:t>
                        </w:r>
                        <w:r>
                          <w:rPr>
                            <w:rFonts w:cs="Times New Roman"/>
                          </w:rPr>
                          <w:br/>
                        </w:r>
                        <w:r w:rsidRPr="00817F71">
                          <w:rPr>
                            <w:rFonts w:cs="Times New Roman"/>
                          </w:rPr>
                          <w:t>с дальней боковой стороны</w:t>
                        </w:r>
                      </w:p>
                    </w:txbxContent>
                  </v:textbox>
                </v:shape>
                <v:shape id="Straight Arrow Connector 176" o:spid="_x0000_s1130" type="#_x0000_t32" style="position:absolute;left:31089;top:5562;width:13411;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" strokeweight="1.5pt">
                  <v:stroke endarrow="block"/>
                </v:shape>
                <v:shape id="Text Box 170" o:spid="_x0000_s1131" type="#_x0000_t202" style="position:absolute;left:44005;top:40112;width:9931;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" filled="f" stroked="f" strokeweight=".5pt">
                  <v:textbox>
                    <w:txbxContent>
                      <w:p w14:paraId="498622CF" w14:textId="77777777" w:rsidR="00CA02CF" w:rsidRPr="00817F71" w:rsidRDefault="00CA02CF" w:rsidP="00CA02CF">
                        <w:pPr>
                          <w:spacing w:line="240" w:lineRule="exact"/>
                          <w:rPr>
                            <w:rFonts w:cs="Times New Roman"/>
                          </w:rPr>
                        </w:pPr>
                        <w:r w:rsidRPr="00817F71">
                          <w:rPr>
                            <w:rFonts w:cs="Times New Roman"/>
                          </w:rPr>
                          <w:t>Отрезки линий, видимые с ближней боковой стороны</w:t>
                        </w:r>
                      </w:p>
                      <w:p w14:paraId="39F24268" w14:textId="77777777" w:rsidR="00CA02CF" w:rsidRPr="00817F71" w:rsidRDefault="00CA02CF" w:rsidP="00CA02CF">
                        <w:pPr>
                          <w:spacing w:line="240" w:lineRule="exact"/>
                          <w:rPr>
                            <w:rFonts w:cs="Times New Roman"/>
                          </w:rPr>
                        </w:pPr>
                      </w:p>
                    </w:txbxContent>
                  </v:textbox>
                </v:shape>
                <v:shape id="Straight Arrow Connector 178" o:spid="_x0000_s1132" type="#_x0000_t32" style="position:absolute;left:10744;top:24612;width:6248;height:1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" strokeweight="1.5pt">
                  <v:stroke endarrow="block"/>
                </v:shape>
                <v:shape id="Straight Arrow Connector 179" o:spid="_x0000_s1133" type="#_x0000_t32" style="position:absolute;left:30403;top:41833;width:14174;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" strokeweight="1.5pt">
                  <v:stroke endarrow="block"/>
                </v:shape>
                <w10:anchorlock/>
              </v:group>
            </w:pict>
          </mc:Fallback>
        </mc:AlternateContent>
      </w:r>
    </w:p>
    <w:p w14:paraId="78BD288D" w14:textId="77777777" w:rsidR="00CA02CF" w:rsidRPr="00E8448F" w:rsidRDefault="00CA02CF" w:rsidP="00CA02CF">
      <w:pPr>
        <w:spacing w:after="120"/>
        <w:ind w:left="1134" w:right="1134"/>
        <w:jc w:val="both"/>
      </w:pPr>
      <w:r w:rsidRPr="00E8448F">
        <w:t>4.</w:t>
      </w:r>
      <w:r w:rsidRPr="00E8448F">
        <w:tab/>
      </w:r>
      <w:r w:rsidRPr="00E8448F">
        <w:tab/>
        <w:t>Подготовка процедуры физического испытания</w:t>
      </w:r>
    </w:p>
    <w:p w14:paraId="0BC999C5" w14:textId="77777777" w:rsidR="00CA02CF" w:rsidRPr="00E8448F" w:rsidRDefault="00CA02CF" w:rsidP="00CA02CF">
      <w:pPr>
        <w:spacing w:after="120"/>
        <w:ind w:left="2268" w:right="1133" w:hanging="1134"/>
        <w:jc w:val="both"/>
      </w:pPr>
      <w:r w:rsidRPr="00E8448F">
        <w:t>4.1</w:t>
      </w:r>
      <w:r w:rsidRPr="00E8448F">
        <w:tab/>
      </w:r>
      <w:r w:rsidRPr="00E8448F">
        <w:tab/>
        <w:t>Устройство для оценки</w:t>
      </w:r>
    </w:p>
    <w:p w14:paraId="501CC773" w14:textId="77777777" w:rsidR="00CA02CF" w:rsidRPr="00E8448F" w:rsidRDefault="00CA02CF" w:rsidP="00CA02CF">
      <w:pPr>
        <w:spacing w:after="120"/>
        <w:ind w:left="2268" w:right="1134" w:hanging="1134"/>
        <w:jc w:val="both"/>
      </w:pPr>
      <w:r w:rsidRPr="00E8448F">
        <w:t>4.1.1</w:t>
      </w:r>
      <w:r w:rsidRPr="00E8448F">
        <w:tab/>
      </w:r>
      <w:r w:rsidRPr="00E8448F">
        <w:tab/>
        <w:t xml:space="preserve">Поле обзора из каждой из точек E1, E2 и E3, соответствующих положению глаз, оценивается с помощью подходящего устройства, установленного в соответствующей точке положения глаз. </w:t>
      </w:r>
    </w:p>
    <w:p w14:paraId="7B1C590C" w14:textId="77777777" w:rsidR="00CA02CF" w:rsidRPr="00E8448F" w:rsidRDefault="00CA02CF" w:rsidP="00CA02CF">
      <w:pPr>
        <w:spacing w:after="120"/>
        <w:ind w:left="2268" w:right="1134" w:hanging="1134"/>
        <w:jc w:val="both"/>
      </w:pPr>
      <w:r w:rsidRPr="00E8448F">
        <w:t>4.1.2</w:t>
      </w:r>
      <w:r w:rsidRPr="00E8448F">
        <w:tab/>
        <w:t xml:space="preserve">Устройство может представлять собой приемник (например, камеру), с полем обзора, достаточным для того, чтобы все прозрачные участки просматривались с той или иной стороны из соответствующей точки E. </w:t>
      </w:r>
    </w:p>
    <w:p w14:paraId="09910C23" w14:textId="77777777" w:rsidR="00CA02CF" w:rsidRPr="00E8448F" w:rsidRDefault="00CA02CF" w:rsidP="00CA02CF">
      <w:pPr>
        <w:spacing w:after="120"/>
        <w:ind w:left="2268" w:right="1134" w:hanging="1134"/>
        <w:jc w:val="both"/>
      </w:pPr>
      <w:r w:rsidRPr="00E8448F">
        <w:t>4.1.3</w:t>
      </w:r>
      <w:r w:rsidRPr="00E8448F">
        <w:tab/>
        <w:t>В качестве альтернативы, устройство может представлять собой излучатель (например, лазер), устанавливающий линию наблюдения с помощью приемника, размещенного на маркерном объекте (см. пункт 4.3).</w:t>
      </w:r>
    </w:p>
    <w:p w14:paraId="1C8B480D" w14:textId="77777777" w:rsidR="00CA02CF" w:rsidRPr="00E8448F" w:rsidRDefault="00CA02CF" w:rsidP="00CA02CF">
      <w:pPr>
        <w:spacing w:after="120"/>
        <w:ind w:left="2268" w:right="1133" w:hanging="1134"/>
        <w:jc w:val="both"/>
      </w:pPr>
      <w:r w:rsidRPr="00E8448F">
        <w:t>4.2</w:t>
      </w:r>
      <w:r w:rsidRPr="00E8448F">
        <w:tab/>
      </w:r>
      <w:r w:rsidRPr="00E8448F">
        <w:tab/>
        <w:t>Размещение устройства для оценки в точках, соответствующих положению глаз</w:t>
      </w:r>
    </w:p>
    <w:p w14:paraId="2657CA14" w14:textId="77777777" w:rsidR="00CA02CF" w:rsidRPr="00E8448F" w:rsidRDefault="00CA02CF" w:rsidP="00CA02CF">
      <w:pPr>
        <w:spacing w:after="120"/>
        <w:ind w:left="2268" w:right="1133" w:hanging="1134"/>
        <w:jc w:val="both"/>
      </w:pPr>
      <w:r w:rsidRPr="00E8448F">
        <w:t>4.2.1</w:t>
      </w:r>
      <w:r w:rsidRPr="00E8448F">
        <w:tab/>
      </w:r>
      <w:r w:rsidRPr="00E8448F">
        <w:tab/>
        <w:t>Устройство для оценки размещается в точках E1, E2 и E3.</w:t>
      </w:r>
    </w:p>
    <w:p w14:paraId="10F03351" w14:textId="77777777" w:rsidR="00CA02CF" w:rsidRPr="00E8448F" w:rsidRDefault="00CA02CF" w:rsidP="00CA02CF">
      <w:pPr>
        <w:spacing w:after="120"/>
        <w:ind w:left="2268" w:right="1133" w:hanging="1134"/>
        <w:jc w:val="both"/>
      </w:pPr>
      <w:r w:rsidRPr="00E8448F">
        <w:lastRenderedPageBreak/>
        <w:t>4.2.2</w:t>
      </w:r>
      <w:r w:rsidRPr="00E8448F">
        <w:tab/>
        <w:t>Используемый для этого метод должен быть одновременно точным и надежным, чтобы свести к минимуму ошибки при размещении.</w:t>
      </w:r>
    </w:p>
    <w:p w14:paraId="69ED59EE" w14:textId="77777777" w:rsidR="00CA02CF" w:rsidRPr="00E8448F" w:rsidRDefault="00CA02CF" w:rsidP="00CA02CF">
      <w:pPr>
        <w:spacing w:after="120"/>
        <w:ind w:left="2268" w:right="1133" w:hanging="1134"/>
        <w:jc w:val="both"/>
      </w:pPr>
      <w:r w:rsidRPr="00E8448F">
        <w:t>4.2.3</w:t>
      </w:r>
      <w:r w:rsidRPr="00E8448F">
        <w:tab/>
        <w:t>Для этого можно воспользоваться, например, таким устройством для физического испытания, как устройство, показанное на рис. 6 ниже.</w:t>
      </w:r>
    </w:p>
    <w:p w14:paraId="519FDF71" w14:textId="77777777" w:rsidR="00CA02CF" w:rsidRPr="00E8448F" w:rsidRDefault="00CA02CF" w:rsidP="00CA02CF">
      <w:pPr>
        <w:pStyle w:val="af4"/>
        <w:spacing w:after="120" w:line="240" w:lineRule="atLeast"/>
        <w:ind w:left="1134" w:right="1134"/>
        <w:contextualSpacing/>
        <w:rPr>
          <w:b w:val="0"/>
          <w:bCs w:val="0"/>
          <w:color w:val="auto"/>
          <w:sz w:val="20"/>
          <w:szCs w:val="20"/>
        </w:rPr>
      </w:pPr>
      <w:bookmarkStart w:id="44" w:name="_Ref82092238"/>
      <w:r w:rsidRPr="00E8448F">
        <w:rPr>
          <w:b w:val="0"/>
          <w:bCs w:val="0"/>
          <w:color w:val="auto"/>
          <w:sz w:val="20"/>
          <w:szCs w:val="20"/>
        </w:rPr>
        <w:t xml:space="preserve">Рис. 6 </w:t>
      </w:r>
    </w:p>
    <w:p w14:paraId="7D4BE609" w14:textId="77777777" w:rsidR="00CA02CF" w:rsidRPr="00E8448F" w:rsidRDefault="00CA02CF" w:rsidP="00CA02CF">
      <w:pPr>
        <w:pStyle w:val="af4"/>
        <w:spacing w:after="120" w:line="240" w:lineRule="atLeast"/>
        <w:ind w:left="1134" w:right="1134"/>
        <w:contextualSpacing/>
        <w:rPr>
          <w:color w:val="auto"/>
          <w:sz w:val="20"/>
          <w:szCs w:val="20"/>
        </w:rPr>
      </w:pPr>
      <w:r w:rsidRPr="00E8448F">
        <w:rPr>
          <w:color w:val="auto"/>
          <w:sz w:val="20"/>
          <w:szCs w:val="20"/>
        </w:rPr>
        <w:t xml:space="preserve">Пример испытательного устройства, пригодного для размещения камер </w:t>
      </w:r>
      <w:r w:rsidRPr="00E8448F">
        <w:rPr>
          <w:color w:val="auto"/>
          <w:sz w:val="20"/>
          <w:szCs w:val="20"/>
        </w:rPr>
        <w:br/>
        <w:t>в определенных точках E1, E2 и E3, соответствующих положению глаз</w:t>
      </w:r>
      <w:bookmarkEnd w:id="44"/>
    </w:p>
    <w:p w14:paraId="63C4EE5D" w14:textId="77777777" w:rsidR="00CA02CF" w:rsidRPr="00E8448F" w:rsidRDefault="00CA02CF" w:rsidP="00CA02CF">
      <w:pPr>
        <w:rPr>
          <w:lang w:val="en-GB" w:eastAsia="ar-SA"/>
        </w:rPr>
      </w:pPr>
      <w:r w:rsidRPr="00E8448F">
        <w:rPr>
          <w:noProof/>
        </w:rPr>
        <mc:AlternateContent>
          <mc:Choice Requires="wpc">
            <w:drawing>
              <wp:inline distT="0" distB="0" distL="0" distR="0" wp14:anchorId="154FA2C0" wp14:editId="2B236296">
                <wp:extent cx="5836920" cy="4363720"/>
                <wp:effectExtent l="0" t="0" r="0" b="0"/>
                <wp:docPr id="905774460" name="Canvas 19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45"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1302" y="0"/>
                            <a:ext cx="4251315" cy="4328120"/>
                          </a:xfrm>
                          <a:prstGeom prst="rect">
                            <a:avLst/>
                          </a:prstGeom>
                          <a:noFill/>
                          <a:extLst>
                            <a:ext uri="{909E8E84-426E-40DD-AFC4-6F175D3DCCD1}">
                              <a14:hiddenFill xmlns:a14="http://schemas.microsoft.com/office/drawing/2010/main">
                                <a:solidFill>
                                  <a:srgbClr val="FFFFFF"/>
                                </a:solidFill>
                              </a14:hiddenFill>
                            </a:ext>
                          </a:extLst>
                        </pic:spPr>
                      </pic:pic>
                      <wps:wsp>
                        <wps:cNvPr id="905774446" name="Text Box 14"/>
                        <wps:cNvSpPr txBox="1">
                          <a:spLocks noChangeArrowheads="1"/>
                        </wps:cNvSpPr>
                        <wps:spPr bwMode="auto">
                          <a:xfrm>
                            <a:off x="152401" y="304701"/>
                            <a:ext cx="1577305"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76C0F" w14:textId="77777777" w:rsidR="00CA02CF" w:rsidRDefault="00CA02CF" w:rsidP="00CA02CF">
                              <w:r>
                                <w:t>Площадка для крепления камеры</w:t>
                              </w:r>
                            </w:p>
                          </w:txbxContent>
                        </wps:txbx>
                        <wps:bodyPr rot="0" vert="horz" wrap="square" lIns="91440" tIns="45720" rIns="91440" bIns="45720" anchor="t" anchorCtr="0" upright="1">
                          <a:noAutofit/>
                        </wps:bodyPr>
                      </wps:wsp>
                      <wps:wsp>
                        <wps:cNvPr id="905774447" name="Straight Arrow Connector 15"/>
                        <wps:cNvCnPr>
                          <a:cxnSpLocks noChangeShapeType="1"/>
                        </wps:cNvCnPr>
                        <wps:spPr bwMode="auto">
                          <a:xfrm>
                            <a:off x="1729706" y="525702"/>
                            <a:ext cx="1219204" cy="3506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48" name="Text Box 170"/>
                        <wps:cNvSpPr txBox="1">
                          <a:spLocks noChangeArrowheads="1"/>
                        </wps:cNvSpPr>
                        <wps:spPr bwMode="auto">
                          <a:xfrm>
                            <a:off x="4861517" y="163701"/>
                            <a:ext cx="975403" cy="59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D10EFD" w14:textId="77777777" w:rsidR="00CA02CF" w:rsidRPr="00817F71" w:rsidRDefault="00CA02CF" w:rsidP="00CA02CF">
                              <w:pPr>
                                <w:rPr>
                                  <w:rFonts w:cs="Times New Roman"/>
                                  <w:sz w:val="24"/>
                                  <w:szCs w:val="24"/>
                                </w:rPr>
                              </w:pPr>
                              <w:r w:rsidRPr="00817F71">
                                <w:rPr>
                                  <w:rFonts w:cs="Times New Roman"/>
                                </w:rPr>
                                <w:t>Зажим подушки сиденья</w:t>
                              </w:r>
                            </w:p>
                          </w:txbxContent>
                        </wps:txbx>
                        <wps:bodyPr rot="0" vert="horz" wrap="square" lIns="91440" tIns="45720" rIns="91440" bIns="45720" anchor="t" anchorCtr="0" upright="1">
                          <a:noAutofit/>
                        </wps:bodyPr>
                      </wps:wsp>
                      <wps:wsp>
                        <wps:cNvPr id="905774449" name="Straight Arrow Connector 17"/>
                        <wps:cNvCnPr>
                          <a:cxnSpLocks noChangeShapeType="1"/>
                        </wps:cNvCnPr>
                        <wps:spPr bwMode="auto">
                          <a:xfrm flipH="1">
                            <a:off x="4335715" y="462802"/>
                            <a:ext cx="525802" cy="1581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0" name="Text Box 170"/>
                        <wps:cNvSpPr txBox="1">
                          <a:spLocks noChangeArrowheads="1"/>
                        </wps:cNvSpPr>
                        <wps:spPr bwMode="auto">
                          <a:xfrm>
                            <a:off x="4495815" y="2206910"/>
                            <a:ext cx="1144204" cy="728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268D87" w14:textId="1C373937" w:rsidR="00CA02CF" w:rsidRPr="00817F71" w:rsidRDefault="00CA02CF" w:rsidP="00CA02CF">
                              <w:pPr>
                                <w:rPr>
                                  <w:rFonts w:cs="Times New Roman"/>
                                  <w:sz w:val="24"/>
                                  <w:szCs w:val="24"/>
                                </w:rPr>
                              </w:pPr>
                              <w:r w:rsidRPr="00817F71">
                                <w:rPr>
                                  <w:rFonts w:cs="Times New Roman"/>
                                </w:rPr>
                                <w:t xml:space="preserve">Поверхность, прилегающая </w:t>
                              </w:r>
                              <w:r w:rsidR="00611BC0">
                                <w:rPr>
                                  <w:rFonts w:cs="Times New Roman"/>
                                </w:rPr>
                                <w:br/>
                              </w:r>
                              <w:r w:rsidRPr="00817F71">
                                <w:rPr>
                                  <w:rFonts w:cs="Times New Roman"/>
                                </w:rPr>
                                <w:t>к спинке сиденья</w:t>
                              </w:r>
                            </w:p>
                          </w:txbxContent>
                        </wps:txbx>
                        <wps:bodyPr rot="0" vert="horz" wrap="square" lIns="91440" tIns="45720" rIns="91440" bIns="45720" anchor="t" anchorCtr="0" upright="1">
                          <a:noAutofit/>
                        </wps:bodyPr>
                      </wps:wsp>
                      <wps:wsp>
                        <wps:cNvPr id="905774451" name="Text Box 170"/>
                        <wps:cNvSpPr txBox="1">
                          <a:spLocks noChangeArrowheads="1"/>
                        </wps:cNvSpPr>
                        <wps:spPr bwMode="auto">
                          <a:xfrm>
                            <a:off x="3878513" y="3144113"/>
                            <a:ext cx="1226904" cy="56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74871" w14:textId="574B6C6E" w:rsidR="00CA02CF" w:rsidRPr="00817F71" w:rsidRDefault="00CA02CF" w:rsidP="00CA02CF">
                              <w:pPr>
                                <w:rPr>
                                  <w:rFonts w:cs="Times New Roman"/>
                                  <w:sz w:val="24"/>
                                  <w:szCs w:val="24"/>
                                </w:rPr>
                              </w:pPr>
                              <w:r w:rsidRPr="00817F71">
                                <w:rPr>
                                  <w:rFonts w:cs="Times New Roman"/>
                                </w:rPr>
                                <w:t xml:space="preserve">Поверхность, размещаемая </w:t>
                              </w:r>
                              <w:r w:rsidR="00611BC0">
                                <w:rPr>
                                  <w:rFonts w:cs="Times New Roman"/>
                                </w:rPr>
                                <w:br/>
                              </w:r>
                              <w:r w:rsidRPr="00817F71">
                                <w:rPr>
                                  <w:rFonts w:cs="Times New Roman"/>
                                </w:rPr>
                                <w:t>на сиденье</w:t>
                              </w:r>
                            </w:p>
                          </w:txbxContent>
                        </wps:txbx>
                        <wps:bodyPr rot="0" vert="horz" wrap="square" lIns="91440" tIns="45720" rIns="91440" bIns="45720" anchor="t" anchorCtr="0" upright="1">
                          <a:noAutofit/>
                        </wps:bodyPr>
                      </wps:wsp>
                      <wps:wsp>
                        <wps:cNvPr id="905774452" name="Straight Arrow Connector 33"/>
                        <wps:cNvCnPr>
                          <a:cxnSpLocks noChangeShapeType="1"/>
                        </wps:cNvCnPr>
                        <wps:spPr bwMode="auto">
                          <a:xfrm flipH="1" flipV="1">
                            <a:off x="3794713" y="2110710"/>
                            <a:ext cx="701102" cy="3248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3" name="Straight Arrow Connector 34"/>
                        <wps:cNvCnPr>
                          <a:cxnSpLocks noChangeShapeType="1"/>
                        </wps:cNvCnPr>
                        <wps:spPr bwMode="auto">
                          <a:xfrm flipH="1" flipV="1">
                            <a:off x="3261311" y="3040314"/>
                            <a:ext cx="617202" cy="3324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4" name="Text Box 170"/>
                        <wps:cNvSpPr txBox="1">
                          <a:spLocks noChangeArrowheads="1"/>
                        </wps:cNvSpPr>
                        <wps:spPr bwMode="auto">
                          <a:xfrm>
                            <a:off x="60900" y="2041742"/>
                            <a:ext cx="1226804" cy="780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23A3B5" w14:textId="038B909B" w:rsidR="00CA02CF" w:rsidRPr="00817F71" w:rsidRDefault="00CA02CF" w:rsidP="00CA02CF">
                              <w:pPr>
                                <w:rPr>
                                  <w:rFonts w:cs="Times New Roman"/>
                                  <w:sz w:val="24"/>
                                  <w:szCs w:val="24"/>
                                </w:rPr>
                              </w:pPr>
                              <w:r w:rsidRPr="00817F71">
                                <w:rPr>
                                  <w:rFonts w:cs="Times New Roman"/>
                                </w:rPr>
                                <w:t xml:space="preserve">Площадка, размещаемая </w:t>
                              </w:r>
                              <w:r w:rsidR="00611BC0">
                                <w:rPr>
                                  <w:rFonts w:cs="Times New Roman"/>
                                </w:rPr>
                                <w:br/>
                              </w:r>
                              <w:r w:rsidRPr="00817F71">
                                <w:rPr>
                                  <w:rFonts w:cs="Times New Roman"/>
                                </w:rPr>
                                <w:t xml:space="preserve">на педали акселератора </w:t>
                              </w:r>
                            </w:p>
                          </w:txbxContent>
                        </wps:txbx>
                        <wps:bodyPr rot="0" vert="horz" wrap="square" lIns="91440" tIns="45720" rIns="91440" bIns="45720" anchor="t" anchorCtr="0" upright="1">
                          <a:noAutofit/>
                        </wps:bodyPr>
                      </wps:wsp>
                      <wps:wsp>
                        <wps:cNvPr id="905774455" name="Straight Arrow Connector 36"/>
                        <wps:cNvCnPr>
                          <a:cxnSpLocks noChangeShapeType="1"/>
                        </wps:cNvCnPr>
                        <wps:spPr bwMode="auto">
                          <a:xfrm>
                            <a:off x="647702" y="2664112"/>
                            <a:ext cx="434301" cy="65820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6" name="Text Box 170"/>
                        <wps:cNvSpPr txBox="1">
                          <a:spLocks noChangeArrowheads="1"/>
                        </wps:cNvSpPr>
                        <wps:spPr bwMode="auto">
                          <a:xfrm>
                            <a:off x="3197511" y="3712817"/>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1F5DD8" w14:textId="77777777" w:rsidR="00CA02CF" w:rsidRPr="00817F71" w:rsidRDefault="00CA02CF" w:rsidP="00CA02CF">
                              <w:pPr>
                                <w:rPr>
                                  <w:rFonts w:cs="Times New Roman"/>
                                  <w:sz w:val="24"/>
                                  <w:szCs w:val="24"/>
                                </w:rPr>
                              </w:pPr>
                              <w:r w:rsidRPr="00817F71">
                                <w:rPr>
                                  <w:rFonts w:cs="Times New Roman"/>
                                </w:rPr>
                                <w:t>Регулируемая опора</w:t>
                              </w:r>
                            </w:p>
                          </w:txbxContent>
                        </wps:txbx>
                        <wps:bodyPr rot="0" vert="horz" wrap="square" lIns="91440" tIns="45720" rIns="91440" bIns="45720" anchor="t" anchorCtr="0" upright="1">
                          <a:noAutofit/>
                        </wps:bodyPr>
                      </wps:wsp>
                      <wps:wsp>
                        <wps:cNvPr id="905774457" name="Straight Arrow Connector 38"/>
                        <wps:cNvCnPr>
                          <a:cxnSpLocks noChangeShapeType="1"/>
                        </wps:cNvCnPr>
                        <wps:spPr bwMode="auto">
                          <a:xfrm flipH="1">
                            <a:off x="2579609" y="3902918"/>
                            <a:ext cx="617202" cy="8230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54FA2C0" id="Canvas 191" o:spid="_x0000_s1134" editas="canvas" style="width:459.6pt;height:343.6pt;mso-position-horizontal-relative:char;mso-position-vertical-relative:line" coordsize="58369,4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">
                <v:shape id="_x0000_s1135" type="#_x0000_t75" style="position:absolute;width:58369;height:43637;visibility:visible;mso-wrap-style:square" filled="t">
                  <v:fill o:detectmouseclick="t"/>
                  <v:path o:connecttype="none"/>
                </v:shape>
                <v:shape id="Picture 13" o:spid="_x0000_s1136" type="#_x0000_t75" style="position:absolute;left:4413;width:42513;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">
                  <v:imagedata r:id="rId46" o:title=""/>
                </v:shape>
                <v:shape id="Text Box 14" o:spid="_x0000_s1137" type="#_x0000_t202" style="position:absolute;left:1524;top:3047;width:157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" filled="f" stroked="f" strokeweight=".5pt">
                  <v:textbox>
                    <w:txbxContent>
                      <w:p w14:paraId="41F76C0F" w14:textId="77777777" w:rsidR="00CA02CF" w:rsidRDefault="00CA02CF" w:rsidP="00CA02CF">
                        <w:r>
                          <w:t>Площадка для крепления камеры</w:t>
                        </w:r>
                      </w:p>
                    </w:txbxContent>
                  </v:textbox>
                </v:shape>
                <v:shape id="Straight Arrow Connector 15" o:spid="_x0000_s1138" type="#_x0000_t32" style="position:absolute;left:17297;top:5257;width:12192;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" strokecolor="black [3213]" strokeweight="1.5pt">
                  <v:stroke endarrow="block"/>
                </v:shape>
                <v:shape id="Text Box 170" o:spid="_x0000_s1139" type="#_x0000_t202" style="position:absolute;left:48615;top:1637;width:975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" filled="f" stroked="f" strokeweight=".5pt">
                  <v:textbox>
                    <w:txbxContent>
                      <w:p w14:paraId="36D10EFD" w14:textId="77777777" w:rsidR="00CA02CF" w:rsidRPr="00817F71" w:rsidRDefault="00CA02CF" w:rsidP="00CA02CF">
                        <w:pPr>
                          <w:rPr>
                            <w:rFonts w:cs="Times New Roman"/>
                            <w:sz w:val="24"/>
                            <w:szCs w:val="24"/>
                          </w:rPr>
                        </w:pPr>
                        <w:r w:rsidRPr="00817F71">
                          <w:rPr>
                            <w:rFonts w:cs="Times New Roman"/>
                          </w:rPr>
                          <w:t>Зажим подушки сиденья</w:t>
                        </w:r>
                      </w:p>
                    </w:txbxContent>
                  </v:textbox>
                </v:shape>
                <v:shape id="Straight Arrow Connector 17" o:spid="_x0000_s1140" type="#_x0000_t32" style="position:absolute;left:43357;top:4628;width:5258;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" strokecolor="black [3213]" strokeweight="1.5pt">
                  <v:stroke endarrow="block"/>
                </v:shape>
                <v:shape id="Text Box 170" o:spid="_x0000_s1141" type="#_x0000_t202" style="position:absolute;left:44958;top:22069;width:11442;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" filled="f" stroked="f" strokeweight=".5pt">
                  <v:textbox>
                    <w:txbxContent>
                      <w:p w14:paraId="56268D87" w14:textId="1C373937" w:rsidR="00CA02CF" w:rsidRPr="00817F71" w:rsidRDefault="00CA02CF" w:rsidP="00CA02CF">
                        <w:pPr>
                          <w:rPr>
                            <w:rFonts w:cs="Times New Roman"/>
                            <w:sz w:val="24"/>
                            <w:szCs w:val="24"/>
                          </w:rPr>
                        </w:pPr>
                        <w:r w:rsidRPr="00817F71">
                          <w:rPr>
                            <w:rFonts w:cs="Times New Roman"/>
                          </w:rPr>
                          <w:t xml:space="preserve">Поверхность, прилегающая </w:t>
                        </w:r>
                        <w:r w:rsidR="00611BC0">
                          <w:rPr>
                            <w:rFonts w:cs="Times New Roman"/>
                          </w:rPr>
                          <w:br/>
                        </w:r>
                        <w:r w:rsidRPr="00817F71">
                          <w:rPr>
                            <w:rFonts w:cs="Times New Roman"/>
                          </w:rPr>
                          <w:t>к спинке сиденья</w:t>
                        </w:r>
                      </w:p>
                    </w:txbxContent>
                  </v:textbox>
                </v:shape>
                <v:shape id="Text Box 170" o:spid="_x0000_s1142" type="#_x0000_t202" style="position:absolute;left:38785;top:31441;width:12269;height:5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" filled="f" stroked="f" strokeweight=".5pt">
                  <v:textbox>
                    <w:txbxContent>
                      <w:p w14:paraId="2F574871" w14:textId="574B6C6E" w:rsidR="00CA02CF" w:rsidRPr="00817F71" w:rsidRDefault="00CA02CF" w:rsidP="00CA02CF">
                        <w:pPr>
                          <w:rPr>
                            <w:rFonts w:cs="Times New Roman"/>
                            <w:sz w:val="24"/>
                            <w:szCs w:val="24"/>
                          </w:rPr>
                        </w:pPr>
                        <w:r w:rsidRPr="00817F71">
                          <w:rPr>
                            <w:rFonts w:cs="Times New Roman"/>
                          </w:rPr>
                          <w:t xml:space="preserve">Поверхность, размещаемая </w:t>
                        </w:r>
                        <w:r w:rsidR="00611BC0">
                          <w:rPr>
                            <w:rFonts w:cs="Times New Roman"/>
                          </w:rPr>
                          <w:br/>
                        </w:r>
                        <w:r w:rsidRPr="00817F71">
                          <w:rPr>
                            <w:rFonts w:cs="Times New Roman"/>
                          </w:rPr>
                          <w:t>на сиденье</w:t>
                        </w:r>
                      </w:p>
                    </w:txbxContent>
                  </v:textbox>
                </v:shape>
                <v:shape id="Straight Arrow Connector 33" o:spid="_x0000_s1143" type="#_x0000_t32" style="position:absolute;left:37947;top:21107;width:7011;height:3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" strokecolor="black [3213]" strokeweight="1.5pt">
                  <v:stroke endarrow="block"/>
                </v:shape>
                <v:shape id="Straight Arrow Connector 34" o:spid="_x0000_s1144" type="#_x0000_t32" style="position:absolute;left:32613;top:30403;width:6172;height:3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" strokecolor="black [3213]" strokeweight="1.5pt">
                  <v:stroke endarrow="block"/>
                </v:shape>
                <v:shape id="Text Box 170" o:spid="_x0000_s1145" type="#_x0000_t202" style="position:absolute;left:609;top:20417;width:12268;height: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" filled="f" stroked="f" strokeweight=".5pt">
                  <v:textbox>
                    <w:txbxContent>
                      <w:p w14:paraId="3523A3B5" w14:textId="038B909B" w:rsidR="00CA02CF" w:rsidRPr="00817F71" w:rsidRDefault="00CA02CF" w:rsidP="00CA02CF">
                        <w:pPr>
                          <w:rPr>
                            <w:rFonts w:cs="Times New Roman"/>
                            <w:sz w:val="24"/>
                            <w:szCs w:val="24"/>
                          </w:rPr>
                        </w:pPr>
                        <w:r w:rsidRPr="00817F71">
                          <w:rPr>
                            <w:rFonts w:cs="Times New Roman"/>
                          </w:rPr>
                          <w:t xml:space="preserve">Площадка, размещаемая </w:t>
                        </w:r>
                        <w:r w:rsidR="00611BC0">
                          <w:rPr>
                            <w:rFonts w:cs="Times New Roman"/>
                          </w:rPr>
                          <w:br/>
                        </w:r>
                        <w:r w:rsidRPr="00817F71">
                          <w:rPr>
                            <w:rFonts w:cs="Times New Roman"/>
                          </w:rPr>
                          <w:t xml:space="preserve">на педали акселератора </w:t>
                        </w:r>
                      </w:p>
                    </w:txbxContent>
                  </v:textbox>
                </v:shape>
                <v:shape id="Straight Arrow Connector 36" o:spid="_x0000_s1146" type="#_x0000_t32" style="position:absolute;left:6477;top:26641;width:4343;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" strokecolor="black [3213]" strokeweight="1.5pt">
                  <v:stroke endarrow="block"/>
                </v:shape>
                <v:shape id="Text Box 170" o:spid="_x0000_s1147" type="#_x0000_t202" style="position:absolute;left:31975;top:37128;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" filled="f" stroked="f" strokeweight=".5pt">
                  <v:textbox>
                    <w:txbxContent>
                      <w:p w14:paraId="0B1F5DD8" w14:textId="77777777" w:rsidR="00CA02CF" w:rsidRPr="00817F71" w:rsidRDefault="00CA02CF" w:rsidP="00CA02CF">
                        <w:pPr>
                          <w:rPr>
                            <w:rFonts w:cs="Times New Roman"/>
                            <w:sz w:val="24"/>
                            <w:szCs w:val="24"/>
                          </w:rPr>
                        </w:pPr>
                        <w:r w:rsidRPr="00817F71">
                          <w:rPr>
                            <w:rFonts w:cs="Times New Roman"/>
                          </w:rPr>
                          <w:t>Регулируемая опора</w:t>
                        </w:r>
                      </w:p>
                    </w:txbxContent>
                  </v:textbox>
                </v:shape>
                <v:shape id="Straight Arrow Connector 38" o:spid="_x0000_s1148" type="#_x0000_t32" style="position:absolute;left:25796;top:39029;width:617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" strokecolor="black [3213]" strokeweight="1.5pt">
                  <v:stroke endarrow="block"/>
                </v:shape>
                <w10:anchorlock/>
              </v:group>
            </w:pict>
          </mc:Fallback>
        </mc:AlternateContent>
      </w:r>
    </w:p>
    <w:p w14:paraId="14F952CF" w14:textId="77777777" w:rsidR="00CA02CF" w:rsidRPr="00E8448F" w:rsidRDefault="00CA02CF" w:rsidP="00CA02CF">
      <w:pPr>
        <w:spacing w:before="240" w:after="120"/>
        <w:ind w:left="2268" w:right="1134" w:hanging="1134"/>
        <w:jc w:val="both"/>
      </w:pPr>
      <w:r w:rsidRPr="00E8448F">
        <w:t>4.3</w:t>
      </w:r>
      <w:r w:rsidRPr="00E8448F">
        <w:tab/>
        <w:t>Отображение сетки для оценки</w:t>
      </w:r>
    </w:p>
    <w:p w14:paraId="3BEA8DB1" w14:textId="77777777" w:rsidR="00CA02CF" w:rsidRPr="00E8448F" w:rsidRDefault="00CA02CF" w:rsidP="00CA02CF">
      <w:pPr>
        <w:spacing w:after="120"/>
        <w:ind w:left="2268" w:right="1133" w:hanging="1134"/>
        <w:jc w:val="both"/>
      </w:pPr>
      <w:r w:rsidRPr="00E8448F">
        <w:t>4.3.1</w:t>
      </w:r>
      <w:r w:rsidRPr="00E8448F">
        <w:tab/>
        <w:t>Сетка для оценки отображается на поверхности земли с помощью любого подходящего метода (например, с помощью постоянной разметки пола, съемного коврика, размещаемого согласно положению транспортного средства, лазерной проекции на пол или с помощью испытательного стенда с подвижными компонентами, оборудованного устройствами точного измерения и контроля).</w:t>
      </w:r>
    </w:p>
    <w:p w14:paraId="304A8583" w14:textId="0D9AC195" w:rsidR="00CA02CF" w:rsidRPr="00E8448F" w:rsidRDefault="00CA02CF" w:rsidP="00CA02CF">
      <w:pPr>
        <w:spacing w:after="120"/>
        <w:ind w:left="2268" w:right="1133" w:hanging="1134"/>
        <w:jc w:val="both"/>
      </w:pPr>
      <w:r w:rsidRPr="00E8448F">
        <w:t>4.3.2</w:t>
      </w:r>
      <w:r w:rsidRPr="00E8448F">
        <w:tab/>
        <w:t xml:space="preserve">Перенос сетки для оценки на требуемую высоту осуществляется </w:t>
      </w:r>
      <w:r w:rsidR="00611BC0">
        <w:br/>
      </w:r>
      <w:r w:rsidRPr="00E8448F">
        <w:t xml:space="preserve">с помощью подходящего маркерного объекта. Например, с помощью жесткого вертикального шеста диаметром 30 мм, установленного перпендикулярно поверхности земли. Точки, соответствующие требуемой высоте расположения каждой из оцениваемых плоскостей, должны быть хорошо заметными, чтобы их было видно из той или иной точки, соответствующей положению глаз (например, за счет использования высококонтрастного цвета, источника света высокой яркости для обнаружения в поле обзора камеры, расположенной в точке положения глаз, или высокоточного приемника лазерного излучения из точки, соответствующей положению глаз). </w:t>
      </w:r>
    </w:p>
    <w:p w14:paraId="35F0ADA2" w14:textId="77777777" w:rsidR="00CA02CF" w:rsidRPr="00E8448F" w:rsidRDefault="00CA02CF" w:rsidP="00CA02CF">
      <w:pPr>
        <w:spacing w:after="120"/>
        <w:ind w:left="2268" w:right="1133" w:hanging="1134"/>
        <w:jc w:val="both"/>
      </w:pPr>
      <w:r w:rsidRPr="00E8448F">
        <w:lastRenderedPageBreak/>
        <w:t>4.3.3</w:t>
      </w:r>
      <w:r w:rsidRPr="00E8448F">
        <w:tab/>
        <w:t xml:space="preserve">Основание маркерного объекта должно быть спроектировано и изготовлено таким образом, чтобы его осевую линию можно было легко и точно совместить с сеткой для </w:t>
      </w:r>
      <w:proofErr w:type="gramStart"/>
      <w:r w:rsidRPr="00E8448F">
        <w:t>оценки</w:t>
      </w:r>
      <w:proofErr w:type="gramEnd"/>
      <w:r w:rsidRPr="00E8448F">
        <w:t xml:space="preserve"> и чтобы его было просто перемещать по сетке. </w:t>
      </w:r>
    </w:p>
    <w:p w14:paraId="6D41FEC9" w14:textId="77777777" w:rsidR="00CA02CF" w:rsidRPr="00E8448F" w:rsidRDefault="00CA02CF" w:rsidP="00CA02CF">
      <w:pPr>
        <w:spacing w:after="120"/>
        <w:ind w:left="1134" w:right="1133"/>
        <w:jc w:val="both"/>
      </w:pPr>
      <w:r w:rsidRPr="00E8448F">
        <w:t>5.</w:t>
      </w:r>
      <w:r w:rsidRPr="00E8448F">
        <w:tab/>
      </w:r>
      <w:r w:rsidRPr="00E8448F">
        <w:tab/>
        <w:t>Процедура оценки</w:t>
      </w:r>
    </w:p>
    <w:p w14:paraId="17D8442E" w14:textId="77777777" w:rsidR="00CA02CF" w:rsidRPr="00E8448F" w:rsidRDefault="00CA02CF" w:rsidP="00CA02CF">
      <w:pPr>
        <w:spacing w:after="120"/>
        <w:ind w:left="2268" w:right="1133" w:hanging="1134"/>
        <w:jc w:val="both"/>
      </w:pPr>
      <w:r w:rsidRPr="00E8448F">
        <w:t>5.1</w:t>
      </w:r>
      <w:r w:rsidRPr="00E8448F">
        <w:tab/>
      </w:r>
      <w:r w:rsidRPr="00E8448F">
        <w:tab/>
        <w:t xml:space="preserve">В ходе оценки маркерный объект перемещают вдоль каждой линии сетки для оценки, определяя при этом длину всех отрезков, просматриваемых из той или иной точки положения глаз (E1, E2 или E3).  </w:t>
      </w:r>
    </w:p>
    <w:p w14:paraId="5EBC668F" w14:textId="77777777" w:rsidR="00CA02CF" w:rsidRPr="00E8448F" w:rsidRDefault="00CA02CF" w:rsidP="00CA02CF">
      <w:pPr>
        <w:spacing w:after="120"/>
        <w:ind w:left="2268" w:right="1133" w:hanging="1134"/>
        <w:jc w:val="both"/>
      </w:pPr>
      <w:r w:rsidRPr="00E8448F">
        <w:t>5.2</w:t>
      </w:r>
      <w:r w:rsidRPr="00E8448F">
        <w:tab/>
      </w:r>
      <w:r w:rsidRPr="00E8448F">
        <w:tab/>
        <w:t xml:space="preserve">Процедуру оценки повторяют, с тем чтобы можно было по отдельности определить протяженность линий, просматриваемых с ближней боковой стороны, спереди и с дальней боковой стороны. </w:t>
      </w:r>
    </w:p>
    <w:p w14:paraId="7CB77195" w14:textId="77777777" w:rsidR="00CA02CF" w:rsidRPr="00E8448F" w:rsidRDefault="00CA02CF" w:rsidP="00CA02CF">
      <w:pPr>
        <w:spacing w:after="120"/>
        <w:ind w:left="2268" w:right="1133" w:hanging="1134"/>
        <w:jc w:val="both"/>
      </w:pPr>
      <w:r w:rsidRPr="00E8448F">
        <w:t>5.3</w:t>
      </w:r>
      <w:r w:rsidRPr="00E8448F">
        <w:tab/>
      </w:r>
      <w:r w:rsidRPr="00E8448F">
        <w:tab/>
        <w:t>Устанавливают порядок проведения оценки (например, спереди назад, слева направо) и шаг за шагом проводят анализ видимости по всей длине каждой из линий сетки.</w:t>
      </w:r>
    </w:p>
    <w:p w14:paraId="248D6814" w14:textId="77777777" w:rsidR="00CA02CF" w:rsidRPr="00E8448F" w:rsidRDefault="00CA02CF" w:rsidP="00CA02CF">
      <w:pPr>
        <w:pStyle w:val="H23G"/>
      </w:pPr>
      <w:r w:rsidRPr="00E8448F">
        <w:rPr>
          <w:b w:val="0"/>
          <w:bCs/>
        </w:rPr>
        <w:tab/>
      </w:r>
      <w:r w:rsidRPr="00E8448F">
        <w:rPr>
          <w:b w:val="0"/>
          <w:bCs/>
        </w:rPr>
        <w:tab/>
        <w:t xml:space="preserve">Рис. 7 </w:t>
      </w:r>
      <w:r w:rsidRPr="00E8448F">
        <w:rPr>
          <w:b w:val="0"/>
          <w:bCs/>
        </w:rPr>
        <w:br/>
      </w:r>
      <w:r w:rsidRPr="00E8448F">
        <w:t xml:space="preserve">Определение порядка, в котором анализируются линии сетки для оценки </w:t>
      </w:r>
      <w:r w:rsidRPr="00E8448F">
        <w:br/>
        <w:t>(на примере транспортного средства, предназначенного для левостороннего движения)</w:t>
      </w:r>
    </w:p>
    <w:p w14:paraId="5FDE7FFC" w14:textId="77777777" w:rsidR="00CA02CF" w:rsidRPr="00E8448F" w:rsidRDefault="00CA02CF" w:rsidP="00CA02CF">
      <w:pPr>
        <w:rPr>
          <w:lang w:eastAsia="ar-SA"/>
        </w:rPr>
      </w:pPr>
      <w:r w:rsidRPr="00E8448F">
        <w:rPr>
          <w:noProof/>
        </w:rPr>
        <mc:AlternateContent>
          <mc:Choice Requires="wpc">
            <w:drawing>
              <wp:inline distT="0" distB="0" distL="0" distR="0" wp14:anchorId="0789EF3C" wp14:editId="51AB8300">
                <wp:extent cx="5911850" cy="2661920"/>
                <wp:effectExtent l="0" t="19050" r="0" b="508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3" name="Picture 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58317" y="0"/>
                            <a:ext cx="1543713" cy="2661920"/>
                          </a:xfrm>
                          <a:prstGeom prst="rect">
                            <a:avLst/>
                          </a:prstGeom>
                          <a:noFill/>
                          <a:extLst>
                            <a:ext uri="{909E8E84-426E-40DD-AFC4-6F175D3DCCD1}">
                              <a14:hiddenFill xmlns:a14="http://schemas.microsoft.com/office/drawing/2010/main">
                                <a:solidFill>
                                  <a:srgbClr val="FFFFFF"/>
                                </a:solidFill>
                              </a14:hiddenFill>
                            </a:ext>
                          </a:extLst>
                        </pic:spPr>
                      </pic:pic>
                      <wps:wsp>
                        <wps:cNvPr id="174" name="Straight Arrow Connector 905774439"/>
                        <wps:cNvCnPr>
                          <a:cxnSpLocks noChangeShapeType="1"/>
                        </wps:cNvCnPr>
                        <wps:spPr bwMode="auto">
                          <a:xfrm flipV="1">
                            <a:off x="2041117" y="69201"/>
                            <a:ext cx="0" cy="2528919"/>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5" name="Text Box 170"/>
                        <wps:cNvSpPr txBox="1">
                          <a:spLocks noChangeArrowheads="1"/>
                        </wps:cNvSpPr>
                        <wps:spPr bwMode="auto">
                          <a:xfrm>
                            <a:off x="553567" y="304696"/>
                            <a:ext cx="1452787" cy="149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9E2DB8" w14:textId="77777777" w:rsidR="00CA02CF" w:rsidRPr="00817F71" w:rsidRDefault="00CA02CF" w:rsidP="00CA02CF">
                              <w:pPr>
                                <w:rPr>
                                  <w:rFonts w:cs="Times New Roman"/>
                                  <w:sz w:val="24"/>
                                  <w:szCs w:val="24"/>
                                </w:rPr>
                              </w:pPr>
                              <w:r w:rsidRPr="00817F71">
                                <w:rPr>
                                  <w:rFonts w:cs="Times New Roman"/>
                                </w:rPr>
                                <w:t>Определение порядка анализа; выбор направления не имеет значения, однако важно обеспечить последовательность</w:t>
                              </w:r>
                            </w:p>
                          </w:txbxContent>
                        </wps:txbx>
                        <wps:bodyPr rot="0" vert="horz" wrap="square" lIns="91440" tIns="45720" rIns="91440" bIns="45720" anchor="t" anchorCtr="0" upright="1">
                          <a:noAutofit/>
                        </wps:bodyPr>
                      </wps:wsp>
                      <wps:wsp>
                        <wps:cNvPr id="176" name="Straight Arrow Connector 177"/>
                        <wps:cNvCnPr>
                          <a:cxnSpLocks noChangeShapeType="1"/>
                        </wps:cNvCnPr>
                        <wps:spPr bwMode="auto">
                          <a:xfrm>
                            <a:off x="2118018" y="50400"/>
                            <a:ext cx="115501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789EF3C" id="Canvas 177" o:spid="_x0000_s1149" editas="canvas" style="width:465.5pt;height:209.6pt;mso-position-horizontal-relative:char;mso-position-vertical-relative:line" coordsize="59118,2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">
                <v:shape id="_x0000_s1150" type="#_x0000_t75" style="position:absolute;width:59118;height:26619;visibility:visible;mso-wrap-style:square" filled="t">
                  <v:fill o:detectmouseclick="t"/>
                  <v:path o:connecttype="none"/>
                </v:shape>
                <v:shape id="Picture 92" o:spid="_x0000_s1151" type="#_x0000_t75" style="position:absolute;left:19583;width:15437;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">
                  <v:imagedata r:id="rId48" o:title=""/>
                </v:shape>
                <v:shape id="Straight Arrow Connector 905774439" o:spid="_x0000_s1152" type="#_x0000_t32" style="position:absolute;left:20411;top:692;width:0;height:25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" strokecolor="black [3213]" strokeweight="1.5pt">
                  <v:stroke endarrow="block"/>
                </v:shape>
                <v:shape id="Text Box 170" o:spid="_x0000_s1153" type="#_x0000_t202" style="position:absolute;left:5535;top:3046;width:14528;height:1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739E2DB8" w14:textId="77777777" w:rsidR="00CA02CF" w:rsidRPr="00817F71" w:rsidRDefault="00CA02CF" w:rsidP="00CA02CF">
                        <w:pPr>
                          <w:rPr>
                            <w:rFonts w:cs="Times New Roman"/>
                            <w:sz w:val="24"/>
                            <w:szCs w:val="24"/>
                          </w:rPr>
                        </w:pPr>
                        <w:r w:rsidRPr="00817F71">
                          <w:rPr>
                            <w:rFonts w:cs="Times New Roman"/>
                          </w:rPr>
                          <w:t>Определение порядка анализа; выбор направления не имеет значения, однако важно обеспечить последовательность</w:t>
                        </w:r>
                      </w:p>
                    </w:txbxContent>
                  </v:textbox>
                </v:shape>
                <v:shape id="Straight Arrow Connector 177" o:spid="_x0000_s1154" type="#_x0000_t32" style="position:absolute;left:21180;top:504;width:1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" strokecolor="black [3213]" strokeweight="1.5pt">
                  <v:stroke endarrow="block"/>
                </v:shape>
                <w10:anchorlock/>
              </v:group>
            </w:pict>
          </mc:Fallback>
        </mc:AlternateContent>
      </w:r>
    </w:p>
    <w:p w14:paraId="75E0D3A4" w14:textId="77777777" w:rsidR="00CA02CF" w:rsidRPr="00E8448F" w:rsidRDefault="00CA02CF" w:rsidP="00CA02CF">
      <w:pPr>
        <w:spacing w:before="240" w:after="120"/>
        <w:ind w:left="2268" w:right="1134" w:hanging="1134"/>
        <w:jc w:val="both"/>
      </w:pPr>
      <w:r w:rsidRPr="00E8448F">
        <w:t>5.4</w:t>
      </w:r>
      <w:r w:rsidRPr="00E8448F">
        <w:tab/>
      </w:r>
      <w:r w:rsidRPr="00E8448F">
        <w:tab/>
        <w:t>Маркерный объект располагают в наиболее удаленной точке той или иной сетки для оценки, на ее первой соответствующей линии. Например, в случае сетки для оценки обзорности спереди это может быть левый нижний угол коврика.</w:t>
      </w:r>
    </w:p>
    <w:p w14:paraId="4D242666" w14:textId="77777777" w:rsidR="00CA02CF" w:rsidRPr="00E8448F" w:rsidRDefault="00CA02CF" w:rsidP="00CA02CF">
      <w:pPr>
        <w:spacing w:after="120"/>
        <w:ind w:left="2268" w:hanging="1134"/>
      </w:pPr>
      <w:r w:rsidRPr="00E8448F">
        <w:t>5.5</w:t>
      </w:r>
      <w:r w:rsidRPr="00E8448F">
        <w:tab/>
        <w:t>Разметка опоры маркерного объекта совмещается с линией сетки.</w:t>
      </w:r>
    </w:p>
    <w:p w14:paraId="7EE1FF93" w14:textId="77777777" w:rsidR="00CA02CF" w:rsidRPr="00E8448F" w:rsidRDefault="00CA02CF" w:rsidP="00CA02CF">
      <w:pPr>
        <w:spacing w:line="240" w:lineRule="auto"/>
      </w:pPr>
    </w:p>
    <w:p w14:paraId="3F16B984" w14:textId="77777777" w:rsidR="00CA02CF" w:rsidRPr="00E8448F" w:rsidRDefault="00CA02CF" w:rsidP="00CA02CF">
      <w:pPr>
        <w:spacing w:line="240" w:lineRule="auto"/>
      </w:pPr>
      <w:r w:rsidRPr="00E8448F">
        <w:br w:type="page"/>
      </w:r>
    </w:p>
    <w:p w14:paraId="65D7D464" w14:textId="77777777" w:rsidR="00CA02CF" w:rsidRPr="00E8448F" w:rsidRDefault="00CA02CF" w:rsidP="00CA02CF">
      <w:pPr>
        <w:pStyle w:val="H23G"/>
        <w:rPr>
          <w:bCs/>
        </w:rPr>
      </w:pPr>
      <w:r w:rsidRPr="00E8448F">
        <w:lastRenderedPageBreak/>
        <w:tab/>
      </w:r>
      <w:r w:rsidRPr="00E8448F">
        <w:tab/>
      </w:r>
      <w:r w:rsidRPr="00E8448F">
        <w:rPr>
          <w:b w:val="0"/>
          <w:bCs/>
        </w:rPr>
        <w:t xml:space="preserve">Рис. 8 </w:t>
      </w:r>
      <w:r w:rsidRPr="00E8448F">
        <w:rPr>
          <w:b w:val="0"/>
          <w:bCs/>
        </w:rPr>
        <w:br/>
      </w:r>
      <w:r w:rsidRPr="00E8448F">
        <w:rPr>
          <w:bCs/>
        </w:rPr>
        <w:t xml:space="preserve">Пример: совмещение положения простого маркерного объекта </w:t>
      </w:r>
      <w:r w:rsidRPr="00E8448F">
        <w:rPr>
          <w:bCs/>
        </w:rPr>
        <w:br/>
        <w:t>с предварительно отображенными на поверхности пола линиями сетки</w:t>
      </w:r>
    </w:p>
    <w:p w14:paraId="23FBFF8F" w14:textId="77777777" w:rsidR="00CA02CF" w:rsidRPr="00E8448F" w:rsidRDefault="00CA02CF" w:rsidP="00CA02CF">
      <w:pPr>
        <w:rPr>
          <w:lang w:eastAsia="ru-RU"/>
        </w:rPr>
      </w:pPr>
    </w:p>
    <w:p w14:paraId="1587D4C3" w14:textId="77777777" w:rsidR="00CA02CF" w:rsidRPr="00E8448F" w:rsidRDefault="00CA02CF" w:rsidP="00CA02CF">
      <w:pPr>
        <w:spacing w:after="120"/>
        <w:ind w:right="1134"/>
        <w:rPr>
          <w:b/>
          <w:bCs/>
          <w:lang w:val="en-GB"/>
        </w:rPr>
      </w:pPr>
      <w:r w:rsidRPr="00E8448F">
        <w:rPr>
          <w:noProof/>
        </w:rPr>
        <mc:AlternateContent>
          <mc:Choice Requires="wpc">
            <w:drawing>
              <wp:inline distT="0" distB="0" distL="0" distR="0" wp14:anchorId="3BCD654D" wp14:editId="51B40DB1">
                <wp:extent cx="5213985" cy="3188335"/>
                <wp:effectExtent l="0" t="0" r="5715" b="12065"/>
                <wp:docPr id="167" name="Canvas 1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3" name="Picture 1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45225" y="0"/>
                            <a:ext cx="2813446" cy="3200435"/>
                          </a:xfrm>
                          <a:prstGeom prst="rect">
                            <a:avLst/>
                          </a:prstGeom>
                          <a:noFill/>
                          <a:extLst>
                            <a:ext uri="{909E8E84-426E-40DD-AFC4-6F175D3DCCD1}">
                              <a14:hiddenFill xmlns:a14="http://schemas.microsoft.com/office/drawing/2010/main">
                                <a:solidFill>
                                  <a:srgbClr val="FFFFFF"/>
                                </a:solidFill>
                              </a14:hiddenFill>
                            </a:ext>
                          </a:extLst>
                        </pic:spPr>
                      </pic:pic>
                      <wps:wsp>
                        <wps:cNvPr id="164" name="Straight Arrow Connector 195"/>
                        <wps:cNvCnPr>
                          <a:cxnSpLocks noChangeShapeType="1"/>
                        </wps:cNvCnPr>
                        <wps:spPr bwMode="auto">
                          <a:xfrm flipH="1">
                            <a:off x="3581358" y="914410"/>
                            <a:ext cx="821513" cy="114541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 name="Text Box 170"/>
                        <wps:cNvSpPr txBox="1">
                          <a:spLocks noChangeArrowheads="1"/>
                        </wps:cNvSpPr>
                        <wps:spPr bwMode="auto">
                          <a:xfrm>
                            <a:off x="4332304" y="561006"/>
                            <a:ext cx="881681" cy="1438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2E3AF5" w14:textId="77777777" w:rsidR="00CA02CF" w:rsidRPr="00030AEC" w:rsidRDefault="00CA02CF" w:rsidP="00CA02CF">
                              <w:pPr>
                                <w:spacing w:line="240" w:lineRule="auto"/>
                                <w:rPr>
                                  <w:rFonts w:cs="Times New Roman"/>
                                  <w:szCs w:val="20"/>
                                </w:rPr>
                              </w:pPr>
                              <w:r w:rsidRPr="00030AEC">
                                <w:rPr>
                                  <w:rFonts w:cs="Times New Roman"/>
                                  <w:szCs w:val="20"/>
                                </w:rPr>
                                <w:t>Положение маркерного объекта совмещается с линиями сетки</w:t>
                              </w:r>
                            </w:p>
                          </w:txbxContent>
                        </wps:txbx>
                        <wps:bodyPr rot="0" vert="horz" wrap="square" lIns="91440" tIns="45720" rIns="91440" bIns="45720" anchor="t" anchorCtr="0" upright="1">
                          <a:noAutofit/>
                        </wps:bodyPr>
                      </wps:wsp>
                    </wpc:wpc>
                  </a:graphicData>
                </a:graphic>
              </wp:inline>
            </w:drawing>
          </mc:Choice>
          <mc:Fallback>
            <w:pict>
              <v:group w14:anchorId="3BCD654D" id="Canvas 167" o:spid="_x0000_s1155" editas="canvas" style="width:410.55pt;height:251.05pt;mso-position-horizontal-relative:char;mso-position-vertical-relative:line" coordsize="5213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">
                <v:shape id="_x0000_s1156" type="#_x0000_t75" style="position:absolute;width:52139;height:31883;visibility:visible;mso-wrap-style:square" filled="t">
                  <v:fill o:detectmouseclick="t"/>
                  <v:path o:connecttype="none"/>
                </v:shape>
                <v:shape id="Picture 194" o:spid="_x0000_s1157" type="#_x0000_t75" style="position:absolute;left:15452;width:2813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">
                  <v:imagedata r:id="rId50" o:title=""/>
                </v:shape>
                <v:shape id="Straight Arrow Connector 195" o:spid="_x0000_s1158" type="#_x0000_t32" style="position:absolute;left:35813;top:9144;width:8215;height:1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" strokecolor="black [3213]" strokeweight="1.5pt">
                  <v:stroke endarrow="block"/>
                </v:shape>
                <v:shape id="Text Box 170" o:spid="_x0000_s1159" type="#_x0000_t202" style="position:absolute;left:43323;top:5610;width:8816;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1D2E3AF5" w14:textId="77777777" w:rsidR="00CA02CF" w:rsidRPr="00030AEC" w:rsidRDefault="00CA02CF" w:rsidP="00CA02CF">
                        <w:pPr>
                          <w:spacing w:line="240" w:lineRule="auto"/>
                          <w:rPr>
                            <w:rFonts w:cs="Times New Roman"/>
                            <w:szCs w:val="20"/>
                          </w:rPr>
                        </w:pPr>
                        <w:r w:rsidRPr="00030AEC">
                          <w:rPr>
                            <w:rFonts w:cs="Times New Roman"/>
                            <w:szCs w:val="20"/>
                          </w:rPr>
                          <w:t>Положение маркерного объекта совмещается с линиями сетки</w:t>
                        </w:r>
                      </w:p>
                    </w:txbxContent>
                  </v:textbox>
                </v:shape>
                <w10:anchorlock/>
              </v:group>
            </w:pict>
          </mc:Fallback>
        </mc:AlternateContent>
      </w:r>
    </w:p>
    <w:p w14:paraId="16F9FF14" w14:textId="77777777" w:rsidR="00CA02CF" w:rsidRPr="00E8448F" w:rsidRDefault="00CA02CF" w:rsidP="00CA02CF">
      <w:pPr>
        <w:pStyle w:val="SingleTxtG"/>
        <w:tabs>
          <w:tab w:val="clear" w:pos="1701"/>
        </w:tabs>
        <w:ind w:left="2268" w:hanging="1134"/>
      </w:pPr>
      <w:r w:rsidRPr="00E8448F">
        <w:t>5.6</w:t>
      </w:r>
      <w:r w:rsidRPr="00E8448F">
        <w:tab/>
        <w:t xml:space="preserve">Для каждой соответствующей линии, относящейся к области проведения оценки, определяется длина отрезка, на котором маркерные отметки, соответствующие каждому из значений высоты области проведения оценки, видны из той или иной точки, соответствующей положению глаз. </w:t>
      </w:r>
    </w:p>
    <w:p w14:paraId="0FBB6BA0" w14:textId="77777777" w:rsidR="00CA02CF" w:rsidRPr="00E8448F" w:rsidRDefault="00CA02CF" w:rsidP="00CA02CF">
      <w:pPr>
        <w:pStyle w:val="SingleTxtG"/>
        <w:tabs>
          <w:tab w:val="clear" w:pos="1701"/>
        </w:tabs>
        <w:ind w:left="2268" w:hanging="1134"/>
      </w:pPr>
      <w:r w:rsidRPr="00E8448F">
        <w:t>5.6.1</w:t>
      </w:r>
      <w:r w:rsidRPr="00E8448F">
        <w:tab/>
        <w:t>Для каждого соответствующего значения высоты проведения оценки регистрируется расстояние от края сетки области проведения оценки до маркерного объекта, при котором обеспечивается видимость при соответствующей высоте. Для этого может использоваться таблица 2. Если маркерный объект находится на краю области проведения оценки, то регистрируемое расстояние будет равно нулю.</w:t>
      </w:r>
    </w:p>
    <w:p w14:paraId="241C85EF" w14:textId="77777777" w:rsidR="00CA02CF" w:rsidRPr="00E8448F" w:rsidRDefault="00CA02CF" w:rsidP="00CA02CF">
      <w:pPr>
        <w:pStyle w:val="SingleTxtG"/>
        <w:tabs>
          <w:tab w:val="clear" w:pos="1701"/>
        </w:tabs>
        <w:ind w:left="2268" w:hanging="1134"/>
      </w:pPr>
      <w:r w:rsidRPr="00E8448F">
        <w:t>5.6.1.1</w:t>
      </w:r>
      <w:r w:rsidRPr="00E8448F">
        <w:tab/>
        <w:t>В этой точке начинается отсчет длины первого видимого отрезка для данной линии сетки.</w:t>
      </w:r>
    </w:p>
    <w:p w14:paraId="754AED20" w14:textId="0501395D" w:rsidR="00CA02CF" w:rsidRPr="00E8448F" w:rsidRDefault="00CA02CF" w:rsidP="00CA02CF">
      <w:pPr>
        <w:pStyle w:val="SingleTxtG"/>
        <w:tabs>
          <w:tab w:val="clear" w:pos="1701"/>
        </w:tabs>
        <w:ind w:left="2268" w:hanging="1134"/>
      </w:pPr>
      <w:r w:rsidRPr="00E8448F">
        <w:t>5.6.1.2</w:t>
      </w:r>
      <w:r w:rsidRPr="00E8448F">
        <w:tab/>
        <w:t>Маркерный объект перемещают вдоль линии до тех пор, пока он не достигнет точки, в которой оценочная плоскость соответствующей высоты все еще видна, однако ее видимость вот-вот будет нарушена элементом конструкции транспортного средства (см. рис. 9). Значение этого расстояния заносят в таблицу 2.</w:t>
      </w:r>
    </w:p>
    <w:p w14:paraId="5677D385" w14:textId="77777777" w:rsidR="00CA02CF" w:rsidRPr="00E8448F" w:rsidRDefault="00CA02CF" w:rsidP="00CA02CF">
      <w:pPr>
        <w:pStyle w:val="SingleTxtG"/>
        <w:tabs>
          <w:tab w:val="clear" w:pos="1701"/>
        </w:tabs>
        <w:ind w:left="2268" w:hanging="1134"/>
      </w:pPr>
      <w:r w:rsidRPr="00E8448F">
        <w:t>5.6.1.3</w:t>
      </w:r>
      <w:r w:rsidRPr="00E8448F">
        <w:tab/>
        <w:t>В этой точке заканчивается отсчет длины первого видимого отрезка для данной линии сетки.</w:t>
      </w:r>
    </w:p>
    <w:p w14:paraId="4DFA6890" w14:textId="77777777" w:rsidR="00CA02CF" w:rsidRPr="00E8448F" w:rsidRDefault="00CA02CF" w:rsidP="00CA02CF">
      <w:pPr>
        <w:pStyle w:val="SingleTxtG"/>
        <w:tabs>
          <w:tab w:val="clear" w:pos="1701"/>
        </w:tabs>
        <w:ind w:left="2268" w:hanging="1134"/>
      </w:pPr>
      <w:r w:rsidRPr="00E8448F">
        <w:t>5.6.1.4</w:t>
      </w:r>
      <w:r w:rsidRPr="00E8448F">
        <w:tab/>
        <w:t>Если маркерный объект достигает конца линии сетки до того, как он перестает быть видимым, то регистрируется расстояние от края области проведения оценки до маркерного объекта, расположенного в конце этой линии сетки.</w:t>
      </w:r>
    </w:p>
    <w:p w14:paraId="1A8A2E96" w14:textId="77777777" w:rsidR="00CA02CF" w:rsidRPr="00E8448F" w:rsidRDefault="00CA02CF" w:rsidP="00CA02CF">
      <w:pPr>
        <w:spacing w:line="240" w:lineRule="auto"/>
      </w:pPr>
    </w:p>
    <w:p w14:paraId="4229F4E7" w14:textId="77777777" w:rsidR="00CA02CF" w:rsidRPr="00E8448F" w:rsidRDefault="00CA02CF" w:rsidP="00CA02CF">
      <w:pPr>
        <w:spacing w:line="240" w:lineRule="auto"/>
      </w:pPr>
      <w:bookmarkStart w:id="45" w:name="_Ref78547640"/>
      <w:r w:rsidRPr="00E8448F">
        <w:br w:type="page"/>
      </w:r>
    </w:p>
    <w:p w14:paraId="5EA51589" w14:textId="77777777" w:rsidR="00CA02CF" w:rsidRPr="00E8448F" w:rsidRDefault="00CA02CF" w:rsidP="00CA02CF">
      <w:pPr>
        <w:spacing w:after="120"/>
        <w:ind w:left="1134" w:right="1134"/>
        <w:contextualSpacing/>
      </w:pPr>
      <w:r w:rsidRPr="00E8448F">
        <w:lastRenderedPageBreak/>
        <w:t xml:space="preserve">Рис. 9 </w:t>
      </w:r>
    </w:p>
    <w:p w14:paraId="7E381DE1" w14:textId="77777777" w:rsidR="00CA02CF" w:rsidRPr="00E8448F" w:rsidRDefault="00CA02CF" w:rsidP="00CA02CF">
      <w:pPr>
        <w:spacing w:after="120"/>
        <w:ind w:left="1134" w:right="1134"/>
        <w:contextualSpacing/>
        <w:rPr>
          <w:b/>
          <w:bCs/>
        </w:rPr>
      </w:pPr>
      <w:r w:rsidRPr="00E8448F">
        <w:rPr>
          <w:b/>
          <w:bCs/>
        </w:rPr>
        <w:t xml:space="preserve">Расположение маркерного объекта для определения участков линий сетки, </w:t>
      </w:r>
      <w:r w:rsidRPr="00E8448F">
        <w:rPr>
          <w:b/>
          <w:bCs/>
        </w:rPr>
        <w:br/>
        <w:t xml:space="preserve">в которых на соответствующей высоте видна оценочная плоскость </w:t>
      </w:r>
    </w:p>
    <w:p w14:paraId="49DF3D45" w14:textId="77777777" w:rsidR="00CA02CF" w:rsidRPr="00E8448F" w:rsidRDefault="00CA02CF" w:rsidP="00CA02CF">
      <w:pPr>
        <w:spacing w:after="120"/>
        <w:ind w:left="1134" w:right="1134"/>
        <w:contextualSpacing/>
        <w:rPr>
          <w:b/>
          <w:bCs/>
        </w:rPr>
      </w:pPr>
    </w:p>
    <w:bookmarkEnd w:id="45"/>
    <w:p w14:paraId="143E55B6" w14:textId="77777777" w:rsidR="00CA02CF" w:rsidRPr="00E8448F" w:rsidRDefault="00CA02CF" w:rsidP="00CA02CF">
      <w:pPr>
        <w:spacing w:after="120"/>
        <w:ind w:right="1134"/>
        <w:contextualSpacing/>
        <w:rPr>
          <w:b/>
          <w:bCs/>
          <w:lang w:val="en-GB"/>
        </w:rPr>
      </w:pPr>
      <w:r w:rsidRPr="00E8448F">
        <w:rPr>
          <w:noProof/>
        </w:rPr>
        <mc:AlternateContent>
          <mc:Choice Requires="wpc">
            <w:drawing>
              <wp:inline distT="0" distB="0" distL="0" distR="0" wp14:anchorId="037E2D86" wp14:editId="1AA52893">
                <wp:extent cx="5809615" cy="5235575"/>
                <wp:effectExtent l="0" t="0" r="635" b="3175"/>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46" name="Picture 1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6900" y="50701"/>
                            <a:ext cx="2417506" cy="2303233"/>
                          </a:xfrm>
                          <a:prstGeom prst="rect">
                            <a:avLst/>
                          </a:prstGeom>
                          <a:noFill/>
                          <a:extLst>
                            <a:ext uri="{909E8E84-426E-40DD-AFC4-6F175D3DCCD1}">
                              <a14:hiddenFill xmlns:a14="http://schemas.microsoft.com/office/drawing/2010/main">
                                <a:solidFill>
                                  <a:srgbClr val="FFFFFF"/>
                                </a:solidFill>
                              </a14:hiddenFill>
                            </a:ext>
                          </a:extLst>
                        </pic:spPr>
                      </pic:pic>
                      <wps:wsp>
                        <wps:cNvPr id="1964189048" name="Straight Connector 187"/>
                        <wps:cNvCnPr>
                          <a:cxnSpLocks noChangeShapeType="1"/>
                        </wps:cNvCnPr>
                        <wps:spPr bwMode="auto">
                          <a:xfrm>
                            <a:off x="1120403" y="1859427"/>
                            <a:ext cx="300" cy="22960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189049" name="Picture 188"/>
                          <pic:cNvPicPr>
                            <a:picLocks noChangeAspect="1" noChangeArrowheads="1"/>
                          </pic:cNvPicPr>
                        </pic:nvPicPr>
                        <pic:blipFill>
                          <a:blip r:embed="rId51">
                            <a:extLst>
                              <a:ext uri="{28A0092B-C50C-407E-A947-70E740481C1C}">
                                <a14:useLocalDpi xmlns:a14="http://schemas.microsoft.com/office/drawing/2010/main" val="0"/>
                              </a:ext>
                            </a:extLst>
                          </a:blip>
                          <a:srcRect l="26324" t="62186" r="41882" b="2739"/>
                          <a:stretch>
                            <a:fillRect/>
                          </a:stretch>
                        </pic:blipFill>
                        <pic:spPr bwMode="auto">
                          <a:xfrm>
                            <a:off x="3855710" y="3198646"/>
                            <a:ext cx="1656704" cy="1500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189050" name="Picture 1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1900" y="2932042"/>
                            <a:ext cx="2417506" cy="2303833"/>
                          </a:xfrm>
                          <a:prstGeom prst="rect">
                            <a:avLst/>
                          </a:prstGeom>
                          <a:noFill/>
                          <a:extLst>
                            <a:ext uri="{909E8E84-426E-40DD-AFC4-6F175D3DCCD1}">
                              <a14:hiddenFill xmlns:a14="http://schemas.microsoft.com/office/drawing/2010/main">
                                <a:solidFill>
                                  <a:srgbClr val="FFFFFF"/>
                                </a:solidFill>
                              </a14:hiddenFill>
                            </a:ext>
                          </a:extLst>
                        </pic:spPr>
                      </pic:pic>
                      <wps:wsp>
                        <wps:cNvPr id="1964189051" name="Text Box 170"/>
                        <wps:cNvSpPr txBox="1">
                          <a:spLocks noChangeArrowheads="1"/>
                        </wps:cNvSpPr>
                        <wps:spPr bwMode="auto">
                          <a:xfrm>
                            <a:off x="2748607" y="2916314"/>
                            <a:ext cx="940402"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8A0E39" w14:textId="77777777" w:rsidR="00CA02CF" w:rsidRPr="00030AEC" w:rsidRDefault="00CA02CF" w:rsidP="00CA02CF">
                              <w:pPr>
                                <w:jc w:val="center"/>
                                <w:rPr>
                                  <w:rFonts w:cs="Times New Roman"/>
                                  <w:sz w:val="24"/>
                                  <w:szCs w:val="24"/>
                                </w:rPr>
                              </w:pPr>
                              <w:r w:rsidRPr="00030AEC">
                                <w:rPr>
                                  <w:rFonts w:cs="Times New Roman"/>
                                </w:rPr>
                                <w:t>Маркерный объект перемещают до тех пор, пока остается заметной его верхняя часть или пока не будут достигнуты границы области для проведения оценки</w:t>
                              </w:r>
                            </w:p>
                          </w:txbxContent>
                        </wps:txbx>
                        <wps:bodyPr rot="0" vert="horz" wrap="square" lIns="91440" tIns="45720" rIns="91440" bIns="45720" anchor="t" anchorCtr="0" upright="1">
                          <a:noAutofit/>
                        </wps:bodyPr>
                      </wps:wsp>
                      <wps:wsp>
                        <wps:cNvPr id="1964189052" name="Straight Arrow Connector 191"/>
                        <wps:cNvCnPr>
                          <a:cxnSpLocks noChangeShapeType="1"/>
                        </wps:cNvCnPr>
                        <wps:spPr bwMode="auto">
                          <a:xfrm flipH="1">
                            <a:off x="1181103" y="3921456"/>
                            <a:ext cx="1567504" cy="9918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3" name="Straight Arrow Connector 1366925632"/>
                        <wps:cNvCnPr>
                          <a:cxnSpLocks noChangeShapeType="1"/>
                        </wps:cNvCnPr>
                        <wps:spPr bwMode="auto">
                          <a:xfrm>
                            <a:off x="3664609" y="3899556"/>
                            <a:ext cx="898402" cy="35070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4" name="Oval 1366925633"/>
                        <wps:cNvSpPr>
                          <a:spLocks noChangeArrowheads="1"/>
                        </wps:cNvSpPr>
                        <wps:spPr bwMode="auto">
                          <a:xfrm>
                            <a:off x="1092603" y="4935371"/>
                            <a:ext cx="45700" cy="45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964189055" name="Oval 1366925634"/>
                        <wps:cNvSpPr>
                          <a:spLocks noChangeArrowheads="1"/>
                        </wps:cNvSpPr>
                        <wps:spPr bwMode="auto">
                          <a:xfrm>
                            <a:off x="4576712" y="4251561"/>
                            <a:ext cx="91000" cy="89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1" name="Picture 1366925635"/>
                          <pic:cNvPicPr>
                            <a:picLocks noChangeAspect="1" noChangeArrowheads="1"/>
                          </pic:cNvPicPr>
                        </pic:nvPicPr>
                        <pic:blipFill>
                          <a:blip r:embed="rId51">
                            <a:extLst>
                              <a:ext uri="{28A0092B-C50C-407E-A947-70E740481C1C}">
                                <a14:useLocalDpi xmlns:a14="http://schemas.microsoft.com/office/drawing/2010/main" val="0"/>
                              </a:ext>
                            </a:extLst>
                          </a:blip>
                          <a:srcRect l="26324" t="62186" r="41882" b="2739"/>
                          <a:stretch>
                            <a:fillRect/>
                          </a:stretch>
                        </pic:blipFill>
                        <pic:spPr bwMode="auto">
                          <a:xfrm>
                            <a:off x="3834210" y="189903"/>
                            <a:ext cx="1656804" cy="1499921"/>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70"/>
                        <wps:cNvSpPr txBox="1">
                          <a:spLocks noChangeArrowheads="1"/>
                        </wps:cNvSpPr>
                        <wps:spPr bwMode="auto">
                          <a:xfrm>
                            <a:off x="2707907" y="180003"/>
                            <a:ext cx="940402" cy="203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3DC140" w14:textId="77777777" w:rsidR="00CA02CF" w:rsidRPr="00030AEC" w:rsidRDefault="00CA02CF" w:rsidP="00CA02CF">
                              <w:pPr>
                                <w:jc w:val="center"/>
                                <w:rPr>
                                  <w:rFonts w:cs="Times New Roman"/>
                                </w:rPr>
                              </w:pPr>
                              <w:r w:rsidRPr="00030AEC">
                                <w:rPr>
                                  <w:rFonts w:cs="Times New Roman"/>
                                </w:rPr>
                                <w:t xml:space="preserve">Маркерный объект размещается в начале сетки области проведения оценки и является в этом случае видимым </w:t>
                              </w:r>
                            </w:p>
                          </w:txbxContent>
                        </wps:txbx>
                        <wps:bodyPr rot="0" vert="horz" wrap="square" lIns="91440" tIns="45720" rIns="91440" bIns="45720" anchor="t" anchorCtr="0" upright="1">
                          <a:noAutofit/>
                        </wps:bodyPr>
                      </wps:wsp>
                      <wps:wsp>
                        <wps:cNvPr id="93" name="Straight Arrow Connector 1366925637"/>
                        <wps:cNvCnPr>
                          <a:cxnSpLocks noChangeShapeType="1"/>
                        </wps:cNvCnPr>
                        <wps:spPr bwMode="auto">
                          <a:xfrm flipH="1">
                            <a:off x="1187403" y="898713"/>
                            <a:ext cx="1520504" cy="9523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4" name="Straight Arrow Connector 1366925638"/>
                        <wps:cNvCnPr>
                          <a:cxnSpLocks noChangeShapeType="1"/>
                        </wps:cNvCnPr>
                        <wps:spPr bwMode="auto">
                          <a:xfrm flipV="1">
                            <a:off x="3624209" y="819112"/>
                            <a:ext cx="862002" cy="574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Oval 1366925639"/>
                        <wps:cNvSpPr>
                          <a:spLocks noChangeArrowheads="1"/>
                        </wps:cNvSpPr>
                        <wps:spPr bwMode="auto">
                          <a:xfrm>
                            <a:off x="1097503" y="1859527"/>
                            <a:ext cx="45700" cy="451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0" name="Straight Connector 1366925640"/>
                        <wps:cNvCnPr>
                          <a:cxnSpLocks noChangeShapeType="1"/>
                        </wps:cNvCnPr>
                        <wps:spPr bwMode="auto">
                          <a:xfrm flipH="1">
                            <a:off x="4611612" y="819112"/>
                            <a:ext cx="1600" cy="503207"/>
                          </a:xfrm>
                          <a:prstGeom prst="line">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Oval 1366925641"/>
                        <wps:cNvSpPr>
                          <a:spLocks noChangeArrowheads="1"/>
                        </wps:cNvSpPr>
                        <wps:spPr bwMode="auto">
                          <a:xfrm>
                            <a:off x="4564612" y="764211"/>
                            <a:ext cx="90800" cy="895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037E2D86" id="Canvas 162" o:spid="_x0000_s1160" editas="canvas" style="width:457.45pt;height:412.25pt;mso-position-horizontal-relative:char;mso-position-vertical-relative:line" coordsize="58096,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">
                <v:shape id="_x0000_s1161" type="#_x0000_t75" style="position:absolute;width:58096;height:52355;visibility:visible;mso-wrap-style:square" filled="t">
                  <v:fill o:detectmouseclick="t"/>
                  <v:path o:connecttype="none"/>
                </v:shape>
                <v:shape id="Picture 186" o:spid="_x0000_s1162" type="#_x0000_t75" style="position:absolute;left:1269;top:507;width:24175;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">
                  <v:imagedata r:id="rId52" o:title=""/>
                </v:shape>
                <v:line id="Straight Connector 187" o:spid="_x0000_s1163" style="position:absolute;visibility:visible;mso-wrap-style:square" from="11204,18594" to="11207,2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" strokecolor="black [3213]" strokeweight="3pt"/>
                <v:shape id="Picture 188" o:spid="_x0000_s1164" type="#_x0000_t75" style="position:absolute;left:38557;top:31986;width:1656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">
                  <v:imagedata r:id="rId52" o:title="" croptop="40754f" cropbottom="1795f" cropleft="17252f" cropright="27448f"/>
                </v:shape>
                <v:shape id="Picture 189" o:spid="_x0000_s1165" type="#_x0000_t75" style="position:absolute;left:1219;top:29320;width:2417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">
                  <v:imagedata r:id="rId52" o:title=""/>
                </v:shape>
                <v:shape id="Text Box 170" o:spid="_x0000_s1166" type="#_x0000_t202" style="position:absolute;left:27486;top:29163;width:9404;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" filled="f" stroked="f" strokeweight=".5pt">
                  <v:textbox>
                    <w:txbxContent>
                      <w:p w14:paraId="248A0E39" w14:textId="77777777" w:rsidR="00CA02CF" w:rsidRPr="00030AEC" w:rsidRDefault="00CA02CF" w:rsidP="00CA02CF">
                        <w:pPr>
                          <w:jc w:val="center"/>
                          <w:rPr>
                            <w:rFonts w:cs="Times New Roman"/>
                            <w:sz w:val="24"/>
                            <w:szCs w:val="24"/>
                          </w:rPr>
                        </w:pPr>
                        <w:r w:rsidRPr="00030AEC">
                          <w:rPr>
                            <w:rFonts w:cs="Times New Roman"/>
                          </w:rPr>
                          <w:t>Маркерный объект перемещают до тех пор, пока остается заметной его верхняя часть или пока не будут достигнуты границы области для проведения оценки</w:t>
                        </w:r>
                      </w:p>
                    </w:txbxContent>
                  </v:textbox>
                </v:shape>
                <v:shape id="Straight Arrow Connector 191" o:spid="_x0000_s1167" type="#_x0000_t32" style="position:absolute;left:11811;top:39214;width:15675;height:9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" strokecolor="black [3213]" strokeweight="1.5pt">
                  <v:stroke endarrow="block"/>
                </v:shape>
                <v:shape id="Straight Arrow Connector 1366925632" o:spid="_x0000_s1168" type="#_x0000_t32" style="position:absolute;left:36646;top:38995;width:8984;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" strokecolor="black [3213]" strokeweight="1.5pt">
                  <v:stroke endarrow="block"/>
                </v:shape>
                <v:oval id="Oval 1366925633" o:spid="_x0000_s1169" style="position:absolute;left:10926;top:4935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" stroked="f" strokeweight="2pt"/>
                <v:oval id="Oval 1366925634" o:spid="_x0000_s1170" style="position:absolute;left:45767;top:42515;width:910;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" stroked="f" strokeweight="2pt"/>
                <v:shape id="Picture 1366925635" o:spid="_x0000_s1171" type="#_x0000_t75" style="position:absolute;left:38342;top:1899;width:1656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">
                  <v:imagedata r:id="rId52" o:title="" croptop="40754f" cropbottom="1795f" cropleft="17252f" cropright="27448f"/>
                </v:shape>
                <v:shape id="Text Box 170" o:spid="_x0000_s1172" type="#_x0000_t202" style="position:absolute;left:27079;top:1800;width:9404;height:2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2D3DC140" w14:textId="77777777" w:rsidR="00CA02CF" w:rsidRPr="00030AEC" w:rsidRDefault="00CA02CF" w:rsidP="00CA02CF">
                        <w:pPr>
                          <w:jc w:val="center"/>
                          <w:rPr>
                            <w:rFonts w:cs="Times New Roman"/>
                          </w:rPr>
                        </w:pPr>
                        <w:r w:rsidRPr="00030AEC">
                          <w:rPr>
                            <w:rFonts w:cs="Times New Roman"/>
                          </w:rPr>
                          <w:t xml:space="preserve">Маркерный объект размещается в начале сетки области проведения оценки и является в этом случае видимым </w:t>
                        </w:r>
                      </w:p>
                    </w:txbxContent>
                  </v:textbox>
                </v:shape>
                <v:shape id="Straight Arrow Connector 1366925637" o:spid="_x0000_s1173" type="#_x0000_t32" style="position:absolute;left:11874;top:8987;width:15205;height:9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v:shape id="Straight Arrow Connector 1366925638" o:spid="_x0000_s1174" type="#_x0000_t32" style="position:absolute;left:36242;top:8191;width:8620;height: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cUwgAAANsAAAAPAAAAZHJzL2Rvd25yZXYueG1sRI9Ba8JA&#10;FITvBf/D8oTe6iZS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AZMgcUwgAAANsAAAAPAAAA&#10;AAAAAAAAAAAAAAcCAABkcnMvZG93bnJldi54bWxQSwUGAAAAAAMAAwC3AAAA9gIAAAAA&#10;" strokecolor="black [3213]" strokeweight="1.5pt">
                  <v:stroke endarrow="block"/>
                </v:shape>
                <v:oval id="Oval 1366925639" o:spid="_x0000_s1175" style="position:absolute;left:10975;top:18595;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" stroked="f" strokeweight="2pt"/>
                <v:line id="Straight Connector 1366925640" o:spid="_x0000_s1176" style="position:absolute;flip:x;visibility:visible;mso-wrap-style:square" from="46116,8191" to="46132,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" strokecolor="black [3213]" strokeweight="6pt"/>
                <v:oval id="Oval 1366925641" o:spid="_x0000_s1177" style="position:absolute;left:45646;top:7642;width:908;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" stroked="f" strokeweight="2pt"/>
                <w10:anchorlock/>
              </v:group>
            </w:pict>
          </mc:Fallback>
        </mc:AlternateContent>
      </w:r>
    </w:p>
    <w:p w14:paraId="366AF232" w14:textId="77777777" w:rsidR="00CA02CF" w:rsidRPr="00E8448F" w:rsidRDefault="00CA02CF" w:rsidP="00CA02CF">
      <w:pPr>
        <w:spacing w:after="120"/>
        <w:ind w:left="1134" w:hanging="1134"/>
      </w:pPr>
      <w:r w:rsidRPr="00E8448F">
        <w:softHyphen/>
      </w:r>
      <w:r w:rsidRPr="00E8448F">
        <w:softHyphen/>
        <w:t xml:space="preserve"> </w:t>
      </w:r>
    </w:p>
    <w:p w14:paraId="3FDA4227" w14:textId="77777777" w:rsidR="00CA02CF" w:rsidRPr="00E8448F" w:rsidRDefault="00CA02CF" w:rsidP="00CA02CF">
      <w:pPr>
        <w:spacing w:after="120"/>
        <w:ind w:left="2268" w:right="1134" w:hanging="1134"/>
        <w:jc w:val="both"/>
      </w:pPr>
      <w:r w:rsidRPr="00E8448F">
        <w:t>5.6.2</w:t>
      </w:r>
      <w:r w:rsidRPr="00E8448F">
        <w:tab/>
        <w:t>Если маркерный объект, находящийся в оценочной плоскости соответствующей высоты, не виден, то маркерный объект перемещают вдоль линии сетки до точки, в которой оценочная плоскость соответствующей высоты оказывается видна, или до достижения границ области проведения оценки.</w:t>
      </w:r>
    </w:p>
    <w:p w14:paraId="3328B1C7" w14:textId="77777777" w:rsidR="00CA02CF" w:rsidRPr="00E8448F" w:rsidRDefault="00CA02CF" w:rsidP="00CA02CF">
      <w:pPr>
        <w:spacing w:after="120"/>
        <w:ind w:left="2268" w:right="1134" w:hanging="1134"/>
        <w:jc w:val="both"/>
      </w:pPr>
      <w:r w:rsidRPr="00E8448F">
        <w:t>5.6.2.1</w:t>
      </w:r>
      <w:r w:rsidRPr="00E8448F">
        <w:tab/>
        <w:t>Если оценочная плоскость соответствующей высоты становится видимой, то в таблицу 2 заносится расстояние от края сетки области проведения оценки до маркерного объекта.</w:t>
      </w:r>
    </w:p>
    <w:p w14:paraId="3B38F071" w14:textId="77777777" w:rsidR="00CA02CF" w:rsidRPr="00E8448F" w:rsidRDefault="00CA02CF" w:rsidP="00CA02CF">
      <w:pPr>
        <w:spacing w:after="120"/>
        <w:ind w:left="2268" w:right="1134" w:hanging="1134"/>
        <w:jc w:val="both"/>
      </w:pPr>
      <w:r w:rsidRPr="00E8448F">
        <w:t>5.6.2.2</w:t>
      </w:r>
      <w:r w:rsidRPr="00E8448F">
        <w:tab/>
        <w:t>Если по всей длине линии сетки верхняя точка маркерного объекта остается невидимой, то в таблицу 2 заносят значение, равное нулю, после чего приступают к анализу следующей линии сетки.</w:t>
      </w:r>
    </w:p>
    <w:p w14:paraId="126CEE07" w14:textId="77777777" w:rsidR="00CA02CF" w:rsidRPr="00E8448F" w:rsidRDefault="00CA02CF" w:rsidP="00CA02CF">
      <w:pPr>
        <w:spacing w:after="120"/>
        <w:ind w:left="2268" w:right="1134" w:hanging="1134"/>
        <w:jc w:val="both"/>
      </w:pPr>
      <w:r w:rsidRPr="00E8448F">
        <w:t>5.6.3</w:t>
      </w:r>
      <w:r w:rsidRPr="00E8448F">
        <w:tab/>
        <w:t xml:space="preserve">В некоторых случаях на одной линии сетки может располагаться сразу несколько видимых отрезков. Для каждого видимого сегмента регистрируется расстояние от края области проведения оценки до точки начала каждого видимого отрезка и от края области проведения оценки до точки окончания каждого видимого отрезка. </w:t>
      </w:r>
    </w:p>
    <w:p w14:paraId="77F44740" w14:textId="551FD2CB" w:rsidR="00CA02CF" w:rsidRPr="00E8448F" w:rsidRDefault="00CA02CF" w:rsidP="00CA02CF">
      <w:pPr>
        <w:spacing w:after="120"/>
        <w:ind w:left="2268" w:right="1134" w:hanging="1134"/>
        <w:jc w:val="both"/>
      </w:pPr>
      <w:r w:rsidRPr="00E8448F">
        <w:lastRenderedPageBreak/>
        <w:t>5.6.4</w:t>
      </w:r>
      <w:r w:rsidRPr="00E8448F">
        <w:tab/>
        <w:t>В некоторых случаях линия сетки будет видна на всем ее протяжении. В этом случае нет необходимости регистрировать результаты измерений, а достаточно указать «Полностью просматривается» или указать соответствующую длину, например, 2000 мм спереди, 2000 мм с дальней боковой стороны или 4500 мм с ближней боковой стороны.</w:t>
      </w:r>
    </w:p>
    <w:p w14:paraId="715E51BE" w14:textId="77777777" w:rsidR="00CA02CF" w:rsidRPr="00E8448F" w:rsidRDefault="00CA02CF" w:rsidP="00CA02CF">
      <w:pPr>
        <w:spacing w:after="120"/>
        <w:ind w:left="2268" w:right="1133" w:hanging="1134"/>
        <w:jc w:val="both"/>
      </w:pPr>
      <w:r w:rsidRPr="00E8448F">
        <w:t>5.6.5</w:t>
      </w:r>
      <w:r w:rsidRPr="00E8448F">
        <w:tab/>
      </w:r>
      <w:r w:rsidRPr="00E8448F">
        <w:tab/>
        <w:t>После завершения оценки по одной линии сетки приступают к проведению оценки по следующей линии.</w:t>
      </w:r>
    </w:p>
    <w:p w14:paraId="4A72CAA7" w14:textId="77777777" w:rsidR="00CA02CF" w:rsidRPr="00E8448F" w:rsidRDefault="00CA02CF" w:rsidP="00CA02CF">
      <w:pPr>
        <w:spacing w:after="120"/>
        <w:ind w:left="2268" w:right="1134" w:hanging="1134"/>
        <w:jc w:val="both"/>
      </w:pPr>
      <w:r w:rsidRPr="00E8448F">
        <w:t>5.6.6</w:t>
      </w:r>
      <w:r w:rsidRPr="00E8448F">
        <w:tab/>
        <w:t>Эту процедуру повторяют по каждой из линий сетки для всех оцениваемых зон, двигаясь от одного края к другому.</w:t>
      </w:r>
    </w:p>
    <w:p w14:paraId="30D54069" w14:textId="77777777" w:rsidR="00CA02CF" w:rsidRPr="00E8448F" w:rsidRDefault="00CA02CF" w:rsidP="00CA02CF">
      <w:pPr>
        <w:spacing w:after="120"/>
        <w:ind w:left="2268" w:hanging="1134"/>
        <w:jc w:val="both"/>
      </w:pPr>
      <w:r w:rsidRPr="00E8448F">
        <w:t>5.6.7</w:t>
      </w:r>
      <w:r w:rsidRPr="00E8448F">
        <w:tab/>
        <w:t>Каждая зона должна быть охвачена оценкой целиком (см. рис. 10).</w:t>
      </w:r>
    </w:p>
    <w:p w14:paraId="0014CA86" w14:textId="77777777" w:rsidR="00CA02CF" w:rsidRPr="00E8448F" w:rsidRDefault="00CA02CF" w:rsidP="00CA02CF">
      <w:pPr>
        <w:pStyle w:val="H23G"/>
      </w:pPr>
      <w:r w:rsidRPr="00E8448F">
        <w:tab/>
      </w:r>
      <w:r w:rsidRPr="00E8448F">
        <w:rPr>
          <w:b w:val="0"/>
          <w:bCs/>
        </w:rPr>
        <w:tab/>
        <w:t xml:space="preserve">Рис. 10 </w:t>
      </w:r>
      <w:r w:rsidRPr="00E8448F">
        <w:br/>
        <w:t>Использование разных зон сетки для проведения оценки (на примере транспортного средства, предназначенного для левостороннего движения)</w:t>
      </w:r>
    </w:p>
    <w:p w14:paraId="38AA2A02" w14:textId="77777777" w:rsidR="00CA02CF" w:rsidRPr="00E8448F" w:rsidRDefault="00CA02CF" w:rsidP="00CA02CF">
      <w:pPr>
        <w:rPr>
          <w:lang w:eastAsia="ru-RU"/>
        </w:rPr>
      </w:pPr>
    </w:p>
    <w:p w14:paraId="731A5276" w14:textId="77777777" w:rsidR="00CA02CF" w:rsidRPr="00E8448F" w:rsidRDefault="00CA02CF" w:rsidP="00CA02CF">
      <w:pPr>
        <w:spacing w:before="240" w:after="120"/>
        <w:contextualSpacing/>
        <w:rPr>
          <w:b/>
          <w:bCs/>
        </w:rPr>
      </w:pPr>
      <w:r w:rsidRPr="00E8448F">
        <w:rPr>
          <w:noProof/>
        </w:rPr>
        <mc:AlternateContent>
          <mc:Choice Requires="wpc">
            <w:drawing>
              <wp:inline distT="0" distB="0" distL="0" distR="0" wp14:anchorId="4D126066" wp14:editId="55091074">
                <wp:extent cx="6120765" cy="3999865"/>
                <wp:effectExtent l="0" t="0" r="0" b="19685"/>
                <wp:docPr id="1964189045" name="Canvas 19641890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35" name="Picture 3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054517" y="0"/>
                            <a:ext cx="2327019" cy="4012620"/>
                          </a:xfrm>
                          <a:prstGeom prst="rect">
                            <a:avLst/>
                          </a:prstGeom>
                          <a:noFill/>
                          <a:extLst>
                            <a:ext uri="{909E8E84-426E-40DD-AFC4-6F175D3DCCD1}">
                              <a14:hiddenFill xmlns:a14="http://schemas.microsoft.com/office/drawing/2010/main">
                                <a:solidFill>
                                  <a:srgbClr val="FFFFFF"/>
                                </a:solidFill>
                              </a14:hiddenFill>
                            </a:ext>
                          </a:extLst>
                        </pic:spPr>
                      </pic:pic>
                      <wps:wsp>
                        <wps:cNvPr id="1964189036" name="Rectangle 1366925662"/>
                        <wps:cNvSpPr>
                          <a:spLocks noChangeArrowheads="1"/>
                        </wps:cNvSpPr>
                        <wps:spPr bwMode="auto">
                          <a:xfrm>
                            <a:off x="2272618" y="2055410"/>
                            <a:ext cx="1796415" cy="1800309"/>
                          </a:xfrm>
                          <a:prstGeom prst="rect">
                            <a:avLst/>
                          </a:prstGeom>
                          <a:noFill/>
                          <a:ln w="5715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37" name="Text Box 170"/>
                        <wps:cNvSpPr txBox="1">
                          <a:spLocks noChangeArrowheads="1"/>
                        </wps:cNvSpPr>
                        <wps:spPr bwMode="auto">
                          <a:xfrm>
                            <a:off x="4945340" y="2158652"/>
                            <a:ext cx="986808" cy="163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9E6C13" w14:textId="40E69774" w:rsidR="00CA02CF" w:rsidRPr="00030AEC" w:rsidRDefault="00CA02CF" w:rsidP="00CA02CF">
                              <w:pPr>
                                <w:spacing w:line="240" w:lineRule="exact"/>
                                <w:rPr>
                                  <w:rFonts w:cs="Times New Roman"/>
                                </w:rPr>
                              </w:pPr>
                              <w:r w:rsidRPr="00030AEC">
                                <w:rPr>
                                  <w:rFonts w:cs="Times New Roman"/>
                                </w:rPr>
                                <w:t xml:space="preserve">Совокупная зона проведения оценки для определения длины линий, видимых </w:t>
                              </w:r>
                              <w:r w:rsidR="00611BC0">
                                <w:rPr>
                                  <w:rFonts w:cs="Times New Roman"/>
                                </w:rPr>
                                <w:br/>
                              </w:r>
                              <w:r w:rsidRPr="00030AEC">
                                <w:rPr>
                                  <w:rFonts w:cs="Times New Roman"/>
                                </w:rPr>
                                <w:t>с ближней боковой стороны</w:t>
                              </w:r>
                            </w:p>
                            <w:p w14:paraId="7EA5043E" w14:textId="77777777" w:rsidR="00CA02CF" w:rsidRPr="00030AEC" w:rsidRDefault="00CA02CF" w:rsidP="00CA02CF">
                              <w:pPr>
                                <w:rPr>
                                  <w:rFonts w:cs="Times New Roman"/>
                                </w:rPr>
                              </w:pPr>
                            </w:p>
                          </w:txbxContent>
                        </wps:txbx>
                        <wps:bodyPr rot="0" vert="horz" wrap="square" lIns="91440" tIns="45720" rIns="91440" bIns="45720" anchor="t" anchorCtr="0" upright="1">
                          <a:noAutofit/>
                        </wps:bodyPr>
                      </wps:wsp>
                      <wps:wsp>
                        <wps:cNvPr id="1964189038" name="Text Box 170"/>
                        <wps:cNvSpPr txBox="1">
                          <a:spLocks noChangeArrowheads="1"/>
                        </wps:cNvSpPr>
                        <wps:spPr bwMode="auto">
                          <a:xfrm>
                            <a:off x="4885339" y="334028"/>
                            <a:ext cx="1130309" cy="150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48FCC1" w14:textId="77777777" w:rsidR="00CA02CF" w:rsidRPr="00030AEC" w:rsidRDefault="00CA02CF" w:rsidP="00CA02CF">
                              <w:pPr>
                                <w:spacing w:line="240" w:lineRule="exact"/>
                                <w:rPr>
                                  <w:rFonts w:cs="Times New Roman"/>
                                </w:rPr>
                              </w:pPr>
                              <w:r w:rsidRPr="00030AEC">
                                <w:rPr>
                                  <w:rFonts w:cs="Times New Roman"/>
                                </w:rPr>
                                <w:t>Совокупная зона проведения оценки для определения длины линий, видимых с дальней боковой стороны</w:t>
                              </w:r>
                            </w:p>
                          </w:txbxContent>
                        </wps:txbx>
                        <wps:bodyPr rot="0" vert="horz" wrap="square" lIns="91440" tIns="45720" rIns="91440" bIns="45720" anchor="t" anchorCtr="0" upright="1">
                          <a:noAutofit/>
                        </wps:bodyPr>
                      </wps:wsp>
                      <wps:wsp>
                        <wps:cNvPr id="1964189039" name="Straight Arrow Connector 1366925665"/>
                        <wps:cNvCnPr>
                          <a:cxnSpLocks noChangeShapeType="1"/>
                        </wps:cNvCnPr>
                        <wps:spPr bwMode="auto">
                          <a:xfrm flipH="1" flipV="1">
                            <a:off x="4107133" y="2819414"/>
                            <a:ext cx="848707" cy="3152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0" name="Straight Arrow Connector 1366925666"/>
                        <wps:cNvCnPr>
                          <a:cxnSpLocks noChangeShapeType="1"/>
                        </wps:cNvCnPr>
                        <wps:spPr bwMode="auto">
                          <a:xfrm flipH="1" flipV="1">
                            <a:off x="4124333" y="676203"/>
                            <a:ext cx="790606" cy="4287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1" name="Rectangle 1366925667"/>
                        <wps:cNvSpPr>
                          <a:spLocks noChangeArrowheads="1"/>
                        </wps:cNvSpPr>
                        <wps:spPr bwMode="auto">
                          <a:xfrm>
                            <a:off x="2256418" y="157101"/>
                            <a:ext cx="1866915" cy="820104"/>
                          </a:xfrm>
                          <a:prstGeom prst="rect">
                            <a:avLst/>
                          </a:prstGeom>
                          <a:noFill/>
                          <a:ln w="57150">
                            <a:solidFill>
                              <a:srgbClr val="66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2" name="Rectangle 351"/>
                        <wps:cNvSpPr>
                          <a:spLocks noChangeArrowheads="1"/>
                        </wps:cNvSpPr>
                        <wps:spPr bwMode="auto">
                          <a:xfrm>
                            <a:off x="2275518" y="149501"/>
                            <a:ext cx="871507" cy="3713818"/>
                          </a:xfrm>
                          <a:prstGeom prst="rect">
                            <a:avLst/>
                          </a:prstGeom>
                          <a:noFill/>
                          <a:ln w="571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3" name="Text Box 170"/>
                        <wps:cNvSpPr txBox="1">
                          <a:spLocks noChangeArrowheads="1"/>
                        </wps:cNvSpPr>
                        <wps:spPr bwMode="auto">
                          <a:xfrm>
                            <a:off x="406754" y="307001"/>
                            <a:ext cx="1248410" cy="147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61869C" w14:textId="77777777" w:rsidR="00CA02CF" w:rsidRPr="00030AEC" w:rsidRDefault="00CA02CF" w:rsidP="00CA02CF">
                              <w:pPr>
                                <w:spacing w:line="240" w:lineRule="exact"/>
                                <w:rPr>
                                  <w:rFonts w:cs="Times New Roman"/>
                                </w:rPr>
                              </w:pPr>
                              <w:r w:rsidRPr="00030AEC">
                                <w:rPr>
                                  <w:rFonts w:cs="Times New Roman"/>
                                </w:rPr>
                                <w:t xml:space="preserve">Совокупная зона проведения оценки для определения длины линий, видимых спереди </w:t>
                              </w:r>
                            </w:p>
                          </w:txbxContent>
                        </wps:txbx>
                        <wps:bodyPr rot="0" vert="horz" wrap="square" lIns="91440" tIns="45720" rIns="91440" bIns="45720" anchor="t" anchorCtr="0" upright="1">
                          <a:noAutofit/>
                        </wps:bodyPr>
                      </wps:wsp>
                      <wps:wsp>
                        <wps:cNvPr id="1964189044" name="Straight Arrow Connector 353"/>
                        <wps:cNvCnPr>
                          <a:cxnSpLocks noChangeShapeType="1"/>
                        </wps:cNvCnPr>
                        <wps:spPr bwMode="auto">
                          <a:xfrm>
                            <a:off x="1438275" y="733425"/>
                            <a:ext cx="817243" cy="485781"/>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D126066" id="Canvas 1964189045" o:spid="_x0000_s1178"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">
                <v:shape id="_x0000_s1179" type="#_x0000_t75" style="position:absolute;width:61207;height:39998;visibility:visible;mso-wrap-style:square" filled="t">
                  <v:fill o:detectmouseclick="t"/>
                  <v:path o:connecttype="none"/>
                </v:shape>
                <v:shape id="Picture 350" o:spid="_x0000_s1180" type="#_x0000_t75" style="position:absolute;left:20545;width:23270;height:4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">
                  <v:imagedata r:id="rId48" o:title=""/>
                </v:shape>
                <v:rect id="Rectangle 1366925662" o:spid="_x0000_s1181" style="position:absolute;left:22726;top:20554;width:17964;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" filled="f" strokecolor="yellow" strokeweight="4.5pt">
                  <v:stroke dashstyle="dash"/>
                </v:rect>
                <v:shape id="Text Box 170" o:spid="_x0000_s1182" type="#_x0000_t202" style="position:absolute;left:49453;top:21586;width:9868;height:1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" filled="f" stroked="f" strokeweight=".5pt">
                  <v:textbox>
                    <w:txbxContent>
                      <w:p w14:paraId="5E9E6C13" w14:textId="40E69774" w:rsidR="00CA02CF" w:rsidRPr="00030AEC" w:rsidRDefault="00CA02CF" w:rsidP="00CA02CF">
                        <w:pPr>
                          <w:spacing w:line="240" w:lineRule="exact"/>
                          <w:rPr>
                            <w:rFonts w:cs="Times New Roman"/>
                          </w:rPr>
                        </w:pPr>
                        <w:r w:rsidRPr="00030AEC">
                          <w:rPr>
                            <w:rFonts w:cs="Times New Roman"/>
                          </w:rPr>
                          <w:t xml:space="preserve">Совокупная зона проведения оценки для определения длины линий, видимых </w:t>
                        </w:r>
                        <w:r w:rsidR="00611BC0">
                          <w:rPr>
                            <w:rFonts w:cs="Times New Roman"/>
                          </w:rPr>
                          <w:br/>
                        </w:r>
                        <w:r w:rsidRPr="00030AEC">
                          <w:rPr>
                            <w:rFonts w:cs="Times New Roman"/>
                          </w:rPr>
                          <w:t>с ближней боковой стороны</w:t>
                        </w:r>
                      </w:p>
                      <w:p w14:paraId="7EA5043E" w14:textId="77777777" w:rsidR="00CA02CF" w:rsidRPr="00030AEC" w:rsidRDefault="00CA02CF" w:rsidP="00CA02CF">
                        <w:pPr>
                          <w:rPr>
                            <w:rFonts w:cs="Times New Roman"/>
                          </w:rPr>
                        </w:pPr>
                      </w:p>
                    </w:txbxContent>
                  </v:textbox>
                </v:shape>
                <v:shape id="Text Box 170" o:spid="_x0000_s1183" type="#_x0000_t202" style="position:absolute;left:48853;top:3340;width:11303;height:1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" filled="f" stroked="f" strokeweight=".5pt">
                  <v:textbox>
                    <w:txbxContent>
                      <w:p w14:paraId="0048FCC1" w14:textId="77777777" w:rsidR="00CA02CF" w:rsidRPr="00030AEC" w:rsidRDefault="00CA02CF" w:rsidP="00CA02CF">
                        <w:pPr>
                          <w:spacing w:line="240" w:lineRule="exact"/>
                          <w:rPr>
                            <w:rFonts w:cs="Times New Roman"/>
                          </w:rPr>
                        </w:pPr>
                        <w:r w:rsidRPr="00030AEC">
                          <w:rPr>
                            <w:rFonts w:cs="Times New Roman"/>
                          </w:rPr>
                          <w:t>Совокупная зона проведения оценки для определения длины линий, видимых с дальней боковой стороны</w:t>
                        </w:r>
                      </w:p>
                    </w:txbxContent>
                  </v:textbox>
                </v:shape>
                <v:shape id="Straight Arrow Connector 1366925665" o:spid="_x0000_s1184" type="#_x0000_t32" style="position:absolute;left:41071;top:28194;width:8487;height:3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" strokecolor="black [3213]" strokeweight="3pt">
                  <v:stroke endarrow="block"/>
                </v:shape>
                <v:shape id="Straight Arrow Connector 1366925666" o:spid="_x0000_s1185" type="#_x0000_t32" style="position:absolute;left:41243;top:6762;width:7906;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" strokecolor="black [3213]" strokeweight="3pt">
                  <v:stroke endarrow="block"/>
                </v:shape>
                <v:rect id="Rectangle 1366925667" o:spid="_x0000_s1186" style="position:absolute;left:22564;top:1571;width:18669;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" filled="f" strokecolor="#6ff" strokeweight="4.5pt">
                  <v:stroke dashstyle="dash"/>
                </v:rect>
                <v:rect id="Rectangle 351" o:spid="_x0000_s1187" style="position:absolute;left:22755;top:1495;width:8715;height:3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" filled="f" strokecolor="red" strokeweight="4.5pt">
                  <v:stroke dashstyle="1 1"/>
                </v:rect>
                <v:shape id="Text Box 170" o:spid="_x0000_s1188" type="#_x0000_t202" style="position:absolute;left:4067;top:3070;width:12484;height:1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" filled="f" stroked="f" strokeweight=".5pt">
                  <v:textbox>
                    <w:txbxContent>
                      <w:p w14:paraId="4461869C" w14:textId="77777777" w:rsidR="00CA02CF" w:rsidRPr="00030AEC" w:rsidRDefault="00CA02CF" w:rsidP="00CA02CF">
                        <w:pPr>
                          <w:spacing w:line="240" w:lineRule="exact"/>
                          <w:rPr>
                            <w:rFonts w:cs="Times New Roman"/>
                          </w:rPr>
                        </w:pPr>
                        <w:r w:rsidRPr="00030AEC">
                          <w:rPr>
                            <w:rFonts w:cs="Times New Roman"/>
                          </w:rPr>
                          <w:t xml:space="preserve">Совокупная зона проведения оценки для определения длины линий, видимых спереди </w:t>
                        </w:r>
                      </w:p>
                    </w:txbxContent>
                  </v:textbox>
                </v:shape>
                <v:shape id="Straight Arrow Connector 353" o:spid="_x0000_s1189" type="#_x0000_t32" style="position:absolute;left:14382;top:7334;width:8173;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" strokecolor="black [3213]" strokeweight="3pt">
                  <v:stroke endarrow="block"/>
                </v:shape>
                <w10:anchorlock/>
              </v:group>
            </w:pict>
          </mc:Fallback>
        </mc:AlternateContent>
      </w:r>
    </w:p>
    <w:p w14:paraId="53DA6823" w14:textId="77777777" w:rsidR="00CA02CF" w:rsidRPr="00E8448F" w:rsidRDefault="00CA02CF" w:rsidP="00CA02CF">
      <w:pPr>
        <w:spacing w:after="120"/>
        <w:ind w:left="2268" w:hanging="1908"/>
      </w:pPr>
    </w:p>
    <w:p w14:paraId="7CD9D683" w14:textId="77777777" w:rsidR="00CA02CF" w:rsidRPr="00E8448F" w:rsidRDefault="00CA02CF" w:rsidP="00CA02CF">
      <w:pPr>
        <w:spacing w:after="120"/>
        <w:ind w:left="2268" w:right="1134" w:hanging="1134"/>
        <w:jc w:val="both"/>
      </w:pPr>
      <w:bookmarkStart w:id="46" w:name="_Ref78550527"/>
      <w:r w:rsidRPr="00E8448F">
        <w:t>5.7</w:t>
      </w:r>
      <w:r w:rsidRPr="00E8448F">
        <w:tab/>
      </w:r>
      <w:r w:rsidRPr="00E8448F">
        <w:tab/>
        <w:t>После того, как были зарегистрированы значения длины всех видимых отрезков, по следующей формуле рассчитывается протяженность видимых линий с ближней боковой стороны, спереди и с задней боковой стороны:</w:t>
      </w:r>
    </w:p>
    <w:p w14:paraId="4C074A96" w14:textId="77777777" w:rsidR="00CA02CF" w:rsidRPr="00E8448F" w:rsidRDefault="00CA02CF" w:rsidP="00CA02CF">
      <w:pPr>
        <w:ind w:left="2835" w:right="-426" w:firstLine="567"/>
        <w:rPr>
          <w:szCs w:val="20"/>
        </w:rPr>
      </w:pPr>
      <w:r w:rsidRPr="00E8448F">
        <w:rPr>
          <w:szCs w:val="20"/>
        </w:rPr>
        <w:t xml:space="preserve">    n</w:t>
      </w:r>
      <w:r w:rsidRPr="00E8448F">
        <w:rPr>
          <w:szCs w:val="20"/>
          <w:vertAlign w:val="superscript"/>
        </w:rPr>
        <w:t>-</w:t>
      </w:r>
      <w:proofErr w:type="spellStart"/>
      <w:r w:rsidRPr="00E8448F">
        <w:rPr>
          <w:szCs w:val="20"/>
          <w:vertAlign w:val="superscript"/>
        </w:rPr>
        <w:t>ая</w:t>
      </w:r>
      <w:proofErr w:type="spellEnd"/>
      <w:r w:rsidRPr="00E8448F">
        <w:rPr>
          <w:szCs w:val="20"/>
        </w:rPr>
        <w:t xml:space="preserve"> линия сетки </w:t>
      </w:r>
    </w:p>
    <w:p w14:paraId="4EC54504" w14:textId="77777777" w:rsidR="00CA02CF" w:rsidRPr="00E8448F" w:rsidRDefault="00CA02CF" w:rsidP="00CA02CF">
      <w:pPr>
        <w:ind w:left="851" w:right="-284"/>
        <w:rPr>
          <w:sz w:val="18"/>
          <w:szCs w:val="18"/>
        </w:rPr>
      </w:pPr>
      <w:r w:rsidRPr="00E8448F">
        <w:rPr>
          <w:sz w:val="18"/>
          <w:szCs w:val="18"/>
        </w:rPr>
        <w:t xml:space="preserve">Протяженность видимых линий = </w:t>
      </w:r>
      <w:r w:rsidRPr="00E8448F">
        <w:rPr>
          <w:sz w:val="32"/>
          <w:szCs w:val="32"/>
        </w:rPr>
        <w:t>∑</w:t>
      </w:r>
      <w:r w:rsidRPr="00E8448F">
        <w:rPr>
          <w:sz w:val="18"/>
          <w:szCs w:val="18"/>
        </w:rPr>
        <w:t xml:space="preserve"> (конец 1-го видимого отрезка – начало 1-го видимого отрезка) + </w:t>
      </w:r>
    </w:p>
    <w:p w14:paraId="00F59335" w14:textId="77777777" w:rsidR="00CA02CF" w:rsidRPr="00E8448F" w:rsidRDefault="00CA02CF" w:rsidP="00CA02CF">
      <w:pPr>
        <w:ind w:left="1134" w:right="-284" w:hanging="283"/>
        <w:rPr>
          <w:sz w:val="18"/>
          <w:szCs w:val="18"/>
        </w:rPr>
      </w:pPr>
      <w:r w:rsidRPr="00E8448F">
        <w:rPr>
          <w:sz w:val="18"/>
          <w:szCs w:val="18"/>
        </w:rPr>
        <w:t xml:space="preserve">                           </w:t>
      </w:r>
      <w:r w:rsidRPr="00E8448F">
        <w:rPr>
          <w:sz w:val="18"/>
          <w:szCs w:val="18"/>
        </w:rPr>
        <w:tab/>
        <w:t xml:space="preserve">     </w:t>
      </w:r>
      <w:r w:rsidRPr="00E8448F">
        <w:rPr>
          <w:sz w:val="18"/>
          <w:szCs w:val="18"/>
        </w:rPr>
        <w:tab/>
        <w:t xml:space="preserve">       </w:t>
      </w:r>
      <w:r w:rsidRPr="00E8448F">
        <w:rPr>
          <w:sz w:val="18"/>
          <w:szCs w:val="18"/>
        </w:rPr>
        <w:tab/>
        <w:t xml:space="preserve">    </w:t>
      </w:r>
      <w:proofErr w:type="gramStart"/>
      <w:r w:rsidRPr="00E8448F">
        <w:rPr>
          <w:sz w:val="18"/>
          <w:szCs w:val="18"/>
        </w:rPr>
        <w:t>1  (</w:t>
      </w:r>
      <w:proofErr w:type="gramEnd"/>
      <w:r w:rsidRPr="00E8448F">
        <w:rPr>
          <w:sz w:val="18"/>
          <w:szCs w:val="18"/>
        </w:rPr>
        <w:t xml:space="preserve">конец 2-го видимого отрезка – начало 2-го видимого отрезка) + </w:t>
      </w:r>
    </w:p>
    <w:bookmarkEnd w:id="46"/>
    <w:p w14:paraId="681D092E" w14:textId="77777777" w:rsidR="00CA02CF" w:rsidRPr="00E8448F" w:rsidRDefault="00CA02CF" w:rsidP="00CA02CF">
      <w:pPr>
        <w:ind w:left="1134" w:right="-284" w:hanging="283"/>
        <w:rPr>
          <w:sz w:val="18"/>
          <w:szCs w:val="18"/>
        </w:rPr>
      </w:pPr>
      <w:r w:rsidRPr="00E8448F">
        <w:rPr>
          <w:sz w:val="18"/>
          <w:szCs w:val="18"/>
        </w:rPr>
        <w:t xml:space="preserve">                              </w:t>
      </w:r>
      <w:r w:rsidRPr="00E8448F">
        <w:rPr>
          <w:sz w:val="18"/>
          <w:szCs w:val="18"/>
        </w:rPr>
        <w:tab/>
        <w:t xml:space="preserve">                    </w:t>
      </w:r>
      <w:r w:rsidRPr="00E8448F">
        <w:rPr>
          <w:sz w:val="18"/>
          <w:szCs w:val="18"/>
        </w:rPr>
        <w:tab/>
        <w:t xml:space="preserve">        (конец n-го видимого отрезка – начало n-го видимого отрезка)</w:t>
      </w:r>
    </w:p>
    <w:p w14:paraId="3CF61B01" w14:textId="77777777" w:rsidR="00CA02CF" w:rsidRPr="00E8448F" w:rsidRDefault="00CA02CF" w:rsidP="00CA02CF">
      <w:pPr>
        <w:spacing w:after="120"/>
        <w:ind w:left="2268" w:hanging="1134"/>
        <w:rPr>
          <w:b/>
          <w:bCs/>
        </w:rPr>
      </w:pPr>
    </w:p>
    <w:p w14:paraId="4876CCE1" w14:textId="77777777" w:rsidR="00CA02CF" w:rsidRPr="00E8448F" w:rsidRDefault="00CA02CF" w:rsidP="00CA02CF">
      <w:pPr>
        <w:spacing w:line="240" w:lineRule="auto"/>
      </w:pPr>
      <w:bookmarkStart w:id="47" w:name="_Ref82430774"/>
      <w:r w:rsidRPr="00E8448F">
        <w:br w:type="page"/>
      </w:r>
    </w:p>
    <w:p w14:paraId="109EB393" w14:textId="77777777" w:rsidR="00CA02CF" w:rsidRPr="00E8448F" w:rsidRDefault="00CA02CF" w:rsidP="00CA02CF">
      <w:pPr>
        <w:pStyle w:val="H23G"/>
        <w:rPr>
          <w:b w:val="0"/>
          <w:bCs/>
        </w:rPr>
      </w:pPr>
      <w:r w:rsidRPr="00E8448F">
        <w:lastRenderedPageBreak/>
        <w:tab/>
      </w:r>
      <w:r w:rsidRPr="00E8448F">
        <w:tab/>
      </w:r>
      <w:r w:rsidRPr="00E8448F">
        <w:rPr>
          <w:b w:val="0"/>
          <w:bCs/>
        </w:rPr>
        <w:t xml:space="preserve">Таблица 2 </w:t>
      </w:r>
      <w:r w:rsidRPr="00E8448F">
        <w:rPr>
          <w:b w:val="0"/>
          <w:bCs/>
        </w:rPr>
        <w:br/>
      </w:r>
      <w:r w:rsidRPr="00E8448F">
        <w:rPr>
          <w:bCs/>
        </w:rPr>
        <w:t>Модель регистрации результатов</w:t>
      </w:r>
      <w:bookmarkEnd w:id="47"/>
    </w:p>
    <w:tbl>
      <w:tblPr>
        <w:tblStyle w:val="ad"/>
        <w:tblW w:w="75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67"/>
        <w:gridCol w:w="545"/>
        <w:gridCol w:w="545"/>
        <w:gridCol w:w="528"/>
        <w:gridCol w:w="547"/>
        <w:gridCol w:w="548"/>
        <w:gridCol w:w="436"/>
        <w:gridCol w:w="571"/>
        <w:gridCol w:w="570"/>
        <w:gridCol w:w="579"/>
        <w:gridCol w:w="1202"/>
      </w:tblGrid>
      <w:tr w:rsidR="00CA02CF" w:rsidRPr="00E8448F" w14:paraId="78F5C7F9" w14:textId="77777777" w:rsidTr="00F36210">
        <w:trPr>
          <w:trHeight w:val="386"/>
          <w:tblHeader/>
        </w:trPr>
        <w:tc>
          <w:tcPr>
            <w:tcW w:w="675" w:type="dxa"/>
            <w:vMerge w:val="restart"/>
            <w:tcBorders>
              <w:top w:val="single" w:sz="4" w:space="0" w:color="auto"/>
              <w:bottom w:val="single" w:sz="12" w:space="0" w:color="auto"/>
            </w:tcBorders>
            <w:shd w:val="clear" w:color="auto" w:fill="auto"/>
            <w:vAlign w:val="bottom"/>
          </w:tcPr>
          <w:p w14:paraId="335BCE18" w14:textId="77777777" w:rsidR="00CA02CF" w:rsidRPr="00E8448F" w:rsidRDefault="00CA02CF" w:rsidP="00F36210">
            <w:pPr>
              <w:spacing w:before="80" w:after="80" w:line="200" w:lineRule="exact"/>
              <w:ind w:right="113"/>
              <w:rPr>
                <w:i/>
                <w:sz w:val="16"/>
                <w:szCs w:val="16"/>
              </w:rPr>
            </w:pPr>
            <w:r w:rsidRPr="00E8448F">
              <w:rPr>
                <w:i/>
                <w:iCs/>
                <w:sz w:val="16"/>
                <w:szCs w:val="16"/>
              </w:rPr>
              <w:t>Поле обзора</w:t>
            </w:r>
          </w:p>
        </w:tc>
        <w:tc>
          <w:tcPr>
            <w:tcW w:w="767" w:type="dxa"/>
            <w:vMerge w:val="restart"/>
            <w:tcBorders>
              <w:top w:val="single" w:sz="4" w:space="0" w:color="auto"/>
              <w:bottom w:val="single" w:sz="12" w:space="0" w:color="auto"/>
            </w:tcBorders>
            <w:shd w:val="clear" w:color="auto" w:fill="auto"/>
            <w:vAlign w:val="bottom"/>
            <w:hideMark/>
          </w:tcPr>
          <w:p w14:paraId="63FE3154" w14:textId="77777777" w:rsidR="00CA02CF" w:rsidRPr="00E8448F" w:rsidRDefault="00CA02CF" w:rsidP="00F36210">
            <w:pPr>
              <w:spacing w:before="80" w:after="80" w:line="200" w:lineRule="exact"/>
              <w:ind w:right="113"/>
              <w:rPr>
                <w:i/>
                <w:sz w:val="16"/>
                <w:szCs w:val="16"/>
              </w:rPr>
            </w:pPr>
            <w:r w:rsidRPr="00E8448F">
              <w:rPr>
                <w:i/>
                <w:iCs/>
                <w:sz w:val="16"/>
                <w:szCs w:val="16"/>
              </w:rPr>
              <w:t>Линия сетки</w:t>
            </w:r>
          </w:p>
        </w:tc>
        <w:tc>
          <w:tcPr>
            <w:tcW w:w="1618" w:type="dxa"/>
            <w:gridSpan w:val="3"/>
            <w:tcBorders>
              <w:top w:val="single" w:sz="4" w:space="0" w:color="auto"/>
              <w:bottom w:val="single" w:sz="12" w:space="0" w:color="auto"/>
            </w:tcBorders>
            <w:shd w:val="clear" w:color="auto" w:fill="auto"/>
            <w:vAlign w:val="bottom"/>
            <w:hideMark/>
          </w:tcPr>
          <w:p w14:paraId="29B74FB7" w14:textId="77777777" w:rsidR="00CA02CF" w:rsidRPr="00E8448F" w:rsidRDefault="00CA02CF" w:rsidP="00F36210">
            <w:pPr>
              <w:spacing w:before="80" w:after="80" w:line="200" w:lineRule="exact"/>
              <w:ind w:right="113"/>
              <w:rPr>
                <w:i/>
                <w:sz w:val="16"/>
                <w:szCs w:val="16"/>
              </w:rPr>
            </w:pPr>
            <w:r w:rsidRPr="00E8448F">
              <w:rPr>
                <w:i/>
                <w:iCs/>
                <w:sz w:val="16"/>
                <w:szCs w:val="16"/>
              </w:rPr>
              <w:t>Видимый отрезок 1</w:t>
            </w:r>
          </w:p>
          <w:p w14:paraId="7879DE0B" w14:textId="77777777" w:rsidR="00CA02CF" w:rsidRPr="00E8448F" w:rsidDel="003939DE" w:rsidRDefault="00CA02CF" w:rsidP="00F36210">
            <w:pPr>
              <w:spacing w:before="80" w:after="80" w:line="200" w:lineRule="exact"/>
              <w:ind w:right="113"/>
              <w:rPr>
                <w:i/>
                <w:sz w:val="16"/>
                <w:szCs w:val="16"/>
              </w:rPr>
            </w:pPr>
          </w:p>
        </w:tc>
        <w:tc>
          <w:tcPr>
            <w:tcW w:w="1531" w:type="dxa"/>
            <w:gridSpan w:val="3"/>
            <w:tcBorders>
              <w:top w:val="single" w:sz="4" w:space="0" w:color="auto"/>
              <w:bottom w:val="single" w:sz="12" w:space="0" w:color="auto"/>
            </w:tcBorders>
            <w:shd w:val="clear" w:color="auto" w:fill="auto"/>
            <w:vAlign w:val="bottom"/>
            <w:hideMark/>
          </w:tcPr>
          <w:p w14:paraId="76483F88" w14:textId="77777777" w:rsidR="00CA02CF" w:rsidRPr="00E8448F" w:rsidRDefault="00CA02CF" w:rsidP="00F36210">
            <w:pPr>
              <w:spacing w:before="80" w:after="80" w:line="200" w:lineRule="exact"/>
              <w:ind w:right="113"/>
              <w:rPr>
                <w:i/>
                <w:sz w:val="16"/>
                <w:szCs w:val="16"/>
              </w:rPr>
            </w:pPr>
            <w:r w:rsidRPr="00E8448F">
              <w:rPr>
                <w:i/>
                <w:iCs/>
                <w:sz w:val="16"/>
                <w:szCs w:val="16"/>
              </w:rPr>
              <w:t>Видимый отрезок 2</w:t>
            </w:r>
          </w:p>
          <w:p w14:paraId="4CBA4834" w14:textId="77777777" w:rsidR="00CA02CF" w:rsidRPr="00E8448F" w:rsidDel="003939DE" w:rsidRDefault="00CA02CF" w:rsidP="00F36210">
            <w:pPr>
              <w:spacing w:before="80" w:after="80" w:line="200" w:lineRule="exact"/>
              <w:ind w:right="113"/>
              <w:rPr>
                <w:i/>
                <w:sz w:val="16"/>
                <w:szCs w:val="16"/>
              </w:rPr>
            </w:pPr>
          </w:p>
        </w:tc>
        <w:tc>
          <w:tcPr>
            <w:tcW w:w="1720" w:type="dxa"/>
            <w:gridSpan w:val="3"/>
            <w:tcBorders>
              <w:top w:val="single" w:sz="4" w:space="0" w:color="auto"/>
              <w:bottom w:val="single" w:sz="12" w:space="0" w:color="auto"/>
            </w:tcBorders>
            <w:shd w:val="clear" w:color="auto" w:fill="auto"/>
            <w:vAlign w:val="bottom"/>
            <w:hideMark/>
          </w:tcPr>
          <w:p w14:paraId="2170E037" w14:textId="77777777" w:rsidR="00CA02CF" w:rsidRPr="00E8448F" w:rsidRDefault="00CA02CF" w:rsidP="00F36210">
            <w:pPr>
              <w:spacing w:before="80" w:after="80" w:line="200" w:lineRule="exact"/>
              <w:ind w:right="113"/>
              <w:rPr>
                <w:i/>
                <w:sz w:val="16"/>
                <w:szCs w:val="16"/>
              </w:rPr>
            </w:pPr>
            <w:r w:rsidRPr="00E8448F">
              <w:rPr>
                <w:i/>
                <w:iCs/>
                <w:sz w:val="16"/>
                <w:szCs w:val="16"/>
              </w:rPr>
              <w:t>Видимый отрезок N</w:t>
            </w:r>
          </w:p>
          <w:p w14:paraId="025651FC" w14:textId="77777777" w:rsidR="00CA02CF" w:rsidRPr="00E8448F" w:rsidDel="003939DE" w:rsidRDefault="00CA02CF" w:rsidP="00F36210">
            <w:pPr>
              <w:spacing w:before="80" w:after="80" w:line="200" w:lineRule="exact"/>
              <w:ind w:right="113"/>
              <w:rPr>
                <w:i/>
                <w:sz w:val="16"/>
                <w:szCs w:val="16"/>
              </w:rPr>
            </w:pPr>
          </w:p>
        </w:tc>
        <w:tc>
          <w:tcPr>
            <w:tcW w:w="1202" w:type="dxa"/>
            <w:tcBorders>
              <w:top w:val="single" w:sz="4" w:space="0" w:color="auto"/>
              <w:bottom w:val="single" w:sz="12" w:space="0" w:color="auto"/>
            </w:tcBorders>
            <w:shd w:val="clear" w:color="auto" w:fill="auto"/>
            <w:vAlign w:val="bottom"/>
          </w:tcPr>
          <w:p w14:paraId="4493E645" w14:textId="4CA8762B" w:rsidR="00CA02CF" w:rsidRPr="00E8448F" w:rsidDel="003939DE" w:rsidRDefault="00CA02CF" w:rsidP="00F36210">
            <w:pPr>
              <w:spacing w:before="80" w:after="80" w:line="200" w:lineRule="exact"/>
              <w:rPr>
                <w:i/>
                <w:sz w:val="16"/>
                <w:szCs w:val="16"/>
              </w:rPr>
            </w:pPr>
            <w:r w:rsidRPr="00E8448F">
              <w:rPr>
                <w:i/>
                <w:iCs/>
                <w:sz w:val="16"/>
                <w:szCs w:val="16"/>
              </w:rPr>
              <w:t xml:space="preserve">Общая протяженность видимых отрезков </w:t>
            </w:r>
            <w:r w:rsidR="00611BC0">
              <w:rPr>
                <w:i/>
                <w:iCs/>
                <w:sz w:val="16"/>
                <w:szCs w:val="16"/>
              </w:rPr>
              <w:br/>
            </w:r>
            <w:r w:rsidRPr="00E8448F">
              <w:rPr>
                <w:i/>
                <w:iCs/>
                <w:sz w:val="16"/>
                <w:szCs w:val="16"/>
              </w:rPr>
              <w:t xml:space="preserve">в пересчете </w:t>
            </w:r>
            <w:r w:rsidR="00611BC0">
              <w:rPr>
                <w:i/>
                <w:iCs/>
                <w:sz w:val="16"/>
                <w:szCs w:val="16"/>
              </w:rPr>
              <w:br/>
            </w:r>
            <w:r w:rsidRPr="00E8448F">
              <w:rPr>
                <w:i/>
                <w:iCs/>
                <w:sz w:val="16"/>
                <w:szCs w:val="16"/>
              </w:rPr>
              <w:t>на одну линию</w:t>
            </w:r>
          </w:p>
        </w:tc>
      </w:tr>
      <w:tr w:rsidR="00CA02CF" w:rsidRPr="00E8448F" w14:paraId="5D1A1F5D" w14:textId="77777777" w:rsidTr="00F36210">
        <w:trPr>
          <w:trHeight w:hRule="exact" w:val="113"/>
          <w:tblHeader/>
        </w:trPr>
        <w:tc>
          <w:tcPr>
            <w:tcW w:w="675" w:type="dxa"/>
            <w:vMerge/>
            <w:tcBorders>
              <w:top w:val="single" w:sz="12" w:space="0" w:color="auto"/>
            </w:tcBorders>
            <w:shd w:val="clear" w:color="auto" w:fill="auto"/>
          </w:tcPr>
          <w:p w14:paraId="08058350" w14:textId="77777777" w:rsidR="00CA02CF" w:rsidRPr="00E8448F" w:rsidRDefault="00CA02CF" w:rsidP="00F36210">
            <w:pPr>
              <w:spacing w:before="40" w:after="120"/>
              <w:ind w:right="113"/>
            </w:pPr>
          </w:p>
        </w:tc>
        <w:tc>
          <w:tcPr>
            <w:tcW w:w="767" w:type="dxa"/>
            <w:vMerge/>
            <w:tcBorders>
              <w:top w:val="single" w:sz="12" w:space="0" w:color="auto"/>
            </w:tcBorders>
            <w:shd w:val="clear" w:color="auto" w:fill="auto"/>
          </w:tcPr>
          <w:p w14:paraId="568B3E3F" w14:textId="77777777" w:rsidR="00CA02CF" w:rsidRPr="00E8448F" w:rsidRDefault="00CA02CF" w:rsidP="00F36210">
            <w:pPr>
              <w:spacing w:before="40" w:after="120"/>
              <w:ind w:right="113"/>
            </w:pPr>
          </w:p>
        </w:tc>
        <w:tc>
          <w:tcPr>
            <w:tcW w:w="1618" w:type="dxa"/>
            <w:gridSpan w:val="3"/>
            <w:tcBorders>
              <w:top w:val="single" w:sz="12" w:space="0" w:color="auto"/>
            </w:tcBorders>
            <w:shd w:val="clear" w:color="auto" w:fill="auto"/>
          </w:tcPr>
          <w:p w14:paraId="36DFDAD8" w14:textId="77777777" w:rsidR="00CA02CF" w:rsidRPr="00E8448F" w:rsidRDefault="00CA02CF" w:rsidP="00F36210">
            <w:pPr>
              <w:spacing w:before="40" w:after="120"/>
              <w:ind w:right="113"/>
            </w:pPr>
          </w:p>
        </w:tc>
        <w:tc>
          <w:tcPr>
            <w:tcW w:w="1531" w:type="dxa"/>
            <w:gridSpan w:val="3"/>
            <w:tcBorders>
              <w:top w:val="single" w:sz="12" w:space="0" w:color="auto"/>
            </w:tcBorders>
            <w:shd w:val="clear" w:color="auto" w:fill="auto"/>
          </w:tcPr>
          <w:p w14:paraId="44DB4FC8" w14:textId="77777777" w:rsidR="00CA02CF" w:rsidRPr="00E8448F" w:rsidRDefault="00CA02CF" w:rsidP="00F36210">
            <w:pPr>
              <w:spacing w:before="40" w:after="120"/>
              <w:ind w:right="113"/>
            </w:pPr>
          </w:p>
        </w:tc>
        <w:tc>
          <w:tcPr>
            <w:tcW w:w="1720" w:type="dxa"/>
            <w:gridSpan w:val="3"/>
            <w:tcBorders>
              <w:top w:val="single" w:sz="12" w:space="0" w:color="auto"/>
            </w:tcBorders>
            <w:shd w:val="clear" w:color="auto" w:fill="auto"/>
          </w:tcPr>
          <w:p w14:paraId="2C909827" w14:textId="77777777" w:rsidR="00CA02CF" w:rsidRPr="00E8448F" w:rsidRDefault="00CA02CF" w:rsidP="00F36210">
            <w:pPr>
              <w:spacing w:before="40" w:after="120"/>
              <w:ind w:right="113"/>
            </w:pPr>
          </w:p>
        </w:tc>
        <w:tc>
          <w:tcPr>
            <w:tcW w:w="1202" w:type="dxa"/>
            <w:tcBorders>
              <w:top w:val="single" w:sz="12" w:space="0" w:color="auto"/>
            </w:tcBorders>
            <w:shd w:val="clear" w:color="auto" w:fill="auto"/>
          </w:tcPr>
          <w:p w14:paraId="4229EA9B" w14:textId="77777777" w:rsidR="00CA02CF" w:rsidRPr="00E8448F" w:rsidRDefault="00CA02CF" w:rsidP="00F36210">
            <w:pPr>
              <w:spacing w:before="40" w:after="120"/>
              <w:ind w:right="113"/>
            </w:pPr>
          </w:p>
        </w:tc>
      </w:tr>
      <w:tr w:rsidR="00CA02CF" w:rsidRPr="00E8448F" w14:paraId="4B517EDC" w14:textId="77777777" w:rsidTr="00F36210">
        <w:trPr>
          <w:cantSplit/>
          <w:trHeight w:val="711"/>
          <w:tblHeader/>
        </w:trPr>
        <w:tc>
          <w:tcPr>
            <w:tcW w:w="675" w:type="dxa"/>
            <w:vMerge/>
            <w:tcBorders>
              <w:bottom w:val="single" w:sz="12" w:space="0" w:color="auto"/>
            </w:tcBorders>
            <w:shd w:val="clear" w:color="auto" w:fill="auto"/>
          </w:tcPr>
          <w:p w14:paraId="4E321192" w14:textId="77777777" w:rsidR="00CA02CF" w:rsidRPr="00E8448F" w:rsidRDefault="00CA02CF" w:rsidP="00F36210">
            <w:pPr>
              <w:spacing w:before="40" w:after="120"/>
              <w:ind w:right="113"/>
            </w:pPr>
          </w:p>
        </w:tc>
        <w:tc>
          <w:tcPr>
            <w:tcW w:w="767" w:type="dxa"/>
            <w:vMerge/>
            <w:tcBorders>
              <w:bottom w:val="single" w:sz="12" w:space="0" w:color="auto"/>
            </w:tcBorders>
            <w:shd w:val="clear" w:color="auto" w:fill="auto"/>
          </w:tcPr>
          <w:p w14:paraId="71D8DF42" w14:textId="77777777" w:rsidR="00CA02CF" w:rsidRPr="00E8448F" w:rsidRDefault="00CA02CF" w:rsidP="00F36210">
            <w:pPr>
              <w:spacing w:before="40" w:after="120"/>
              <w:ind w:right="113"/>
            </w:pPr>
          </w:p>
        </w:tc>
        <w:tc>
          <w:tcPr>
            <w:tcW w:w="545" w:type="dxa"/>
            <w:tcBorders>
              <w:bottom w:val="single" w:sz="12" w:space="0" w:color="auto"/>
            </w:tcBorders>
            <w:shd w:val="clear" w:color="auto" w:fill="auto"/>
            <w:textDirection w:val="btLr"/>
          </w:tcPr>
          <w:p w14:paraId="27F9E349" w14:textId="77777777" w:rsidR="00CA02CF" w:rsidRPr="00E8448F" w:rsidRDefault="00CA02CF" w:rsidP="00F36210">
            <w:pPr>
              <w:spacing w:before="40" w:after="120"/>
              <w:ind w:right="57"/>
            </w:pPr>
            <w:r w:rsidRPr="00E8448F">
              <w:t>Начало</w:t>
            </w:r>
          </w:p>
        </w:tc>
        <w:tc>
          <w:tcPr>
            <w:tcW w:w="545" w:type="dxa"/>
            <w:tcBorders>
              <w:bottom w:val="single" w:sz="12" w:space="0" w:color="auto"/>
            </w:tcBorders>
            <w:shd w:val="clear" w:color="auto" w:fill="auto"/>
            <w:textDirection w:val="btLr"/>
          </w:tcPr>
          <w:p w14:paraId="3891282F" w14:textId="77777777" w:rsidR="00CA02CF" w:rsidRPr="00E8448F" w:rsidRDefault="00CA02CF" w:rsidP="00F36210">
            <w:pPr>
              <w:spacing w:before="40" w:after="120"/>
              <w:ind w:right="57"/>
            </w:pPr>
            <w:r w:rsidRPr="00E8448F">
              <w:t>Конец</w:t>
            </w:r>
          </w:p>
        </w:tc>
        <w:tc>
          <w:tcPr>
            <w:tcW w:w="528" w:type="dxa"/>
            <w:tcBorders>
              <w:bottom w:val="single" w:sz="12" w:space="0" w:color="auto"/>
            </w:tcBorders>
            <w:shd w:val="clear" w:color="auto" w:fill="auto"/>
            <w:textDirection w:val="btLr"/>
          </w:tcPr>
          <w:p w14:paraId="33BF638C" w14:textId="77777777" w:rsidR="00CA02CF" w:rsidRPr="00E8448F" w:rsidRDefault="00CA02CF" w:rsidP="00F36210">
            <w:pPr>
              <w:spacing w:before="40" w:after="120"/>
              <w:ind w:right="57"/>
            </w:pPr>
            <w:r w:rsidRPr="00E8448F">
              <w:t>Длина</w:t>
            </w:r>
          </w:p>
        </w:tc>
        <w:tc>
          <w:tcPr>
            <w:tcW w:w="547" w:type="dxa"/>
            <w:tcBorders>
              <w:bottom w:val="single" w:sz="12" w:space="0" w:color="auto"/>
            </w:tcBorders>
            <w:shd w:val="clear" w:color="auto" w:fill="auto"/>
            <w:textDirection w:val="btLr"/>
          </w:tcPr>
          <w:p w14:paraId="505ACED8" w14:textId="77777777" w:rsidR="00CA02CF" w:rsidRPr="00E8448F" w:rsidRDefault="00CA02CF" w:rsidP="00F36210">
            <w:pPr>
              <w:spacing w:before="40" w:after="120"/>
              <w:ind w:right="57"/>
            </w:pPr>
            <w:r w:rsidRPr="00E8448F">
              <w:t>Начало</w:t>
            </w:r>
          </w:p>
        </w:tc>
        <w:tc>
          <w:tcPr>
            <w:tcW w:w="548" w:type="dxa"/>
            <w:tcBorders>
              <w:bottom w:val="single" w:sz="12" w:space="0" w:color="auto"/>
            </w:tcBorders>
            <w:shd w:val="clear" w:color="auto" w:fill="auto"/>
            <w:textDirection w:val="btLr"/>
          </w:tcPr>
          <w:p w14:paraId="46BE1E44" w14:textId="77777777" w:rsidR="00CA02CF" w:rsidRPr="00E8448F" w:rsidRDefault="00CA02CF" w:rsidP="00F36210">
            <w:pPr>
              <w:spacing w:before="40" w:after="120"/>
              <w:ind w:right="57"/>
            </w:pPr>
            <w:r w:rsidRPr="00E8448F">
              <w:t>Конец</w:t>
            </w:r>
          </w:p>
        </w:tc>
        <w:tc>
          <w:tcPr>
            <w:tcW w:w="436" w:type="dxa"/>
            <w:tcBorders>
              <w:bottom w:val="single" w:sz="12" w:space="0" w:color="auto"/>
            </w:tcBorders>
            <w:shd w:val="clear" w:color="auto" w:fill="auto"/>
            <w:textDirection w:val="btLr"/>
          </w:tcPr>
          <w:p w14:paraId="069C02D4" w14:textId="77777777" w:rsidR="00CA02CF" w:rsidRPr="00E8448F" w:rsidRDefault="00CA02CF" w:rsidP="00F36210">
            <w:pPr>
              <w:spacing w:before="40" w:after="120"/>
              <w:ind w:right="57"/>
            </w:pPr>
            <w:r w:rsidRPr="00E8448F">
              <w:t>Длина</w:t>
            </w:r>
          </w:p>
        </w:tc>
        <w:tc>
          <w:tcPr>
            <w:tcW w:w="571" w:type="dxa"/>
            <w:tcBorders>
              <w:bottom w:val="single" w:sz="12" w:space="0" w:color="auto"/>
            </w:tcBorders>
            <w:shd w:val="clear" w:color="auto" w:fill="auto"/>
            <w:textDirection w:val="btLr"/>
          </w:tcPr>
          <w:p w14:paraId="2A25369D" w14:textId="77777777" w:rsidR="00CA02CF" w:rsidRPr="00E8448F" w:rsidRDefault="00CA02CF" w:rsidP="00F36210">
            <w:pPr>
              <w:spacing w:before="40" w:after="120"/>
              <w:ind w:right="57"/>
            </w:pPr>
            <w:r w:rsidRPr="00E8448F">
              <w:t>Начало</w:t>
            </w:r>
          </w:p>
        </w:tc>
        <w:tc>
          <w:tcPr>
            <w:tcW w:w="570" w:type="dxa"/>
            <w:tcBorders>
              <w:bottom w:val="single" w:sz="12" w:space="0" w:color="auto"/>
            </w:tcBorders>
            <w:shd w:val="clear" w:color="auto" w:fill="auto"/>
            <w:textDirection w:val="btLr"/>
          </w:tcPr>
          <w:p w14:paraId="70ACF654" w14:textId="77777777" w:rsidR="00CA02CF" w:rsidRPr="00E8448F" w:rsidRDefault="00CA02CF" w:rsidP="00F36210">
            <w:pPr>
              <w:spacing w:before="40" w:after="120"/>
              <w:ind w:right="57"/>
            </w:pPr>
            <w:r w:rsidRPr="00E8448F">
              <w:t>Конец</w:t>
            </w:r>
          </w:p>
        </w:tc>
        <w:tc>
          <w:tcPr>
            <w:tcW w:w="579" w:type="dxa"/>
            <w:tcBorders>
              <w:bottom w:val="single" w:sz="12" w:space="0" w:color="auto"/>
            </w:tcBorders>
            <w:shd w:val="clear" w:color="auto" w:fill="auto"/>
            <w:textDirection w:val="btLr"/>
          </w:tcPr>
          <w:p w14:paraId="3672F7CA" w14:textId="77777777" w:rsidR="00CA02CF" w:rsidRPr="00E8448F" w:rsidRDefault="00CA02CF" w:rsidP="00F36210">
            <w:pPr>
              <w:spacing w:before="40" w:after="120"/>
              <w:ind w:right="57"/>
            </w:pPr>
            <w:r w:rsidRPr="00E8448F">
              <w:t>Длина</w:t>
            </w:r>
          </w:p>
        </w:tc>
        <w:tc>
          <w:tcPr>
            <w:tcW w:w="1202" w:type="dxa"/>
            <w:tcBorders>
              <w:bottom w:val="single" w:sz="12" w:space="0" w:color="auto"/>
            </w:tcBorders>
            <w:shd w:val="clear" w:color="auto" w:fill="auto"/>
            <w:textDirection w:val="btLr"/>
          </w:tcPr>
          <w:p w14:paraId="7398E336" w14:textId="77777777" w:rsidR="00CA02CF" w:rsidRPr="00E8448F" w:rsidRDefault="00CA02CF" w:rsidP="00F36210">
            <w:pPr>
              <w:spacing w:before="40" w:after="120"/>
              <w:ind w:right="113"/>
            </w:pPr>
          </w:p>
        </w:tc>
      </w:tr>
      <w:tr w:rsidR="00CA02CF" w:rsidRPr="00E8448F" w14:paraId="6808A5AD" w14:textId="77777777" w:rsidTr="00F36210">
        <w:tc>
          <w:tcPr>
            <w:tcW w:w="675" w:type="dxa"/>
            <w:vMerge w:val="restart"/>
            <w:tcBorders>
              <w:top w:val="single" w:sz="12" w:space="0" w:color="auto"/>
            </w:tcBorders>
            <w:shd w:val="clear" w:color="auto" w:fill="auto"/>
            <w:textDirection w:val="btLr"/>
          </w:tcPr>
          <w:p w14:paraId="107C9BA9" w14:textId="77777777" w:rsidR="00CA02CF" w:rsidRPr="00E8448F" w:rsidRDefault="00CA02CF" w:rsidP="00F36210">
            <w:pPr>
              <w:spacing w:before="40" w:after="120"/>
              <w:ind w:right="113"/>
              <w:rPr>
                <w:b/>
                <w:bCs/>
              </w:rPr>
            </w:pPr>
            <w:r w:rsidRPr="00E8448F">
              <w:rPr>
                <w:b/>
                <w:bCs/>
              </w:rPr>
              <w:t xml:space="preserve">  С ближней </w:t>
            </w:r>
            <w:r w:rsidRPr="00E8448F">
              <w:rPr>
                <w:b/>
                <w:bCs/>
              </w:rPr>
              <w:br/>
              <w:t xml:space="preserve">  боковой стороны</w:t>
            </w:r>
          </w:p>
        </w:tc>
        <w:tc>
          <w:tcPr>
            <w:tcW w:w="767" w:type="dxa"/>
            <w:tcBorders>
              <w:top w:val="single" w:sz="12" w:space="0" w:color="auto"/>
            </w:tcBorders>
            <w:shd w:val="clear" w:color="auto" w:fill="auto"/>
            <w:hideMark/>
          </w:tcPr>
          <w:p w14:paraId="176C5ECA" w14:textId="77777777" w:rsidR="00CA02CF" w:rsidRPr="00E8448F" w:rsidRDefault="00CA02CF" w:rsidP="00F36210">
            <w:pPr>
              <w:spacing w:before="40" w:after="120"/>
              <w:ind w:right="113"/>
              <w:rPr>
                <w:b/>
                <w:bCs/>
              </w:rPr>
            </w:pPr>
            <w:r w:rsidRPr="00E8448F">
              <w:rPr>
                <w:b/>
                <w:bCs/>
              </w:rPr>
              <w:t>1</w:t>
            </w:r>
          </w:p>
        </w:tc>
        <w:tc>
          <w:tcPr>
            <w:tcW w:w="545" w:type="dxa"/>
            <w:tcBorders>
              <w:top w:val="single" w:sz="12" w:space="0" w:color="auto"/>
            </w:tcBorders>
            <w:shd w:val="clear" w:color="auto" w:fill="auto"/>
          </w:tcPr>
          <w:p w14:paraId="337D2E4B" w14:textId="77777777" w:rsidR="00CA02CF" w:rsidRPr="00E8448F" w:rsidRDefault="00CA02CF" w:rsidP="00F36210">
            <w:pPr>
              <w:spacing w:before="40" w:after="120"/>
              <w:ind w:right="113"/>
              <w:rPr>
                <w:b/>
                <w:bCs/>
              </w:rPr>
            </w:pPr>
          </w:p>
        </w:tc>
        <w:tc>
          <w:tcPr>
            <w:tcW w:w="545" w:type="dxa"/>
            <w:tcBorders>
              <w:top w:val="single" w:sz="12" w:space="0" w:color="auto"/>
            </w:tcBorders>
            <w:shd w:val="clear" w:color="auto" w:fill="auto"/>
          </w:tcPr>
          <w:p w14:paraId="6465D4F3" w14:textId="77777777" w:rsidR="00CA02CF" w:rsidRPr="00E8448F" w:rsidRDefault="00CA02CF" w:rsidP="00F36210">
            <w:pPr>
              <w:spacing w:before="40" w:after="120"/>
              <w:ind w:right="113"/>
              <w:rPr>
                <w:b/>
                <w:bCs/>
              </w:rPr>
            </w:pPr>
          </w:p>
        </w:tc>
        <w:tc>
          <w:tcPr>
            <w:tcW w:w="528" w:type="dxa"/>
            <w:tcBorders>
              <w:top w:val="single" w:sz="12" w:space="0" w:color="auto"/>
            </w:tcBorders>
            <w:shd w:val="clear" w:color="auto" w:fill="auto"/>
          </w:tcPr>
          <w:p w14:paraId="31A76916" w14:textId="77777777" w:rsidR="00CA02CF" w:rsidRPr="00E8448F" w:rsidRDefault="00CA02CF" w:rsidP="00F36210">
            <w:pPr>
              <w:spacing w:before="40" w:after="120"/>
              <w:ind w:right="113"/>
              <w:rPr>
                <w:b/>
                <w:bCs/>
              </w:rPr>
            </w:pPr>
          </w:p>
        </w:tc>
        <w:tc>
          <w:tcPr>
            <w:tcW w:w="547" w:type="dxa"/>
            <w:tcBorders>
              <w:top w:val="single" w:sz="12" w:space="0" w:color="auto"/>
            </w:tcBorders>
            <w:shd w:val="clear" w:color="auto" w:fill="auto"/>
          </w:tcPr>
          <w:p w14:paraId="7E773FAA" w14:textId="77777777" w:rsidR="00CA02CF" w:rsidRPr="00E8448F" w:rsidRDefault="00CA02CF" w:rsidP="00F36210">
            <w:pPr>
              <w:spacing w:before="40" w:after="120"/>
              <w:ind w:right="113"/>
              <w:rPr>
                <w:b/>
                <w:bCs/>
              </w:rPr>
            </w:pPr>
          </w:p>
        </w:tc>
        <w:tc>
          <w:tcPr>
            <w:tcW w:w="548" w:type="dxa"/>
            <w:tcBorders>
              <w:top w:val="single" w:sz="12" w:space="0" w:color="auto"/>
            </w:tcBorders>
            <w:shd w:val="clear" w:color="auto" w:fill="auto"/>
          </w:tcPr>
          <w:p w14:paraId="3FD25252" w14:textId="77777777" w:rsidR="00CA02CF" w:rsidRPr="00E8448F" w:rsidRDefault="00CA02CF" w:rsidP="00F36210">
            <w:pPr>
              <w:spacing w:before="40" w:after="120"/>
              <w:ind w:right="113"/>
              <w:rPr>
                <w:b/>
                <w:bCs/>
              </w:rPr>
            </w:pPr>
          </w:p>
        </w:tc>
        <w:tc>
          <w:tcPr>
            <w:tcW w:w="436" w:type="dxa"/>
            <w:tcBorders>
              <w:top w:val="single" w:sz="12" w:space="0" w:color="auto"/>
            </w:tcBorders>
            <w:shd w:val="clear" w:color="auto" w:fill="auto"/>
          </w:tcPr>
          <w:p w14:paraId="02ACED7B" w14:textId="77777777" w:rsidR="00CA02CF" w:rsidRPr="00E8448F" w:rsidRDefault="00CA02CF" w:rsidP="00F36210">
            <w:pPr>
              <w:spacing w:before="40" w:after="120"/>
              <w:ind w:right="113"/>
              <w:rPr>
                <w:b/>
                <w:bCs/>
              </w:rPr>
            </w:pPr>
          </w:p>
        </w:tc>
        <w:tc>
          <w:tcPr>
            <w:tcW w:w="571" w:type="dxa"/>
            <w:tcBorders>
              <w:top w:val="single" w:sz="12" w:space="0" w:color="auto"/>
            </w:tcBorders>
            <w:shd w:val="clear" w:color="auto" w:fill="auto"/>
          </w:tcPr>
          <w:p w14:paraId="3F1F4B6B" w14:textId="77777777" w:rsidR="00CA02CF" w:rsidRPr="00E8448F" w:rsidRDefault="00CA02CF" w:rsidP="00F36210">
            <w:pPr>
              <w:spacing w:before="40" w:after="120"/>
              <w:ind w:right="113"/>
              <w:rPr>
                <w:b/>
                <w:bCs/>
              </w:rPr>
            </w:pPr>
          </w:p>
        </w:tc>
        <w:tc>
          <w:tcPr>
            <w:tcW w:w="570" w:type="dxa"/>
            <w:tcBorders>
              <w:top w:val="single" w:sz="12" w:space="0" w:color="auto"/>
            </w:tcBorders>
            <w:shd w:val="clear" w:color="auto" w:fill="auto"/>
          </w:tcPr>
          <w:p w14:paraId="2E9D2982" w14:textId="77777777" w:rsidR="00CA02CF" w:rsidRPr="00E8448F" w:rsidRDefault="00CA02CF" w:rsidP="00F36210">
            <w:pPr>
              <w:spacing w:before="40" w:after="120"/>
              <w:ind w:right="113"/>
              <w:rPr>
                <w:b/>
                <w:bCs/>
              </w:rPr>
            </w:pPr>
          </w:p>
        </w:tc>
        <w:tc>
          <w:tcPr>
            <w:tcW w:w="579" w:type="dxa"/>
            <w:tcBorders>
              <w:top w:val="single" w:sz="12" w:space="0" w:color="auto"/>
            </w:tcBorders>
            <w:shd w:val="clear" w:color="auto" w:fill="auto"/>
          </w:tcPr>
          <w:p w14:paraId="5E4E1E57" w14:textId="77777777" w:rsidR="00CA02CF" w:rsidRPr="00E8448F" w:rsidRDefault="00CA02CF" w:rsidP="00F36210">
            <w:pPr>
              <w:spacing w:before="40" w:after="120"/>
              <w:ind w:right="113"/>
              <w:rPr>
                <w:b/>
                <w:bCs/>
              </w:rPr>
            </w:pPr>
          </w:p>
        </w:tc>
        <w:tc>
          <w:tcPr>
            <w:tcW w:w="1202" w:type="dxa"/>
            <w:tcBorders>
              <w:top w:val="single" w:sz="12" w:space="0" w:color="auto"/>
            </w:tcBorders>
            <w:shd w:val="clear" w:color="auto" w:fill="auto"/>
          </w:tcPr>
          <w:p w14:paraId="75EEDFB2" w14:textId="77777777" w:rsidR="00CA02CF" w:rsidRPr="00E8448F" w:rsidRDefault="00CA02CF" w:rsidP="00F36210">
            <w:pPr>
              <w:spacing w:before="40" w:after="120"/>
              <w:ind w:right="113"/>
              <w:rPr>
                <w:b/>
                <w:bCs/>
              </w:rPr>
            </w:pPr>
          </w:p>
        </w:tc>
      </w:tr>
      <w:tr w:rsidR="00CA02CF" w:rsidRPr="00E8448F" w14:paraId="48FAB0CF" w14:textId="77777777" w:rsidTr="00F36210">
        <w:tc>
          <w:tcPr>
            <w:tcW w:w="675" w:type="dxa"/>
            <w:vMerge/>
            <w:shd w:val="clear" w:color="auto" w:fill="auto"/>
          </w:tcPr>
          <w:p w14:paraId="2EC8BAFC" w14:textId="77777777" w:rsidR="00CA02CF" w:rsidRPr="00E8448F" w:rsidRDefault="00CA02CF" w:rsidP="00F36210">
            <w:pPr>
              <w:spacing w:before="40" w:after="120"/>
              <w:ind w:right="113"/>
              <w:rPr>
                <w:b/>
                <w:bCs/>
              </w:rPr>
            </w:pPr>
          </w:p>
        </w:tc>
        <w:tc>
          <w:tcPr>
            <w:tcW w:w="767" w:type="dxa"/>
            <w:shd w:val="clear" w:color="auto" w:fill="auto"/>
            <w:hideMark/>
          </w:tcPr>
          <w:p w14:paraId="65BA26EB" w14:textId="77777777" w:rsidR="00CA02CF" w:rsidRPr="00E8448F" w:rsidRDefault="00CA02CF" w:rsidP="00F36210">
            <w:pPr>
              <w:spacing w:before="40" w:after="120"/>
              <w:ind w:right="113"/>
              <w:rPr>
                <w:b/>
                <w:bCs/>
              </w:rPr>
            </w:pPr>
            <w:r w:rsidRPr="00E8448F">
              <w:rPr>
                <w:b/>
                <w:bCs/>
              </w:rPr>
              <w:t>2</w:t>
            </w:r>
          </w:p>
        </w:tc>
        <w:tc>
          <w:tcPr>
            <w:tcW w:w="545" w:type="dxa"/>
            <w:shd w:val="clear" w:color="auto" w:fill="auto"/>
          </w:tcPr>
          <w:p w14:paraId="3173E940" w14:textId="77777777" w:rsidR="00CA02CF" w:rsidRPr="00E8448F" w:rsidRDefault="00CA02CF" w:rsidP="00F36210">
            <w:pPr>
              <w:spacing w:before="40" w:after="120"/>
              <w:ind w:right="113"/>
              <w:rPr>
                <w:b/>
                <w:bCs/>
              </w:rPr>
            </w:pPr>
          </w:p>
        </w:tc>
        <w:tc>
          <w:tcPr>
            <w:tcW w:w="545" w:type="dxa"/>
            <w:shd w:val="clear" w:color="auto" w:fill="auto"/>
          </w:tcPr>
          <w:p w14:paraId="46C81AF6" w14:textId="77777777" w:rsidR="00CA02CF" w:rsidRPr="00E8448F" w:rsidRDefault="00CA02CF" w:rsidP="00F36210">
            <w:pPr>
              <w:spacing w:before="40" w:after="120"/>
              <w:ind w:right="113"/>
              <w:rPr>
                <w:b/>
                <w:bCs/>
              </w:rPr>
            </w:pPr>
          </w:p>
        </w:tc>
        <w:tc>
          <w:tcPr>
            <w:tcW w:w="528" w:type="dxa"/>
            <w:shd w:val="clear" w:color="auto" w:fill="auto"/>
          </w:tcPr>
          <w:p w14:paraId="05BF19A0" w14:textId="77777777" w:rsidR="00CA02CF" w:rsidRPr="00E8448F" w:rsidRDefault="00CA02CF" w:rsidP="00F36210">
            <w:pPr>
              <w:spacing w:before="40" w:after="120"/>
              <w:ind w:right="113"/>
              <w:rPr>
                <w:b/>
                <w:bCs/>
              </w:rPr>
            </w:pPr>
          </w:p>
        </w:tc>
        <w:tc>
          <w:tcPr>
            <w:tcW w:w="547" w:type="dxa"/>
            <w:shd w:val="clear" w:color="auto" w:fill="auto"/>
          </w:tcPr>
          <w:p w14:paraId="0F46C2D4" w14:textId="77777777" w:rsidR="00CA02CF" w:rsidRPr="00E8448F" w:rsidRDefault="00CA02CF" w:rsidP="00F36210">
            <w:pPr>
              <w:spacing w:before="40" w:after="120"/>
              <w:ind w:right="113"/>
              <w:rPr>
                <w:b/>
                <w:bCs/>
              </w:rPr>
            </w:pPr>
          </w:p>
        </w:tc>
        <w:tc>
          <w:tcPr>
            <w:tcW w:w="548" w:type="dxa"/>
            <w:shd w:val="clear" w:color="auto" w:fill="auto"/>
          </w:tcPr>
          <w:p w14:paraId="28ACFF3B" w14:textId="77777777" w:rsidR="00CA02CF" w:rsidRPr="00E8448F" w:rsidRDefault="00CA02CF" w:rsidP="00F36210">
            <w:pPr>
              <w:spacing w:before="40" w:after="120"/>
              <w:ind w:right="113"/>
              <w:rPr>
                <w:b/>
                <w:bCs/>
              </w:rPr>
            </w:pPr>
          </w:p>
        </w:tc>
        <w:tc>
          <w:tcPr>
            <w:tcW w:w="436" w:type="dxa"/>
            <w:shd w:val="clear" w:color="auto" w:fill="auto"/>
          </w:tcPr>
          <w:p w14:paraId="0FC84777" w14:textId="77777777" w:rsidR="00CA02CF" w:rsidRPr="00E8448F" w:rsidRDefault="00CA02CF" w:rsidP="00F36210">
            <w:pPr>
              <w:spacing w:before="40" w:after="120"/>
              <w:ind w:right="113"/>
              <w:rPr>
                <w:b/>
                <w:bCs/>
              </w:rPr>
            </w:pPr>
          </w:p>
        </w:tc>
        <w:tc>
          <w:tcPr>
            <w:tcW w:w="571" w:type="dxa"/>
            <w:shd w:val="clear" w:color="auto" w:fill="auto"/>
          </w:tcPr>
          <w:p w14:paraId="116A4938" w14:textId="77777777" w:rsidR="00CA02CF" w:rsidRPr="00E8448F" w:rsidRDefault="00CA02CF" w:rsidP="00F36210">
            <w:pPr>
              <w:spacing w:before="40" w:after="120"/>
              <w:ind w:right="113"/>
              <w:rPr>
                <w:b/>
                <w:bCs/>
              </w:rPr>
            </w:pPr>
          </w:p>
        </w:tc>
        <w:tc>
          <w:tcPr>
            <w:tcW w:w="570" w:type="dxa"/>
            <w:shd w:val="clear" w:color="auto" w:fill="auto"/>
          </w:tcPr>
          <w:p w14:paraId="3587AA88" w14:textId="77777777" w:rsidR="00CA02CF" w:rsidRPr="00E8448F" w:rsidRDefault="00CA02CF" w:rsidP="00F36210">
            <w:pPr>
              <w:spacing w:before="40" w:after="120"/>
              <w:ind w:right="113"/>
              <w:rPr>
                <w:b/>
                <w:bCs/>
              </w:rPr>
            </w:pPr>
          </w:p>
        </w:tc>
        <w:tc>
          <w:tcPr>
            <w:tcW w:w="579" w:type="dxa"/>
            <w:shd w:val="clear" w:color="auto" w:fill="auto"/>
          </w:tcPr>
          <w:p w14:paraId="30A5FE4C" w14:textId="77777777" w:rsidR="00CA02CF" w:rsidRPr="00E8448F" w:rsidRDefault="00CA02CF" w:rsidP="00F36210">
            <w:pPr>
              <w:spacing w:before="40" w:after="120"/>
              <w:ind w:right="113"/>
              <w:rPr>
                <w:b/>
                <w:bCs/>
              </w:rPr>
            </w:pPr>
          </w:p>
        </w:tc>
        <w:tc>
          <w:tcPr>
            <w:tcW w:w="1202" w:type="dxa"/>
            <w:shd w:val="clear" w:color="auto" w:fill="auto"/>
          </w:tcPr>
          <w:p w14:paraId="6B1969BF" w14:textId="77777777" w:rsidR="00CA02CF" w:rsidRPr="00E8448F" w:rsidRDefault="00CA02CF" w:rsidP="00F36210">
            <w:pPr>
              <w:spacing w:before="40" w:after="120"/>
              <w:ind w:right="113"/>
              <w:rPr>
                <w:b/>
                <w:bCs/>
              </w:rPr>
            </w:pPr>
          </w:p>
        </w:tc>
      </w:tr>
      <w:tr w:rsidR="00CA02CF" w:rsidRPr="00E8448F" w14:paraId="08988147" w14:textId="77777777" w:rsidTr="00F36210">
        <w:tc>
          <w:tcPr>
            <w:tcW w:w="675" w:type="dxa"/>
            <w:vMerge/>
            <w:shd w:val="clear" w:color="auto" w:fill="auto"/>
          </w:tcPr>
          <w:p w14:paraId="545DC8BE" w14:textId="77777777" w:rsidR="00CA02CF" w:rsidRPr="00E8448F" w:rsidRDefault="00CA02CF" w:rsidP="00F36210">
            <w:pPr>
              <w:spacing w:before="40" w:after="120"/>
              <w:ind w:right="113"/>
              <w:rPr>
                <w:b/>
                <w:bCs/>
              </w:rPr>
            </w:pPr>
          </w:p>
        </w:tc>
        <w:tc>
          <w:tcPr>
            <w:tcW w:w="767" w:type="dxa"/>
            <w:shd w:val="clear" w:color="auto" w:fill="auto"/>
            <w:hideMark/>
          </w:tcPr>
          <w:p w14:paraId="2CEB0F2B" w14:textId="77777777" w:rsidR="00CA02CF" w:rsidRPr="00E8448F" w:rsidRDefault="00CA02CF" w:rsidP="00F36210">
            <w:pPr>
              <w:spacing w:before="40" w:after="120"/>
              <w:ind w:right="113"/>
              <w:rPr>
                <w:b/>
                <w:bCs/>
              </w:rPr>
            </w:pPr>
            <w:r w:rsidRPr="00E8448F">
              <w:rPr>
                <w:b/>
                <w:bCs/>
              </w:rPr>
              <w:t>n</w:t>
            </w:r>
          </w:p>
        </w:tc>
        <w:tc>
          <w:tcPr>
            <w:tcW w:w="545" w:type="dxa"/>
            <w:shd w:val="clear" w:color="auto" w:fill="auto"/>
          </w:tcPr>
          <w:p w14:paraId="50B1BEE9" w14:textId="77777777" w:rsidR="00CA02CF" w:rsidRPr="00E8448F" w:rsidRDefault="00CA02CF" w:rsidP="00F36210">
            <w:pPr>
              <w:spacing w:before="40" w:after="120"/>
              <w:ind w:right="113"/>
              <w:rPr>
                <w:b/>
                <w:bCs/>
              </w:rPr>
            </w:pPr>
          </w:p>
        </w:tc>
        <w:tc>
          <w:tcPr>
            <w:tcW w:w="545" w:type="dxa"/>
            <w:shd w:val="clear" w:color="auto" w:fill="auto"/>
          </w:tcPr>
          <w:p w14:paraId="4DF5C5C3" w14:textId="77777777" w:rsidR="00CA02CF" w:rsidRPr="00E8448F" w:rsidRDefault="00CA02CF" w:rsidP="00F36210">
            <w:pPr>
              <w:spacing w:before="40" w:after="120"/>
              <w:ind w:right="113"/>
              <w:rPr>
                <w:b/>
                <w:bCs/>
              </w:rPr>
            </w:pPr>
          </w:p>
        </w:tc>
        <w:tc>
          <w:tcPr>
            <w:tcW w:w="528" w:type="dxa"/>
            <w:shd w:val="clear" w:color="auto" w:fill="auto"/>
          </w:tcPr>
          <w:p w14:paraId="68B0B0DD" w14:textId="77777777" w:rsidR="00CA02CF" w:rsidRPr="00E8448F" w:rsidRDefault="00CA02CF" w:rsidP="00F36210">
            <w:pPr>
              <w:spacing w:before="40" w:after="120"/>
              <w:ind w:right="113"/>
              <w:rPr>
                <w:b/>
                <w:bCs/>
              </w:rPr>
            </w:pPr>
          </w:p>
        </w:tc>
        <w:tc>
          <w:tcPr>
            <w:tcW w:w="547" w:type="dxa"/>
            <w:shd w:val="clear" w:color="auto" w:fill="auto"/>
          </w:tcPr>
          <w:p w14:paraId="5D7E051F" w14:textId="77777777" w:rsidR="00CA02CF" w:rsidRPr="00E8448F" w:rsidRDefault="00CA02CF" w:rsidP="00F36210">
            <w:pPr>
              <w:spacing w:before="40" w:after="120"/>
              <w:ind w:right="113"/>
              <w:rPr>
                <w:b/>
                <w:bCs/>
              </w:rPr>
            </w:pPr>
          </w:p>
        </w:tc>
        <w:tc>
          <w:tcPr>
            <w:tcW w:w="548" w:type="dxa"/>
            <w:shd w:val="clear" w:color="auto" w:fill="auto"/>
          </w:tcPr>
          <w:p w14:paraId="4697533F" w14:textId="77777777" w:rsidR="00CA02CF" w:rsidRPr="00E8448F" w:rsidRDefault="00CA02CF" w:rsidP="00F36210">
            <w:pPr>
              <w:spacing w:before="40" w:after="120"/>
              <w:ind w:right="113"/>
              <w:rPr>
                <w:b/>
                <w:bCs/>
              </w:rPr>
            </w:pPr>
          </w:p>
        </w:tc>
        <w:tc>
          <w:tcPr>
            <w:tcW w:w="436" w:type="dxa"/>
            <w:shd w:val="clear" w:color="auto" w:fill="auto"/>
          </w:tcPr>
          <w:p w14:paraId="366181B0" w14:textId="77777777" w:rsidR="00CA02CF" w:rsidRPr="00E8448F" w:rsidRDefault="00CA02CF" w:rsidP="00F36210">
            <w:pPr>
              <w:spacing w:before="40" w:after="120"/>
              <w:ind w:right="113"/>
              <w:rPr>
                <w:b/>
                <w:bCs/>
              </w:rPr>
            </w:pPr>
          </w:p>
        </w:tc>
        <w:tc>
          <w:tcPr>
            <w:tcW w:w="571" w:type="dxa"/>
            <w:shd w:val="clear" w:color="auto" w:fill="auto"/>
          </w:tcPr>
          <w:p w14:paraId="55B902B2" w14:textId="77777777" w:rsidR="00CA02CF" w:rsidRPr="00E8448F" w:rsidRDefault="00CA02CF" w:rsidP="00F36210">
            <w:pPr>
              <w:spacing w:before="40" w:after="120"/>
              <w:ind w:right="113"/>
              <w:rPr>
                <w:b/>
                <w:bCs/>
              </w:rPr>
            </w:pPr>
          </w:p>
        </w:tc>
        <w:tc>
          <w:tcPr>
            <w:tcW w:w="570" w:type="dxa"/>
            <w:shd w:val="clear" w:color="auto" w:fill="auto"/>
          </w:tcPr>
          <w:p w14:paraId="35A944A0" w14:textId="77777777" w:rsidR="00CA02CF" w:rsidRPr="00E8448F" w:rsidRDefault="00CA02CF" w:rsidP="00F36210">
            <w:pPr>
              <w:spacing w:before="40" w:after="120"/>
              <w:ind w:right="113"/>
              <w:rPr>
                <w:b/>
                <w:bCs/>
              </w:rPr>
            </w:pPr>
          </w:p>
        </w:tc>
        <w:tc>
          <w:tcPr>
            <w:tcW w:w="579" w:type="dxa"/>
            <w:shd w:val="clear" w:color="auto" w:fill="auto"/>
          </w:tcPr>
          <w:p w14:paraId="39BA7F6C" w14:textId="77777777" w:rsidR="00CA02CF" w:rsidRPr="00E8448F" w:rsidRDefault="00CA02CF" w:rsidP="00F36210">
            <w:pPr>
              <w:spacing w:before="40" w:after="120"/>
              <w:ind w:right="113"/>
              <w:rPr>
                <w:b/>
                <w:bCs/>
              </w:rPr>
            </w:pPr>
          </w:p>
        </w:tc>
        <w:tc>
          <w:tcPr>
            <w:tcW w:w="1202" w:type="dxa"/>
            <w:shd w:val="clear" w:color="auto" w:fill="auto"/>
          </w:tcPr>
          <w:p w14:paraId="42B72F25" w14:textId="77777777" w:rsidR="00CA02CF" w:rsidRPr="00E8448F" w:rsidRDefault="00CA02CF" w:rsidP="00F36210">
            <w:pPr>
              <w:spacing w:before="40" w:after="120"/>
              <w:ind w:right="113"/>
              <w:rPr>
                <w:b/>
                <w:bCs/>
              </w:rPr>
            </w:pPr>
          </w:p>
        </w:tc>
      </w:tr>
      <w:tr w:rsidR="00CA02CF" w:rsidRPr="00E8448F" w14:paraId="05986DC3" w14:textId="77777777" w:rsidTr="00F36210">
        <w:tc>
          <w:tcPr>
            <w:tcW w:w="675" w:type="dxa"/>
            <w:vMerge/>
            <w:shd w:val="clear" w:color="auto" w:fill="auto"/>
          </w:tcPr>
          <w:p w14:paraId="5DA4244F" w14:textId="77777777" w:rsidR="00CA02CF" w:rsidRPr="00E8448F" w:rsidRDefault="00CA02CF" w:rsidP="00F36210">
            <w:pPr>
              <w:spacing w:before="40" w:after="120"/>
              <w:ind w:right="113"/>
              <w:rPr>
                <w:b/>
                <w:bCs/>
              </w:rPr>
            </w:pPr>
          </w:p>
        </w:tc>
        <w:tc>
          <w:tcPr>
            <w:tcW w:w="5636" w:type="dxa"/>
            <w:gridSpan w:val="10"/>
            <w:shd w:val="clear" w:color="auto" w:fill="auto"/>
          </w:tcPr>
          <w:p w14:paraId="7D11C848" w14:textId="77777777" w:rsidR="00CA02CF" w:rsidRPr="00E8448F" w:rsidRDefault="00CA02CF" w:rsidP="00F36210">
            <w:pPr>
              <w:spacing w:before="40" w:after="120"/>
              <w:ind w:right="113"/>
              <w:rPr>
                <w:b/>
                <w:bCs/>
              </w:rPr>
            </w:pPr>
            <w:r w:rsidRPr="00E8448F">
              <w:rPr>
                <w:b/>
                <w:bCs/>
              </w:rPr>
              <w:t>Общая протяженность линий, видимых с ближней боковой стороны</w:t>
            </w:r>
          </w:p>
        </w:tc>
        <w:tc>
          <w:tcPr>
            <w:tcW w:w="1202" w:type="dxa"/>
            <w:shd w:val="clear" w:color="auto" w:fill="auto"/>
          </w:tcPr>
          <w:p w14:paraId="2E3D6D57" w14:textId="77777777" w:rsidR="00CA02CF" w:rsidRPr="00E8448F" w:rsidRDefault="00CA02CF" w:rsidP="00F36210">
            <w:pPr>
              <w:spacing w:before="40" w:after="120"/>
              <w:ind w:right="113"/>
              <w:rPr>
                <w:b/>
                <w:bCs/>
              </w:rPr>
            </w:pPr>
          </w:p>
        </w:tc>
      </w:tr>
      <w:tr w:rsidR="00CA02CF" w:rsidRPr="00E8448F" w14:paraId="557A1F1F" w14:textId="77777777" w:rsidTr="00F36210">
        <w:tc>
          <w:tcPr>
            <w:tcW w:w="675" w:type="dxa"/>
            <w:vMerge w:val="restart"/>
            <w:shd w:val="clear" w:color="auto" w:fill="auto"/>
            <w:textDirection w:val="btLr"/>
          </w:tcPr>
          <w:p w14:paraId="43B78C6F" w14:textId="77777777" w:rsidR="00CA02CF" w:rsidRPr="00E8448F" w:rsidRDefault="00CA02CF" w:rsidP="00F36210">
            <w:pPr>
              <w:spacing w:before="40" w:after="120"/>
              <w:ind w:right="113"/>
              <w:rPr>
                <w:b/>
                <w:bCs/>
              </w:rPr>
            </w:pPr>
            <w:r w:rsidRPr="00E8448F">
              <w:rPr>
                <w:b/>
                <w:bCs/>
              </w:rPr>
              <w:t xml:space="preserve">   Спереди</w:t>
            </w:r>
          </w:p>
        </w:tc>
        <w:tc>
          <w:tcPr>
            <w:tcW w:w="767" w:type="dxa"/>
            <w:shd w:val="clear" w:color="auto" w:fill="auto"/>
          </w:tcPr>
          <w:p w14:paraId="739359CF" w14:textId="77777777" w:rsidR="00CA02CF" w:rsidRPr="00E8448F" w:rsidRDefault="00CA02CF" w:rsidP="00F36210">
            <w:pPr>
              <w:spacing w:before="40" w:after="120"/>
              <w:ind w:right="113"/>
              <w:rPr>
                <w:b/>
                <w:bCs/>
              </w:rPr>
            </w:pPr>
            <w:r w:rsidRPr="00E8448F">
              <w:rPr>
                <w:b/>
                <w:bCs/>
              </w:rPr>
              <w:t>1</w:t>
            </w:r>
          </w:p>
        </w:tc>
        <w:tc>
          <w:tcPr>
            <w:tcW w:w="545" w:type="dxa"/>
            <w:shd w:val="clear" w:color="auto" w:fill="auto"/>
          </w:tcPr>
          <w:p w14:paraId="76E95215" w14:textId="77777777" w:rsidR="00CA02CF" w:rsidRPr="00E8448F" w:rsidRDefault="00CA02CF" w:rsidP="00F36210">
            <w:pPr>
              <w:spacing w:before="40" w:after="120"/>
              <w:ind w:right="113"/>
              <w:rPr>
                <w:b/>
                <w:bCs/>
              </w:rPr>
            </w:pPr>
          </w:p>
        </w:tc>
        <w:tc>
          <w:tcPr>
            <w:tcW w:w="545" w:type="dxa"/>
            <w:shd w:val="clear" w:color="auto" w:fill="auto"/>
          </w:tcPr>
          <w:p w14:paraId="6FFEE171" w14:textId="77777777" w:rsidR="00CA02CF" w:rsidRPr="00E8448F" w:rsidRDefault="00CA02CF" w:rsidP="00F36210">
            <w:pPr>
              <w:spacing w:before="40" w:after="120"/>
              <w:ind w:right="113"/>
              <w:rPr>
                <w:b/>
                <w:bCs/>
              </w:rPr>
            </w:pPr>
          </w:p>
        </w:tc>
        <w:tc>
          <w:tcPr>
            <w:tcW w:w="528" w:type="dxa"/>
            <w:shd w:val="clear" w:color="auto" w:fill="auto"/>
          </w:tcPr>
          <w:p w14:paraId="201BA8F5" w14:textId="77777777" w:rsidR="00CA02CF" w:rsidRPr="00E8448F" w:rsidRDefault="00CA02CF" w:rsidP="00F36210">
            <w:pPr>
              <w:spacing w:before="40" w:after="120"/>
              <w:ind w:right="113"/>
              <w:rPr>
                <w:b/>
                <w:bCs/>
              </w:rPr>
            </w:pPr>
          </w:p>
        </w:tc>
        <w:tc>
          <w:tcPr>
            <w:tcW w:w="547" w:type="dxa"/>
            <w:shd w:val="clear" w:color="auto" w:fill="auto"/>
          </w:tcPr>
          <w:p w14:paraId="602D910C" w14:textId="77777777" w:rsidR="00CA02CF" w:rsidRPr="00E8448F" w:rsidRDefault="00CA02CF" w:rsidP="00F36210">
            <w:pPr>
              <w:spacing w:before="40" w:after="120"/>
              <w:ind w:right="113"/>
              <w:rPr>
                <w:b/>
                <w:bCs/>
              </w:rPr>
            </w:pPr>
          </w:p>
        </w:tc>
        <w:tc>
          <w:tcPr>
            <w:tcW w:w="548" w:type="dxa"/>
            <w:shd w:val="clear" w:color="auto" w:fill="auto"/>
          </w:tcPr>
          <w:p w14:paraId="4F227597" w14:textId="77777777" w:rsidR="00CA02CF" w:rsidRPr="00E8448F" w:rsidRDefault="00CA02CF" w:rsidP="00F36210">
            <w:pPr>
              <w:spacing w:before="40" w:after="120"/>
              <w:ind w:right="113"/>
              <w:rPr>
                <w:b/>
                <w:bCs/>
              </w:rPr>
            </w:pPr>
          </w:p>
        </w:tc>
        <w:tc>
          <w:tcPr>
            <w:tcW w:w="436" w:type="dxa"/>
            <w:shd w:val="clear" w:color="auto" w:fill="auto"/>
          </w:tcPr>
          <w:p w14:paraId="780601D6" w14:textId="77777777" w:rsidR="00CA02CF" w:rsidRPr="00E8448F" w:rsidRDefault="00CA02CF" w:rsidP="00F36210">
            <w:pPr>
              <w:spacing w:before="40" w:after="120"/>
              <w:ind w:right="113"/>
              <w:rPr>
                <w:b/>
                <w:bCs/>
              </w:rPr>
            </w:pPr>
          </w:p>
        </w:tc>
        <w:tc>
          <w:tcPr>
            <w:tcW w:w="571" w:type="dxa"/>
            <w:shd w:val="clear" w:color="auto" w:fill="auto"/>
          </w:tcPr>
          <w:p w14:paraId="198162BC" w14:textId="77777777" w:rsidR="00CA02CF" w:rsidRPr="00E8448F" w:rsidRDefault="00CA02CF" w:rsidP="00F36210">
            <w:pPr>
              <w:spacing w:before="40" w:after="120"/>
              <w:ind w:right="113"/>
              <w:rPr>
                <w:b/>
                <w:bCs/>
              </w:rPr>
            </w:pPr>
          </w:p>
        </w:tc>
        <w:tc>
          <w:tcPr>
            <w:tcW w:w="570" w:type="dxa"/>
            <w:shd w:val="clear" w:color="auto" w:fill="auto"/>
          </w:tcPr>
          <w:p w14:paraId="13B580AB" w14:textId="77777777" w:rsidR="00CA02CF" w:rsidRPr="00E8448F" w:rsidRDefault="00CA02CF" w:rsidP="00F36210">
            <w:pPr>
              <w:spacing w:before="40" w:after="120"/>
              <w:ind w:right="113"/>
              <w:rPr>
                <w:b/>
                <w:bCs/>
              </w:rPr>
            </w:pPr>
          </w:p>
        </w:tc>
        <w:tc>
          <w:tcPr>
            <w:tcW w:w="579" w:type="dxa"/>
            <w:shd w:val="clear" w:color="auto" w:fill="auto"/>
          </w:tcPr>
          <w:p w14:paraId="3515E6B4" w14:textId="77777777" w:rsidR="00CA02CF" w:rsidRPr="00E8448F" w:rsidRDefault="00CA02CF" w:rsidP="00F36210">
            <w:pPr>
              <w:spacing w:before="40" w:after="120"/>
              <w:ind w:right="113"/>
              <w:rPr>
                <w:b/>
                <w:bCs/>
              </w:rPr>
            </w:pPr>
          </w:p>
        </w:tc>
        <w:tc>
          <w:tcPr>
            <w:tcW w:w="1202" w:type="dxa"/>
            <w:shd w:val="clear" w:color="auto" w:fill="auto"/>
          </w:tcPr>
          <w:p w14:paraId="24406547" w14:textId="77777777" w:rsidR="00CA02CF" w:rsidRPr="00E8448F" w:rsidRDefault="00CA02CF" w:rsidP="00F36210">
            <w:pPr>
              <w:spacing w:before="40" w:after="120"/>
              <w:ind w:right="113"/>
              <w:rPr>
                <w:b/>
                <w:bCs/>
              </w:rPr>
            </w:pPr>
          </w:p>
        </w:tc>
      </w:tr>
      <w:tr w:rsidR="00CA02CF" w:rsidRPr="00E8448F" w14:paraId="290DEF6E" w14:textId="77777777" w:rsidTr="00F36210">
        <w:tc>
          <w:tcPr>
            <w:tcW w:w="675" w:type="dxa"/>
            <w:vMerge/>
            <w:shd w:val="clear" w:color="auto" w:fill="auto"/>
          </w:tcPr>
          <w:p w14:paraId="4908C94B" w14:textId="77777777" w:rsidR="00CA02CF" w:rsidRPr="00E8448F" w:rsidRDefault="00CA02CF" w:rsidP="00F36210">
            <w:pPr>
              <w:spacing w:before="40" w:after="120"/>
              <w:ind w:right="113"/>
              <w:rPr>
                <w:b/>
                <w:bCs/>
              </w:rPr>
            </w:pPr>
          </w:p>
        </w:tc>
        <w:tc>
          <w:tcPr>
            <w:tcW w:w="767" w:type="dxa"/>
            <w:shd w:val="clear" w:color="auto" w:fill="auto"/>
          </w:tcPr>
          <w:p w14:paraId="711F24B3" w14:textId="77777777" w:rsidR="00CA02CF" w:rsidRPr="00E8448F" w:rsidRDefault="00CA02CF" w:rsidP="00F36210">
            <w:pPr>
              <w:spacing w:before="40" w:after="120"/>
              <w:ind w:right="113"/>
              <w:rPr>
                <w:b/>
                <w:bCs/>
              </w:rPr>
            </w:pPr>
            <w:r w:rsidRPr="00E8448F">
              <w:rPr>
                <w:b/>
                <w:bCs/>
              </w:rPr>
              <w:t>2</w:t>
            </w:r>
          </w:p>
        </w:tc>
        <w:tc>
          <w:tcPr>
            <w:tcW w:w="545" w:type="dxa"/>
            <w:shd w:val="clear" w:color="auto" w:fill="auto"/>
          </w:tcPr>
          <w:p w14:paraId="52CFDACA" w14:textId="77777777" w:rsidR="00CA02CF" w:rsidRPr="00E8448F" w:rsidRDefault="00CA02CF" w:rsidP="00F36210">
            <w:pPr>
              <w:spacing w:before="40" w:after="120"/>
              <w:ind w:right="113"/>
              <w:rPr>
                <w:b/>
                <w:bCs/>
              </w:rPr>
            </w:pPr>
          </w:p>
        </w:tc>
        <w:tc>
          <w:tcPr>
            <w:tcW w:w="545" w:type="dxa"/>
            <w:shd w:val="clear" w:color="auto" w:fill="auto"/>
          </w:tcPr>
          <w:p w14:paraId="0B0969A7" w14:textId="77777777" w:rsidR="00CA02CF" w:rsidRPr="00E8448F" w:rsidRDefault="00CA02CF" w:rsidP="00F36210">
            <w:pPr>
              <w:spacing w:before="40" w:after="120"/>
              <w:ind w:right="113"/>
              <w:rPr>
                <w:b/>
                <w:bCs/>
              </w:rPr>
            </w:pPr>
          </w:p>
        </w:tc>
        <w:tc>
          <w:tcPr>
            <w:tcW w:w="528" w:type="dxa"/>
            <w:shd w:val="clear" w:color="auto" w:fill="auto"/>
          </w:tcPr>
          <w:p w14:paraId="0326DF39" w14:textId="77777777" w:rsidR="00CA02CF" w:rsidRPr="00E8448F" w:rsidRDefault="00CA02CF" w:rsidP="00F36210">
            <w:pPr>
              <w:spacing w:before="40" w:after="120"/>
              <w:ind w:right="113"/>
              <w:rPr>
                <w:b/>
                <w:bCs/>
              </w:rPr>
            </w:pPr>
          </w:p>
        </w:tc>
        <w:tc>
          <w:tcPr>
            <w:tcW w:w="547" w:type="dxa"/>
            <w:shd w:val="clear" w:color="auto" w:fill="auto"/>
          </w:tcPr>
          <w:p w14:paraId="054E3FFD" w14:textId="77777777" w:rsidR="00CA02CF" w:rsidRPr="00E8448F" w:rsidRDefault="00CA02CF" w:rsidP="00F36210">
            <w:pPr>
              <w:spacing w:before="40" w:after="120"/>
              <w:ind w:right="113"/>
              <w:rPr>
                <w:b/>
                <w:bCs/>
              </w:rPr>
            </w:pPr>
          </w:p>
        </w:tc>
        <w:tc>
          <w:tcPr>
            <w:tcW w:w="548" w:type="dxa"/>
            <w:shd w:val="clear" w:color="auto" w:fill="auto"/>
          </w:tcPr>
          <w:p w14:paraId="25F97BD2" w14:textId="77777777" w:rsidR="00CA02CF" w:rsidRPr="00E8448F" w:rsidRDefault="00CA02CF" w:rsidP="00F36210">
            <w:pPr>
              <w:spacing w:before="40" w:after="120"/>
              <w:ind w:right="113"/>
              <w:rPr>
                <w:b/>
                <w:bCs/>
              </w:rPr>
            </w:pPr>
          </w:p>
        </w:tc>
        <w:tc>
          <w:tcPr>
            <w:tcW w:w="436" w:type="dxa"/>
            <w:shd w:val="clear" w:color="auto" w:fill="auto"/>
          </w:tcPr>
          <w:p w14:paraId="6F0FE684" w14:textId="77777777" w:rsidR="00CA02CF" w:rsidRPr="00E8448F" w:rsidRDefault="00CA02CF" w:rsidP="00F36210">
            <w:pPr>
              <w:spacing w:before="40" w:after="120"/>
              <w:ind w:right="113"/>
              <w:rPr>
                <w:b/>
                <w:bCs/>
              </w:rPr>
            </w:pPr>
          </w:p>
        </w:tc>
        <w:tc>
          <w:tcPr>
            <w:tcW w:w="571" w:type="dxa"/>
            <w:shd w:val="clear" w:color="auto" w:fill="auto"/>
          </w:tcPr>
          <w:p w14:paraId="500B5298" w14:textId="77777777" w:rsidR="00CA02CF" w:rsidRPr="00E8448F" w:rsidRDefault="00CA02CF" w:rsidP="00F36210">
            <w:pPr>
              <w:spacing w:before="40" w:after="120"/>
              <w:ind w:right="113"/>
              <w:rPr>
                <w:b/>
                <w:bCs/>
              </w:rPr>
            </w:pPr>
          </w:p>
        </w:tc>
        <w:tc>
          <w:tcPr>
            <w:tcW w:w="570" w:type="dxa"/>
            <w:shd w:val="clear" w:color="auto" w:fill="auto"/>
          </w:tcPr>
          <w:p w14:paraId="5D6C8462" w14:textId="77777777" w:rsidR="00CA02CF" w:rsidRPr="00E8448F" w:rsidRDefault="00CA02CF" w:rsidP="00F36210">
            <w:pPr>
              <w:spacing w:before="40" w:after="120"/>
              <w:ind w:right="113"/>
              <w:rPr>
                <w:b/>
                <w:bCs/>
              </w:rPr>
            </w:pPr>
          </w:p>
        </w:tc>
        <w:tc>
          <w:tcPr>
            <w:tcW w:w="579" w:type="dxa"/>
            <w:shd w:val="clear" w:color="auto" w:fill="auto"/>
          </w:tcPr>
          <w:p w14:paraId="271F8469" w14:textId="77777777" w:rsidR="00CA02CF" w:rsidRPr="00E8448F" w:rsidRDefault="00CA02CF" w:rsidP="00F36210">
            <w:pPr>
              <w:spacing w:before="40" w:after="120"/>
              <w:ind w:right="113"/>
              <w:rPr>
                <w:b/>
                <w:bCs/>
              </w:rPr>
            </w:pPr>
          </w:p>
        </w:tc>
        <w:tc>
          <w:tcPr>
            <w:tcW w:w="1202" w:type="dxa"/>
            <w:shd w:val="clear" w:color="auto" w:fill="auto"/>
          </w:tcPr>
          <w:p w14:paraId="7F277DB1" w14:textId="77777777" w:rsidR="00CA02CF" w:rsidRPr="00E8448F" w:rsidRDefault="00CA02CF" w:rsidP="00F36210">
            <w:pPr>
              <w:spacing w:before="40" w:after="120"/>
              <w:ind w:right="113"/>
              <w:rPr>
                <w:b/>
                <w:bCs/>
              </w:rPr>
            </w:pPr>
          </w:p>
        </w:tc>
      </w:tr>
      <w:tr w:rsidR="00CA02CF" w:rsidRPr="00E8448F" w14:paraId="0B811EBF" w14:textId="77777777" w:rsidTr="00F36210">
        <w:tc>
          <w:tcPr>
            <w:tcW w:w="675" w:type="dxa"/>
            <w:vMerge/>
            <w:shd w:val="clear" w:color="auto" w:fill="auto"/>
          </w:tcPr>
          <w:p w14:paraId="16A719D1" w14:textId="77777777" w:rsidR="00CA02CF" w:rsidRPr="00E8448F" w:rsidRDefault="00CA02CF" w:rsidP="00F36210">
            <w:pPr>
              <w:spacing w:before="40" w:after="120"/>
              <w:ind w:right="113"/>
              <w:rPr>
                <w:b/>
                <w:bCs/>
              </w:rPr>
            </w:pPr>
          </w:p>
        </w:tc>
        <w:tc>
          <w:tcPr>
            <w:tcW w:w="767" w:type="dxa"/>
            <w:shd w:val="clear" w:color="auto" w:fill="auto"/>
          </w:tcPr>
          <w:p w14:paraId="23962C03" w14:textId="77777777" w:rsidR="00CA02CF" w:rsidRPr="00E8448F" w:rsidRDefault="00CA02CF" w:rsidP="00F36210">
            <w:pPr>
              <w:spacing w:before="40" w:after="120"/>
              <w:ind w:right="113"/>
              <w:rPr>
                <w:b/>
                <w:bCs/>
              </w:rPr>
            </w:pPr>
            <w:r w:rsidRPr="00E8448F">
              <w:rPr>
                <w:b/>
                <w:bCs/>
              </w:rPr>
              <w:t>n</w:t>
            </w:r>
          </w:p>
        </w:tc>
        <w:tc>
          <w:tcPr>
            <w:tcW w:w="545" w:type="dxa"/>
            <w:shd w:val="clear" w:color="auto" w:fill="auto"/>
          </w:tcPr>
          <w:p w14:paraId="532334B3" w14:textId="77777777" w:rsidR="00CA02CF" w:rsidRPr="00E8448F" w:rsidRDefault="00CA02CF" w:rsidP="00F36210">
            <w:pPr>
              <w:spacing w:before="40" w:after="120"/>
              <w:ind w:right="113"/>
              <w:rPr>
                <w:b/>
                <w:bCs/>
              </w:rPr>
            </w:pPr>
          </w:p>
        </w:tc>
        <w:tc>
          <w:tcPr>
            <w:tcW w:w="545" w:type="dxa"/>
            <w:shd w:val="clear" w:color="auto" w:fill="auto"/>
          </w:tcPr>
          <w:p w14:paraId="08A9870E" w14:textId="77777777" w:rsidR="00CA02CF" w:rsidRPr="00E8448F" w:rsidRDefault="00CA02CF" w:rsidP="00F36210">
            <w:pPr>
              <w:spacing w:before="40" w:after="120"/>
              <w:ind w:right="113"/>
              <w:rPr>
                <w:b/>
                <w:bCs/>
              </w:rPr>
            </w:pPr>
          </w:p>
        </w:tc>
        <w:tc>
          <w:tcPr>
            <w:tcW w:w="528" w:type="dxa"/>
            <w:shd w:val="clear" w:color="auto" w:fill="auto"/>
          </w:tcPr>
          <w:p w14:paraId="6AAED742" w14:textId="77777777" w:rsidR="00CA02CF" w:rsidRPr="00E8448F" w:rsidRDefault="00CA02CF" w:rsidP="00F36210">
            <w:pPr>
              <w:spacing w:before="40" w:after="120"/>
              <w:ind w:right="113"/>
              <w:rPr>
                <w:b/>
                <w:bCs/>
              </w:rPr>
            </w:pPr>
          </w:p>
        </w:tc>
        <w:tc>
          <w:tcPr>
            <w:tcW w:w="547" w:type="dxa"/>
            <w:shd w:val="clear" w:color="auto" w:fill="auto"/>
          </w:tcPr>
          <w:p w14:paraId="50850180" w14:textId="77777777" w:rsidR="00CA02CF" w:rsidRPr="00E8448F" w:rsidRDefault="00CA02CF" w:rsidP="00F36210">
            <w:pPr>
              <w:spacing w:before="40" w:after="120"/>
              <w:ind w:right="113"/>
              <w:rPr>
                <w:b/>
                <w:bCs/>
              </w:rPr>
            </w:pPr>
          </w:p>
        </w:tc>
        <w:tc>
          <w:tcPr>
            <w:tcW w:w="548" w:type="dxa"/>
            <w:shd w:val="clear" w:color="auto" w:fill="auto"/>
          </w:tcPr>
          <w:p w14:paraId="19977560" w14:textId="77777777" w:rsidR="00CA02CF" w:rsidRPr="00E8448F" w:rsidRDefault="00CA02CF" w:rsidP="00F36210">
            <w:pPr>
              <w:spacing w:before="40" w:after="120"/>
              <w:ind w:right="113"/>
              <w:rPr>
                <w:b/>
                <w:bCs/>
              </w:rPr>
            </w:pPr>
          </w:p>
        </w:tc>
        <w:tc>
          <w:tcPr>
            <w:tcW w:w="436" w:type="dxa"/>
            <w:shd w:val="clear" w:color="auto" w:fill="auto"/>
          </w:tcPr>
          <w:p w14:paraId="627EB09A" w14:textId="77777777" w:rsidR="00CA02CF" w:rsidRPr="00E8448F" w:rsidRDefault="00CA02CF" w:rsidP="00F36210">
            <w:pPr>
              <w:spacing w:before="40" w:after="120"/>
              <w:ind w:right="113"/>
              <w:rPr>
                <w:b/>
                <w:bCs/>
              </w:rPr>
            </w:pPr>
          </w:p>
        </w:tc>
        <w:tc>
          <w:tcPr>
            <w:tcW w:w="571" w:type="dxa"/>
            <w:shd w:val="clear" w:color="auto" w:fill="auto"/>
          </w:tcPr>
          <w:p w14:paraId="3149DDC9" w14:textId="77777777" w:rsidR="00CA02CF" w:rsidRPr="00E8448F" w:rsidRDefault="00CA02CF" w:rsidP="00F36210">
            <w:pPr>
              <w:spacing w:before="40" w:after="120"/>
              <w:ind w:right="113"/>
              <w:rPr>
                <w:b/>
                <w:bCs/>
              </w:rPr>
            </w:pPr>
          </w:p>
        </w:tc>
        <w:tc>
          <w:tcPr>
            <w:tcW w:w="570" w:type="dxa"/>
            <w:shd w:val="clear" w:color="auto" w:fill="auto"/>
          </w:tcPr>
          <w:p w14:paraId="79CE39B0" w14:textId="77777777" w:rsidR="00CA02CF" w:rsidRPr="00E8448F" w:rsidRDefault="00CA02CF" w:rsidP="00F36210">
            <w:pPr>
              <w:spacing w:before="40" w:after="120"/>
              <w:ind w:right="113"/>
              <w:rPr>
                <w:b/>
                <w:bCs/>
              </w:rPr>
            </w:pPr>
          </w:p>
        </w:tc>
        <w:tc>
          <w:tcPr>
            <w:tcW w:w="579" w:type="dxa"/>
            <w:shd w:val="clear" w:color="auto" w:fill="auto"/>
          </w:tcPr>
          <w:p w14:paraId="778814B0" w14:textId="77777777" w:rsidR="00CA02CF" w:rsidRPr="00E8448F" w:rsidRDefault="00CA02CF" w:rsidP="00F36210">
            <w:pPr>
              <w:spacing w:before="40" w:after="120"/>
              <w:ind w:right="113"/>
              <w:rPr>
                <w:b/>
                <w:bCs/>
              </w:rPr>
            </w:pPr>
          </w:p>
        </w:tc>
        <w:tc>
          <w:tcPr>
            <w:tcW w:w="1202" w:type="dxa"/>
            <w:shd w:val="clear" w:color="auto" w:fill="auto"/>
          </w:tcPr>
          <w:p w14:paraId="3A8E989A" w14:textId="77777777" w:rsidR="00CA02CF" w:rsidRPr="00E8448F" w:rsidRDefault="00CA02CF" w:rsidP="00F36210">
            <w:pPr>
              <w:spacing w:before="40" w:after="120"/>
              <w:ind w:right="113"/>
              <w:rPr>
                <w:b/>
                <w:bCs/>
              </w:rPr>
            </w:pPr>
          </w:p>
        </w:tc>
      </w:tr>
      <w:tr w:rsidR="00CA02CF" w:rsidRPr="00E8448F" w14:paraId="018BD1FC" w14:textId="77777777" w:rsidTr="00F36210">
        <w:tc>
          <w:tcPr>
            <w:tcW w:w="675" w:type="dxa"/>
            <w:vMerge/>
            <w:shd w:val="clear" w:color="auto" w:fill="auto"/>
          </w:tcPr>
          <w:p w14:paraId="73852DD8" w14:textId="77777777" w:rsidR="00CA02CF" w:rsidRPr="00E8448F" w:rsidRDefault="00CA02CF" w:rsidP="00F36210">
            <w:pPr>
              <w:spacing w:before="40" w:after="120"/>
              <w:ind w:right="113"/>
              <w:rPr>
                <w:b/>
                <w:bCs/>
              </w:rPr>
            </w:pPr>
          </w:p>
        </w:tc>
        <w:tc>
          <w:tcPr>
            <w:tcW w:w="5636" w:type="dxa"/>
            <w:gridSpan w:val="10"/>
            <w:shd w:val="clear" w:color="auto" w:fill="auto"/>
          </w:tcPr>
          <w:p w14:paraId="573CBAF8" w14:textId="77777777" w:rsidR="00CA02CF" w:rsidRPr="00E8448F" w:rsidRDefault="00CA02CF" w:rsidP="00F36210">
            <w:pPr>
              <w:spacing w:before="40" w:after="120"/>
              <w:ind w:right="113"/>
              <w:rPr>
                <w:b/>
                <w:bCs/>
              </w:rPr>
            </w:pPr>
            <w:r w:rsidRPr="00E8448F">
              <w:rPr>
                <w:b/>
                <w:bCs/>
              </w:rPr>
              <w:t>Общая протяженность линий, видимых спереди</w:t>
            </w:r>
          </w:p>
        </w:tc>
        <w:tc>
          <w:tcPr>
            <w:tcW w:w="1202" w:type="dxa"/>
            <w:shd w:val="clear" w:color="auto" w:fill="auto"/>
          </w:tcPr>
          <w:p w14:paraId="4FDD8D8A" w14:textId="77777777" w:rsidR="00CA02CF" w:rsidRPr="00E8448F" w:rsidRDefault="00CA02CF" w:rsidP="00F36210">
            <w:pPr>
              <w:spacing w:before="40" w:after="120"/>
              <w:ind w:right="113"/>
              <w:rPr>
                <w:b/>
                <w:bCs/>
              </w:rPr>
            </w:pPr>
          </w:p>
        </w:tc>
      </w:tr>
      <w:tr w:rsidR="00CA02CF" w:rsidRPr="00E8448F" w14:paraId="44339849" w14:textId="77777777" w:rsidTr="00F36210">
        <w:tc>
          <w:tcPr>
            <w:tcW w:w="675" w:type="dxa"/>
            <w:vMerge w:val="restart"/>
            <w:shd w:val="clear" w:color="auto" w:fill="auto"/>
            <w:textDirection w:val="btLr"/>
          </w:tcPr>
          <w:p w14:paraId="6C0364C5" w14:textId="77777777" w:rsidR="00CA02CF" w:rsidRPr="00E8448F" w:rsidRDefault="00CA02CF" w:rsidP="00F36210">
            <w:pPr>
              <w:spacing w:before="40" w:after="120"/>
              <w:ind w:right="113"/>
              <w:rPr>
                <w:b/>
                <w:bCs/>
              </w:rPr>
            </w:pPr>
            <w:r w:rsidRPr="00E8448F">
              <w:rPr>
                <w:b/>
                <w:bCs/>
              </w:rPr>
              <w:t xml:space="preserve">  С дальней </w:t>
            </w:r>
            <w:r w:rsidRPr="00E8448F">
              <w:rPr>
                <w:b/>
                <w:bCs/>
              </w:rPr>
              <w:br/>
              <w:t xml:space="preserve">  боковой стороны</w:t>
            </w:r>
          </w:p>
        </w:tc>
        <w:tc>
          <w:tcPr>
            <w:tcW w:w="767" w:type="dxa"/>
            <w:shd w:val="clear" w:color="auto" w:fill="auto"/>
          </w:tcPr>
          <w:p w14:paraId="593DCA8F" w14:textId="77777777" w:rsidR="00CA02CF" w:rsidRPr="00E8448F" w:rsidRDefault="00CA02CF" w:rsidP="00F36210">
            <w:pPr>
              <w:spacing w:before="40" w:after="120"/>
              <w:ind w:right="113"/>
              <w:rPr>
                <w:b/>
                <w:bCs/>
              </w:rPr>
            </w:pPr>
            <w:r w:rsidRPr="00E8448F">
              <w:rPr>
                <w:b/>
                <w:bCs/>
              </w:rPr>
              <w:t>1</w:t>
            </w:r>
          </w:p>
        </w:tc>
        <w:tc>
          <w:tcPr>
            <w:tcW w:w="545" w:type="dxa"/>
            <w:shd w:val="clear" w:color="auto" w:fill="auto"/>
          </w:tcPr>
          <w:p w14:paraId="3290B208" w14:textId="77777777" w:rsidR="00CA02CF" w:rsidRPr="00E8448F" w:rsidRDefault="00CA02CF" w:rsidP="00F36210">
            <w:pPr>
              <w:spacing w:before="40" w:after="120"/>
              <w:ind w:right="113"/>
              <w:rPr>
                <w:b/>
                <w:bCs/>
              </w:rPr>
            </w:pPr>
          </w:p>
        </w:tc>
        <w:tc>
          <w:tcPr>
            <w:tcW w:w="545" w:type="dxa"/>
            <w:shd w:val="clear" w:color="auto" w:fill="auto"/>
          </w:tcPr>
          <w:p w14:paraId="740AADD3" w14:textId="77777777" w:rsidR="00CA02CF" w:rsidRPr="00E8448F" w:rsidRDefault="00CA02CF" w:rsidP="00F36210">
            <w:pPr>
              <w:spacing w:before="40" w:after="120"/>
              <w:ind w:right="113"/>
              <w:rPr>
                <w:b/>
                <w:bCs/>
              </w:rPr>
            </w:pPr>
          </w:p>
        </w:tc>
        <w:tc>
          <w:tcPr>
            <w:tcW w:w="528" w:type="dxa"/>
            <w:shd w:val="clear" w:color="auto" w:fill="auto"/>
          </w:tcPr>
          <w:p w14:paraId="58BB7E72" w14:textId="77777777" w:rsidR="00CA02CF" w:rsidRPr="00E8448F" w:rsidRDefault="00CA02CF" w:rsidP="00F36210">
            <w:pPr>
              <w:spacing w:before="40" w:after="120"/>
              <w:ind w:right="113"/>
              <w:rPr>
                <w:b/>
                <w:bCs/>
              </w:rPr>
            </w:pPr>
          </w:p>
        </w:tc>
        <w:tc>
          <w:tcPr>
            <w:tcW w:w="547" w:type="dxa"/>
            <w:shd w:val="clear" w:color="auto" w:fill="auto"/>
          </w:tcPr>
          <w:p w14:paraId="2BEED2ED" w14:textId="77777777" w:rsidR="00CA02CF" w:rsidRPr="00E8448F" w:rsidRDefault="00CA02CF" w:rsidP="00F36210">
            <w:pPr>
              <w:spacing w:before="40" w:after="120"/>
              <w:ind w:right="113"/>
              <w:rPr>
                <w:b/>
                <w:bCs/>
              </w:rPr>
            </w:pPr>
          </w:p>
        </w:tc>
        <w:tc>
          <w:tcPr>
            <w:tcW w:w="548" w:type="dxa"/>
            <w:shd w:val="clear" w:color="auto" w:fill="auto"/>
          </w:tcPr>
          <w:p w14:paraId="041E9D13" w14:textId="77777777" w:rsidR="00CA02CF" w:rsidRPr="00E8448F" w:rsidRDefault="00CA02CF" w:rsidP="00F36210">
            <w:pPr>
              <w:spacing w:before="40" w:after="120"/>
              <w:ind w:right="113"/>
              <w:rPr>
                <w:b/>
                <w:bCs/>
              </w:rPr>
            </w:pPr>
          </w:p>
        </w:tc>
        <w:tc>
          <w:tcPr>
            <w:tcW w:w="436" w:type="dxa"/>
            <w:shd w:val="clear" w:color="auto" w:fill="auto"/>
          </w:tcPr>
          <w:p w14:paraId="257CA69D" w14:textId="77777777" w:rsidR="00CA02CF" w:rsidRPr="00E8448F" w:rsidRDefault="00CA02CF" w:rsidP="00F36210">
            <w:pPr>
              <w:spacing w:before="40" w:after="120"/>
              <w:ind w:right="113"/>
              <w:rPr>
                <w:b/>
                <w:bCs/>
              </w:rPr>
            </w:pPr>
          </w:p>
        </w:tc>
        <w:tc>
          <w:tcPr>
            <w:tcW w:w="571" w:type="dxa"/>
            <w:shd w:val="clear" w:color="auto" w:fill="auto"/>
          </w:tcPr>
          <w:p w14:paraId="3A109E2A" w14:textId="77777777" w:rsidR="00CA02CF" w:rsidRPr="00E8448F" w:rsidRDefault="00CA02CF" w:rsidP="00F36210">
            <w:pPr>
              <w:spacing w:before="40" w:after="120"/>
              <w:ind w:right="113"/>
              <w:rPr>
                <w:b/>
                <w:bCs/>
              </w:rPr>
            </w:pPr>
          </w:p>
        </w:tc>
        <w:tc>
          <w:tcPr>
            <w:tcW w:w="570" w:type="dxa"/>
            <w:shd w:val="clear" w:color="auto" w:fill="auto"/>
          </w:tcPr>
          <w:p w14:paraId="2A9095E3" w14:textId="77777777" w:rsidR="00CA02CF" w:rsidRPr="00E8448F" w:rsidRDefault="00CA02CF" w:rsidP="00F36210">
            <w:pPr>
              <w:spacing w:before="40" w:after="120"/>
              <w:ind w:right="113"/>
              <w:rPr>
                <w:b/>
                <w:bCs/>
              </w:rPr>
            </w:pPr>
          </w:p>
        </w:tc>
        <w:tc>
          <w:tcPr>
            <w:tcW w:w="579" w:type="dxa"/>
            <w:shd w:val="clear" w:color="auto" w:fill="auto"/>
          </w:tcPr>
          <w:p w14:paraId="07D2FD22" w14:textId="77777777" w:rsidR="00CA02CF" w:rsidRPr="00E8448F" w:rsidRDefault="00CA02CF" w:rsidP="00F36210">
            <w:pPr>
              <w:spacing w:before="40" w:after="120"/>
              <w:ind w:right="113"/>
              <w:rPr>
                <w:b/>
                <w:bCs/>
              </w:rPr>
            </w:pPr>
          </w:p>
        </w:tc>
        <w:tc>
          <w:tcPr>
            <w:tcW w:w="1202" w:type="dxa"/>
            <w:shd w:val="clear" w:color="auto" w:fill="auto"/>
          </w:tcPr>
          <w:p w14:paraId="4445C8C2" w14:textId="77777777" w:rsidR="00CA02CF" w:rsidRPr="00E8448F" w:rsidRDefault="00CA02CF" w:rsidP="00F36210">
            <w:pPr>
              <w:spacing w:before="40" w:after="120"/>
              <w:ind w:right="113"/>
              <w:rPr>
                <w:b/>
                <w:bCs/>
              </w:rPr>
            </w:pPr>
          </w:p>
        </w:tc>
      </w:tr>
      <w:tr w:rsidR="00CA02CF" w:rsidRPr="00E8448F" w14:paraId="5BE7D4B3" w14:textId="77777777" w:rsidTr="00F36210">
        <w:tc>
          <w:tcPr>
            <w:tcW w:w="675" w:type="dxa"/>
            <w:vMerge/>
            <w:shd w:val="clear" w:color="auto" w:fill="auto"/>
          </w:tcPr>
          <w:p w14:paraId="0A66123F" w14:textId="77777777" w:rsidR="00CA02CF" w:rsidRPr="00E8448F" w:rsidRDefault="00CA02CF" w:rsidP="00F36210">
            <w:pPr>
              <w:spacing w:before="40" w:after="120"/>
              <w:ind w:right="113"/>
              <w:rPr>
                <w:b/>
                <w:bCs/>
              </w:rPr>
            </w:pPr>
          </w:p>
        </w:tc>
        <w:tc>
          <w:tcPr>
            <w:tcW w:w="767" w:type="dxa"/>
            <w:shd w:val="clear" w:color="auto" w:fill="auto"/>
          </w:tcPr>
          <w:p w14:paraId="08D6B9AE" w14:textId="77777777" w:rsidR="00CA02CF" w:rsidRPr="00E8448F" w:rsidRDefault="00CA02CF" w:rsidP="00F36210">
            <w:pPr>
              <w:spacing w:before="40" w:after="120"/>
              <w:ind w:right="113"/>
              <w:rPr>
                <w:b/>
                <w:bCs/>
              </w:rPr>
            </w:pPr>
            <w:r w:rsidRPr="00E8448F">
              <w:rPr>
                <w:b/>
                <w:bCs/>
              </w:rPr>
              <w:t>2</w:t>
            </w:r>
          </w:p>
        </w:tc>
        <w:tc>
          <w:tcPr>
            <w:tcW w:w="545" w:type="dxa"/>
            <w:shd w:val="clear" w:color="auto" w:fill="auto"/>
          </w:tcPr>
          <w:p w14:paraId="309E03EE" w14:textId="77777777" w:rsidR="00CA02CF" w:rsidRPr="00E8448F" w:rsidRDefault="00CA02CF" w:rsidP="00F36210">
            <w:pPr>
              <w:spacing w:before="40" w:after="120"/>
              <w:ind w:right="113"/>
              <w:rPr>
                <w:b/>
                <w:bCs/>
              </w:rPr>
            </w:pPr>
          </w:p>
        </w:tc>
        <w:tc>
          <w:tcPr>
            <w:tcW w:w="545" w:type="dxa"/>
            <w:shd w:val="clear" w:color="auto" w:fill="auto"/>
          </w:tcPr>
          <w:p w14:paraId="39099262" w14:textId="77777777" w:rsidR="00CA02CF" w:rsidRPr="00E8448F" w:rsidRDefault="00CA02CF" w:rsidP="00F36210">
            <w:pPr>
              <w:spacing w:before="40" w:after="120"/>
              <w:ind w:right="113"/>
              <w:rPr>
                <w:b/>
                <w:bCs/>
              </w:rPr>
            </w:pPr>
          </w:p>
        </w:tc>
        <w:tc>
          <w:tcPr>
            <w:tcW w:w="528" w:type="dxa"/>
            <w:shd w:val="clear" w:color="auto" w:fill="auto"/>
          </w:tcPr>
          <w:p w14:paraId="3F419A09" w14:textId="77777777" w:rsidR="00CA02CF" w:rsidRPr="00E8448F" w:rsidRDefault="00CA02CF" w:rsidP="00F36210">
            <w:pPr>
              <w:spacing w:before="40" w:after="120"/>
              <w:ind w:right="113"/>
              <w:rPr>
                <w:b/>
                <w:bCs/>
              </w:rPr>
            </w:pPr>
          </w:p>
        </w:tc>
        <w:tc>
          <w:tcPr>
            <w:tcW w:w="547" w:type="dxa"/>
            <w:shd w:val="clear" w:color="auto" w:fill="auto"/>
          </w:tcPr>
          <w:p w14:paraId="52BF1C57" w14:textId="77777777" w:rsidR="00CA02CF" w:rsidRPr="00E8448F" w:rsidRDefault="00CA02CF" w:rsidP="00F36210">
            <w:pPr>
              <w:spacing w:before="40" w:after="120"/>
              <w:ind w:right="113"/>
              <w:rPr>
                <w:b/>
                <w:bCs/>
              </w:rPr>
            </w:pPr>
          </w:p>
        </w:tc>
        <w:tc>
          <w:tcPr>
            <w:tcW w:w="548" w:type="dxa"/>
            <w:shd w:val="clear" w:color="auto" w:fill="auto"/>
          </w:tcPr>
          <w:p w14:paraId="08AF23FB" w14:textId="77777777" w:rsidR="00CA02CF" w:rsidRPr="00E8448F" w:rsidRDefault="00CA02CF" w:rsidP="00F36210">
            <w:pPr>
              <w:spacing w:before="40" w:after="120"/>
              <w:ind w:right="113"/>
              <w:rPr>
                <w:b/>
                <w:bCs/>
              </w:rPr>
            </w:pPr>
          </w:p>
        </w:tc>
        <w:tc>
          <w:tcPr>
            <w:tcW w:w="436" w:type="dxa"/>
            <w:shd w:val="clear" w:color="auto" w:fill="auto"/>
          </w:tcPr>
          <w:p w14:paraId="4203F6A7" w14:textId="77777777" w:rsidR="00CA02CF" w:rsidRPr="00E8448F" w:rsidRDefault="00CA02CF" w:rsidP="00F36210">
            <w:pPr>
              <w:spacing w:before="40" w:after="120"/>
              <w:ind w:right="113"/>
              <w:rPr>
                <w:b/>
                <w:bCs/>
              </w:rPr>
            </w:pPr>
          </w:p>
        </w:tc>
        <w:tc>
          <w:tcPr>
            <w:tcW w:w="571" w:type="dxa"/>
            <w:shd w:val="clear" w:color="auto" w:fill="auto"/>
          </w:tcPr>
          <w:p w14:paraId="2D1A2D6D" w14:textId="77777777" w:rsidR="00CA02CF" w:rsidRPr="00E8448F" w:rsidRDefault="00CA02CF" w:rsidP="00F36210">
            <w:pPr>
              <w:spacing w:before="40" w:after="120"/>
              <w:ind w:right="113"/>
              <w:rPr>
                <w:b/>
                <w:bCs/>
              </w:rPr>
            </w:pPr>
          </w:p>
        </w:tc>
        <w:tc>
          <w:tcPr>
            <w:tcW w:w="570" w:type="dxa"/>
            <w:shd w:val="clear" w:color="auto" w:fill="auto"/>
          </w:tcPr>
          <w:p w14:paraId="604D7062" w14:textId="77777777" w:rsidR="00CA02CF" w:rsidRPr="00E8448F" w:rsidRDefault="00CA02CF" w:rsidP="00F36210">
            <w:pPr>
              <w:spacing w:before="40" w:after="120"/>
              <w:ind w:right="113"/>
              <w:rPr>
                <w:b/>
                <w:bCs/>
              </w:rPr>
            </w:pPr>
          </w:p>
        </w:tc>
        <w:tc>
          <w:tcPr>
            <w:tcW w:w="579" w:type="dxa"/>
            <w:shd w:val="clear" w:color="auto" w:fill="auto"/>
          </w:tcPr>
          <w:p w14:paraId="15DD4BE0" w14:textId="77777777" w:rsidR="00CA02CF" w:rsidRPr="00E8448F" w:rsidRDefault="00CA02CF" w:rsidP="00F36210">
            <w:pPr>
              <w:spacing w:before="40" w:after="120"/>
              <w:ind w:right="113"/>
              <w:rPr>
                <w:b/>
                <w:bCs/>
              </w:rPr>
            </w:pPr>
          </w:p>
        </w:tc>
        <w:tc>
          <w:tcPr>
            <w:tcW w:w="1202" w:type="dxa"/>
            <w:shd w:val="clear" w:color="auto" w:fill="auto"/>
          </w:tcPr>
          <w:p w14:paraId="65B495E8" w14:textId="77777777" w:rsidR="00CA02CF" w:rsidRPr="00E8448F" w:rsidRDefault="00CA02CF" w:rsidP="00F36210">
            <w:pPr>
              <w:spacing w:before="40" w:after="120"/>
              <w:ind w:right="113"/>
              <w:rPr>
                <w:b/>
                <w:bCs/>
              </w:rPr>
            </w:pPr>
          </w:p>
        </w:tc>
      </w:tr>
      <w:tr w:rsidR="00CA02CF" w:rsidRPr="00E8448F" w14:paraId="73172240" w14:textId="77777777" w:rsidTr="00F36210">
        <w:tc>
          <w:tcPr>
            <w:tcW w:w="675" w:type="dxa"/>
            <w:vMerge/>
            <w:shd w:val="clear" w:color="auto" w:fill="auto"/>
          </w:tcPr>
          <w:p w14:paraId="67D7B4B0" w14:textId="77777777" w:rsidR="00CA02CF" w:rsidRPr="00E8448F" w:rsidRDefault="00CA02CF" w:rsidP="00F36210">
            <w:pPr>
              <w:spacing w:before="40" w:after="120"/>
              <w:ind w:right="113"/>
              <w:rPr>
                <w:b/>
                <w:bCs/>
              </w:rPr>
            </w:pPr>
          </w:p>
        </w:tc>
        <w:tc>
          <w:tcPr>
            <w:tcW w:w="767" w:type="dxa"/>
            <w:shd w:val="clear" w:color="auto" w:fill="auto"/>
          </w:tcPr>
          <w:p w14:paraId="593B9FB9" w14:textId="77777777" w:rsidR="00CA02CF" w:rsidRPr="00E8448F" w:rsidRDefault="00CA02CF" w:rsidP="00F36210">
            <w:pPr>
              <w:spacing w:before="40" w:after="120"/>
              <w:ind w:right="113"/>
              <w:rPr>
                <w:b/>
                <w:bCs/>
              </w:rPr>
            </w:pPr>
            <w:r w:rsidRPr="00E8448F">
              <w:rPr>
                <w:b/>
                <w:bCs/>
              </w:rPr>
              <w:t>n</w:t>
            </w:r>
          </w:p>
        </w:tc>
        <w:tc>
          <w:tcPr>
            <w:tcW w:w="545" w:type="dxa"/>
            <w:shd w:val="clear" w:color="auto" w:fill="auto"/>
          </w:tcPr>
          <w:p w14:paraId="5F6B699A" w14:textId="77777777" w:rsidR="00CA02CF" w:rsidRPr="00E8448F" w:rsidRDefault="00CA02CF" w:rsidP="00F36210">
            <w:pPr>
              <w:spacing w:before="40" w:after="120"/>
              <w:ind w:right="113"/>
              <w:rPr>
                <w:b/>
                <w:bCs/>
              </w:rPr>
            </w:pPr>
          </w:p>
        </w:tc>
        <w:tc>
          <w:tcPr>
            <w:tcW w:w="545" w:type="dxa"/>
            <w:shd w:val="clear" w:color="auto" w:fill="auto"/>
          </w:tcPr>
          <w:p w14:paraId="36BF1A47" w14:textId="77777777" w:rsidR="00CA02CF" w:rsidRPr="00E8448F" w:rsidRDefault="00CA02CF" w:rsidP="00F36210">
            <w:pPr>
              <w:spacing w:before="40" w:after="120"/>
              <w:ind w:right="113"/>
              <w:rPr>
                <w:b/>
                <w:bCs/>
              </w:rPr>
            </w:pPr>
          </w:p>
        </w:tc>
        <w:tc>
          <w:tcPr>
            <w:tcW w:w="528" w:type="dxa"/>
            <w:shd w:val="clear" w:color="auto" w:fill="auto"/>
          </w:tcPr>
          <w:p w14:paraId="5C5FEDC2" w14:textId="77777777" w:rsidR="00CA02CF" w:rsidRPr="00E8448F" w:rsidRDefault="00CA02CF" w:rsidP="00F36210">
            <w:pPr>
              <w:spacing w:before="40" w:after="120"/>
              <w:ind w:right="113"/>
              <w:rPr>
                <w:b/>
                <w:bCs/>
              </w:rPr>
            </w:pPr>
          </w:p>
        </w:tc>
        <w:tc>
          <w:tcPr>
            <w:tcW w:w="547" w:type="dxa"/>
            <w:shd w:val="clear" w:color="auto" w:fill="auto"/>
          </w:tcPr>
          <w:p w14:paraId="67310EC1" w14:textId="77777777" w:rsidR="00CA02CF" w:rsidRPr="00E8448F" w:rsidRDefault="00CA02CF" w:rsidP="00F36210">
            <w:pPr>
              <w:spacing w:before="40" w:after="120"/>
              <w:ind w:right="113"/>
              <w:rPr>
                <w:b/>
                <w:bCs/>
              </w:rPr>
            </w:pPr>
          </w:p>
        </w:tc>
        <w:tc>
          <w:tcPr>
            <w:tcW w:w="548" w:type="dxa"/>
            <w:shd w:val="clear" w:color="auto" w:fill="auto"/>
          </w:tcPr>
          <w:p w14:paraId="600FF5CD" w14:textId="77777777" w:rsidR="00CA02CF" w:rsidRPr="00E8448F" w:rsidRDefault="00CA02CF" w:rsidP="00F36210">
            <w:pPr>
              <w:spacing w:before="40" w:after="120"/>
              <w:ind w:right="113"/>
              <w:rPr>
                <w:b/>
                <w:bCs/>
              </w:rPr>
            </w:pPr>
          </w:p>
        </w:tc>
        <w:tc>
          <w:tcPr>
            <w:tcW w:w="436" w:type="dxa"/>
            <w:shd w:val="clear" w:color="auto" w:fill="auto"/>
          </w:tcPr>
          <w:p w14:paraId="5F55A4B2" w14:textId="77777777" w:rsidR="00CA02CF" w:rsidRPr="00E8448F" w:rsidRDefault="00CA02CF" w:rsidP="00F36210">
            <w:pPr>
              <w:spacing w:before="40" w:after="120"/>
              <w:ind w:right="113"/>
              <w:rPr>
                <w:b/>
                <w:bCs/>
              </w:rPr>
            </w:pPr>
          </w:p>
        </w:tc>
        <w:tc>
          <w:tcPr>
            <w:tcW w:w="571" w:type="dxa"/>
            <w:shd w:val="clear" w:color="auto" w:fill="auto"/>
          </w:tcPr>
          <w:p w14:paraId="739C17BA" w14:textId="77777777" w:rsidR="00CA02CF" w:rsidRPr="00E8448F" w:rsidRDefault="00CA02CF" w:rsidP="00F36210">
            <w:pPr>
              <w:spacing w:before="40" w:after="120"/>
              <w:ind w:right="113"/>
              <w:rPr>
                <w:b/>
                <w:bCs/>
              </w:rPr>
            </w:pPr>
          </w:p>
        </w:tc>
        <w:tc>
          <w:tcPr>
            <w:tcW w:w="570" w:type="dxa"/>
            <w:shd w:val="clear" w:color="auto" w:fill="auto"/>
          </w:tcPr>
          <w:p w14:paraId="46473D52" w14:textId="77777777" w:rsidR="00CA02CF" w:rsidRPr="00E8448F" w:rsidRDefault="00CA02CF" w:rsidP="00F36210">
            <w:pPr>
              <w:spacing w:before="40" w:after="120"/>
              <w:ind w:right="113"/>
              <w:rPr>
                <w:b/>
                <w:bCs/>
              </w:rPr>
            </w:pPr>
          </w:p>
        </w:tc>
        <w:tc>
          <w:tcPr>
            <w:tcW w:w="579" w:type="dxa"/>
            <w:shd w:val="clear" w:color="auto" w:fill="auto"/>
          </w:tcPr>
          <w:p w14:paraId="36084B48" w14:textId="77777777" w:rsidR="00CA02CF" w:rsidRPr="00E8448F" w:rsidRDefault="00CA02CF" w:rsidP="00F36210">
            <w:pPr>
              <w:spacing w:before="40" w:after="120"/>
              <w:ind w:right="113"/>
              <w:rPr>
                <w:b/>
                <w:bCs/>
              </w:rPr>
            </w:pPr>
          </w:p>
        </w:tc>
        <w:tc>
          <w:tcPr>
            <w:tcW w:w="1202" w:type="dxa"/>
            <w:shd w:val="clear" w:color="auto" w:fill="auto"/>
          </w:tcPr>
          <w:p w14:paraId="773CD07C" w14:textId="77777777" w:rsidR="00CA02CF" w:rsidRPr="00E8448F" w:rsidRDefault="00CA02CF" w:rsidP="00F36210">
            <w:pPr>
              <w:spacing w:before="40" w:after="120"/>
              <w:ind w:right="113"/>
              <w:rPr>
                <w:b/>
                <w:bCs/>
              </w:rPr>
            </w:pPr>
          </w:p>
        </w:tc>
      </w:tr>
      <w:tr w:rsidR="00CA02CF" w:rsidRPr="00E8448F" w14:paraId="16A78B49" w14:textId="77777777" w:rsidTr="00F36210">
        <w:tc>
          <w:tcPr>
            <w:tcW w:w="675" w:type="dxa"/>
            <w:vMerge/>
            <w:tcBorders>
              <w:bottom w:val="single" w:sz="12" w:space="0" w:color="auto"/>
            </w:tcBorders>
            <w:shd w:val="clear" w:color="auto" w:fill="auto"/>
          </w:tcPr>
          <w:p w14:paraId="5989DF2B" w14:textId="77777777" w:rsidR="00CA02CF" w:rsidRPr="00E8448F" w:rsidRDefault="00CA02CF" w:rsidP="00F36210">
            <w:pPr>
              <w:spacing w:before="40" w:after="120"/>
              <w:ind w:right="113"/>
              <w:rPr>
                <w:b/>
                <w:bCs/>
              </w:rPr>
            </w:pPr>
          </w:p>
        </w:tc>
        <w:tc>
          <w:tcPr>
            <w:tcW w:w="5636" w:type="dxa"/>
            <w:gridSpan w:val="10"/>
            <w:tcBorders>
              <w:bottom w:val="single" w:sz="12" w:space="0" w:color="auto"/>
            </w:tcBorders>
            <w:shd w:val="clear" w:color="auto" w:fill="auto"/>
          </w:tcPr>
          <w:p w14:paraId="19436072" w14:textId="77777777" w:rsidR="00CA02CF" w:rsidRPr="00E8448F" w:rsidRDefault="00CA02CF" w:rsidP="00F36210">
            <w:pPr>
              <w:spacing w:before="40" w:after="120"/>
              <w:ind w:right="113"/>
              <w:rPr>
                <w:b/>
                <w:bCs/>
              </w:rPr>
            </w:pPr>
            <w:r w:rsidRPr="00E8448F">
              <w:rPr>
                <w:b/>
                <w:bCs/>
              </w:rPr>
              <w:t>Общая протяженность линий, видимых с дальней боковой стороны</w:t>
            </w:r>
          </w:p>
        </w:tc>
        <w:tc>
          <w:tcPr>
            <w:tcW w:w="1202" w:type="dxa"/>
            <w:tcBorders>
              <w:bottom w:val="single" w:sz="12" w:space="0" w:color="auto"/>
            </w:tcBorders>
            <w:shd w:val="clear" w:color="auto" w:fill="auto"/>
          </w:tcPr>
          <w:p w14:paraId="48D7B780" w14:textId="77777777" w:rsidR="00CA02CF" w:rsidRPr="00E8448F" w:rsidRDefault="00CA02CF" w:rsidP="00F36210">
            <w:pPr>
              <w:spacing w:before="40" w:after="120"/>
              <w:ind w:right="113"/>
              <w:rPr>
                <w:b/>
                <w:bCs/>
              </w:rPr>
            </w:pPr>
          </w:p>
        </w:tc>
      </w:tr>
    </w:tbl>
    <w:p w14:paraId="34972492" w14:textId="77777777" w:rsidR="00CA02CF" w:rsidRPr="00E8448F" w:rsidRDefault="00CA02CF" w:rsidP="00CA02CF">
      <w:pPr>
        <w:spacing w:before="240" w:after="120"/>
        <w:ind w:left="1134" w:right="1134"/>
        <w:jc w:val="both"/>
        <w:rPr>
          <w:rFonts w:asciiTheme="majorBidi" w:hAnsiTheme="majorBidi" w:cstheme="majorBidi"/>
        </w:rPr>
      </w:pPr>
      <w:r w:rsidRPr="00E8448F">
        <w:t>6.1</w:t>
      </w:r>
      <w:r w:rsidRPr="00E8448F">
        <w:tab/>
      </w:r>
      <w:r w:rsidRPr="00E8448F">
        <w:tab/>
        <w:t>Вычисление объема видимого пространства</w:t>
      </w:r>
    </w:p>
    <w:p w14:paraId="2562BF98" w14:textId="77777777" w:rsidR="00CA02CF" w:rsidRPr="00E8448F" w:rsidRDefault="00CA02CF" w:rsidP="00CA02CF">
      <w:pPr>
        <w:spacing w:after="120"/>
        <w:ind w:left="2259" w:right="1133" w:hanging="1125"/>
        <w:jc w:val="both"/>
        <w:rPr>
          <w:rFonts w:asciiTheme="majorBidi" w:hAnsiTheme="majorBidi" w:cstheme="majorBidi"/>
        </w:rPr>
      </w:pPr>
      <w:r w:rsidRPr="00E8448F">
        <w:t>6.1.1</w:t>
      </w:r>
      <w:r w:rsidRPr="00E8448F">
        <w:tab/>
        <w:t>Протяженность видимых линий с ближней боковой стороны (мм) преобразуется в объем видимого пространства с ближней боковой стороны (мм</w:t>
      </w:r>
      <w:r w:rsidRPr="00E8448F">
        <w:rPr>
          <w:vertAlign w:val="superscript"/>
        </w:rPr>
        <w:t>3</w:t>
      </w:r>
      <w:r w:rsidRPr="00E8448F">
        <w:t>) по следующей формуле:</w:t>
      </w:r>
      <w:bookmarkStart w:id="48" w:name="_Hlk89859619"/>
      <w:bookmarkEnd w:id="48"/>
    </w:p>
    <w:p w14:paraId="585CF9CB" w14:textId="77777777" w:rsidR="00CA02CF" w:rsidRPr="00E8448F" w:rsidRDefault="00CA02CF" w:rsidP="00CA02CF">
      <w:pPr>
        <w:spacing w:after="120"/>
        <w:ind w:left="1134" w:right="-1"/>
        <w:jc w:val="both"/>
        <w:rPr>
          <w:rFonts w:asciiTheme="majorBidi" w:hAnsiTheme="majorBidi" w:cstheme="majorBidi"/>
          <w:sz w:val="15"/>
          <w:szCs w:val="15"/>
        </w:rPr>
      </w:pPr>
      <m:oMathPara>
        <m:oMathParaPr>
          <m:jc m:val="left"/>
        </m:oMathParaPr>
        <m:oMath>
          <m:r>
            <w:rPr>
              <w:rFonts w:ascii="Cambria Math" w:hAnsi="Cambria Math" w:cs="Times New Roman"/>
              <w:sz w:val="15"/>
              <w:szCs w:val="15"/>
            </w:rPr>
            <m:t xml:space="preserve">Объем видимого пространства с ближней боковой стороны= </m:t>
          </m:r>
          <m:f>
            <m:fPr>
              <m:ctrlPr>
                <w:rPr>
                  <w:rFonts w:ascii="Cambria Math" w:hAnsi="Cambria Math" w:cs="Times New Roman"/>
                  <w:i/>
                  <w:sz w:val="15"/>
                  <w:szCs w:val="15"/>
                </w:rPr>
              </m:ctrlPr>
            </m:fPr>
            <m:num>
              <m:eqArr>
                <m:eqArrPr>
                  <m:ctrlPr>
                    <w:rPr>
                      <w:rFonts w:ascii="Cambria Math" w:hAnsi="Cambria Math" w:cs="Times New Roman"/>
                      <w:b/>
                      <w:sz w:val="15"/>
                      <w:szCs w:val="15"/>
                    </w:rPr>
                  </m:ctrlPr>
                </m:eqArrPr>
                <m:e>
                  <m:r>
                    <m:rPr>
                      <m:sty m:val="b"/>
                    </m:rPr>
                    <w:rPr>
                      <w:rFonts w:ascii="Cambria Math" w:hAnsi="Cambria Math" w:cs="Times New Roman"/>
                      <w:sz w:val="15"/>
                      <w:szCs w:val="15"/>
                    </w:rPr>
                    <m:t>Протяженность линий, видимых</m:t>
                  </m:r>
                </m:e>
                <m:e>
                  <m:r>
                    <m:rPr>
                      <m:sty m:val="b"/>
                    </m:rPr>
                    <w:rPr>
                      <w:rFonts w:ascii="Cambria Math" w:hAnsi="Cambria Math" w:cs="Times New Roman"/>
                      <w:sz w:val="15"/>
                      <w:szCs w:val="15"/>
                    </w:rPr>
                    <m:t xml:space="preserve"> с </m:t>
                  </m:r>
                  <m:r>
                    <w:rPr>
                      <w:rFonts w:ascii="Cambria Math" w:hAnsi="Cambria Math" w:cs="Times New Roman"/>
                      <w:sz w:val="15"/>
                      <w:szCs w:val="15"/>
                    </w:rPr>
                    <m:t>ближней боковой</m:t>
                  </m:r>
                  <m:r>
                    <m:rPr>
                      <m:sty m:val="b"/>
                    </m:rPr>
                    <w:rPr>
                      <w:rFonts w:ascii="Cambria Math" w:hAnsi="Cambria Math" w:cs="Times New Roman"/>
                      <w:sz w:val="15"/>
                      <w:szCs w:val="15"/>
                    </w:rPr>
                    <m:t xml:space="preserve"> стороны</m:t>
                  </m:r>
                </m:e>
              </m:eqArr>
            </m:num>
            <m:den>
              <m:r>
                <w:rPr>
                  <w:rFonts w:ascii="Cambria Math" w:hAnsi="Cambria Math" w:cs="Times New Roman"/>
                  <w:sz w:val="15"/>
                  <w:szCs w:val="15"/>
                </w:rPr>
                <m:t>0,0000533039</m:t>
              </m:r>
            </m:den>
          </m:f>
          <m:r>
            <w:rPr>
              <w:rFonts w:ascii="Cambria Math" w:hAnsi="Cambria Math" w:cs="Times New Roman"/>
              <w:sz w:val="15"/>
              <w:szCs w:val="15"/>
            </w:rPr>
            <m:t>-12 242,9140675966</m:t>
          </m:r>
        </m:oMath>
      </m:oMathPara>
    </w:p>
    <w:p w14:paraId="01E7B6D8" w14:textId="77777777" w:rsidR="00CA02CF" w:rsidRPr="00E8448F" w:rsidRDefault="00CA02CF" w:rsidP="00CA02CF">
      <w:pPr>
        <w:spacing w:after="120"/>
        <w:ind w:left="2259" w:right="1133" w:hanging="1125"/>
        <w:jc w:val="both"/>
        <w:rPr>
          <w:rFonts w:asciiTheme="majorBidi" w:hAnsiTheme="majorBidi" w:cstheme="majorBidi"/>
        </w:rPr>
      </w:pPr>
      <w:r w:rsidRPr="00E8448F">
        <w:t>6.1.2</w:t>
      </w:r>
      <w:r w:rsidRPr="00E8448F">
        <w:tab/>
      </w:r>
      <w:r w:rsidRPr="00E8448F">
        <w:tab/>
        <w:t>Протяженность видимых линий спереди (мм) преобразуется в объем видимого пространства спереди (мм</w:t>
      </w:r>
      <w:r w:rsidRPr="00E8448F">
        <w:rPr>
          <w:vertAlign w:val="superscript"/>
        </w:rPr>
        <w:t>3</w:t>
      </w:r>
      <w:r w:rsidRPr="00E8448F">
        <w:t>) по следующей формуле:</w:t>
      </w:r>
    </w:p>
    <w:p w14:paraId="315E24A2" w14:textId="77777777" w:rsidR="00CA02CF" w:rsidRPr="00E8448F" w:rsidRDefault="00CA02CF" w:rsidP="00CA02CF">
      <w:pPr>
        <w:spacing w:after="120"/>
        <w:ind w:left="1134" w:right="-1"/>
        <w:jc w:val="both"/>
        <w:rPr>
          <w:rFonts w:asciiTheme="majorBidi" w:hAnsiTheme="majorBidi" w:cstheme="majorBidi"/>
          <w:sz w:val="16"/>
          <w:szCs w:val="16"/>
        </w:rPr>
      </w:pPr>
      <w:bookmarkStart w:id="49" w:name="_Hlk89859577"/>
      <m:oMath>
        <m:r>
          <w:rPr>
            <w:rFonts w:ascii="Cambria Math" w:hAnsi="Cambria Math"/>
            <w:sz w:val="16"/>
            <w:szCs w:val="16"/>
          </w:rPr>
          <m:t>Объем видимого пространства спереди</m:t>
        </m:r>
        <m:r>
          <w:rPr>
            <w:rFonts w:ascii="Cambria Math" w:hAnsi="Cambria Math" w:cstheme="majorBidi"/>
            <w:sz w:val="16"/>
            <w:szCs w:val="16"/>
          </w:rPr>
          <m:t>=</m:t>
        </m:r>
      </m:oMath>
      <w:r w:rsidRPr="00E8448F">
        <w:rPr>
          <w:rFonts w:asciiTheme="majorBidi" w:eastAsiaTheme="minorEastAsia" w:hAnsiTheme="majorBidi" w:cstheme="majorBidi"/>
          <w:sz w:val="16"/>
          <w:szCs w:val="16"/>
        </w:rPr>
        <w:t xml:space="preserve"> </w:t>
      </w:r>
      <m:oMath>
        <m:f>
          <m:fPr>
            <m:ctrlPr>
              <w:rPr>
                <w:rFonts w:ascii="Cambria Math" w:hAnsi="Cambria Math" w:cstheme="majorBidi"/>
                <w:i/>
                <w:sz w:val="16"/>
                <w:szCs w:val="16"/>
              </w:rPr>
            </m:ctrlPr>
          </m:fPr>
          <m:num>
            <m:r>
              <w:rPr>
                <w:rFonts w:ascii="Cambria Math" w:hAnsi="Cambria Math"/>
                <w:sz w:val="16"/>
                <w:szCs w:val="16"/>
              </w:rPr>
              <m:t>Протяженность линий,   видимых спереди</m:t>
            </m:r>
          </m:num>
          <m:den>
            <m:r>
              <w:rPr>
                <w:rFonts w:ascii="Cambria Math" w:hAnsi="Cambria Math" w:cstheme="majorBidi"/>
                <w:sz w:val="16"/>
                <w:szCs w:val="16"/>
              </w:rPr>
              <m:t>0,0000593932</m:t>
            </m:r>
          </m:den>
        </m:f>
        <m:r>
          <w:rPr>
            <w:rFonts w:ascii="Cambria Math" w:hAnsi="Cambria Math" w:cstheme="majorBidi"/>
            <w:sz w:val="16"/>
            <w:szCs w:val="16"/>
          </w:rPr>
          <m:t>-13 715,5591368016</m:t>
        </m:r>
      </m:oMath>
    </w:p>
    <w:bookmarkEnd w:id="49"/>
    <w:p w14:paraId="03B01C1F" w14:textId="77777777" w:rsidR="00CA02CF" w:rsidRPr="00E8448F" w:rsidRDefault="00CA02CF" w:rsidP="00CA02CF">
      <w:pPr>
        <w:spacing w:after="120"/>
        <w:ind w:left="2259" w:right="1133" w:hanging="1125"/>
        <w:jc w:val="both"/>
        <w:rPr>
          <w:rFonts w:asciiTheme="majorBidi" w:hAnsiTheme="majorBidi" w:cstheme="majorBidi"/>
        </w:rPr>
      </w:pPr>
      <w:r w:rsidRPr="00E8448F">
        <w:t xml:space="preserve">6.1.3 </w:t>
      </w:r>
      <w:r w:rsidRPr="00E8448F">
        <w:tab/>
        <w:t>Протяженность видимых линий с дальней боковой стороны (мм) преобразуется в объем видимого пространства с дальней боковой стороны (мм</w:t>
      </w:r>
      <w:r w:rsidRPr="00E8448F">
        <w:rPr>
          <w:vertAlign w:val="superscript"/>
        </w:rPr>
        <w:t>3</w:t>
      </w:r>
      <w:r w:rsidRPr="00E8448F">
        <w:t>) по следующей формуле:</w:t>
      </w:r>
    </w:p>
    <w:p w14:paraId="16337D66" w14:textId="77777777" w:rsidR="00CA02CF" w:rsidRPr="00E8448F" w:rsidRDefault="00CA02CF" w:rsidP="00CA02CF">
      <w:pPr>
        <w:spacing w:after="120"/>
        <w:ind w:left="1134" w:right="-1"/>
        <w:jc w:val="both"/>
        <w:rPr>
          <w:sz w:val="16"/>
          <w:szCs w:val="16"/>
          <w:lang w:eastAsia="en-GB"/>
        </w:rPr>
      </w:pPr>
      <m:oMathPara>
        <m:oMathParaPr>
          <m:jc m:val="left"/>
        </m:oMathParaPr>
        <m:oMath>
          <m:r>
            <w:rPr>
              <w:rFonts w:ascii="Cambria Math" w:hAnsi="Cambria Math"/>
              <w:sz w:val="16"/>
              <w:szCs w:val="16"/>
            </w:rPr>
            <m:t>Объем видимого пространства с дальней боковой стороны</m:t>
          </m:r>
          <m:r>
            <w:rPr>
              <w:rFonts w:ascii="Cambria Math" w:hAnsi="Cambria Math" w:cstheme="majorBidi"/>
              <w:sz w:val="16"/>
              <w:szCs w:val="16"/>
            </w:rPr>
            <m:t xml:space="preserve">= </m:t>
          </m:r>
          <m:f>
            <m:fPr>
              <m:ctrlPr>
                <w:rPr>
                  <w:rFonts w:ascii="Cambria Math" w:hAnsi="Cambria Math" w:cstheme="majorBidi"/>
                  <w:i/>
                  <w:sz w:val="16"/>
                  <w:szCs w:val="16"/>
                </w:rPr>
              </m:ctrlPr>
            </m:fPr>
            <m:num>
              <m:eqArr>
                <m:eqArrPr>
                  <m:ctrlPr>
                    <w:rPr>
                      <w:rFonts w:ascii="Cambria Math" w:hAnsi="Cambria Math" w:cs="Times New Roman"/>
                      <w:b/>
                      <w:sz w:val="15"/>
                      <w:szCs w:val="15"/>
                    </w:rPr>
                  </m:ctrlPr>
                </m:eqArrPr>
                <m:e>
                  <m:r>
                    <m:rPr>
                      <m:sty m:val="b"/>
                    </m:rPr>
                    <w:rPr>
                      <w:rFonts w:ascii="Cambria Math" w:hAnsi="Cambria Math" w:cs="Times New Roman"/>
                      <w:sz w:val="15"/>
                      <w:szCs w:val="15"/>
                    </w:rPr>
                    <m:t>Протяженность линий, видимых</m:t>
                  </m:r>
                </m:e>
                <m:e>
                  <m:r>
                    <m:rPr>
                      <m:sty m:val="b"/>
                    </m:rPr>
                    <w:rPr>
                      <w:rFonts w:ascii="Cambria Math" w:hAnsi="Cambria Math" w:cs="Times New Roman"/>
                      <w:sz w:val="15"/>
                      <w:szCs w:val="15"/>
                    </w:rPr>
                    <m:t xml:space="preserve"> с </m:t>
                  </m:r>
                  <m:r>
                    <w:rPr>
                      <w:rFonts w:ascii="Cambria Math" w:hAnsi="Cambria Math" w:cs="Times New Roman"/>
                      <w:sz w:val="15"/>
                      <w:szCs w:val="15"/>
                    </w:rPr>
                    <m:t>дальней боковой</m:t>
                  </m:r>
                  <m:r>
                    <m:rPr>
                      <m:sty m:val="b"/>
                    </m:rPr>
                    <w:rPr>
                      <w:rFonts w:ascii="Cambria Math" w:hAnsi="Cambria Math" w:cs="Times New Roman"/>
                      <w:sz w:val="15"/>
                      <w:szCs w:val="15"/>
                    </w:rPr>
                    <m:t xml:space="preserve"> стороны</m:t>
                  </m:r>
                </m:e>
              </m:eqArr>
            </m:num>
            <m:den>
              <m:r>
                <w:rPr>
                  <w:rFonts w:ascii="Cambria Math" w:hAnsi="Cambria Math" w:cstheme="majorBidi"/>
                  <w:sz w:val="16"/>
                  <w:szCs w:val="16"/>
                </w:rPr>
                <m:t>0,0000476507</m:t>
              </m:r>
            </m:den>
          </m:f>
          <m:r>
            <w:rPr>
              <w:rFonts w:ascii="Cambria Math" w:hAnsi="Cambria Math" w:cstheme="majorBidi"/>
              <w:sz w:val="16"/>
              <w:szCs w:val="16"/>
            </w:rPr>
            <m:t>-19 740,9599226577</m:t>
          </m:r>
        </m:oMath>
      </m:oMathPara>
    </w:p>
    <w:p w14:paraId="505E6501" w14:textId="77777777" w:rsidR="00CA02CF" w:rsidRPr="00E8448F" w:rsidRDefault="00CA02CF" w:rsidP="00CA02CF">
      <w:pPr>
        <w:pStyle w:val="HChG"/>
      </w:pPr>
      <w:r w:rsidRPr="00E8448F">
        <w:lastRenderedPageBreak/>
        <w:t>Приложение 7</w:t>
      </w:r>
    </w:p>
    <w:p w14:paraId="5055C4FC" w14:textId="77777777" w:rsidR="00CA02CF" w:rsidRPr="00E8448F" w:rsidRDefault="00CA02CF" w:rsidP="00CA02CF">
      <w:pPr>
        <w:pStyle w:val="HChG"/>
      </w:pPr>
      <w:r w:rsidRPr="00E8448F">
        <w:tab/>
      </w:r>
      <w:r w:rsidRPr="00E8448F">
        <w:tab/>
        <w:t>Расчетный метод испытаний</w:t>
      </w:r>
    </w:p>
    <w:p w14:paraId="0572C76D" w14:textId="77777777" w:rsidR="00CA02CF" w:rsidRPr="00E8448F" w:rsidRDefault="00CA02CF" w:rsidP="00CA02CF">
      <w:pPr>
        <w:spacing w:after="120"/>
        <w:ind w:left="1134" w:right="1133"/>
        <w:jc w:val="both"/>
        <w:rPr>
          <w:rFonts w:asciiTheme="majorBidi" w:hAnsiTheme="majorBidi" w:cstheme="majorBidi"/>
        </w:rPr>
      </w:pPr>
      <w:r w:rsidRPr="00E8448F">
        <w:t>1.</w:t>
      </w:r>
      <w:r w:rsidRPr="00E8448F">
        <w:tab/>
      </w:r>
      <w:r w:rsidRPr="00E8448F">
        <w:tab/>
        <w:t>Параметры модели</w:t>
      </w:r>
    </w:p>
    <w:p w14:paraId="1F5945D7" w14:textId="77777777" w:rsidR="00CA02CF" w:rsidRPr="00E8448F" w:rsidRDefault="00CA02CF" w:rsidP="00CA02CF">
      <w:pPr>
        <w:spacing w:after="120"/>
        <w:ind w:left="2268" w:right="1133" w:hanging="1134"/>
        <w:jc w:val="both"/>
        <w:rPr>
          <w:rFonts w:asciiTheme="majorBidi" w:hAnsiTheme="majorBidi" w:cstheme="majorBidi"/>
        </w:rPr>
      </w:pPr>
      <w:r w:rsidRPr="00E8448F">
        <w:t>1.1</w:t>
      </w:r>
      <w:r w:rsidRPr="00E8448F">
        <w:tab/>
      </w:r>
      <w:r w:rsidRPr="00E8448F">
        <w:tab/>
        <w:t>В модели САПР, используемой для проведения оценки, должны быть учтены все необходимые особенности и геометрические характеристики, с тем чтобы эта модель позволяла точно описать поле обзора из установленных точек положения глаз на физическом транспортном средстве, предназначенном для коммерческой реализации.</w:t>
      </w:r>
    </w:p>
    <w:p w14:paraId="3ED90726" w14:textId="77777777" w:rsidR="00CA02CF" w:rsidRPr="00E8448F" w:rsidRDefault="00CA02CF" w:rsidP="00CA02CF">
      <w:pPr>
        <w:spacing w:after="120"/>
        <w:ind w:left="2268" w:right="1133" w:hanging="1134"/>
        <w:jc w:val="both"/>
        <w:rPr>
          <w:rFonts w:asciiTheme="majorBidi" w:hAnsiTheme="majorBidi" w:cstheme="majorBidi"/>
        </w:rPr>
      </w:pPr>
      <w:r w:rsidRPr="00E8448F">
        <w:t>1.2</w:t>
      </w:r>
      <w:r w:rsidRPr="00E8448F">
        <w:tab/>
      </w:r>
      <w:r w:rsidRPr="00E8448F">
        <w:tab/>
        <w:t>Модель САПР должна включать в себя все возможные помехи для обзора.</w:t>
      </w:r>
    </w:p>
    <w:p w14:paraId="26F3FF91" w14:textId="77777777" w:rsidR="00CA02CF" w:rsidRPr="00E8448F" w:rsidRDefault="00CA02CF" w:rsidP="00CA02CF">
      <w:pPr>
        <w:spacing w:after="120"/>
        <w:ind w:left="2268" w:right="1133" w:hanging="1134"/>
        <w:jc w:val="both"/>
        <w:rPr>
          <w:rFonts w:asciiTheme="majorBidi" w:hAnsiTheme="majorBidi" w:cstheme="majorBidi"/>
        </w:rPr>
      </w:pPr>
      <w:r w:rsidRPr="00E8448F">
        <w:t>1.3</w:t>
      </w:r>
      <w:r w:rsidRPr="00E8448F">
        <w:tab/>
      </w:r>
      <w:r w:rsidRPr="00E8448F">
        <w:tab/>
        <w:t xml:space="preserve">Выбор программного обеспечения САПР осуществляется по усмотрению изготовителя, однако изготовитель должен продемонстрировать органу по официальному утверждению достоверность полученных результатов. Процедура обмера кабины обобщенного типа, описанная в пункте 5 приложения 7, представляет собой один из примеров подхода, который может быть использован для этой цели. </w:t>
      </w:r>
    </w:p>
    <w:p w14:paraId="79A03171" w14:textId="77777777" w:rsidR="00CA02CF" w:rsidRPr="00E8448F" w:rsidRDefault="00CA02CF" w:rsidP="00CA02CF">
      <w:pPr>
        <w:spacing w:after="120"/>
        <w:ind w:left="2268" w:right="1133" w:hanging="1134"/>
        <w:jc w:val="both"/>
        <w:rPr>
          <w:rFonts w:asciiTheme="majorBidi" w:hAnsiTheme="majorBidi" w:cstheme="majorBidi"/>
        </w:rPr>
      </w:pPr>
      <w:r w:rsidRPr="00E8448F">
        <w:t>2.</w:t>
      </w:r>
      <w:r w:rsidRPr="00E8448F">
        <w:tab/>
      </w:r>
      <w:r w:rsidRPr="00E8448F">
        <w:tab/>
        <w:t>Создание оцениваемого объема пространства</w:t>
      </w:r>
    </w:p>
    <w:p w14:paraId="1195BF1B" w14:textId="77777777" w:rsidR="00CA02CF" w:rsidRPr="00E8448F" w:rsidRDefault="00CA02CF" w:rsidP="00CA02CF">
      <w:pPr>
        <w:spacing w:after="120"/>
        <w:ind w:left="2268" w:right="1133" w:hanging="1134"/>
        <w:jc w:val="both"/>
        <w:rPr>
          <w:rFonts w:asciiTheme="majorBidi" w:hAnsiTheme="majorBidi" w:cstheme="majorBidi"/>
        </w:rPr>
      </w:pPr>
      <w:r w:rsidRPr="00E8448F">
        <w:t>2.1</w:t>
      </w:r>
      <w:r w:rsidRPr="00E8448F">
        <w:tab/>
      </w:r>
      <w:r w:rsidRPr="00E8448F">
        <w:tab/>
        <w:t>В программе САПР создается оцениваемый объем пространства.</w:t>
      </w:r>
    </w:p>
    <w:p w14:paraId="38D11672" w14:textId="77777777" w:rsidR="00CA02CF" w:rsidRPr="00E8448F" w:rsidRDefault="00CA02CF" w:rsidP="00CA02CF">
      <w:pPr>
        <w:spacing w:after="120"/>
        <w:ind w:left="2268" w:right="1133" w:hanging="1134"/>
        <w:jc w:val="both"/>
        <w:rPr>
          <w:rFonts w:asciiTheme="majorBidi" w:hAnsiTheme="majorBidi" w:cstheme="majorBidi"/>
        </w:rPr>
      </w:pPr>
      <w:r w:rsidRPr="00E8448F">
        <w:t>3.</w:t>
      </w:r>
      <w:r w:rsidRPr="00E8448F">
        <w:tab/>
      </w:r>
      <w:r w:rsidRPr="00E8448F">
        <w:tab/>
        <w:t>Определение границ прямого обзора</w:t>
      </w:r>
    </w:p>
    <w:p w14:paraId="4856F0A0" w14:textId="77777777" w:rsidR="00CA02CF" w:rsidRPr="00E8448F" w:rsidRDefault="00CA02CF" w:rsidP="00CA02CF">
      <w:pPr>
        <w:spacing w:after="120"/>
        <w:ind w:left="2268" w:right="1133" w:hanging="1134"/>
        <w:jc w:val="both"/>
        <w:rPr>
          <w:rFonts w:asciiTheme="majorBidi" w:hAnsiTheme="majorBidi" w:cstheme="majorBidi"/>
        </w:rPr>
      </w:pPr>
      <w:r w:rsidRPr="00E8448F">
        <w:t>3.1</w:t>
      </w:r>
      <w:r w:rsidRPr="00E8448F">
        <w:tab/>
      </w:r>
      <w:r w:rsidRPr="00E8448F">
        <w:tab/>
        <w:t>Для определения границы прямого обзора с ближней боковой стороны точка наблюдения в рамках модели располагается в точке E1 для левостороннего движения или в точке E3 для правостороннего движения. Для определения границы прямого обзора спереди точка наблюдения в рамках модели располагается в точке E2, а для определения границы прямого обзора с дальней боковой стороны — в точке E3 для левостороннего движения или в точке E1 для правостороннего движения.</w:t>
      </w:r>
    </w:p>
    <w:p w14:paraId="4A5A0277" w14:textId="77777777" w:rsidR="00CA02CF" w:rsidRPr="00E8448F" w:rsidRDefault="00CA02CF" w:rsidP="00CA02CF">
      <w:pPr>
        <w:spacing w:after="120"/>
        <w:ind w:left="2268" w:right="1133" w:hanging="1134"/>
        <w:jc w:val="both"/>
        <w:rPr>
          <w:rFonts w:asciiTheme="majorBidi" w:hAnsiTheme="majorBidi" w:cstheme="majorBidi"/>
        </w:rPr>
      </w:pPr>
      <w:r w:rsidRPr="00E8448F">
        <w:t>3.2</w:t>
      </w:r>
      <w:r w:rsidRPr="00E8448F">
        <w:tab/>
      </w:r>
      <w:r w:rsidRPr="00E8448F">
        <w:tab/>
        <w:t>По краям прозрачного участка и его пересечений с помехами для обзора прочерчиваются границы прямого обзора для данной точки наблюдения. Примеры представлены на рис. 1 ниже.</w:t>
      </w:r>
    </w:p>
    <w:p w14:paraId="7A1D6EFC" w14:textId="77777777" w:rsidR="00CA02CF" w:rsidRPr="00E8448F" w:rsidRDefault="00CA02CF" w:rsidP="00CA02CF">
      <w:pPr>
        <w:suppressAutoHyphens w:val="0"/>
        <w:spacing w:line="240" w:lineRule="auto"/>
        <w:rPr>
          <w:rFonts w:eastAsia="Times New Roman" w:cs="Times New Roman"/>
          <w:b/>
          <w:szCs w:val="20"/>
          <w:lang w:eastAsia="ru-RU"/>
        </w:rPr>
      </w:pPr>
      <w:bookmarkStart w:id="50" w:name="_Ref76037409"/>
      <w:r w:rsidRPr="00E8448F">
        <w:br w:type="page"/>
      </w:r>
    </w:p>
    <w:p w14:paraId="5637BEFE" w14:textId="77777777" w:rsidR="00CA02CF" w:rsidRPr="00E8448F" w:rsidRDefault="00CA02CF" w:rsidP="00CA02CF">
      <w:pPr>
        <w:pStyle w:val="H23G"/>
      </w:pPr>
      <w:r w:rsidRPr="00E8448F">
        <w:lastRenderedPageBreak/>
        <w:tab/>
      </w:r>
      <w:r w:rsidRPr="00E8448F">
        <w:tab/>
      </w:r>
      <w:r w:rsidRPr="00E8448F">
        <w:rPr>
          <w:b w:val="0"/>
          <w:bCs/>
        </w:rPr>
        <w:t xml:space="preserve">Рис. 1 </w:t>
      </w:r>
      <w:r w:rsidRPr="00E8448F">
        <w:rPr>
          <w:b w:val="0"/>
          <w:bCs/>
        </w:rPr>
        <w:br/>
      </w:r>
      <w:r w:rsidRPr="00E8448F">
        <w:t xml:space="preserve">Примеры прочерченных с помощью программы САПР линий, соответствующих границам прямого обзора (обозначены желтым цветом) </w:t>
      </w:r>
      <w:r w:rsidRPr="00E8448F">
        <w:br/>
        <w:t xml:space="preserve">для поля обзора спереди (верхний рисунок), слева (нижний левый рисунок) </w:t>
      </w:r>
      <w:r w:rsidRPr="00E8448F">
        <w:br/>
        <w:t>и справа (нижний правый рисунок) (на примере транспортного средства, предназначенного для левостороннего движения</w:t>
      </w:r>
      <w:bookmarkEnd w:id="50"/>
      <w:r w:rsidRPr="00E8448F">
        <w:t>)</w:t>
      </w:r>
    </w:p>
    <w:p w14:paraId="33A70372" w14:textId="77777777" w:rsidR="00CA02CF" w:rsidRPr="00E8448F" w:rsidRDefault="00CA02CF" w:rsidP="00CA02CF">
      <w:pPr>
        <w:rPr>
          <w:lang w:eastAsia="ru-RU"/>
        </w:rPr>
      </w:pPr>
    </w:p>
    <w:p w14:paraId="293BF8D8" w14:textId="77777777" w:rsidR="00CA02CF" w:rsidRPr="00E8448F" w:rsidRDefault="00CA02CF" w:rsidP="00CA02CF">
      <w:pPr>
        <w:spacing w:after="120"/>
        <w:ind w:right="1133"/>
        <w:jc w:val="both"/>
        <w:rPr>
          <w:rFonts w:asciiTheme="majorBidi" w:hAnsiTheme="majorBidi" w:cstheme="majorBidi"/>
        </w:rPr>
      </w:pPr>
      <w:r w:rsidRPr="00E8448F">
        <w:rPr>
          <w:rFonts w:asciiTheme="majorBidi" w:hAnsiTheme="majorBidi" w:cstheme="majorBidi"/>
        </w:rPr>
        <w:tab/>
      </w:r>
      <w:r w:rsidRPr="00E8448F">
        <w:rPr>
          <w:rFonts w:asciiTheme="majorBidi" w:hAnsiTheme="majorBidi" w:cstheme="majorBidi"/>
        </w:rPr>
        <w:tab/>
      </w:r>
      <w:r w:rsidRPr="00E8448F">
        <w:rPr>
          <w:noProof/>
        </w:rPr>
        <w:drawing>
          <wp:inline distT="0" distB="0" distL="0" distR="0" wp14:anchorId="57C92574" wp14:editId="5AAEC1E2">
            <wp:extent cx="4547690" cy="1544320"/>
            <wp:effectExtent l="0" t="0" r="0"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47690" cy="1544320"/>
                    </a:xfrm>
                    <a:prstGeom prst="rect">
                      <a:avLst/>
                    </a:prstGeom>
                  </pic:spPr>
                </pic:pic>
              </a:graphicData>
            </a:graphic>
          </wp:inline>
        </w:drawing>
      </w:r>
    </w:p>
    <w:p w14:paraId="7CC6346E" w14:textId="77777777" w:rsidR="00CA02CF" w:rsidRPr="00E8448F" w:rsidRDefault="00CA02CF" w:rsidP="00CA02CF">
      <w:pPr>
        <w:spacing w:after="120"/>
        <w:ind w:right="1133"/>
        <w:jc w:val="both"/>
        <w:rPr>
          <w:rFonts w:asciiTheme="majorBidi" w:hAnsiTheme="majorBidi" w:cstheme="majorBidi"/>
        </w:rPr>
      </w:pPr>
      <w:r w:rsidRPr="00E8448F">
        <w:rPr>
          <w:rFonts w:asciiTheme="majorBidi" w:hAnsiTheme="majorBidi" w:cstheme="majorBidi"/>
        </w:rPr>
        <w:tab/>
      </w:r>
      <w:r w:rsidRPr="00E8448F">
        <w:rPr>
          <w:rFonts w:asciiTheme="majorBidi" w:hAnsiTheme="majorBidi" w:cstheme="majorBidi"/>
        </w:rPr>
        <w:tab/>
      </w:r>
      <w:r w:rsidRPr="00E8448F">
        <w:rPr>
          <w:noProof/>
        </w:rPr>
        <w:drawing>
          <wp:inline distT="0" distB="0" distL="0" distR="0" wp14:anchorId="7D50E6C5" wp14:editId="23B21472">
            <wp:extent cx="2346960" cy="1733428"/>
            <wp:effectExtent l="0" t="0" r="0" b="635"/>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54">
                      <a:extLst>
                        <a:ext uri="{28A0092B-C50C-407E-A947-70E740481C1C}">
                          <a14:useLocalDpi xmlns:a14="http://schemas.microsoft.com/office/drawing/2010/main" val="0"/>
                        </a:ext>
                      </a:extLst>
                    </a:blip>
                    <a:srcRect r="34166"/>
                    <a:stretch>
                      <a:fillRect/>
                    </a:stretch>
                  </pic:blipFill>
                  <pic:spPr>
                    <a:xfrm>
                      <a:off x="0" y="0"/>
                      <a:ext cx="2354779" cy="1739203"/>
                    </a:xfrm>
                    <a:prstGeom prst="rect">
                      <a:avLst/>
                    </a:prstGeom>
                  </pic:spPr>
                </pic:pic>
              </a:graphicData>
            </a:graphic>
          </wp:inline>
        </w:drawing>
      </w:r>
      <w:r w:rsidRPr="00E8448F">
        <w:rPr>
          <w:noProof/>
        </w:rPr>
        <w:drawing>
          <wp:inline distT="0" distB="0" distL="0" distR="0" wp14:anchorId="01C71D14" wp14:editId="4EB33C91">
            <wp:extent cx="2200850" cy="1701800"/>
            <wp:effectExtent l="0" t="0" r="9525" b="0"/>
            <wp:docPr id="905774461"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55">
                      <a:extLst>
                        <a:ext uri="{28A0092B-C50C-407E-A947-70E740481C1C}">
                          <a14:useLocalDpi xmlns:a14="http://schemas.microsoft.com/office/drawing/2010/main" val="0"/>
                        </a:ext>
                      </a:extLst>
                    </a:blip>
                    <a:stretch>
                      <a:fillRect/>
                    </a:stretch>
                  </pic:blipFill>
                  <pic:spPr>
                    <a:xfrm>
                      <a:off x="0" y="0"/>
                      <a:ext cx="2205435" cy="1705345"/>
                    </a:xfrm>
                    <a:prstGeom prst="rect">
                      <a:avLst/>
                    </a:prstGeom>
                  </pic:spPr>
                </pic:pic>
              </a:graphicData>
            </a:graphic>
          </wp:inline>
        </w:drawing>
      </w:r>
    </w:p>
    <w:p w14:paraId="5AD6687B" w14:textId="77777777" w:rsidR="00CA02CF" w:rsidRPr="00E8448F" w:rsidRDefault="00CA02CF" w:rsidP="00CA02CF">
      <w:pPr>
        <w:spacing w:after="120"/>
        <w:ind w:left="1134" w:right="1133"/>
        <w:jc w:val="both"/>
      </w:pPr>
      <w:r w:rsidRPr="00E8448F">
        <w:t>4.</w:t>
      </w:r>
      <w:r w:rsidRPr="00E8448F">
        <w:tab/>
      </w:r>
      <w:r w:rsidRPr="00E8448F">
        <w:tab/>
        <w:t>Построение трехмерных проекций полей обзора с места водителя</w:t>
      </w:r>
    </w:p>
    <w:p w14:paraId="6E730EB9" w14:textId="77777777" w:rsidR="00CA02CF" w:rsidRPr="00E8448F" w:rsidRDefault="00CA02CF" w:rsidP="00CA02CF">
      <w:pPr>
        <w:spacing w:after="120"/>
        <w:ind w:left="2268" w:right="1133" w:hanging="1134"/>
        <w:jc w:val="both"/>
      </w:pPr>
      <w:r w:rsidRPr="00E8448F">
        <w:t>4.1</w:t>
      </w:r>
      <w:r w:rsidRPr="00E8448F">
        <w:tab/>
      </w:r>
      <w:r w:rsidRPr="00E8448F">
        <w:tab/>
        <w:t>Из точки положения глаз E1 в пространство за пределами транспортного средства проецируются линии наблюдения, которые пересекают границы прямого обзора, определяющие обзорность транспортного средства слева, и строятся до тех пор, пока они либо не пересекутся с поверхностью земли, либо не выйдут за пределы оцениваемого объема пространства.</w:t>
      </w:r>
    </w:p>
    <w:p w14:paraId="4F08B974" w14:textId="77777777" w:rsidR="00CA02CF" w:rsidRPr="00E8448F" w:rsidRDefault="00CA02CF" w:rsidP="00CA02CF">
      <w:pPr>
        <w:spacing w:after="120"/>
        <w:ind w:left="2268" w:right="1133" w:hanging="1134"/>
        <w:jc w:val="both"/>
      </w:pPr>
      <w:r w:rsidRPr="00E8448F">
        <w:t>4.2</w:t>
      </w:r>
      <w:r w:rsidRPr="00E8448F">
        <w:tab/>
      </w:r>
      <w:r w:rsidRPr="00E8448F">
        <w:tab/>
        <w:t>Из точки положения глаз E2 в пространство за пределами транспортного средства проецируются линии наблюдения, которые пересекают границы прямого обзора, определяющие обзорность транспортного средства спереди, и строятся до тех пор, пока они либо не пересекутся с поверхностью земли, либо не выйдут за пределы оцениваемого объема пространства.</w:t>
      </w:r>
    </w:p>
    <w:p w14:paraId="1CBF86DC" w14:textId="77777777" w:rsidR="00CA02CF" w:rsidRPr="00E8448F" w:rsidRDefault="00CA02CF" w:rsidP="00CA02CF">
      <w:pPr>
        <w:spacing w:after="120"/>
        <w:ind w:left="2268" w:right="1133" w:hanging="1134"/>
        <w:jc w:val="both"/>
      </w:pPr>
      <w:r w:rsidRPr="00E8448F">
        <w:t>4.3</w:t>
      </w:r>
      <w:r w:rsidRPr="00E8448F">
        <w:tab/>
      </w:r>
      <w:r w:rsidRPr="00E8448F">
        <w:tab/>
        <w:t>Из точки положения глаз E3 в пространство за пределами транспортного средства проецируются линии наблюдения, которые пересекают границы прямого обзора, определяющие обзорность транспортного средства справа, и строятся до тех пор, пока они либо не пересекутся с поверхностью земли, либо не выйдут за пределы оцениваемого объема пространства.</w:t>
      </w:r>
    </w:p>
    <w:p w14:paraId="7AA57917" w14:textId="77777777" w:rsidR="00CA02CF" w:rsidRPr="00E8448F" w:rsidRDefault="00CA02CF" w:rsidP="00CA02CF">
      <w:pPr>
        <w:spacing w:after="120"/>
        <w:ind w:left="2268" w:right="1133" w:hanging="1134"/>
        <w:jc w:val="both"/>
      </w:pPr>
      <w:r w:rsidRPr="00E8448F">
        <w:t>4.4</w:t>
      </w:r>
      <w:r w:rsidRPr="00E8448F">
        <w:tab/>
      </w:r>
      <w:r w:rsidRPr="00E8448F">
        <w:tab/>
        <w:t>Примеры трехмерных проекций полей обзора с места водителя показаны на рис. 2 ниже.</w:t>
      </w:r>
    </w:p>
    <w:p w14:paraId="39235906" w14:textId="77777777" w:rsidR="00CA02CF" w:rsidRPr="00E8448F" w:rsidRDefault="00CA02CF" w:rsidP="00CA02CF">
      <w:pPr>
        <w:suppressAutoHyphens w:val="0"/>
        <w:spacing w:line="240" w:lineRule="auto"/>
        <w:rPr>
          <w:rFonts w:eastAsia="Times New Roman" w:cs="Times New Roman"/>
          <w:b/>
          <w:szCs w:val="20"/>
          <w:lang w:eastAsia="ru-RU"/>
        </w:rPr>
      </w:pPr>
      <w:r w:rsidRPr="00E8448F">
        <w:br w:type="page"/>
      </w:r>
    </w:p>
    <w:p w14:paraId="1C1B03CA" w14:textId="77777777" w:rsidR="00CA02CF" w:rsidRPr="00E8448F" w:rsidRDefault="00CA02CF" w:rsidP="00CA02CF">
      <w:pPr>
        <w:pStyle w:val="H23G"/>
        <w:rPr>
          <w:bCs/>
        </w:rPr>
      </w:pPr>
      <w:r w:rsidRPr="00E8448F">
        <w:lastRenderedPageBreak/>
        <w:tab/>
      </w:r>
      <w:r w:rsidRPr="00E8448F">
        <w:tab/>
      </w:r>
      <w:r w:rsidRPr="00E8448F">
        <w:rPr>
          <w:b w:val="0"/>
          <w:bCs/>
        </w:rPr>
        <w:t xml:space="preserve">Рис. 2 </w:t>
      </w:r>
      <w:r w:rsidRPr="00E8448F">
        <w:rPr>
          <w:b w:val="0"/>
          <w:bCs/>
        </w:rPr>
        <w:br/>
      </w:r>
      <w:r w:rsidRPr="00E8448F">
        <w:rPr>
          <w:bCs/>
        </w:rPr>
        <w:t>Примеры проекций поля обзора с места водителя слева (верхний рисунок), спереди (средний рисунок) и справа (нижний рисунок), построенных из точек E1, E2 и E3 соответственно (на примере транспортного средства, предназначенного для левостороннего движения)</w:t>
      </w:r>
    </w:p>
    <w:p w14:paraId="536D103B" w14:textId="77777777" w:rsidR="00CA02CF" w:rsidRPr="00E8448F" w:rsidRDefault="00CA02CF" w:rsidP="00CA02CF">
      <w:pPr>
        <w:spacing w:after="120"/>
        <w:ind w:left="1134" w:right="1133"/>
        <w:jc w:val="both"/>
      </w:pPr>
      <w:r w:rsidRPr="00E8448F">
        <w:rPr>
          <w:noProof/>
        </w:rPr>
        <w:drawing>
          <wp:inline distT="0" distB="0" distL="0" distR="0" wp14:anchorId="4D275846" wp14:editId="79725EDA">
            <wp:extent cx="4547550" cy="1808526"/>
            <wp:effectExtent l="0" t="0" r="5715" b="1270"/>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56">
                      <a:extLst>
                        <a:ext uri="{28A0092B-C50C-407E-A947-70E740481C1C}">
                          <a14:useLocalDpi xmlns:a14="http://schemas.microsoft.com/office/drawing/2010/main" val="0"/>
                        </a:ext>
                      </a:extLst>
                    </a:blip>
                    <a:stretch>
                      <a:fillRect/>
                    </a:stretch>
                  </pic:blipFill>
                  <pic:spPr>
                    <a:xfrm>
                      <a:off x="0" y="0"/>
                      <a:ext cx="4557964" cy="1812667"/>
                    </a:xfrm>
                    <a:prstGeom prst="rect">
                      <a:avLst/>
                    </a:prstGeom>
                  </pic:spPr>
                </pic:pic>
              </a:graphicData>
            </a:graphic>
          </wp:inline>
        </w:drawing>
      </w:r>
    </w:p>
    <w:p w14:paraId="1A149BF3" w14:textId="77777777" w:rsidR="00CA02CF" w:rsidRPr="00E8448F" w:rsidRDefault="00CA02CF" w:rsidP="00CA02CF">
      <w:pPr>
        <w:spacing w:after="120"/>
        <w:ind w:left="1134" w:right="1133"/>
        <w:jc w:val="both"/>
      </w:pPr>
      <w:r w:rsidRPr="00E8448F">
        <w:rPr>
          <w:noProof/>
        </w:rPr>
        <w:drawing>
          <wp:inline distT="0" distB="0" distL="0" distR="0" wp14:anchorId="33ADC0D7" wp14:editId="2BCBC475">
            <wp:extent cx="4552440" cy="3347795"/>
            <wp:effectExtent l="0" t="0" r="635" b="5080"/>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57">
                      <a:extLst>
                        <a:ext uri="{28A0092B-C50C-407E-A947-70E740481C1C}">
                          <a14:useLocalDpi xmlns:a14="http://schemas.microsoft.com/office/drawing/2010/main" val="0"/>
                        </a:ext>
                      </a:extLst>
                    </a:blip>
                    <a:stretch>
                      <a:fillRect/>
                    </a:stretch>
                  </pic:blipFill>
                  <pic:spPr>
                    <a:xfrm>
                      <a:off x="0" y="0"/>
                      <a:ext cx="4558300" cy="3352104"/>
                    </a:xfrm>
                    <a:prstGeom prst="rect">
                      <a:avLst/>
                    </a:prstGeom>
                  </pic:spPr>
                </pic:pic>
              </a:graphicData>
            </a:graphic>
          </wp:inline>
        </w:drawing>
      </w:r>
    </w:p>
    <w:p w14:paraId="23AF7E10" w14:textId="77777777" w:rsidR="00CA02CF" w:rsidRPr="00E8448F" w:rsidRDefault="00CA02CF" w:rsidP="00CA02CF">
      <w:pPr>
        <w:spacing w:after="120"/>
        <w:ind w:left="1134" w:right="1133"/>
        <w:jc w:val="both"/>
      </w:pPr>
      <w:r w:rsidRPr="00E8448F">
        <w:rPr>
          <w:noProof/>
        </w:rPr>
        <w:drawing>
          <wp:inline distT="0" distB="0" distL="0" distR="0" wp14:anchorId="433C99DD" wp14:editId="06E79991">
            <wp:extent cx="4542661" cy="2840910"/>
            <wp:effectExtent l="0" t="0" r="0" b="0"/>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58">
                      <a:extLst>
                        <a:ext uri="{28A0092B-C50C-407E-A947-70E740481C1C}">
                          <a14:useLocalDpi xmlns:a14="http://schemas.microsoft.com/office/drawing/2010/main" val="0"/>
                        </a:ext>
                      </a:extLst>
                    </a:blip>
                    <a:stretch>
                      <a:fillRect/>
                    </a:stretch>
                  </pic:blipFill>
                  <pic:spPr>
                    <a:xfrm>
                      <a:off x="0" y="0"/>
                      <a:ext cx="4548556" cy="2844597"/>
                    </a:xfrm>
                    <a:prstGeom prst="rect">
                      <a:avLst/>
                    </a:prstGeom>
                  </pic:spPr>
                </pic:pic>
              </a:graphicData>
            </a:graphic>
          </wp:inline>
        </w:drawing>
      </w:r>
    </w:p>
    <w:p w14:paraId="1E83FBEA" w14:textId="77777777" w:rsidR="00CA02CF" w:rsidRPr="00E8448F" w:rsidRDefault="00CA02CF" w:rsidP="00CA02CF">
      <w:pPr>
        <w:spacing w:after="120"/>
        <w:ind w:left="2268" w:right="1133" w:hanging="1134"/>
        <w:jc w:val="both"/>
      </w:pPr>
      <w:r w:rsidRPr="00E8448F">
        <w:lastRenderedPageBreak/>
        <w:t>5.</w:t>
      </w:r>
      <w:r w:rsidRPr="00E8448F">
        <w:tab/>
      </w:r>
      <w:r w:rsidRPr="00E8448F">
        <w:tab/>
        <w:t>Вычисление объема видимого пространства</w:t>
      </w:r>
    </w:p>
    <w:p w14:paraId="4863FA27" w14:textId="77777777" w:rsidR="00CA02CF" w:rsidRPr="00E8448F" w:rsidRDefault="00CA02CF" w:rsidP="00CA02CF">
      <w:pPr>
        <w:spacing w:after="120"/>
        <w:ind w:left="2268" w:right="1133" w:hanging="1134"/>
        <w:jc w:val="both"/>
      </w:pPr>
      <w:r w:rsidRPr="00E8448F">
        <w:t>5.1</w:t>
      </w:r>
      <w:r w:rsidRPr="00E8448F">
        <w:tab/>
        <w:t>Каждое поле обзора, расположенное с ближней боковой стороны, спереди и с дальней боковой стороны от места водителя, ограничивается только теми объемами пространства, которые находятся внутри оцениваемой зоны (объем видимого пространства с каждой стороны). Остальные объемы пространства обозначаются следующим образом:</w:t>
      </w:r>
    </w:p>
    <w:p w14:paraId="3E808236" w14:textId="77777777" w:rsidR="00CA02CF" w:rsidRPr="00E8448F" w:rsidRDefault="00CA02CF" w:rsidP="00CA02CF">
      <w:pPr>
        <w:spacing w:after="120"/>
        <w:ind w:left="2268" w:right="1133" w:hanging="1134"/>
        <w:jc w:val="both"/>
      </w:pPr>
      <w:r w:rsidRPr="00E8448F">
        <w:t>5.1.1</w:t>
      </w:r>
      <w:r w:rsidRPr="00E8448F">
        <w:tab/>
        <w:t xml:space="preserve">объем видимого пространства с ближней боковой стороны; </w:t>
      </w:r>
      <w:bookmarkStart w:id="51" w:name="_Hlk76037699"/>
      <w:bookmarkEnd w:id="51"/>
    </w:p>
    <w:p w14:paraId="63101580" w14:textId="77777777" w:rsidR="00CA02CF" w:rsidRPr="00E8448F" w:rsidRDefault="00CA02CF" w:rsidP="00CA02CF">
      <w:pPr>
        <w:spacing w:after="120"/>
        <w:ind w:left="2268" w:right="1133" w:hanging="1134"/>
        <w:jc w:val="both"/>
      </w:pPr>
      <w:r w:rsidRPr="00E8448F">
        <w:t>5.1.2</w:t>
      </w:r>
      <w:r w:rsidRPr="00E8448F">
        <w:tab/>
        <w:t xml:space="preserve">объем видимого пространства спереди; </w:t>
      </w:r>
    </w:p>
    <w:p w14:paraId="7B15BF11" w14:textId="77777777" w:rsidR="00CA02CF" w:rsidRPr="00E8448F" w:rsidRDefault="00CA02CF" w:rsidP="00CA02CF">
      <w:pPr>
        <w:spacing w:after="120"/>
        <w:ind w:left="2268" w:right="1133" w:hanging="1134"/>
        <w:jc w:val="both"/>
      </w:pPr>
      <w:r w:rsidRPr="00E8448F">
        <w:t>5.1.3</w:t>
      </w:r>
      <w:r w:rsidRPr="00E8448F">
        <w:tab/>
        <w:t>объем видимого пространства с дальней боковой стороны.</w:t>
      </w:r>
    </w:p>
    <w:p w14:paraId="0C4FDAC7" w14:textId="77777777" w:rsidR="00CA02CF" w:rsidRPr="00E8448F" w:rsidRDefault="00CA02CF" w:rsidP="00CA02CF">
      <w:pPr>
        <w:spacing w:after="120"/>
        <w:ind w:left="2268" w:right="1133" w:hanging="1134"/>
        <w:jc w:val="both"/>
      </w:pPr>
      <w:r w:rsidRPr="00E8448F">
        <w:t>5.2</w:t>
      </w:r>
      <w:r w:rsidRPr="00E8448F">
        <w:tab/>
        <w:t>Общий объем видимого пространства представляет собой сумму объемов видимого пространства с каждой стороны.</w:t>
      </w:r>
    </w:p>
    <w:p w14:paraId="6E88B179" w14:textId="77777777" w:rsidR="00CA02CF" w:rsidRPr="00E8448F" w:rsidRDefault="00CA02CF" w:rsidP="00CA02CF">
      <w:pPr>
        <w:spacing w:after="120"/>
        <w:ind w:left="2268" w:right="1133" w:hanging="1134"/>
        <w:jc w:val="both"/>
      </w:pPr>
      <w:r w:rsidRPr="00E8448F">
        <w:t>5.3</w:t>
      </w:r>
      <w:r w:rsidRPr="00E8448F">
        <w:tab/>
        <w:t>Пример полученного результата представлен на рис. 3 ниже.</w:t>
      </w:r>
    </w:p>
    <w:p w14:paraId="0D0D5D1B" w14:textId="77777777" w:rsidR="00CA02CF" w:rsidRPr="00E8448F" w:rsidRDefault="00CA02CF" w:rsidP="00CA02CF">
      <w:pPr>
        <w:pStyle w:val="H23G"/>
        <w:rPr>
          <w:bCs/>
        </w:rPr>
      </w:pPr>
      <w:bookmarkStart w:id="52" w:name="_Ref76037895"/>
      <w:r w:rsidRPr="00E8448F">
        <w:tab/>
      </w:r>
      <w:r w:rsidRPr="00E8448F">
        <w:rPr>
          <w:b w:val="0"/>
          <w:bCs/>
        </w:rPr>
        <w:tab/>
        <w:t xml:space="preserve">Рис. 3 </w:t>
      </w:r>
      <w:r w:rsidRPr="00E8448F">
        <w:rPr>
          <w:b w:val="0"/>
          <w:bCs/>
        </w:rPr>
        <w:br/>
      </w:r>
      <w:r w:rsidRPr="00E8448F">
        <w:rPr>
          <w:bCs/>
        </w:rPr>
        <w:t xml:space="preserve">Пример транспортного средства (с правосторонним расположением руля) </w:t>
      </w:r>
      <w:r w:rsidRPr="00E8448F">
        <w:rPr>
          <w:bCs/>
        </w:rPr>
        <w:br/>
        <w:t>с объемом видимого пространства. Объем видимого пространства (с ближней боковой стороны обозначен желтым цветом, спереди — оранжевым, с дальней боковой стороны — красным) показан на примере транспортного средства, предназначенного для левостороннего движения</w:t>
      </w:r>
      <w:bookmarkEnd w:id="52"/>
    </w:p>
    <w:p w14:paraId="54B988E2" w14:textId="77777777" w:rsidR="00CA02CF" w:rsidRPr="00E8448F" w:rsidRDefault="00CA02CF" w:rsidP="00CA02CF">
      <w:pPr>
        <w:spacing w:after="120"/>
        <w:ind w:left="2268" w:right="1133" w:hanging="1134"/>
        <w:jc w:val="both"/>
      </w:pPr>
      <w:r w:rsidRPr="00E8448F">
        <w:rPr>
          <w:noProof/>
        </w:rPr>
        <w:drawing>
          <wp:inline distT="0" distB="0" distL="0" distR="0" wp14:anchorId="7DFB00D3" wp14:editId="215BA4DA">
            <wp:extent cx="3772920" cy="2499360"/>
            <wp:effectExtent l="0" t="0" r="0" b="0"/>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59">
                      <a:extLst>
                        <a:ext uri="{28A0092B-C50C-407E-A947-70E740481C1C}">
                          <a14:useLocalDpi xmlns:a14="http://schemas.microsoft.com/office/drawing/2010/main" val="0"/>
                        </a:ext>
                      </a:extLst>
                    </a:blip>
                    <a:stretch>
                      <a:fillRect/>
                    </a:stretch>
                  </pic:blipFill>
                  <pic:spPr>
                    <a:xfrm>
                      <a:off x="0" y="0"/>
                      <a:ext cx="3784536" cy="2507055"/>
                    </a:xfrm>
                    <a:prstGeom prst="rect">
                      <a:avLst/>
                    </a:prstGeom>
                  </pic:spPr>
                </pic:pic>
              </a:graphicData>
            </a:graphic>
          </wp:inline>
        </w:drawing>
      </w:r>
    </w:p>
    <w:p w14:paraId="6CC52928" w14:textId="77777777" w:rsidR="00CA02CF" w:rsidRPr="00E8448F" w:rsidRDefault="00CA02CF" w:rsidP="00CA02CF">
      <w:pPr>
        <w:spacing w:after="120"/>
        <w:ind w:left="2268" w:right="1133" w:hanging="1134"/>
        <w:jc w:val="both"/>
        <w:rPr>
          <w:rFonts w:asciiTheme="majorBidi" w:hAnsiTheme="majorBidi" w:cstheme="majorBidi"/>
        </w:rPr>
      </w:pPr>
      <w:r w:rsidRPr="00E8448F">
        <w:t>6.</w:t>
      </w:r>
      <w:r w:rsidRPr="00E8448F">
        <w:tab/>
      </w:r>
      <w:r w:rsidRPr="00E8448F">
        <w:tab/>
        <w:t>Использование модели грузового транспортного средства обобщенного типа для валидации использования расчетных методов</w:t>
      </w:r>
    </w:p>
    <w:p w14:paraId="62C8C250" w14:textId="77777777" w:rsidR="00CA02CF" w:rsidRPr="00E8448F" w:rsidRDefault="00CA02CF" w:rsidP="00CA02CF">
      <w:pPr>
        <w:spacing w:after="120"/>
        <w:ind w:left="2268" w:right="1133" w:hanging="1134"/>
        <w:jc w:val="both"/>
        <w:rPr>
          <w:rFonts w:asciiTheme="majorBidi" w:hAnsiTheme="majorBidi" w:cstheme="majorBidi"/>
        </w:rPr>
      </w:pPr>
      <w:r w:rsidRPr="00E8448F">
        <w:t>6.1</w:t>
      </w:r>
      <w:r w:rsidRPr="00E8448F">
        <w:tab/>
      </w:r>
      <w:r w:rsidRPr="00E8448F">
        <w:tab/>
        <w:t xml:space="preserve">Процедура, описанная в пунктах 1–5 настоящего приложения, применяется к стандартизированной модели грузового транспортного средства обобщенного типа. </w:t>
      </w:r>
    </w:p>
    <w:p w14:paraId="4AD36EB9" w14:textId="77777777" w:rsidR="00CA02CF" w:rsidRPr="00E8448F" w:rsidRDefault="00CA02CF" w:rsidP="00CA02CF">
      <w:pPr>
        <w:spacing w:after="120"/>
        <w:ind w:left="2268" w:right="1133" w:hanging="1134"/>
        <w:jc w:val="both"/>
      </w:pPr>
      <w:r w:rsidRPr="00E8448F">
        <w:t>6.2</w:t>
      </w:r>
      <w:r w:rsidRPr="00E8448F">
        <w:tab/>
      </w:r>
      <w:r w:rsidRPr="00E8448F">
        <w:tab/>
        <w:t>Модель обобщенного типа показана на рис. 4 ниже.</w:t>
      </w:r>
    </w:p>
    <w:p w14:paraId="2C4B8C1F" w14:textId="77777777" w:rsidR="00CA02CF" w:rsidRPr="00E8448F" w:rsidRDefault="00CA02CF" w:rsidP="00CA02CF">
      <w:pPr>
        <w:pStyle w:val="SingleTxtG"/>
        <w:pageBreakBefore/>
        <w:contextualSpacing/>
        <w:jc w:val="left"/>
      </w:pPr>
      <w:bookmarkStart w:id="53" w:name="_Ref83720810"/>
      <w:r w:rsidRPr="00E8448F">
        <w:lastRenderedPageBreak/>
        <w:t xml:space="preserve">Рис. 4 </w:t>
      </w:r>
    </w:p>
    <w:p w14:paraId="694B3DBA" w14:textId="77777777" w:rsidR="00CA02CF" w:rsidRPr="00E8448F" w:rsidRDefault="00CA02CF" w:rsidP="00CA02CF">
      <w:pPr>
        <w:pStyle w:val="SingleTxtG"/>
        <w:spacing w:after="240"/>
        <w:contextualSpacing/>
        <w:jc w:val="left"/>
        <w:rPr>
          <w:b/>
          <w:bCs/>
        </w:rPr>
      </w:pPr>
      <w:r w:rsidRPr="00E8448F">
        <w:rPr>
          <w:b/>
          <w:bCs/>
        </w:rPr>
        <w:t>Иллюстрация модели кабины обобщенного типа</w:t>
      </w:r>
      <w:bookmarkEnd w:id="53"/>
    </w:p>
    <w:p w14:paraId="068BF8D1" w14:textId="75CA1ED1" w:rsidR="00CA02CF" w:rsidRDefault="00CA02CF" w:rsidP="00CA02CF">
      <w:pPr>
        <w:ind w:left="1134" w:right="1134"/>
        <w:jc w:val="both"/>
        <w:rPr>
          <w:lang w:val="fr-FR"/>
        </w:rPr>
      </w:pPr>
      <w:r w:rsidRPr="00E8448F">
        <w:rPr>
          <w:noProof/>
          <w:lang w:val="fr-FR"/>
        </w:rPr>
        <w:drawing>
          <wp:inline distT="0" distB="0" distL="0" distR="0" wp14:anchorId="53CFFEF5" wp14:editId="6D74ECF2">
            <wp:extent cx="4680000" cy="3488400"/>
            <wp:effectExtent l="0" t="0" r="6350" b="0"/>
            <wp:docPr id="15"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60">
                      <a:extLst>
                        <a:ext uri="{28A0092B-C50C-407E-A947-70E740481C1C}">
                          <a14:useLocalDpi xmlns:a14="http://schemas.microsoft.com/office/drawing/2010/main" val="0"/>
                        </a:ext>
                      </a:extLst>
                    </a:blip>
                    <a:srcRect b="17014"/>
                    <a:stretch/>
                  </pic:blipFill>
                  <pic:spPr bwMode="auto">
                    <a:xfrm>
                      <a:off x="0" y="0"/>
                      <a:ext cx="4680000" cy="3488400"/>
                    </a:xfrm>
                    <a:prstGeom prst="rect">
                      <a:avLst/>
                    </a:prstGeom>
                    <a:ln>
                      <a:noFill/>
                    </a:ln>
                    <a:extLst>
                      <a:ext uri="{53640926-AAD7-44D8-BBD7-CCE9431645EC}">
                        <a14:shadowObscured xmlns:a14="http://schemas.microsoft.com/office/drawing/2010/main"/>
                      </a:ext>
                    </a:extLst>
                  </pic:spPr>
                </pic:pic>
              </a:graphicData>
            </a:graphic>
          </wp:inline>
        </w:drawing>
      </w:r>
    </w:p>
    <w:p w14:paraId="660D37E7" w14:textId="77777777" w:rsidR="00611BC0" w:rsidRPr="00E8448F" w:rsidRDefault="00611BC0" w:rsidP="00CA02CF">
      <w:pPr>
        <w:ind w:left="1134" w:right="1134"/>
        <w:jc w:val="both"/>
        <w:rPr>
          <w:lang w:val="fr-FR"/>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701"/>
        <w:gridCol w:w="1824"/>
        <w:gridCol w:w="2155"/>
      </w:tblGrid>
      <w:tr w:rsidR="00CA02CF" w:rsidRPr="00E8448F" w14:paraId="42EFD13D" w14:textId="77777777" w:rsidTr="00F36210">
        <w:tc>
          <w:tcPr>
            <w:tcW w:w="1691" w:type="dxa"/>
          </w:tcPr>
          <w:p w14:paraId="42D52126" w14:textId="77777777" w:rsidR="00CA02CF" w:rsidRPr="00E8448F" w:rsidRDefault="00CA02CF" w:rsidP="00F36210">
            <w:pPr>
              <w:spacing w:before="40" w:after="40" w:line="240" w:lineRule="auto"/>
              <w:ind w:left="39"/>
              <w:rPr>
                <w:sz w:val="18"/>
                <w:szCs w:val="18"/>
              </w:rPr>
            </w:pPr>
            <w:r w:rsidRPr="00E8448F">
              <w:rPr>
                <w:sz w:val="18"/>
                <w:szCs w:val="18"/>
              </w:rPr>
              <w:t>Стеклоочистители ветрового стекла, закрывающие обзор</w:t>
            </w:r>
          </w:p>
        </w:tc>
        <w:tc>
          <w:tcPr>
            <w:tcW w:w="1701" w:type="dxa"/>
          </w:tcPr>
          <w:p w14:paraId="056583A1" w14:textId="77777777" w:rsidR="00CA02CF" w:rsidRPr="00E8448F" w:rsidRDefault="00CA02CF" w:rsidP="00F36210">
            <w:pPr>
              <w:spacing w:after="40"/>
              <w:rPr>
                <w:sz w:val="18"/>
                <w:szCs w:val="18"/>
              </w:rPr>
            </w:pPr>
            <w:r w:rsidRPr="00E8448F">
              <w:t>Участки рулевого колеса, закрывающие обзор</w:t>
            </w:r>
          </w:p>
        </w:tc>
        <w:tc>
          <w:tcPr>
            <w:tcW w:w="1824" w:type="dxa"/>
          </w:tcPr>
          <w:p w14:paraId="22775C48" w14:textId="77777777" w:rsidR="00CA02CF" w:rsidRPr="00E8448F" w:rsidRDefault="00CA02CF" w:rsidP="00F36210">
            <w:pPr>
              <w:rPr>
                <w:sz w:val="18"/>
                <w:szCs w:val="18"/>
              </w:rPr>
            </w:pPr>
            <w:r w:rsidRPr="00E8448F">
              <w:t>Бамперы колесных арок, выступающие за пределы кабины</w:t>
            </w:r>
          </w:p>
        </w:tc>
        <w:tc>
          <w:tcPr>
            <w:tcW w:w="2155" w:type="dxa"/>
          </w:tcPr>
          <w:p w14:paraId="581BF0C0" w14:textId="77777777" w:rsidR="00CA02CF" w:rsidRPr="00E8448F" w:rsidRDefault="00CA02CF" w:rsidP="00F36210">
            <w:pPr>
              <w:rPr>
                <w:sz w:val="18"/>
                <w:szCs w:val="18"/>
              </w:rPr>
            </w:pPr>
            <w:r w:rsidRPr="00E8448F">
              <w:t>Крепления или поддерживающие элементы зеркал, закрывающие обзор</w:t>
            </w:r>
          </w:p>
        </w:tc>
      </w:tr>
    </w:tbl>
    <w:p w14:paraId="053AE2B0" w14:textId="77777777" w:rsidR="00CA02CF" w:rsidRPr="00E8448F" w:rsidRDefault="00CA02CF" w:rsidP="00CA02CF">
      <w:pPr>
        <w:spacing w:after="120"/>
        <w:ind w:left="1134" w:right="1133"/>
        <w:jc w:val="both"/>
      </w:pPr>
    </w:p>
    <w:p w14:paraId="3F171F07" w14:textId="77777777" w:rsidR="00CA02CF" w:rsidRPr="00E8448F" w:rsidRDefault="00CA02CF" w:rsidP="00CA02CF">
      <w:pPr>
        <w:spacing w:after="120"/>
        <w:ind w:left="2268" w:right="1133" w:hanging="1134"/>
        <w:jc w:val="both"/>
        <w:rPr>
          <w:rFonts w:asciiTheme="majorBidi" w:hAnsiTheme="majorBidi" w:cstheme="majorBidi"/>
        </w:rPr>
      </w:pPr>
      <w:r w:rsidRPr="00E8448F">
        <w:t>6.3</w:t>
      </w:r>
      <w:r w:rsidRPr="00E8448F">
        <w:tab/>
      </w:r>
      <w:r w:rsidRPr="00E8448F">
        <w:tab/>
        <w:t>Полная трехмерная модель для использования в рамках данной оценки доступна в формате .stp</w:t>
      </w:r>
      <w:r w:rsidRPr="00E8448F">
        <w:rPr>
          <w:rStyle w:val="ab"/>
        </w:rPr>
        <w:footnoteReference w:customMarkFollows="1" w:id="6"/>
        <w:t>1</w:t>
      </w:r>
      <w:r w:rsidRPr="00E8448F">
        <w:t>.</w:t>
      </w:r>
    </w:p>
    <w:p w14:paraId="750E2602" w14:textId="77777777" w:rsidR="00CA02CF" w:rsidRPr="00E8448F" w:rsidRDefault="00CA02CF" w:rsidP="00CA02CF">
      <w:pPr>
        <w:spacing w:after="120"/>
        <w:ind w:left="2268" w:right="1133" w:hanging="1134"/>
        <w:jc w:val="both"/>
        <w:rPr>
          <w:rFonts w:asciiTheme="majorBidi" w:hAnsiTheme="majorBidi" w:cstheme="majorBidi"/>
        </w:rPr>
      </w:pPr>
      <w:r w:rsidRPr="00E8448F">
        <w:t>6.4</w:t>
      </w:r>
      <w:r w:rsidRPr="00E8448F">
        <w:tab/>
      </w:r>
      <w:r w:rsidRPr="00E8448F">
        <w:tab/>
        <w:t>Значения полученных результатов оценки должны находиться в пределах диапазонов, указанных в таблице 1 ниже.</w:t>
      </w:r>
    </w:p>
    <w:p w14:paraId="3AD50C18" w14:textId="77777777" w:rsidR="00CA02CF" w:rsidRPr="00E8448F" w:rsidRDefault="00CA02CF" w:rsidP="00CA02CF">
      <w:pPr>
        <w:pStyle w:val="H23G"/>
      </w:pPr>
      <w:bookmarkStart w:id="54" w:name="_Ref76038013"/>
      <w:r w:rsidRPr="00E8448F">
        <w:tab/>
      </w:r>
      <w:r w:rsidRPr="00E8448F">
        <w:tab/>
      </w:r>
      <w:r w:rsidRPr="00E8448F">
        <w:rPr>
          <w:b w:val="0"/>
          <w:bCs/>
        </w:rPr>
        <w:t xml:space="preserve">Таблица 1 </w:t>
      </w:r>
      <w:r w:rsidRPr="00E8448F">
        <w:rPr>
          <w:b w:val="0"/>
          <w:bCs/>
        </w:rPr>
        <w:br/>
      </w:r>
      <w:r w:rsidRPr="00E8448F">
        <w:t>Ожидаемые расчетные значения, получаемые в результате оценки для кабины обобщенного типа, и допустимые диапазоны</w:t>
      </w:r>
      <w:bookmarkEnd w:id="54"/>
    </w:p>
    <w:tbl>
      <w:tblPr>
        <w:tblW w:w="7335" w:type="dxa"/>
        <w:tblInd w:w="1134" w:type="dxa"/>
        <w:tblLayout w:type="fixed"/>
        <w:tblCellMar>
          <w:left w:w="0" w:type="dxa"/>
          <w:right w:w="0" w:type="dxa"/>
        </w:tblCellMar>
        <w:tblLook w:val="04A0" w:firstRow="1" w:lastRow="0" w:firstColumn="1" w:lastColumn="0" w:noHBand="0" w:noVBand="1"/>
      </w:tblPr>
      <w:tblGrid>
        <w:gridCol w:w="1843"/>
        <w:gridCol w:w="1878"/>
        <w:gridCol w:w="1878"/>
        <w:gridCol w:w="1736"/>
      </w:tblGrid>
      <w:tr w:rsidR="00CA02CF" w:rsidRPr="00E8448F" w14:paraId="6DCACA24" w14:textId="77777777" w:rsidTr="00F36210">
        <w:trPr>
          <w:tblHeader/>
        </w:trPr>
        <w:tc>
          <w:tcPr>
            <w:tcW w:w="1843"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1A3DC7D1" w14:textId="77777777" w:rsidR="00CA02CF" w:rsidRPr="00E8448F" w:rsidRDefault="00CA02CF" w:rsidP="00F36210">
            <w:pPr>
              <w:spacing w:before="80" w:after="80" w:line="200" w:lineRule="exact"/>
              <w:ind w:right="113"/>
              <w:rPr>
                <w:i/>
                <w:sz w:val="16"/>
                <w:szCs w:val="16"/>
              </w:rPr>
            </w:pPr>
            <w:r w:rsidRPr="00E8448F">
              <w:rPr>
                <w:i/>
                <w:iCs/>
                <w:sz w:val="16"/>
                <w:szCs w:val="16"/>
              </w:rPr>
              <w:t>Объем видимого пространства</w:t>
            </w:r>
          </w:p>
        </w:tc>
        <w:tc>
          <w:tcPr>
            <w:tcW w:w="1878"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4F276143" w14:textId="77777777" w:rsidR="00CA02CF" w:rsidRPr="00E8448F" w:rsidRDefault="00CA02CF" w:rsidP="00F36210">
            <w:pPr>
              <w:spacing w:before="80" w:after="80" w:line="200" w:lineRule="exact"/>
              <w:ind w:right="113"/>
              <w:jc w:val="right"/>
              <w:rPr>
                <w:i/>
                <w:sz w:val="16"/>
                <w:szCs w:val="16"/>
              </w:rPr>
            </w:pPr>
            <w:r w:rsidRPr="00E8448F">
              <w:rPr>
                <w:i/>
                <w:iCs/>
                <w:sz w:val="16"/>
                <w:szCs w:val="16"/>
              </w:rPr>
              <w:t>Ожидаемый объем (мм</w:t>
            </w:r>
            <w:r w:rsidRPr="00E8448F">
              <w:rPr>
                <w:i/>
                <w:iCs/>
                <w:sz w:val="16"/>
                <w:szCs w:val="16"/>
                <w:vertAlign w:val="superscript"/>
              </w:rPr>
              <w:t>3</w:t>
            </w:r>
            <w:r w:rsidRPr="00E8448F">
              <w:rPr>
                <w:i/>
                <w:iCs/>
                <w:sz w:val="16"/>
                <w:szCs w:val="16"/>
              </w:rPr>
              <w:t>)</w:t>
            </w:r>
          </w:p>
        </w:tc>
        <w:tc>
          <w:tcPr>
            <w:tcW w:w="3614"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4CB13FE" w14:textId="77777777" w:rsidR="00CA02CF" w:rsidRPr="00E8448F" w:rsidRDefault="00CA02CF" w:rsidP="00F36210">
            <w:pPr>
              <w:spacing w:before="80" w:after="80" w:line="200" w:lineRule="exact"/>
              <w:ind w:right="113"/>
              <w:jc w:val="center"/>
              <w:rPr>
                <w:i/>
                <w:sz w:val="16"/>
                <w:szCs w:val="16"/>
              </w:rPr>
            </w:pPr>
            <w:r w:rsidRPr="00E8448F">
              <w:rPr>
                <w:i/>
                <w:iCs/>
                <w:sz w:val="16"/>
                <w:szCs w:val="16"/>
              </w:rPr>
              <w:t>Допустимый диапазон значений рассчитанного объема (мм</w:t>
            </w:r>
            <w:r w:rsidRPr="00E8448F">
              <w:rPr>
                <w:i/>
                <w:iCs/>
                <w:sz w:val="16"/>
                <w:szCs w:val="16"/>
                <w:vertAlign w:val="superscript"/>
              </w:rPr>
              <w:t>3</w:t>
            </w:r>
            <w:r w:rsidRPr="00E8448F">
              <w:rPr>
                <w:i/>
                <w:iCs/>
                <w:sz w:val="16"/>
                <w:szCs w:val="16"/>
              </w:rPr>
              <w:t>)</w:t>
            </w:r>
          </w:p>
        </w:tc>
      </w:tr>
      <w:tr w:rsidR="00CA02CF" w:rsidRPr="00E8448F" w14:paraId="4D03DEF2" w14:textId="77777777" w:rsidTr="00F36210">
        <w:trPr>
          <w:trHeight w:hRule="exact" w:val="113"/>
          <w:tblHeader/>
        </w:trPr>
        <w:tc>
          <w:tcPr>
            <w:tcW w:w="1843" w:type="dxa"/>
            <w:vMerge/>
            <w:tcBorders>
              <w:bottom w:val="single" w:sz="12" w:space="0" w:color="auto"/>
            </w:tcBorders>
            <w:shd w:val="clear" w:color="auto" w:fill="auto"/>
            <w:noWrap/>
            <w:tcMar>
              <w:top w:w="0" w:type="dxa"/>
              <w:left w:w="108" w:type="dxa"/>
              <w:bottom w:w="0" w:type="dxa"/>
              <w:right w:w="108" w:type="dxa"/>
            </w:tcMar>
          </w:tcPr>
          <w:p w14:paraId="17B9C33D" w14:textId="77777777" w:rsidR="00CA02CF" w:rsidRPr="00E8448F" w:rsidRDefault="00CA02CF" w:rsidP="00F36210">
            <w:pPr>
              <w:spacing w:before="40" w:after="120"/>
              <w:ind w:right="113"/>
              <w:rPr>
                <w:lang w:eastAsia="en-GB"/>
              </w:rPr>
            </w:pPr>
          </w:p>
        </w:tc>
        <w:tc>
          <w:tcPr>
            <w:tcW w:w="1878" w:type="dxa"/>
            <w:vMerge/>
            <w:tcBorders>
              <w:bottom w:val="single" w:sz="12" w:space="0" w:color="auto"/>
            </w:tcBorders>
            <w:shd w:val="clear" w:color="auto" w:fill="auto"/>
            <w:noWrap/>
            <w:tcMar>
              <w:top w:w="0" w:type="dxa"/>
              <w:left w:w="108" w:type="dxa"/>
              <w:bottom w:w="0" w:type="dxa"/>
              <w:right w:w="108" w:type="dxa"/>
            </w:tcMar>
          </w:tcPr>
          <w:p w14:paraId="4C83ADE3" w14:textId="77777777" w:rsidR="00CA02CF" w:rsidRPr="00E8448F" w:rsidRDefault="00CA02CF" w:rsidP="00F36210">
            <w:pPr>
              <w:spacing w:before="40" w:after="120"/>
              <w:ind w:right="113"/>
              <w:rPr>
                <w:lang w:eastAsia="en-GB"/>
              </w:rPr>
            </w:pPr>
          </w:p>
        </w:tc>
        <w:tc>
          <w:tcPr>
            <w:tcW w:w="3614" w:type="dxa"/>
            <w:gridSpan w:val="2"/>
            <w:tcBorders>
              <w:top w:val="single" w:sz="12" w:space="0" w:color="auto"/>
            </w:tcBorders>
            <w:shd w:val="clear" w:color="auto" w:fill="auto"/>
            <w:noWrap/>
            <w:tcMar>
              <w:top w:w="0" w:type="dxa"/>
              <w:left w:w="108" w:type="dxa"/>
              <w:bottom w:w="0" w:type="dxa"/>
              <w:right w:w="108" w:type="dxa"/>
            </w:tcMar>
          </w:tcPr>
          <w:p w14:paraId="72B2B62D" w14:textId="77777777" w:rsidR="00CA02CF" w:rsidRPr="00E8448F" w:rsidRDefault="00CA02CF" w:rsidP="00F36210">
            <w:pPr>
              <w:spacing w:before="40" w:after="120"/>
              <w:ind w:right="113"/>
              <w:rPr>
                <w:lang w:eastAsia="en-GB"/>
              </w:rPr>
            </w:pPr>
          </w:p>
        </w:tc>
      </w:tr>
      <w:tr w:rsidR="00CA02CF" w:rsidRPr="00E8448F" w14:paraId="4825E3EA" w14:textId="77777777" w:rsidTr="00F36210">
        <w:trPr>
          <w:tblHeader/>
        </w:trPr>
        <w:tc>
          <w:tcPr>
            <w:tcW w:w="1843" w:type="dxa"/>
            <w:vMerge/>
            <w:tcBorders>
              <w:bottom w:val="single" w:sz="12" w:space="0" w:color="auto"/>
            </w:tcBorders>
            <w:shd w:val="clear" w:color="auto" w:fill="auto"/>
            <w:noWrap/>
            <w:tcMar>
              <w:top w:w="0" w:type="dxa"/>
              <w:left w:w="108" w:type="dxa"/>
              <w:bottom w:w="0" w:type="dxa"/>
              <w:right w:w="108" w:type="dxa"/>
            </w:tcMar>
          </w:tcPr>
          <w:p w14:paraId="288CDAD5" w14:textId="77777777" w:rsidR="00CA02CF" w:rsidRPr="00E8448F" w:rsidRDefault="00CA02CF" w:rsidP="00F36210">
            <w:pPr>
              <w:spacing w:before="40" w:after="120"/>
              <w:ind w:right="113"/>
              <w:rPr>
                <w:lang w:eastAsia="en-GB"/>
              </w:rPr>
            </w:pPr>
          </w:p>
        </w:tc>
        <w:tc>
          <w:tcPr>
            <w:tcW w:w="1878" w:type="dxa"/>
            <w:vMerge/>
            <w:tcBorders>
              <w:bottom w:val="single" w:sz="12" w:space="0" w:color="auto"/>
            </w:tcBorders>
            <w:shd w:val="clear" w:color="auto" w:fill="auto"/>
            <w:noWrap/>
            <w:tcMar>
              <w:top w:w="0" w:type="dxa"/>
              <w:left w:w="108" w:type="dxa"/>
              <w:bottom w:w="0" w:type="dxa"/>
              <w:right w:w="108" w:type="dxa"/>
            </w:tcMar>
            <w:hideMark/>
          </w:tcPr>
          <w:p w14:paraId="3EB3ECF4" w14:textId="77777777" w:rsidR="00CA02CF" w:rsidRPr="00E8448F" w:rsidRDefault="00CA02CF" w:rsidP="00F36210">
            <w:pPr>
              <w:spacing w:before="40" w:after="120"/>
              <w:ind w:right="113"/>
              <w:rPr>
                <w:lang w:eastAsia="en-GB"/>
              </w:rPr>
            </w:pPr>
          </w:p>
        </w:tc>
        <w:tc>
          <w:tcPr>
            <w:tcW w:w="1878" w:type="dxa"/>
            <w:shd w:val="clear" w:color="auto" w:fill="auto"/>
            <w:noWrap/>
            <w:tcMar>
              <w:top w:w="0" w:type="dxa"/>
              <w:left w:w="108" w:type="dxa"/>
              <w:bottom w:w="0" w:type="dxa"/>
              <w:right w:w="108" w:type="dxa"/>
            </w:tcMar>
            <w:vAlign w:val="bottom"/>
            <w:hideMark/>
          </w:tcPr>
          <w:p w14:paraId="179622BC" w14:textId="77777777" w:rsidR="00CA02CF" w:rsidRPr="00E8448F" w:rsidRDefault="00CA02CF" w:rsidP="00F36210">
            <w:pPr>
              <w:spacing w:before="40" w:after="40" w:line="200" w:lineRule="exact"/>
              <w:ind w:right="113"/>
              <w:jc w:val="right"/>
              <w:rPr>
                <w:sz w:val="18"/>
                <w:szCs w:val="18"/>
              </w:rPr>
            </w:pPr>
            <w:r w:rsidRPr="00E8448F">
              <w:rPr>
                <w:sz w:val="18"/>
                <w:szCs w:val="18"/>
              </w:rPr>
              <w:t>Верхний предел</w:t>
            </w:r>
          </w:p>
        </w:tc>
        <w:tc>
          <w:tcPr>
            <w:tcW w:w="1736" w:type="dxa"/>
            <w:shd w:val="clear" w:color="auto" w:fill="auto"/>
            <w:noWrap/>
            <w:tcMar>
              <w:top w:w="0" w:type="dxa"/>
              <w:left w:w="108" w:type="dxa"/>
              <w:bottom w:w="0" w:type="dxa"/>
              <w:right w:w="108" w:type="dxa"/>
            </w:tcMar>
            <w:vAlign w:val="bottom"/>
            <w:hideMark/>
          </w:tcPr>
          <w:p w14:paraId="75BF54D2" w14:textId="77777777" w:rsidR="00CA02CF" w:rsidRPr="00E8448F" w:rsidRDefault="00CA02CF" w:rsidP="00F36210">
            <w:pPr>
              <w:spacing w:before="40" w:after="40" w:line="200" w:lineRule="exact"/>
              <w:ind w:right="113"/>
              <w:jc w:val="right"/>
              <w:rPr>
                <w:sz w:val="18"/>
                <w:szCs w:val="18"/>
              </w:rPr>
            </w:pPr>
            <w:r w:rsidRPr="00E8448F">
              <w:rPr>
                <w:sz w:val="18"/>
                <w:szCs w:val="18"/>
              </w:rPr>
              <w:t>Нижний предел</w:t>
            </w:r>
          </w:p>
        </w:tc>
      </w:tr>
      <w:tr w:rsidR="00CA02CF" w:rsidRPr="00E8448F" w14:paraId="49BF2F7E" w14:textId="77777777" w:rsidTr="00F36210">
        <w:tc>
          <w:tcPr>
            <w:tcW w:w="1843" w:type="dxa"/>
            <w:tcBorders>
              <w:top w:val="single" w:sz="12" w:space="0" w:color="auto"/>
            </w:tcBorders>
            <w:shd w:val="clear" w:color="auto" w:fill="auto"/>
            <w:noWrap/>
            <w:tcMar>
              <w:top w:w="0" w:type="dxa"/>
              <w:left w:w="108" w:type="dxa"/>
              <w:bottom w:w="0" w:type="dxa"/>
              <w:right w:w="108" w:type="dxa"/>
            </w:tcMar>
            <w:vAlign w:val="bottom"/>
            <w:hideMark/>
          </w:tcPr>
          <w:p w14:paraId="70A569F0" w14:textId="77777777" w:rsidR="00CA02CF" w:rsidRPr="00E8448F" w:rsidRDefault="00CA02CF" w:rsidP="00F36210">
            <w:pPr>
              <w:spacing w:before="40" w:after="40" w:line="200" w:lineRule="exact"/>
              <w:ind w:right="113"/>
              <w:rPr>
                <w:sz w:val="18"/>
                <w:szCs w:val="18"/>
              </w:rPr>
            </w:pPr>
            <w:r w:rsidRPr="00E8448F">
              <w:rPr>
                <w:sz w:val="18"/>
                <w:szCs w:val="18"/>
              </w:rPr>
              <w:t>С дальней боковой стороны</w:t>
            </w:r>
          </w:p>
        </w:tc>
        <w:tc>
          <w:tcPr>
            <w:tcW w:w="1878" w:type="dxa"/>
            <w:tcBorders>
              <w:top w:val="single" w:sz="12" w:space="0" w:color="auto"/>
            </w:tcBorders>
            <w:shd w:val="clear" w:color="auto" w:fill="auto"/>
            <w:noWrap/>
            <w:tcMar>
              <w:top w:w="0" w:type="dxa"/>
              <w:left w:w="108" w:type="dxa"/>
              <w:bottom w:w="0" w:type="dxa"/>
              <w:right w:w="108" w:type="dxa"/>
            </w:tcMar>
            <w:vAlign w:val="bottom"/>
            <w:hideMark/>
          </w:tcPr>
          <w:p w14:paraId="14DE058A" w14:textId="77777777" w:rsidR="00CA02CF" w:rsidRPr="00E8448F" w:rsidRDefault="00CA02CF" w:rsidP="00F36210">
            <w:pPr>
              <w:spacing w:before="40" w:after="40" w:line="200" w:lineRule="exact"/>
              <w:ind w:right="113"/>
              <w:jc w:val="right"/>
              <w:rPr>
                <w:sz w:val="18"/>
                <w:szCs w:val="18"/>
              </w:rPr>
            </w:pPr>
            <w:r w:rsidRPr="00E8448F">
              <w:rPr>
                <w:sz w:val="18"/>
                <w:szCs w:val="18"/>
              </w:rPr>
              <w:t>1994399020</w:t>
            </w:r>
          </w:p>
        </w:tc>
        <w:tc>
          <w:tcPr>
            <w:tcW w:w="1878" w:type="dxa"/>
            <w:shd w:val="clear" w:color="auto" w:fill="auto"/>
            <w:noWrap/>
            <w:tcMar>
              <w:top w:w="0" w:type="dxa"/>
              <w:left w:w="108" w:type="dxa"/>
              <w:bottom w:w="0" w:type="dxa"/>
              <w:right w:w="108" w:type="dxa"/>
            </w:tcMar>
            <w:vAlign w:val="bottom"/>
            <w:hideMark/>
          </w:tcPr>
          <w:p w14:paraId="24874199" w14:textId="77777777" w:rsidR="00CA02CF" w:rsidRPr="00E8448F" w:rsidRDefault="00CA02CF" w:rsidP="00F36210">
            <w:pPr>
              <w:spacing w:before="40" w:after="40" w:line="200" w:lineRule="exact"/>
              <w:ind w:right="113"/>
              <w:jc w:val="right"/>
              <w:rPr>
                <w:sz w:val="18"/>
                <w:szCs w:val="18"/>
              </w:rPr>
            </w:pPr>
            <w:r w:rsidRPr="00E8448F">
              <w:rPr>
                <w:sz w:val="18"/>
                <w:szCs w:val="18"/>
              </w:rPr>
              <w:t>2000382217</w:t>
            </w:r>
          </w:p>
        </w:tc>
        <w:tc>
          <w:tcPr>
            <w:tcW w:w="1736" w:type="dxa"/>
            <w:shd w:val="clear" w:color="auto" w:fill="auto"/>
            <w:noWrap/>
            <w:tcMar>
              <w:top w:w="0" w:type="dxa"/>
              <w:left w:w="108" w:type="dxa"/>
              <w:bottom w:w="0" w:type="dxa"/>
              <w:right w:w="108" w:type="dxa"/>
            </w:tcMar>
            <w:vAlign w:val="bottom"/>
            <w:hideMark/>
          </w:tcPr>
          <w:p w14:paraId="73EC427A" w14:textId="77777777" w:rsidR="00CA02CF" w:rsidRPr="00E8448F" w:rsidRDefault="00CA02CF" w:rsidP="00F36210">
            <w:pPr>
              <w:spacing w:before="40" w:after="40" w:line="200" w:lineRule="exact"/>
              <w:ind w:right="135"/>
              <w:jc w:val="right"/>
              <w:rPr>
                <w:sz w:val="18"/>
                <w:szCs w:val="18"/>
              </w:rPr>
            </w:pPr>
            <w:r w:rsidRPr="00E8448F">
              <w:rPr>
                <w:sz w:val="18"/>
                <w:szCs w:val="18"/>
              </w:rPr>
              <w:t>1988415823</w:t>
            </w:r>
          </w:p>
        </w:tc>
      </w:tr>
      <w:tr w:rsidR="00CA02CF" w:rsidRPr="00E8448F" w14:paraId="06856859" w14:textId="77777777" w:rsidTr="00F36210">
        <w:tc>
          <w:tcPr>
            <w:tcW w:w="1843" w:type="dxa"/>
            <w:shd w:val="clear" w:color="auto" w:fill="auto"/>
            <w:noWrap/>
            <w:tcMar>
              <w:top w:w="0" w:type="dxa"/>
              <w:left w:w="108" w:type="dxa"/>
              <w:bottom w:w="0" w:type="dxa"/>
              <w:right w:w="108" w:type="dxa"/>
            </w:tcMar>
            <w:vAlign w:val="bottom"/>
            <w:hideMark/>
          </w:tcPr>
          <w:p w14:paraId="468DC146" w14:textId="77777777" w:rsidR="00CA02CF" w:rsidRPr="00E8448F" w:rsidRDefault="00CA02CF" w:rsidP="00F36210">
            <w:pPr>
              <w:spacing w:before="40" w:after="40" w:line="200" w:lineRule="exact"/>
              <w:ind w:right="113"/>
              <w:rPr>
                <w:sz w:val="18"/>
                <w:szCs w:val="18"/>
              </w:rPr>
            </w:pPr>
            <w:r w:rsidRPr="00E8448F">
              <w:rPr>
                <w:sz w:val="18"/>
                <w:szCs w:val="18"/>
              </w:rPr>
              <w:t xml:space="preserve">Спереди </w:t>
            </w:r>
          </w:p>
        </w:tc>
        <w:tc>
          <w:tcPr>
            <w:tcW w:w="1878" w:type="dxa"/>
            <w:shd w:val="clear" w:color="auto" w:fill="auto"/>
            <w:noWrap/>
            <w:tcMar>
              <w:top w:w="0" w:type="dxa"/>
              <w:left w:w="108" w:type="dxa"/>
              <w:bottom w:w="0" w:type="dxa"/>
              <w:right w:w="108" w:type="dxa"/>
            </w:tcMar>
            <w:vAlign w:val="bottom"/>
            <w:hideMark/>
          </w:tcPr>
          <w:p w14:paraId="473C85BA" w14:textId="77777777" w:rsidR="00CA02CF" w:rsidRPr="00E8448F" w:rsidRDefault="00CA02CF" w:rsidP="00F36210">
            <w:pPr>
              <w:spacing w:before="40" w:after="40" w:line="200" w:lineRule="exact"/>
              <w:ind w:right="113"/>
              <w:jc w:val="right"/>
              <w:rPr>
                <w:sz w:val="18"/>
                <w:szCs w:val="18"/>
              </w:rPr>
            </w:pPr>
            <w:r w:rsidRPr="00E8448F">
              <w:rPr>
                <w:sz w:val="18"/>
                <w:szCs w:val="18"/>
              </w:rPr>
              <w:t>403613803</w:t>
            </w:r>
          </w:p>
        </w:tc>
        <w:tc>
          <w:tcPr>
            <w:tcW w:w="1878" w:type="dxa"/>
            <w:shd w:val="clear" w:color="auto" w:fill="auto"/>
            <w:noWrap/>
            <w:tcMar>
              <w:top w:w="0" w:type="dxa"/>
              <w:left w:w="108" w:type="dxa"/>
              <w:bottom w:w="0" w:type="dxa"/>
              <w:right w:w="108" w:type="dxa"/>
            </w:tcMar>
            <w:vAlign w:val="bottom"/>
            <w:hideMark/>
          </w:tcPr>
          <w:p w14:paraId="77E30E9A" w14:textId="77777777" w:rsidR="00CA02CF" w:rsidRPr="00E8448F" w:rsidRDefault="00CA02CF" w:rsidP="00F36210">
            <w:pPr>
              <w:spacing w:before="40" w:after="40" w:line="200" w:lineRule="exact"/>
              <w:ind w:right="113"/>
              <w:jc w:val="right"/>
              <w:rPr>
                <w:sz w:val="18"/>
                <w:szCs w:val="18"/>
              </w:rPr>
            </w:pPr>
            <w:r w:rsidRPr="00E8448F">
              <w:rPr>
                <w:sz w:val="18"/>
                <w:szCs w:val="18"/>
              </w:rPr>
              <w:t>404824644</w:t>
            </w:r>
          </w:p>
        </w:tc>
        <w:tc>
          <w:tcPr>
            <w:tcW w:w="1736" w:type="dxa"/>
            <w:shd w:val="clear" w:color="auto" w:fill="auto"/>
            <w:noWrap/>
            <w:tcMar>
              <w:top w:w="0" w:type="dxa"/>
              <w:left w:w="108" w:type="dxa"/>
              <w:bottom w:w="0" w:type="dxa"/>
              <w:right w:w="108" w:type="dxa"/>
            </w:tcMar>
            <w:vAlign w:val="bottom"/>
            <w:hideMark/>
          </w:tcPr>
          <w:p w14:paraId="5CB42893" w14:textId="77777777" w:rsidR="00CA02CF" w:rsidRPr="00E8448F" w:rsidRDefault="00CA02CF" w:rsidP="00F36210">
            <w:pPr>
              <w:spacing w:before="40" w:after="40" w:line="200" w:lineRule="exact"/>
              <w:ind w:right="-7"/>
              <w:jc w:val="right"/>
              <w:rPr>
                <w:sz w:val="18"/>
                <w:szCs w:val="18"/>
              </w:rPr>
            </w:pPr>
            <w:r w:rsidRPr="00E8448F">
              <w:rPr>
                <w:sz w:val="18"/>
                <w:szCs w:val="18"/>
              </w:rPr>
              <w:t>402402961,6</w:t>
            </w:r>
          </w:p>
        </w:tc>
      </w:tr>
      <w:tr w:rsidR="00CA02CF" w:rsidRPr="00E8448F" w14:paraId="4180DF87" w14:textId="77777777" w:rsidTr="00F36210">
        <w:tc>
          <w:tcPr>
            <w:tcW w:w="1843" w:type="dxa"/>
            <w:tcBorders>
              <w:bottom w:val="single" w:sz="4" w:space="0" w:color="auto"/>
            </w:tcBorders>
            <w:shd w:val="clear" w:color="auto" w:fill="auto"/>
            <w:noWrap/>
            <w:tcMar>
              <w:top w:w="0" w:type="dxa"/>
              <w:left w:w="108" w:type="dxa"/>
              <w:bottom w:w="0" w:type="dxa"/>
              <w:right w:w="108" w:type="dxa"/>
            </w:tcMar>
            <w:vAlign w:val="bottom"/>
            <w:hideMark/>
          </w:tcPr>
          <w:p w14:paraId="4700C2BF" w14:textId="77777777" w:rsidR="00CA02CF" w:rsidRPr="00E8448F" w:rsidRDefault="00CA02CF" w:rsidP="00F36210">
            <w:pPr>
              <w:spacing w:before="40" w:after="40" w:line="200" w:lineRule="exact"/>
              <w:ind w:right="113"/>
              <w:rPr>
                <w:sz w:val="18"/>
                <w:szCs w:val="18"/>
              </w:rPr>
            </w:pPr>
            <w:r w:rsidRPr="00E8448F">
              <w:rPr>
                <w:sz w:val="18"/>
                <w:szCs w:val="18"/>
              </w:rPr>
              <w:t>С ближней боковой стороны</w:t>
            </w:r>
          </w:p>
        </w:tc>
        <w:tc>
          <w:tcPr>
            <w:tcW w:w="1878" w:type="dxa"/>
            <w:tcBorders>
              <w:bottom w:val="single" w:sz="4" w:space="0" w:color="auto"/>
            </w:tcBorders>
            <w:shd w:val="clear" w:color="auto" w:fill="auto"/>
            <w:noWrap/>
            <w:tcMar>
              <w:top w:w="0" w:type="dxa"/>
              <w:left w:w="108" w:type="dxa"/>
              <w:bottom w:w="0" w:type="dxa"/>
              <w:right w:w="108" w:type="dxa"/>
            </w:tcMar>
            <w:vAlign w:val="bottom"/>
            <w:hideMark/>
          </w:tcPr>
          <w:p w14:paraId="033BFDDF" w14:textId="77777777" w:rsidR="00CA02CF" w:rsidRPr="00E8448F" w:rsidRDefault="00CA02CF" w:rsidP="00F36210">
            <w:pPr>
              <w:spacing w:before="40" w:after="40" w:line="200" w:lineRule="exact"/>
              <w:ind w:right="113"/>
              <w:jc w:val="right"/>
              <w:rPr>
                <w:sz w:val="18"/>
                <w:szCs w:val="18"/>
              </w:rPr>
            </w:pPr>
            <w:r w:rsidRPr="00E8448F">
              <w:rPr>
                <w:sz w:val="18"/>
                <w:szCs w:val="18"/>
              </w:rPr>
              <w:t>667058348</w:t>
            </w:r>
          </w:p>
        </w:tc>
        <w:tc>
          <w:tcPr>
            <w:tcW w:w="1878" w:type="dxa"/>
            <w:tcBorders>
              <w:bottom w:val="single" w:sz="4" w:space="0" w:color="auto"/>
            </w:tcBorders>
            <w:shd w:val="clear" w:color="auto" w:fill="auto"/>
            <w:noWrap/>
            <w:tcMar>
              <w:top w:w="0" w:type="dxa"/>
              <w:left w:w="108" w:type="dxa"/>
              <w:bottom w:w="0" w:type="dxa"/>
              <w:right w:w="108" w:type="dxa"/>
            </w:tcMar>
            <w:vAlign w:val="bottom"/>
            <w:hideMark/>
          </w:tcPr>
          <w:p w14:paraId="2F86F761" w14:textId="77777777" w:rsidR="00CA02CF" w:rsidRPr="00E8448F" w:rsidRDefault="00CA02CF" w:rsidP="00F36210">
            <w:pPr>
              <w:spacing w:before="40" w:after="40" w:line="200" w:lineRule="exact"/>
              <w:ind w:right="113"/>
              <w:jc w:val="right"/>
              <w:rPr>
                <w:sz w:val="18"/>
                <w:szCs w:val="18"/>
              </w:rPr>
            </w:pPr>
            <w:r w:rsidRPr="00E8448F">
              <w:rPr>
                <w:sz w:val="18"/>
                <w:szCs w:val="18"/>
              </w:rPr>
              <w:t>669059523</w:t>
            </w:r>
          </w:p>
        </w:tc>
        <w:tc>
          <w:tcPr>
            <w:tcW w:w="1736" w:type="dxa"/>
            <w:tcBorders>
              <w:bottom w:val="single" w:sz="4" w:space="0" w:color="auto"/>
            </w:tcBorders>
            <w:shd w:val="clear" w:color="auto" w:fill="auto"/>
            <w:noWrap/>
            <w:tcMar>
              <w:top w:w="0" w:type="dxa"/>
              <w:left w:w="108" w:type="dxa"/>
              <w:bottom w:w="0" w:type="dxa"/>
              <w:right w:w="108" w:type="dxa"/>
            </w:tcMar>
            <w:vAlign w:val="bottom"/>
            <w:hideMark/>
          </w:tcPr>
          <w:p w14:paraId="67CD13E3" w14:textId="77777777" w:rsidR="00CA02CF" w:rsidRPr="00E8448F" w:rsidRDefault="00CA02CF" w:rsidP="00F36210">
            <w:pPr>
              <w:spacing w:before="40" w:after="40" w:line="200" w:lineRule="exact"/>
              <w:ind w:right="126"/>
              <w:jc w:val="right"/>
              <w:rPr>
                <w:sz w:val="18"/>
                <w:szCs w:val="18"/>
              </w:rPr>
            </w:pPr>
            <w:r w:rsidRPr="00E8448F">
              <w:rPr>
                <w:sz w:val="18"/>
                <w:szCs w:val="18"/>
              </w:rPr>
              <w:t>665057173</w:t>
            </w:r>
          </w:p>
        </w:tc>
      </w:tr>
      <w:tr w:rsidR="00CA02CF" w:rsidRPr="00E8448F" w14:paraId="774B5F78" w14:textId="77777777" w:rsidTr="00F36210">
        <w:tc>
          <w:tcPr>
            <w:tcW w:w="1843"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080C25BF" w14:textId="77777777" w:rsidR="00CA02CF" w:rsidRPr="00E8448F" w:rsidRDefault="00CA02CF" w:rsidP="00F36210">
            <w:pPr>
              <w:spacing w:before="80" w:after="80"/>
              <w:ind w:left="36"/>
              <w:rPr>
                <w:b/>
                <w:sz w:val="18"/>
                <w:szCs w:val="18"/>
              </w:rPr>
            </w:pPr>
            <w:r w:rsidRPr="00E8448F">
              <w:rPr>
                <w:b/>
                <w:sz w:val="18"/>
                <w:szCs w:val="18"/>
              </w:rPr>
              <w:t>Общее значение</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5510D2D9" w14:textId="77777777" w:rsidR="00CA02CF" w:rsidRPr="00E8448F" w:rsidRDefault="00CA02CF" w:rsidP="00F36210">
            <w:pPr>
              <w:spacing w:before="80" w:after="80"/>
              <w:ind w:right="97"/>
              <w:jc w:val="right"/>
              <w:rPr>
                <w:b/>
                <w:sz w:val="18"/>
                <w:szCs w:val="18"/>
              </w:rPr>
            </w:pPr>
            <w:r w:rsidRPr="00E8448F">
              <w:rPr>
                <w:b/>
                <w:sz w:val="18"/>
                <w:szCs w:val="18"/>
              </w:rPr>
              <w:t>3065071171</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0175AD19" w14:textId="77777777" w:rsidR="00CA02CF" w:rsidRPr="00E8448F" w:rsidRDefault="00CA02CF" w:rsidP="00F36210">
            <w:pPr>
              <w:spacing w:before="80" w:after="80"/>
              <w:ind w:right="89"/>
              <w:jc w:val="right"/>
              <w:rPr>
                <w:b/>
                <w:sz w:val="18"/>
                <w:szCs w:val="18"/>
              </w:rPr>
            </w:pPr>
            <w:r w:rsidRPr="00E8448F">
              <w:rPr>
                <w:b/>
                <w:sz w:val="18"/>
                <w:szCs w:val="18"/>
              </w:rPr>
              <w:t>3074266385</w:t>
            </w:r>
          </w:p>
        </w:tc>
        <w:tc>
          <w:tcPr>
            <w:tcW w:w="1736"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1A7E3887" w14:textId="77777777" w:rsidR="00CA02CF" w:rsidRPr="00E8448F" w:rsidRDefault="00CA02CF" w:rsidP="00F36210">
            <w:pPr>
              <w:spacing w:before="80" w:after="80"/>
              <w:ind w:right="135"/>
              <w:jc w:val="right"/>
              <w:rPr>
                <w:b/>
                <w:sz w:val="18"/>
                <w:szCs w:val="18"/>
              </w:rPr>
            </w:pPr>
            <w:r w:rsidRPr="00E8448F">
              <w:rPr>
                <w:b/>
                <w:sz w:val="18"/>
                <w:szCs w:val="18"/>
              </w:rPr>
              <w:t>3055875957</w:t>
            </w:r>
          </w:p>
        </w:tc>
      </w:tr>
    </w:tbl>
    <w:p w14:paraId="219A6E6D" w14:textId="77777777" w:rsidR="00CA02CF" w:rsidRPr="00E8448F" w:rsidRDefault="00CA02CF" w:rsidP="00CA02CF">
      <w:pPr>
        <w:pStyle w:val="SingleTxtG"/>
        <w:jc w:val="right"/>
        <w:rPr>
          <w:rFonts w:eastAsia="MS Mincho"/>
        </w:rPr>
      </w:pPr>
      <w:r w:rsidRPr="00E8448F">
        <w:rPr>
          <w:rFonts w:eastAsia="MS Mincho"/>
        </w:rPr>
        <w:t>»</w:t>
      </w:r>
    </w:p>
    <w:p w14:paraId="3A10E593" w14:textId="24267C0D" w:rsidR="00CA02CF" w:rsidRPr="008D53B6" w:rsidRDefault="00CA02CF" w:rsidP="00611BC0">
      <w:pPr>
        <w:spacing w:before="240"/>
        <w:jc w:val="center"/>
      </w:pPr>
      <w:r w:rsidRPr="00E8448F">
        <w:rPr>
          <w:rFonts w:eastAsia="MS Mincho"/>
          <w:u w:val="single"/>
        </w:rPr>
        <w:tab/>
      </w:r>
      <w:r w:rsidRPr="00E8448F">
        <w:rPr>
          <w:rFonts w:eastAsia="MS Mincho"/>
          <w:u w:val="single"/>
        </w:rPr>
        <w:tab/>
      </w:r>
      <w:r w:rsidRPr="00E8448F">
        <w:rPr>
          <w:rFonts w:eastAsia="MS Mincho"/>
          <w:u w:val="single"/>
        </w:rPr>
        <w:tab/>
      </w:r>
    </w:p>
    <w:sectPr w:rsidR="00CA02CF" w:rsidRPr="008D53B6" w:rsidSect="00311569">
      <w:headerReference w:type="first" r:id="rId61"/>
      <w:footerReference w:type="first" r:id="rId62"/>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C4445" w14:textId="77777777" w:rsidR="00F07320" w:rsidRPr="00A312BC" w:rsidRDefault="00F07320" w:rsidP="00A312BC"/>
  </w:endnote>
  <w:endnote w:type="continuationSeparator" w:id="0">
    <w:p w14:paraId="7512EFA4" w14:textId="77777777" w:rsidR="00F07320" w:rsidRPr="00A312BC" w:rsidRDefault="00F07320"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6227" w14:textId="11989FBC" w:rsidR="003D4291" w:rsidRPr="003D4291" w:rsidRDefault="003D4291">
    <w:pPr>
      <w:pStyle w:val="a9"/>
    </w:pPr>
    <w:r w:rsidRPr="003D4291">
      <w:rPr>
        <w:b/>
        <w:sz w:val="18"/>
      </w:rPr>
      <w:fldChar w:fldCharType="begin"/>
    </w:r>
    <w:r w:rsidRPr="003D4291">
      <w:rPr>
        <w:b/>
        <w:sz w:val="18"/>
      </w:rPr>
      <w:instrText xml:space="preserve"> PAGE  \* MERGEFORMAT </w:instrText>
    </w:r>
    <w:r w:rsidRPr="003D4291">
      <w:rPr>
        <w:b/>
        <w:sz w:val="18"/>
      </w:rPr>
      <w:fldChar w:fldCharType="separate"/>
    </w:r>
    <w:r w:rsidRPr="003D4291">
      <w:rPr>
        <w:b/>
        <w:noProof/>
        <w:sz w:val="18"/>
      </w:rPr>
      <w:t>2</w:t>
    </w:r>
    <w:r w:rsidRPr="003D4291">
      <w:rPr>
        <w:b/>
        <w:sz w:val="18"/>
      </w:rPr>
      <w:fldChar w:fldCharType="end"/>
    </w:r>
    <w:r>
      <w:rPr>
        <w:b/>
        <w:sz w:val="18"/>
      </w:rPr>
      <w:tab/>
    </w:r>
    <w:r>
      <w:t>GE.22-16786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70E7" w14:textId="208BDA27" w:rsidR="003D4291" w:rsidRPr="003D4291" w:rsidRDefault="003D4291" w:rsidP="003D4291">
    <w:pPr>
      <w:pStyle w:val="a9"/>
      <w:tabs>
        <w:tab w:val="clear" w:pos="9639"/>
        <w:tab w:val="right" w:pos="9638"/>
      </w:tabs>
      <w:rPr>
        <w:b/>
        <w:sz w:val="18"/>
      </w:rPr>
    </w:pPr>
    <w:r>
      <w:t>GE.22-16786</w:t>
    </w:r>
    <w:r>
      <w:tab/>
    </w:r>
    <w:r w:rsidRPr="003D4291">
      <w:rPr>
        <w:b/>
        <w:sz w:val="18"/>
      </w:rPr>
      <w:fldChar w:fldCharType="begin"/>
    </w:r>
    <w:r w:rsidRPr="003D4291">
      <w:rPr>
        <w:b/>
        <w:sz w:val="18"/>
      </w:rPr>
      <w:instrText xml:space="preserve"> PAGE  \* MERGEFORMAT </w:instrText>
    </w:r>
    <w:r w:rsidRPr="003D4291">
      <w:rPr>
        <w:b/>
        <w:sz w:val="18"/>
      </w:rPr>
      <w:fldChar w:fldCharType="separate"/>
    </w:r>
    <w:r w:rsidRPr="003D4291">
      <w:rPr>
        <w:b/>
        <w:noProof/>
        <w:sz w:val="18"/>
      </w:rPr>
      <w:t>3</w:t>
    </w:r>
    <w:r w:rsidRPr="003D429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2B49" w14:textId="6688F2C0" w:rsidR="00042B72" w:rsidRPr="003D4291" w:rsidRDefault="003D4291" w:rsidP="003D4291">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6B5A9632" wp14:editId="707FE891">
          <wp:simplePos x="0" y="0"/>
          <wp:positionH relativeFrom="margin">
            <wp:posOffset>2699385</wp:posOffset>
          </wp:positionH>
          <wp:positionV relativeFrom="margin">
            <wp:posOffset>9179560</wp:posOffset>
          </wp:positionV>
          <wp:extent cx="2656800" cy="277200"/>
          <wp:effectExtent l="0" t="0" r="0" b="8890"/>
          <wp:wrapNone/>
          <wp:docPr id="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w:t>
    </w:r>
    <w:proofErr w:type="gramStart"/>
    <w:r>
      <w:t>16786  (</w:t>
    </w:r>
    <w:proofErr w:type="gramEnd"/>
    <w:r>
      <w:t>R)</w:t>
    </w:r>
    <w:r>
      <w:rPr>
        <w:noProof/>
      </w:rPr>
      <w:drawing>
        <wp:anchor distT="0" distB="0" distL="114300" distR="114300" simplePos="0" relativeHeight="251659264" behindDoc="0" locked="0" layoutInCell="1" allowOverlap="1" wp14:anchorId="57F47272" wp14:editId="1B9884A0">
          <wp:simplePos x="0" y="0"/>
          <wp:positionH relativeFrom="margin">
            <wp:posOffset>5489575</wp:posOffset>
          </wp:positionH>
          <wp:positionV relativeFrom="margin">
            <wp:posOffset>8855710</wp:posOffset>
          </wp:positionV>
          <wp:extent cx="638175" cy="6381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071122  091122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DC845" w14:textId="77777777" w:rsidR="00415022" w:rsidRPr="00415022" w:rsidRDefault="001B777C" w:rsidP="00415022">
    <w:pPr>
      <w:pStyle w:val="a9"/>
    </w:pPr>
    <w:r>
      <w:t>GE.22-13639</w:t>
    </w:r>
    <w:r>
      <w:tab/>
    </w:r>
    <w:r w:rsidRPr="00311569">
      <w:rPr>
        <w:b/>
        <w:sz w:val="18"/>
      </w:rPr>
      <w:fldChar w:fldCharType="begin"/>
    </w:r>
    <w:r w:rsidRPr="00311569">
      <w:rPr>
        <w:b/>
        <w:sz w:val="18"/>
      </w:rPr>
      <w:instrText xml:space="preserve"> PAGE  \* MERGEFORMAT </w:instrText>
    </w:r>
    <w:r w:rsidRPr="00311569">
      <w:rPr>
        <w:b/>
        <w:sz w:val="18"/>
      </w:rPr>
      <w:fldChar w:fldCharType="separate"/>
    </w:r>
    <w:r>
      <w:rPr>
        <w:b/>
        <w:sz w:val="18"/>
      </w:rPr>
      <w:t>15</w:t>
    </w:r>
    <w:r w:rsidRPr="0031156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69CCE" w14:textId="77777777" w:rsidR="00F07320" w:rsidRPr="001075E9" w:rsidRDefault="00F07320" w:rsidP="001075E9">
      <w:pPr>
        <w:tabs>
          <w:tab w:val="right" w:pos="2155"/>
        </w:tabs>
        <w:spacing w:after="80" w:line="240" w:lineRule="auto"/>
        <w:ind w:left="680"/>
        <w:rPr>
          <w:u w:val="single"/>
        </w:rPr>
      </w:pPr>
      <w:r>
        <w:rPr>
          <w:u w:val="single"/>
        </w:rPr>
        <w:tab/>
      </w:r>
    </w:p>
  </w:footnote>
  <w:footnote w:type="continuationSeparator" w:id="0">
    <w:p w14:paraId="65D32101" w14:textId="77777777" w:rsidR="00F07320" w:rsidRDefault="00F07320" w:rsidP="00407B78">
      <w:pPr>
        <w:tabs>
          <w:tab w:val="right" w:pos="2155"/>
        </w:tabs>
        <w:spacing w:after="80"/>
        <w:ind w:left="680"/>
        <w:rPr>
          <w:u w:val="single"/>
        </w:rPr>
      </w:pPr>
      <w:r>
        <w:rPr>
          <w:u w:val="single"/>
        </w:rPr>
        <w:tab/>
      </w:r>
    </w:p>
  </w:footnote>
  <w:footnote w:id="1">
    <w:p w14:paraId="4FD277C4" w14:textId="77777777" w:rsidR="00384B9A" w:rsidRPr="00A170C4" w:rsidRDefault="00384B9A" w:rsidP="00384B9A">
      <w:pPr>
        <w:pStyle w:val="ae"/>
        <w:rPr>
          <w:rStyle w:val="ab"/>
          <w:rFonts w:eastAsia="MS Mincho"/>
          <w:szCs w:val="18"/>
        </w:rPr>
      </w:pPr>
      <w:r>
        <w:tab/>
      </w:r>
      <w:r w:rsidRPr="00311569">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 п. 20.76), Всемирный форум будет разрабатывать, согласовывать и обновлять правила Организации Объединенных Наций в целях улучшения характеристик транспортных средств. Настоящий документ представлен в соответствии с этим мандатом.</w:t>
      </w:r>
    </w:p>
  </w:footnote>
  <w:footnote w:id="2">
    <w:p w14:paraId="584971A5" w14:textId="77777777" w:rsidR="00384B9A" w:rsidRPr="005F5ED9" w:rsidRDefault="00384B9A" w:rsidP="00384B9A">
      <w:pPr>
        <w:pStyle w:val="ae"/>
        <w:rPr>
          <w:szCs w:val="18"/>
        </w:rPr>
      </w:pPr>
      <w:r>
        <w:tab/>
      </w:r>
      <w:r w:rsidRPr="00311569">
        <w:rPr>
          <w:sz w:val="20"/>
        </w:rPr>
        <w:t>**</w:t>
      </w:r>
      <w:r>
        <w:tab/>
        <w:t>Номера страниц будут добавлены позднее.</w:t>
      </w:r>
    </w:p>
  </w:footnote>
  <w:footnote w:id="3">
    <w:p w14:paraId="14999FCF" w14:textId="50DFACDE" w:rsidR="00384B9A" w:rsidRDefault="00384B9A" w:rsidP="00384B9A">
      <w:pPr>
        <w:pStyle w:val="ae"/>
      </w:pPr>
      <w:r>
        <w:tab/>
      </w:r>
      <w:r>
        <w:rPr>
          <w:rStyle w:val="ab"/>
        </w:rPr>
        <w:footnoteRef/>
      </w:r>
      <w:r>
        <w:tab/>
        <w:t xml:space="preserve">Отличительные номера Договаривающихся сторон Соглашения 1958 года указаны </w:t>
      </w:r>
      <w:r w:rsidR="00602321">
        <w:br/>
      </w:r>
      <w:r>
        <w:t xml:space="preserve">в приложении 3 к Сводной резолюции о конструкции транспортных средств (СР.3), документ ECE/TRANS/WP.29/78/Rev.6 — </w:t>
      </w:r>
      <w:hyperlink r:id="rId1" w:history="1">
        <w:r w:rsidRPr="008443C1">
          <w:rPr>
            <w:rStyle w:val="af2"/>
          </w:rPr>
          <w:t>https://unece.org/transport/standards/transport/vehicle-regulations-wp29/resolutions</w:t>
        </w:r>
      </w:hyperlink>
      <w:r>
        <w:t>.</w:t>
      </w:r>
    </w:p>
  </w:footnote>
  <w:footnote w:id="4">
    <w:p w14:paraId="39B2E7FD" w14:textId="77777777" w:rsidR="00CA02CF" w:rsidRPr="00A170C4" w:rsidRDefault="00CA02CF" w:rsidP="00CA02CF">
      <w:pPr>
        <w:pStyle w:val="ae"/>
      </w:pPr>
      <w:r>
        <w:tab/>
      </w:r>
      <w:r w:rsidRPr="00242739">
        <w:rPr>
          <w:rStyle w:val="ab"/>
        </w:rPr>
        <w:t>1</w:t>
      </w:r>
      <w:r>
        <w:t xml:space="preserve"> </w:t>
      </w:r>
      <w:r>
        <w:tab/>
      </w:r>
      <w:r w:rsidRPr="00FA28FC">
        <w:t>Отличительный номер страны, которая предоставила/распространила/отменила официальное утверждение/отказала в официальном утверждении (см. положения настоящих Правил, касающиеся официального утверждения).</w:t>
      </w:r>
    </w:p>
  </w:footnote>
  <w:footnote w:id="5">
    <w:p w14:paraId="5B8E56B6" w14:textId="77777777" w:rsidR="001B777C" w:rsidRDefault="001B777C" w:rsidP="001B777C">
      <w:pPr>
        <w:pStyle w:val="ae"/>
      </w:pPr>
      <w:r>
        <w:tab/>
      </w:r>
      <w:r>
        <w:rPr>
          <w:rStyle w:val="ab"/>
        </w:rPr>
        <w:t>2</w:t>
      </w:r>
      <w:r>
        <w:t xml:space="preserve"> </w:t>
      </w:r>
      <w:r>
        <w:tab/>
      </w:r>
      <w:r>
        <w:tab/>
        <w:t>Ненужное вычеркнуть.</w:t>
      </w:r>
    </w:p>
  </w:footnote>
  <w:footnote w:id="6">
    <w:p w14:paraId="42497981" w14:textId="77777777" w:rsidR="00CA02CF" w:rsidRDefault="00CA02CF" w:rsidP="00CA02CF">
      <w:pPr>
        <w:pStyle w:val="ae"/>
      </w:pPr>
      <w:r>
        <w:tab/>
      </w:r>
      <w:r>
        <w:rPr>
          <w:rStyle w:val="ab"/>
        </w:rPr>
        <w:t>1</w:t>
      </w:r>
      <w:r>
        <w:t xml:space="preserve"> </w:t>
      </w:r>
      <w:r>
        <w:tab/>
        <w:t>Полная трехмерная модель, доступная в формате .</w:t>
      </w:r>
      <w:proofErr w:type="spellStart"/>
      <w:r>
        <w:t>stp</w:t>
      </w:r>
      <w:proofErr w:type="spellEnd"/>
      <w:r>
        <w:t xml:space="preserve">, размещена на веб-сайте ЕЭК по адресу </w:t>
      </w:r>
      <w:hyperlink r:id="rId2" w:history="1">
        <w:r w:rsidRPr="008443C1">
          <w:rPr>
            <w:rStyle w:val="af2"/>
          </w:rPr>
          <w:t>https://wiki.unece.org/display/trans/Generic+Information+IWG+VRU-Proxi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29FD" w14:textId="7CE882D7" w:rsidR="003D4291" w:rsidRPr="003D4291" w:rsidRDefault="00C40F8A">
    <w:pPr>
      <w:pStyle w:val="a6"/>
    </w:pPr>
    <w:r>
      <w:fldChar w:fldCharType="begin"/>
    </w:r>
    <w:r>
      <w:instrText xml:space="preserve"> TITLE  \* MERGE</w:instrText>
    </w:r>
    <w:r>
      <w:instrText xml:space="preserve">FORMAT </w:instrText>
    </w:r>
    <w:r>
      <w:fldChar w:fldCharType="separate"/>
    </w:r>
    <w:r>
      <w:t>ECE/TRANS/WP.29/2022/140/Rev.1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6681" w14:textId="66DA2F6A" w:rsidR="003D4291" w:rsidRPr="003D4291" w:rsidRDefault="00C40F8A" w:rsidP="003D4291">
    <w:pPr>
      <w:pStyle w:val="a6"/>
      <w:jc w:val="right"/>
    </w:pPr>
    <w:r>
      <w:fldChar w:fldCharType="begin"/>
    </w:r>
    <w:r>
      <w:instrText xml:space="preserve"> TITLE  \* MERGEFORMAT </w:instrText>
    </w:r>
    <w:r>
      <w:fldChar w:fldCharType="separate"/>
    </w:r>
    <w:r>
      <w:t>ECE/TRANS/WP.29/2022/140/Rev.1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34CA" w14:textId="20CD4B7D" w:rsidR="00415022" w:rsidRDefault="001B777C">
    <w:pPr>
      <w:pStyle w:val="a6"/>
    </w:pPr>
    <w:r>
      <w:tab/>
    </w:r>
    <w:fldSimple w:instr=" TITLE  \* MERGEFORMAT ">
      <w:r w:rsidR="00C40F8A">
        <w:t>ECE/TRANS/WP.29/2022/140/Rev.1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B0723"/>
    <w:multiLevelType w:val="hybridMultilevel"/>
    <w:tmpl w:val="2F4CC8B4"/>
    <w:lvl w:ilvl="0" w:tplc="2032798E">
      <w:start w:val="1"/>
      <w:numFmt w:val="lowerLetter"/>
      <w:lvlText w:val="%1)"/>
      <w:lvlJc w:val="left"/>
      <w:pPr>
        <w:ind w:left="2628" w:hanging="360"/>
      </w:pPr>
      <w:rPr>
        <w:rFonts w:ascii="Times New Roman" w:eastAsia="Times New Roman" w:hAnsi="Times New Roman" w:cs="Times New Roman"/>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C6CF5"/>
    <w:multiLevelType w:val="hybridMultilevel"/>
    <w:tmpl w:val="93FCAD22"/>
    <w:lvl w:ilvl="0" w:tplc="F73C6636">
      <w:start w:val="1"/>
      <w:numFmt w:val="bullet"/>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BC90228"/>
    <w:multiLevelType w:val="hybridMultilevel"/>
    <w:tmpl w:val="E5464F8E"/>
    <w:lvl w:ilvl="0" w:tplc="FD0C5992">
      <w:start w:val="1"/>
      <w:numFmt w:val="decimal"/>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06677AE"/>
    <w:multiLevelType w:val="multilevel"/>
    <w:tmpl w:val="0409001F"/>
    <w:styleLink w:val="111111"/>
    <w:lvl w:ilvl="0">
      <w:start w:val="1"/>
      <w:numFmt w:val="decimal"/>
      <w:pStyle w:val="ParaNoG"/>
      <w:lvlText w:val="%1."/>
      <w:lvlJc w:val="left"/>
      <w:pPr>
        <w:tabs>
          <w:tab w:val="num" w:pos="6173"/>
        </w:tabs>
        <w:ind w:left="6173"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26" w15:restartNumberingAfterBreak="0">
    <w:nsid w:val="65BF12F8"/>
    <w:multiLevelType w:val="hybridMultilevel"/>
    <w:tmpl w:val="43A6C61A"/>
    <w:lvl w:ilvl="0" w:tplc="A652453E">
      <w:start w:val="1"/>
      <w:numFmt w:val="bullet"/>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9910389"/>
    <w:multiLevelType w:val="hybridMultilevel"/>
    <w:tmpl w:val="BC40928C"/>
    <w:styleLink w:val="1ai1"/>
    <w:lvl w:ilvl="0" w:tplc="A844D560">
      <w:numFmt w:val="bullet"/>
      <w:pStyle w:val="1"/>
      <w:lvlText w:val="-"/>
      <w:lvlJc w:val="left"/>
      <w:pPr>
        <w:ind w:left="1713" w:hanging="360"/>
      </w:pPr>
      <w:rPr>
        <w:rFonts w:ascii="Times New Roman" w:eastAsia="Times New Roman" w:hAnsi="Times New Roman" w:cs="Times New Roman" w:hint="default"/>
      </w:rPr>
    </w:lvl>
    <w:lvl w:ilvl="1" w:tplc="08090003" w:tentative="1">
      <w:start w:val="1"/>
      <w:numFmt w:val="bullet"/>
      <w:pStyle w:val="2"/>
      <w:lvlText w:val="o"/>
      <w:lvlJc w:val="left"/>
      <w:pPr>
        <w:ind w:left="2433" w:hanging="360"/>
      </w:pPr>
      <w:rPr>
        <w:rFonts w:ascii="Courier New" w:hAnsi="Courier New" w:cs="Courier New" w:hint="default"/>
      </w:rPr>
    </w:lvl>
    <w:lvl w:ilvl="2" w:tplc="08090005" w:tentative="1">
      <w:start w:val="1"/>
      <w:numFmt w:val="bullet"/>
      <w:pStyle w:val="3"/>
      <w:lvlText w:val=""/>
      <w:lvlJc w:val="left"/>
      <w:pPr>
        <w:ind w:left="3153" w:hanging="360"/>
      </w:pPr>
      <w:rPr>
        <w:rFonts w:ascii="Wingdings" w:hAnsi="Wingdings" w:hint="default"/>
      </w:rPr>
    </w:lvl>
    <w:lvl w:ilvl="3" w:tplc="08090001" w:tentative="1">
      <w:start w:val="1"/>
      <w:numFmt w:val="bullet"/>
      <w:pStyle w:val="4"/>
      <w:lvlText w:val=""/>
      <w:lvlJc w:val="left"/>
      <w:pPr>
        <w:ind w:left="3873" w:hanging="360"/>
      </w:pPr>
      <w:rPr>
        <w:rFonts w:ascii="Symbol" w:hAnsi="Symbol" w:hint="default"/>
      </w:rPr>
    </w:lvl>
    <w:lvl w:ilvl="4" w:tplc="08090003" w:tentative="1">
      <w:start w:val="1"/>
      <w:numFmt w:val="bullet"/>
      <w:pStyle w:val="5"/>
      <w:lvlText w:val="o"/>
      <w:lvlJc w:val="left"/>
      <w:pPr>
        <w:ind w:left="4593" w:hanging="360"/>
      </w:pPr>
      <w:rPr>
        <w:rFonts w:ascii="Courier New" w:hAnsi="Courier New" w:cs="Courier New" w:hint="default"/>
      </w:rPr>
    </w:lvl>
    <w:lvl w:ilvl="5" w:tplc="08090005" w:tentative="1">
      <w:start w:val="1"/>
      <w:numFmt w:val="bullet"/>
      <w:pStyle w:val="6"/>
      <w:lvlText w:val=""/>
      <w:lvlJc w:val="left"/>
      <w:pPr>
        <w:ind w:left="5313" w:hanging="360"/>
      </w:pPr>
      <w:rPr>
        <w:rFonts w:ascii="Wingdings" w:hAnsi="Wingdings" w:hint="default"/>
      </w:rPr>
    </w:lvl>
    <w:lvl w:ilvl="6" w:tplc="08090001" w:tentative="1">
      <w:start w:val="1"/>
      <w:numFmt w:val="bullet"/>
      <w:pStyle w:val="7"/>
      <w:lvlText w:val=""/>
      <w:lvlJc w:val="left"/>
      <w:pPr>
        <w:ind w:left="6033" w:hanging="360"/>
      </w:pPr>
      <w:rPr>
        <w:rFonts w:ascii="Symbol" w:hAnsi="Symbol" w:hint="default"/>
      </w:rPr>
    </w:lvl>
    <w:lvl w:ilvl="7" w:tplc="08090003" w:tentative="1">
      <w:start w:val="1"/>
      <w:numFmt w:val="bullet"/>
      <w:pStyle w:val="8"/>
      <w:lvlText w:val="o"/>
      <w:lvlJc w:val="left"/>
      <w:pPr>
        <w:ind w:left="6753" w:hanging="360"/>
      </w:pPr>
      <w:rPr>
        <w:rFonts w:ascii="Courier New" w:hAnsi="Courier New" w:cs="Courier New" w:hint="default"/>
      </w:rPr>
    </w:lvl>
    <w:lvl w:ilvl="8" w:tplc="08090005" w:tentative="1">
      <w:start w:val="1"/>
      <w:numFmt w:val="bullet"/>
      <w:pStyle w:val="9"/>
      <w:lvlText w:val=""/>
      <w:lvlJc w:val="left"/>
      <w:pPr>
        <w:ind w:left="7473" w:hanging="360"/>
      </w:pPr>
      <w:rPr>
        <w:rFonts w:ascii="Wingdings" w:hAnsi="Wingdings" w:hint="default"/>
      </w:rPr>
    </w:lvl>
  </w:abstractNum>
  <w:num w:numId="1">
    <w:abstractNumId w:val="28"/>
  </w:num>
  <w:num w:numId="2">
    <w:abstractNumId w:val="17"/>
  </w:num>
  <w:num w:numId="3">
    <w:abstractNumId w:val="13"/>
  </w:num>
  <w:num w:numId="4">
    <w:abstractNumId w:val="29"/>
  </w:num>
  <w:num w:numId="5">
    <w:abstractNumId w:val="2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6"/>
  </w:num>
  <w:num w:numId="17">
    <w:abstractNumId w:val="20"/>
  </w:num>
  <w:num w:numId="18">
    <w:abstractNumId w:val="23"/>
  </w:num>
  <w:num w:numId="19">
    <w:abstractNumId w:val="27"/>
  </w:num>
  <w:num w:numId="20">
    <w:abstractNumId w:val="18"/>
  </w:num>
  <w:num w:numId="21">
    <w:abstractNumId w:val="24"/>
  </w:num>
  <w:num w:numId="22">
    <w:abstractNumId w:val="12"/>
  </w:num>
  <w:num w:numId="23">
    <w:abstractNumId w:val="11"/>
  </w:num>
  <w:num w:numId="24">
    <w:abstractNumId w:val="30"/>
  </w:num>
  <w:num w:numId="25">
    <w:abstractNumId w:val="10"/>
  </w:num>
  <w:num w:numId="26">
    <w:abstractNumId w:val="19"/>
  </w:num>
  <w:num w:numId="27">
    <w:abstractNumId w:val="21"/>
  </w:num>
  <w:num w:numId="28">
    <w:abstractNumId w:val="16"/>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4"/>
  </w:num>
  <w:num w:numId="3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320"/>
    <w:rsid w:val="00033EE1"/>
    <w:rsid w:val="00042B72"/>
    <w:rsid w:val="000558BD"/>
    <w:rsid w:val="000B57E7"/>
    <w:rsid w:val="000B6373"/>
    <w:rsid w:val="000C3C75"/>
    <w:rsid w:val="000E4E5B"/>
    <w:rsid w:val="000F09DF"/>
    <w:rsid w:val="000F61B2"/>
    <w:rsid w:val="001075E9"/>
    <w:rsid w:val="0014152F"/>
    <w:rsid w:val="00171739"/>
    <w:rsid w:val="00173411"/>
    <w:rsid w:val="00180183"/>
    <w:rsid w:val="0018024D"/>
    <w:rsid w:val="0018649F"/>
    <w:rsid w:val="00196389"/>
    <w:rsid w:val="001B3EF6"/>
    <w:rsid w:val="001B4F93"/>
    <w:rsid w:val="001B777C"/>
    <w:rsid w:val="001C7A89"/>
    <w:rsid w:val="001F7CA8"/>
    <w:rsid w:val="002233D0"/>
    <w:rsid w:val="0024240C"/>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4B9A"/>
    <w:rsid w:val="00387CD4"/>
    <w:rsid w:val="003958D0"/>
    <w:rsid w:val="003A0D43"/>
    <w:rsid w:val="003A48CE"/>
    <w:rsid w:val="003B00E5"/>
    <w:rsid w:val="003D4291"/>
    <w:rsid w:val="003E0B46"/>
    <w:rsid w:val="00407B78"/>
    <w:rsid w:val="00424203"/>
    <w:rsid w:val="00443685"/>
    <w:rsid w:val="00452493"/>
    <w:rsid w:val="00453318"/>
    <w:rsid w:val="00454AF2"/>
    <w:rsid w:val="00454E07"/>
    <w:rsid w:val="00472C5C"/>
    <w:rsid w:val="00485F8A"/>
    <w:rsid w:val="004E05B7"/>
    <w:rsid w:val="004E3318"/>
    <w:rsid w:val="004E5B08"/>
    <w:rsid w:val="0050108D"/>
    <w:rsid w:val="00513081"/>
    <w:rsid w:val="00517901"/>
    <w:rsid w:val="00526683"/>
    <w:rsid w:val="00526DB8"/>
    <w:rsid w:val="005639C1"/>
    <w:rsid w:val="005709E0"/>
    <w:rsid w:val="00572E19"/>
    <w:rsid w:val="005961C8"/>
    <w:rsid w:val="005966F1"/>
    <w:rsid w:val="005D7914"/>
    <w:rsid w:val="005E2B41"/>
    <w:rsid w:val="005F0B42"/>
    <w:rsid w:val="00602321"/>
    <w:rsid w:val="00611BC0"/>
    <w:rsid w:val="00617A43"/>
    <w:rsid w:val="006345DB"/>
    <w:rsid w:val="00640F49"/>
    <w:rsid w:val="00680D03"/>
    <w:rsid w:val="00681A10"/>
    <w:rsid w:val="006A1ED8"/>
    <w:rsid w:val="006C2031"/>
    <w:rsid w:val="006D461A"/>
    <w:rsid w:val="006F35EE"/>
    <w:rsid w:val="007021FF"/>
    <w:rsid w:val="00712895"/>
    <w:rsid w:val="00720E5C"/>
    <w:rsid w:val="00734ACB"/>
    <w:rsid w:val="00757357"/>
    <w:rsid w:val="00792497"/>
    <w:rsid w:val="00806737"/>
    <w:rsid w:val="00825F8D"/>
    <w:rsid w:val="00834B71"/>
    <w:rsid w:val="0086445C"/>
    <w:rsid w:val="00894693"/>
    <w:rsid w:val="008A08D7"/>
    <w:rsid w:val="008A37C8"/>
    <w:rsid w:val="008A5CDE"/>
    <w:rsid w:val="008B6909"/>
    <w:rsid w:val="008D53B6"/>
    <w:rsid w:val="008F7609"/>
    <w:rsid w:val="00906890"/>
    <w:rsid w:val="00911BE4"/>
    <w:rsid w:val="00951972"/>
    <w:rsid w:val="009608F3"/>
    <w:rsid w:val="009A24AC"/>
    <w:rsid w:val="009C59D7"/>
    <w:rsid w:val="009C6FE6"/>
    <w:rsid w:val="009D7E7D"/>
    <w:rsid w:val="00A14DA8"/>
    <w:rsid w:val="00A312BC"/>
    <w:rsid w:val="00A80DE6"/>
    <w:rsid w:val="00A81A16"/>
    <w:rsid w:val="00A84021"/>
    <w:rsid w:val="00A84D35"/>
    <w:rsid w:val="00A917B3"/>
    <w:rsid w:val="00AB4B51"/>
    <w:rsid w:val="00B10CC7"/>
    <w:rsid w:val="00B36DF7"/>
    <w:rsid w:val="00B539E7"/>
    <w:rsid w:val="00B62458"/>
    <w:rsid w:val="00BC18B2"/>
    <w:rsid w:val="00BD33EE"/>
    <w:rsid w:val="00BE1CC7"/>
    <w:rsid w:val="00C106D6"/>
    <w:rsid w:val="00C119AE"/>
    <w:rsid w:val="00C40F8A"/>
    <w:rsid w:val="00C60F0C"/>
    <w:rsid w:val="00C71E84"/>
    <w:rsid w:val="00C805C9"/>
    <w:rsid w:val="00C92939"/>
    <w:rsid w:val="00CA02CF"/>
    <w:rsid w:val="00CA1679"/>
    <w:rsid w:val="00CB151C"/>
    <w:rsid w:val="00CC4C5C"/>
    <w:rsid w:val="00CE5A1A"/>
    <w:rsid w:val="00CF55F6"/>
    <w:rsid w:val="00D33D63"/>
    <w:rsid w:val="00D5253A"/>
    <w:rsid w:val="00D57C94"/>
    <w:rsid w:val="00D72B5B"/>
    <w:rsid w:val="00D8408C"/>
    <w:rsid w:val="00D873A8"/>
    <w:rsid w:val="00D90028"/>
    <w:rsid w:val="00D90138"/>
    <w:rsid w:val="00D9145B"/>
    <w:rsid w:val="00DD78D1"/>
    <w:rsid w:val="00DE32CD"/>
    <w:rsid w:val="00DF5767"/>
    <w:rsid w:val="00DF71B9"/>
    <w:rsid w:val="00E12C5F"/>
    <w:rsid w:val="00E54D0A"/>
    <w:rsid w:val="00E73F76"/>
    <w:rsid w:val="00EA2C9F"/>
    <w:rsid w:val="00EA420E"/>
    <w:rsid w:val="00ED0BDA"/>
    <w:rsid w:val="00EE142A"/>
    <w:rsid w:val="00EF1360"/>
    <w:rsid w:val="00EF3220"/>
    <w:rsid w:val="00F04DD2"/>
    <w:rsid w:val="00F07320"/>
    <w:rsid w:val="00F2523A"/>
    <w:rsid w:val="00F43903"/>
    <w:rsid w:val="00F862CB"/>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C077D7"/>
  <w15:docId w15:val="{6F7AF4E1-F234-4B15-960C-AB0765F0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uiPriority w:val="99"/>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link w:val="20"/>
    <w:uiPriority w:val="99"/>
    <w:qFormat/>
    <w:rsid w:val="009C6FE6"/>
    <w:pPr>
      <w:keepNext/>
      <w:numPr>
        <w:ilvl w:val="1"/>
        <w:numId w:val="24"/>
      </w:numPr>
      <w:outlineLvl w:val="1"/>
    </w:pPr>
    <w:rPr>
      <w:rFonts w:cs="Arial"/>
      <w:bCs/>
      <w:iCs/>
      <w:szCs w:val="28"/>
    </w:rPr>
  </w:style>
  <w:style w:type="paragraph" w:styleId="3">
    <w:name w:val="heading 3"/>
    <w:basedOn w:val="a0"/>
    <w:next w:val="a0"/>
    <w:link w:val="30"/>
    <w:uiPriority w:val="99"/>
    <w:qFormat/>
    <w:rsid w:val="009C6FE6"/>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link w:val="40"/>
    <w:uiPriority w:val="99"/>
    <w:qFormat/>
    <w:rsid w:val="009C6FE6"/>
    <w:pPr>
      <w:keepNext/>
      <w:numPr>
        <w:ilvl w:val="3"/>
        <w:numId w:val="24"/>
      </w:numPr>
      <w:spacing w:before="240" w:after="60"/>
      <w:outlineLvl w:val="3"/>
    </w:pPr>
    <w:rPr>
      <w:b/>
      <w:bCs/>
      <w:sz w:val="28"/>
      <w:szCs w:val="28"/>
    </w:rPr>
  </w:style>
  <w:style w:type="paragraph" w:styleId="5">
    <w:name w:val="heading 5"/>
    <w:basedOn w:val="a0"/>
    <w:next w:val="a0"/>
    <w:link w:val="50"/>
    <w:uiPriority w:val="99"/>
    <w:qFormat/>
    <w:rsid w:val="009C6FE6"/>
    <w:pPr>
      <w:numPr>
        <w:ilvl w:val="4"/>
        <w:numId w:val="24"/>
      </w:numPr>
      <w:spacing w:before="240" w:after="60"/>
      <w:outlineLvl w:val="4"/>
    </w:pPr>
    <w:rPr>
      <w:b/>
      <w:bCs/>
      <w:i/>
      <w:iCs/>
      <w:sz w:val="26"/>
      <w:szCs w:val="26"/>
    </w:rPr>
  </w:style>
  <w:style w:type="paragraph" w:styleId="6">
    <w:name w:val="heading 6"/>
    <w:basedOn w:val="a0"/>
    <w:next w:val="a0"/>
    <w:link w:val="60"/>
    <w:uiPriority w:val="99"/>
    <w:qFormat/>
    <w:rsid w:val="009C6FE6"/>
    <w:pPr>
      <w:numPr>
        <w:ilvl w:val="5"/>
        <w:numId w:val="24"/>
      </w:numPr>
      <w:spacing w:before="240" w:after="60"/>
      <w:outlineLvl w:val="5"/>
    </w:pPr>
    <w:rPr>
      <w:b/>
      <w:bCs/>
      <w:sz w:val="22"/>
    </w:rPr>
  </w:style>
  <w:style w:type="paragraph" w:styleId="7">
    <w:name w:val="heading 7"/>
    <w:basedOn w:val="a0"/>
    <w:next w:val="a0"/>
    <w:link w:val="70"/>
    <w:uiPriority w:val="99"/>
    <w:qFormat/>
    <w:rsid w:val="009C6FE6"/>
    <w:pPr>
      <w:numPr>
        <w:ilvl w:val="6"/>
        <w:numId w:val="24"/>
      </w:numPr>
      <w:spacing w:before="240" w:after="60"/>
      <w:outlineLvl w:val="6"/>
    </w:pPr>
    <w:rPr>
      <w:sz w:val="24"/>
      <w:szCs w:val="24"/>
    </w:rPr>
  </w:style>
  <w:style w:type="paragraph" w:styleId="8">
    <w:name w:val="heading 8"/>
    <w:basedOn w:val="a0"/>
    <w:next w:val="a0"/>
    <w:link w:val="80"/>
    <w:uiPriority w:val="99"/>
    <w:qFormat/>
    <w:rsid w:val="009C6FE6"/>
    <w:pPr>
      <w:numPr>
        <w:ilvl w:val="7"/>
        <w:numId w:val="24"/>
      </w:numPr>
      <w:spacing w:before="240" w:after="60"/>
      <w:outlineLvl w:val="7"/>
    </w:pPr>
    <w:rPr>
      <w:i/>
      <w:iCs/>
      <w:sz w:val="24"/>
      <w:szCs w:val="24"/>
    </w:rPr>
  </w:style>
  <w:style w:type="paragraph" w:styleId="9">
    <w:name w:val="heading 9"/>
    <w:basedOn w:val="a0"/>
    <w:next w:val="a0"/>
    <w:link w:val="90"/>
    <w:uiPriority w:val="99"/>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9C6FE6"/>
    <w:pPr>
      <w:spacing w:line="240" w:lineRule="auto"/>
    </w:pPr>
    <w:rPr>
      <w:rFonts w:ascii="Tahoma" w:hAnsi="Tahoma" w:cs="Tahoma"/>
      <w:sz w:val="16"/>
      <w:szCs w:val="16"/>
    </w:rPr>
  </w:style>
  <w:style w:type="character" w:customStyle="1" w:styleId="a5">
    <w:name w:val="Текст выноски Знак"/>
    <w:basedOn w:val="a1"/>
    <w:link w:val="a4"/>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R,Footnote Text Char,5_G_6"/>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R Знак,Footnote Text Char Знак,5_G_6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uiPriority w:val="99"/>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HChGChar">
    <w:name w:val="_ H _Ch_G Char"/>
    <w:link w:val="HChG"/>
    <w:rsid w:val="00384B9A"/>
    <w:rPr>
      <w:b/>
      <w:sz w:val="28"/>
      <w:lang w:val="ru-RU" w:eastAsia="ru-RU"/>
    </w:rPr>
  </w:style>
  <w:style w:type="character" w:customStyle="1" w:styleId="H1GChar">
    <w:name w:val="_ H_1_G Char"/>
    <w:link w:val="H1G"/>
    <w:rsid w:val="00384B9A"/>
    <w:rPr>
      <w:b/>
      <w:sz w:val="24"/>
      <w:lang w:val="ru-RU" w:eastAsia="ru-RU"/>
    </w:rPr>
  </w:style>
  <w:style w:type="character" w:customStyle="1" w:styleId="SingleTxtGChar">
    <w:name w:val="_ Single Txt_G Char"/>
    <w:link w:val="SingleTxtG"/>
    <w:qFormat/>
    <w:rsid w:val="00384B9A"/>
    <w:rPr>
      <w:lang w:val="ru-RU" w:eastAsia="en-US"/>
    </w:rPr>
  </w:style>
  <w:style w:type="paragraph" w:styleId="af4">
    <w:name w:val="caption"/>
    <w:basedOn w:val="a0"/>
    <w:next w:val="a0"/>
    <w:uiPriority w:val="35"/>
    <w:unhideWhenUsed/>
    <w:qFormat/>
    <w:rsid w:val="00384B9A"/>
    <w:pPr>
      <w:spacing w:after="200" w:line="240" w:lineRule="auto"/>
    </w:pPr>
    <w:rPr>
      <w:rFonts w:eastAsia="Times New Roman" w:cs="Times New Roman"/>
      <w:b/>
      <w:bCs/>
      <w:color w:val="4F81BD"/>
      <w:sz w:val="18"/>
      <w:szCs w:val="18"/>
      <w:lang w:eastAsia="ar-SA"/>
    </w:rPr>
  </w:style>
  <w:style w:type="character" w:customStyle="1" w:styleId="small">
    <w:name w:val="small"/>
    <w:basedOn w:val="a1"/>
    <w:rsid w:val="00384B9A"/>
  </w:style>
  <w:style w:type="numbering" w:styleId="111111">
    <w:name w:val="Outline List 2"/>
    <w:basedOn w:val="a3"/>
    <w:rsid w:val="00CA02CF"/>
    <w:pPr>
      <w:numPr>
        <w:numId w:val="21"/>
      </w:numPr>
    </w:pPr>
  </w:style>
  <w:style w:type="character" w:styleId="af5">
    <w:name w:val="Unresolved Mention"/>
    <w:basedOn w:val="a1"/>
    <w:uiPriority w:val="99"/>
    <w:semiHidden/>
    <w:unhideWhenUsed/>
    <w:rsid w:val="00CA02CF"/>
    <w:rPr>
      <w:color w:val="605E5C"/>
      <w:shd w:val="clear" w:color="auto" w:fill="E1DFDD"/>
    </w:rPr>
  </w:style>
  <w:style w:type="character" w:styleId="af6">
    <w:name w:val="annotation reference"/>
    <w:rsid w:val="00CA02CF"/>
    <w:rPr>
      <w:sz w:val="16"/>
      <w:szCs w:val="16"/>
    </w:rPr>
  </w:style>
  <w:style w:type="paragraph" w:styleId="af7">
    <w:name w:val="annotation text"/>
    <w:basedOn w:val="a0"/>
    <w:link w:val="af8"/>
    <w:rsid w:val="00CA02CF"/>
    <w:rPr>
      <w:rFonts w:eastAsia="Times New Roman" w:cs="Times New Roman"/>
      <w:szCs w:val="20"/>
    </w:rPr>
  </w:style>
  <w:style w:type="character" w:customStyle="1" w:styleId="af8">
    <w:name w:val="Текст примечания Знак"/>
    <w:basedOn w:val="a1"/>
    <w:link w:val="af7"/>
    <w:rsid w:val="00CA02CF"/>
    <w:rPr>
      <w:lang w:val="ru-RU" w:eastAsia="en-US"/>
    </w:rPr>
  </w:style>
  <w:style w:type="paragraph" w:styleId="af9">
    <w:name w:val="annotation subject"/>
    <w:basedOn w:val="af7"/>
    <w:next w:val="af7"/>
    <w:link w:val="afa"/>
    <w:rsid w:val="00CA02CF"/>
    <w:rPr>
      <w:b/>
      <w:bCs/>
    </w:rPr>
  </w:style>
  <w:style w:type="character" w:customStyle="1" w:styleId="afa">
    <w:name w:val="Тема примечания Знак"/>
    <w:basedOn w:val="af8"/>
    <w:link w:val="af9"/>
    <w:rsid w:val="00CA02CF"/>
    <w:rPr>
      <w:b/>
      <w:bCs/>
      <w:lang w:val="ru-RU" w:eastAsia="en-US"/>
    </w:rPr>
  </w:style>
  <w:style w:type="paragraph" w:customStyle="1" w:styleId="afb">
    <w:name w:val="Содержимое таблицы"/>
    <w:basedOn w:val="afc"/>
    <w:rsid w:val="00CA02CF"/>
    <w:pPr>
      <w:suppressLineNumbers/>
      <w:spacing w:line="240" w:lineRule="auto"/>
    </w:pPr>
    <w:rPr>
      <w:sz w:val="24"/>
      <w:szCs w:val="24"/>
      <w:lang w:eastAsia="ar-SA"/>
    </w:rPr>
  </w:style>
  <w:style w:type="paragraph" w:styleId="afc">
    <w:name w:val="Body Text"/>
    <w:basedOn w:val="a0"/>
    <w:link w:val="afd"/>
    <w:uiPriority w:val="1"/>
    <w:qFormat/>
    <w:rsid w:val="00CA02CF"/>
    <w:pPr>
      <w:spacing w:after="120"/>
    </w:pPr>
    <w:rPr>
      <w:rFonts w:eastAsia="Times New Roman" w:cs="Times New Roman"/>
      <w:szCs w:val="20"/>
    </w:rPr>
  </w:style>
  <w:style w:type="character" w:customStyle="1" w:styleId="afd">
    <w:name w:val="Основной текст Знак"/>
    <w:basedOn w:val="a1"/>
    <w:link w:val="afc"/>
    <w:uiPriority w:val="1"/>
    <w:rsid w:val="00CA02CF"/>
    <w:rPr>
      <w:lang w:val="ru-RU" w:eastAsia="en-US"/>
    </w:rPr>
  </w:style>
  <w:style w:type="paragraph" w:customStyle="1" w:styleId="Default">
    <w:name w:val="Default"/>
    <w:rsid w:val="00CA02CF"/>
    <w:pPr>
      <w:autoSpaceDE w:val="0"/>
      <w:autoSpaceDN w:val="0"/>
      <w:adjustRightInd w:val="0"/>
    </w:pPr>
    <w:rPr>
      <w:color w:val="000000"/>
      <w:sz w:val="24"/>
      <w:szCs w:val="24"/>
      <w:lang w:val="nl-NL" w:eastAsia="nl-NL"/>
    </w:rPr>
  </w:style>
  <w:style w:type="paragraph" w:styleId="21">
    <w:name w:val="Body Text Indent 2"/>
    <w:basedOn w:val="a0"/>
    <w:link w:val="22"/>
    <w:rsid w:val="00CA02CF"/>
    <w:pPr>
      <w:suppressAutoHyphens w:val="0"/>
      <w:spacing w:after="120" w:line="480" w:lineRule="auto"/>
      <w:ind w:left="283"/>
    </w:pPr>
    <w:rPr>
      <w:rFonts w:eastAsia="Times New Roman" w:cs="Times New Roman"/>
      <w:sz w:val="24"/>
      <w:szCs w:val="24"/>
      <w:lang w:val="fr-FR" w:eastAsia="fr-FR"/>
    </w:rPr>
  </w:style>
  <w:style w:type="character" w:customStyle="1" w:styleId="22">
    <w:name w:val="Основной текст с отступом 2 Знак"/>
    <w:basedOn w:val="a1"/>
    <w:link w:val="21"/>
    <w:rsid w:val="00CA02CF"/>
    <w:rPr>
      <w:sz w:val="24"/>
      <w:szCs w:val="24"/>
      <w:lang w:val="fr-FR" w:eastAsia="fr-FR"/>
    </w:rPr>
  </w:style>
  <w:style w:type="paragraph" w:styleId="afe">
    <w:name w:val="Body Text Indent"/>
    <w:basedOn w:val="a0"/>
    <w:link w:val="aff"/>
    <w:rsid w:val="00CA02CF"/>
    <w:pPr>
      <w:spacing w:after="120"/>
      <w:ind w:left="283"/>
    </w:pPr>
    <w:rPr>
      <w:rFonts w:eastAsia="Times New Roman" w:cs="Times New Roman"/>
      <w:szCs w:val="20"/>
    </w:rPr>
  </w:style>
  <w:style w:type="character" w:customStyle="1" w:styleId="aff">
    <w:name w:val="Основной текст с отступом Знак"/>
    <w:basedOn w:val="a1"/>
    <w:link w:val="afe"/>
    <w:rsid w:val="00CA02CF"/>
    <w:rPr>
      <w:lang w:val="ru-RU" w:eastAsia="en-US"/>
    </w:rPr>
  </w:style>
  <w:style w:type="character" w:customStyle="1" w:styleId="WW8Num2z0">
    <w:name w:val="WW8Num2z0"/>
    <w:rsid w:val="00CA02CF"/>
    <w:rPr>
      <w:rFonts w:ascii="Symbol" w:hAnsi="Symbol"/>
    </w:rPr>
  </w:style>
  <w:style w:type="character" w:customStyle="1" w:styleId="H56GChar">
    <w:name w:val="_ H_5/6_G Char"/>
    <w:link w:val="H56G"/>
    <w:rsid w:val="00CA02CF"/>
    <w:rPr>
      <w:lang w:val="ru-RU" w:eastAsia="ru-RU"/>
    </w:rPr>
  </w:style>
  <w:style w:type="paragraph" w:customStyle="1" w:styleId="para">
    <w:name w:val="para"/>
    <w:basedOn w:val="a0"/>
    <w:link w:val="paraChar"/>
    <w:qFormat/>
    <w:rsid w:val="00CA02CF"/>
    <w:pPr>
      <w:spacing w:after="120"/>
      <w:ind w:left="2268" w:right="1134" w:hanging="1134"/>
      <w:jc w:val="both"/>
    </w:pPr>
    <w:rPr>
      <w:rFonts w:eastAsia="Times New Roman" w:cs="Times New Roman"/>
      <w:szCs w:val="20"/>
    </w:rPr>
  </w:style>
  <w:style w:type="character" w:customStyle="1" w:styleId="paraChar">
    <w:name w:val="para Char"/>
    <w:link w:val="para"/>
    <w:rsid w:val="00CA02CF"/>
    <w:rPr>
      <w:lang w:val="ru-RU" w:eastAsia="en-US"/>
    </w:rPr>
  </w:style>
  <w:style w:type="paragraph" w:customStyle="1" w:styleId="CM1">
    <w:name w:val="CM1"/>
    <w:basedOn w:val="Default"/>
    <w:next w:val="Default"/>
    <w:uiPriority w:val="99"/>
    <w:rsid w:val="00CA02CF"/>
    <w:rPr>
      <w:rFonts w:ascii="EUAlbertina" w:hAnsi="EUAlbertina"/>
      <w:color w:val="auto"/>
      <w:lang w:val="de-DE" w:eastAsia="de-DE"/>
    </w:rPr>
  </w:style>
  <w:style w:type="paragraph" w:customStyle="1" w:styleId="CM3">
    <w:name w:val="CM3"/>
    <w:basedOn w:val="Default"/>
    <w:next w:val="Default"/>
    <w:uiPriority w:val="99"/>
    <w:rsid w:val="00CA02CF"/>
    <w:rPr>
      <w:rFonts w:ascii="EUAlbertina" w:hAnsi="EUAlbertina"/>
      <w:color w:val="auto"/>
      <w:lang w:val="de-DE" w:eastAsia="de-DE"/>
    </w:rPr>
  </w:style>
  <w:style w:type="paragraph" w:styleId="aff0">
    <w:name w:val="Normal (Web)"/>
    <w:basedOn w:val="a0"/>
    <w:link w:val="aff1"/>
    <w:uiPriority w:val="99"/>
    <w:unhideWhenUsed/>
    <w:rsid w:val="00CA02CF"/>
    <w:pPr>
      <w:suppressAutoHyphens w:val="0"/>
      <w:spacing w:before="100" w:beforeAutospacing="1" w:after="100" w:afterAutospacing="1" w:line="240" w:lineRule="auto"/>
    </w:pPr>
    <w:rPr>
      <w:rFonts w:eastAsia="Times New Roman" w:cs="Times New Roman"/>
      <w:sz w:val="24"/>
      <w:szCs w:val="24"/>
      <w:lang w:eastAsia="en-GB"/>
    </w:rPr>
  </w:style>
  <w:style w:type="character" w:customStyle="1" w:styleId="Document4">
    <w:name w:val="Document 4"/>
    <w:rsid w:val="00CA02CF"/>
    <w:rPr>
      <w:b/>
      <w:bCs/>
      <w:i/>
      <w:iCs/>
      <w:sz w:val="22"/>
      <w:szCs w:val="22"/>
    </w:rPr>
  </w:style>
  <w:style w:type="paragraph" w:customStyle="1" w:styleId="ManualNumPar1">
    <w:name w:val="Manual NumPar 1"/>
    <w:basedOn w:val="a0"/>
    <w:next w:val="a0"/>
    <w:rsid w:val="00CA02CF"/>
    <w:pPr>
      <w:suppressAutoHyphens w:val="0"/>
      <w:spacing w:before="120" w:after="120" w:line="240" w:lineRule="auto"/>
      <w:ind w:left="851" w:hanging="851"/>
      <w:jc w:val="both"/>
    </w:pPr>
    <w:rPr>
      <w:rFonts w:eastAsia="Times New Roman" w:cs="Times New Roman"/>
      <w:sz w:val="24"/>
      <w:szCs w:val="20"/>
      <w:lang w:eastAsia="ja-JP"/>
    </w:rPr>
  </w:style>
  <w:style w:type="paragraph" w:customStyle="1" w:styleId="Text1">
    <w:name w:val="Text 1"/>
    <w:basedOn w:val="a0"/>
    <w:rsid w:val="00CA02CF"/>
    <w:pPr>
      <w:suppressAutoHyphens w:val="0"/>
      <w:spacing w:before="120" w:after="120" w:line="240" w:lineRule="auto"/>
      <w:ind w:left="851"/>
      <w:jc w:val="both"/>
    </w:pPr>
    <w:rPr>
      <w:rFonts w:eastAsia="Times New Roman" w:cs="Times New Roman"/>
      <w:sz w:val="24"/>
      <w:szCs w:val="20"/>
      <w:lang w:eastAsia="ja-JP"/>
    </w:rPr>
  </w:style>
  <w:style w:type="paragraph" w:styleId="aff2">
    <w:name w:val="List Paragraph"/>
    <w:basedOn w:val="a0"/>
    <w:link w:val="aff3"/>
    <w:uiPriority w:val="1"/>
    <w:qFormat/>
    <w:rsid w:val="00CA02CF"/>
    <w:pPr>
      <w:ind w:left="720"/>
      <w:contextualSpacing/>
    </w:pPr>
    <w:rPr>
      <w:rFonts w:eastAsia="Times New Roman" w:cs="Times New Roman"/>
      <w:szCs w:val="20"/>
    </w:rPr>
  </w:style>
  <w:style w:type="paragraph" w:styleId="aff4">
    <w:name w:val="No Spacing"/>
    <w:uiPriority w:val="1"/>
    <w:qFormat/>
    <w:rsid w:val="00CA02CF"/>
    <w:rPr>
      <w:rFonts w:ascii="Calibri" w:eastAsia="Calibri" w:hAnsi="Calibri"/>
      <w:sz w:val="22"/>
      <w:szCs w:val="22"/>
      <w:lang w:val="de-DE" w:eastAsia="en-US"/>
    </w:rPr>
  </w:style>
  <w:style w:type="paragraph" w:customStyle="1" w:styleId="aff5">
    <w:name w:val="a)"/>
    <w:basedOn w:val="SingleTxtG"/>
    <w:uiPriority w:val="99"/>
    <w:rsid w:val="00CA02CF"/>
    <w:pPr>
      <w:tabs>
        <w:tab w:val="clear" w:pos="1701"/>
        <w:tab w:val="clear" w:pos="2268"/>
        <w:tab w:val="clear" w:pos="2835"/>
      </w:tabs>
      <w:ind w:left="2835" w:hanging="567"/>
    </w:pPr>
  </w:style>
  <w:style w:type="paragraph" w:customStyle="1" w:styleId="TxBrp5">
    <w:name w:val="TxBr_p5"/>
    <w:basedOn w:val="a0"/>
    <w:rsid w:val="00CA02CF"/>
    <w:pPr>
      <w:tabs>
        <w:tab w:val="left" w:pos="4688"/>
      </w:tabs>
      <w:suppressAutoHyphens w:val="0"/>
      <w:autoSpaceDE w:val="0"/>
      <w:autoSpaceDN w:val="0"/>
      <w:adjustRightInd w:val="0"/>
      <w:ind w:left="568"/>
    </w:pPr>
    <w:rPr>
      <w:rFonts w:eastAsia="Times New Roman" w:cs="Times New Roman"/>
      <w:szCs w:val="24"/>
      <w:lang w:val="en-US" w:eastAsia="de-DE"/>
    </w:rPr>
  </w:style>
  <w:style w:type="paragraph" w:styleId="aff6">
    <w:name w:val="E-mail Signature"/>
    <w:basedOn w:val="a0"/>
    <w:link w:val="aff7"/>
    <w:rsid w:val="00CA02CF"/>
    <w:rPr>
      <w:rFonts w:eastAsia="Times New Roman" w:cs="Times New Roman"/>
      <w:szCs w:val="20"/>
    </w:rPr>
  </w:style>
  <w:style w:type="character" w:customStyle="1" w:styleId="aff7">
    <w:name w:val="Электронная подпись Знак"/>
    <w:basedOn w:val="a1"/>
    <w:link w:val="aff6"/>
    <w:rsid w:val="00CA02CF"/>
    <w:rPr>
      <w:lang w:val="ru-RU" w:eastAsia="en-US"/>
    </w:rPr>
  </w:style>
  <w:style w:type="paragraph" w:styleId="aff8">
    <w:name w:val="List"/>
    <w:basedOn w:val="a0"/>
    <w:rsid w:val="00CA02CF"/>
    <w:pPr>
      <w:ind w:left="283" w:hanging="283"/>
    </w:pPr>
    <w:rPr>
      <w:rFonts w:eastAsia="Times New Roman" w:cs="Times New Roman"/>
      <w:szCs w:val="20"/>
    </w:rPr>
  </w:style>
  <w:style w:type="character" w:customStyle="1" w:styleId="20">
    <w:name w:val="Заголовок 2 Знак"/>
    <w:link w:val="2"/>
    <w:uiPriority w:val="99"/>
    <w:rsid w:val="00CA02CF"/>
    <w:rPr>
      <w:rFonts w:eastAsiaTheme="minorHAnsi" w:cs="Arial"/>
      <w:bCs/>
      <w:iCs/>
      <w:szCs w:val="28"/>
      <w:lang w:val="ru-RU" w:eastAsia="en-US"/>
    </w:rPr>
  </w:style>
  <w:style w:type="character" w:customStyle="1" w:styleId="30">
    <w:name w:val="Заголовок 3 Знак"/>
    <w:link w:val="3"/>
    <w:uiPriority w:val="99"/>
    <w:rsid w:val="00CA02CF"/>
    <w:rPr>
      <w:rFonts w:ascii="Arial" w:eastAsiaTheme="minorHAnsi" w:hAnsi="Arial" w:cs="Arial"/>
      <w:b/>
      <w:bCs/>
      <w:sz w:val="26"/>
      <w:szCs w:val="26"/>
      <w:lang w:val="ru-RU" w:eastAsia="en-US"/>
    </w:rPr>
  </w:style>
  <w:style w:type="character" w:customStyle="1" w:styleId="40">
    <w:name w:val="Заголовок 4 Знак"/>
    <w:link w:val="4"/>
    <w:uiPriority w:val="99"/>
    <w:rsid w:val="00CA02CF"/>
    <w:rPr>
      <w:rFonts w:eastAsiaTheme="minorHAnsi" w:cstheme="minorBidi"/>
      <w:b/>
      <w:bCs/>
      <w:sz w:val="28"/>
      <w:szCs w:val="28"/>
      <w:lang w:val="ru-RU" w:eastAsia="en-US"/>
    </w:rPr>
  </w:style>
  <w:style w:type="character" w:customStyle="1" w:styleId="50">
    <w:name w:val="Заголовок 5 Знак"/>
    <w:link w:val="5"/>
    <w:uiPriority w:val="99"/>
    <w:rsid w:val="00CA02CF"/>
    <w:rPr>
      <w:rFonts w:eastAsiaTheme="minorHAnsi" w:cstheme="minorBidi"/>
      <w:b/>
      <w:bCs/>
      <w:i/>
      <w:iCs/>
      <w:sz w:val="26"/>
      <w:szCs w:val="26"/>
      <w:lang w:val="ru-RU" w:eastAsia="en-US"/>
    </w:rPr>
  </w:style>
  <w:style w:type="character" w:customStyle="1" w:styleId="60">
    <w:name w:val="Заголовок 6 Знак"/>
    <w:link w:val="6"/>
    <w:uiPriority w:val="99"/>
    <w:rsid w:val="00CA02CF"/>
    <w:rPr>
      <w:rFonts w:eastAsiaTheme="minorHAnsi" w:cstheme="minorBidi"/>
      <w:b/>
      <w:bCs/>
      <w:sz w:val="22"/>
      <w:szCs w:val="22"/>
      <w:lang w:val="ru-RU" w:eastAsia="en-US"/>
    </w:rPr>
  </w:style>
  <w:style w:type="character" w:customStyle="1" w:styleId="70">
    <w:name w:val="Заголовок 7 Знак"/>
    <w:link w:val="7"/>
    <w:uiPriority w:val="99"/>
    <w:rsid w:val="00CA02CF"/>
    <w:rPr>
      <w:rFonts w:eastAsiaTheme="minorHAnsi" w:cstheme="minorBidi"/>
      <w:sz w:val="24"/>
      <w:szCs w:val="24"/>
      <w:lang w:val="ru-RU" w:eastAsia="en-US"/>
    </w:rPr>
  </w:style>
  <w:style w:type="character" w:customStyle="1" w:styleId="80">
    <w:name w:val="Заголовок 8 Знак"/>
    <w:link w:val="8"/>
    <w:uiPriority w:val="99"/>
    <w:rsid w:val="00CA02CF"/>
    <w:rPr>
      <w:rFonts w:eastAsiaTheme="minorHAnsi" w:cstheme="minorBidi"/>
      <w:i/>
      <w:iCs/>
      <w:sz w:val="24"/>
      <w:szCs w:val="24"/>
      <w:lang w:val="ru-RU" w:eastAsia="en-US"/>
    </w:rPr>
  </w:style>
  <w:style w:type="character" w:customStyle="1" w:styleId="90">
    <w:name w:val="Заголовок 9 Знак"/>
    <w:link w:val="9"/>
    <w:uiPriority w:val="99"/>
    <w:rsid w:val="00CA02CF"/>
    <w:rPr>
      <w:rFonts w:ascii="Arial" w:eastAsiaTheme="minorHAnsi" w:hAnsi="Arial" w:cs="Arial"/>
      <w:sz w:val="22"/>
      <w:szCs w:val="22"/>
      <w:lang w:val="ru-RU" w:eastAsia="en-US"/>
    </w:rPr>
  </w:style>
  <w:style w:type="paragraph" w:styleId="aff9">
    <w:name w:val="Plain Text"/>
    <w:basedOn w:val="a0"/>
    <w:link w:val="affa"/>
    <w:rsid w:val="00CA02CF"/>
    <w:rPr>
      <w:rFonts w:eastAsia="Times New Roman" w:cs="Courier New"/>
      <w:szCs w:val="20"/>
    </w:rPr>
  </w:style>
  <w:style w:type="character" w:customStyle="1" w:styleId="affa">
    <w:name w:val="Текст Знак"/>
    <w:basedOn w:val="a1"/>
    <w:link w:val="aff9"/>
    <w:rsid w:val="00CA02CF"/>
    <w:rPr>
      <w:rFonts w:cs="Courier New"/>
      <w:lang w:val="ru-RU" w:eastAsia="en-US"/>
    </w:rPr>
  </w:style>
  <w:style w:type="paragraph" w:styleId="affb">
    <w:name w:val="Block Text"/>
    <w:basedOn w:val="a0"/>
    <w:rsid w:val="00CA02CF"/>
    <w:pPr>
      <w:ind w:left="1440" w:right="1440"/>
    </w:pPr>
    <w:rPr>
      <w:rFonts w:eastAsia="Times New Roman" w:cs="Times New Roman"/>
      <w:szCs w:val="20"/>
    </w:rPr>
  </w:style>
  <w:style w:type="character" w:styleId="affc">
    <w:name w:val="line number"/>
    <w:rsid w:val="00CA02CF"/>
    <w:rPr>
      <w:sz w:val="14"/>
    </w:rPr>
  </w:style>
  <w:style w:type="numbering" w:styleId="1ai">
    <w:name w:val="Outline List 1"/>
    <w:basedOn w:val="a3"/>
    <w:rsid w:val="00CA02CF"/>
    <w:pPr>
      <w:numPr>
        <w:numId w:val="22"/>
      </w:numPr>
    </w:pPr>
  </w:style>
  <w:style w:type="numbering" w:styleId="a">
    <w:name w:val="Outline List 3"/>
    <w:basedOn w:val="a3"/>
    <w:rsid w:val="00CA02CF"/>
    <w:pPr>
      <w:numPr>
        <w:numId w:val="23"/>
      </w:numPr>
    </w:pPr>
  </w:style>
  <w:style w:type="paragraph" w:styleId="23">
    <w:name w:val="Body Text 2"/>
    <w:basedOn w:val="a0"/>
    <w:link w:val="24"/>
    <w:rsid w:val="00CA02CF"/>
    <w:pPr>
      <w:spacing w:after="120" w:line="480" w:lineRule="auto"/>
    </w:pPr>
    <w:rPr>
      <w:rFonts w:eastAsia="Times New Roman" w:cs="Times New Roman"/>
      <w:szCs w:val="20"/>
    </w:rPr>
  </w:style>
  <w:style w:type="character" w:customStyle="1" w:styleId="24">
    <w:name w:val="Основной текст 2 Знак"/>
    <w:basedOn w:val="a1"/>
    <w:link w:val="23"/>
    <w:rsid w:val="00CA02CF"/>
    <w:rPr>
      <w:lang w:val="ru-RU" w:eastAsia="en-US"/>
    </w:rPr>
  </w:style>
  <w:style w:type="paragraph" w:styleId="31">
    <w:name w:val="Body Text 3"/>
    <w:basedOn w:val="a0"/>
    <w:link w:val="32"/>
    <w:rsid w:val="00CA02CF"/>
    <w:pPr>
      <w:spacing w:after="120"/>
    </w:pPr>
    <w:rPr>
      <w:rFonts w:eastAsia="Times New Roman" w:cs="Times New Roman"/>
      <w:sz w:val="16"/>
      <w:szCs w:val="16"/>
    </w:rPr>
  </w:style>
  <w:style w:type="character" w:customStyle="1" w:styleId="32">
    <w:name w:val="Основной текст 3 Знак"/>
    <w:basedOn w:val="a1"/>
    <w:link w:val="31"/>
    <w:rsid w:val="00CA02CF"/>
    <w:rPr>
      <w:sz w:val="16"/>
      <w:szCs w:val="16"/>
      <w:lang w:val="ru-RU" w:eastAsia="en-US"/>
    </w:rPr>
  </w:style>
  <w:style w:type="paragraph" w:styleId="affd">
    <w:name w:val="Body Text First Indent"/>
    <w:basedOn w:val="afc"/>
    <w:link w:val="affe"/>
    <w:rsid w:val="00CA02CF"/>
    <w:pPr>
      <w:ind w:firstLine="210"/>
    </w:pPr>
  </w:style>
  <w:style w:type="character" w:customStyle="1" w:styleId="affe">
    <w:name w:val="Красная строка Знак"/>
    <w:basedOn w:val="afd"/>
    <w:link w:val="affd"/>
    <w:rsid w:val="00CA02CF"/>
    <w:rPr>
      <w:lang w:val="ru-RU" w:eastAsia="en-US"/>
    </w:rPr>
  </w:style>
  <w:style w:type="paragraph" w:styleId="25">
    <w:name w:val="Body Text First Indent 2"/>
    <w:basedOn w:val="afe"/>
    <w:link w:val="26"/>
    <w:rsid w:val="00CA02CF"/>
    <w:pPr>
      <w:ind w:firstLine="210"/>
    </w:pPr>
  </w:style>
  <w:style w:type="character" w:customStyle="1" w:styleId="26">
    <w:name w:val="Красная строка 2 Знак"/>
    <w:basedOn w:val="aff"/>
    <w:link w:val="25"/>
    <w:rsid w:val="00CA02CF"/>
    <w:rPr>
      <w:lang w:val="ru-RU" w:eastAsia="en-US"/>
    </w:rPr>
  </w:style>
  <w:style w:type="paragraph" w:styleId="33">
    <w:name w:val="Body Text Indent 3"/>
    <w:basedOn w:val="a0"/>
    <w:link w:val="34"/>
    <w:rsid w:val="00CA02CF"/>
    <w:pPr>
      <w:spacing w:after="120"/>
      <w:ind w:left="283"/>
    </w:pPr>
    <w:rPr>
      <w:rFonts w:eastAsia="Times New Roman" w:cs="Times New Roman"/>
      <w:sz w:val="16"/>
      <w:szCs w:val="16"/>
    </w:rPr>
  </w:style>
  <w:style w:type="character" w:customStyle="1" w:styleId="34">
    <w:name w:val="Основной текст с отступом 3 Знак"/>
    <w:basedOn w:val="a1"/>
    <w:link w:val="33"/>
    <w:rsid w:val="00CA02CF"/>
    <w:rPr>
      <w:sz w:val="16"/>
      <w:szCs w:val="16"/>
      <w:lang w:val="ru-RU" w:eastAsia="en-US"/>
    </w:rPr>
  </w:style>
  <w:style w:type="paragraph" w:styleId="afff">
    <w:name w:val="Closing"/>
    <w:basedOn w:val="a0"/>
    <w:link w:val="afff0"/>
    <w:rsid w:val="00CA02CF"/>
    <w:pPr>
      <w:ind w:left="4252"/>
    </w:pPr>
    <w:rPr>
      <w:rFonts w:eastAsia="Times New Roman" w:cs="Times New Roman"/>
      <w:szCs w:val="20"/>
    </w:rPr>
  </w:style>
  <w:style w:type="character" w:customStyle="1" w:styleId="afff0">
    <w:name w:val="Прощание Знак"/>
    <w:basedOn w:val="a1"/>
    <w:link w:val="afff"/>
    <w:rsid w:val="00CA02CF"/>
    <w:rPr>
      <w:lang w:val="ru-RU" w:eastAsia="en-US"/>
    </w:rPr>
  </w:style>
  <w:style w:type="paragraph" w:styleId="afff1">
    <w:name w:val="Date"/>
    <w:basedOn w:val="a0"/>
    <w:next w:val="a0"/>
    <w:link w:val="afff2"/>
    <w:rsid w:val="00CA02CF"/>
    <w:rPr>
      <w:rFonts w:eastAsia="Times New Roman" w:cs="Times New Roman"/>
      <w:szCs w:val="20"/>
    </w:rPr>
  </w:style>
  <w:style w:type="character" w:customStyle="1" w:styleId="afff2">
    <w:name w:val="Дата Знак"/>
    <w:basedOn w:val="a1"/>
    <w:link w:val="afff1"/>
    <w:rsid w:val="00CA02CF"/>
    <w:rPr>
      <w:lang w:val="ru-RU" w:eastAsia="en-US"/>
    </w:rPr>
  </w:style>
  <w:style w:type="character" w:styleId="afff3">
    <w:name w:val="Emphasis"/>
    <w:qFormat/>
    <w:rsid w:val="00CA02CF"/>
    <w:rPr>
      <w:i/>
      <w:iCs/>
    </w:rPr>
  </w:style>
  <w:style w:type="paragraph" w:styleId="27">
    <w:name w:val="envelope return"/>
    <w:basedOn w:val="a0"/>
    <w:rsid w:val="00CA02CF"/>
    <w:rPr>
      <w:rFonts w:ascii="Arial" w:eastAsia="Times New Roman" w:hAnsi="Arial" w:cs="Arial"/>
      <w:szCs w:val="20"/>
    </w:rPr>
  </w:style>
  <w:style w:type="character" w:styleId="HTML">
    <w:name w:val="HTML Acronym"/>
    <w:rsid w:val="00CA02CF"/>
  </w:style>
  <w:style w:type="paragraph" w:styleId="HTML0">
    <w:name w:val="HTML Address"/>
    <w:basedOn w:val="a0"/>
    <w:link w:val="HTML1"/>
    <w:rsid w:val="00CA02CF"/>
    <w:rPr>
      <w:rFonts w:eastAsia="Times New Roman" w:cs="Times New Roman"/>
      <w:i/>
      <w:iCs/>
      <w:szCs w:val="20"/>
    </w:rPr>
  </w:style>
  <w:style w:type="character" w:customStyle="1" w:styleId="HTML1">
    <w:name w:val="Адрес HTML Знак"/>
    <w:basedOn w:val="a1"/>
    <w:link w:val="HTML0"/>
    <w:rsid w:val="00CA02CF"/>
    <w:rPr>
      <w:i/>
      <w:iCs/>
      <w:lang w:val="ru-RU" w:eastAsia="en-US"/>
    </w:rPr>
  </w:style>
  <w:style w:type="character" w:styleId="HTML2">
    <w:name w:val="HTML Cite"/>
    <w:rsid w:val="00CA02CF"/>
    <w:rPr>
      <w:i/>
      <w:iCs/>
    </w:rPr>
  </w:style>
  <w:style w:type="character" w:styleId="HTML3">
    <w:name w:val="HTML Code"/>
    <w:rsid w:val="00CA02CF"/>
    <w:rPr>
      <w:rFonts w:ascii="Courier New" w:hAnsi="Courier New" w:cs="Courier New"/>
      <w:sz w:val="20"/>
      <w:szCs w:val="20"/>
    </w:rPr>
  </w:style>
  <w:style w:type="character" w:styleId="HTML4">
    <w:name w:val="HTML Definition"/>
    <w:rsid w:val="00CA02CF"/>
    <w:rPr>
      <w:i/>
      <w:iCs/>
    </w:rPr>
  </w:style>
  <w:style w:type="character" w:styleId="HTML5">
    <w:name w:val="HTML Keyboard"/>
    <w:rsid w:val="00CA02CF"/>
    <w:rPr>
      <w:rFonts w:ascii="Courier New" w:hAnsi="Courier New" w:cs="Courier New"/>
      <w:sz w:val="20"/>
      <w:szCs w:val="20"/>
    </w:rPr>
  </w:style>
  <w:style w:type="paragraph" w:styleId="HTML6">
    <w:name w:val="HTML Preformatted"/>
    <w:basedOn w:val="a0"/>
    <w:link w:val="HTML7"/>
    <w:rsid w:val="00CA02CF"/>
    <w:rPr>
      <w:rFonts w:ascii="Courier New" w:eastAsia="Times New Roman" w:hAnsi="Courier New" w:cs="Courier New"/>
      <w:szCs w:val="20"/>
    </w:rPr>
  </w:style>
  <w:style w:type="character" w:customStyle="1" w:styleId="HTML7">
    <w:name w:val="Стандартный HTML Знак"/>
    <w:basedOn w:val="a1"/>
    <w:link w:val="HTML6"/>
    <w:rsid w:val="00CA02CF"/>
    <w:rPr>
      <w:rFonts w:ascii="Courier New" w:hAnsi="Courier New" w:cs="Courier New"/>
      <w:lang w:val="ru-RU" w:eastAsia="en-US"/>
    </w:rPr>
  </w:style>
  <w:style w:type="character" w:styleId="HTML8">
    <w:name w:val="HTML Sample"/>
    <w:rsid w:val="00CA02CF"/>
    <w:rPr>
      <w:rFonts w:ascii="Courier New" w:hAnsi="Courier New" w:cs="Courier New"/>
    </w:rPr>
  </w:style>
  <w:style w:type="character" w:styleId="HTML9">
    <w:name w:val="HTML Typewriter"/>
    <w:rsid w:val="00CA02CF"/>
    <w:rPr>
      <w:rFonts w:ascii="Courier New" w:hAnsi="Courier New" w:cs="Courier New"/>
      <w:sz w:val="20"/>
      <w:szCs w:val="20"/>
    </w:rPr>
  </w:style>
  <w:style w:type="character" w:styleId="HTMLa">
    <w:name w:val="HTML Variable"/>
    <w:rsid w:val="00CA02CF"/>
    <w:rPr>
      <w:i/>
      <w:iCs/>
    </w:rPr>
  </w:style>
  <w:style w:type="paragraph" w:styleId="28">
    <w:name w:val="List 2"/>
    <w:basedOn w:val="a0"/>
    <w:rsid w:val="00CA02CF"/>
    <w:pPr>
      <w:ind w:left="566" w:hanging="283"/>
    </w:pPr>
    <w:rPr>
      <w:rFonts w:eastAsia="Times New Roman" w:cs="Times New Roman"/>
      <w:szCs w:val="20"/>
    </w:rPr>
  </w:style>
  <w:style w:type="paragraph" w:styleId="35">
    <w:name w:val="List 3"/>
    <w:basedOn w:val="a0"/>
    <w:rsid w:val="00CA02CF"/>
    <w:pPr>
      <w:ind w:left="849" w:hanging="283"/>
    </w:pPr>
    <w:rPr>
      <w:rFonts w:eastAsia="Times New Roman" w:cs="Times New Roman"/>
      <w:szCs w:val="20"/>
    </w:rPr>
  </w:style>
  <w:style w:type="paragraph" w:styleId="41">
    <w:name w:val="List 4"/>
    <w:basedOn w:val="a0"/>
    <w:rsid w:val="00CA02CF"/>
    <w:pPr>
      <w:ind w:left="1132" w:hanging="283"/>
    </w:pPr>
    <w:rPr>
      <w:rFonts w:eastAsia="Times New Roman" w:cs="Times New Roman"/>
      <w:szCs w:val="20"/>
    </w:rPr>
  </w:style>
  <w:style w:type="paragraph" w:styleId="51">
    <w:name w:val="List 5"/>
    <w:basedOn w:val="a0"/>
    <w:rsid w:val="00CA02CF"/>
    <w:pPr>
      <w:ind w:left="1415" w:hanging="283"/>
    </w:pPr>
    <w:rPr>
      <w:rFonts w:eastAsia="Times New Roman" w:cs="Times New Roman"/>
      <w:szCs w:val="20"/>
    </w:rPr>
  </w:style>
  <w:style w:type="paragraph" w:styleId="afff4">
    <w:name w:val="List Bullet"/>
    <w:basedOn w:val="a0"/>
    <w:rsid w:val="00CA02CF"/>
    <w:pPr>
      <w:tabs>
        <w:tab w:val="num" w:pos="360"/>
      </w:tabs>
      <w:ind w:left="360" w:hanging="360"/>
    </w:pPr>
    <w:rPr>
      <w:rFonts w:eastAsia="Times New Roman" w:cs="Times New Roman"/>
      <w:szCs w:val="20"/>
    </w:rPr>
  </w:style>
  <w:style w:type="paragraph" w:styleId="29">
    <w:name w:val="List Bullet 2"/>
    <w:basedOn w:val="a0"/>
    <w:rsid w:val="00CA02CF"/>
    <w:pPr>
      <w:tabs>
        <w:tab w:val="num" w:pos="643"/>
      </w:tabs>
      <w:ind w:left="643" w:hanging="360"/>
    </w:pPr>
    <w:rPr>
      <w:rFonts w:eastAsia="Times New Roman" w:cs="Times New Roman"/>
      <w:szCs w:val="20"/>
    </w:rPr>
  </w:style>
  <w:style w:type="paragraph" w:styleId="36">
    <w:name w:val="List Bullet 3"/>
    <w:basedOn w:val="a0"/>
    <w:rsid w:val="00CA02CF"/>
    <w:pPr>
      <w:tabs>
        <w:tab w:val="num" w:pos="926"/>
      </w:tabs>
      <w:ind w:left="926" w:hanging="360"/>
    </w:pPr>
    <w:rPr>
      <w:rFonts w:eastAsia="Times New Roman" w:cs="Times New Roman"/>
      <w:szCs w:val="20"/>
    </w:rPr>
  </w:style>
  <w:style w:type="paragraph" w:styleId="42">
    <w:name w:val="List Bullet 4"/>
    <w:basedOn w:val="a0"/>
    <w:rsid w:val="00CA02CF"/>
    <w:pPr>
      <w:tabs>
        <w:tab w:val="num" w:pos="1209"/>
      </w:tabs>
      <w:ind w:left="1209" w:hanging="360"/>
    </w:pPr>
    <w:rPr>
      <w:rFonts w:eastAsia="Times New Roman" w:cs="Times New Roman"/>
      <w:szCs w:val="20"/>
    </w:rPr>
  </w:style>
  <w:style w:type="paragraph" w:styleId="52">
    <w:name w:val="List Bullet 5"/>
    <w:basedOn w:val="a0"/>
    <w:rsid w:val="00CA02CF"/>
    <w:pPr>
      <w:tabs>
        <w:tab w:val="num" w:pos="1492"/>
      </w:tabs>
      <w:ind w:left="1492" w:hanging="360"/>
    </w:pPr>
    <w:rPr>
      <w:rFonts w:eastAsia="Times New Roman" w:cs="Times New Roman"/>
      <w:szCs w:val="20"/>
    </w:rPr>
  </w:style>
  <w:style w:type="paragraph" w:styleId="afff5">
    <w:name w:val="List Continue"/>
    <w:basedOn w:val="a0"/>
    <w:rsid w:val="00CA02CF"/>
    <w:pPr>
      <w:spacing w:after="120"/>
      <w:ind w:left="283"/>
    </w:pPr>
    <w:rPr>
      <w:rFonts w:eastAsia="Times New Roman" w:cs="Times New Roman"/>
      <w:szCs w:val="20"/>
    </w:rPr>
  </w:style>
  <w:style w:type="paragraph" w:styleId="2a">
    <w:name w:val="List Continue 2"/>
    <w:basedOn w:val="a0"/>
    <w:rsid w:val="00CA02CF"/>
    <w:pPr>
      <w:spacing w:after="120"/>
      <w:ind w:left="566"/>
    </w:pPr>
    <w:rPr>
      <w:rFonts w:eastAsia="Times New Roman" w:cs="Times New Roman"/>
      <w:szCs w:val="20"/>
    </w:rPr>
  </w:style>
  <w:style w:type="paragraph" w:styleId="37">
    <w:name w:val="List Continue 3"/>
    <w:basedOn w:val="a0"/>
    <w:rsid w:val="00CA02CF"/>
    <w:pPr>
      <w:spacing w:after="120"/>
      <w:ind w:left="849"/>
    </w:pPr>
    <w:rPr>
      <w:rFonts w:eastAsia="Times New Roman" w:cs="Times New Roman"/>
      <w:szCs w:val="20"/>
    </w:rPr>
  </w:style>
  <w:style w:type="paragraph" w:styleId="43">
    <w:name w:val="List Continue 4"/>
    <w:basedOn w:val="a0"/>
    <w:rsid w:val="00CA02CF"/>
    <w:pPr>
      <w:spacing w:after="120"/>
      <w:ind w:left="1132"/>
    </w:pPr>
    <w:rPr>
      <w:rFonts w:eastAsia="Times New Roman" w:cs="Times New Roman"/>
      <w:szCs w:val="20"/>
    </w:rPr>
  </w:style>
  <w:style w:type="paragraph" w:styleId="53">
    <w:name w:val="List Continue 5"/>
    <w:basedOn w:val="a0"/>
    <w:rsid w:val="00CA02CF"/>
    <w:pPr>
      <w:spacing w:after="120"/>
      <w:ind w:left="1415"/>
    </w:pPr>
    <w:rPr>
      <w:rFonts w:eastAsia="Times New Roman" w:cs="Times New Roman"/>
      <w:szCs w:val="20"/>
    </w:rPr>
  </w:style>
  <w:style w:type="paragraph" w:styleId="afff6">
    <w:name w:val="List Number"/>
    <w:basedOn w:val="a0"/>
    <w:rsid w:val="00CA02CF"/>
    <w:pPr>
      <w:tabs>
        <w:tab w:val="num" w:pos="360"/>
      </w:tabs>
      <w:ind w:left="360" w:hanging="360"/>
    </w:pPr>
    <w:rPr>
      <w:rFonts w:eastAsia="Times New Roman" w:cs="Times New Roman"/>
      <w:szCs w:val="20"/>
    </w:rPr>
  </w:style>
  <w:style w:type="paragraph" w:styleId="2b">
    <w:name w:val="List Number 2"/>
    <w:basedOn w:val="a0"/>
    <w:rsid w:val="00CA02CF"/>
    <w:pPr>
      <w:tabs>
        <w:tab w:val="num" w:pos="643"/>
      </w:tabs>
      <w:ind w:left="643" w:hanging="360"/>
    </w:pPr>
    <w:rPr>
      <w:rFonts w:eastAsia="Times New Roman" w:cs="Times New Roman"/>
      <w:szCs w:val="20"/>
    </w:rPr>
  </w:style>
  <w:style w:type="paragraph" w:styleId="38">
    <w:name w:val="List Number 3"/>
    <w:basedOn w:val="a0"/>
    <w:rsid w:val="00CA02CF"/>
    <w:pPr>
      <w:tabs>
        <w:tab w:val="num" w:pos="926"/>
      </w:tabs>
      <w:ind w:left="926" w:hanging="360"/>
    </w:pPr>
    <w:rPr>
      <w:rFonts w:eastAsia="Times New Roman" w:cs="Times New Roman"/>
      <w:szCs w:val="20"/>
    </w:rPr>
  </w:style>
  <w:style w:type="paragraph" w:styleId="44">
    <w:name w:val="List Number 4"/>
    <w:basedOn w:val="a0"/>
    <w:rsid w:val="00CA02CF"/>
    <w:pPr>
      <w:tabs>
        <w:tab w:val="num" w:pos="1209"/>
      </w:tabs>
      <w:ind w:left="1209" w:hanging="360"/>
    </w:pPr>
    <w:rPr>
      <w:rFonts w:eastAsia="Times New Roman" w:cs="Times New Roman"/>
      <w:szCs w:val="20"/>
    </w:rPr>
  </w:style>
  <w:style w:type="paragraph" w:styleId="54">
    <w:name w:val="List Number 5"/>
    <w:basedOn w:val="a0"/>
    <w:rsid w:val="00CA02CF"/>
    <w:pPr>
      <w:tabs>
        <w:tab w:val="num" w:pos="1492"/>
      </w:tabs>
      <w:ind w:left="1492" w:hanging="360"/>
    </w:pPr>
    <w:rPr>
      <w:rFonts w:eastAsia="Times New Roman" w:cs="Times New Roman"/>
      <w:szCs w:val="20"/>
    </w:rPr>
  </w:style>
  <w:style w:type="paragraph" w:styleId="afff7">
    <w:name w:val="Message Header"/>
    <w:basedOn w:val="a0"/>
    <w:link w:val="afff8"/>
    <w:rsid w:val="00CA02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rPr>
  </w:style>
  <w:style w:type="character" w:customStyle="1" w:styleId="afff8">
    <w:name w:val="Шапка Знак"/>
    <w:basedOn w:val="a1"/>
    <w:link w:val="afff7"/>
    <w:rsid w:val="00CA02CF"/>
    <w:rPr>
      <w:rFonts w:ascii="Arial" w:hAnsi="Arial" w:cs="Arial"/>
      <w:sz w:val="24"/>
      <w:szCs w:val="24"/>
      <w:shd w:val="pct20" w:color="auto" w:fill="auto"/>
      <w:lang w:val="ru-RU" w:eastAsia="en-US"/>
    </w:rPr>
  </w:style>
  <w:style w:type="paragraph" w:styleId="afff9">
    <w:name w:val="Normal Indent"/>
    <w:basedOn w:val="a0"/>
    <w:rsid w:val="00CA02CF"/>
    <w:pPr>
      <w:ind w:left="567"/>
    </w:pPr>
    <w:rPr>
      <w:rFonts w:eastAsia="Times New Roman" w:cs="Times New Roman"/>
      <w:szCs w:val="20"/>
    </w:rPr>
  </w:style>
  <w:style w:type="paragraph" w:styleId="afffa">
    <w:name w:val="Note Heading"/>
    <w:basedOn w:val="a0"/>
    <w:next w:val="a0"/>
    <w:link w:val="afffb"/>
    <w:rsid w:val="00CA02CF"/>
    <w:rPr>
      <w:rFonts w:eastAsia="Times New Roman" w:cs="Times New Roman"/>
      <w:szCs w:val="20"/>
    </w:rPr>
  </w:style>
  <w:style w:type="character" w:customStyle="1" w:styleId="afffb">
    <w:name w:val="Заголовок записки Знак"/>
    <w:basedOn w:val="a1"/>
    <w:link w:val="afffa"/>
    <w:rsid w:val="00CA02CF"/>
    <w:rPr>
      <w:lang w:val="ru-RU" w:eastAsia="en-US"/>
    </w:rPr>
  </w:style>
  <w:style w:type="paragraph" w:styleId="afffc">
    <w:name w:val="Salutation"/>
    <w:basedOn w:val="a0"/>
    <w:next w:val="a0"/>
    <w:link w:val="afffd"/>
    <w:rsid w:val="00CA02CF"/>
    <w:rPr>
      <w:rFonts w:eastAsia="Times New Roman" w:cs="Times New Roman"/>
      <w:szCs w:val="20"/>
    </w:rPr>
  </w:style>
  <w:style w:type="character" w:customStyle="1" w:styleId="afffd">
    <w:name w:val="Приветствие Знак"/>
    <w:basedOn w:val="a1"/>
    <w:link w:val="afffc"/>
    <w:rsid w:val="00CA02CF"/>
    <w:rPr>
      <w:lang w:val="ru-RU" w:eastAsia="en-US"/>
    </w:rPr>
  </w:style>
  <w:style w:type="paragraph" w:styleId="afffe">
    <w:name w:val="Signature"/>
    <w:basedOn w:val="a0"/>
    <w:link w:val="affff"/>
    <w:rsid w:val="00CA02CF"/>
    <w:pPr>
      <w:ind w:left="4252"/>
    </w:pPr>
    <w:rPr>
      <w:rFonts w:eastAsia="Times New Roman" w:cs="Times New Roman"/>
      <w:szCs w:val="20"/>
    </w:rPr>
  </w:style>
  <w:style w:type="character" w:customStyle="1" w:styleId="affff">
    <w:name w:val="Подпись Знак"/>
    <w:basedOn w:val="a1"/>
    <w:link w:val="afffe"/>
    <w:rsid w:val="00CA02CF"/>
    <w:rPr>
      <w:lang w:val="ru-RU" w:eastAsia="en-US"/>
    </w:rPr>
  </w:style>
  <w:style w:type="character" w:styleId="affff0">
    <w:name w:val="Strong"/>
    <w:qFormat/>
    <w:rsid w:val="00CA02CF"/>
    <w:rPr>
      <w:b/>
      <w:bCs/>
    </w:rPr>
  </w:style>
  <w:style w:type="paragraph" w:styleId="affff1">
    <w:name w:val="Subtitle"/>
    <w:basedOn w:val="a0"/>
    <w:link w:val="affff2"/>
    <w:qFormat/>
    <w:rsid w:val="00CA02CF"/>
    <w:pPr>
      <w:spacing w:after="60"/>
      <w:jc w:val="center"/>
      <w:outlineLvl w:val="1"/>
    </w:pPr>
    <w:rPr>
      <w:rFonts w:ascii="Arial" w:eastAsia="Times New Roman" w:hAnsi="Arial" w:cs="Arial"/>
      <w:sz w:val="24"/>
      <w:szCs w:val="24"/>
    </w:rPr>
  </w:style>
  <w:style w:type="character" w:customStyle="1" w:styleId="affff2">
    <w:name w:val="Подзаголовок Знак"/>
    <w:basedOn w:val="a1"/>
    <w:link w:val="affff1"/>
    <w:rsid w:val="00CA02CF"/>
    <w:rPr>
      <w:rFonts w:ascii="Arial" w:hAnsi="Arial" w:cs="Arial"/>
      <w:sz w:val="24"/>
      <w:szCs w:val="24"/>
      <w:lang w:val="ru-RU" w:eastAsia="en-US"/>
    </w:rPr>
  </w:style>
  <w:style w:type="table" w:styleId="11">
    <w:name w:val="Table 3D effects 1"/>
    <w:basedOn w:val="a2"/>
    <w:rsid w:val="00CA02CF"/>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CA02CF"/>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CA02CF"/>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CA02CF"/>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CA02CF"/>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A02CF"/>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CA02CF"/>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CA02CF"/>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CA02CF"/>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CA02CF"/>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CA02CF"/>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CA02CF"/>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CA02CF"/>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CA02CF"/>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CA02CF"/>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3">
    <w:name w:val="Table Contemporary"/>
    <w:basedOn w:val="a2"/>
    <w:rsid w:val="00CA02CF"/>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4">
    <w:name w:val="Table Elegant"/>
    <w:basedOn w:val="a2"/>
    <w:rsid w:val="00CA02CF"/>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d"/>
    <w:rsid w:val="00CA02CF"/>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CA02CF"/>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CA02CF"/>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A02CF"/>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CA02CF"/>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A02CF"/>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CA02CF"/>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CA02CF"/>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CA02CF"/>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CA02CF"/>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CA02CF"/>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CA02CF"/>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A02CF"/>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A02CF"/>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A02CF"/>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A02CF"/>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A02CF"/>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5">
    <w:name w:val="Table Professional"/>
    <w:basedOn w:val="a2"/>
    <w:rsid w:val="00CA02CF"/>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CA02CF"/>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A02CF"/>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CA02CF"/>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CA02CF"/>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CA02CF"/>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Theme"/>
    <w:basedOn w:val="a2"/>
    <w:rsid w:val="00CA02CF"/>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CA02CF"/>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CA02CF"/>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CA02CF"/>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7">
    <w:name w:val="Title"/>
    <w:basedOn w:val="a0"/>
    <w:link w:val="affff8"/>
    <w:qFormat/>
    <w:rsid w:val="00CA02CF"/>
    <w:pPr>
      <w:spacing w:before="240" w:after="60"/>
      <w:jc w:val="center"/>
      <w:outlineLvl w:val="0"/>
    </w:pPr>
    <w:rPr>
      <w:rFonts w:ascii="Arial" w:eastAsia="Times New Roman" w:hAnsi="Arial" w:cs="Arial"/>
      <w:b/>
      <w:bCs/>
      <w:kern w:val="28"/>
      <w:sz w:val="32"/>
      <w:szCs w:val="32"/>
    </w:rPr>
  </w:style>
  <w:style w:type="character" w:customStyle="1" w:styleId="affff8">
    <w:name w:val="Заголовок Знак"/>
    <w:basedOn w:val="a1"/>
    <w:link w:val="affff7"/>
    <w:rsid w:val="00CA02CF"/>
    <w:rPr>
      <w:rFonts w:ascii="Arial" w:hAnsi="Arial" w:cs="Arial"/>
      <w:b/>
      <w:bCs/>
      <w:kern w:val="28"/>
      <w:sz w:val="32"/>
      <w:szCs w:val="32"/>
      <w:lang w:val="ru-RU" w:eastAsia="en-US"/>
    </w:rPr>
  </w:style>
  <w:style w:type="paragraph" w:styleId="affff9">
    <w:name w:val="envelope address"/>
    <w:basedOn w:val="a0"/>
    <w:rsid w:val="00CA02CF"/>
    <w:pPr>
      <w:framePr w:w="7920" w:h="1980" w:hRule="exact" w:hSpace="180" w:wrap="auto" w:hAnchor="page" w:xAlign="center" w:yAlign="bottom"/>
      <w:ind w:left="2880"/>
    </w:pPr>
    <w:rPr>
      <w:rFonts w:ascii="Arial" w:eastAsia="Times New Roman" w:hAnsi="Arial" w:cs="Arial"/>
      <w:sz w:val="24"/>
      <w:szCs w:val="24"/>
    </w:rPr>
  </w:style>
  <w:style w:type="character" w:customStyle="1" w:styleId="WW-">
    <w:name w:val="WW-Основной шрифт абзаца"/>
    <w:rsid w:val="00CA02CF"/>
  </w:style>
  <w:style w:type="paragraph" w:styleId="affffa">
    <w:name w:val="Revision"/>
    <w:hidden/>
    <w:uiPriority w:val="99"/>
    <w:semiHidden/>
    <w:rsid w:val="00CA02CF"/>
    <w:rPr>
      <w:lang w:val="en-GB" w:eastAsia="en-US"/>
    </w:rPr>
  </w:style>
  <w:style w:type="character" w:customStyle="1" w:styleId="aff1">
    <w:name w:val="Обычный (Интернет) Знак"/>
    <w:link w:val="aff0"/>
    <w:uiPriority w:val="99"/>
    <w:rsid w:val="00CA02CF"/>
    <w:rPr>
      <w:sz w:val="24"/>
      <w:szCs w:val="24"/>
      <w:lang w:val="ru-RU" w:eastAsia="en-GB"/>
    </w:rPr>
  </w:style>
  <w:style w:type="paragraph" w:customStyle="1" w:styleId="Annex1">
    <w:name w:val="Annex1"/>
    <w:basedOn w:val="a0"/>
    <w:qFormat/>
    <w:rsid w:val="00CA02CF"/>
    <w:pPr>
      <w:tabs>
        <w:tab w:val="left" w:pos="1700"/>
        <w:tab w:val="right" w:leader="dot" w:pos="8505"/>
      </w:tabs>
      <w:spacing w:after="120"/>
      <w:ind w:left="2268" w:right="1134" w:hanging="1134"/>
      <w:jc w:val="both"/>
    </w:pPr>
    <w:rPr>
      <w:rFonts w:eastAsia="Times New Roman" w:cs="Times New Roman"/>
      <w:szCs w:val="20"/>
    </w:rPr>
  </w:style>
  <w:style w:type="character" w:customStyle="1" w:styleId="FooterChar1">
    <w:name w:val="Footer Char1"/>
    <w:aliases w:val="3_G Char1"/>
    <w:basedOn w:val="a1"/>
    <w:uiPriority w:val="99"/>
    <w:semiHidden/>
    <w:rsid w:val="00CA02CF"/>
    <w:rPr>
      <w:lang w:eastAsia="en-US"/>
    </w:rPr>
  </w:style>
  <w:style w:type="numbering" w:customStyle="1" w:styleId="NoList1">
    <w:name w:val="No List1"/>
    <w:next w:val="a3"/>
    <w:uiPriority w:val="99"/>
    <w:semiHidden/>
    <w:unhideWhenUsed/>
    <w:rsid w:val="00CA02CF"/>
  </w:style>
  <w:style w:type="table" w:customStyle="1" w:styleId="TableGrid2">
    <w:name w:val="Table Grid2"/>
    <w:basedOn w:val="a2"/>
    <w:next w:val="ad"/>
    <w:uiPriority w:val="59"/>
    <w:rsid w:val="00CA02CF"/>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ffffb"/>
    <w:qFormat/>
    <w:rsid w:val="00CA02CF"/>
    <w:pPr>
      <w:ind w:left="3402"/>
    </w:pPr>
    <w:rPr>
      <w:lang w:val="en-GB"/>
    </w:rPr>
  </w:style>
  <w:style w:type="paragraph" w:customStyle="1" w:styleId="affffb">
    <w:name w:val="(a)"/>
    <w:basedOn w:val="a0"/>
    <w:qFormat/>
    <w:rsid w:val="00CA02CF"/>
    <w:pPr>
      <w:widowControl w:val="0"/>
      <w:suppressAutoHyphens w:val="0"/>
      <w:spacing w:after="120" w:line="240" w:lineRule="exact"/>
      <w:ind w:left="2835" w:right="1134" w:hanging="567"/>
      <w:jc w:val="both"/>
    </w:pPr>
    <w:rPr>
      <w:rFonts w:eastAsia="Times New Roman" w:cs="Times New Roman"/>
      <w:szCs w:val="20"/>
      <w:lang w:val="en-US"/>
    </w:rPr>
  </w:style>
  <w:style w:type="paragraph" w:customStyle="1" w:styleId="Document1">
    <w:name w:val="Document[1]"/>
    <w:basedOn w:val="a0"/>
    <w:rsid w:val="00CA02CF"/>
    <w:pPr>
      <w:widowControl w:val="0"/>
      <w:suppressAutoHyphens w:val="0"/>
      <w:spacing w:line="240" w:lineRule="auto"/>
    </w:pPr>
    <w:rPr>
      <w:rFonts w:eastAsia="Times New Roman" w:cs="Times New Roman"/>
      <w:b/>
      <w:sz w:val="36"/>
      <w:szCs w:val="20"/>
      <w:lang w:val="en-US"/>
    </w:rPr>
  </w:style>
  <w:style w:type="paragraph" w:customStyle="1" w:styleId="Document2">
    <w:name w:val="Document[2]"/>
    <w:basedOn w:val="a0"/>
    <w:rsid w:val="00CA02CF"/>
    <w:pPr>
      <w:widowControl w:val="0"/>
      <w:suppressAutoHyphens w:val="0"/>
      <w:spacing w:line="240" w:lineRule="auto"/>
    </w:pPr>
    <w:rPr>
      <w:rFonts w:eastAsia="Times New Roman" w:cs="Times New Roman"/>
      <w:b/>
      <w:sz w:val="24"/>
      <w:szCs w:val="20"/>
      <w:u w:val="single"/>
      <w:lang w:val="en-US"/>
    </w:rPr>
  </w:style>
  <w:style w:type="paragraph" w:customStyle="1" w:styleId="Document3">
    <w:name w:val="Document[3]"/>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Document40">
    <w:name w:val="Document[4]"/>
    <w:basedOn w:val="a0"/>
    <w:rsid w:val="00CA02CF"/>
    <w:pPr>
      <w:widowControl w:val="0"/>
      <w:suppressAutoHyphens w:val="0"/>
      <w:spacing w:line="240" w:lineRule="auto"/>
    </w:pPr>
    <w:rPr>
      <w:rFonts w:eastAsia="Times New Roman" w:cs="Times New Roman"/>
      <w:b/>
      <w:i/>
      <w:sz w:val="24"/>
      <w:szCs w:val="20"/>
      <w:lang w:val="en-US"/>
    </w:rPr>
  </w:style>
  <w:style w:type="paragraph" w:customStyle="1" w:styleId="Document5">
    <w:name w:val="Document[5]"/>
    <w:basedOn w:val="a0"/>
    <w:rsid w:val="00CA02CF"/>
    <w:pPr>
      <w:widowControl w:val="0"/>
      <w:suppressAutoHyphens w:val="0"/>
      <w:spacing w:line="240" w:lineRule="auto"/>
    </w:pPr>
    <w:rPr>
      <w:rFonts w:eastAsia="Times New Roman" w:cs="Times New Roman"/>
      <w:sz w:val="24"/>
      <w:szCs w:val="20"/>
      <w:lang w:val="en-US"/>
    </w:rPr>
  </w:style>
  <w:style w:type="paragraph" w:customStyle="1" w:styleId="Document6">
    <w:name w:val="Document[6]"/>
    <w:basedOn w:val="a0"/>
    <w:rsid w:val="00CA02CF"/>
    <w:pPr>
      <w:widowControl w:val="0"/>
      <w:suppressAutoHyphens w:val="0"/>
      <w:spacing w:line="240" w:lineRule="auto"/>
    </w:pPr>
    <w:rPr>
      <w:rFonts w:eastAsia="Times New Roman" w:cs="Times New Roman"/>
      <w:sz w:val="24"/>
      <w:szCs w:val="20"/>
      <w:lang w:val="en-US"/>
    </w:rPr>
  </w:style>
  <w:style w:type="paragraph" w:customStyle="1" w:styleId="Document7">
    <w:name w:val="Document[7]"/>
    <w:basedOn w:val="a0"/>
    <w:rsid w:val="00CA02CF"/>
    <w:pPr>
      <w:widowControl w:val="0"/>
      <w:suppressAutoHyphens w:val="0"/>
      <w:spacing w:line="240" w:lineRule="auto"/>
    </w:pPr>
    <w:rPr>
      <w:rFonts w:eastAsia="Times New Roman" w:cs="Times New Roman"/>
      <w:sz w:val="24"/>
      <w:szCs w:val="20"/>
      <w:lang w:val="en-US"/>
    </w:rPr>
  </w:style>
  <w:style w:type="paragraph" w:customStyle="1" w:styleId="Document8">
    <w:name w:val="Document[8]"/>
    <w:basedOn w:val="a0"/>
    <w:rsid w:val="00CA02CF"/>
    <w:pPr>
      <w:widowControl w:val="0"/>
      <w:suppressAutoHyphens w:val="0"/>
      <w:spacing w:line="240" w:lineRule="auto"/>
    </w:pPr>
    <w:rPr>
      <w:rFonts w:eastAsia="Times New Roman" w:cs="Times New Roman"/>
      <w:sz w:val="24"/>
      <w:szCs w:val="20"/>
      <w:lang w:val="en-US"/>
    </w:rPr>
  </w:style>
  <w:style w:type="paragraph" w:customStyle="1" w:styleId="Technical1">
    <w:name w:val="Technical[1]"/>
    <w:basedOn w:val="a0"/>
    <w:rsid w:val="00CA02CF"/>
    <w:pPr>
      <w:widowControl w:val="0"/>
      <w:suppressAutoHyphens w:val="0"/>
      <w:spacing w:line="240" w:lineRule="auto"/>
    </w:pPr>
    <w:rPr>
      <w:rFonts w:eastAsia="Times New Roman" w:cs="Times New Roman"/>
      <w:b/>
      <w:sz w:val="36"/>
      <w:szCs w:val="20"/>
      <w:lang w:val="en-US"/>
    </w:rPr>
  </w:style>
  <w:style w:type="paragraph" w:customStyle="1" w:styleId="Technical2">
    <w:name w:val="Technical[2]"/>
    <w:basedOn w:val="a0"/>
    <w:rsid w:val="00CA02CF"/>
    <w:pPr>
      <w:widowControl w:val="0"/>
      <w:suppressAutoHyphens w:val="0"/>
      <w:spacing w:line="240" w:lineRule="auto"/>
    </w:pPr>
    <w:rPr>
      <w:rFonts w:eastAsia="Times New Roman" w:cs="Times New Roman"/>
      <w:b/>
      <w:sz w:val="24"/>
      <w:szCs w:val="20"/>
      <w:u w:val="single"/>
      <w:lang w:val="en-US"/>
    </w:rPr>
  </w:style>
  <w:style w:type="paragraph" w:customStyle="1" w:styleId="Technical3">
    <w:name w:val="Technical[3]"/>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cal4">
    <w:name w:val="Technical[4]"/>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cal5">
    <w:name w:val="Technical[5]"/>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cal6">
    <w:name w:val="Technical[6]"/>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cal7">
    <w:name w:val="Technical[7]"/>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cal8">
    <w:name w:val="Technical[8]"/>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que1">
    <w:name w:val="Technique[1]"/>
    <w:basedOn w:val="a0"/>
    <w:rsid w:val="00CA02CF"/>
    <w:pPr>
      <w:widowControl w:val="0"/>
      <w:suppressAutoHyphens w:val="0"/>
      <w:spacing w:line="240" w:lineRule="auto"/>
    </w:pPr>
    <w:rPr>
      <w:rFonts w:eastAsia="Times New Roman" w:cs="Times New Roman"/>
      <w:b/>
      <w:sz w:val="36"/>
      <w:szCs w:val="20"/>
      <w:lang w:val="en-US"/>
    </w:rPr>
  </w:style>
  <w:style w:type="paragraph" w:customStyle="1" w:styleId="Technique2">
    <w:name w:val="Technique[2]"/>
    <w:basedOn w:val="a0"/>
    <w:rsid w:val="00CA02CF"/>
    <w:pPr>
      <w:widowControl w:val="0"/>
      <w:suppressAutoHyphens w:val="0"/>
      <w:spacing w:line="240" w:lineRule="auto"/>
    </w:pPr>
    <w:rPr>
      <w:rFonts w:eastAsia="Times New Roman" w:cs="Times New Roman"/>
      <w:b/>
      <w:sz w:val="24"/>
      <w:szCs w:val="20"/>
      <w:u w:val="single"/>
      <w:lang w:val="en-US"/>
    </w:rPr>
  </w:style>
  <w:style w:type="paragraph" w:customStyle="1" w:styleId="Technique3">
    <w:name w:val="Technique[3]"/>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que4">
    <w:name w:val="Technique[4]"/>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que5">
    <w:name w:val="Technique[5]"/>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que6">
    <w:name w:val="Technique[6]"/>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que7">
    <w:name w:val="Technique[7]"/>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Technique8">
    <w:name w:val="Technique[8]"/>
    <w:basedOn w:val="a0"/>
    <w:rsid w:val="00CA02CF"/>
    <w:pPr>
      <w:widowControl w:val="0"/>
      <w:suppressAutoHyphens w:val="0"/>
      <w:spacing w:line="240" w:lineRule="auto"/>
    </w:pPr>
    <w:rPr>
      <w:rFonts w:eastAsia="Times New Roman" w:cs="Times New Roman"/>
      <w:b/>
      <w:sz w:val="24"/>
      <w:szCs w:val="20"/>
      <w:lang w:val="en-US"/>
    </w:rPr>
  </w:style>
  <w:style w:type="paragraph" w:customStyle="1" w:styleId="RightPar1">
    <w:name w:val="Right Par[1]"/>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2">
    <w:name w:val="Right Par[2]"/>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3">
    <w:name w:val="Right Par[3]"/>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4">
    <w:name w:val="Right Par[4]"/>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5">
    <w:name w:val="Right Par[5]"/>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6">
    <w:name w:val="Right Par[6]"/>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7">
    <w:name w:val="Right Par[7]"/>
    <w:basedOn w:val="a0"/>
    <w:rsid w:val="00CA02CF"/>
    <w:pPr>
      <w:widowControl w:val="0"/>
      <w:suppressAutoHyphens w:val="0"/>
      <w:spacing w:line="240" w:lineRule="auto"/>
    </w:pPr>
    <w:rPr>
      <w:rFonts w:eastAsia="Times New Roman" w:cs="Times New Roman"/>
      <w:sz w:val="24"/>
      <w:szCs w:val="20"/>
      <w:lang w:val="en-US"/>
    </w:rPr>
  </w:style>
  <w:style w:type="paragraph" w:customStyle="1" w:styleId="RightPar8">
    <w:name w:val="Right Par[8]"/>
    <w:basedOn w:val="a0"/>
    <w:rsid w:val="00CA02CF"/>
    <w:pPr>
      <w:widowControl w:val="0"/>
      <w:suppressAutoHyphens w:val="0"/>
      <w:spacing w:line="240" w:lineRule="auto"/>
    </w:pPr>
    <w:rPr>
      <w:rFonts w:eastAsia="Times New Roman" w:cs="Times New Roman"/>
      <w:sz w:val="24"/>
      <w:szCs w:val="20"/>
      <w:lang w:val="en-US"/>
    </w:rPr>
  </w:style>
  <w:style w:type="paragraph" w:customStyle="1" w:styleId="Document10">
    <w:name w:val="Document 1"/>
    <w:rsid w:val="00CA02CF"/>
    <w:pPr>
      <w:keepNext/>
      <w:keepLines/>
      <w:widowControl w:val="0"/>
      <w:tabs>
        <w:tab w:val="left" w:pos="-720"/>
      </w:tabs>
      <w:suppressAutoHyphens/>
    </w:pPr>
    <w:rPr>
      <w:rFonts w:ascii="Courier" w:hAnsi="Courier"/>
      <w:lang w:val="en-GB" w:eastAsia="en-US"/>
    </w:rPr>
  </w:style>
  <w:style w:type="character" w:customStyle="1" w:styleId="Footer1">
    <w:name w:val="Footer1"/>
    <w:rsid w:val="00CA02CF"/>
    <w:rPr>
      <w:sz w:val="20"/>
    </w:rPr>
  </w:style>
  <w:style w:type="character" w:customStyle="1" w:styleId="Header1">
    <w:name w:val="Header1"/>
    <w:rsid w:val="00CA02CF"/>
    <w:rPr>
      <w:sz w:val="20"/>
    </w:rPr>
  </w:style>
  <w:style w:type="character" w:customStyle="1" w:styleId="FOOTNOTEREF">
    <w:name w:val="FOOTNOTE REF"/>
    <w:rsid w:val="00CA02CF"/>
    <w:rPr>
      <w:sz w:val="16"/>
      <w:vertAlign w:val="superscript"/>
    </w:rPr>
  </w:style>
  <w:style w:type="character" w:customStyle="1" w:styleId="FOOTNOTETEX">
    <w:name w:val="FOOTNOTE TEX"/>
    <w:rsid w:val="00CA02CF"/>
    <w:rPr>
      <w:sz w:val="20"/>
    </w:rPr>
  </w:style>
  <w:style w:type="character" w:customStyle="1" w:styleId="DocInit">
    <w:name w:val="Doc Init"/>
    <w:basedOn w:val="a1"/>
    <w:rsid w:val="00CA02CF"/>
  </w:style>
  <w:style w:type="character" w:customStyle="1" w:styleId="TechInit">
    <w:name w:val="Tech Init"/>
    <w:basedOn w:val="a1"/>
    <w:rsid w:val="00CA02CF"/>
  </w:style>
  <w:style w:type="character" w:customStyle="1" w:styleId="Pleading">
    <w:name w:val="Pleading"/>
    <w:basedOn w:val="a1"/>
    <w:rsid w:val="00CA02CF"/>
  </w:style>
  <w:style w:type="character" w:customStyle="1" w:styleId="Technactif">
    <w:name w:val="Techn actif"/>
    <w:basedOn w:val="a1"/>
    <w:rsid w:val="00CA02CF"/>
  </w:style>
  <w:style w:type="character" w:customStyle="1" w:styleId="Docactif">
    <w:name w:val="Doc actif"/>
    <w:basedOn w:val="a1"/>
    <w:rsid w:val="00CA02CF"/>
  </w:style>
  <w:style w:type="character" w:customStyle="1" w:styleId="footnotetex0">
    <w:name w:val="footnote tex"/>
    <w:rsid w:val="00CA02CF"/>
    <w:rPr>
      <w:sz w:val="20"/>
    </w:rPr>
  </w:style>
  <w:style w:type="character" w:customStyle="1" w:styleId="Frame">
    <w:name w:val="Frame"/>
    <w:basedOn w:val="a1"/>
    <w:rsid w:val="00CA02CF"/>
  </w:style>
  <w:style w:type="character" w:customStyle="1" w:styleId="WP9Date">
    <w:name w:val="WP9_Date"/>
    <w:rsid w:val="00CA02CF"/>
    <w:rPr>
      <w:i/>
      <w:iCs w:val="0"/>
    </w:rPr>
  </w:style>
  <w:style w:type="character" w:customStyle="1" w:styleId="Text">
    <w:name w:val="Text"/>
    <w:rsid w:val="00CA02CF"/>
    <w:rPr>
      <w:sz w:val="24"/>
    </w:rPr>
  </w:style>
  <w:style w:type="character" w:customStyle="1" w:styleId="Heading11">
    <w:name w:val="Heading 11"/>
    <w:rsid w:val="00CA02CF"/>
    <w:rPr>
      <w:b/>
      <w:bCs w:val="0"/>
      <w:sz w:val="24"/>
      <w:u w:val="single"/>
    </w:rPr>
  </w:style>
  <w:style w:type="paragraph" w:styleId="3f">
    <w:name w:val="toc 3"/>
    <w:basedOn w:val="a0"/>
    <w:next w:val="a0"/>
    <w:autoRedefine/>
    <w:uiPriority w:val="39"/>
    <w:rsid w:val="00CA02CF"/>
    <w:pPr>
      <w:suppressAutoHyphens w:val="0"/>
      <w:spacing w:after="100" w:line="240" w:lineRule="auto"/>
      <w:ind w:left="480"/>
    </w:pPr>
    <w:rPr>
      <w:rFonts w:eastAsia="Times New Roman" w:cs="Times New Roman"/>
      <w:sz w:val="24"/>
      <w:szCs w:val="20"/>
      <w:lang w:val="en-US"/>
    </w:rPr>
  </w:style>
  <w:style w:type="paragraph" w:styleId="18">
    <w:name w:val="toc 1"/>
    <w:basedOn w:val="a0"/>
    <w:next w:val="a0"/>
    <w:autoRedefine/>
    <w:uiPriority w:val="39"/>
    <w:rsid w:val="00CA02CF"/>
    <w:pPr>
      <w:tabs>
        <w:tab w:val="left" w:pos="900"/>
        <w:tab w:val="right" w:leader="dot" w:pos="9628"/>
      </w:tabs>
      <w:suppressAutoHyphens w:val="0"/>
      <w:spacing w:after="100" w:line="240" w:lineRule="auto"/>
      <w:ind w:left="900" w:hanging="900"/>
    </w:pPr>
    <w:rPr>
      <w:rFonts w:eastAsia="Times New Roman" w:cs="Times New Roman"/>
      <w:sz w:val="24"/>
      <w:szCs w:val="20"/>
      <w:lang w:val="en-US"/>
    </w:rPr>
  </w:style>
  <w:style w:type="paragraph" w:styleId="2f3">
    <w:name w:val="toc 2"/>
    <w:basedOn w:val="a0"/>
    <w:next w:val="a0"/>
    <w:autoRedefine/>
    <w:uiPriority w:val="39"/>
    <w:rsid w:val="00CA02CF"/>
    <w:pPr>
      <w:suppressAutoHyphens w:val="0"/>
      <w:spacing w:after="100" w:line="240" w:lineRule="auto"/>
      <w:ind w:left="240"/>
    </w:pPr>
    <w:rPr>
      <w:rFonts w:eastAsia="Times New Roman" w:cs="Times New Roman"/>
      <w:sz w:val="24"/>
      <w:szCs w:val="20"/>
      <w:lang w:val="en-US"/>
    </w:rPr>
  </w:style>
  <w:style w:type="paragraph" w:customStyle="1" w:styleId="Para0">
    <w:name w:val="Para"/>
    <w:basedOn w:val="affffb"/>
    <w:qFormat/>
    <w:rsid w:val="00CA02CF"/>
    <w:pPr>
      <w:ind w:left="2268" w:hanging="1134"/>
    </w:pPr>
  </w:style>
  <w:style w:type="paragraph" w:customStyle="1" w:styleId="blocpara">
    <w:name w:val="bloc para"/>
    <w:basedOn w:val="Para0"/>
    <w:qFormat/>
    <w:rsid w:val="00CA02CF"/>
    <w:pPr>
      <w:ind w:firstLine="0"/>
    </w:pPr>
  </w:style>
  <w:style w:type="paragraph" w:styleId="48">
    <w:name w:val="toc 4"/>
    <w:basedOn w:val="a0"/>
    <w:next w:val="a0"/>
    <w:autoRedefine/>
    <w:uiPriority w:val="39"/>
    <w:unhideWhenUsed/>
    <w:rsid w:val="00CA02CF"/>
    <w:pPr>
      <w:suppressAutoHyphens w:val="0"/>
      <w:spacing w:after="100" w:line="276" w:lineRule="auto"/>
      <w:ind w:left="660"/>
    </w:pPr>
    <w:rPr>
      <w:rFonts w:ascii="Calibri" w:eastAsia="Times New Roman" w:hAnsi="Calibri" w:cs="Times New Roman"/>
      <w:sz w:val="22"/>
      <w:lang w:eastAsia="en-GB"/>
    </w:rPr>
  </w:style>
  <w:style w:type="paragraph" w:styleId="57">
    <w:name w:val="toc 5"/>
    <w:basedOn w:val="a0"/>
    <w:next w:val="a0"/>
    <w:autoRedefine/>
    <w:uiPriority w:val="39"/>
    <w:unhideWhenUsed/>
    <w:rsid w:val="00CA02CF"/>
    <w:pPr>
      <w:suppressAutoHyphens w:val="0"/>
      <w:spacing w:after="100" w:line="276" w:lineRule="auto"/>
      <w:ind w:left="880"/>
    </w:pPr>
    <w:rPr>
      <w:rFonts w:ascii="Calibri" w:eastAsia="Times New Roman" w:hAnsi="Calibri" w:cs="Times New Roman"/>
      <w:sz w:val="22"/>
      <w:lang w:eastAsia="en-GB"/>
    </w:rPr>
  </w:style>
  <w:style w:type="paragraph" w:styleId="62">
    <w:name w:val="toc 6"/>
    <w:basedOn w:val="a0"/>
    <w:next w:val="a0"/>
    <w:autoRedefine/>
    <w:uiPriority w:val="39"/>
    <w:unhideWhenUsed/>
    <w:rsid w:val="00CA02CF"/>
    <w:pPr>
      <w:suppressAutoHyphens w:val="0"/>
      <w:spacing w:after="100" w:line="276" w:lineRule="auto"/>
      <w:ind w:left="1100"/>
    </w:pPr>
    <w:rPr>
      <w:rFonts w:ascii="Calibri" w:eastAsia="Times New Roman" w:hAnsi="Calibri" w:cs="Times New Roman"/>
      <w:sz w:val="22"/>
      <w:lang w:eastAsia="en-GB"/>
    </w:rPr>
  </w:style>
  <w:style w:type="paragraph" w:styleId="72">
    <w:name w:val="toc 7"/>
    <w:basedOn w:val="a0"/>
    <w:next w:val="a0"/>
    <w:autoRedefine/>
    <w:uiPriority w:val="39"/>
    <w:unhideWhenUsed/>
    <w:rsid w:val="00CA02CF"/>
    <w:pPr>
      <w:suppressAutoHyphens w:val="0"/>
      <w:spacing w:after="100" w:line="276" w:lineRule="auto"/>
      <w:ind w:left="1320"/>
    </w:pPr>
    <w:rPr>
      <w:rFonts w:ascii="Calibri" w:eastAsia="Times New Roman" w:hAnsi="Calibri" w:cs="Times New Roman"/>
      <w:sz w:val="22"/>
      <w:lang w:eastAsia="en-GB"/>
    </w:rPr>
  </w:style>
  <w:style w:type="paragraph" w:styleId="82">
    <w:name w:val="toc 8"/>
    <w:basedOn w:val="a0"/>
    <w:next w:val="a0"/>
    <w:autoRedefine/>
    <w:uiPriority w:val="39"/>
    <w:unhideWhenUsed/>
    <w:rsid w:val="00CA02CF"/>
    <w:pPr>
      <w:suppressAutoHyphens w:val="0"/>
      <w:spacing w:after="100" w:line="276" w:lineRule="auto"/>
      <w:ind w:left="1540"/>
    </w:pPr>
    <w:rPr>
      <w:rFonts w:ascii="Calibri" w:eastAsia="Times New Roman" w:hAnsi="Calibri" w:cs="Times New Roman"/>
      <w:sz w:val="22"/>
      <w:lang w:eastAsia="en-GB"/>
    </w:rPr>
  </w:style>
  <w:style w:type="paragraph" w:styleId="91">
    <w:name w:val="toc 9"/>
    <w:basedOn w:val="a0"/>
    <w:next w:val="a0"/>
    <w:autoRedefine/>
    <w:uiPriority w:val="39"/>
    <w:unhideWhenUsed/>
    <w:rsid w:val="00CA02CF"/>
    <w:pPr>
      <w:suppressAutoHyphens w:val="0"/>
      <w:spacing w:after="100" w:line="276" w:lineRule="auto"/>
      <w:ind w:left="1760"/>
    </w:pPr>
    <w:rPr>
      <w:rFonts w:ascii="Calibri" w:eastAsia="Times New Roman" w:hAnsi="Calibri" w:cs="Times New Roman"/>
      <w:sz w:val="22"/>
      <w:lang w:eastAsia="en-GB"/>
    </w:rPr>
  </w:style>
  <w:style w:type="numbering" w:customStyle="1" w:styleId="1ai1">
    <w:name w:val="1 / a / i1"/>
    <w:basedOn w:val="a3"/>
    <w:next w:val="1ai"/>
    <w:rsid w:val="00CA02CF"/>
    <w:pPr>
      <w:numPr>
        <w:numId w:val="24"/>
      </w:numPr>
    </w:pPr>
  </w:style>
  <w:style w:type="paragraph" w:customStyle="1" w:styleId="19">
    <w:name w:val="Стиль1"/>
    <w:basedOn w:val="aff9"/>
    <w:link w:val="1a"/>
    <w:rsid w:val="00CA02CF"/>
    <w:pPr>
      <w:suppressAutoHyphens w:val="0"/>
      <w:autoSpaceDE w:val="0"/>
      <w:autoSpaceDN w:val="0"/>
      <w:spacing w:line="240" w:lineRule="auto"/>
      <w:ind w:firstLine="709"/>
      <w:jc w:val="both"/>
    </w:pPr>
    <w:rPr>
      <w:rFonts w:cs="Times New Roman"/>
      <w:sz w:val="24"/>
    </w:rPr>
  </w:style>
  <w:style w:type="character" w:customStyle="1" w:styleId="1a">
    <w:name w:val="Стиль1 Знак"/>
    <w:link w:val="19"/>
    <w:locked/>
    <w:rsid w:val="00CA02CF"/>
    <w:rPr>
      <w:sz w:val="24"/>
      <w:lang w:val="ru-RU" w:eastAsia="en-US"/>
    </w:rPr>
  </w:style>
  <w:style w:type="table" w:customStyle="1" w:styleId="Grilledutableau1">
    <w:name w:val="Grille du tableau1"/>
    <w:basedOn w:val="a2"/>
    <w:next w:val="ad"/>
    <w:uiPriority w:val="59"/>
    <w:rsid w:val="00CA02C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CA02CF"/>
    <w:pPr>
      <w:widowControl w:val="0"/>
      <w:suppressAutoHyphens w:val="0"/>
      <w:spacing w:line="240" w:lineRule="auto"/>
    </w:pPr>
    <w:rPr>
      <w:rFonts w:ascii="Calibri" w:eastAsia="Calibri" w:hAnsi="Calibri" w:cs="Times New Roman"/>
      <w:sz w:val="22"/>
      <w:lang w:val="en-US"/>
    </w:rPr>
  </w:style>
  <w:style w:type="table" w:customStyle="1" w:styleId="TableGrid3">
    <w:name w:val="Table Grid3"/>
    <w:basedOn w:val="a2"/>
    <w:next w:val="ad"/>
    <w:rsid w:val="00CA02CF"/>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CA02CF"/>
    <w:pPr>
      <w:ind w:firstLine="0"/>
    </w:pPr>
    <w:rPr>
      <w:lang w:val="x-none"/>
    </w:rPr>
  </w:style>
  <w:style w:type="paragraph" w:customStyle="1" w:styleId="Fliesstext">
    <w:name w:val="Fliesstext"/>
    <w:basedOn w:val="a0"/>
    <w:rsid w:val="00CA02CF"/>
    <w:pPr>
      <w:tabs>
        <w:tab w:val="left" w:pos="454"/>
        <w:tab w:val="left" w:pos="4706"/>
      </w:tabs>
      <w:suppressAutoHyphens w:val="0"/>
      <w:spacing w:line="250" w:lineRule="atLeast"/>
    </w:pPr>
    <w:rPr>
      <w:rFonts w:ascii="BMWType V2 Light" w:eastAsia="Times New Roman" w:hAnsi="BMWType V2 Light" w:cs="BMWType V2 Light"/>
      <w:sz w:val="22"/>
      <w:lang w:eastAsia="de-DE"/>
    </w:rPr>
  </w:style>
  <w:style w:type="character" w:styleId="affffc">
    <w:name w:val="Placeholder Text"/>
    <w:basedOn w:val="a1"/>
    <w:uiPriority w:val="99"/>
    <w:semiHidden/>
    <w:rsid w:val="00CA02CF"/>
    <w:rPr>
      <w:color w:val="808080"/>
    </w:rPr>
  </w:style>
  <w:style w:type="character" w:customStyle="1" w:styleId="aff3">
    <w:name w:val="Абзац списка Знак"/>
    <w:basedOn w:val="a1"/>
    <w:link w:val="aff2"/>
    <w:uiPriority w:val="1"/>
    <w:rsid w:val="00CA02CF"/>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display/trans/Generic+Information+IWG+VRU-Proxi"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2</TotalTime>
  <Pages>42</Pages>
  <Words>9229</Words>
  <Characters>62021</Characters>
  <Application>Microsoft Office Word</Application>
  <DocSecurity>0</DocSecurity>
  <Lines>2067</Lines>
  <Paragraphs>879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A/</vt:lpstr>
      <vt:lpstr>A/</vt:lpstr>
      <vt:lpstr>A/</vt:lpstr>
    </vt:vector>
  </TitlesOfParts>
  <Company>DCM</Company>
  <LinksUpToDate>false</LinksUpToDate>
  <CharactersWithSpaces>70371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ECE/TRANS/WP.29/2022/140/Rev.1</dc:title>
  <dc:subject/>
  <dc:creator>Ekaterina SALYNSKAYA</dc:creator>
  <cp:keywords/>
  <cp:lastModifiedBy>Ekaterina Salynskaya</cp:lastModifiedBy>
  <cp:revision>3</cp:revision>
  <cp:lastPrinted>2022-11-09T10:14:00Z</cp:lastPrinted>
  <dcterms:created xsi:type="dcterms:W3CDTF">2022-11-09T10:14:00Z</dcterms:created>
  <dcterms:modified xsi:type="dcterms:W3CDTF">2022-11-09T10:16:00Z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