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12CDECF3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2F0E1F9B" w14:textId="77777777" w:rsidR="002D5AAC" w:rsidRDefault="002D5AAC" w:rsidP="002C35F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4BDF57AC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52333D92" w14:textId="0EABF8D9" w:rsidR="002D5AAC" w:rsidRDefault="002C35F6" w:rsidP="002C35F6">
            <w:pPr>
              <w:jc w:val="right"/>
            </w:pPr>
            <w:r w:rsidRPr="002C35F6">
              <w:rPr>
                <w:sz w:val="40"/>
              </w:rPr>
              <w:t>ECE</w:t>
            </w:r>
            <w:r>
              <w:t>/TRANS/WP.29/GRSP/2022/9</w:t>
            </w:r>
          </w:p>
        </w:tc>
      </w:tr>
      <w:tr w:rsidR="002D5AAC" w:rsidRPr="00DD28FC" w14:paraId="77C0B789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107D0C4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3773580" wp14:editId="1F4C3F9A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3E0A24E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3683793C" w14:textId="77777777" w:rsidR="002D5AAC" w:rsidRDefault="002C35F6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34321252" w14:textId="77777777" w:rsidR="002C35F6" w:rsidRDefault="002C35F6" w:rsidP="002C35F6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18 February 2022</w:t>
            </w:r>
          </w:p>
          <w:p w14:paraId="2C3F5386" w14:textId="77777777" w:rsidR="002C35F6" w:rsidRDefault="002C35F6" w:rsidP="002C35F6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7BBF5F87" w14:textId="42CF537B" w:rsidR="002C35F6" w:rsidRPr="008D53B6" w:rsidRDefault="002C35F6" w:rsidP="002C35F6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374E042C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3BE8F013" w14:textId="77777777" w:rsidR="00197E05" w:rsidRPr="007C650E" w:rsidRDefault="00197E05" w:rsidP="00197E05">
      <w:pPr>
        <w:spacing w:before="120" w:after="120"/>
        <w:rPr>
          <w:rFonts w:asciiTheme="majorBidi" w:hAnsiTheme="majorBidi" w:cstheme="majorBidi"/>
          <w:sz w:val="28"/>
          <w:szCs w:val="28"/>
        </w:rPr>
      </w:pPr>
      <w:bookmarkStart w:id="0" w:name="_Hlk97415080"/>
      <w:bookmarkStart w:id="1" w:name="_Hlk96623902"/>
      <w:r w:rsidRPr="007C650E">
        <w:rPr>
          <w:rFonts w:asciiTheme="majorBidi" w:hAnsiTheme="majorBidi" w:cstheme="majorBidi"/>
          <w:sz w:val="28"/>
          <w:szCs w:val="28"/>
        </w:rPr>
        <w:t>Комитет по внутреннему транспорту</w:t>
      </w:r>
    </w:p>
    <w:p w14:paraId="724EDCAB" w14:textId="77777777" w:rsidR="00197E05" w:rsidRPr="007C650E" w:rsidRDefault="00197E05" w:rsidP="00197E05">
      <w:pPr>
        <w:spacing w:before="120" w:after="120"/>
        <w:rPr>
          <w:rFonts w:asciiTheme="majorBidi" w:hAnsiTheme="majorBidi" w:cstheme="majorBidi"/>
          <w:b/>
          <w:sz w:val="24"/>
          <w:szCs w:val="24"/>
        </w:rPr>
      </w:pPr>
      <w:r w:rsidRPr="007C650E">
        <w:rPr>
          <w:rFonts w:asciiTheme="majorBidi" w:hAnsiTheme="majorBidi" w:cstheme="majorBidi"/>
          <w:b/>
          <w:bCs/>
          <w:sz w:val="24"/>
          <w:szCs w:val="24"/>
        </w:rPr>
        <w:t xml:space="preserve">Всемирный форум для согласования правил </w:t>
      </w:r>
      <w:r w:rsidRPr="007C650E">
        <w:rPr>
          <w:rFonts w:asciiTheme="majorBidi" w:hAnsiTheme="majorBidi" w:cstheme="majorBidi"/>
          <w:b/>
          <w:bCs/>
          <w:sz w:val="24"/>
          <w:szCs w:val="24"/>
        </w:rPr>
        <w:br/>
        <w:t>в области транспортных средств</w:t>
      </w:r>
    </w:p>
    <w:p w14:paraId="56748F2B" w14:textId="77777777" w:rsidR="00197E05" w:rsidRPr="007C650E" w:rsidRDefault="00197E05" w:rsidP="00197E05">
      <w:pPr>
        <w:spacing w:before="120" w:line="240" w:lineRule="auto"/>
        <w:rPr>
          <w:rFonts w:eastAsia="Times New Roman" w:cs="Times New Roman"/>
          <w:b/>
          <w:szCs w:val="20"/>
        </w:rPr>
      </w:pPr>
      <w:r w:rsidRPr="007C650E">
        <w:rPr>
          <w:rFonts w:eastAsia="Times New Roman" w:cs="Times New Roman"/>
          <w:b/>
          <w:szCs w:val="20"/>
        </w:rPr>
        <w:t>Рабочая группа по пассивной безопасности</w:t>
      </w:r>
      <w:r w:rsidRPr="007C650E">
        <w:rPr>
          <w:rFonts w:eastAsia="Times New Roman" w:cs="Times New Roman"/>
          <w:b/>
          <w:szCs w:val="20"/>
        </w:rPr>
        <w:tab/>
      </w:r>
    </w:p>
    <w:p w14:paraId="50A558FC" w14:textId="77777777" w:rsidR="00197E05" w:rsidRPr="007C650E" w:rsidRDefault="00197E05" w:rsidP="00197E05">
      <w:pPr>
        <w:spacing w:before="120" w:line="240" w:lineRule="auto"/>
        <w:rPr>
          <w:rFonts w:eastAsia="Times New Roman" w:cs="Times New Roman"/>
          <w:b/>
          <w:szCs w:val="20"/>
        </w:rPr>
      </w:pPr>
      <w:r w:rsidRPr="007C650E">
        <w:rPr>
          <w:rFonts w:eastAsia="Times New Roman" w:cs="Times New Roman"/>
          <w:b/>
          <w:szCs w:val="20"/>
        </w:rPr>
        <w:t>Семьдесят первая сессия</w:t>
      </w:r>
    </w:p>
    <w:p w14:paraId="725398C1" w14:textId="77777777" w:rsidR="00197E05" w:rsidRPr="007C650E" w:rsidRDefault="00197E05" w:rsidP="00197E05">
      <w:pPr>
        <w:spacing w:line="240" w:lineRule="auto"/>
        <w:rPr>
          <w:rFonts w:eastAsia="Times New Roman" w:cs="Times New Roman"/>
          <w:szCs w:val="20"/>
        </w:rPr>
      </w:pPr>
      <w:r w:rsidRPr="007C650E">
        <w:rPr>
          <w:rFonts w:eastAsia="Times New Roman" w:cs="Times New Roman"/>
          <w:szCs w:val="20"/>
        </w:rPr>
        <w:t>Женева, 9–13 мая 2022 года</w:t>
      </w:r>
    </w:p>
    <w:bookmarkEnd w:id="0"/>
    <w:p w14:paraId="0C1822D2" w14:textId="77777777" w:rsidR="00197E05" w:rsidRPr="007C650E" w:rsidRDefault="00197E05" w:rsidP="00197E05">
      <w:pPr>
        <w:spacing w:line="240" w:lineRule="auto"/>
        <w:rPr>
          <w:rFonts w:asciiTheme="majorBidi" w:eastAsia="Times New Roman" w:hAnsiTheme="majorBidi" w:cstheme="majorBidi"/>
          <w:szCs w:val="20"/>
        </w:rPr>
      </w:pPr>
      <w:r w:rsidRPr="007C650E">
        <w:rPr>
          <w:rFonts w:asciiTheme="majorBidi" w:eastAsia="Times New Roman" w:hAnsiTheme="majorBidi" w:cstheme="majorBidi"/>
          <w:szCs w:val="20"/>
        </w:rPr>
        <w:t xml:space="preserve">Пункт 10 </w:t>
      </w:r>
      <w:r w:rsidRPr="007C650E">
        <w:rPr>
          <w:rFonts w:asciiTheme="majorBidi" w:hAnsiTheme="majorBidi" w:cstheme="majorBidi"/>
          <w:szCs w:val="20"/>
        </w:rPr>
        <w:t>предварительной повестки дня</w:t>
      </w:r>
    </w:p>
    <w:p w14:paraId="14FC8BC3" w14:textId="77777777" w:rsidR="00197E05" w:rsidRPr="007C650E" w:rsidRDefault="00197E05" w:rsidP="00197E05">
      <w:pPr>
        <w:spacing w:line="240" w:lineRule="auto"/>
        <w:rPr>
          <w:rFonts w:eastAsia="Times New Roman" w:cs="Times New Roman"/>
          <w:b/>
          <w:szCs w:val="20"/>
        </w:rPr>
      </w:pPr>
      <w:r w:rsidRPr="007C650E">
        <w:rPr>
          <w:rFonts w:eastAsia="Times New Roman" w:cs="Times New Roman"/>
          <w:b/>
          <w:szCs w:val="20"/>
        </w:rPr>
        <w:t xml:space="preserve">Правила № 129 ООН (усовершенствованные детские </w:t>
      </w:r>
      <w:r w:rsidRPr="007C650E">
        <w:rPr>
          <w:rFonts w:asciiTheme="majorBidi" w:hAnsiTheme="majorBidi" w:cstheme="majorBidi"/>
          <w:b/>
          <w:bCs/>
          <w:sz w:val="24"/>
          <w:szCs w:val="24"/>
        </w:rPr>
        <w:br/>
      </w:r>
      <w:r w:rsidRPr="007C650E">
        <w:rPr>
          <w:rFonts w:eastAsia="Times New Roman" w:cs="Times New Roman"/>
          <w:b/>
          <w:szCs w:val="20"/>
        </w:rPr>
        <w:t>удерживающие системы)</w:t>
      </w:r>
    </w:p>
    <w:bookmarkEnd w:id="1"/>
    <w:p w14:paraId="378A7788" w14:textId="77777777" w:rsidR="00197E05" w:rsidRPr="007C650E" w:rsidRDefault="00197E05" w:rsidP="00197E05">
      <w:pPr>
        <w:pStyle w:val="HChG"/>
        <w:rPr>
          <w:noProof/>
        </w:rPr>
      </w:pPr>
      <w:r w:rsidRPr="007C650E">
        <w:rPr>
          <w:noProof/>
        </w:rPr>
        <w:tab/>
      </w:r>
      <w:r w:rsidRPr="007C650E">
        <w:rPr>
          <w:noProof/>
        </w:rPr>
        <w:tab/>
        <w:t>Предложение по дополнению 8 к поправкам серии 03</w:t>
      </w:r>
    </w:p>
    <w:p w14:paraId="56185F04" w14:textId="77777777" w:rsidR="00197E05" w:rsidRPr="007C650E" w:rsidRDefault="00197E05" w:rsidP="00197E05">
      <w:pPr>
        <w:pStyle w:val="H1G"/>
        <w:rPr>
          <w:noProof/>
        </w:rPr>
      </w:pPr>
      <w:r w:rsidRPr="007C650E">
        <w:rPr>
          <w:noProof/>
        </w:rPr>
        <w:tab/>
      </w:r>
      <w:r w:rsidRPr="007C650E">
        <w:rPr>
          <w:noProof/>
        </w:rPr>
        <w:tab/>
        <w:t>Представлено экспертом от Нидерландов</w:t>
      </w:r>
      <w:r w:rsidRPr="00197E05">
        <w:rPr>
          <w:b w:val="0"/>
          <w:bCs/>
          <w:noProof/>
          <w:sz w:val="20"/>
        </w:rPr>
        <w:footnoteReference w:customMarkFollows="1" w:id="1"/>
        <w:t>*</w:t>
      </w:r>
    </w:p>
    <w:p w14:paraId="000208A7" w14:textId="05237C3E" w:rsidR="00197E05" w:rsidRPr="007C650E" w:rsidRDefault="00197E05" w:rsidP="00197E05">
      <w:pPr>
        <w:spacing w:after="120"/>
        <w:ind w:left="1134" w:right="1134" w:firstLine="567"/>
        <w:jc w:val="both"/>
        <w:rPr>
          <w:rFonts w:asciiTheme="majorBidi" w:hAnsiTheme="majorBidi" w:cstheme="majorBidi"/>
          <w:szCs w:val="20"/>
          <w:shd w:val="clear" w:color="auto" w:fill="FFFFFF"/>
        </w:rPr>
      </w:pPr>
      <w:bookmarkStart w:id="3" w:name="_Hlk31700179"/>
      <w:r w:rsidRPr="007C650E">
        <w:rPr>
          <w:rFonts w:asciiTheme="majorBidi" w:hAnsiTheme="majorBidi" w:cstheme="majorBidi"/>
          <w:szCs w:val="20"/>
          <w:shd w:val="clear" w:color="auto" w:fill="FFFFFF"/>
        </w:rPr>
        <w:t>Воспроизведенный ниже текст был подготовлен экспертом от Нидерландов от имени Специальной группы по приложению 25 (Германия, Испания, Нидерланды, «</w:t>
      </w:r>
      <w:proofErr w:type="spellStart"/>
      <w:r w:rsidRPr="007C650E">
        <w:rPr>
          <w:rFonts w:asciiTheme="majorBidi" w:hAnsiTheme="majorBidi" w:cstheme="majorBidi"/>
          <w:szCs w:val="20"/>
          <w:shd w:val="clear" w:color="auto" w:fill="FFFFFF"/>
        </w:rPr>
        <w:t>Адвансд</w:t>
      </w:r>
      <w:proofErr w:type="spellEnd"/>
      <w:r w:rsidRPr="007C650E">
        <w:rPr>
          <w:rFonts w:asciiTheme="majorBidi" w:hAnsiTheme="majorBidi" w:cstheme="majorBidi"/>
          <w:szCs w:val="20"/>
          <w:shd w:val="clear" w:color="auto" w:fill="FFFFFF"/>
        </w:rPr>
        <w:t xml:space="preserve"> </w:t>
      </w:r>
      <w:proofErr w:type="spellStart"/>
      <w:r w:rsidRPr="007C650E">
        <w:rPr>
          <w:rFonts w:asciiTheme="majorBidi" w:hAnsiTheme="majorBidi" w:cstheme="majorBidi"/>
          <w:szCs w:val="20"/>
          <w:shd w:val="clear" w:color="auto" w:fill="FFFFFF"/>
        </w:rPr>
        <w:t>сейфти</w:t>
      </w:r>
      <w:proofErr w:type="spellEnd"/>
      <w:r w:rsidRPr="007C650E">
        <w:rPr>
          <w:rFonts w:asciiTheme="majorBidi" w:hAnsiTheme="majorBidi" w:cstheme="majorBidi"/>
          <w:szCs w:val="20"/>
          <w:shd w:val="clear" w:color="auto" w:fill="FFFFFF"/>
        </w:rPr>
        <w:t xml:space="preserve"> </w:t>
      </w:r>
      <w:proofErr w:type="spellStart"/>
      <w:r w:rsidRPr="007C650E">
        <w:rPr>
          <w:rFonts w:asciiTheme="majorBidi" w:hAnsiTheme="majorBidi" w:cstheme="majorBidi"/>
          <w:szCs w:val="20"/>
          <w:shd w:val="clear" w:color="auto" w:fill="FFFFFF"/>
        </w:rPr>
        <w:t>консепт</w:t>
      </w:r>
      <w:proofErr w:type="spellEnd"/>
      <w:r w:rsidRPr="007C650E">
        <w:rPr>
          <w:rFonts w:asciiTheme="majorBidi" w:hAnsiTheme="majorBidi" w:cstheme="majorBidi"/>
          <w:szCs w:val="20"/>
          <w:shd w:val="clear" w:color="auto" w:fill="FFFFFF"/>
        </w:rPr>
        <w:t>», ГТО, КСАОД и «</w:t>
      </w:r>
      <w:proofErr w:type="spellStart"/>
      <w:r w:rsidRPr="007C650E">
        <w:rPr>
          <w:rFonts w:asciiTheme="majorBidi" w:hAnsiTheme="majorBidi" w:cstheme="majorBidi"/>
          <w:szCs w:val="20"/>
          <w:shd w:val="clear" w:color="auto" w:fill="FFFFFF"/>
        </w:rPr>
        <w:t>Сейфдизайн</w:t>
      </w:r>
      <w:proofErr w:type="spellEnd"/>
      <w:r w:rsidRPr="007C650E">
        <w:rPr>
          <w:rFonts w:asciiTheme="majorBidi" w:hAnsiTheme="majorBidi" w:cstheme="majorBidi"/>
          <w:szCs w:val="20"/>
          <w:shd w:val="clear" w:color="auto" w:fill="FFFFFF"/>
        </w:rPr>
        <w:t xml:space="preserve">») с целью внесения поправок в существующую процедуру предписанных измерений минимальной высоты в сидячем положении для бустерных подушек. </w:t>
      </w:r>
      <w:bookmarkStart w:id="4" w:name="_Hlk96624359"/>
      <w:r w:rsidRPr="007C650E">
        <w:rPr>
          <w:rFonts w:asciiTheme="majorBidi" w:hAnsiTheme="majorBidi" w:cstheme="majorBidi"/>
          <w:szCs w:val="20"/>
          <w:shd w:val="clear" w:color="auto" w:fill="FFFFFF"/>
        </w:rPr>
        <w:t xml:space="preserve">Изменения к существующему тексту Правил ООН выделены жирным шрифтом в случае новых или зачеркиванием </w:t>
      </w:r>
      <w:r w:rsidRPr="00197E05">
        <w:rPr>
          <w:rFonts w:asciiTheme="majorBidi" w:hAnsiTheme="majorBidi" w:cstheme="majorBidi"/>
          <w:szCs w:val="20"/>
        </w:rPr>
        <w:t>—</w:t>
      </w:r>
      <w:r w:rsidRPr="007C650E">
        <w:rPr>
          <w:rFonts w:asciiTheme="majorBidi" w:hAnsiTheme="majorBidi" w:cstheme="majorBidi"/>
          <w:szCs w:val="20"/>
        </w:rPr>
        <w:t xml:space="preserve"> </w:t>
      </w:r>
      <w:r w:rsidRPr="007C650E">
        <w:rPr>
          <w:rFonts w:asciiTheme="majorBidi" w:hAnsiTheme="majorBidi" w:cstheme="majorBidi"/>
          <w:szCs w:val="20"/>
          <w:shd w:val="clear" w:color="auto" w:fill="FFFFFF"/>
        </w:rPr>
        <w:t>в</w:t>
      </w:r>
      <w:r>
        <w:rPr>
          <w:rFonts w:asciiTheme="majorBidi" w:hAnsiTheme="majorBidi" w:cstheme="majorBidi"/>
          <w:szCs w:val="20"/>
          <w:shd w:val="clear" w:color="auto" w:fill="FFFFFF"/>
          <w:lang w:val="en-US"/>
        </w:rPr>
        <w:t> </w:t>
      </w:r>
      <w:r w:rsidRPr="007C650E">
        <w:rPr>
          <w:rFonts w:asciiTheme="majorBidi" w:hAnsiTheme="majorBidi" w:cstheme="majorBidi"/>
          <w:szCs w:val="20"/>
          <w:shd w:val="clear" w:color="auto" w:fill="FFFFFF"/>
        </w:rPr>
        <w:t>случае исключенных элементов</w:t>
      </w:r>
      <w:bookmarkEnd w:id="4"/>
      <w:r w:rsidRPr="007C650E">
        <w:rPr>
          <w:rFonts w:asciiTheme="majorBidi" w:hAnsiTheme="majorBidi" w:cstheme="majorBidi"/>
          <w:szCs w:val="20"/>
          <w:shd w:val="clear" w:color="auto" w:fill="FFFFFF"/>
        </w:rPr>
        <w:t>.</w:t>
      </w:r>
    </w:p>
    <w:bookmarkEnd w:id="3"/>
    <w:p w14:paraId="4B3A9305" w14:textId="03D3921D" w:rsidR="00197E05" w:rsidRDefault="00197E05">
      <w:pPr>
        <w:suppressAutoHyphens w:val="0"/>
        <w:spacing w:line="240" w:lineRule="auto"/>
      </w:pPr>
      <w:r>
        <w:br w:type="page"/>
      </w:r>
    </w:p>
    <w:p w14:paraId="304D39F7" w14:textId="77777777" w:rsidR="00197E05" w:rsidRPr="007C650E" w:rsidRDefault="00197E05" w:rsidP="00197E05">
      <w:pPr>
        <w:pStyle w:val="HChG"/>
        <w:rPr>
          <w:noProof/>
        </w:rPr>
      </w:pPr>
      <w:bookmarkStart w:id="5" w:name="_Hlk534364985"/>
      <w:r w:rsidRPr="007C650E">
        <w:rPr>
          <w:noProof/>
        </w:rPr>
        <w:lastRenderedPageBreak/>
        <w:tab/>
        <w:t>I.</w:t>
      </w:r>
      <w:r w:rsidRPr="007C650E">
        <w:rPr>
          <w:noProof/>
        </w:rPr>
        <w:tab/>
        <w:t>Предложение</w:t>
      </w:r>
    </w:p>
    <w:p w14:paraId="1DB58084" w14:textId="77777777" w:rsidR="00197E05" w:rsidRPr="007C650E" w:rsidRDefault="00197E05" w:rsidP="00197E05">
      <w:pPr>
        <w:tabs>
          <w:tab w:val="left" w:pos="2300"/>
          <w:tab w:val="left" w:pos="2800"/>
        </w:tabs>
        <w:spacing w:after="120"/>
        <w:ind w:right="1134" w:firstLine="1134"/>
        <w:jc w:val="both"/>
        <w:rPr>
          <w:rFonts w:eastAsia="Times New Roman" w:cs="Times New Roman"/>
          <w:i/>
          <w:noProof/>
          <w:szCs w:val="20"/>
        </w:rPr>
      </w:pPr>
      <w:r w:rsidRPr="007C650E">
        <w:rPr>
          <w:rFonts w:eastAsia="Times New Roman" w:cs="Times New Roman"/>
          <w:i/>
          <w:noProof/>
          <w:szCs w:val="20"/>
        </w:rPr>
        <w:t xml:space="preserve">Пункт 6.1.3.6 </w:t>
      </w:r>
      <w:r w:rsidRPr="007C650E">
        <w:rPr>
          <w:rFonts w:eastAsia="Times New Roman" w:cs="Times New Roman"/>
          <w:noProof/>
          <w:szCs w:val="20"/>
        </w:rPr>
        <w:t>изменить следующим образом</w:t>
      </w:r>
      <w:r w:rsidRPr="007C650E">
        <w:rPr>
          <w:rFonts w:eastAsia="Times New Roman" w:cs="Times New Roman"/>
          <w:iCs/>
          <w:noProof/>
          <w:szCs w:val="20"/>
        </w:rPr>
        <w:t>:</w:t>
      </w:r>
    </w:p>
    <w:p w14:paraId="570FFBE1" w14:textId="77777777" w:rsidR="00197E05" w:rsidRPr="007C650E" w:rsidRDefault="00197E05" w:rsidP="00197E05">
      <w:pPr>
        <w:spacing w:after="120" w:line="240" w:lineRule="auto"/>
        <w:ind w:left="2268" w:right="1134" w:hanging="1123"/>
        <w:jc w:val="both"/>
        <w:rPr>
          <w:rFonts w:asciiTheme="majorBidi" w:hAnsiTheme="majorBidi" w:cstheme="majorBidi"/>
          <w:iCs/>
          <w:szCs w:val="20"/>
        </w:rPr>
      </w:pPr>
      <w:r w:rsidRPr="007C650E">
        <w:rPr>
          <w:rFonts w:asciiTheme="majorBidi" w:hAnsiTheme="majorBidi" w:cstheme="majorBidi"/>
          <w:bCs/>
          <w:szCs w:val="20"/>
        </w:rPr>
        <w:t>«</w:t>
      </w:r>
      <w:r w:rsidRPr="007C650E">
        <w:rPr>
          <w:rFonts w:asciiTheme="majorBidi" w:hAnsiTheme="majorBidi" w:cstheme="majorBidi"/>
          <w:szCs w:val="20"/>
        </w:rPr>
        <w:t>6.1.3.6</w:t>
      </w:r>
      <w:r w:rsidRPr="007C650E">
        <w:rPr>
          <w:rFonts w:asciiTheme="majorBidi" w:hAnsiTheme="majorBidi" w:cstheme="majorBidi"/>
          <w:szCs w:val="20"/>
        </w:rPr>
        <w:tab/>
        <w:t>В случае бустерных подушек официальное утверждение типа для роста ниже 125 см не предоставляется. Поэтому бустерные подушки не должны использоваться при росте ниже 125 см.</w:t>
      </w:r>
    </w:p>
    <w:p w14:paraId="1B3EBBDC" w14:textId="77777777" w:rsidR="00197E05" w:rsidRPr="007C650E" w:rsidRDefault="00197E05" w:rsidP="00197E05">
      <w:pPr>
        <w:spacing w:after="120" w:line="240" w:lineRule="auto"/>
        <w:ind w:left="2268" w:right="1134"/>
        <w:jc w:val="both"/>
        <w:rPr>
          <w:rFonts w:asciiTheme="majorBidi" w:hAnsiTheme="majorBidi" w:cstheme="majorBidi"/>
          <w:szCs w:val="20"/>
        </w:rPr>
      </w:pPr>
      <w:r w:rsidRPr="007C650E">
        <w:rPr>
          <w:rFonts w:asciiTheme="majorBidi" w:hAnsiTheme="majorBidi" w:cstheme="majorBidi"/>
          <w:szCs w:val="20"/>
        </w:rPr>
        <w:t>Бустерные подушки должны обеспечивать такое положение на испытательном стенде, описанном в приложении 6, чтобы верх головы ребенка находился на уровне или выше горизонтальной плоскости, расположенной на расстоянии 770 мм по вертикали от оси </w:t>
      </w:r>
      <w:proofErr w:type="spellStart"/>
      <w:r w:rsidRPr="007C650E">
        <w:rPr>
          <w:rFonts w:asciiTheme="majorBidi" w:hAnsiTheme="majorBidi" w:cstheme="majorBidi"/>
          <w:szCs w:val="20"/>
        </w:rPr>
        <w:t>Cr</w:t>
      </w:r>
      <w:proofErr w:type="spellEnd"/>
      <w:r w:rsidRPr="007C650E">
        <w:rPr>
          <w:rFonts w:asciiTheme="majorBidi" w:hAnsiTheme="majorBidi" w:cstheme="majorBidi"/>
          <w:szCs w:val="20"/>
        </w:rPr>
        <w:t>.</w:t>
      </w:r>
    </w:p>
    <w:p w14:paraId="50B9A796" w14:textId="77777777" w:rsidR="00197E05" w:rsidRPr="007C650E" w:rsidRDefault="00197E05" w:rsidP="00197E05">
      <w:pPr>
        <w:spacing w:after="120" w:line="240" w:lineRule="auto"/>
        <w:ind w:left="2268" w:right="1134"/>
        <w:jc w:val="both"/>
        <w:rPr>
          <w:rFonts w:asciiTheme="majorBidi" w:hAnsiTheme="majorBidi" w:cstheme="majorBidi"/>
          <w:szCs w:val="20"/>
        </w:rPr>
      </w:pPr>
      <w:r w:rsidRPr="007C650E">
        <w:rPr>
          <w:rFonts w:asciiTheme="majorBidi" w:hAnsiTheme="majorBidi" w:cstheme="majorBidi"/>
          <w:szCs w:val="20"/>
        </w:rPr>
        <w:t>Для проверки бустерной подушки на соответствие этому требованию используют следующую процедуру (см. рис. 1 ниже):</w:t>
      </w:r>
    </w:p>
    <w:p w14:paraId="7D5EF5F6" w14:textId="77777777" w:rsidR="00197E05" w:rsidRPr="007C650E" w:rsidRDefault="00197E05" w:rsidP="00197E05">
      <w:pPr>
        <w:pStyle w:val="H23G"/>
        <w:rPr>
          <w:iCs/>
        </w:rPr>
      </w:pPr>
      <w:r w:rsidRPr="007C650E">
        <w:tab/>
      </w:r>
      <w:r w:rsidRPr="007C650E">
        <w:tab/>
      </w:r>
      <w:r w:rsidRPr="007C650E">
        <w:rPr>
          <w:b w:val="0"/>
        </w:rPr>
        <w:t>Рис. 1</w:t>
      </w:r>
      <w:r w:rsidRPr="007C650E">
        <w:t xml:space="preserve"> </w:t>
      </w:r>
      <w:r w:rsidRPr="007C650E">
        <w:br/>
        <w:t xml:space="preserve">Измерительное устройство для проверки высоты в сидячем положении </w:t>
      </w:r>
    </w:p>
    <w:p w14:paraId="3F0EE1B8" w14:textId="77777777" w:rsidR="00197E05" w:rsidRPr="007C650E" w:rsidRDefault="00197E05" w:rsidP="00197E05">
      <w:pPr>
        <w:tabs>
          <w:tab w:val="left" w:pos="7938"/>
        </w:tabs>
        <w:ind w:left="1134" w:right="568"/>
        <w:jc w:val="center"/>
        <w:rPr>
          <w:b/>
          <w:iCs/>
        </w:rPr>
      </w:pPr>
      <w:r w:rsidRPr="007C650E">
        <w:rPr>
          <w:b/>
          <w:i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E73A40" wp14:editId="28B25CBA">
                <wp:simplePos x="0" y="0"/>
                <wp:positionH relativeFrom="column">
                  <wp:posOffset>932167</wp:posOffset>
                </wp:positionH>
                <wp:positionV relativeFrom="paragraph">
                  <wp:posOffset>1670188</wp:posOffset>
                </wp:positionV>
                <wp:extent cx="1550670" cy="23539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235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9CED1" w14:textId="77777777" w:rsidR="00197E05" w:rsidRPr="00285FC6" w:rsidRDefault="00197E05" w:rsidP="00197E05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285FC6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Контактная поверхность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73A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4pt;margin-top:131.5pt;width:122.1pt;height:18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" filled="f" stroked="f">
                <v:textbox>
                  <w:txbxContent>
                    <w:p w14:paraId="2469CED1" w14:textId="77777777" w:rsidR="00197E05" w:rsidRPr="00285FC6" w:rsidRDefault="00197E05" w:rsidP="00197E05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285FC6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Контактная 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Pr="007C650E">
        <w:rPr>
          <w:b/>
          <w:i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9C1D3E" wp14:editId="491AACEA">
                <wp:simplePos x="0" y="0"/>
                <wp:positionH relativeFrom="column">
                  <wp:posOffset>1094635</wp:posOffset>
                </wp:positionH>
                <wp:positionV relativeFrom="paragraph">
                  <wp:posOffset>1886476</wp:posOffset>
                </wp:positionV>
                <wp:extent cx="1327963" cy="256032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963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5B647" w14:textId="77777777" w:rsidR="00197E05" w:rsidRPr="00285FC6" w:rsidRDefault="00197E05" w:rsidP="00197E05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285FC6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Бустерная подушка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1D3E" id="_x0000_s1027" type="#_x0000_t202" style="position:absolute;left:0;text-align:left;margin-left:86.2pt;margin-top:148.55pt;width:104.55pt;height:2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" filled="f" stroked="f">
                <v:textbox>
                  <w:txbxContent>
                    <w:p w14:paraId="6E05B647" w14:textId="77777777" w:rsidR="00197E05" w:rsidRPr="00285FC6" w:rsidRDefault="00197E05" w:rsidP="00197E05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285FC6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Бустерная подушка</w:t>
                      </w:r>
                    </w:p>
                  </w:txbxContent>
                </v:textbox>
              </v:shape>
            </w:pict>
          </mc:Fallback>
        </mc:AlternateContent>
      </w:r>
      <w:r w:rsidRPr="007C650E">
        <w:rPr>
          <w:b/>
          <w:i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685B3C" wp14:editId="0180D88E">
                <wp:simplePos x="0" y="0"/>
                <wp:positionH relativeFrom="column">
                  <wp:posOffset>2967101</wp:posOffset>
                </wp:positionH>
                <wp:positionV relativeFrom="paragraph">
                  <wp:posOffset>405410</wp:posOffset>
                </wp:positionV>
                <wp:extent cx="65405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A073F" w14:textId="77777777" w:rsidR="00197E05" w:rsidRPr="00285FC6" w:rsidRDefault="00197E05" w:rsidP="00197E05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285FC6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Шкала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85B3C" id="_x0000_s1028" type="#_x0000_t202" style="position:absolute;left:0;text-align:left;margin-left:233.65pt;margin-top:31.9pt;width:5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" filled="f" stroked="f">
                <v:textbox style="mso-fit-shape-to-text:t">
                  <w:txbxContent>
                    <w:p w14:paraId="58AA073F" w14:textId="77777777" w:rsidR="00197E05" w:rsidRPr="00285FC6" w:rsidRDefault="00197E05" w:rsidP="00197E05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285FC6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Шкала</w:t>
                      </w:r>
                    </w:p>
                  </w:txbxContent>
                </v:textbox>
              </v:shape>
            </w:pict>
          </mc:Fallback>
        </mc:AlternateContent>
      </w:r>
      <w:r w:rsidRPr="007C650E">
        <w:rPr>
          <w:b/>
          <w:i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006533" wp14:editId="75373668">
                <wp:simplePos x="0" y="0"/>
                <wp:positionH relativeFrom="column">
                  <wp:posOffset>1422477</wp:posOffset>
                </wp:positionH>
                <wp:positionV relativeFrom="paragraph">
                  <wp:posOffset>923925</wp:posOffset>
                </wp:positionV>
                <wp:extent cx="1697126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12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6A69" w14:textId="77777777" w:rsidR="00197E05" w:rsidRPr="00285FC6" w:rsidRDefault="00197E05" w:rsidP="00197E05">
                            <w:pP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285FC6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Измерительное устройство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06533" id="_x0000_s1029" type="#_x0000_t202" style="position:absolute;left:0;text-align:left;margin-left:112pt;margin-top:72.75pt;width:133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" filled="f" stroked="f">
                <v:textbox style="mso-fit-shape-to-text:t">
                  <w:txbxContent>
                    <w:p w14:paraId="225D6A69" w14:textId="77777777" w:rsidR="00197E05" w:rsidRPr="00285FC6" w:rsidRDefault="00197E05" w:rsidP="00197E05">
                      <w:pP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285FC6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Измерительное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Pr="007C650E">
        <w:rPr>
          <w:b/>
          <w:i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2F3A20" wp14:editId="48D5D1B0">
                <wp:simplePos x="0" y="0"/>
                <wp:positionH relativeFrom="column">
                  <wp:posOffset>4115257</wp:posOffset>
                </wp:positionH>
                <wp:positionV relativeFrom="paragraph">
                  <wp:posOffset>3353359</wp:posOffset>
                </wp:positionV>
                <wp:extent cx="1382700" cy="241300"/>
                <wp:effectExtent l="0" t="0" r="8255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7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36B0" w14:textId="77777777" w:rsidR="00197E05" w:rsidRPr="00285FC6" w:rsidRDefault="00197E05" w:rsidP="00197E05">
                            <w:pPr>
                              <w:spacing w:line="220" w:lineRule="atLeast"/>
                              <w:ind w:left="-113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285FC6">
                              <w:rPr>
                                <w:rFonts w:asciiTheme="majorBidi" w:hAnsiTheme="majorBidi" w:cstheme="majorBidi"/>
                                <w:bCs/>
                                <w:sz w:val="18"/>
                                <w:szCs w:val="18"/>
                              </w:rPr>
                              <w:t>Жесткая конструкция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3A20" id="_x0000_s1030" type="#_x0000_t202" style="position:absolute;left:0;text-align:left;margin-left:324.05pt;margin-top:264.05pt;width:108.85pt;height: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" fillcolor="white [3212]" stroked="f">
                <v:textbox>
                  <w:txbxContent>
                    <w:p w14:paraId="3ABD36B0" w14:textId="77777777" w:rsidR="00197E05" w:rsidRPr="00285FC6" w:rsidRDefault="00197E05" w:rsidP="00197E05">
                      <w:pPr>
                        <w:spacing w:line="220" w:lineRule="atLeast"/>
                        <w:ind w:left="-113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285FC6">
                        <w:rPr>
                          <w:rFonts w:asciiTheme="majorBidi" w:hAnsiTheme="majorBidi" w:cstheme="majorBidi"/>
                          <w:bCs/>
                          <w:sz w:val="18"/>
                          <w:szCs w:val="18"/>
                        </w:rPr>
                        <w:t>Жесткая конструкция</w:t>
                      </w:r>
                    </w:p>
                  </w:txbxContent>
                </v:textbox>
              </v:shape>
            </w:pict>
          </mc:Fallback>
        </mc:AlternateContent>
      </w:r>
      <w:r w:rsidRPr="007C65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DA34A3" wp14:editId="47223A0A">
                <wp:simplePos x="0" y="0"/>
                <wp:positionH relativeFrom="column">
                  <wp:posOffset>5255260</wp:posOffset>
                </wp:positionH>
                <wp:positionV relativeFrom="paragraph">
                  <wp:posOffset>3576320</wp:posOffset>
                </wp:positionV>
                <wp:extent cx="304800" cy="228600"/>
                <wp:effectExtent l="0" t="0" r="0" b="0"/>
                <wp:wrapNone/>
                <wp:docPr id="20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09EE962" w14:textId="77777777" w:rsidR="00197E05" w:rsidRDefault="00197E05" w:rsidP="00197E0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A34A3" id="Надпись 14" o:spid="_x0000_s1031" type="#_x0000_t202" style="position:absolute;left:0;text-align:left;margin-left:413.8pt;margin-top:281.6pt;width:24pt;height:1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" stroked="f">
                <v:stroke joinstyle="round"/>
                <v:path arrowok="t"/>
                <v:textbox style="mso-fit-shape-to-text:t" inset="0,0,0,0">
                  <w:txbxContent>
                    <w:p w14:paraId="609EE962" w14:textId="77777777" w:rsidR="00197E05" w:rsidRDefault="00197E05" w:rsidP="00197E05"/>
                  </w:txbxContent>
                </v:textbox>
              </v:shape>
            </w:pict>
          </mc:Fallback>
        </mc:AlternateContent>
      </w:r>
      <w:r w:rsidRPr="007C650E">
        <w:rPr>
          <w:b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96FE5" wp14:editId="75E66AFF">
                <wp:simplePos x="0" y="0"/>
                <wp:positionH relativeFrom="column">
                  <wp:posOffset>3705225</wp:posOffset>
                </wp:positionH>
                <wp:positionV relativeFrom="paragraph">
                  <wp:posOffset>3416391</wp:posOffset>
                </wp:positionV>
                <wp:extent cx="154940" cy="172085"/>
                <wp:effectExtent l="0" t="0" r="0" b="0"/>
                <wp:wrapNone/>
                <wp:docPr id="257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72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20AA6" id="Rectangle 302" o:spid="_x0000_s1026" style="position:absolute;margin-left:291.75pt;margin-top:269pt;width:12.2pt;height:1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" fillcolor="white [3212]" stroked="f" strokeweight="2pt"/>
            </w:pict>
          </mc:Fallback>
        </mc:AlternateContent>
      </w:r>
      <w:r w:rsidRPr="007C650E">
        <w:rPr>
          <w:b/>
          <w:iCs/>
          <w:noProof/>
          <w:lang w:val="en-US"/>
        </w:rPr>
        <w:drawing>
          <wp:inline distT="0" distB="0" distL="0" distR="0" wp14:anchorId="23A3AB6E" wp14:editId="58F458ED">
            <wp:extent cx="4133654" cy="3625471"/>
            <wp:effectExtent l="0" t="0" r="635" b="0"/>
            <wp:docPr id="3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5"/>
                    <a:stretch/>
                  </pic:blipFill>
                  <pic:spPr bwMode="auto">
                    <a:xfrm>
                      <a:off x="0" y="0"/>
                      <a:ext cx="4133850" cy="362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6135B" w14:textId="77777777" w:rsidR="00197E05" w:rsidRPr="007C650E" w:rsidRDefault="00197E05" w:rsidP="00197E05">
      <w:pPr>
        <w:pStyle w:val="SingleTxtG"/>
        <w:spacing w:before="240"/>
        <w:ind w:left="2835" w:hanging="567"/>
        <w:rPr>
          <w:rStyle w:val="SingleTxtGChar"/>
          <w:rFonts w:asciiTheme="majorBidi" w:eastAsia="MS Mincho" w:hAnsiTheme="majorBidi" w:cstheme="majorBidi"/>
          <w:iCs/>
          <w:szCs w:val="24"/>
        </w:rPr>
      </w:pPr>
      <w:r w:rsidRPr="007C650E">
        <w:rPr>
          <w:rFonts w:eastAsia="MS Mincho"/>
          <w:i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45E41" wp14:editId="0FA0BB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28700" cy="228600"/>
                <wp:effectExtent l="0" t="0" r="0" b="0"/>
                <wp:wrapNone/>
                <wp:docPr id="258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18627FC" w14:textId="77777777" w:rsidR="00197E05" w:rsidRDefault="00197E05" w:rsidP="00197E0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45E41" id="Надпись 13" o:spid="_x0000_s1032" type="#_x0000_t202" style="position:absolute;left:0;text-align:left;margin-left:0;margin-top:0;width:81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" stroked="f">
                <v:stroke joinstyle="round"/>
                <v:path arrowok="t"/>
                <v:textbox style="mso-fit-shape-to-text:t" inset="0,0,0,0">
                  <w:txbxContent>
                    <w:p w14:paraId="118627FC" w14:textId="77777777" w:rsidR="00197E05" w:rsidRDefault="00197E05" w:rsidP="00197E05"/>
                  </w:txbxContent>
                </v:textbox>
              </v:shape>
            </w:pict>
          </mc:Fallback>
        </mc:AlternateContent>
      </w:r>
      <w:r w:rsidRPr="007C650E">
        <w:rPr>
          <w:rFonts w:eastAsia="MS Mincho"/>
          <w:i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46202D" wp14:editId="314D2F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28700" cy="228600"/>
                <wp:effectExtent l="0" t="0" r="0" b="0"/>
                <wp:wrapNone/>
                <wp:docPr id="259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EB122EC" w14:textId="77777777" w:rsidR="00197E05" w:rsidRDefault="00197E05" w:rsidP="00197E0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202D" id="Надпись 12" o:spid="_x0000_s1033" type="#_x0000_t202" style="position:absolute;left:0;text-align:left;margin-left:0;margin-top:0;width:81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" stroked="f">
                <v:stroke joinstyle="round"/>
                <v:path arrowok="t"/>
                <v:textbox style="mso-fit-shape-to-text:t" inset="0,0,0,0">
                  <w:txbxContent>
                    <w:p w14:paraId="5EB122EC" w14:textId="77777777" w:rsidR="00197E05" w:rsidRDefault="00197E05" w:rsidP="00197E05"/>
                  </w:txbxContent>
                </v:textbox>
              </v:shape>
            </w:pict>
          </mc:Fallback>
        </mc:AlternateContent>
      </w:r>
      <w:r w:rsidRPr="007C650E">
        <w:rPr>
          <w:rStyle w:val="SingleTxtGChar"/>
          <w:rFonts w:eastAsia="MS Mincho"/>
          <w:iCs/>
          <w:szCs w:val="24"/>
        </w:rPr>
        <w:t>a)</w:t>
      </w:r>
      <w:r w:rsidRPr="007C650E">
        <w:rPr>
          <w:rStyle w:val="SingleTxtGChar"/>
          <w:rFonts w:eastAsia="MS Mincho"/>
          <w:iCs/>
          <w:szCs w:val="24"/>
        </w:rPr>
        <w:tab/>
      </w:r>
      <w:r w:rsidRPr="007C650E">
        <w:t>Для проверки используют имитатор испытательного стенда. По геометрической форме имитатор должен соответствовать испытательному стенду, определенному в приложении 6 к настоящим Правилам, включая подушки сиденья. Однако ширина испытательного стенда может быть уменьшена, если ширина составляет от 500 до 800 мм, как показано в приложении 25. Испытательный стенд должен иметь жесткую конструкцию и не должен деформироваться при использовании измерительного устройства, определенного в приложении 25.</w:t>
      </w:r>
    </w:p>
    <w:p w14:paraId="535156C9" w14:textId="77777777" w:rsidR="00197E05" w:rsidRPr="007C650E" w:rsidRDefault="00197E05" w:rsidP="00197E05">
      <w:pPr>
        <w:pStyle w:val="SingleTxtG"/>
        <w:ind w:left="2835" w:hanging="567"/>
        <w:rPr>
          <w:rFonts w:eastAsia="MS Mincho"/>
        </w:rPr>
      </w:pPr>
      <w:r w:rsidRPr="007C650E">
        <w:rPr>
          <w:rFonts w:eastAsia="MS Mincho"/>
        </w:rPr>
        <w:t>b)</w:t>
      </w:r>
      <w:r w:rsidRPr="007C650E">
        <w:rPr>
          <w:rFonts w:eastAsia="MS Mincho"/>
        </w:rPr>
        <w:tab/>
      </w:r>
      <w:r w:rsidRPr="007C650E">
        <w:t xml:space="preserve">К имитатору испытательного стенда присоединяют жесткую конструкцию, на которой расположена скользящая часть. </w:t>
      </w:r>
      <w:r w:rsidRPr="007C650E">
        <w:rPr>
          <w:strike/>
        </w:rPr>
        <w:t xml:space="preserve">Устанавливается горизонтальная плоскость, расположенная на расстоянии 770 мм по вертикали от оси </w:t>
      </w:r>
      <w:proofErr w:type="spellStart"/>
      <w:r w:rsidRPr="007C650E">
        <w:rPr>
          <w:strike/>
        </w:rPr>
        <w:t>Cr</w:t>
      </w:r>
      <w:proofErr w:type="spellEnd"/>
      <w:r w:rsidRPr="007C650E">
        <w:rPr>
          <w:strike/>
        </w:rPr>
        <w:t>.</w:t>
      </w:r>
    </w:p>
    <w:p w14:paraId="727B36DB" w14:textId="77777777" w:rsidR="00197E05" w:rsidRPr="007C650E" w:rsidRDefault="00197E05" w:rsidP="00197E05">
      <w:pPr>
        <w:pStyle w:val="SingleTxtG"/>
        <w:ind w:left="2835" w:hanging="567"/>
        <w:rPr>
          <w:rFonts w:eastAsia="MS Mincho"/>
        </w:rPr>
      </w:pPr>
      <w:r w:rsidRPr="007C650E">
        <w:rPr>
          <w:rFonts w:eastAsia="MS Mincho"/>
        </w:rPr>
        <w:t>c)</w:t>
      </w:r>
      <w:r w:rsidRPr="007C650E">
        <w:rPr>
          <w:rFonts w:eastAsia="MS Mincho"/>
        </w:rPr>
        <w:tab/>
      </w:r>
      <w:r w:rsidRPr="007C650E">
        <w:t xml:space="preserve">Бустерную подушку размещают на имитаторе испытательного стенда таким образом, чтобы осевая линия бустерной подушки совпадала с осевой линией имитатора испытательного стенда, </w:t>
      </w:r>
      <w:r w:rsidRPr="007C650E">
        <w:lastRenderedPageBreak/>
        <w:t>а задняя поверхность бустерной подушки касалась спинки имитатора испытательного стенда.</w:t>
      </w:r>
    </w:p>
    <w:p w14:paraId="7BF46797" w14:textId="05EB7ED2" w:rsidR="00197E05" w:rsidRPr="007C650E" w:rsidRDefault="00197E05" w:rsidP="00197E05">
      <w:pPr>
        <w:pStyle w:val="SingleTxtG"/>
        <w:ind w:left="2835" w:hanging="567"/>
        <w:rPr>
          <w:rFonts w:eastAsia="MS Mincho"/>
        </w:rPr>
      </w:pPr>
      <w:r w:rsidRPr="007C650E">
        <w:rPr>
          <w:rFonts w:eastAsia="MS Mincho"/>
        </w:rPr>
        <w:t>d)</w:t>
      </w:r>
      <w:r w:rsidRPr="007C650E">
        <w:rPr>
          <w:rFonts w:eastAsia="MS Mincho"/>
        </w:rPr>
        <w:tab/>
      </w:r>
      <w:r w:rsidRPr="007C650E">
        <w:t>При наличии креплений ISOFIX они должны быть зафиксированы в нижних креплениях ISOFIX испытательного стенда. К плоскости, проходящей параллельно поверхности имитатора испытательного стенда, прилагают дополнительное усилие в 135</w:t>
      </w:r>
      <w:r>
        <w:rPr>
          <w:lang w:val="en-US"/>
        </w:rPr>
        <w:t> </w:t>
      </w:r>
      <w:r w:rsidRPr="007C650E">
        <w:t>±</w:t>
      </w:r>
      <w:r w:rsidR="00DD28FC">
        <w:t> </w:t>
      </w:r>
      <w:r w:rsidRPr="007C650E">
        <w:t>15 Н. Это усилие прилагают вдоль осевой линии усовершенствованной детской удерживающей системы на высоте не более 100 мм над поверхностью сиденья имитатора испытательного стенда.</w:t>
      </w:r>
    </w:p>
    <w:p w14:paraId="6A370BC1" w14:textId="77777777" w:rsidR="00197E05" w:rsidRPr="007C650E" w:rsidRDefault="00197E05" w:rsidP="00197E05">
      <w:pPr>
        <w:pStyle w:val="SingleTxtG"/>
        <w:ind w:left="2835" w:hanging="567"/>
        <w:rPr>
          <w:b/>
        </w:rPr>
      </w:pPr>
      <w:r w:rsidRPr="007C650E">
        <w:t>e)</w:t>
      </w:r>
      <w:r w:rsidRPr="007C650E">
        <w:tab/>
      </w:r>
      <w:r w:rsidRPr="007C650E">
        <w:rPr>
          <w:rFonts w:eastAsia="MS Mincho"/>
        </w:rPr>
        <w:t>Измерительное</w:t>
      </w:r>
      <w:r w:rsidRPr="007C650E">
        <w:t xml:space="preserve"> устройство сдвигают вниз параллельно спинке имитатора испытательного стенда до тех пор, пока оно не упрется в бустерную подушку.</w:t>
      </w:r>
    </w:p>
    <w:p w14:paraId="5CCAEDB6" w14:textId="77777777" w:rsidR="00197E05" w:rsidRPr="007C650E" w:rsidRDefault="00197E05" w:rsidP="00197E05">
      <w:pPr>
        <w:pStyle w:val="H23G"/>
      </w:pPr>
      <w:r w:rsidRPr="007C650E">
        <w:tab/>
      </w:r>
      <w:r w:rsidRPr="007C650E">
        <w:tab/>
      </w:r>
      <w:r w:rsidRPr="007C650E">
        <w:rPr>
          <w:b w:val="0"/>
        </w:rPr>
        <w:t>Рис. 2</w:t>
      </w:r>
      <w:r w:rsidRPr="007C650E">
        <w:t xml:space="preserve"> </w:t>
      </w:r>
      <w:r w:rsidRPr="007C650E">
        <w:br/>
        <w:t>Шкала измерительного устройства</w:t>
      </w:r>
    </w:p>
    <w:p w14:paraId="700E4FF5" w14:textId="77777777" w:rsidR="00197E05" w:rsidRPr="007C650E" w:rsidRDefault="00197E05" w:rsidP="00197E05">
      <w:pPr>
        <w:pStyle w:val="SingleTxtG"/>
        <w:ind w:left="2268"/>
      </w:pPr>
      <w:r w:rsidRPr="007C650E">
        <w:rPr>
          <w:b/>
          <w:iCs/>
          <w:noProof/>
          <w:lang w:val="en-US"/>
        </w:rPr>
        <mc:AlternateContent>
          <mc:Choice Requires="wpg">
            <w:drawing>
              <wp:inline distT="0" distB="0" distL="0" distR="0" wp14:anchorId="792F6997" wp14:editId="2AF2C6CF">
                <wp:extent cx="3186286" cy="2305685"/>
                <wp:effectExtent l="0" t="0" r="0" b="0"/>
                <wp:docPr id="411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286" cy="2305685"/>
                          <a:chOff x="-36686" y="0"/>
                          <a:chExt cx="3186286" cy="2305685"/>
                        </a:xfrm>
                      </wpg:grpSpPr>
                      <wpg:grpSp>
                        <wpg:cNvPr id="412" name="Group 267"/>
                        <wpg:cNvGrpSpPr/>
                        <wpg:grpSpPr>
                          <a:xfrm>
                            <a:off x="819150" y="0"/>
                            <a:ext cx="2330450" cy="2305685"/>
                            <a:chOff x="0" y="0"/>
                            <a:chExt cx="2330450" cy="2305685"/>
                          </a:xfrm>
                        </wpg:grpSpPr>
                        <pic:pic xmlns:pic="http://schemas.openxmlformats.org/drawingml/2006/picture">
                          <pic:nvPicPr>
                            <pic:cNvPr id="413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699"/>
                            <a:stretch/>
                          </pic:blipFill>
                          <pic:spPr>
                            <a:xfrm>
                              <a:off x="0" y="0"/>
                              <a:ext cx="2330450" cy="23056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4" name="Connecteur droit avec flèche 288"/>
                          <wps:cNvCnPr/>
                          <wps:spPr>
                            <a:xfrm>
                              <a:off x="171450" y="504825"/>
                              <a:ext cx="923925" cy="5905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5" name="Text Box 270"/>
                          <wps:cNvSpPr txBox="1"/>
                          <wps:spPr>
                            <a:xfrm rot="1031017">
                              <a:off x="1295400" y="1038225"/>
                              <a:ext cx="112082" cy="996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  <a:scene3d>
                              <a:camera prst="orthographicFront">
                                <a:rot lat="600000" lon="300000" rev="0"/>
                              </a:camera>
                              <a:lightRig rig="threePt" dir="t"/>
                            </a:scene3d>
                          </wps:spPr>
                          <wps:txbx>
                            <w:txbxContent>
                              <w:p w14:paraId="21F5BAF4" w14:textId="77777777" w:rsidR="00197E05" w:rsidRDefault="00197E05" w:rsidP="00197E0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71"/>
                          <wps:cNvSpPr txBox="1"/>
                          <wps:spPr>
                            <a:xfrm rot="766764">
                              <a:off x="1409700" y="590550"/>
                              <a:ext cx="98225" cy="119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A9FDCE9" w14:textId="77777777" w:rsidR="00197E05" w:rsidRDefault="00197E05" w:rsidP="00197E0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272"/>
                          <wps:cNvSpPr txBox="1"/>
                          <wps:spPr>
                            <a:xfrm rot="766764">
                              <a:off x="1495425" y="171450"/>
                              <a:ext cx="97308" cy="119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205E7CA" w14:textId="77777777" w:rsidR="00197E05" w:rsidRDefault="00197E05" w:rsidP="00197E0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73"/>
                          <wps:cNvSpPr txBox="1"/>
                          <wps:spPr>
                            <a:xfrm rot="983683">
                              <a:off x="1133475" y="733425"/>
                              <a:ext cx="540939" cy="2393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C7E3341" w14:textId="77777777" w:rsidR="00197E05" w:rsidRPr="00303C08" w:rsidRDefault="00197E05" w:rsidP="00197E0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</w:rPr>
                                </w:pPr>
                                <w:r w:rsidRPr="00303C08">
                                  <w:rPr>
                                    <w:rFonts w:ascii="Arial" w:hAnsi="Arial" w:cs="Arial"/>
                                    <w:b/>
                                    <w:sz w:val="12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274"/>
                          <wps:cNvSpPr txBox="1"/>
                          <wps:spPr>
                            <a:xfrm rot="660978">
                              <a:off x="1371600" y="1047750"/>
                              <a:ext cx="45719" cy="996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  <a:scene3d>
                              <a:camera prst="orthographicFront">
                                <a:rot lat="600000" lon="300000" rev="0"/>
                              </a:camera>
                              <a:lightRig rig="threePt" dir="t"/>
                            </a:scene3d>
                          </wps:spPr>
                          <wps:txbx>
                            <w:txbxContent>
                              <w:p w14:paraId="28C9E827" w14:textId="77777777" w:rsidR="00197E05" w:rsidRDefault="00197E05" w:rsidP="00197E0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75"/>
                          <wps:cNvSpPr txBox="1"/>
                          <wps:spPr>
                            <a:xfrm rot="983683">
                              <a:off x="1228725" y="314325"/>
                              <a:ext cx="540939" cy="2393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4978178" w14:textId="77777777" w:rsidR="00197E05" w:rsidRPr="00303C08" w:rsidRDefault="00197E05" w:rsidP="00197E0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</w:rPr>
                                </w:pPr>
                                <w:r w:rsidRPr="00303C08">
                                  <w:rPr>
                                    <w:rFonts w:ascii="Arial" w:hAnsi="Arial" w:cs="Arial"/>
                                    <w:b/>
                                    <w:sz w:val="12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686" y="142231"/>
                            <a:ext cx="1394234" cy="73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752E0" w14:textId="77777777" w:rsidR="00197E05" w:rsidRPr="00221843" w:rsidRDefault="00197E05" w:rsidP="00197E05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Cs w:val="20"/>
                                </w:rPr>
                              </w:pPr>
                              <w:r w:rsidRPr="00221843">
                                <w:rPr>
                                  <w:rFonts w:asciiTheme="majorBidi" w:hAnsiTheme="majorBidi" w:cstheme="majorBidi"/>
                                  <w:szCs w:val="20"/>
                                </w:rPr>
                                <w:t>Шкала с указанием</w:t>
                              </w:r>
                              <w:r w:rsidRPr="00221843">
                                <w:rPr>
                                  <w:rFonts w:asciiTheme="majorBidi" w:hAnsiTheme="majorBidi" w:cstheme="majorBidi"/>
                                  <w:szCs w:val="20"/>
                                </w:rPr>
                                <w:br/>
                                <w:t xml:space="preserve">высоты сидящего </w:t>
                              </w:r>
                              <w:r w:rsidRPr="00221843">
                                <w:rPr>
                                  <w:rFonts w:asciiTheme="majorBidi" w:hAnsiTheme="majorBidi" w:cstheme="majorBidi"/>
                                  <w:szCs w:val="20"/>
                                </w:rPr>
                                <w:br/>
                                <w:t>ребенка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F6997" id="Group 266" o:spid="_x0000_s1034" style="width:250.9pt;height:181.55pt;mso-position-horizontal-relative:char;mso-position-vertical-relative:line" coordorigin="-366" coordsize="31862,2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">
                <v:group id="Group 267" o:spid="_x0000_s1035" style="position:absolute;left:8191;width:23305;height:23056" coordsize="23304,2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6" type="#_x0000_t75" style="position:absolute;width:23304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">
                    <v:imagedata r:id="rId10" o:title="" croptop="5046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88" o:spid="_x0000_s1037" type="#_x0000_t32" style="position:absolute;left:1714;top:5048;width:9239;height:5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" strokecolor="#4579b8 [3044]">
                    <v:stroke endarrow="block"/>
                  </v:shape>
                  <v:shape id="Text Box 270" o:spid="_x0000_s1038" type="#_x0000_t202" style="position:absolute;left:12954;top:10382;width:1120;height:997;rotation:11261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" fillcolor="window" strokecolor="window" strokeweight=".5pt">
                    <v:textbox>
                      <w:txbxContent>
                        <w:p w14:paraId="21F5BAF4" w14:textId="77777777" w:rsidR="00197E05" w:rsidRDefault="00197E05" w:rsidP="00197E0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71" o:spid="_x0000_s1039" type="#_x0000_t202" style="position:absolute;left:14097;top:5905;width:982;height:1194;rotation:837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" fillcolor="window" strokecolor="window" strokeweight=".5pt">
                    <v:textbox>
                      <w:txbxContent>
                        <w:p w14:paraId="2A9FDCE9" w14:textId="77777777" w:rsidR="00197E05" w:rsidRDefault="00197E05" w:rsidP="00197E0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72" o:spid="_x0000_s1040" type="#_x0000_t202" style="position:absolute;left:14954;top:1714;width:973;height:1194;rotation:8375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" fillcolor="window" strokecolor="window" strokeweight=".5pt">
                    <v:textbox>
                      <w:txbxContent>
                        <w:p w14:paraId="3205E7CA" w14:textId="77777777" w:rsidR="00197E05" w:rsidRDefault="00197E05" w:rsidP="00197E0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73" o:spid="_x0000_s1041" type="#_x0000_t202" style="position:absolute;left:11334;top:7334;width:5410;height:2393;rotation:1074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" filled="f" stroked="f" strokeweight=".5pt">
                    <v:textbox>
                      <w:txbxContent>
                        <w:p w14:paraId="5C7E3341" w14:textId="77777777" w:rsidR="00197E05" w:rsidRPr="00303C08" w:rsidRDefault="00197E05" w:rsidP="00197E0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  <w:r w:rsidRPr="00303C08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75</w:t>
                          </w:r>
                        </w:p>
                      </w:txbxContent>
                    </v:textbox>
                  </v:shape>
                  <v:shape id="Text Box 274" o:spid="_x0000_s1042" type="#_x0000_t202" style="position:absolute;left:13716;top:10477;width:457;height:997;rotation:721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" fillcolor="window" strokecolor="window" strokeweight=".5pt">
                    <v:textbox>
                      <w:txbxContent>
                        <w:p w14:paraId="28C9E827" w14:textId="77777777" w:rsidR="00197E05" w:rsidRDefault="00197E05" w:rsidP="00197E0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75" o:spid="_x0000_s1043" type="#_x0000_t202" style="position:absolute;left:12287;top:3143;width:5409;height:2393;rotation:1074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" filled="f" stroked="f" strokeweight=".5pt">
                    <v:textbox>
                      <w:txbxContent>
                        <w:p w14:paraId="64978178" w14:textId="77777777" w:rsidR="00197E05" w:rsidRPr="00303C08" w:rsidRDefault="00197E05" w:rsidP="00197E0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  <w:r w:rsidRPr="00303C08"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-366;top:1422;width:13941;height:7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1E1752E0" w14:textId="77777777" w:rsidR="00197E05" w:rsidRPr="00221843" w:rsidRDefault="00197E05" w:rsidP="00197E05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Cs w:val="20"/>
                          </w:rPr>
                        </w:pPr>
                        <w:r w:rsidRPr="00221843">
                          <w:rPr>
                            <w:rFonts w:asciiTheme="majorBidi" w:hAnsiTheme="majorBidi" w:cstheme="majorBidi"/>
                            <w:szCs w:val="20"/>
                          </w:rPr>
                          <w:t>Шкала с указанием</w:t>
                        </w:r>
                        <w:r w:rsidRPr="00221843">
                          <w:rPr>
                            <w:rFonts w:asciiTheme="majorBidi" w:hAnsiTheme="majorBidi" w:cstheme="majorBidi"/>
                            <w:szCs w:val="20"/>
                          </w:rPr>
                          <w:br/>
                          <w:t xml:space="preserve">высоты сидящего </w:t>
                        </w:r>
                        <w:r w:rsidRPr="00221843">
                          <w:rPr>
                            <w:rFonts w:asciiTheme="majorBidi" w:hAnsiTheme="majorBidi" w:cstheme="majorBidi"/>
                            <w:szCs w:val="20"/>
                          </w:rPr>
                          <w:br/>
                          <w:t>ребенка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1E58F8" w14:textId="77777777" w:rsidR="00197E05" w:rsidRPr="007C650E" w:rsidRDefault="00197E05" w:rsidP="00197E05">
      <w:pPr>
        <w:pStyle w:val="SingleTxtG"/>
        <w:ind w:left="2835" w:hanging="567"/>
      </w:pPr>
      <w:r w:rsidRPr="007C650E">
        <w:t>f)</w:t>
      </w:r>
      <w:r w:rsidRPr="007C650E">
        <w:tab/>
      </w:r>
      <w:r w:rsidRPr="007C650E">
        <w:rPr>
          <w:strike/>
        </w:rPr>
        <w:t>Расстояние, измеренное между точками М и N (рис. 1), представляет собой высоту ребенка в сидячем положении, который будет пользоваться бустерной подушкой.</w:t>
      </w:r>
      <w:r w:rsidRPr="007C650E">
        <w:t xml:space="preserve"> Соответствующее значение </w:t>
      </w:r>
      <w:r w:rsidRPr="007C650E">
        <w:rPr>
          <w:b/>
          <w:bCs/>
        </w:rPr>
        <w:t>высоты в сидячем положении</w:t>
      </w:r>
      <w:r w:rsidRPr="007C650E">
        <w:t xml:space="preserve"> указано на шкале измерительного устройства (рис. 2). </w:t>
      </w:r>
    </w:p>
    <w:p w14:paraId="574822BF" w14:textId="0A72D5AD" w:rsidR="00197E05" w:rsidRPr="007C650E" w:rsidRDefault="00197E05" w:rsidP="00197E05">
      <w:pPr>
        <w:pStyle w:val="SingleTxtG"/>
        <w:ind w:left="2835" w:hanging="567"/>
      </w:pPr>
      <w:r w:rsidRPr="007C650E">
        <w:t>g)</w:t>
      </w:r>
      <w:r w:rsidRPr="007C650E">
        <w:tab/>
        <w:t>При помощи приведенных в таблице 3 данных определяют соответствующий минимальный рост детей, которые могут быть размещены на бустерной подушке, по значению высоты в сидячем положении. Например, высоте в сидячем положении 66,2 см соответствует минимальный рост ребенка 125 см, а</w:t>
      </w:r>
      <w:r w:rsidRPr="007C650E">
        <w:rPr>
          <w:lang w:val="en-US"/>
        </w:rPr>
        <w:t> </w:t>
      </w:r>
      <w:r w:rsidRPr="007C650E">
        <w:t xml:space="preserve">высоте в сидячем положении 75,9 см </w:t>
      </w:r>
      <w:r w:rsidR="00DD28FC">
        <w:t>—</w:t>
      </w:r>
      <w:r w:rsidRPr="007C650E">
        <w:t xml:space="preserve"> рост 150 см.  </w:t>
      </w:r>
    </w:p>
    <w:p w14:paraId="0569CE96" w14:textId="77777777" w:rsidR="00197E05" w:rsidRPr="007C650E" w:rsidRDefault="00197E05" w:rsidP="00197E05">
      <w:pPr>
        <w:pStyle w:val="SingleTxtG"/>
        <w:ind w:left="2835" w:hanging="567"/>
        <w:rPr>
          <w:b/>
          <w:bCs/>
        </w:rPr>
      </w:pPr>
      <w:r w:rsidRPr="007C650E">
        <w:tab/>
        <w:t>Если значение роста, соответствующее измеренной высоте в сидячем положении, не является целым числом, то это значение всегда округляют до следующего целого числа (например: измеренная высота в сидячем положении =</w:t>
      </w:r>
      <w:r w:rsidRPr="007C650E">
        <w:rPr>
          <w:b/>
          <w:bCs/>
        </w:rPr>
        <w:t xml:space="preserve"> </w:t>
      </w:r>
      <w:r w:rsidRPr="007C650E">
        <w:t xml:space="preserve">70,1 см </w:t>
      </w:r>
      <w:r w:rsidRPr="007C650E">
        <w:rPr>
          <w:b/>
          <w:bCs/>
        </w:rPr>
        <w:t xml:space="preserve">► </w:t>
      </w:r>
      <w:r w:rsidRPr="007C650E">
        <w:t xml:space="preserve">соответствующий рост = </w:t>
      </w:r>
      <w:r w:rsidRPr="007C650E">
        <w:rPr>
          <w:strike/>
        </w:rPr>
        <w:t>135,65</w:t>
      </w:r>
      <w:r w:rsidRPr="007C650E">
        <w:t xml:space="preserve"> </w:t>
      </w:r>
      <w:r w:rsidRPr="007C650E">
        <w:rPr>
          <w:b/>
          <w:bCs/>
        </w:rPr>
        <w:t>136,05</w:t>
      </w:r>
      <w:r w:rsidRPr="007C650E">
        <w:t xml:space="preserve"> см ► минимальный допустимый рост = </w:t>
      </w:r>
      <w:r w:rsidRPr="007C650E">
        <w:rPr>
          <w:strike/>
        </w:rPr>
        <w:t>136</w:t>
      </w:r>
      <w:r w:rsidRPr="007C650E">
        <w:t xml:space="preserve"> </w:t>
      </w:r>
      <w:r w:rsidRPr="007C650E">
        <w:rPr>
          <w:b/>
          <w:bCs/>
        </w:rPr>
        <w:t>137</w:t>
      </w:r>
      <w:r w:rsidRPr="007C650E">
        <w:t xml:space="preserve"> см).</w:t>
      </w:r>
    </w:p>
    <w:p w14:paraId="4726F1C3" w14:textId="77777777" w:rsidR="00197E05" w:rsidRPr="007C650E" w:rsidRDefault="00197E05" w:rsidP="00197E05">
      <w:pPr>
        <w:pStyle w:val="SingleTxtG"/>
        <w:ind w:left="2835" w:hanging="567"/>
      </w:pPr>
      <w:r w:rsidRPr="007C650E">
        <w:t>h)</w:t>
      </w:r>
      <w:r w:rsidRPr="007C650E">
        <w:tab/>
        <w:t xml:space="preserve">Значение роста, определенное при помощи этой процедуры, сравнивают с нижним пределом ростового диапазона, заявленного в соответствии с официальным утверждением. Требование считается выполненным, если нижний предел заявленного ростового диапазона превышает полученное значение минимального роста или равен последнему. </w:t>
      </w:r>
    </w:p>
    <w:p w14:paraId="3C159231" w14:textId="77777777" w:rsidR="00197E05" w:rsidRPr="007C650E" w:rsidRDefault="00197E05" w:rsidP="00197E05">
      <w:pPr>
        <w:pStyle w:val="H23G"/>
        <w:ind w:left="2268" w:firstLine="0"/>
      </w:pPr>
      <w:r w:rsidRPr="007C650E">
        <w:rPr>
          <w:b w:val="0"/>
        </w:rPr>
        <w:lastRenderedPageBreak/>
        <w:t>Таблица 3</w:t>
      </w:r>
      <w:r w:rsidRPr="007C650E">
        <w:br/>
        <w:t>Значения высоты в сидячем положении и соответствующие значения минимального роста</w:t>
      </w:r>
    </w:p>
    <w:tbl>
      <w:tblPr>
        <w:tblStyle w:val="ac"/>
        <w:tblW w:w="6236" w:type="dxa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8"/>
        <w:gridCol w:w="1678"/>
      </w:tblGrid>
      <w:tr w:rsidR="00197E05" w:rsidRPr="007C650E" w14:paraId="5A1AE580" w14:textId="77777777" w:rsidTr="00F87A7A">
        <w:trPr>
          <w:cantSplit/>
          <w:tblHeader/>
        </w:trPr>
        <w:tc>
          <w:tcPr>
            <w:tcW w:w="45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2963F2A" w14:textId="77777777" w:rsidR="00197E05" w:rsidRPr="007C650E" w:rsidRDefault="00197E05" w:rsidP="00F87A7A">
            <w:pPr>
              <w:suppressAutoHyphens w:val="0"/>
              <w:spacing w:before="80" w:after="80" w:line="200" w:lineRule="exact"/>
              <w:rPr>
                <w:i/>
                <w:sz w:val="16"/>
              </w:rPr>
            </w:pPr>
            <w:r w:rsidRPr="007C650E">
              <w:rPr>
                <w:i/>
                <w:sz w:val="16"/>
              </w:rPr>
              <w:t>Минимальная высота в сидячем положении, 50-й процентиль</w:t>
            </w:r>
            <w:r w:rsidRPr="007C650E">
              <w:rPr>
                <w:rStyle w:val="aa"/>
                <w:i/>
                <w:sz w:val="16"/>
                <w:szCs w:val="18"/>
              </w:rPr>
              <w:footnoteReference w:customMarkFollows="1" w:id="2"/>
              <w:t>3</w:t>
            </w:r>
            <w:r w:rsidRPr="007C650E">
              <w:rPr>
                <w:i/>
                <w:sz w:val="16"/>
              </w:rPr>
              <w:t xml:space="preserve"> </w:t>
            </w:r>
            <w:r w:rsidRPr="007C650E">
              <w:rPr>
                <w:i/>
                <w:sz w:val="16"/>
              </w:rPr>
              <w:br/>
              <w:t>(см)</w:t>
            </w:r>
          </w:p>
        </w:tc>
        <w:tc>
          <w:tcPr>
            <w:tcW w:w="167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7901EE2B" w14:textId="77777777" w:rsidR="00197E05" w:rsidRPr="007C650E" w:rsidRDefault="00197E05" w:rsidP="00F87A7A">
            <w:pPr>
              <w:suppressAutoHyphens w:val="0"/>
              <w:spacing w:before="80" w:after="80" w:line="200" w:lineRule="exact"/>
              <w:ind w:right="113"/>
              <w:jc w:val="right"/>
              <w:rPr>
                <w:i/>
                <w:sz w:val="16"/>
              </w:rPr>
            </w:pPr>
            <w:r w:rsidRPr="007C650E">
              <w:rPr>
                <w:i/>
                <w:sz w:val="16"/>
              </w:rPr>
              <w:t xml:space="preserve">Рост </w:t>
            </w:r>
            <w:r w:rsidRPr="007C650E">
              <w:rPr>
                <w:i/>
                <w:sz w:val="16"/>
              </w:rPr>
              <w:br/>
              <w:t>(см)</w:t>
            </w:r>
          </w:p>
        </w:tc>
      </w:tr>
      <w:tr w:rsidR="00197E05" w:rsidRPr="007C650E" w14:paraId="2E7BE470" w14:textId="77777777" w:rsidTr="00F87A7A">
        <w:trPr>
          <w:cantSplit/>
        </w:trPr>
        <w:tc>
          <w:tcPr>
            <w:tcW w:w="4558" w:type="dxa"/>
            <w:tcBorders>
              <w:top w:val="single" w:sz="12" w:space="0" w:color="auto"/>
            </w:tcBorders>
            <w:shd w:val="clear" w:color="auto" w:fill="auto"/>
          </w:tcPr>
          <w:p w14:paraId="54E33F55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rPr>
                <w:strike/>
                <w:sz w:val="18"/>
              </w:rPr>
            </w:pPr>
            <w:r w:rsidRPr="007C650E">
              <w:rPr>
                <w:sz w:val="18"/>
              </w:rPr>
              <w:t xml:space="preserve">66,2 </w:t>
            </w:r>
          </w:p>
        </w:tc>
        <w:tc>
          <w:tcPr>
            <w:tcW w:w="167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2D0185EF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ind w:left="170" w:right="113"/>
              <w:jc w:val="right"/>
              <w:rPr>
                <w:sz w:val="18"/>
              </w:rPr>
            </w:pPr>
            <w:r w:rsidRPr="007C650E">
              <w:rPr>
                <w:sz w:val="18"/>
              </w:rPr>
              <w:t>125</w:t>
            </w:r>
          </w:p>
        </w:tc>
      </w:tr>
      <w:tr w:rsidR="00197E05" w:rsidRPr="007C650E" w14:paraId="01EAD711" w14:textId="77777777" w:rsidTr="00F87A7A">
        <w:trPr>
          <w:cantSplit/>
        </w:trPr>
        <w:tc>
          <w:tcPr>
            <w:tcW w:w="4558" w:type="dxa"/>
            <w:shd w:val="clear" w:color="auto" w:fill="auto"/>
          </w:tcPr>
          <w:p w14:paraId="61F76285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7C650E">
              <w:rPr>
                <w:sz w:val="18"/>
              </w:rPr>
              <w:t>67,9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6A8B6D3E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ind w:left="170" w:right="113"/>
              <w:jc w:val="right"/>
              <w:rPr>
                <w:sz w:val="18"/>
              </w:rPr>
            </w:pPr>
            <w:r w:rsidRPr="007C650E">
              <w:rPr>
                <w:sz w:val="18"/>
              </w:rPr>
              <w:t>130</w:t>
            </w:r>
          </w:p>
        </w:tc>
      </w:tr>
      <w:tr w:rsidR="00197E05" w:rsidRPr="007C650E" w14:paraId="1E9A22F9" w14:textId="77777777" w:rsidTr="00F87A7A">
        <w:trPr>
          <w:cantSplit/>
        </w:trPr>
        <w:tc>
          <w:tcPr>
            <w:tcW w:w="4558" w:type="dxa"/>
            <w:shd w:val="clear" w:color="auto" w:fill="auto"/>
          </w:tcPr>
          <w:p w14:paraId="29495E1A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7C650E">
              <w:rPr>
                <w:sz w:val="18"/>
              </w:rPr>
              <w:t>69,7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7EABC464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ind w:left="170" w:right="113"/>
              <w:jc w:val="right"/>
              <w:rPr>
                <w:sz w:val="18"/>
              </w:rPr>
            </w:pPr>
            <w:r w:rsidRPr="007C650E">
              <w:rPr>
                <w:sz w:val="18"/>
              </w:rPr>
              <w:t>135</w:t>
            </w:r>
          </w:p>
        </w:tc>
      </w:tr>
      <w:tr w:rsidR="00197E05" w:rsidRPr="007C650E" w14:paraId="4CCA8D56" w14:textId="77777777" w:rsidTr="00F87A7A">
        <w:trPr>
          <w:cantSplit/>
        </w:trPr>
        <w:tc>
          <w:tcPr>
            <w:tcW w:w="4558" w:type="dxa"/>
            <w:shd w:val="clear" w:color="auto" w:fill="auto"/>
          </w:tcPr>
          <w:p w14:paraId="1A3C5AA3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7C650E">
              <w:rPr>
                <w:sz w:val="18"/>
              </w:rPr>
              <w:t>71,6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186DF130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ind w:left="170" w:right="113"/>
              <w:jc w:val="right"/>
              <w:rPr>
                <w:sz w:val="18"/>
              </w:rPr>
            </w:pPr>
            <w:r w:rsidRPr="007C650E">
              <w:rPr>
                <w:sz w:val="18"/>
              </w:rPr>
              <w:t>140</w:t>
            </w:r>
          </w:p>
        </w:tc>
      </w:tr>
      <w:tr w:rsidR="00197E05" w:rsidRPr="007C650E" w14:paraId="1218EF63" w14:textId="77777777" w:rsidTr="00F87A7A">
        <w:trPr>
          <w:cantSplit/>
        </w:trPr>
        <w:tc>
          <w:tcPr>
            <w:tcW w:w="4558" w:type="dxa"/>
            <w:shd w:val="clear" w:color="auto" w:fill="auto"/>
          </w:tcPr>
          <w:p w14:paraId="119D0059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7C650E">
              <w:rPr>
                <w:sz w:val="18"/>
              </w:rPr>
              <w:t>73,6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4F232395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ind w:left="170" w:right="113"/>
              <w:jc w:val="right"/>
              <w:rPr>
                <w:sz w:val="18"/>
              </w:rPr>
            </w:pPr>
            <w:r w:rsidRPr="007C650E">
              <w:rPr>
                <w:sz w:val="18"/>
              </w:rPr>
              <w:t>145</w:t>
            </w:r>
          </w:p>
        </w:tc>
      </w:tr>
      <w:tr w:rsidR="00197E05" w:rsidRPr="007C650E" w14:paraId="466300A1" w14:textId="77777777" w:rsidTr="00F87A7A">
        <w:trPr>
          <w:cantSplit/>
        </w:trPr>
        <w:tc>
          <w:tcPr>
            <w:tcW w:w="4558" w:type="dxa"/>
            <w:tcBorders>
              <w:bottom w:val="single" w:sz="12" w:space="0" w:color="auto"/>
            </w:tcBorders>
            <w:shd w:val="clear" w:color="auto" w:fill="auto"/>
          </w:tcPr>
          <w:p w14:paraId="61A45DCA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rPr>
                <w:sz w:val="18"/>
              </w:rPr>
            </w:pPr>
            <w:r w:rsidRPr="007C650E">
              <w:rPr>
                <w:sz w:val="18"/>
              </w:rPr>
              <w:t>75,9</w:t>
            </w:r>
          </w:p>
        </w:tc>
        <w:tc>
          <w:tcPr>
            <w:tcW w:w="16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9AEEA64" w14:textId="77777777" w:rsidR="00197E05" w:rsidRPr="007C650E" w:rsidRDefault="00197E05" w:rsidP="00F87A7A">
            <w:pPr>
              <w:suppressAutoHyphens w:val="0"/>
              <w:spacing w:before="40" w:after="40" w:line="220" w:lineRule="exact"/>
              <w:ind w:left="170" w:right="113"/>
              <w:jc w:val="right"/>
              <w:rPr>
                <w:sz w:val="18"/>
              </w:rPr>
            </w:pPr>
            <w:r w:rsidRPr="007C650E">
              <w:rPr>
                <w:sz w:val="18"/>
              </w:rPr>
              <w:t>150</w:t>
            </w:r>
          </w:p>
        </w:tc>
      </w:tr>
    </w:tbl>
    <w:p w14:paraId="5F1BF588" w14:textId="7CC07EB4" w:rsidR="00197E05" w:rsidRPr="007C650E" w:rsidRDefault="00197E05" w:rsidP="00DD28FC">
      <w:pPr>
        <w:pStyle w:val="SingleTxtG"/>
        <w:spacing w:before="120" w:after="0" w:line="220" w:lineRule="exact"/>
        <w:ind w:left="2268" w:firstLine="142"/>
        <w:jc w:val="left"/>
        <w:rPr>
          <w:sz w:val="18"/>
          <w:szCs w:val="18"/>
        </w:rPr>
      </w:pPr>
      <w:r w:rsidRPr="007C650E">
        <w:rPr>
          <w:i/>
          <w:iCs/>
          <w:sz w:val="18"/>
          <w:szCs w:val="18"/>
        </w:rPr>
        <w:t>Примечание</w:t>
      </w:r>
      <w:r w:rsidRPr="007C650E">
        <w:rPr>
          <w:sz w:val="18"/>
          <w:szCs w:val="18"/>
        </w:rPr>
        <w:t xml:space="preserve">: </w:t>
      </w:r>
      <w:r w:rsidR="00DD28FC">
        <w:rPr>
          <w:sz w:val="18"/>
          <w:szCs w:val="18"/>
        </w:rPr>
        <w:t>Д</w:t>
      </w:r>
      <w:r w:rsidRPr="007C650E">
        <w:rPr>
          <w:sz w:val="18"/>
          <w:szCs w:val="18"/>
        </w:rPr>
        <w:t>ля значений роста, находящихся между указанными значениями, соответствующие значения высоты в сидячем положении должны рассчитываться с помощью линейной интерполяции</w:t>
      </w:r>
      <w:r w:rsidRPr="007C650E">
        <w:rPr>
          <w:bCs/>
          <w:sz w:val="18"/>
          <w:szCs w:val="18"/>
        </w:rPr>
        <w:t>».</w:t>
      </w:r>
    </w:p>
    <w:p w14:paraId="4EA74277" w14:textId="77777777" w:rsidR="00197E05" w:rsidRPr="007C650E" w:rsidRDefault="00197E05" w:rsidP="00197E05">
      <w:pPr>
        <w:spacing w:line="240" w:lineRule="auto"/>
        <w:rPr>
          <w:rFonts w:eastAsia="Times New Roman" w:cs="Times New Roman"/>
          <w:i/>
          <w:noProof/>
          <w:szCs w:val="20"/>
        </w:rPr>
      </w:pPr>
    </w:p>
    <w:p w14:paraId="01ADA3D4" w14:textId="77777777" w:rsidR="00197E05" w:rsidRPr="007C650E" w:rsidRDefault="00197E05" w:rsidP="00197E05">
      <w:pPr>
        <w:tabs>
          <w:tab w:val="left" w:pos="2300"/>
          <w:tab w:val="left" w:pos="2800"/>
        </w:tabs>
        <w:spacing w:after="120"/>
        <w:ind w:right="1134" w:firstLine="1134"/>
        <w:jc w:val="both"/>
        <w:rPr>
          <w:rFonts w:eastAsia="Times New Roman" w:cs="Times New Roman"/>
          <w:i/>
          <w:noProof/>
          <w:szCs w:val="20"/>
        </w:rPr>
      </w:pPr>
      <w:r w:rsidRPr="007C650E">
        <w:rPr>
          <w:rFonts w:eastAsia="Times New Roman" w:cs="Times New Roman"/>
          <w:i/>
          <w:noProof/>
          <w:szCs w:val="20"/>
        </w:rPr>
        <w:t xml:space="preserve">Приложение 25 </w:t>
      </w:r>
      <w:r w:rsidRPr="007C650E">
        <w:rPr>
          <w:rFonts w:eastAsia="Times New Roman" w:cs="Times New Roman"/>
          <w:noProof/>
          <w:szCs w:val="20"/>
        </w:rPr>
        <w:t>изменить следующим образом</w:t>
      </w:r>
      <w:r w:rsidRPr="007C650E">
        <w:rPr>
          <w:rFonts w:eastAsia="Times New Roman" w:cs="Times New Roman"/>
          <w:iCs/>
          <w:noProof/>
          <w:szCs w:val="20"/>
        </w:rPr>
        <w:t>:</w:t>
      </w:r>
    </w:p>
    <w:p w14:paraId="7D72B243" w14:textId="77777777" w:rsidR="00197E05" w:rsidRPr="007C650E" w:rsidRDefault="00197E05" w:rsidP="00197E05">
      <w:pPr>
        <w:pStyle w:val="HChG"/>
        <w:spacing w:after="200"/>
      </w:pPr>
      <w:r w:rsidRPr="007C650E">
        <w:rPr>
          <w:b w:val="0"/>
          <w:sz w:val="20"/>
        </w:rPr>
        <w:t>«</w:t>
      </w:r>
      <w:r w:rsidRPr="007C650E">
        <w:t xml:space="preserve">Приложение 25 </w:t>
      </w:r>
    </w:p>
    <w:p w14:paraId="342DA1AA" w14:textId="77777777" w:rsidR="00197E05" w:rsidRPr="007C650E" w:rsidRDefault="00197E05" w:rsidP="00197E05">
      <w:pPr>
        <w:pStyle w:val="HChG"/>
        <w:spacing w:before="240"/>
      </w:pPr>
      <w:r w:rsidRPr="007C650E">
        <w:tab/>
      </w:r>
      <w:r w:rsidRPr="007C650E">
        <w:tab/>
      </w:r>
      <w:r w:rsidRPr="007C650E">
        <w:tab/>
        <w:t xml:space="preserve">Устройство для измерения высоты бустерной подушки </w:t>
      </w:r>
    </w:p>
    <w:p w14:paraId="559FC1C3" w14:textId="77777777" w:rsidR="00197E05" w:rsidRPr="007C650E" w:rsidRDefault="00197E05" w:rsidP="00197E05">
      <w:pPr>
        <w:rPr>
          <w:i/>
          <w:iCs/>
        </w:rPr>
      </w:pPr>
      <w:r w:rsidRPr="007C650E">
        <w:rPr>
          <w:noProof/>
          <w:lang w:val="en-US"/>
        </w:rPr>
        <w:drawing>
          <wp:inline distT="0" distB="0" distL="0" distR="0" wp14:anchorId="3EC1BDE7" wp14:editId="299F246E">
            <wp:extent cx="6120130" cy="3375660"/>
            <wp:effectExtent l="0" t="0" r="0" b="0"/>
            <wp:docPr id="2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28DC" w14:textId="7FC9CAAE" w:rsidR="00197E05" w:rsidRPr="007C650E" w:rsidRDefault="00197E05" w:rsidP="00197E05">
      <w:pPr>
        <w:spacing w:line="240" w:lineRule="auto"/>
        <w:jc w:val="center"/>
        <w:rPr>
          <w:rFonts w:asciiTheme="majorBidi" w:hAnsiTheme="majorBidi" w:cstheme="majorBidi"/>
          <w:b/>
          <w:bCs/>
          <w:szCs w:val="20"/>
        </w:rPr>
      </w:pPr>
      <w:r w:rsidRPr="007C650E">
        <w:rPr>
          <w:rFonts w:asciiTheme="majorBidi" w:hAnsiTheme="majorBidi" w:cstheme="majorBidi"/>
          <w:i/>
          <w:iCs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455DCF" wp14:editId="552CC3D6">
                <wp:simplePos x="0" y="0"/>
                <wp:positionH relativeFrom="column">
                  <wp:posOffset>5452414</wp:posOffset>
                </wp:positionH>
                <wp:positionV relativeFrom="paragraph">
                  <wp:posOffset>2955925</wp:posOffset>
                </wp:positionV>
                <wp:extent cx="871855" cy="348615"/>
                <wp:effectExtent l="0" t="152400" r="0" b="165735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6506">
                          <a:off x="0" y="0"/>
                          <a:ext cx="87185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D6134" w14:textId="77777777" w:rsidR="00197E05" w:rsidRPr="00BF6D3C" w:rsidRDefault="00197E05" w:rsidP="00197E05">
                            <w:r>
                              <w:t>500-800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5DCF" id="Text Box 260" o:spid="_x0000_s1045" type="#_x0000_t202" style="position:absolute;left:0;text-align:left;margin-left:429.3pt;margin-top:232.75pt;width:68.65pt;height:27.45pt;rotation:-212281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" filled="f" stroked="f" strokeweight=".5pt">
                <v:textbox>
                  <w:txbxContent>
                    <w:p w14:paraId="633D6134" w14:textId="77777777" w:rsidR="00197E05" w:rsidRPr="00BF6D3C" w:rsidRDefault="00197E05" w:rsidP="00197E05">
                      <w:r>
                        <w:t>500-800 мм</w:t>
                      </w:r>
                    </w:p>
                  </w:txbxContent>
                </v:textbox>
              </v:shape>
            </w:pict>
          </mc:Fallback>
        </mc:AlternateContent>
      </w:r>
      <w:r w:rsidRPr="007C650E">
        <w:rPr>
          <w:rFonts w:asciiTheme="majorBidi" w:hAnsiTheme="majorBidi" w:cstheme="majorBidi"/>
          <w:i/>
          <w:iCs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1C953" wp14:editId="0F75542A">
                <wp:simplePos x="0" y="0"/>
                <wp:positionH relativeFrom="margin">
                  <wp:posOffset>5444794</wp:posOffset>
                </wp:positionH>
                <wp:positionV relativeFrom="paragraph">
                  <wp:posOffset>2904490</wp:posOffset>
                </wp:positionV>
                <wp:extent cx="895350" cy="570865"/>
                <wp:effectExtent l="38100" t="38100" r="57150" b="5778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57086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5C41" id="Straight Arrow Connector 297" o:spid="_x0000_s1026" type="#_x0000_t32" style="position:absolute;margin-left:428.7pt;margin-top:228.7pt;width:70.5pt;height:44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" strokecolor="black [3040]">
                <v:stroke startarrow="block" endarrow="block"/>
                <w10:wrap anchorx="margin"/>
              </v:shape>
            </w:pict>
          </mc:Fallback>
        </mc:AlternateContent>
      </w:r>
      <w:r w:rsidRPr="007C650E">
        <w:rPr>
          <w:rFonts w:asciiTheme="majorBidi" w:hAnsiTheme="majorBidi" w:cstheme="majorBidi"/>
          <w:i/>
          <w:iCs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2A8F06" wp14:editId="32BDA2C3">
                <wp:simplePos x="0" y="0"/>
                <wp:positionH relativeFrom="column">
                  <wp:posOffset>4881549</wp:posOffset>
                </wp:positionH>
                <wp:positionV relativeFrom="paragraph">
                  <wp:posOffset>3173730</wp:posOffset>
                </wp:positionV>
                <wp:extent cx="588645" cy="313055"/>
                <wp:effectExtent l="0" t="0" r="20955" b="29845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" cy="313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7202C" id="Straight Connector 29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35pt,249.9pt" to="430.7pt,2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" strokecolor="black [3040]"/>
            </w:pict>
          </mc:Fallback>
        </mc:AlternateContent>
      </w:r>
      <w:r w:rsidRPr="007C650E">
        <w:rPr>
          <w:rFonts w:asciiTheme="majorBidi" w:hAnsiTheme="majorBidi" w:cstheme="majorBidi"/>
          <w:i/>
          <w:iCs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19D48E" wp14:editId="69FC0A86">
                <wp:simplePos x="0" y="0"/>
                <wp:positionH relativeFrom="column">
                  <wp:posOffset>5787181</wp:posOffset>
                </wp:positionH>
                <wp:positionV relativeFrom="paragraph">
                  <wp:posOffset>2572575</wp:posOffset>
                </wp:positionV>
                <wp:extent cx="613776" cy="375781"/>
                <wp:effectExtent l="0" t="0" r="34290" b="24765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776" cy="3757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2CCD3" id="Straight Connector 30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7pt,202.55pt" to="504.0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" strokecolor="black [3040]"/>
            </w:pict>
          </mc:Fallback>
        </mc:AlternateContent>
      </w:r>
      <w:r w:rsidRPr="007C650E">
        <w:rPr>
          <w:rFonts w:asciiTheme="majorBidi" w:hAnsiTheme="majorBidi" w:cstheme="majorBidi"/>
          <w:szCs w:val="20"/>
        </w:rPr>
        <w:t>Масса устройства должна составлять 15 ±</w:t>
      </w:r>
      <w:r w:rsidR="00DD28FC">
        <w:rPr>
          <w:rFonts w:asciiTheme="majorBidi" w:hAnsiTheme="majorBidi" w:cstheme="majorBidi"/>
          <w:szCs w:val="20"/>
        </w:rPr>
        <w:t xml:space="preserve"> </w:t>
      </w:r>
      <w:r w:rsidRPr="007C650E">
        <w:rPr>
          <w:rFonts w:asciiTheme="majorBidi" w:hAnsiTheme="majorBidi" w:cstheme="majorBidi"/>
          <w:szCs w:val="20"/>
        </w:rPr>
        <w:t xml:space="preserve">1 кг.                                               </w:t>
      </w:r>
      <w:bookmarkStart w:id="6" w:name="OLE_LINK4"/>
      <w:bookmarkStart w:id="7" w:name="OLE_LINK5"/>
      <w:r w:rsidRPr="007C650E">
        <w:rPr>
          <w:rFonts w:asciiTheme="majorBidi" w:hAnsiTheme="majorBidi" w:cstheme="majorBidi"/>
          <w:szCs w:val="20"/>
        </w:rPr>
        <w:t>[все размеры приведены в мм]</w:t>
      </w:r>
      <w:bookmarkEnd w:id="6"/>
      <w:bookmarkEnd w:id="7"/>
    </w:p>
    <w:p w14:paraId="620163A6" w14:textId="77777777" w:rsidR="00197E05" w:rsidRPr="007C650E" w:rsidRDefault="00197E05" w:rsidP="00197E05">
      <w:pPr>
        <w:pStyle w:val="H23G"/>
        <w:rPr>
          <w:b w:val="0"/>
          <w:bCs/>
        </w:rPr>
      </w:pPr>
      <w:r w:rsidRPr="007C650E">
        <w:tab/>
      </w:r>
      <w:r w:rsidRPr="007C650E">
        <w:tab/>
      </w:r>
      <w:r w:rsidRPr="007C650E">
        <w:rPr>
          <w:b w:val="0"/>
          <w:bCs/>
        </w:rPr>
        <w:t>Калибровка измерительной шкалы</w:t>
      </w:r>
    </w:p>
    <w:p w14:paraId="6A58CE83" w14:textId="77777777" w:rsidR="00197E05" w:rsidRPr="007C650E" w:rsidRDefault="00197E05" w:rsidP="00197E05">
      <w:pPr>
        <w:pStyle w:val="SingleTxtG"/>
        <w:rPr>
          <w:bCs/>
        </w:rPr>
      </w:pPr>
      <w:r w:rsidRPr="007C650E">
        <w:rPr>
          <w:bCs/>
        </w:rPr>
        <w:t xml:space="preserve">Для калибровки шкалы измерительного устройства необходимо, чтобы его конструкция касалась опорной поверхности (вид A). В данной конфигурации шкала должна показывать калибровочное значение </w:t>
      </w:r>
      <w:r w:rsidRPr="007C650E">
        <w:rPr>
          <w:bCs/>
          <w:strike/>
        </w:rPr>
        <w:t>78,7</w:t>
      </w:r>
      <w:r w:rsidRPr="007C650E">
        <w:rPr>
          <w:bCs/>
        </w:rPr>
        <w:t xml:space="preserve"> </w:t>
      </w:r>
      <w:r w:rsidRPr="007C650E">
        <w:rPr>
          <w:b/>
        </w:rPr>
        <w:t>79,7</w:t>
      </w:r>
      <w:r w:rsidRPr="007C650E">
        <w:rPr>
          <w:bCs/>
        </w:rPr>
        <w:t xml:space="preserve"> см (вид B). </w:t>
      </w:r>
    </w:p>
    <w:p w14:paraId="6BF7776A" w14:textId="65B1FE5D" w:rsidR="00197E05" w:rsidRPr="007C650E" w:rsidRDefault="00197E05" w:rsidP="00197E05">
      <w:pPr>
        <w:pStyle w:val="SingleTxtG"/>
        <w:spacing w:after="240"/>
        <w:rPr>
          <w:b/>
          <w:bCs/>
        </w:rPr>
      </w:pPr>
      <w:r w:rsidRPr="007C650E">
        <w:rPr>
          <w:bCs/>
        </w:rPr>
        <w:t xml:space="preserve">Калибровка измерительного устройства производится по высоте манекена «Гибрид III» 5-го </w:t>
      </w:r>
      <w:proofErr w:type="spellStart"/>
      <w:r w:rsidRPr="007C650E">
        <w:rPr>
          <w:bCs/>
        </w:rPr>
        <w:t>процентиля</w:t>
      </w:r>
      <w:proofErr w:type="spellEnd"/>
      <w:r w:rsidRPr="007C650E">
        <w:rPr>
          <w:bCs/>
        </w:rPr>
        <w:t xml:space="preserve"> в сидячем положении на испытательном стенде, </w:t>
      </w:r>
      <w:r w:rsidRPr="007C650E">
        <w:rPr>
          <w:bCs/>
        </w:rPr>
        <w:lastRenderedPageBreak/>
        <w:t xml:space="preserve">определенном в приложении 6 к настоящим Правилам. При установке манекена на испытательном стенде в сидячем положении верхняя часть головы манекена находится на расстоянии 77,0 см от оси </w:t>
      </w:r>
      <w:proofErr w:type="spellStart"/>
      <w:r w:rsidRPr="007C650E">
        <w:rPr>
          <w:bCs/>
        </w:rPr>
        <w:t>Cr</w:t>
      </w:r>
      <w:proofErr w:type="spellEnd"/>
      <w:r w:rsidRPr="007C650E">
        <w:rPr>
          <w:bCs/>
        </w:rPr>
        <w:t>. Номинальная высота манекена в сидячем положении составляет 78,7 см</w:t>
      </w:r>
      <w:r w:rsidRPr="007C650E">
        <w:rPr>
          <w:bCs/>
          <w:strike/>
        </w:rPr>
        <w:t>,</w:t>
      </w:r>
      <w:r w:rsidRPr="007C650E">
        <w:rPr>
          <w:b/>
        </w:rPr>
        <w:t>.</w:t>
      </w:r>
      <w:r w:rsidRPr="007C650E">
        <w:rPr>
          <w:bCs/>
        </w:rPr>
        <w:t xml:space="preserve"> </w:t>
      </w:r>
      <w:r w:rsidRPr="007C650E">
        <w:rPr>
          <w:b/>
          <w:bCs/>
        </w:rPr>
        <w:t xml:space="preserve">Принимая это значение </w:t>
      </w:r>
      <w:r w:rsidR="00DD28FC">
        <w:rPr>
          <w:b/>
          <w:bCs/>
        </w:rPr>
        <w:t>—</w:t>
      </w:r>
      <w:r w:rsidRPr="007C650E">
        <w:rPr>
          <w:b/>
          <w:bCs/>
        </w:rPr>
        <w:t xml:space="preserve"> при его экстраполяции на расстояние в 80 мм от спинки испытательного стенда, на котором измеряют высоту ребенка </w:t>
      </w:r>
      <w:r w:rsidRPr="007C650E">
        <w:rPr>
          <w:b/>
          <w:bCs/>
          <w:shd w:val="clear" w:color="auto" w:fill="FFFFFF"/>
        </w:rPr>
        <w:t xml:space="preserve">в положении сидя, </w:t>
      </w:r>
      <w:r w:rsidR="00DD28FC">
        <w:rPr>
          <w:b/>
          <w:bCs/>
        </w:rPr>
        <w:t>—</w:t>
      </w:r>
      <w:r w:rsidRPr="007C650E">
        <w:rPr>
          <w:b/>
          <w:bCs/>
        </w:rPr>
        <w:t xml:space="preserve"> за исходное,</w:t>
      </w:r>
      <w:r w:rsidRPr="007C650E">
        <w:rPr>
          <w:b/>
          <w:bCs/>
          <w:shd w:val="clear" w:color="auto" w:fill="FFFFFF"/>
        </w:rPr>
        <w:t xml:space="preserve"> а также с учетом </w:t>
      </w:r>
      <w:r w:rsidRPr="007C650E">
        <w:rPr>
          <w:b/>
          <w:bCs/>
        </w:rPr>
        <w:t xml:space="preserve">различных углов, задаваемых спинкой, горизонтальной плоскостью и положением головы, </w:t>
      </w:r>
      <w:r w:rsidRPr="007C650E">
        <w:rPr>
          <w:bCs/>
          <w:strike/>
        </w:rPr>
        <w:t>поэтому</w:t>
      </w:r>
      <w:r w:rsidRPr="007C650E">
        <w:rPr>
          <w:bCs/>
        </w:rPr>
        <w:t xml:space="preserve"> в качестве калибровочного значения используется значение </w:t>
      </w:r>
      <w:r w:rsidRPr="007C650E">
        <w:rPr>
          <w:bCs/>
          <w:strike/>
        </w:rPr>
        <w:t>78,7</w:t>
      </w:r>
      <w:r w:rsidRPr="007C650E">
        <w:rPr>
          <w:bCs/>
        </w:rPr>
        <w:t xml:space="preserve"> </w:t>
      </w:r>
      <w:r w:rsidRPr="007C650E">
        <w:rPr>
          <w:b/>
          <w:noProof/>
        </w:rPr>
        <w:t xml:space="preserve">79,7 </w:t>
      </w:r>
      <w:r w:rsidRPr="007C650E">
        <w:rPr>
          <w:bCs/>
        </w:rPr>
        <w:t>см.</w:t>
      </w:r>
    </w:p>
    <w:p w14:paraId="0FAD1911" w14:textId="77777777" w:rsidR="00197E05" w:rsidRPr="007C650E" w:rsidRDefault="00197E05" w:rsidP="00197E05">
      <w:pPr>
        <w:pStyle w:val="SingleTxtG"/>
        <w:spacing w:after="240"/>
        <w:ind w:left="0"/>
        <w:rPr>
          <w:bCs/>
        </w:rPr>
      </w:pPr>
    </w:p>
    <w:tbl>
      <w:tblPr>
        <w:tblStyle w:val="ac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2"/>
        <w:gridCol w:w="4462"/>
      </w:tblGrid>
      <w:tr w:rsidR="00197E05" w:rsidRPr="007C650E" w14:paraId="0A91FD7A" w14:textId="77777777" w:rsidTr="00F87A7A">
        <w:tc>
          <w:tcPr>
            <w:tcW w:w="4149" w:type="dxa"/>
            <w:vMerge w:val="restart"/>
          </w:tcPr>
          <w:p w14:paraId="7EA768E1" w14:textId="77777777" w:rsidR="00197E05" w:rsidRPr="007C650E" w:rsidRDefault="00197E05" w:rsidP="00F87A7A">
            <w:pPr>
              <w:tabs>
                <w:tab w:val="num" w:pos="1134"/>
              </w:tabs>
              <w:spacing w:after="120"/>
              <w:ind w:right="1134"/>
              <w:rPr>
                <w:noProof/>
              </w:rPr>
            </w:pPr>
            <w:r w:rsidRPr="007C650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2CA6B4" wp14:editId="1D03E9B6">
                      <wp:simplePos x="0" y="0"/>
                      <wp:positionH relativeFrom="margin">
                        <wp:posOffset>2198333</wp:posOffset>
                      </wp:positionH>
                      <wp:positionV relativeFrom="paragraph">
                        <wp:posOffset>2893312</wp:posOffset>
                      </wp:positionV>
                      <wp:extent cx="1072515" cy="335915"/>
                      <wp:effectExtent l="0" t="0" r="0" b="6985"/>
                      <wp:wrapNone/>
                      <wp:docPr id="2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2E377" w14:textId="77777777" w:rsidR="00197E05" w:rsidRPr="0099103E" w:rsidRDefault="00197E05" w:rsidP="00197E05">
                                  <w:pPr>
                                    <w:spacing w:line="240" w:lineRule="auto"/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</w:pPr>
                                  <w:r w:rsidRPr="0099103E"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t>Шкала с указанием</w:t>
                                  </w:r>
                                  <w:r w:rsidRPr="0099103E"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br/>
                                    <w:t xml:space="preserve">высоты сидящего </w:t>
                                  </w:r>
                                  <w:r w:rsidRPr="0099103E">
                                    <w:rPr>
                                      <w:rFonts w:asciiTheme="majorBidi" w:hAnsiTheme="majorBidi" w:cstheme="majorBidi"/>
                                      <w:sz w:val="16"/>
                                      <w:szCs w:val="16"/>
                                    </w:rPr>
                                    <w:br/>
                                    <w:t>ребенка</w:t>
                                  </w:r>
                                </w:p>
                                <w:p w14:paraId="6CAD0626" w14:textId="77777777" w:rsidR="00197E05" w:rsidRPr="0099103E" w:rsidRDefault="00197E05" w:rsidP="00197E05">
                                  <w:pPr>
                                    <w:pStyle w:val="af4"/>
                                    <w:spacing w:before="80"/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CA6B4" id="Textfeld 2" o:spid="_x0000_s1046" type="#_x0000_t202" style="position:absolute;margin-left:173.1pt;margin-top:227.8pt;width:84.45pt;height:26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" stroked="f">
                      <v:textbox inset="0,0,0,0">
                        <w:txbxContent>
                          <w:p w14:paraId="2112E377" w14:textId="77777777" w:rsidR="00197E05" w:rsidRPr="0099103E" w:rsidRDefault="00197E05" w:rsidP="00197E05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  <w:r w:rsidRPr="0099103E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t>Шкала с указанием</w:t>
                            </w:r>
                            <w:r w:rsidRPr="0099103E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br/>
                              <w:t xml:space="preserve">высоты сидящего </w:t>
                            </w:r>
                            <w:r w:rsidRPr="0099103E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  <w:br/>
                              <w:t>ребенка</w:t>
                            </w:r>
                          </w:p>
                          <w:p w14:paraId="6CAD0626" w14:textId="77777777" w:rsidR="00197E05" w:rsidRPr="0099103E" w:rsidRDefault="00197E05" w:rsidP="00197E05">
                            <w:pPr>
                              <w:pStyle w:val="af4"/>
                              <w:spacing w:before="80"/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C650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A29A5F0" wp14:editId="6ACFB237">
                      <wp:simplePos x="0" y="0"/>
                      <wp:positionH relativeFrom="margin">
                        <wp:posOffset>2478958</wp:posOffset>
                      </wp:positionH>
                      <wp:positionV relativeFrom="paragraph">
                        <wp:posOffset>2382689</wp:posOffset>
                      </wp:positionV>
                      <wp:extent cx="1072515" cy="335915"/>
                      <wp:effectExtent l="0" t="0" r="0" b="6985"/>
                      <wp:wrapNone/>
                      <wp:docPr id="26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48596" w14:textId="77777777" w:rsidR="00197E05" w:rsidRPr="0099103E" w:rsidRDefault="00197E05" w:rsidP="00197E05">
                                  <w:pPr>
                                    <w:pStyle w:val="af4"/>
                                    <w:spacing w:before="80"/>
                                    <w:jc w:val="center"/>
                                    <w:rPr>
                                      <w:bCs/>
                                    </w:rPr>
                                  </w:pPr>
                                  <w:proofErr w:type="spellStart"/>
                                  <w:r w:rsidRPr="0099103E">
                                    <w:rPr>
                                      <w:bCs/>
                                    </w:rPr>
                                    <w:t>Вид</w:t>
                                  </w:r>
                                  <w:proofErr w:type="spellEnd"/>
                                  <w:r w:rsidRPr="0099103E">
                                    <w:rPr>
                                      <w:bCs/>
                                      <w:lang w:val="en-US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9A5F0" id="_x0000_s1047" type="#_x0000_t202" style="position:absolute;margin-left:195.2pt;margin-top:187.6pt;width:84.45pt;height:26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" stroked="f">
                      <v:textbox inset="0,0,0,0">
                        <w:txbxContent>
                          <w:p w14:paraId="3F248596" w14:textId="77777777" w:rsidR="00197E05" w:rsidRPr="0099103E" w:rsidRDefault="00197E05" w:rsidP="00197E05">
                            <w:pPr>
                              <w:pStyle w:val="af4"/>
                              <w:spacing w:before="80"/>
                              <w:jc w:val="center"/>
                              <w:rPr>
                                <w:bCs/>
                              </w:rPr>
                            </w:pPr>
                            <w:proofErr w:type="spellStart"/>
                            <w:r w:rsidRPr="0099103E">
                              <w:rPr>
                                <w:bCs/>
                              </w:rPr>
                              <w:t>Вид</w:t>
                            </w:r>
                            <w:proofErr w:type="spellEnd"/>
                            <w:r w:rsidRPr="0099103E">
                              <w:rPr>
                                <w:bCs/>
                                <w:lang w:val="en-US"/>
                              </w:rPr>
                              <w:t xml:space="preserve"> 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C650E">
              <w:rPr>
                <w:b/>
                <w:noProof/>
                <w:lang w:eastAsia="nl-NL"/>
              </w:rPr>
              <w:drawing>
                <wp:inline distT="0" distB="0" distL="0" distR="0" wp14:anchorId="3CF4D381" wp14:editId="1762C885">
                  <wp:extent cx="2027976" cy="2793824"/>
                  <wp:effectExtent l="0" t="0" r="0" b="6985"/>
                  <wp:docPr id="31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94" cy="281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776F796B" w14:textId="77777777" w:rsidR="00197E05" w:rsidRPr="007C650E" w:rsidRDefault="00197E05" w:rsidP="00F87A7A">
            <w:pPr>
              <w:tabs>
                <w:tab w:val="num" w:pos="1134"/>
              </w:tabs>
              <w:spacing w:after="120"/>
              <w:ind w:right="1134"/>
              <w:rPr>
                <w:noProof/>
              </w:rPr>
            </w:pPr>
            <w:r w:rsidRPr="007C650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B342D3" wp14:editId="4F176E72">
                      <wp:simplePos x="0" y="0"/>
                      <wp:positionH relativeFrom="margin">
                        <wp:posOffset>80243</wp:posOffset>
                      </wp:positionH>
                      <wp:positionV relativeFrom="paragraph">
                        <wp:posOffset>-89661</wp:posOffset>
                      </wp:positionV>
                      <wp:extent cx="1072515" cy="335915"/>
                      <wp:effectExtent l="0" t="0" r="0" b="6985"/>
                      <wp:wrapNone/>
                      <wp:docPr id="2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9B3E33" w14:textId="77777777" w:rsidR="00197E05" w:rsidRPr="009145C9" w:rsidRDefault="00197E05" w:rsidP="00197E05">
                                  <w:pPr>
                                    <w:pStyle w:val="af4"/>
                                    <w:spacing w:before="80"/>
                                  </w:pPr>
                                  <w:proofErr w:type="spellStart"/>
                                  <w:r w:rsidRPr="009145C9">
                                    <w:rPr>
                                      <w:b/>
                                    </w:rPr>
                                    <w:t>Вид</w:t>
                                  </w:r>
                                  <w:proofErr w:type="spellEnd"/>
                                  <w:r w:rsidRPr="009145C9">
                                    <w:rPr>
                                      <w:b/>
                                      <w:lang w:val="en-US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342D3" id="_x0000_s1048" type="#_x0000_t202" style="position:absolute;margin-left:6.3pt;margin-top:-7.05pt;width:84.45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" stroked="f">
                      <v:textbox inset="0,0,0,0">
                        <w:txbxContent>
                          <w:p w14:paraId="779B3E33" w14:textId="77777777" w:rsidR="00197E05" w:rsidRPr="009145C9" w:rsidRDefault="00197E05" w:rsidP="00197E05">
                            <w:pPr>
                              <w:pStyle w:val="af4"/>
                              <w:spacing w:before="80"/>
                            </w:pPr>
                            <w:proofErr w:type="spellStart"/>
                            <w:r w:rsidRPr="009145C9">
                              <w:rPr>
                                <w:b/>
                              </w:rPr>
                              <w:t>Вид</w:t>
                            </w:r>
                            <w:proofErr w:type="spellEnd"/>
                            <w:r w:rsidRPr="009145C9">
                              <w:rPr>
                                <w:b/>
                                <w:lang w:val="en-US"/>
                              </w:rPr>
                              <w:t xml:space="preserve"> 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C650E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F4E46E" wp14:editId="5DEC21B5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550545</wp:posOffset>
                      </wp:positionV>
                      <wp:extent cx="2085975" cy="1666875"/>
                      <wp:effectExtent l="0" t="0" r="28575" b="28575"/>
                      <wp:wrapNone/>
                      <wp:docPr id="2056" name="Straight Connector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85975" cy="1666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BB41B" id="Straight Connector 205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43.35pt" to="176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" strokecolor="black [3040]"/>
                  </w:pict>
                </mc:Fallback>
              </mc:AlternateContent>
            </w:r>
            <w:r w:rsidRPr="007C650E">
              <w:rPr>
                <w:noProof/>
                <w:lang w:eastAsia="nl-NL"/>
              </w:rPr>
              <w:drawing>
                <wp:inline distT="0" distB="0" distL="0" distR="0" wp14:anchorId="46D5FD1D" wp14:editId="1A5C0BA4">
                  <wp:extent cx="2199219" cy="2348318"/>
                  <wp:effectExtent l="0" t="0" r="0" b="0"/>
                  <wp:docPr id="2055" name="Picture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643" cy="23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E05" w:rsidRPr="007C650E" w14:paraId="60E3F675" w14:textId="77777777" w:rsidTr="00F87A7A">
        <w:tc>
          <w:tcPr>
            <w:tcW w:w="4149" w:type="dxa"/>
            <w:vMerge/>
          </w:tcPr>
          <w:p w14:paraId="1DB5F1B0" w14:textId="77777777" w:rsidR="00197E05" w:rsidRPr="007C650E" w:rsidRDefault="00197E05" w:rsidP="00F87A7A">
            <w:pPr>
              <w:tabs>
                <w:tab w:val="num" w:pos="1134"/>
              </w:tabs>
              <w:spacing w:after="120"/>
              <w:ind w:right="1134"/>
              <w:rPr>
                <w:noProof/>
              </w:rPr>
            </w:pPr>
          </w:p>
        </w:tc>
        <w:tc>
          <w:tcPr>
            <w:tcW w:w="4345" w:type="dxa"/>
          </w:tcPr>
          <w:p w14:paraId="6805A189" w14:textId="77777777" w:rsidR="00197E05" w:rsidRPr="007C650E" w:rsidRDefault="00197E05" w:rsidP="00F87A7A">
            <w:pPr>
              <w:tabs>
                <w:tab w:val="num" w:pos="1134"/>
              </w:tabs>
              <w:spacing w:after="120"/>
              <w:ind w:right="1134"/>
              <w:rPr>
                <w:noProof/>
                <w:sz w:val="28"/>
                <w:szCs w:val="28"/>
              </w:rPr>
            </w:pPr>
            <w:r w:rsidRPr="007C650E">
              <w:rPr>
                <w:noProof/>
                <w:sz w:val="28"/>
                <w:szCs w:val="28"/>
              </w:rPr>
              <w:t>Detail B</w:t>
            </w:r>
          </w:p>
          <w:p w14:paraId="3B12F23E" w14:textId="77777777" w:rsidR="00197E05" w:rsidRPr="007C650E" w:rsidRDefault="00197E05" w:rsidP="00F87A7A">
            <w:pPr>
              <w:tabs>
                <w:tab w:val="num" w:pos="1134"/>
              </w:tabs>
              <w:spacing w:after="120"/>
              <w:ind w:right="1134"/>
              <w:rPr>
                <w:noProof/>
              </w:rPr>
            </w:pPr>
            <w:r w:rsidRPr="007C650E">
              <w:rPr>
                <w:noProof/>
                <w:lang w:eastAsia="nl-NL"/>
              </w:rPr>
              <w:drawing>
                <wp:inline distT="0" distB="0" distL="0" distR="0" wp14:anchorId="58375EB4" wp14:editId="5F390E35">
                  <wp:extent cx="2313161" cy="1727077"/>
                  <wp:effectExtent l="0" t="0" r="0" b="6985"/>
                  <wp:docPr id="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509" t="8587" r="696"/>
                          <a:stretch/>
                        </pic:blipFill>
                        <pic:spPr bwMode="auto">
                          <a:xfrm>
                            <a:off x="0" y="0"/>
                            <a:ext cx="2316942" cy="17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E05" w:rsidRPr="007C650E" w14:paraId="7C693ABB" w14:textId="77777777" w:rsidTr="00F87A7A">
        <w:tc>
          <w:tcPr>
            <w:tcW w:w="4149" w:type="dxa"/>
            <w:vMerge/>
          </w:tcPr>
          <w:p w14:paraId="2472E0B7" w14:textId="77777777" w:rsidR="00197E05" w:rsidRPr="007C650E" w:rsidRDefault="00197E05" w:rsidP="00F87A7A">
            <w:pPr>
              <w:tabs>
                <w:tab w:val="num" w:pos="1134"/>
              </w:tabs>
              <w:spacing w:after="120"/>
              <w:ind w:right="1134"/>
              <w:rPr>
                <w:noProof/>
              </w:rPr>
            </w:pPr>
          </w:p>
        </w:tc>
        <w:tc>
          <w:tcPr>
            <w:tcW w:w="4345" w:type="dxa"/>
          </w:tcPr>
          <w:p w14:paraId="662389C5" w14:textId="77777777" w:rsidR="00197E05" w:rsidRPr="007C650E" w:rsidRDefault="00197E05" w:rsidP="00F87A7A">
            <w:pPr>
              <w:tabs>
                <w:tab w:val="num" w:pos="1134"/>
              </w:tabs>
              <w:spacing w:after="120"/>
              <w:ind w:right="1134"/>
              <w:jc w:val="center"/>
              <w:rPr>
                <w:noProof/>
              </w:rPr>
            </w:pPr>
            <w:r w:rsidRPr="007C650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E2F9E5" wp14:editId="60999C95">
                      <wp:simplePos x="0" y="0"/>
                      <wp:positionH relativeFrom="margin">
                        <wp:posOffset>541423</wp:posOffset>
                      </wp:positionH>
                      <wp:positionV relativeFrom="paragraph">
                        <wp:posOffset>11707</wp:posOffset>
                      </wp:positionV>
                      <wp:extent cx="1257935" cy="255270"/>
                      <wp:effectExtent l="0" t="0" r="0" b="0"/>
                      <wp:wrapNone/>
                      <wp:docPr id="2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93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7F7E26" w14:textId="77777777" w:rsidR="00197E05" w:rsidRPr="00746BEF" w:rsidRDefault="00197E05" w:rsidP="00197E05">
                                  <w:pPr>
                                    <w:pStyle w:val="af4"/>
                                    <w:spacing w:before="80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proofErr w:type="spellStart"/>
                                  <w:r w:rsidRPr="00934A93">
                                    <w:rPr>
                                      <w:b/>
                                    </w:rPr>
                                    <w:t>Вид</w:t>
                                  </w:r>
                                  <w:proofErr w:type="spellEnd"/>
                                  <w:r w:rsidRPr="00934A93">
                                    <w:rPr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  <w:r w:rsidRPr="00934A93">
                                    <w:rPr>
                                      <w:b/>
                                      <w:lang w:val="ru-RU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2F9E5" id="_x0000_s1049" type="#_x0000_t202" style="position:absolute;left:0;text-align:left;margin-left:42.65pt;margin-top:.9pt;width:99.05pt;height:20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" stroked="f">
                      <v:textbox inset="0,0,0,0">
                        <w:txbxContent>
                          <w:p w14:paraId="467F7E26" w14:textId="77777777" w:rsidR="00197E05" w:rsidRPr="00746BEF" w:rsidRDefault="00197E05" w:rsidP="00197E05">
                            <w:pPr>
                              <w:pStyle w:val="af4"/>
                              <w:spacing w:before="8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spellStart"/>
                            <w:r w:rsidRPr="00934A93">
                              <w:rPr>
                                <w:b/>
                              </w:rPr>
                              <w:t>Вид</w:t>
                            </w:r>
                            <w:proofErr w:type="spellEnd"/>
                            <w:r w:rsidRPr="00934A93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934A93">
                              <w:rPr>
                                <w:b/>
                                <w:lang w:val="ru-RU"/>
                              </w:rPr>
                              <w:t>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C650E">
              <w:rPr>
                <w:b/>
                <w:noProof/>
                <w:lang w:eastAsia="nl-NL"/>
              </w:rPr>
              <w:drawing>
                <wp:inline distT="0" distB="0" distL="0" distR="0" wp14:anchorId="0018EA88" wp14:editId="56EA142F">
                  <wp:extent cx="1665837" cy="1741620"/>
                  <wp:effectExtent l="0" t="0" r="0" b="0"/>
                  <wp:docPr id="490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679" cy="175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F14E9" w14:textId="77777777" w:rsidR="00197E05" w:rsidRPr="007C650E" w:rsidRDefault="00197E05" w:rsidP="00197E05">
      <w:pPr>
        <w:tabs>
          <w:tab w:val="num" w:pos="1134"/>
        </w:tabs>
        <w:spacing w:after="120"/>
        <w:ind w:left="1134" w:right="1134"/>
        <w:jc w:val="right"/>
        <w:rPr>
          <w:rFonts w:eastAsia="Times New Roman" w:cs="Times New Roman"/>
          <w:noProof/>
          <w:szCs w:val="20"/>
        </w:rPr>
      </w:pPr>
      <w:r w:rsidRPr="007C650E">
        <w:rPr>
          <w:rFonts w:eastAsia="Times New Roman" w:cs="Times New Roman"/>
          <w:noProof/>
          <w:szCs w:val="20"/>
        </w:rPr>
        <w:t>»</w:t>
      </w:r>
    </w:p>
    <w:p w14:paraId="33D22DF3" w14:textId="77777777" w:rsidR="00197E05" w:rsidRPr="007C650E" w:rsidRDefault="00197E05" w:rsidP="00197E05">
      <w:pPr>
        <w:pStyle w:val="HChG"/>
        <w:rPr>
          <w:noProof/>
        </w:rPr>
      </w:pPr>
      <w:r w:rsidRPr="007C650E">
        <w:rPr>
          <w:noProof/>
        </w:rPr>
        <w:lastRenderedPageBreak/>
        <w:tab/>
        <w:t>II.</w:t>
      </w:r>
      <w:r w:rsidRPr="007C650E">
        <w:rPr>
          <w:noProof/>
        </w:rPr>
        <w:tab/>
      </w:r>
      <w:r w:rsidRPr="00197E05">
        <w:t>Обоснование</w:t>
      </w:r>
    </w:p>
    <w:p w14:paraId="21398E22" w14:textId="77777777" w:rsidR="00197E05" w:rsidRPr="007C650E" w:rsidRDefault="00197E05" w:rsidP="00197E05">
      <w:pPr>
        <w:pStyle w:val="SingleTxtG"/>
        <w:rPr>
          <w:noProof/>
        </w:rPr>
      </w:pPr>
      <w:r w:rsidRPr="007C650E">
        <w:rPr>
          <w:noProof/>
        </w:rPr>
        <w:t>1.</w:t>
      </w:r>
      <w:r w:rsidRPr="007C650E">
        <w:rPr>
          <w:noProof/>
        </w:rPr>
        <w:tab/>
        <w:t xml:space="preserve">Пунктом 6.1.3.6 предусматривается, что </w:t>
      </w:r>
      <w:r w:rsidRPr="007C650E">
        <w:t>верх головы ребенка должен находиться на уровне или выше горизонтальной плоскости, расположенной на расстоянии 770 мм по вертикали от оси </w:t>
      </w:r>
      <w:proofErr w:type="spellStart"/>
      <w:r w:rsidRPr="007C650E">
        <w:t>Cr</w:t>
      </w:r>
      <w:proofErr w:type="spellEnd"/>
      <w:r w:rsidRPr="007C650E">
        <w:t>.</w:t>
      </w:r>
    </w:p>
    <w:p w14:paraId="380E7370" w14:textId="77777777" w:rsidR="00197E05" w:rsidRPr="007C650E" w:rsidRDefault="00197E05" w:rsidP="00197E05">
      <w:pPr>
        <w:pStyle w:val="SingleTxtG"/>
        <w:rPr>
          <w:noProof/>
        </w:rPr>
      </w:pPr>
      <w:r w:rsidRPr="007C650E">
        <w:rPr>
          <w:noProof/>
        </w:rPr>
        <w:t>2.</w:t>
      </w:r>
      <w:r w:rsidRPr="007C650E">
        <w:rPr>
          <w:noProof/>
        </w:rPr>
        <w:tab/>
        <w:t>Однако между методикой, предусмотренной основным существующим текстом, и измерительным устройством, описанным в приложении 25, имеется несоответствие. Поэтому поправки, внесенные в пункт 6.1.3.6, призваны устранить эту коллизию.</w:t>
      </w:r>
    </w:p>
    <w:p w14:paraId="1D6F554C" w14:textId="77777777" w:rsidR="00197E05" w:rsidRPr="007C650E" w:rsidRDefault="00197E05" w:rsidP="00197E05">
      <w:pPr>
        <w:pStyle w:val="SingleTxtG"/>
        <w:rPr>
          <w:noProof/>
        </w:rPr>
      </w:pPr>
      <w:r w:rsidRPr="007C650E">
        <w:rPr>
          <w:noProof/>
        </w:rPr>
        <w:t>3.</w:t>
      </w:r>
      <w:r w:rsidRPr="007C650E">
        <w:rPr>
          <w:noProof/>
        </w:rPr>
        <w:tab/>
        <w:t>Виртуальная проверка калибровочного значения, указанного в приложении 25, выявила ниличие 10-миллиметровой погрешности, обусловленной разными расстояниями до спинки испытательного стенда в случае антропометрического испытательного устройства для женского манекена 5-го процентиля и Q-манекенами. Поэтому предлагается увеличить предусмотренное приложением 25 калибровочное значение на 10 мм.</w:t>
      </w:r>
    </w:p>
    <w:p w14:paraId="532814A2" w14:textId="77777777" w:rsidR="00197E05" w:rsidRPr="007C650E" w:rsidRDefault="00197E05" w:rsidP="00197E05">
      <w:pPr>
        <w:pStyle w:val="af3"/>
        <w:suppressAutoHyphens/>
        <w:spacing w:after="120" w:line="240" w:lineRule="atLeast"/>
        <w:ind w:left="1077" w:right="907"/>
        <w:jc w:val="both"/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</w:pPr>
      <w:r w:rsidRPr="007C650E">
        <w:rPr>
          <w:rFonts w:ascii="Times New Roman" w:eastAsia="Times New Roman" w:hAnsi="Times New Roman" w:cs="Times New Roman"/>
          <w:strike/>
          <w:noProof/>
          <w:sz w:val="20"/>
          <w:szCs w:val="20"/>
          <w:lang w:eastAsia="nl-NL"/>
        </w:rPr>
        <w:drawing>
          <wp:inline distT="0" distB="0" distL="0" distR="0" wp14:anchorId="6D15326E" wp14:editId="613C87E4">
            <wp:extent cx="2376000" cy="2314800"/>
            <wp:effectExtent l="0" t="0" r="5715" b="0"/>
            <wp:docPr id="205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50E">
        <w:rPr>
          <w:rFonts w:ascii="Times New Roman" w:eastAsia="Times New Roman" w:hAnsi="Times New Roman" w:cs="Times New Roman"/>
          <w:strike/>
          <w:noProof/>
          <w:sz w:val="20"/>
          <w:szCs w:val="20"/>
          <w:lang w:val="ru-RU" w:eastAsia="nl-NL"/>
        </w:rPr>
        <w:t xml:space="preserve"> </w:t>
      </w:r>
      <w:r w:rsidRPr="007C650E">
        <w:rPr>
          <w:rFonts w:ascii="Times New Roman" w:eastAsia="Times New Roman" w:hAnsi="Times New Roman" w:cs="Times New Roman"/>
          <w:strike/>
          <w:noProof/>
          <w:sz w:val="20"/>
          <w:szCs w:val="20"/>
          <w:lang w:eastAsia="nl-NL"/>
        </w:rPr>
        <w:drawing>
          <wp:inline distT="0" distB="0" distL="0" distR="0" wp14:anchorId="6A361F40" wp14:editId="3959C9E5">
            <wp:extent cx="2376000" cy="1990800"/>
            <wp:effectExtent l="0" t="0" r="5715" b="0"/>
            <wp:docPr id="2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AC6464" w14:textId="77777777" w:rsidR="00197E05" w:rsidRPr="007C650E" w:rsidRDefault="00197E05" w:rsidP="00197E05">
      <w:pPr>
        <w:pStyle w:val="af3"/>
        <w:suppressAutoHyphens/>
        <w:spacing w:after="120" w:line="240" w:lineRule="atLeast"/>
        <w:ind w:left="1134" w:right="1134"/>
        <w:jc w:val="both"/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</w:pPr>
    </w:p>
    <w:p w14:paraId="47942C7D" w14:textId="77777777" w:rsidR="00197E05" w:rsidRPr="007C650E" w:rsidRDefault="00197E05" w:rsidP="00197E05">
      <w:pPr>
        <w:pStyle w:val="SingleTxtG"/>
        <w:rPr>
          <w:noProof/>
        </w:rPr>
      </w:pPr>
      <w:r w:rsidRPr="007C650E">
        <w:rPr>
          <w:noProof/>
        </w:rPr>
        <w:t>4.</w:t>
      </w:r>
      <w:r w:rsidRPr="007C650E">
        <w:rPr>
          <w:noProof/>
        </w:rPr>
        <w:tab/>
        <w:t>Расчеты по пункту 6.1.3.6 g) оказались неверными, поскольку результат был получен с помощью линейной регрессии всех табличных значений, а не линейной интерполяции двух ближайших значений из таблицы 3, как указано в примечании.</w:t>
      </w:r>
    </w:p>
    <w:bookmarkEnd w:id="5"/>
    <w:p w14:paraId="1A7BA149" w14:textId="77777777" w:rsidR="00197E05" w:rsidRPr="007C650E" w:rsidRDefault="00197E05" w:rsidP="00197E05">
      <w:pPr>
        <w:spacing w:before="240"/>
        <w:jc w:val="center"/>
        <w:rPr>
          <w:noProof/>
          <w:u w:val="single"/>
          <w:lang w:eastAsia="fr-FR"/>
        </w:rPr>
      </w:pPr>
      <w:r w:rsidRPr="007C650E">
        <w:rPr>
          <w:noProof/>
          <w:u w:val="single"/>
          <w:lang w:eastAsia="fr-FR"/>
        </w:rPr>
        <w:tab/>
      </w:r>
      <w:r w:rsidRPr="007C650E">
        <w:rPr>
          <w:noProof/>
          <w:u w:val="single"/>
          <w:lang w:eastAsia="fr-FR"/>
        </w:rPr>
        <w:tab/>
      </w:r>
      <w:r w:rsidRPr="007C650E">
        <w:rPr>
          <w:noProof/>
          <w:u w:val="single"/>
          <w:lang w:eastAsia="fr-FR"/>
        </w:rPr>
        <w:tab/>
      </w:r>
    </w:p>
    <w:p w14:paraId="66991C61" w14:textId="77777777" w:rsidR="00E12C5F" w:rsidRPr="008D53B6" w:rsidRDefault="00E12C5F" w:rsidP="00D9145B"/>
    <w:sectPr w:rsidR="00E12C5F" w:rsidRPr="008D53B6" w:rsidSect="002C35F6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BC4B7" w14:textId="77777777" w:rsidR="002C69DC" w:rsidRPr="00A312BC" w:rsidRDefault="002C69DC" w:rsidP="00A312BC"/>
  </w:endnote>
  <w:endnote w:type="continuationSeparator" w:id="0">
    <w:p w14:paraId="725E3A89" w14:textId="77777777" w:rsidR="002C69DC" w:rsidRPr="00A312BC" w:rsidRDefault="002C69DC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90E3E" w14:textId="6940D1C9" w:rsidR="002C35F6" w:rsidRPr="002C35F6" w:rsidRDefault="002C35F6">
    <w:pPr>
      <w:pStyle w:val="a8"/>
    </w:pPr>
    <w:r w:rsidRPr="002C35F6">
      <w:rPr>
        <w:b/>
        <w:sz w:val="18"/>
      </w:rPr>
      <w:fldChar w:fldCharType="begin"/>
    </w:r>
    <w:r w:rsidRPr="002C35F6">
      <w:rPr>
        <w:b/>
        <w:sz w:val="18"/>
      </w:rPr>
      <w:instrText xml:space="preserve"> PAGE  \* MERGEFORMAT </w:instrText>
    </w:r>
    <w:r w:rsidRPr="002C35F6">
      <w:rPr>
        <w:b/>
        <w:sz w:val="18"/>
      </w:rPr>
      <w:fldChar w:fldCharType="separate"/>
    </w:r>
    <w:r w:rsidRPr="002C35F6">
      <w:rPr>
        <w:b/>
        <w:noProof/>
        <w:sz w:val="18"/>
      </w:rPr>
      <w:t>2</w:t>
    </w:r>
    <w:r w:rsidRPr="002C35F6">
      <w:rPr>
        <w:b/>
        <w:sz w:val="18"/>
      </w:rPr>
      <w:fldChar w:fldCharType="end"/>
    </w:r>
    <w:r>
      <w:rPr>
        <w:b/>
        <w:sz w:val="18"/>
      </w:rPr>
      <w:tab/>
    </w:r>
    <w:r>
      <w:t>GE.22-02298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FFBD" w14:textId="7C6B1C72" w:rsidR="002C35F6" w:rsidRPr="002C35F6" w:rsidRDefault="002C35F6" w:rsidP="002C35F6">
    <w:pPr>
      <w:pStyle w:val="a8"/>
      <w:tabs>
        <w:tab w:val="clear" w:pos="9639"/>
        <w:tab w:val="right" w:pos="9638"/>
      </w:tabs>
      <w:rPr>
        <w:b/>
        <w:sz w:val="18"/>
      </w:rPr>
    </w:pPr>
    <w:r>
      <w:t>GE.22-02298</w:t>
    </w:r>
    <w:r>
      <w:tab/>
    </w:r>
    <w:r w:rsidRPr="002C35F6">
      <w:rPr>
        <w:b/>
        <w:sz w:val="18"/>
      </w:rPr>
      <w:fldChar w:fldCharType="begin"/>
    </w:r>
    <w:r w:rsidRPr="002C35F6">
      <w:rPr>
        <w:b/>
        <w:sz w:val="18"/>
      </w:rPr>
      <w:instrText xml:space="preserve"> PAGE  \* MERGEFORMAT </w:instrText>
    </w:r>
    <w:r w:rsidRPr="002C35F6">
      <w:rPr>
        <w:b/>
        <w:sz w:val="18"/>
      </w:rPr>
      <w:fldChar w:fldCharType="separate"/>
    </w:r>
    <w:r w:rsidRPr="002C35F6">
      <w:rPr>
        <w:b/>
        <w:noProof/>
        <w:sz w:val="18"/>
      </w:rPr>
      <w:t>3</w:t>
    </w:r>
    <w:r w:rsidRPr="002C35F6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F66E" w14:textId="52BB6792" w:rsidR="00042B72" w:rsidRPr="00197E05" w:rsidRDefault="002C35F6" w:rsidP="002C35F6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42EE8E7A" wp14:editId="0F22C36A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22-02298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234E2099" wp14:editId="10CFDCCC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7E05">
      <w:rPr>
        <w:lang w:val="en-US"/>
      </w:rPr>
      <w:t xml:space="preserve">   080322  100322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0B117" w14:textId="77777777" w:rsidR="002C69DC" w:rsidRPr="001075E9" w:rsidRDefault="002C69DC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5EAE7F0" w14:textId="77777777" w:rsidR="002C69DC" w:rsidRDefault="002C69DC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6912AD3B" w14:textId="1E272D33" w:rsidR="00197E05" w:rsidRPr="00DD28FC" w:rsidRDefault="00197E05" w:rsidP="00DD28FC">
      <w:pPr>
        <w:pStyle w:val="ad"/>
        <w:rPr>
          <w:noProof/>
          <w:lang w:val="en-US"/>
        </w:rPr>
      </w:pPr>
      <w:r w:rsidRPr="00466EA6">
        <w:tab/>
      </w:r>
      <w:r w:rsidRPr="00A20B8D">
        <w:t>*</w:t>
      </w:r>
      <w:r w:rsidRPr="00A20B8D">
        <w:tab/>
      </w:r>
      <w:bookmarkStart w:id="2" w:name="_Hlk96623998"/>
      <w:r w:rsidRPr="00237E4D">
        <w:rPr>
          <w:rFonts w:asciiTheme="majorBidi" w:hAnsiTheme="majorBidi" w:cstheme="majorBidi"/>
          <w:szCs w:val="18"/>
        </w:rPr>
        <w:t>В соответствии с программой работы Комитета по внутреннему транспорту на 2022 год, изложенной в предлагаемом бюджете по программам на 2022 год (A/76/6 (часть V, разд. 20), п.</w:t>
      </w:r>
      <w:r>
        <w:rPr>
          <w:rFonts w:asciiTheme="majorBidi" w:hAnsiTheme="majorBidi" w:cstheme="majorBidi"/>
          <w:szCs w:val="18"/>
          <w:lang w:val="en-US"/>
        </w:rPr>
        <w:t> </w:t>
      </w:r>
      <w:r w:rsidRPr="00237E4D">
        <w:rPr>
          <w:rFonts w:asciiTheme="majorBidi" w:hAnsiTheme="majorBidi" w:cstheme="majorBidi"/>
          <w:szCs w:val="18"/>
        </w:rPr>
        <w:t>20.76), Всемирный форум будет разрабатывать, согласовывать и обновлять правила ООН в целях улучшения характеристик транспортных средств. Настоящий</w:t>
      </w:r>
      <w:r w:rsidRPr="00DD28FC">
        <w:rPr>
          <w:rFonts w:asciiTheme="majorBidi" w:hAnsiTheme="majorBidi" w:cstheme="majorBidi"/>
          <w:szCs w:val="18"/>
          <w:lang w:val="en-US"/>
        </w:rPr>
        <w:t xml:space="preserve"> </w:t>
      </w:r>
      <w:r w:rsidRPr="00237E4D">
        <w:rPr>
          <w:rFonts w:asciiTheme="majorBidi" w:hAnsiTheme="majorBidi" w:cstheme="majorBidi"/>
          <w:szCs w:val="18"/>
        </w:rPr>
        <w:t>документ</w:t>
      </w:r>
      <w:r w:rsidRPr="00DD28FC">
        <w:rPr>
          <w:rFonts w:asciiTheme="majorBidi" w:hAnsiTheme="majorBidi" w:cstheme="majorBidi"/>
          <w:szCs w:val="18"/>
          <w:lang w:val="en-US"/>
        </w:rPr>
        <w:t xml:space="preserve"> </w:t>
      </w:r>
      <w:r w:rsidRPr="00237E4D">
        <w:rPr>
          <w:rFonts w:asciiTheme="majorBidi" w:hAnsiTheme="majorBidi" w:cstheme="majorBidi"/>
          <w:szCs w:val="18"/>
        </w:rPr>
        <w:t>представлен</w:t>
      </w:r>
      <w:r w:rsidRPr="00DD28FC">
        <w:rPr>
          <w:rFonts w:asciiTheme="majorBidi" w:hAnsiTheme="majorBidi" w:cstheme="majorBidi"/>
          <w:szCs w:val="18"/>
          <w:lang w:val="en-US"/>
        </w:rPr>
        <w:t xml:space="preserve"> </w:t>
      </w:r>
      <w:r w:rsidRPr="00237E4D">
        <w:rPr>
          <w:rFonts w:asciiTheme="majorBidi" w:hAnsiTheme="majorBidi" w:cstheme="majorBidi"/>
          <w:szCs w:val="18"/>
        </w:rPr>
        <w:t>в</w:t>
      </w:r>
      <w:r w:rsidRPr="00DD28FC">
        <w:rPr>
          <w:rFonts w:asciiTheme="majorBidi" w:hAnsiTheme="majorBidi" w:cstheme="majorBidi"/>
          <w:szCs w:val="18"/>
          <w:lang w:val="en-US"/>
        </w:rPr>
        <w:t xml:space="preserve"> </w:t>
      </w:r>
      <w:r w:rsidRPr="00237E4D">
        <w:rPr>
          <w:rFonts w:asciiTheme="majorBidi" w:hAnsiTheme="majorBidi" w:cstheme="majorBidi"/>
          <w:szCs w:val="18"/>
        </w:rPr>
        <w:t>соответствии</w:t>
      </w:r>
      <w:r w:rsidRPr="00DD28FC">
        <w:rPr>
          <w:rFonts w:asciiTheme="majorBidi" w:hAnsiTheme="majorBidi" w:cstheme="majorBidi"/>
          <w:szCs w:val="18"/>
          <w:lang w:val="en-US"/>
        </w:rPr>
        <w:t xml:space="preserve"> </w:t>
      </w:r>
      <w:r w:rsidRPr="00237E4D">
        <w:rPr>
          <w:rFonts w:asciiTheme="majorBidi" w:hAnsiTheme="majorBidi" w:cstheme="majorBidi"/>
          <w:szCs w:val="18"/>
        </w:rPr>
        <w:t>с</w:t>
      </w:r>
      <w:r w:rsidRPr="00DD28FC">
        <w:rPr>
          <w:rFonts w:asciiTheme="majorBidi" w:hAnsiTheme="majorBidi" w:cstheme="majorBidi"/>
          <w:szCs w:val="18"/>
          <w:lang w:val="en-US"/>
        </w:rPr>
        <w:t xml:space="preserve"> </w:t>
      </w:r>
      <w:r w:rsidRPr="00237E4D">
        <w:rPr>
          <w:rFonts w:asciiTheme="majorBidi" w:hAnsiTheme="majorBidi" w:cstheme="majorBidi"/>
          <w:szCs w:val="18"/>
        </w:rPr>
        <w:t>этим</w:t>
      </w:r>
      <w:r w:rsidRPr="00DD28FC">
        <w:rPr>
          <w:rFonts w:asciiTheme="majorBidi" w:hAnsiTheme="majorBidi" w:cstheme="majorBidi"/>
          <w:szCs w:val="18"/>
          <w:lang w:val="en-US"/>
        </w:rPr>
        <w:t xml:space="preserve"> </w:t>
      </w:r>
      <w:r w:rsidRPr="00237E4D">
        <w:rPr>
          <w:rFonts w:asciiTheme="majorBidi" w:hAnsiTheme="majorBidi" w:cstheme="majorBidi"/>
          <w:szCs w:val="18"/>
        </w:rPr>
        <w:t>мандатом</w:t>
      </w:r>
      <w:bookmarkEnd w:id="2"/>
      <w:r w:rsidRPr="00DD28FC">
        <w:rPr>
          <w:lang w:val="en-US" w:eastAsia="fr-FR"/>
        </w:rPr>
        <w:t>.</w:t>
      </w:r>
      <w:r w:rsidRPr="00DD28FC">
        <w:rPr>
          <w:noProof/>
          <w:lang w:val="en-US"/>
        </w:rPr>
        <w:t xml:space="preserve"> </w:t>
      </w:r>
    </w:p>
  </w:footnote>
  <w:footnote w:id="2">
    <w:p w14:paraId="44A32265" w14:textId="0F827A4B" w:rsidR="00197E05" w:rsidRPr="00BE20F2" w:rsidRDefault="00197E05" w:rsidP="00197E05">
      <w:pPr>
        <w:pStyle w:val="ad"/>
        <w:ind w:hanging="283"/>
        <w:rPr>
          <w:rFonts w:asciiTheme="majorBidi" w:hAnsiTheme="majorBidi" w:cstheme="majorBidi"/>
          <w:szCs w:val="18"/>
          <w:lang w:val="en-US"/>
        </w:rPr>
      </w:pPr>
      <w:r>
        <w:rPr>
          <w:rFonts w:asciiTheme="majorBidi" w:hAnsiTheme="majorBidi" w:cstheme="majorBidi"/>
          <w:szCs w:val="18"/>
          <w:vertAlign w:val="superscript"/>
          <w:lang w:val="en-US"/>
        </w:rPr>
        <w:tab/>
      </w:r>
      <w:r w:rsidRPr="00BE20F2">
        <w:rPr>
          <w:rFonts w:asciiTheme="majorBidi" w:hAnsiTheme="majorBidi" w:cstheme="majorBidi"/>
          <w:szCs w:val="18"/>
          <w:vertAlign w:val="superscript"/>
          <w:lang w:val="en-US"/>
        </w:rPr>
        <w:t>3</w:t>
      </w:r>
      <w:r w:rsidRPr="00BE20F2">
        <w:rPr>
          <w:rFonts w:asciiTheme="majorBidi" w:hAnsiTheme="majorBidi" w:cstheme="majorBidi"/>
          <w:szCs w:val="18"/>
          <w:lang w:val="en-US"/>
        </w:rPr>
        <w:tab/>
      </w:r>
      <w:r>
        <w:rPr>
          <w:rFonts w:asciiTheme="majorBidi" w:hAnsiTheme="majorBidi" w:cstheme="majorBidi"/>
          <w:szCs w:val="18"/>
          <w:lang w:val="en-US"/>
        </w:rPr>
        <w:tab/>
      </w:r>
      <w:r w:rsidRPr="00BE20F2">
        <w:rPr>
          <w:rFonts w:asciiTheme="majorBidi" w:hAnsiTheme="majorBidi" w:cstheme="majorBidi"/>
          <w:szCs w:val="18"/>
          <w:lang w:val="en-US"/>
        </w:rPr>
        <w:t>Anthropometric Reference Database France, Volume III: Statistical Results for 0 to 17-year old Children, Children equipment and Accessories. IFTH, Cholet, France, page 525.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B5F88" w14:textId="1C47922F" w:rsidR="002C35F6" w:rsidRPr="002C35F6" w:rsidRDefault="0087518F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ECE/TRANS/WP.29/GRSP/2022/9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D76F1" w14:textId="5860DC30" w:rsidR="002C35F6" w:rsidRPr="002C35F6" w:rsidRDefault="0087518F" w:rsidP="002C35F6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ECE/TRANS/WP.29/GRSP/2022/9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DC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97E05"/>
    <w:rsid w:val="001B3EF6"/>
    <w:rsid w:val="001C7A89"/>
    <w:rsid w:val="00255343"/>
    <w:rsid w:val="0027151D"/>
    <w:rsid w:val="002A2EFC"/>
    <w:rsid w:val="002B0106"/>
    <w:rsid w:val="002B74B1"/>
    <w:rsid w:val="002C0E18"/>
    <w:rsid w:val="002C35F6"/>
    <w:rsid w:val="002C69DC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E05B7"/>
    <w:rsid w:val="0050108D"/>
    <w:rsid w:val="00513081"/>
    <w:rsid w:val="00517901"/>
    <w:rsid w:val="00526683"/>
    <w:rsid w:val="00526DB8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C2031"/>
    <w:rsid w:val="006D461A"/>
    <w:rsid w:val="006F35EE"/>
    <w:rsid w:val="007021FF"/>
    <w:rsid w:val="00710B03"/>
    <w:rsid w:val="00712895"/>
    <w:rsid w:val="00734ACB"/>
    <w:rsid w:val="00757357"/>
    <w:rsid w:val="00792497"/>
    <w:rsid w:val="00806737"/>
    <w:rsid w:val="00825F8D"/>
    <w:rsid w:val="00834B71"/>
    <w:rsid w:val="0086445C"/>
    <w:rsid w:val="0087518F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D28FC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A1FC8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17C3BB"/>
  <w15:docId w15:val="{16451D18-FBD8-45F0-AE4D-110AE9B0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link w:val="H23GChar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BVI fnr, BVI fnr,Footnote symbol,Footnote,Footnote Reference Superscript,SUPERS,-E Fußnotenzeichen,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aliases w:val="SGS Table Basic 1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Fußnotentext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Fußnotentext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paragraph" w:styleId="af3">
    <w:name w:val="List Paragraph"/>
    <w:basedOn w:val="a"/>
    <w:uiPriority w:val="34"/>
    <w:qFormat/>
    <w:rsid w:val="00197E05"/>
    <w:pPr>
      <w:suppressAutoHyphens w:val="0"/>
      <w:spacing w:after="200" w:line="276" w:lineRule="auto"/>
      <w:ind w:left="720"/>
      <w:contextualSpacing/>
    </w:pPr>
    <w:rPr>
      <w:rFonts w:asciiTheme="minorHAnsi" w:eastAsia="SimSun" w:hAnsiTheme="minorHAnsi"/>
      <w:sz w:val="22"/>
      <w:lang w:val="en-GB"/>
    </w:rPr>
  </w:style>
  <w:style w:type="character" w:customStyle="1" w:styleId="SingleTxtGChar">
    <w:name w:val="_ Single Txt_G Char"/>
    <w:basedOn w:val="a0"/>
    <w:link w:val="SingleTxtG"/>
    <w:qFormat/>
    <w:rsid w:val="00197E05"/>
    <w:rPr>
      <w:lang w:val="ru-RU" w:eastAsia="en-US"/>
    </w:rPr>
  </w:style>
  <w:style w:type="character" w:customStyle="1" w:styleId="HChGChar">
    <w:name w:val="_ H _Ch_G Char"/>
    <w:link w:val="HChG"/>
    <w:rsid w:val="00197E05"/>
    <w:rPr>
      <w:b/>
      <w:sz w:val="28"/>
      <w:lang w:val="ru-RU" w:eastAsia="ru-RU"/>
    </w:rPr>
  </w:style>
  <w:style w:type="paragraph" w:styleId="af4">
    <w:name w:val="Normal (Web)"/>
    <w:basedOn w:val="a"/>
    <w:uiPriority w:val="99"/>
    <w:qFormat/>
    <w:rsid w:val="00197E05"/>
    <w:rPr>
      <w:rFonts w:eastAsia="Times New Roman" w:cs="Times New Roman"/>
      <w:sz w:val="24"/>
      <w:szCs w:val="24"/>
      <w:lang w:val="en-GB"/>
    </w:rPr>
  </w:style>
  <w:style w:type="character" w:customStyle="1" w:styleId="H23GChar">
    <w:name w:val="_ H_2/3_G Char"/>
    <w:link w:val="H23G"/>
    <w:rsid w:val="00197E05"/>
    <w:rPr>
      <w:b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gif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</TotalTime>
  <Pages>6</Pages>
  <Words>935</Words>
  <Characters>6216</Characters>
  <Application>Microsoft Office Word</Application>
  <DocSecurity>0</DocSecurity>
  <Lines>170</Lines>
  <Paragraphs>64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ECE/TRANS/WP.29/GRSP/2022/9</vt:lpstr>
      <vt:lpstr>A/</vt:lpstr>
      <vt:lpstr>A/</vt:lpstr>
    </vt:vector>
  </TitlesOfParts>
  <Company>DCM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ECE/TRANS/WP.29/GRSP/2022/9</dc:title>
  <dc:subject/>
  <dc:creator>Anna BLAGODATSKIKH</dc:creator>
  <cp:keywords/>
  <cp:lastModifiedBy>Anna Blagodatskikh</cp:lastModifiedBy>
  <cp:revision>3</cp:revision>
  <cp:lastPrinted>2022-03-10T12:25:00Z</cp:lastPrinted>
  <dcterms:created xsi:type="dcterms:W3CDTF">2022-03-10T12:25:00Z</dcterms:created>
  <dcterms:modified xsi:type="dcterms:W3CDTF">2022-03-10T12:27:00Z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