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4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AC36F8" w14:paraId="58A00AB3" w14:textId="77777777" w:rsidTr="00387CD4">
        <w:trPr>
          <w:trHeight w:hRule="exact" w:val="851"/>
        </w:trPr>
        <w:tc>
          <w:tcPr>
            <w:tcW w:w="142" w:type="dxa"/>
            <w:tcBorders>
              <w:bottom w:val="single" w:sz="4" w:space="0" w:color="auto"/>
            </w:tcBorders>
          </w:tcPr>
          <w:p w14:paraId="4E3D7E0D" w14:textId="77777777" w:rsidR="002D5AAC" w:rsidRDefault="002D5AAC" w:rsidP="00DB50D5">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819920A" w14:textId="77777777" w:rsidR="002D5AAC" w:rsidRPr="00BD33EE" w:rsidRDefault="002D5AAC" w:rsidP="00387CD4">
            <w:pPr>
              <w:spacing w:after="80" w:line="300" w:lineRule="exact"/>
              <w:rPr>
                <w:sz w:val="28"/>
              </w:rPr>
            </w:pPr>
          </w:p>
        </w:tc>
        <w:tc>
          <w:tcPr>
            <w:tcW w:w="4961" w:type="dxa"/>
            <w:gridSpan w:val="2"/>
            <w:tcBorders>
              <w:bottom w:val="single" w:sz="4" w:space="0" w:color="auto"/>
            </w:tcBorders>
            <w:vAlign w:val="bottom"/>
          </w:tcPr>
          <w:p w14:paraId="780450E3" w14:textId="77777777" w:rsidR="002D5AAC" w:rsidRPr="00DB50D5" w:rsidRDefault="00DB50D5" w:rsidP="00DB50D5">
            <w:pPr>
              <w:jc w:val="right"/>
              <w:rPr>
                <w:lang w:val="en-US"/>
              </w:rPr>
            </w:pPr>
            <w:r w:rsidRPr="00DB50D5">
              <w:rPr>
                <w:sz w:val="40"/>
                <w:lang w:val="en-US"/>
              </w:rPr>
              <w:t>E</w:t>
            </w:r>
            <w:r w:rsidRPr="00DB50D5">
              <w:rPr>
                <w:lang w:val="en-US"/>
              </w:rPr>
              <w:t>/ECE/TRANS/505/Rev.3/Add.149</w:t>
            </w:r>
          </w:p>
        </w:tc>
      </w:tr>
      <w:tr w:rsidR="002D5AAC" w14:paraId="6B3EB7A1" w14:textId="77777777" w:rsidTr="00C73D7F">
        <w:trPr>
          <w:trHeight w:hRule="exact" w:val="2275"/>
        </w:trPr>
        <w:tc>
          <w:tcPr>
            <w:tcW w:w="1280" w:type="dxa"/>
            <w:gridSpan w:val="2"/>
            <w:tcBorders>
              <w:top w:val="single" w:sz="4" w:space="0" w:color="auto"/>
              <w:bottom w:val="single" w:sz="12" w:space="0" w:color="auto"/>
            </w:tcBorders>
          </w:tcPr>
          <w:p w14:paraId="0EC76725" w14:textId="77777777" w:rsidR="002D5AAC" w:rsidRPr="00FE25D5" w:rsidRDefault="002D5AAC" w:rsidP="00387CD4">
            <w:pPr>
              <w:spacing w:before="120"/>
              <w:jc w:val="center"/>
              <w:rPr>
                <w:lang w:val="en-US"/>
              </w:rPr>
            </w:pPr>
          </w:p>
        </w:tc>
        <w:tc>
          <w:tcPr>
            <w:tcW w:w="5666" w:type="dxa"/>
            <w:gridSpan w:val="2"/>
            <w:tcBorders>
              <w:top w:val="single" w:sz="4" w:space="0" w:color="auto"/>
              <w:bottom w:val="single" w:sz="12" w:space="0" w:color="auto"/>
            </w:tcBorders>
          </w:tcPr>
          <w:p w14:paraId="12CCC26C" w14:textId="77777777" w:rsidR="002D5AAC" w:rsidRPr="00FE25D5"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14:paraId="544B63C1" w14:textId="77777777" w:rsidR="00DB50D5" w:rsidRPr="008D53B6" w:rsidRDefault="00DB50D5" w:rsidP="00DB50D5">
            <w:pPr>
              <w:spacing w:before="840"/>
              <w:rPr>
                <w:lang w:val="en-US"/>
              </w:rPr>
            </w:pPr>
            <w:r>
              <w:rPr>
                <w:lang w:val="en-US"/>
              </w:rPr>
              <w:t>13 January 2020</w:t>
            </w:r>
          </w:p>
        </w:tc>
      </w:tr>
    </w:tbl>
    <w:p w14:paraId="6017977E" w14:textId="77777777" w:rsidR="00DB50D5" w:rsidRPr="00B1153E" w:rsidRDefault="00DB50D5" w:rsidP="00DB50D5">
      <w:pPr>
        <w:pStyle w:val="HChGR"/>
        <w:spacing w:before="240"/>
      </w:pPr>
      <w:r>
        <w:tab/>
      </w:r>
      <w:r>
        <w:tab/>
      </w:r>
      <w:r w:rsidRPr="00B1153E">
        <w:t>Соглашение</w:t>
      </w:r>
      <w:bookmarkStart w:id="0" w:name="_Toc340666199"/>
      <w:bookmarkStart w:id="1" w:name="_Toc340745062"/>
      <w:bookmarkEnd w:id="0"/>
      <w:bookmarkEnd w:id="1"/>
    </w:p>
    <w:p w14:paraId="041BAE4B" w14:textId="77777777" w:rsidR="00DB50D5" w:rsidRDefault="00DB50D5" w:rsidP="00DB50D5">
      <w:pPr>
        <w:pStyle w:val="H1GR"/>
        <w:spacing w:before="240" w:after="120"/>
        <w:rPr>
          <w:b w:val="0"/>
          <w:sz w:val="20"/>
        </w:rPr>
      </w:pPr>
      <w:r w:rsidRPr="00B1153E">
        <w:tab/>
      </w:r>
      <w:r w:rsidRPr="00B1153E">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CD4FA9">
        <w:rPr>
          <w:b w:val="0"/>
          <w:sz w:val="20"/>
        </w:rPr>
        <w:footnoteReference w:customMarkFollows="1" w:id="1"/>
        <w:t>*</w:t>
      </w:r>
    </w:p>
    <w:p w14:paraId="34FA2DD7" w14:textId="77777777" w:rsidR="00DB50D5" w:rsidRPr="003064C7" w:rsidRDefault="00DB50D5" w:rsidP="00DB50D5">
      <w:pPr>
        <w:pStyle w:val="HChG"/>
        <w:spacing w:before="120" w:after="0"/>
        <w:rPr>
          <w:b w:val="0"/>
          <w:sz w:val="20"/>
        </w:rPr>
      </w:pPr>
      <w:r w:rsidRPr="003064C7">
        <w:rPr>
          <w:sz w:val="20"/>
        </w:rPr>
        <w:tab/>
      </w:r>
      <w:r w:rsidRPr="003064C7">
        <w:rPr>
          <w:sz w:val="20"/>
        </w:rPr>
        <w:tab/>
      </w:r>
      <w:r w:rsidRPr="003064C7">
        <w:rPr>
          <w:b w:val="0"/>
          <w:sz w:val="20"/>
        </w:rPr>
        <w:t>(Пересмотр 3, включающий поправки, вступившие в силу 14 сентября 2017 года)</w:t>
      </w:r>
    </w:p>
    <w:p w14:paraId="7CBD6C97" w14:textId="77777777" w:rsidR="00DB50D5" w:rsidRPr="00725FE3" w:rsidRDefault="00DB50D5" w:rsidP="00DB50D5">
      <w:pPr>
        <w:keepNext/>
        <w:keepLines/>
        <w:tabs>
          <w:tab w:val="right" w:pos="851"/>
        </w:tabs>
        <w:spacing w:after="120" w:line="270" w:lineRule="exact"/>
        <w:jc w:val="center"/>
        <w:rPr>
          <w:b/>
          <w:sz w:val="24"/>
        </w:rPr>
      </w:pPr>
      <w:r w:rsidRPr="00725FE3">
        <w:rPr>
          <w:b/>
          <w:sz w:val="24"/>
        </w:rPr>
        <w:t>_________</w:t>
      </w:r>
    </w:p>
    <w:p w14:paraId="09FBD4BF" w14:textId="77777777" w:rsidR="00DB50D5" w:rsidRPr="00D27887" w:rsidRDefault="00DB50D5" w:rsidP="00FE25D5">
      <w:pPr>
        <w:pStyle w:val="H1G"/>
        <w:spacing w:before="320" w:after="120"/>
      </w:pPr>
      <w:r w:rsidRPr="009B0FA7">
        <w:tab/>
      </w:r>
      <w:r w:rsidRPr="009B0FA7">
        <w:tab/>
      </w:r>
      <w:r>
        <w:t>Добавление</w:t>
      </w:r>
      <w:r w:rsidRPr="00D27887">
        <w:t xml:space="preserve"> </w:t>
      </w:r>
      <w:r w:rsidRPr="00BB6E2E">
        <w:t>14</w:t>
      </w:r>
      <w:r>
        <w:t>9</w:t>
      </w:r>
      <w:r w:rsidRPr="00D27887">
        <w:t xml:space="preserve"> – </w:t>
      </w:r>
      <w:r>
        <w:t>Правила</w:t>
      </w:r>
      <w:r w:rsidRPr="00D27887">
        <w:t xml:space="preserve"> № </w:t>
      </w:r>
      <w:r w:rsidRPr="00BB6E2E">
        <w:t>1</w:t>
      </w:r>
      <w:r>
        <w:t>50</w:t>
      </w:r>
      <w:r w:rsidRPr="00D27887">
        <w:t xml:space="preserve"> </w:t>
      </w:r>
      <w:r>
        <w:t>ООН</w:t>
      </w:r>
    </w:p>
    <w:p w14:paraId="1D1D487B" w14:textId="7601AE3C" w:rsidR="00DB50D5" w:rsidRDefault="00DB50D5" w:rsidP="00DB50D5">
      <w:pPr>
        <w:pStyle w:val="SingleTxtG"/>
        <w:spacing w:after="360"/>
      </w:pPr>
      <w:r>
        <w:rPr>
          <w:spacing w:val="-2"/>
        </w:rPr>
        <w:t>Дата вступления в силу</w:t>
      </w:r>
      <w:r w:rsidRPr="00D27887">
        <w:rPr>
          <w:spacing w:val="-2"/>
        </w:rPr>
        <w:t xml:space="preserve"> </w:t>
      </w:r>
      <w:r>
        <w:rPr>
          <w:spacing w:val="-2"/>
        </w:rPr>
        <w:t>в качестве приложения к Соглашению 1958 года</w:t>
      </w:r>
      <w:r w:rsidRPr="007A2E01">
        <w:rPr>
          <w:spacing w:val="-2"/>
        </w:rPr>
        <w:t xml:space="preserve">: </w:t>
      </w:r>
      <w:r w:rsidRPr="007A2E01">
        <w:t>15</w:t>
      </w:r>
      <w:r w:rsidR="00AC36F8">
        <w:t xml:space="preserve"> </w:t>
      </w:r>
      <w:r>
        <w:t>ноября</w:t>
      </w:r>
      <w:r w:rsidRPr="007A2E01">
        <w:t xml:space="preserve"> 2019</w:t>
      </w:r>
      <w:r>
        <w:rPr>
          <w:lang w:val="en-US"/>
        </w:rPr>
        <w:t> </w:t>
      </w:r>
      <w:r>
        <w:t>года</w:t>
      </w:r>
    </w:p>
    <w:p w14:paraId="077246CB" w14:textId="77777777" w:rsidR="00DB50D5" w:rsidRDefault="00DB50D5" w:rsidP="00DB50D5">
      <w:pPr>
        <w:pStyle w:val="SingleTxtG"/>
        <w:spacing w:after="360"/>
        <w:jc w:val="left"/>
        <w:rPr>
          <w:b/>
          <w:sz w:val="24"/>
          <w:szCs w:val="24"/>
        </w:rPr>
      </w:pPr>
      <w:r w:rsidRPr="00BB6E2E">
        <w:rPr>
          <w:b/>
          <w:sz w:val="24"/>
          <w:szCs w:val="24"/>
        </w:rPr>
        <w:t>Единообразные предписания, касающиеся официального утверждения светоотражающих устройств и маркировки для механических транспортных средств и их прицепов</w:t>
      </w:r>
    </w:p>
    <w:p w14:paraId="46127E63" w14:textId="77777777" w:rsidR="00DB50D5" w:rsidRPr="009B0FA7" w:rsidRDefault="00DB50D5" w:rsidP="00DB50D5">
      <w:pPr>
        <w:pStyle w:val="SingleTxtG"/>
        <w:spacing w:after="40"/>
        <w:rPr>
          <w:lang w:eastAsia="en-GB"/>
        </w:rPr>
      </w:pPr>
      <w:r w:rsidRPr="00C1749D">
        <w:t>Настоящий документ опубликован исключительно в информационных целях. Аутентичным и юридически обязательным текстом является документ</w:t>
      </w:r>
      <w:r w:rsidRPr="009B0FA7">
        <w:rPr>
          <w:spacing w:val="-4"/>
          <w:lang w:eastAsia="en-GB"/>
        </w:rPr>
        <w:t>:</w:t>
      </w:r>
      <w:r w:rsidRPr="009B0FA7">
        <w:rPr>
          <w:lang w:eastAsia="en-GB"/>
        </w:rPr>
        <w:t xml:space="preserve"> </w:t>
      </w:r>
      <w:r w:rsidRPr="0026264A">
        <w:rPr>
          <w:lang w:eastAsia="en-GB"/>
        </w:rPr>
        <w:t>ECE</w:t>
      </w:r>
      <w:r w:rsidRPr="00BD57EC">
        <w:rPr>
          <w:lang w:eastAsia="en-GB"/>
        </w:rPr>
        <w:t>/</w:t>
      </w:r>
      <w:r w:rsidRPr="0026264A">
        <w:rPr>
          <w:lang w:eastAsia="en-GB"/>
        </w:rPr>
        <w:t>TRANS</w:t>
      </w:r>
      <w:r w:rsidRPr="00BD57EC">
        <w:rPr>
          <w:lang w:eastAsia="en-GB"/>
        </w:rPr>
        <w:t>/</w:t>
      </w:r>
      <w:r w:rsidRPr="0026264A">
        <w:rPr>
          <w:lang w:eastAsia="en-GB"/>
        </w:rPr>
        <w:t>WP</w:t>
      </w:r>
      <w:r w:rsidRPr="00BD57EC">
        <w:rPr>
          <w:lang w:eastAsia="en-GB"/>
        </w:rPr>
        <w:t>.29/2018/15</w:t>
      </w:r>
      <w:r>
        <w:rPr>
          <w:lang w:eastAsia="en-GB"/>
        </w:rPr>
        <w:t>9</w:t>
      </w:r>
      <w:r w:rsidRPr="00BD57EC">
        <w:rPr>
          <w:lang w:eastAsia="en-GB"/>
        </w:rPr>
        <w:t>/</w:t>
      </w:r>
      <w:r w:rsidRPr="0026264A">
        <w:rPr>
          <w:lang w:eastAsia="en-GB"/>
        </w:rPr>
        <w:t>Rev</w:t>
      </w:r>
      <w:r w:rsidRPr="00BD57EC">
        <w:rPr>
          <w:lang w:eastAsia="en-GB"/>
        </w:rPr>
        <w:t>.1</w:t>
      </w:r>
      <w:r w:rsidRPr="009B0FA7">
        <w:rPr>
          <w:spacing w:val="-6"/>
          <w:lang w:eastAsia="en-GB"/>
        </w:rPr>
        <w:t>.</w:t>
      </w:r>
    </w:p>
    <w:p w14:paraId="4E876EFC" w14:textId="77777777" w:rsidR="00DB50D5" w:rsidRPr="00BD57EC" w:rsidRDefault="00DB50D5" w:rsidP="00FE25D5">
      <w:pPr>
        <w:suppressAutoHyphens w:val="0"/>
        <w:spacing w:after="120" w:line="240" w:lineRule="auto"/>
        <w:jc w:val="center"/>
        <w:rPr>
          <w:b/>
          <w:sz w:val="24"/>
        </w:rPr>
      </w:pPr>
      <w:r>
        <w:rPr>
          <w:b/>
          <w:noProof/>
          <w:sz w:val="24"/>
          <w:lang w:val="en-US"/>
        </w:rPr>
        <w:drawing>
          <wp:anchor distT="0" distB="137160" distL="114300" distR="114300" simplePos="0" relativeHeight="251660288" behindDoc="0" locked="0" layoutInCell="1" allowOverlap="1" wp14:anchorId="0272AA25" wp14:editId="03F6068A">
            <wp:simplePos x="0" y="0"/>
            <wp:positionH relativeFrom="column">
              <wp:posOffset>2540000</wp:posOffset>
            </wp:positionH>
            <wp:positionV relativeFrom="paragraph">
              <wp:posOffset>326323</wp:posOffset>
            </wp:positionV>
            <wp:extent cx="1028700" cy="826770"/>
            <wp:effectExtent l="0" t="0" r="0" b="0"/>
            <wp:wrapTopAndBottom/>
            <wp:docPr id="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BD57EC">
        <w:rPr>
          <w:b/>
          <w:sz w:val="24"/>
        </w:rPr>
        <w:t>_________</w:t>
      </w:r>
    </w:p>
    <w:p w14:paraId="3CB99D47" w14:textId="77777777" w:rsidR="00933B29" w:rsidRDefault="00DB50D5" w:rsidP="00DB50D5">
      <w:pPr>
        <w:jc w:val="center"/>
        <w:rPr>
          <w:b/>
          <w:sz w:val="24"/>
          <w:szCs w:val="24"/>
          <w:lang w:eastAsia="ru-RU"/>
        </w:rPr>
        <w:sectPr w:rsidR="00933B29" w:rsidSect="00DB50D5">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r w:rsidRPr="00DB50D5">
        <w:rPr>
          <w:b/>
          <w:sz w:val="24"/>
          <w:szCs w:val="24"/>
          <w:lang w:eastAsia="ru-RU"/>
        </w:rPr>
        <w:t>ОРГАНИЗАЦИЯ ОБЪЕДИНЕННЫХ НАЦИЙ</w:t>
      </w:r>
    </w:p>
    <w:p w14:paraId="37D37D91" w14:textId="77777777" w:rsidR="00DB50D5" w:rsidRPr="00FE25D5" w:rsidRDefault="00DB50D5" w:rsidP="00DB50D5">
      <w:pPr>
        <w:jc w:val="center"/>
        <w:rPr>
          <w:b/>
          <w:sz w:val="24"/>
          <w:szCs w:val="24"/>
          <w:lang w:eastAsia="ru-RU"/>
        </w:rPr>
      </w:pPr>
    </w:p>
    <w:p w14:paraId="4784F62C" w14:textId="77777777" w:rsidR="00530CF6" w:rsidRPr="00FE25D5" w:rsidRDefault="00530CF6" w:rsidP="00933B29">
      <w:pPr>
        <w:suppressAutoHyphens w:val="0"/>
        <w:spacing w:line="240" w:lineRule="auto"/>
        <w:rPr>
          <w:b/>
          <w:sz w:val="24"/>
          <w:szCs w:val="24"/>
          <w:lang w:eastAsia="ru-RU"/>
        </w:rPr>
        <w:sectPr w:rsidR="00530CF6" w:rsidRPr="00FE25D5" w:rsidSect="00933B29">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417" w:right="1134" w:bottom="1134" w:left="1134" w:header="850" w:footer="567" w:gutter="0"/>
          <w:cols w:space="708"/>
          <w:docGrid w:linePitch="360"/>
        </w:sectPr>
      </w:pPr>
    </w:p>
    <w:p w14:paraId="52E4CF4C" w14:textId="77777777" w:rsidR="00530CF6" w:rsidRDefault="00530CF6" w:rsidP="00530CF6">
      <w:pPr>
        <w:pStyle w:val="HChGR"/>
      </w:pPr>
      <w:r>
        <w:lastRenderedPageBreak/>
        <w:t>П</w:t>
      </w:r>
      <w:r w:rsidRPr="006B4D3F">
        <w:t>равил</w:t>
      </w:r>
      <w:r>
        <w:t>а</w:t>
      </w:r>
      <w:r w:rsidRPr="006B4D3F">
        <w:t xml:space="preserve"> </w:t>
      </w:r>
      <w:r>
        <w:t xml:space="preserve">№ 150 </w:t>
      </w:r>
      <w:r w:rsidRPr="006B4D3F">
        <w:t xml:space="preserve">ООН </w:t>
      </w:r>
    </w:p>
    <w:p w14:paraId="2EF1843B" w14:textId="77777777" w:rsidR="00530CF6" w:rsidRPr="003B5304" w:rsidRDefault="00530CF6" w:rsidP="00530CF6">
      <w:pPr>
        <w:pStyle w:val="HChGR"/>
      </w:pPr>
      <w:r>
        <w:tab/>
      </w:r>
      <w:r>
        <w:tab/>
        <w:t>Е</w:t>
      </w:r>
      <w:r w:rsidRPr="006B4D3F">
        <w:t>динообразны</w:t>
      </w:r>
      <w:r>
        <w:t>е</w:t>
      </w:r>
      <w:r w:rsidRPr="006B4D3F">
        <w:t xml:space="preserve"> предписани</w:t>
      </w:r>
      <w:r>
        <w:t>я</w:t>
      </w:r>
      <w:r w:rsidRPr="006B4D3F">
        <w:t>, касающи</w:t>
      </w:r>
      <w:r>
        <w:t>е</w:t>
      </w:r>
      <w:r w:rsidRPr="006B4D3F">
        <w:t xml:space="preserve">ся официального утверждения светоотражающих </w:t>
      </w:r>
      <w:r>
        <w:t xml:space="preserve">устройств и маркировки </w:t>
      </w:r>
      <w:r w:rsidRPr="003B5304">
        <w:t>для механических транспортных средств и их прицепов</w:t>
      </w:r>
    </w:p>
    <w:p w14:paraId="026A9B50" w14:textId="77777777" w:rsidR="003B5304" w:rsidRPr="00FE25D5" w:rsidRDefault="003B5304" w:rsidP="003B5304">
      <w:pPr>
        <w:rPr>
          <w:sz w:val="28"/>
        </w:rPr>
      </w:pPr>
      <w:r>
        <w:rPr>
          <w:sz w:val="28"/>
        </w:rPr>
        <w:t>Содержание</w:t>
      </w:r>
    </w:p>
    <w:p w14:paraId="4ED4F14D" w14:textId="77777777" w:rsidR="003B5304" w:rsidRPr="00FE25D5" w:rsidRDefault="003B5304" w:rsidP="003B5304">
      <w:pPr>
        <w:spacing w:after="120"/>
        <w:ind w:left="283"/>
        <w:jc w:val="right"/>
        <w:rPr>
          <w:i/>
          <w:sz w:val="18"/>
        </w:rPr>
      </w:pPr>
      <w:r w:rsidRPr="00FE25D5">
        <w:rPr>
          <w:i/>
          <w:sz w:val="18"/>
        </w:rPr>
        <w:tab/>
      </w:r>
      <w:r w:rsidRPr="00FE25D5">
        <w:rPr>
          <w:i/>
          <w:sz w:val="18"/>
        </w:rPr>
        <w:tab/>
      </w:r>
      <w:r w:rsidRPr="00FE25D5">
        <w:rPr>
          <w:i/>
          <w:sz w:val="18"/>
        </w:rPr>
        <w:tab/>
      </w:r>
      <w:r>
        <w:rPr>
          <w:i/>
          <w:sz w:val="18"/>
        </w:rPr>
        <w:t>Стр.</w:t>
      </w:r>
    </w:p>
    <w:p w14:paraId="5A39FB61"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FE25D5">
        <w:rPr>
          <w:noProof/>
        </w:rPr>
        <w:tab/>
        <w:t>1.</w:t>
      </w:r>
      <w:r w:rsidRPr="00FE25D5">
        <w:rPr>
          <w:rFonts w:ascii="Calibri" w:hAnsi="Calibri"/>
          <w:noProof/>
          <w:lang w:eastAsia="en-GB"/>
        </w:rPr>
        <w:tab/>
      </w:r>
      <w:r w:rsidRPr="006B4D3F">
        <w:t>Область применения</w:t>
      </w:r>
      <w:r w:rsidRPr="00FE25D5">
        <w:rPr>
          <w:noProof/>
          <w:webHidden/>
        </w:rPr>
        <w:tab/>
      </w:r>
      <w:r w:rsidRPr="00FE25D5">
        <w:rPr>
          <w:noProof/>
          <w:webHidden/>
        </w:rPr>
        <w:tab/>
      </w:r>
      <w:r w:rsidR="008E4BF7">
        <w:rPr>
          <w:noProof/>
          <w:webHidden/>
        </w:rPr>
        <w:t>6</w:t>
      </w:r>
    </w:p>
    <w:p w14:paraId="7D6D9200"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FE25D5">
        <w:rPr>
          <w:noProof/>
        </w:rPr>
        <w:tab/>
        <w:t xml:space="preserve">2. </w:t>
      </w:r>
      <w:r w:rsidRPr="00FE25D5">
        <w:rPr>
          <w:noProof/>
        </w:rPr>
        <w:tab/>
      </w:r>
      <w:r w:rsidRPr="006B4D3F">
        <w:t>Определения</w:t>
      </w:r>
      <w:r w:rsidRPr="003B5304">
        <w:rPr>
          <w:noProof/>
          <w:webHidden/>
        </w:rPr>
        <w:tab/>
      </w:r>
      <w:r w:rsidRPr="003B5304">
        <w:rPr>
          <w:noProof/>
          <w:webHidden/>
        </w:rPr>
        <w:tab/>
        <w:t>6</w:t>
      </w:r>
    </w:p>
    <w:p w14:paraId="6F86FB10"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t>3.</w:t>
      </w:r>
      <w:r w:rsidRPr="003B5304">
        <w:rPr>
          <w:rFonts w:ascii="Calibri" w:hAnsi="Calibri"/>
          <w:noProof/>
          <w:lang w:eastAsia="en-GB"/>
        </w:rPr>
        <w:tab/>
      </w:r>
      <w:r w:rsidRPr="006B4D3F">
        <w:t>Административные положения</w:t>
      </w:r>
      <w:r w:rsidRPr="003B5304">
        <w:rPr>
          <w:noProof/>
          <w:webHidden/>
        </w:rPr>
        <w:tab/>
      </w:r>
      <w:r w:rsidRPr="003B5304">
        <w:rPr>
          <w:noProof/>
          <w:webHidden/>
        </w:rPr>
        <w:tab/>
        <w:t>8</w:t>
      </w:r>
    </w:p>
    <w:p w14:paraId="285A98C3"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t>4.</w:t>
      </w:r>
      <w:r w:rsidRPr="003B5304">
        <w:rPr>
          <w:rFonts w:ascii="Calibri" w:hAnsi="Calibri"/>
          <w:noProof/>
          <w:lang w:eastAsia="en-GB"/>
        </w:rPr>
        <w:tab/>
      </w:r>
      <w:r w:rsidRPr="006B4D3F">
        <w:t>Общие требования</w:t>
      </w:r>
      <w:r w:rsidRPr="003B5304">
        <w:rPr>
          <w:noProof/>
          <w:webHidden/>
        </w:rPr>
        <w:tab/>
      </w:r>
      <w:r w:rsidRPr="003B5304">
        <w:rPr>
          <w:noProof/>
          <w:webHidden/>
        </w:rPr>
        <w:tab/>
        <w:t>1</w:t>
      </w:r>
      <w:r w:rsidR="008E4BF7">
        <w:rPr>
          <w:noProof/>
          <w:webHidden/>
        </w:rPr>
        <w:t>7</w:t>
      </w:r>
    </w:p>
    <w:p w14:paraId="36A345BC" w14:textId="77777777" w:rsidR="003B5304" w:rsidRPr="003B5304" w:rsidRDefault="003B5304" w:rsidP="003B5304">
      <w:pPr>
        <w:tabs>
          <w:tab w:val="right" w:pos="851"/>
          <w:tab w:val="left" w:pos="1134"/>
          <w:tab w:val="left" w:pos="1701"/>
          <w:tab w:val="right" w:leader="dot" w:pos="8931"/>
          <w:tab w:val="right" w:pos="9639"/>
        </w:tabs>
        <w:spacing w:after="120"/>
        <w:ind w:left="284"/>
        <w:rPr>
          <w:noProof/>
          <w:webHidden/>
        </w:rPr>
      </w:pPr>
      <w:r w:rsidRPr="003B5304">
        <w:rPr>
          <w:noProof/>
        </w:rPr>
        <w:tab/>
        <w:t>5.</w:t>
      </w:r>
      <w:r w:rsidRPr="003B5304">
        <w:rPr>
          <w:rFonts w:ascii="Calibri" w:hAnsi="Calibri"/>
          <w:noProof/>
          <w:lang w:eastAsia="en-GB"/>
        </w:rPr>
        <w:tab/>
      </w:r>
      <w:r w:rsidRPr="006B4D3F">
        <w:t>Конкретные технические требования</w:t>
      </w:r>
      <w:r w:rsidRPr="003B5304">
        <w:rPr>
          <w:noProof/>
          <w:webHidden/>
        </w:rPr>
        <w:tab/>
      </w:r>
      <w:r w:rsidRPr="003B5304">
        <w:rPr>
          <w:noProof/>
          <w:webHidden/>
        </w:rPr>
        <w:tab/>
        <w:t>1</w:t>
      </w:r>
      <w:r w:rsidR="008E4BF7">
        <w:rPr>
          <w:noProof/>
          <w:webHidden/>
        </w:rPr>
        <w:t>9</w:t>
      </w:r>
    </w:p>
    <w:p w14:paraId="30B70F6B"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t>6.</w:t>
      </w:r>
      <w:r w:rsidRPr="003B5304">
        <w:rPr>
          <w:rFonts w:ascii="Calibri" w:hAnsi="Calibri"/>
          <w:noProof/>
          <w:lang w:eastAsia="en-GB"/>
        </w:rPr>
        <w:tab/>
      </w:r>
      <w:r w:rsidRPr="004C5363">
        <w:t>Переходные положения</w:t>
      </w:r>
      <w:r w:rsidRPr="003B5304">
        <w:rPr>
          <w:noProof/>
          <w:webHidden/>
        </w:rPr>
        <w:tab/>
      </w:r>
      <w:r w:rsidRPr="003B5304">
        <w:rPr>
          <w:noProof/>
          <w:webHidden/>
        </w:rPr>
        <w:tab/>
      </w:r>
      <w:r w:rsidR="008E4BF7">
        <w:rPr>
          <w:noProof/>
          <w:webHidden/>
        </w:rPr>
        <w:t>45</w:t>
      </w:r>
    </w:p>
    <w:p w14:paraId="79D758B4" w14:textId="77777777" w:rsidR="003B5304" w:rsidRPr="003B5304" w:rsidRDefault="003B5304" w:rsidP="003B5304">
      <w:pPr>
        <w:tabs>
          <w:tab w:val="right" w:pos="851"/>
          <w:tab w:val="left" w:pos="1134"/>
          <w:tab w:val="left" w:pos="1701"/>
          <w:tab w:val="right" w:leader="dot" w:pos="8931"/>
          <w:tab w:val="right" w:pos="9639"/>
        </w:tabs>
        <w:spacing w:after="120"/>
        <w:ind w:left="284"/>
        <w:rPr>
          <w:noProof/>
        </w:rPr>
      </w:pPr>
      <w:r>
        <w:rPr>
          <w:noProof/>
        </w:rPr>
        <w:t>Приложения</w:t>
      </w:r>
    </w:p>
    <w:p w14:paraId="5572F39D"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t xml:space="preserve">1 </w:t>
      </w:r>
      <w:r w:rsidRPr="003B5304">
        <w:rPr>
          <w:noProof/>
        </w:rPr>
        <w:tab/>
      </w:r>
      <w:r w:rsidRPr="00F87173">
        <w:t>Сообщение</w:t>
      </w:r>
      <w:r w:rsidRPr="003B5304">
        <w:rPr>
          <w:noProof/>
          <w:webHidden/>
        </w:rPr>
        <w:tab/>
      </w:r>
      <w:r w:rsidRPr="003B5304">
        <w:rPr>
          <w:noProof/>
          <w:webHidden/>
        </w:rPr>
        <w:tab/>
        <w:t>4</w:t>
      </w:r>
      <w:r w:rsidR="008E4BF7">
        <w:rPr>
          <w:noProof/>
          <w:webHidden/>
        </w:rPr>
        <w:t>6</w:t>
      </w:r>
    </w:p>
    <w:p w14:paraId="35F8C28D" w14:textId="77777777" w:rsidR="003B5304" w:rsidRPr="003B5304" w:rsidRDefault="003B5304" w:rsidP="003B5304">
      <w:pPr>
        <w:tabs>
          <w:tab w:val="right" w:pos="851"/>
          <w:tab w:val="left" w:pos="1134"/>
          <w:tab w:val="left" w:pos="1701"/>
          <w:tab w:val="right" w:leader="dot" w:pos="8931"/>
          <w:tab w:val="right" w:pos="9639"/>
        </w:tabs>
        <w:spacing w:after="120"/>
        <w:ind w:left="284"/>
        <w:rPr>
          <w:noProof/>
        </w:rPr>
      </w:pPr>
      <w:r w:rsidRPr="003B5304">
        <w:rPr>
          <w:noProof/>
        </w:rPr>
        <w:tab/>
        <w:t xml:space="preserve">2 </w:t>
      </w:r>
      <w:r w:rsidRPr="003B5304">
        <w:rPr>
          <w:noProof/>
        </w:rPr>
        <w:tab/>
      </w:r>
      <w:r w:rsidRPr="00BE63DE">
        <w:t>Минимальные требования для процедур контр</w:t>
      </w:r>
      <w:r>
        <w:t>оля за </w:t>
      </w:r>
      <w:r w:rsidRPr="00BE63DE">
        <w:t>соответствием производства</w:t>
      </w:r>
      <w:r w:rsidRPr="003B5304">
        <w:rPr>
          <w:noProof/>
        </w:rPr>
        <w:tab/>
      </w:r>
      <w:r w:rsidRPr="003B5304">
        <w:rPr>
          <w:noProof/>
        </w:rPr>
        <w:tab/>
        <w:t>4</w:t>
      </w:r>
      <w:r w:rsidR="008E4BF7">
        <w:rPr>
          <w:noProof/>
        </w:rPr>
        <w:t>8</w:t>
      </w:r>
    </w:p>
    <w:p w14:paraId="234C6002"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t xml:space="preserve">3 </w:t>
      </w:r>
      <w:r w:rsidRPr="003B5304">
        <w:rPr>
          <w:noProof/>
        </w:rPr>
        <w:tab/>
      </w:r>
      <w:r w:rsidRPr="00702573">
        <w:t>Минимальные требования в отношении отбора образцов, производимого инспектором</w:t>
      </w:r>
      <w:r w:rsidRPr="003B5304">
        <w:rPr>
          <w:noProof/>
          <w:webHidden/>
        </w:rPr>
        <w:tab/>
      </w:r>
      <w:r w:rsidRPr="003B5304">
        <w:rPr>
          <w:noProof/>
          <w:webHidden/>
        </w:rPr>
        <w:tab/>
      </w:r>
      <w:r w:rsidR="008E4BF7">
        <w:rPr>
          <w:noProof/>
          <w:webHidden/>
        </w:rPr>
        <w:t>50</w:t>
      </w:r>
    </w:p>
    <w:p w14:paraId="440BFCD3"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3B5304">
        <w:rPr>
          <w:noProof/>
        </w:rPr>
        <w:tab/>
      </w:r>
      <w:r w:rsidRPr="0042134E">
        <w:rPr>
          <w:noProof/>
        </w:rPr>
        <w:t xml:space="preserve">4 </w:t>
      </w:r>
      <w:r w:rsidRPr="0042134E">
        <w:rPr>
          <w:noProof/>
        </w:rPr>
        <w:tab/>
      </w:r>
      <w:r w:rsidR="0042134E" w:rsidRPr="00047F69">
        <w:t xml:space="preserve">Измерения фотометрических характеристик светоотражающих </w:t>
      </w:r>
      <w:r w:rsidR="0042134E">
        <w:t>устройств</w:t>
      </w:r>
      <w:r w:rsidR="0042134E" w:rsidRPr="00047F69">
        <w:t xml:space="preserve"> </w:t>
      </w:r>
      <w:r w:rsidR="0042134E">
        <w:br/>
      </w:r>
      <w:r w:rsidR="0042134E">
        <w:tab/>
      </w:r>
      <w:r w:rsidR="0042134E">
        <w:tab/>
      </w:r>
      <w:r w:rsidR="0042134E" w:rsidRPr="00047F69">
        <w:t>и маркировочных материалов</w:t>
      </w:r>
      <w:r w:rsidRPr="0042134E">
        <w:rPr>
          <w:noProof/>
          <w:webHidden/>
        </w:rPr>
        <w:tab/>
      </w:r>
      <w:r w:rsidRPr="0042134E">
        <w:rPr>
          <w:noProof/>
          <w:webHidden/>
        </w:rPr>
        <w:tab/>
      </w:r>
      <w:r w:rsidR="008E4BF7">
        <w:rPr>
          <w:noProof/>
          <w:webHidden/>
        </w:rPr>
        <w:t>53</w:t>
      </w:r>
    </w:p>
    <w:p w14:paraId="1AEF0B2A"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t xml:space="preserve">5 </w:t>
      </w:r>
      <w:r w:rsidRPr="0042134E">
        <w:rPr>
          <w:noProof/>
        </w:rPr>
        <w:tab/>
      </w:r>
      <w:r w:rsidR="0042134E" w:rsidRPr="00F13BD7">
        <w:t xml:space="preserve">Технические </w:t>
      </w:r>
      <w:r w:rsidR="0042134E">
        <w:t>требования относительно формы и </w:t>
      </w:r>
      <w:r w:rsidR="0042134E" w:rsidRPr="00F13BD7">
        <w:t>размеров</w:t>
      </w:r>
      <w:r w:rsidRPr="0042134E">
        <w:rPr>
          <w:noProof/>
          <w:webHidden/>
        </w:rPr>
        <w:tab/>
      </w:r>
      <w:r w:rsidRPr="0042134E">
        <w:rPr>
          <w:noProof/>
          <w:webHidden/>
        </w:rPr>
        <w:tab/>
      </w:r>
      <w:r w:rsidR="008E4BF7">
        <w:rPr>
          <w:noProof/>
          <w:webHidden/>
        </w:rPr>
        <w:t>60</w:t>
      </w:r>
    </w:p>
    <w:p w14:paraId="5F8BFBEF"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6 </w:t>
      </w:r>
      <w:r w:rsidRPr="0042134E">
        <w:rPr>
          <w:noProof/>
        </w:rPr>
        <w:tab/>
      </w:r>
      <w:r w:rsidR="0042134E" w:rsidRPr="00EF7967">
        <w:t>Жаростойкость</w:t>
      </w:r>
      <w:r w:rsidRPr="0042134E">
        <w:rPr>
          <w:noProof/>
          <w:webHidden/>
        </w:rPr>
        <w:tab/>
      </w:r>
      <w:r w:rsidRPr="0042134E">
        <w:rPr>
          <w:noProof/>
          <w:webHidden/>
        </w:rPr>
        <w:tab/>
        <w:t>6</w:t>
      </w:r>
      <w:r w:rsidR="008E4BF7">
        <w:rPr>
          <w:noProof/>
          <w:webHidden/>
        </w:rPr>
        <w:t>9</w:t>
      </w:r>
    </w:p>
    <w:p w14:paraId="184CEA13"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7 </w:t>
      </w:r>
      <w:r w:rsidRPr="0042134E">
        <w:rPr>
          <w:noProof/>
        </w:rPr>
        <w:tab/>
      </w:r>
      <w:r w:rsidR="0042134E" w:rsidRPr="00EF7967">
        <w:t>Испытание на водонепр</w:t>
      </w:r>
      <w:r w:rsidR="0042134E">
        <w:t>оницаемость для </w:t>
      </w:r>
      <w:r w:rsidR="0042134E" w:rsidRPr="00EF7967">
        <w:t>с</w:t>
      </w:r>
      <w:r w:rsidR="0042134E">
        <w:t xml:space="preserve">ветоотражающих устройств </w:t>
      </w:r>
      <w:r w:rsidR="0042134E">
        <w:br/>
      </w:r>
      <w:r w:rsidR="0042134E">
        <w:tab/>
        <w:t>и </w:t>
      </w:r>
      <w:r w:rsidR="0042134E" w:rsidRPr="00EF7967">
        <w:t>предупреждающих треугольников</w:t>
      </w:r>
      <w:r w:rsidRPr="0042134E">
        <w:rPr>
          <w:noProof/>
          <w:webHidden/>
        </w:rPr>
        <w:tab/>
      </w:r>
      <w:r w:rsidRPr="0042134E">
        <w:rPr>
          <w:noProof/>
          <w:webHidden/>
        </w:rPr>
        <w:tab/>
      </w:r>
      <w:r w:rsidR="008E4BF7">
        <w:rPr>
          <w:noProof/>
          <w:webHidden/>
        </w:rPr>
        <w:t>70</w:t>
      </w:r>
    </w:p>
    <w:p w14:paraId="59BCA41B"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8 </w:t>
      </w:r>
      <w:r w:rsidRPr="0042134E">
        <w:rPr>
          <w:noProof/>
        </w:rPr>
        <w:tab/>
      </w:r>
      <w:r w:rsidR="0042134E" w:rsidRPr="00EF7967">
        <w:t>Альтер</w:t>
      </w:r>
      <w:r w:rsidR="0042134E">
        <w:t>нативные процедуры испытания на </w:t>
      </w:r>
      <w:r w:rsidR="0042134E" w:rsidRPr="00EF7967">
        <w:t xml:space="preserve">водонепроницаемость для светоотражающих </w:t>
      </w:r>
      <w:r w:rsidR="0042134E">
        <w:br/>
        <w:t>устройств</w:t>
      </w:r>
      <w:r w:rsidR="0042134E" w:rsidRPr="00EF7967">
        <w:t xml:space="preserve"> классов IB и IIIB</w:t>
      </w:r>
      <w:r w:rsidRPr="0042134E">
        <w:rPr>
          <w:noProof/>
          <w:webHidden/>
        </w:rPr>
        <w:tab/>
      </w:r>
      <w:r w:rsidRPr="0042134E">
        <w:rPr>
          <w:noProof/>
          <w:webHidden/>
        </w:rPr>
        <w:tab/>
      </w:r>
      <w:r w:rsidR="008E4BF7">
        <w:rPr>
          <w:noProof/>
          <w:webHidden/>
        </w:rPr>
        <w:t>72</w:t>
      </w:r>
    </w:p>
    <w:p w14:paraId="34F08B68"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9 </w:t>
      </w:r>
      <w:r w:rsidRPr="0042134E">
        <w:rPr>
          <w:noProof/>
        </w:rPr>
        <w:tab/>
      </w:r>
      <w:r w:rsidR="0042134E" w:rsidRPr="00082B2F">
        <w:t>Стойкость к воздействию топлива</w:t>
      </w:r>
      <w:r w:rsidRPr="0042134E">
        <w:rPr>
          <w:noProof/>
          <w:webHidden/>
        </w:rPr>
        <w:tab/>
      </w:r>
      <w:r w:rsidRPr="0042134E">
        <w:rPr>
          <w:noProof/>
          <w:webHidden/>
        </w:rPr>
        <w:tab/>
        <w:t>7</w:t>
      </w:r>
      <w:r w:rsidR="008E4BF7">
        <w:rPr>
          <w:noProof/>
          <w:webHidden/>
        </w:rPr>
        <w:t>5</w:t>
      </w:r>
    </w:p>
    <w:p w14:paraId="0B20E854" w14:textId="77777777" w:rsidR="003B5304" w:rsidRPr="008E4BF7" w:rsidRDefault="003B5304" w:rsidP="003B5304">
      <w:pPr>
        <w:tabs>
          <w:tab w:val="right" w:pos="851"/>
          <w:tab w:val="left" w:pos="1134"/>
          <w:tab w:val="left" w:pos="1701"/>
          <w:tab w:val="right" w:leader="dot" w:pos="8931"/>
          <w:tab w:val="right" w:pos="9639"/>
        </w:tabs>
        <w:spacing w:after="120"/>
        <w:ind w:left="1124" w:hanging="840"/>
        <w:rPr>
          <w:rFonts w:cs="Times New Roman"/>
          <w:noProof/>
          <w:lang w:eastAsia="en-GB"/>
        </w:rPr>
      </w:pPr>
      <w:r w:rsidRPr="0042134E">
        <w:rPr>
          <w:noProof/>
        </w:rPr>
        <w:tab/>
        <w:t xml:space="preserve">10 </w:t>
      </w:r>
      <w:r w:rsidRPr="0042134E">
        <w:rPr>
          <w:noProof/>
        </w:rPr>
        <w:tab/>
      </w:r>
      <w:proofErr w:type="spellStart"/>
      <w:r w:rsidR="0042134E" w:rsidRPr="00082B2F">
        <w:t>Маслостойкость</w:t>
      </w:r>
      <w:proofErr w:type="spellEnd"/>
      <w:r w:rsidRPr="0042134E">
        <w:rPr>
          <w:noProof/>
          <w:webHidden/>
        </w:rPr>
        <w:tab/>
      </w:r>
      <w:r w:rsidRPr="0042134E">
        <w:rPr>
          <w:noProof/>
          <w:webHidden/>
        </w:rPr>
        <w:tab/>
        <w:t>7</w:t>
      </w:r>
      <w:r w:rsidR="008E4BF7">
        <w:rPr>
          <w:noProof/>
          <w:webHidden/>
        </w:rPr>
        <w:t>6</w:t>
      </w:r>
    </w:p>
    <w:p w14:paraId="087DA64D"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t xml:space="preserve">11 </w:t>
      </w:r>
      <w:r w:rsidRPr="0042134E">
        <w:rPr>
          <w:noProof/>
        </w:rPr>
        <w:tab/>
      </w:r>
      <w:r w:rsidR="0042134E" w:rsidRPr="00B353DD">
        <w:t>Коррозионная стойкость (стандарт ИСО 3768)</w:t>
      </w:r>
      <w:r w:rsidRPr="0042134E">
        <w:rPr>
          <w:noProof/>
          <w:webHidden/>
        </w:rPr>
        <w:tab/>
      </w:r>
      <w:r w:rsidRPr="0042134E">
        <w:rPr>
          <w:noProof/>
          <w:webHidden/>
        </w:rPr>
        <w:tab/>
        <w:t>7</w:t>
      </w:r>
      <w:r w:rsidR="008E4BF7">
        <w:rPr>
          <w:noProof/>
          <w:webHidden/>
        </w:rPr>
        <w:t>7</w:t>
      </w:r>
    </w:p>
    <w:p w14:paraId="57618BE6"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t xml:space="preserve">12 </w:t>
      </w:r>
      <w:r w:rsidRPr="0042134E">
        <w:rPr>
          <w:noProof/>
        </w:rPr>
        <w:tab/>
      </w:r>
      <w:r w:rsidR="0042134E" w:rsidRPr="00B353DD">
        <w:t xml:space="preserve">Прочность доступной задней части зеркальных светоотражающих </w:t>
      </w:r>
      <w:r w:rsidR="0042134E">
        <w:t>устройств</w:t>
      </w:r>
      <w:r w:rsidRPr="0042134E">
        <w:rPr>
          <w:noProof/>
          <w:webHidden/>
        </w:rPr>
        <w:tab/>
      </w:r>
      <w:r w:rsidRPr="0042134E">
        <w:rPr>
          <w:noProof/>
          <w:webHidden/>
        </w:rPr>
        <w:tab/>
        <w:t>7</w:t>
      </w:r>
      <w:r w:rsidR="008E4BF7">
        <w:rPr>
          <w:noProof/>
          <w:webHidden/>
        </w:rPr>
        <w:t>8</w:t>
      </w:r>
    </w:p>
    <w:p w14:paraId="5440CBAC" w14:textId="77777777" w:rsidR="003B5304" w:rsidRPr="008E4BF7" w:rsidRDefault="003B5304" w:rsidP="003B5304">
      <w:pPr>
        <w:tabs>
          <w:tab w:val="right" w:pos="851"/>
          <w:tab w:val="left" w:pos="1134"/>
          <w:tab w:val="left" w:pos="1701"/>
          <w:tab w:val="right" w:leader="dot" w:pos="8931"/>
          <w:tab w:val="right" w:pos="9639"/>
        </w:tabs>
        <w:spacing w:after="120"/>
        <w:ind w:left="284"/>
        <w:rPr>
          <w:rFonts w:cs="Times New Roman"/>
          <w:noProof/>
          <w:lang w:eastAsia="en-GB"/>
        </w:rPr>
      </w:pPr>
      <w:r w:rsidRPr="0042134E">
        <w:rPr>
          <w:noProof/>
        </w:rPr>
        <w:tab/>
      </w:r>
      <w:r w:rsidRPr="00FE25D5">
        <w:rPr>
          <w:noProof/>
        </w:rPr>
        <w:t xml:space="preserve">13 </w:t>
      </w:r>
      <w:r w:rsidRPr="00FE25D5">
        <w:rPr>
          <w:noProof/>
        </w:rPr>
        <w:tab/>
      </w:r>
      <w:r w:rsidR="0042134E" w:rsidRPr="00B353DD">
        <w:t>Сопротивление атмосферному воздействию</w:t>
      </w:r>
      <w:r w:rsidRPr="00FE25D5">
        <w:rPr>
          <w:noProof/>
          <w:webHidden/>
        </w:rPr>
        <w:tab/>
      </w:r>
      <w:r w:rsidRPr="00FE25D5">
        <w:rPr>
          <w:noProof/>
          <w:webHidden/>
        </w:rPr>
        <w:tab/>
        <w:t>7</w:t>
      </w:r>
      <w:r w:rsidR="008E4BF7">
        <w:rPr>
          <w:noProof/>
          <w:webHidden/>
        </w:rPr>
        <w:t>9</w:t>
      </w:r>
    </w:p>
    <w:p w14:paraId="54D26C83"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FE25D5">
        <w:rPr>
          <w:noProof/>
        </w:rPr>
        <w:tab/>
      </w:r>
      <w:r w:rsidRPr="0042134E">
        <w:rPr>
          <w:noProof/>
        </w:rPr>
        <w:t xml:space="preserve">14 </w:t>
      </w:r>
      <w:r w:rsidRPr="0042134E">
        <w:rPr>
          <w:noProof/>
        </w:rPr>
        <w:tab/>
      </w:r>
      <w:r w:rsidR="0042134E" w:rsidRPr="00B353DD">
        <w:t>Устойчивость фотометрических свойств</w:t>
      </w:r>
      <w:r w:rsidRPr="0042134E">
        <w:rPr>
          <w:noProof/>
          <w:webHidden/>
        </w:rPr>
        <w:tab/>
      </w:r>
      <w:r w:rsidRPr="0042134E">
        <w:rPr>
          <w:noProof/>
          <w:webHidden/>
        </w:rPr>
        <w:tab/>
      </w:r>
      <w:r w:rsidR="008E4BF7">
        <w:rPr>
          <w:noProof/>
          <w:webHidden/>
        </w:rPr>
        <w:t>81</w:t>
      </w:r>
    </w:p>
    <w:p w14:paraId="2799AE11"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t xml:space="preserve">15 </w:t>
      </w:r>
      <w:r w:rsidRPr="0042134E">
        <w:rPr>
          <w:noProof/>
        </w:rPr>
        <w:tab/>
      </w:r>
      <w:r w:rsidR="0042134E" w:rsidRPr="00B353DD">
        <w:t xml:space="preserve">Стойкость при чистке в случае образца светоотражающего маркировочного </w:t>
      </w:r>
      <w:r w:rsidR="0042134E">
        <w:t>устройства</w:t>
      </w:r>
      <w:r w:rsidRPr="0042134E">
        <w:rPr>
          <w:noProof/>
          <w:webHidden/>
        </w:rPr>
        <w:tab/>
      </w:r>
      <w:r w:rsidRPr="0042134E">
        <w:rPr>
          <w:noProof/>
          <w:webHidden/>
        </w:rPr>
        <w:tab/>
      </w:r>
      <w:r w:rsidR="008E4BF7">
        <w:rPr>
          <w:noProof/>
          <w:webHidden/>
        </w:rPr>
        <w:t>82</w:t>
      </w:r>
    </w:p>
    <w:p w14:paraId="4DB778CC"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16 </w:t>
      </w:r>
      <w:r w:rsidRPr="0042134E">
        <w:rPr>
          <w:noProof/>
        </w:rPr>
        <w:tab/>
      </w:r>
      <w:r w:rsidR="0042134E" w:rsidRPr="00B353DD">
        <w:t>Прочность сцепления</w:t>
      </w:r>
      <w:r w:rsidRPr="0042134E">
        <w:rPr>
          <w:noProof/>
          <w:webHidden/>
        </w:rPr>
        <w:tab/>
      </w:r>
      <w:r w:rsidRPr="0042134E">
        <w:rPr>
          <w:noProof/>
          <w:webHidden/>
        </w:rPr>
        <w:tab/>
      </w:r>
      <w:r w:rsidR="008E4BF7">
        <w:rPr>
          <w:noProof/>
          <w:webHidden/>
        </w:rPr>
        <w:t>83</w:t>
      </w:r>
    </w:p>
    <w:p w14:paraId="12A213E9"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t xml:space="preserve">17 </w:t>
      </w:r>
      <w:r w:rsidRPr="0042134E">
        <w:rPr>
          <w:noProof/>
        </w:rPr>
        <w:tab/>
      </w:r>
      <w:r w:rsidR="0042134E">
        <w:t>Многократный изгиб –</w:t>
      </w:r>
      <w:r w:rsidR="0042134E" w:rsidRPr="00B353DD">
        <w:t xml:space="preserve"> Светоотражающая маркировка</w:t>
      </w:r>
      <w:r w:rsidRPr="0042134E">
        <w:rPr>
          <w:noProof/>
          <w:webHidden/>
        </w:rPr>
        <w:tab/>
      </w:r>
      <w:r w:rsidRPr="0042134E">
        <w:rPr>
          <w:noProof/>
          <w:webHidden/>
        </w:rPr>
        <w:tab/>
      </w:r>
      <w:r w:rsidR="008E4BF7">
        <w:rPr>
          <w:noProof/>
          <w:webHidden/>
        </w:rPr>
        <w:t>84</w:t>
      </w:r>
    </w:p>
    <w:p w14:paraId="6EE29766" w14:textId="77777777" w:rsidR="003B5304" w:rsidRPr="003B5304" w:rsidRDefault="003B5304" w:rsidP="003B5304">
      <w:pPr>
        <w:tabs>
          <w:tab w:val="right" w:pos="851"/>
          <w:tab w:val="left" w:pos="1134"/>
          <w:tab w:val="left" w:pos="1701"/>
          <w:tab w:val="right" w:leader="dot" w:pos="8931"/>
          <w:tab w:val="right" w:pos="9639"/>
        </w:tabs>
        <w:spacing w:after="120"/>
        <w:ind w:left="1124" w:hanging="840"/>
        <w:rPr>
          <w:noProof/>
          <w:webHidden/>
        </w:rPr>
      </w:pPr>
      <w:r w:rsidRPr="0042134E">
        <w:rPr>
          <w:noProof/>
        </w:rPr>
        <w:tab/>
      </w:r>
      <w:r w:rsidRPr="003B5304">
        <w:rPr>
          <w:noProof/>
        </w:rPr>
        <w:t xml:space="preserve">18 </w:t>
      </w:r>
      <w:r w:rsidRPr="003B5304">
        <w:rPr>
          <w:noProof/>
        </w:rPr>
        <w:tab/>
      </w:r>
      <w:r w:rsidR="0042134E" w:rsidRPr="006C480A">
        <w:t>Ударная вязкость</w:t>
      </w:r>
      <w:r w:rsidRPr="003B5304">
        <w:rPr>
          <w:noProof/>
          <w:webHidden/>
        </w:rPr>
        <w:tab/>
      </w:r>
      <w:r w:rsidRPr="003B5304">
        <w:rPr>
          <w:noProof/>
          <w:webHidden/>
        </w:rPr>
        <w:tab/>
        <w:t>8</w:t>
      </w:r>
      <w:r w:rsidR="008E4BF7">
        <w:rPr>
          <w:noProof/>
          <w:webHidden/>
        </w:rPr>
        <w:t>5</w:t>
      </w:r>
    </w:p>
    <w:p w14:paraId="05D72862" w14:textId="77777777" w:rsidR="003B5304" w:rsidRPr="0042134E" w:rsidRDefault="003B5304" w:rsidP="003B5304">
      <w:pPr>
        <w:tabs>
          <w:tab w:val="right" w:pos="851"/>
          <w:tab w:val="left" w:pos="1134"/>
          <w:tab w:val="left" w:pos="1701"/>
          <w:tab w:val="right" w:leader="dot" w:pos="8931"/>
          <w:tab w:val="right" w:pos="9639"/>
        </w:tabs>
        <w:spacing w:after="120"/>
        <w:ind w:left="1124" w:hanging="840"/>
        <w:rPr>
          <w:noProof/>
          <w:webHidden/>
        </w:rPr>
      </w:pPr>
      <w:r w:rsidRPr="003B5304">
        <w:rPr>
          <w:noProof/>
        </w:rPr>
        <w:tab/>
      </w:r>
      <w:r w:rsidRPr="0042134E">
        <w:rPr>
          <w:noProof/>
        </w:rPr>
        <w:t xml:space="preserve">19 </w:t>
      </w:r>
      <w:r w:rsidRPr="0042134E">
        <w:rPr>
          <w:noProof/>
        </w:rPr>
        <w:tab/>
      </w:r>
      <w:r w:rsidR="0042134E" w:rsidRPr="000170E7">
        <w:t>Жесткость знаков</w:t>
      </w:r>
      <w:r w:rsidRPr="0042134E">
        <w:rPr>
          <w:noProof/>
          <w:webHidden/>
        </w:rPr>
        <w:tab/>
      </w:r>
      <w:r w:rsidRPr="0042134E">
        <w:rPr>
          <w:noProof/>
          <w:webHidden/>
        </w:rPr>
        <w:tab/>
        <w:t>8</w:t>
      </w:r>
      <w:r w:rsidR="008E4BF7">
        <w:rPr>
          <w:noProof/>
          <w:webHidden/>
        </w:rPr>
        <w:t>6</w:t>
      </w:r>
    </w:p>
    <w:p w14:paraId="2A34E2B0" w14:textId="77777777" w:rsidR="003B5304" w:rsidRPr="008E4BF7" w:rsidRDefault="003B5304" w:rsidP="003B5304">
      <w:pPr>
        <w:tabs>
          <w:tab w:val="right" w:pos="851"/>
          <w:tab w:val="left" w:pos="1134"/>
          <w:tab w:val="left" w:pos="1701"/>
          <w:tab w:val="right" w:leader="dot" w:pos="8931"/>
          <w:tab w:val="right" w:pos="9639"/>
        </w:tabs>
        <w:spacing w:after="120"/>
        <w:ind w:left="1124" w:hanging="840"/>
        <w:rPr>
          <w:rFonts w:cs="Times New Roman"/>
          <w:noProof/>
          <w:lang w:eastAsia="en-GB"/>
        </w:rPr>
      </w:pPr>
      <w:r w:rsidRPr="0042134E">
        <w:rPr>
          <w:noProof/>
        </w:rPr>
        <w:tab/>
        <w:t xml:space="preserve">20 </w:t>
      </w:r>
      <w:r w:rsidRPr="0042134E">
        <w:rPr>
          <w:noProof/>
        </w:rPr>
        <w:tab/>
      </w:r>
      <w:r w:rsidR="0042134E" w:rsidRPr="004C4817">
        <w:t xml:space="preserve">Процедуры дополнительных испытаний для предупреждающих треугольников </w:t>
      </w:r>
      <w:r w:rsidR="0042134E">
        <w:br/>
      </w:r>
      <w:r w:rsidR="0042134E" w:rsidRPr="004C4817">
        <w:t>типа 1 и 2</w:t>
      </w:r>
      <w:r w:rsidRPr="0042134E">
        <w:rPr>
          <w:noProof/>
          <w:webHidden/>
        </w:rPr>
        <w:tab/>
      </w:r>
      <w:r w:rsidRPr="0042134E">
        <w:rPr>
          <w:noProof/>
          <w:webHidden/>
        </w:rPr>
        <w:tab/>
        <w:t>8</w:t>
      </w:r>
      <w:r w:rsidR="008E4BF7">
        <w:rPr>
          <w:noProof/>
          <w:webHidden/>
        </w:rPr>
        <w:t>7</w:t>
      </w:r>
    </w:p>
    <w:p w14:paraId="49E93E6C"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t xml:space="preserve">21 </w:t>
      </w:r>
      <w:r w:rsidRPr="0042134E">
        <w:rPr>
          <w:noProof/>
        </w:rPr>
        <w:tab/>
      </w:r>
      <w:r w:rsidR="0042134E" w:rsidRPr="00E2788A">
        <w:t xml:space="preserve">Устойчивость цвета светоотражающих </w:t>
      </w:r>
      <w:r w:rsidR="0042134E">
        <w:t>устройств</w:t>
      </w:r>
      <w:r w:rsidR="0042134E" w:rsidRPr="00E2788A">
        <w:t xml:space="preserve"> классов IA, IВ, IIIА, IIIВ и IVА</w:t>
      </w:r>
      <w:r w:rsidRPr="0042134E">
        <w:rPr>
          <w:noProof/>
          <w:webHidden/>
        </w:rPr>
        <w:tab/>
      </w:r>
      <w:r w:rsidRPr="0042134E">
        <w:rPr>
          <w:noProof/>
          <w:webHidden/>
        </w:rPr>
        <w:tab/>
      </w:r>
      <w:r w:rsidR="008E4BF7">
        <w:rPr>
          <w:noProof/>
          <w:webHidden/>
        </w:rPr>
        <w:t>90</w:t>
      </w:r>
    </w:p>
    <w:p w14:paraId="140C8FD3"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lastRenderedPageBreak/>
        <w:tab/>
        <w:t xml:space="preserve">22 </w:t>
      </w:r>
      <w:r w:rsidRPr="0042134E">
        <w:rPr>
          <w:noProof/>
        </w:rPr>
        <w:tab/>
      </w:r>
      <w:r w:rsidR="0042134E" w:rsidRPr="00E2788A">
        <w:t xml:space="preserve">Испытание на устойчивость цвета к воздействию искусственного света ксеноновой </w:t>
      </w:r>
      <w:r w:rsidR="0042134E">
        <w:br/>
      </w:r>
      <w:r w:rsidR="0042134E">
        <w:tab/>
      </w:r>
      <w:r w:rsidR="0042134E">
        <w:tab/>
      </w:r>
      <w:r w:rsidR="0042134E" w:rsidRPr="00E2788A">
        <w:t>дуговой лампы</w:t>
      </w:r>
      <w:r w:rsidRPr="0042134E">
        <w:rPr>
          <w:noProof/>
          <w:webHidden/>
        </w:rPr>
        <w:tab/>
      </w:r>
      <w:r w:rsidRPr="0042134E">
        <w:rPr>
          <w:noProof/>
          <w:webHidden/>
        </w:rPr>
        <w:tab/>
      </w:r>
      <w:r w:rsidR="008E4BF7">
        <w:rPr>
          <w:noProof/>
          <w:webHidden/>
        </w:rPr>
        <w:t>91</w:t>
      </w:r>
    </w:p>
    <w:p w14:paraId="40F65C48" w14:textId="77777777" w:rsidR="003B5304" w:rsidRPr="0042134E"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webHidden/>
        </w:rPr>
        <w:tab/>
      </w:r>
      <w:r w:rsidRPr="0042134E">
        <w:rPr>
          <w:noProof/>
          <w:webHidden/>
        </w:rPr>
        <w:tab/>
      </w:r>
      <w:r w:rsidR="0042134E">
        <w:rPr>
          <w:noProof/>
          <w:webHidden/>
        </w:rPr>
        <w:t>Добавление</w:t>
      </w:r>
      <w:r w:rsidRPr="0042134E">
        <w:rPr>
          <w:noProof/>
          <w:webHidden/>
        </w:rPr>
        <w:t xml:space="preserve"> 1 </w:t>
      </w:r>
      <w:r w:rsidR="0042134E">
        <w:rPr>
          <w:noProof/>
          <w:webHidden/>
        </w:rPr>
        <w:t>–</w:t>
      </w:r>
      <w:r w:rsidRPr="0042134E">
        <w:rPr>
          <w:noProof/>
          <w:webHidden/>
        </w:rPr>
        <w:t xml:space="preserve"> </w:t>
      </w:r>
      <w:r w:rsidR="0042134E" w:rsidRPr="009F47C7">
        <w:t>Определение серой шкалы</w:t>
      </w:r>
      <w:r w:rsidRPr="0042134E">
        <w:rPr>
          <w:noProof/>
        </w:rPr>
        <w:tab/>
      </w:r>
      <w:r w:rsidRPr="0042134E">
        <w:rPr>
          <w:noProof/>
        </w:rPr>
        <w:tab/>
        <w:t>9</w:t>
      </w:r>
      <w:r w:rsidR="008E4BF7">
        <w:rPr>
          <w:noProof/>
        </w:rPr>
        <w:t>5</w:t>
      </w:r>
    </w:p>
    <w:p w14:paraId="463F0CB3" w14:textId="77777777" w:rsidR="003B5304" w:rsidRPr="008E4BF7" w:rsidRDefault="003B5304" w:rsidP="003B5304">
      <w:pPr>
        <w:tabs>
          <w:tab w:val="right" w:pos="851"/>
          <w:tab w:val="left" w:pos="1134"/>
          <w:tab w:val="left" w:pos="1701"/>
          <w:tab w:val="right" w:leader="dot" w:pos="8931"/>
          <w:tab w:val="right" w:pos="9639"/>
        </w:tabs>
        <w:spacing w:after="120"/>
        <w:ind w:left="1134" w:hanging="850"/>
        <w:rPr>
          <w:rFonts w:cs="Times New Roman"/>
          <w:noProof/>
          <w:lang w:eastAsia="en-GB"/>
        </w:rPr>
      </w:pPr>
      <w:r w:rsidRPr="0042134E">
        <w:rPr>
          <w:noProof/>
        </w:rPr>
        <w:tab/>
        <w:t xml:space="preserve">23 </w:t>
      </w:r>
      <w:r w:rsidRPr="0042134E">
        <w:rPr>
          <w:noProof/>
        </w:rPr>
        <w:tab/>
      </w:r>
      <w:r w:rsidR="0042134E" w:rsidRPr="00A02B4F">
        <w:t>Описание геометрии измерения цвета и коэффициента яркости флюоресцирующих светоотражающих материалов</w:t>
      </w:r>
      <w:r w:rsidRPr="0042134E">
        <w:rPr>
          <w:noProof/>
          <w:webHidden/>
        </w:rPr>
        <w:tab/>
      </w:r>
      <w:r w:rsidRPr="0042134E">
        <w:rPr>
          <w:noProof/>
          <w:webHidden/>
        </w:rPr>
        <w:tab/>
        <w:t>9</w:t>
      </w:r>
      <w:r w:rsidR="008E4BF7">
        <w:rPr>
          <w:noProof/>
          <w:webHidden/>
        </w:rPr>
        <w:t>7</w:t>
      </w:r>
    </w:p>
    <w:p w14:paraId="7BD700FF" w14:textId="77777777" w:rsidR="003B5304" w:rsidRPr="003B5304" w:rsidRDefault="003B5304" w:rsidP="003B5304">
      <w:pPr>
        <w:tabs>
          <w:tab w:val="right" w:pos="851"/>
          <w:tab w:val="left" w:pos="1134"/>
          <w:tab w:val="left" w:pos="1701"/>
          <w:tab w:val="right" w:leader="dot" w:pos="8931"/>
          <w:tab w:val="right" w:pos="9639"/>
        </w:tabs>
        <w:spacing w:after="120"/>
        <w:ind w:left="284"/>
        <w:rPr>
          <w:noProof/>
          <w:webHidden/>
        </w:rPr>
      </w:pPr>
      <w:r w:rsidRPr="0042134E">
        <w:rPr>
          <w:noProof/>
        </w:rPr>
        <w:tab/>
      </w:r>
      <w:r w:rsidRPr="003B5304">
        <w:rPr>
          <w:noProof/>
        </w:rPr>
        <w:t xml:space="preserve">24 </w:t>
      </w:r>
      <w:r w:rsidRPr="003B5304">
        <w:rPr>
          <w:noProof/>
        </w:rPr>
        <w:tab/>
      </w:r>
      <w:r w:rsidR="0042134E" w:rsidRPr="00A02B4F">
        <w:t>Примеры схем знаков официального утверждения</w:t>
      </w:r>
      <w:r w:rsidRPr="003B5304">
        <w:rPr>
          <w:noProof/>
          <w:webHidden/>
        </w:rPr>
        <w:tab/>
      </w:r>
      <w:r w:rsidRPr="003B5304">
        <w:rPr>
          <w:noProof/>
          <w:webHidden/>
        </w:rPr>
        <w:tab/>
        <w:t>9</w:t>
      </w:r>
      <w:r w:rsidR="008E4BF7">
        <w:rPr>
          <w:noProof/>
          <w:webHidden/>
        </w:rPr>
        <w:t>9</w:t>
      </w:r>
    </w:p>
    <w:p w14:paraId="024E2BE7" w14:textId="77777777" w:rsidR="003B5304" w:rsidRPr="0042134E" w:rsidRDefault="003B5304" w:rsidP="003B5304">
      <w:pPr>
        <w:tabs>
          <w:tab w:val="right" w:pos="851"/>
          <w:tab w:val="left" w:pos="1134"/>
          <w:tab w:val="left" w:pos="1701"/>
          <w:tab w:val="right" w:leader="dot" w:pos="8931"/>
          <w:tab w:val="right" w:pos="9639"/>
        </w:tabs>
        <w:spacing w:after="120"/>
        <w:ind w:left="1134" w:hanging="850"/>
        <w:rPr>
          <w:noProof/>
          <w:webHidden/>
        </w:rPr>
      </w:pPr>
      <w:r w:rsidRPr="003B5304">
        <w:rPr>
          <w:noProof/>
        </w:rPr>
        <w:tab/>
      </w:r>
      <w:r w:rsidRPr="0042134E">
        <w:rPr>
          <w:noProof/>
        </w:rPr>
        <w:t xml:space="preserve">25 </w:t>
      </w:r>
      <w:r w:rsidRPr="0042134E">
        <w:rPr>
          <w:noProof/>
        </w:rPr>
        <w:tab/>
      </w:r>
      <w:r w:rsidR="0042134E" w:rsidRPr="00635A6B">
        <w:t>Руководящие указания относительно установки задних</w:t>
      </w:r>
      <w:r w:rsidR="0042134E">
        <w:t xml:space="preserve"> опознавательных знаков </w:t>
      </w:r>
      <w:r w:rsidR="0042134E">
        <w:br/>
        <w:t>на тихоходных (по конструкции) транспортных средствах и их прицепах</w:t>
      </w:r>
      <w:r w:rsidRPr="0042134E">
        <w:rPr>
          <w:noProof/>
          <w:webHidden/>
        </w:rPr>
        <w:tab/>
      </w:r>
      <w:r w:rsidRPr="0042134E">
        <w:rPr>
          <w:noProof/>
          <w:webHidden/>
        </w:rPr>
        <w:tab/>
      </w:r>
      <w:r w:rsidR="008E4BF7">
        <w:rPr>
          <w:noProof/>
          <w:webHidden/>
        </w:rPr>
        <w:t>102</w:t>
      </w:r>
    </w:p>
    <w:p w14:paraId="0BF6FABD" w14:textId="77777777" w:rsidR="003B5304" w:rsidRPr="0042134E" w:rsidRDefault="003B5304" w:rsidP="003B5304">
      <w:pPr>
        <w:pStyle w:val="TOC1"/>
        <w:rPr>
          <w:lang w:val="ru-RU"/>
        </w:rPr>
      </w:pPr>
    </w:p>
    <w:p w14:paraId="1CFDD285" w14:textId="77777777" w:rsidR="003B5304" w:rsidRPr="0042134E" w:rsidRDefault="003B5304">
      <w:pPr>
        <w:suppressAutoHyphens w:val="0"/>
        <w:spacing w:line="240" w:lineRule="auto"/>
        <w:rPr>
          <w:rFonts w:eastAsia="Times New Roman" w:cs="Times New Roman"/>
          <w:b/>
          <w:sz w:val="28"/>
          <w:szCs w:val="20"/>
          <w:lang w:eastAsia="ru-RU"/>
        </w:rPr>
      </w:pPr>
      <w:r w:rsidRPr="0042134E">
        <w:br w:type="page"/>
      </w:r>
    </w:p>
    <w:p w14:paraId="50820914" w14:textId="77777777" w:rsidR="00530CF6" w:rsidRPr="006B4D3F" w:rsidRDefault="00530CF6" w:rsidP="00530CF6">
      <w:pPr>
        <w:pStyle w:val="HChGR"/>
      </w:pPr>
      <w:r w:rsidRPr="0042134E">
        <w:lastRenderedPageBreak/>
        <w:tab/>
      </w:r>
      <w:r w:rsidRPr="0042134E">
        <w:tab/>
      </w:r>
      <w:r w:rsidRPr="006B4D3F">
        <w:t>Введение</w:t>
      </w:r>
    </w:p>
    <w:p w14:paraId="27A32DE1" w14:textId="77777777" w:rsidR="00530CF6" w:rsidRPr="006B4D3F" w:rsidRDefault="00530CF6" w:rsidP="00530CF6">
      <w:pPr>
        <w:pStyle w:val="SingleTxtGR"/>
      </w:pPr>
      <w:bookmarkStart w:id="2" w:name="_Toc354410588"/>
      <w:r w:rsidRPr="006B4D3F">
        <w:tab/>
        <w:t>Настоящие Правила объединяют положения правил</w:t>
      </w:r>
      <w:r>
        <w:rPr>
          <w:lang w:val="en-US"/>
        </w:rPr>
        <w:t> </w:t>
      </w:r>
      <w:r w:rsidRPr="006B4D3F">
        <w:t>№</w:t>
      </w:r>
      <w:r>
        <w:rPr>
          <w:lang w:val="en-US"/>
        </w:rPr>
        <w:t> </w:t>
      </w:r>
      <w:r w:rsidRPr="006B4D3F">
        <w:t xml:space="preserve">3, 27, 69, 70 и 104 </w:t>
      </w:r>
      <w:r>
        <w:t xml:space="preserve">ООН в единые Правила ООН </w:t>
      </w:r>
      <w:r w:rsidRPr="006B4D3F">
        <w:t>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14:paraId="3A23D838" w14:textId="77777777" w:rsidR="00530CF6" w:rsidRPr="006B4D3F" w:rsidRDefault="00530CF6" w:rsidP="00530CF6">
      <w:pPr>
        <w:pStyle w:val="SingleTxtGR"/>
      </w:pPr>
      <w:r w:rsidRPr="006B4D3F">
        <w:tab/>
        <w:t>Цель настоящих Правил состоит в том, чтобы сделать требования, содержащиеся в правилах № 3, 27, 69, 70 и 104</w:t>
      </w:r>
      <w:r>
        <w:t xml:space="preserve"> ООН</w:t>
      </w:r>
      <w:r w:rsidRPr="006B4D3F">
        <w:t xml:space="preserve">, более четкими, свести их воедино и оптимизировать их с учетом их сложности, а также </w:t>
      </w:r>
      <w:r>
        <w:t>заложить</w:t>
      </w:r>
      <w:r w:rsidRPr="006B4D3F">
        <w:t xml:space="preserve">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w:t>
      </w:r>
    </w:p>
    <w:p w14:paraId="0C2AC120" w14:textId="77777777" w:rsidR="00530CF6" w:rsidRPr="006B4D3F" w:rsidRDefault="00530CF6" w:rsidP="00530CF6">
      <w:pPr>
        <w:pStyle w:val="SingleTxtGR"/>
      </w:pPr>
      <w:r w:rsidRPr="006B4D3F">
        <w:tab/>
        <w:t xml:space="preserve">Хотя в настоящих Правилах и наблюдаются отступления от традиционного подхода, предусматривающего наличие отдельных правил для каждого светоотражающего </w:t>
      </w:r>
      <w:r>
        <w:t>устройства</w:t>
      </w:r>
      <w:r w:rsidRPr="006B4D3F">
        <w:t xml:space="preserve">, и данный текст охватывает все светоотражатели, светоотражающие опознавательные знаки, маркировку и предупреждающие треугольники, эти упрощенные Правила </w:t>
      </w:r>
      <w:r>
        <w:t xml:space="preserve">ООН </w:t>
      </w:r>
      <w:r w:rsidRPr="006B4D3F">
        <w:t xml:space="preserve">содержат все соответствующие положения и применяются в соответствии с существующей структурой серий поправок, их переходными положениями и дополнениями. Для каждого </w:t>
      </w:r>
      <w:r>
        <w:t>устройства</w:t>
      </w:r>
      <w:r w:rsidRPr="006B4D3F">
        <w:t xml:space="preserve">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w:t>
      </w:r>
      <w:r>
        <w:t>устройств</w:t>
      </w:r>
      <w:r w:rsidRPr="006B4D3F">
        <w:t xml:space="preserve"> и применимых указателей изменений, относящихся к сериям поправок. </w:t>
      </w:r>
    </w:p>
    <w:p w14:paraId="5F3FA7DD" w14:textId="77777777" w:rsidR="00530CF6" w:rsidRPr="006B4D3F" w:rsidRDefault="00530CF6" w:rsidP="00530CF6">
      <w:pPr>
        <w:pStyle w:val="SingleTxtGR"/>
      </w:pPr>
      <w:r w:rsidRPr="006B4D3F">
        <w:tab/>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светоотражающие </w:t>
      </w:r>
      <w:r>
        <w:t>устройства</w:t>
      </w:r>
      <w:r w:rsidRPr="006B4D3F">
        <w:t xml:space="preserve">. Эти решения будут занесены в документ ECE/TRANS/WP.29/343, в котором указывается статус прилагаемых к Соглашению правил ООН и поправок к ним. </w:t>
      </w:r>
    </w:p>
    <w:p w14:paraId="2817AED1" w14:textId="77777777" w:rsidR="00530CF6" w:rsidRPr="006B4D3F" w:rsidRDefault="00530CF6" w:rsidP="00530CF6">
      <w:pPr>
        <w:pStyle w:val="SingleTxtGR"/>
      </w:pPr>
      <w:r w:rsidRPr="006B4D3F">
        <w:tab/>
        <w:t xml:space="preserve">Что касается требований в отношении маркировки официального утверждения, то настоящие Правила включают требования об использовании </w:t>
      </w:r>
      <w:r>
        <w:t>«</w:t>
      </w:r>
      <w:r w:rsidRPr="006B4D3F">
        <w:t>уникального идентификатора</w:t>
      </w:r>
      <w:r>
        <w:t>»</w:t>
      </w:r>
      <w:r w:rsidRPr="006B4D3F">
        <w:t xml:space="preserve"> и для их применения необходим доступ к защищенной базе данных в Интернете, которая была создана ЕЭК ООН (в соответствии с приложением 5 к Соглашению 1958 года) и в которой хранится вся документация, касающаяся официального утверждения типа. В случае использования </w:t>
      </w:r>
      <w:r>
        <w:t>«</w:t>
      </w:r>
      <w:r w:rsidRPr="006B4D3F">
        <w:t>уникального идентификатора</w:t>
      </w:r>
      <w:r>
        <w:t>»</w:t>
      </w:r>
      <w:r w:rsidRPr="006B4D3F">
        <w:t xml:space="preserve"> требование о том, чтобы на светоотражающих </w:t>
      </w:r>
      <w:r>
        <w:t>устройства</w:t>
      </w:r>
      <w:r w:rsidRPr="006B4D3F">
        <w:t>х проставлялась обычная маркировка официального утверждения типа (зна</w:t>
      </w:r>
      <w:r>
        <w:t>к Е), снимается. Е</w:t>
      </w:r>
      <w:r w:rsidRPr="006B4D3F">
        <w:t xml:space="preserve">сли </w:t>
      </w:r>
      <w:r>
        <w:t>«</w:t>
      </w:r>
      <w:r w:rsidRPr="006B4D3F">
        <w:t>уникальный идентификатор</w:t>
      </w:r>
      <w:r>
        <w:t>»</w:t>
      </w:r>
      <w:r w:rsidRPr="006B4D3F">
        <w:t xml:space="preserve"> невозможно использовать по техническим причинам (например, если невозможно обеспечить безопасный </w:t>
      </w:r>
      <w:r w:rsidR="00467263">
        <w:br/>
      </w:r>
      <w:r w:rsidRPr="006B4D3F">
        <w:t xml:space="preserve">доступ к базе данных ЕЭК ООН в Интернете или если эта безопасная база данных не работает), то обычную маркировку официального утверждения типа надлежит использовать до тех пор, пока не будет обеспечено использование </w:t>
      </w:r>
      <w:r>
        <w:t>«</w:t>
      </w:r>
      <w:r w:rsidRPr="006B4D3F">
        <w:t>уникального идентификатора</w:t>
      </w:r>
      <w:r>
        <w:t>»</w:t>
      </w:r>
      <w:r w:rsidRPr="006B4D3F">
        <w:t>.</w:t>
      </w:r>
    </w:p>
    <w:p w14:paraId="2F9A4020" w14:textId="77777777" w:rsidR="00D83018" w:rsidRDefault="00D83018">
      <w:pPr>
        <w:suppressAutoHyphens w:val="0"/>
        <w:spacing w:line="240" w:lineRule="auto"/>
        <w:rPr>
          <w:rFonts w:eastAsia="Times New Roman" w:cs="Times New Roman"/>
          <w:b/>
          <w:sz w:val="28"/>
          <w:szCs w:val="20"/>
          <w:lang w:eastAsia="ru-RU"/>
        </w:rPr>
      </w:pPr>
      <w:r>
        <w:br w:type="page"/>
      </w:r>
    </w:p>
    <w:p w14:paraId="4B9AC7F1" w14:textId="77777777" w:rsidR="00530CF6" w:rsidRPr="006B4D3F" w:rsidRDefault="00530CF6" w:rsidP="00BB6412">
      <w:pPr>
        <w:pStyle w:val="HChGR"/>
      </w:pPr>
      <w:bookmarkStart w:id="3" w:name="_Hlk34046998"/>
      <w:r w:rsidRPr="006B4D3F">
        <w:lastRenderedPageBreak/>
        <w:tab/>
      </w:r>
      <w:r w:rsidR="00BB6412">
        <w:tab/>
      </w:r>
      <w:r w:rsidRPr="006B4D3F">
        <w:t>1.</w:t>
      </w:r>
      <w:r w:rsidRPr="006B4D3F">
        <w:tab/>
      </w:r>
      <w:r w:rsidRPr="006B4D3F">
        <w:tab/>
        <w:t xml:space="preserve">Область применения </w:t>
      </w:r>
      <w:bookmarkEnd w:id="2"/>
    </w:p>
    <w:p w14:paraId="0BF54ADC" w14:textId="77777777" w:rsidR="00530CF6" w:rsidRPr="006B4D3F" w:rsidRDefault="00530CF6" w:rsidP="00BB6412">
      <w:pPr>
        <w:pStyle w:val="SingleTxtGR"/>
        <w:ind w:left="2268"/>
      </w:pPr>
      <w:r w:rsidRPr="006B4D3F">
        <w:t xml:space="preserve">Настоящие Правила применяются к следующим светоотражающим </w:t>
      </w:r>
      <w:r>
        <w:t>устройства</w:t>
      </w:r>
      <w:r w:rsidRPr="006B4D3F">
        <w:t>м:</w:t>
      </w:r>
    </w:p>
    <w:p w14:paraId="5C459962" w14:textId="77777777" w:rsidR="00530CF6" w:rsidRPr="006B4D3F" w:rsidRDefault="00530CF6" w:rsidP="00BB6412">
      <w:pPr>
        <w:pStyle w:val="SingleTxtGR"/>
        <w:spacing w:after="0"/>
        <w:ind w:left="2268"/>
      </w:pPr>
      <w:r>
        <w:t>с</w:t>
      </w:r>
      <w:r w:rsidRPr="006B4D3F">
        <w:t>ветоотражат</w:t>
      </w:r>
      <w:r>
        <w:t>елям</w:t>
      </w:r>
      <w:r w:rsidRPr="006B4D3F">
        <w:t xml:space="preserve"> классов IA, IВ, IIIА, IIIВ и IVА</w:t>
      </w:r>
      <w:r>
        <w:t>;</w:t>
      </w:r>
    </w:p>
    <w:p w14:paraId="751A3F08" w14:textId="77777777" w:rsidR="00530CF6" w:rsidRPr="006B4D3F" w:rsidRDefault="00530CF6" w:rsidP="00BB6412">
      <w:pPr>
        <w:pStyle w:val="SingleTxtGR"/>
        <w:spacing w:after="0"/>
        <w:ind w:left="2268"/>
      </w:pPr>
      <w:r>
        <w:t>с</w:t>
      </w:r>
      <w:r w:rsidRPr="006B4D3F">
        <w:t>ветоотражающ</w:t>
      </w:r>
      <w:r>
        <w:t>ей</w:t>
      </w:r>
      <w:r w:rsidRPr="006B4D3F">
        <w:t xml:space="preserve"> маркировк</w:t>
      </w:r>
      <w:r>
        <w:t>е</w:t>
      </w:r>
      <w:r w:rsidRPr="006B4D3F">
        <w:t xml:space="preserve"> классов C, D, E и F</w:t>
      </w:r>
      <w:r>
        <w:t>;</w:t>
      </w:r>
      <w:r w:rsidRPr="006B4D3F">
        <w:t xml:space="preserve"> </w:t>
      </w:r>
    </w:p>
    <w:p w14:paraId="0AF10E78" w14:textId="77777777" w:rsidR="00530CF6" w:rsidRPr="006B4D3F" w:rsidRDefault="00530CF6" w:rsidP="00BB6412">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2, 3, 4 и 5 для транспортных средств большой длины и грузоподъемности</w:t>
      </w:r>
      <w:r>
        <w:t>;</w:t>
      </w:r>
      <w:r w:rsidRPr="006B4D3F">
        <w:t xml:space="preserve"> </w:t>
      </w:r>
    </w:p>
    <w:p w14:paraId="5CC4CF1C" w14:textId="77777777" w:rsidR="00530CF6" w:rsidRPr="006B4D3F" w:rsidRDefault="00530CF6" w:rsidP="00BB6412">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и 2 для </w:t>
      </w:r>
      <w:r>
        <w:t>тихоходных транспортных средств;</w:t>
      </w:r>
    </w:p>
    <w:p w14:paraId="054A43E3" w14:textId="77777777" w:rsidR="00530CF6" w:rsidRPr="006B4D3F" w:rsidRDefault="00530CF6" w:rsidP="00BB6412">
      <w:pPr>
        <w:pStyle w:val="SingleTxtGR"/>
        <w:ind w:left="2268"/>
      </w:pPr>
      <w:r>
        <w:t>п</w:t>
      </w:r>
      <w:r w:rsidRPr="006B4D3F">
        <w:t>редупреждающи</w:t>
      </w:r>
      <w:r>
        <w:t>м</w:t>
      </w:r>
      <w:r w:rsidRPr="006B4D3F">
        <w:t xml:space="preserve"> треугольник</w:t>
      </w:r>
      <w:r>
        <w:t>ам</w:t>
      </w:r>
      <w:r w:rsidRPr="006B4D3F">
        <w:t xml:space="preserve"> типов 1 и 2</w:t>
      </w:r>
      <w:r>
        <w:t>.</w:t>
      </w:r>
    </w:p>
    <w:p w14:paraId="0D1AFF5C" w14:textId="77777777" w:rsidR="00530CF6" w:rsidRPr="006B4D3F" w:rsidRDefault="00530CF6" w:rsidP="00530CF6">
      <w:pPr>
        <w:pStyle w:val="HChGR"/>
      </w:pPr>
      <w:r w:rsidRPr="006B4D3F">
        <w:tab/>
      </w:r>
      <w:r w:rsidRPr="006B4D3F">
        <w:tab/>
        <w:t>2.</w:t>
      </w:r>
      <w:r w:rsidRPr="006B4D3F">
        <w:tab/>
      </w:r>
      <w:r w:rsidRPr="006B4D3F">
        <w:tab/>
        <w:t>Определения</w:t>
      </w:r>
    </w:p>
    <w:p w14:paraId="5FC3201F" w14:textId="77777777" w:rsidR="00530CF6" w:rsidRPr="006B4D3F" w:rsidRDefault="00530CF6" w:rsidP="00530CF6">
      <w:pPr>
        <w:pStyle w:val="SingleTxtGR"/>
        <w:tabs>
          <w:tab w:val="clear" w:pos="1701"/>
        </w:tabs>
        <w:ind w:left="2268" w:hanging="1134"/>
      </w:pPr>
      <w:r>
        <w:tab/>
      </w:r>
      <w:r w:rsidRPr="006B4D3F">
        <w:t>Для целей настоящих Правил:</w:t>
      </w:r>
    </w:p>
    <w:bookmarkEnd w:id="3"/>
    <w:p w14:paraId="5BB42BD6" w14:textId="77777777" w:rsidR="00530CF6" w:rsidRPr="006B4D3F" w:rsidRDefault="00530CF6" w:rsidP="00530CF6">
      <w:pPr>
        <w:pStyle w:val="SingleTxtGR"/>
        <w:tabs>
          <w:tab w:val="clear" w:pos="1701"/>
        </w:tabs>
        <w:ind w:left="2268" w:hanging="1134"/>
      </w:pPr>
      <w:r w:rsidRPr="006B4D3F">
        <w:t>2.1</w:t>
      </w:r>
      <w:r w:rsidRPr="006B4D3F">
        <w:tab/>
        <w:t>применяются все опре</w:t>
      </w:r>
      <w:r>
        <w:t>деления, содержащиеся в Правилах</w:t>
      </w:r>
      <w:r w:rsidRPr="006B4D3F">
        <w:t xml:space="preserve"> № 48</w:t>
      </w:r>
      <w:r>
        <w:t xml:space="preserve"> ООН</w:t>
      </w:r>
      <w:r w:rsidRPr="006B4D3F">
        <w:t xml:space="preserve"> </w:t>
      </w:r>
      <w:r>
        <w:t>и</w:t>
      </w:r>
      <w:r w:rsidRPr="006B4D3F">
        <w:t xml:space="preserve"> сери</w:t>
      </w:r>
      <w:r>
        <w:t>ях</w:t>
      </w:r>
      <w:r w:rsidRPr="006B4D3F">
        <w:t xml:space="preserve"> поправок к</w:t>
      </w:r>
      <w:r>
        <w:t xml:space="preserve"> ним</w:t>
      </w:r>
      <w:r w:rsidRPr="006B4D3F">
        <w:t>, действующ</w:t>
      </w:r>
      <w:r>
        <w:t>их</w:t>
      </w:r>
      <w:r w:rsidRPr="006B4D3F">
        <w:t xml:space="preserve"> на момент подачи заявки на официальное утверждение типа, если не указано иное.</w:t>
      </w:r>
    </w:p>
    <w:p w14:paraId="2A02A422" w14:textId="77777777" w:rsidR="00530CF6" w:rsidRPr="006B4D3F" w:rsidRDefault="00530CF6" w:rsidP="00530CF6">
      <w:pPr>
        <w:pStyle w:val="SingleTxtGR"/>
        <w:tabs>
          <w:tab w:val="clear" w:pos="1701"/>
        </w:tabs>
        <w:ind w:left="2268" w:hanging="1134"/>
      </w:pPr>
      <w:r w:rsidRPr="006B4D3F">
        <w:t>2.1.1</w:t>
      </w:r>
      <w:r w:rsidRPr="006B4D3F">
        <w:tab/>
      </w:r>
      <w:r>
        <w:t>«</w:t>
      </w:r>
      <w:r>
        <w:rPr>
          <w:i/>
          <w:iCs/>
        </w:rPr>
        <w:t>С</w:t>
      </w:r>
      <w:r w:rsidRPr="006B4D3F">
        <w:rPr>
          <w:i/>
          <w:iCs/>
        </w:rPr>
        <w:t xml:space="preserve">ветоотражающие </w:t>
      </w:r>
      <w:r>
        <w:rPr>
          <w:i/>
          <w:iCs/>
        </w:rPr>
        <w:t>устройства</w:t>
      </w:r>
      <w:r w:rsidRPr="006B4D3F">
        <w:rPr>
          <w:i/>
          <w:iCs/>
        </w:rPr>
        <w:t xml:space="preserve"> различных типов</w:t>
      </w:r>
      <w:r w:rsidRPr="007C4693">
        <w:rPr>
          <w:iCs/>
        </w:rPr>
        <w:t>»</w:t>
      </w:r>
      <w:r w:rsidRPr="006B4D3F">
        <w:t xml:space="preserve"> означают светоотражающие </w:t>
      </w:r>
      <w:r>
        <w:t xml:space="preserve">устройства, </w:t>
      </w:r>
      <w:r w:rsidRPr="006B4D3F">
        <w:t>например светоотражатели или светоотражающие материалы, опознавательные знаки или предупреждающие треугольники различных типов, которые различаются в таких существенных аспектах, как:</w:t>
      </w:r>
    </w:p>
    <w:p w14:paraId="425F7BB3" w14:textId="77777777" w:rsidR="00530CF6" w:rsidRPr="006B4D3F" w:rsidRDefault="00530CF6" w:rsidP="00530CF6">
      <w:pPr>
        <w:pStyle w:val="SingleTxtGR"/>
        <w:tabs>
          <w:tab w:val="clear" w:pos="1701"/>
        </w:tabs>
        <w:ind w:left="2268" w:hanging="1134"/>
        <w:rPr>
          <w:iCs/>
        </w:rPr>
      </w:pPr>
      <w:r w:rsidRPr="006B4D3F">
        <w:tab/>
        <w:t>а)</w:t>
      </w:r>
      <w:r w:rsidRPr="006B4D3F">
        <w:tab/>
        <w:t>торговое наименование или товарный знак:</w:t>
      </w:r>
    </w:p>
    <w:p w14:paraId="64196994" w14:textId="77777777" w:rsidR="00530CF6" w:rsidRPr="006B4D3F" w:rsidRDefault="00530CF6" w:rsidP="00530CF6">
      <w:pPr>
        <w:pStyle w:val="SingleTxtGR"/>
        <w:tabs>
          <w:tab w:val="clear" w:pos="1701"/>
        </w:tabs>
        <w:ind w:left="3402" w:hanging="2268"/>
        <w:rPr>
          <w:iCs/>
        </w:rPr>
      </w:pPr>
      <w:r w:rsidRPr="006B4D3F">
        <w:tab/>
      </w:r>
      <w:r>
        <w:tab/>
      </w:r>
      <w:r w:rsidRPr="006B4D3F">
        <w:t>i)</w:t>
      </w:r>
      <w:r w:rsidRPr="006B4D3F">
        <w:tab/>
        <w:t xml:space="preserve">светоотражающие </w:t>
      </w:r>
      <w:r>
        <w:t>устройства</w:t>
      </w:r>
      <w:r w:rsidRPr="006B4D3F">
        <w:t xml:space="preserve">, имеющие одно и то </w:t>
      </w:r>
      <w:r w:rsidR="00BB6412">
        <w:br/>
      </w:r>
      <w:r w:rsidRPr="006B4D3F">
        <w:t xml:space="preserve">же торговое наименование или товарный знак, </w:t>
      </w:r>
      <w:r w:rsidR="00BB6412">
        <w:br/>
      </w:r>
      <w:r w:rsidRPr="006B4D3F">
        <w:t xml:space="preserve">но произведенные различными изготовителями, рассматриваются в качестве </w:t>
      </w:r>
      <w:r>
        <w:t>устройств</w:t>
      </w:r>
      <w:r w:rsidRPr="006B4D3F">
        <w:t xml:space="preserve"> различных типов;</w:t>
      </w:r>
    </w:p>
    <w:p w14:paraId="3DF42DA7" w14:textId="77777777" w:rsidR="00530CF6" w:rsidRPr="006B4D3F" w:rsidRDefault="00530CF6" w:rsidP="00530CF6">
      <w:pPr>
        <w:pStyle w:val="SingleTxtGR"/>
        <w:tabs>
          <w:tab w:val="clear" w:pos="1701"/>
        </w:tabs>
        <w:ind w:left="3402" w:hanging="2268"/>
        <w:rPr>
          <w:iCs/>
        </w:rPr>
      </w:pPr>
      <w:r w:rsidRPr="006B4D3F">
        <w:tab/>
      </w:r>
      <w:r>
        <w:tab/>
      </w:r>
      <w:proofErr w:type="spellStart"/>
      <w:r w:rsidRPr="006B4D3F">
        <w:t>ii</w:t>
      </w:r>
      <w:proofErr w:type="spellEnd"/>
      <w:r w:rsidRPr="006B4D3F">
        <w:t>)</w:t>
      </w:r>
      <w:r w:rsidRPr="006B4D3F">
        <w:tab/>
        <w:t xml:space="preserve">светоотражающие </w:t>
      </w:r>
      <w:r>
        <w:t>устройства</w:t>
      </w:r>
      <w:r w:rsidRPr="006B4D3F">
        <w:t xml:space="preserve">, произведенные одним и тем же изготовителем, отличающиеся только торговым наименованием или товарным знаком, рассматриваются в качестве </w:t>
      </w:r>
      <w:r>
        <w:t>устройств</w:t>
      </w:r>
      <w:r w:rsidRPr="006B4D3F">
        <w:t xml:space="preserve"> одного типа;</w:t>
      </w:r>
    </w:p>
    <w:p w14:paraId="5B88462B" w14:textId="77777777" w:rsidR="00530CF6" w:rsidRPr="006B4D3F" w:rsidRDefault="00530CF6" w:rsidP="00530CF6">
      <w:pPr>
        <w:pStyle w:val="SingleTxtGR"/>
        <w:tabs>
          <w:tab w:val="clear" w:pos="1701"/>
        </w:tabs>
        <w:ind w:left="2268" w:hanging="1134"/>
      </w:pPr>
      <w:r w:rsidRPr="006B4D3F">
        <w:tab/>
        <w:t>b)</w:t>
      </w:r>
      <w:r w:rsidRPr="006B4D3F">
        <w:tab/>
        <w:t>характеристики светоотражающего материала;</w:t>
      </w:r>
    </w:p>
    <w:p w14:paraId="15F8CC0C" w14:textId="77777777" w:rsidR="00530CF6" w:rsidRPr="006B4D3F" w:rsidRDefault="00530CF6" w:rsidP="00530CF6">
      <w:pPr>
        <w:pStyle w:val="SingleTxtGR"/>
        <w:tabs>
          <w:tab w:val="clear" w:pos="1701"/>
        </w:tabs>
        <w:ind w:left="2835" w:hanging="1701"/>
      </w:pPr>
      <w:r w:rsidRPr="006B4D3F">
        <w:tab/>
        <w:t>с)</w:t>
      </w:r>
      <w:r w:rsidRPr="006B4D3F">
        <w:tab/>
        <w:t>характеристики флюоресцирующего материала, если это применимо;</w:t>
      </w:r>
    </w:p>
    <w:p w14:paraId="04B89578" w14:textId="77777777" w:rsidR="00530CF6" w:rsidRPr="006B4D3F" w:rsidRDefault="00530CF6" w:rsidP="00530CF6">
      <w:pPr>
        <w:pStyle w:val="SingleTxtGR"/>
        <w:tabs>
          <w:tab w:val="clear" w:pos="1701"/>
        </w:tabs>
        <w:ind w:left="2835" w:hanging="1701"/>
      </w:pPr>
      <w:r w:rsidRPr="006B4D3F">
        <w:tab/>
        <w:t>d)</w:t>
      </w:r>
      <w:r w:rsidRPr="006B4D3F">
        <w:tab/>
        <w:t>части, определяющие свойства светоотражающих материалов и/или знаков;</w:t>
      </w:r>
    </w:p>
    <w:p w14:paraId="384ADD68" w14:textId="77777777" w:rsidR="00530CF6" w:rsidRPr="006B4D3F" w:rsidRDefault="00530CF6" w:rsidP="00530CF6">
      <w:pPr>
        <w:pStyle w:val="SingleTxtGR"/>
        <w:tabs>
          <w:tab w:val="clear" w:pos="1701"/>
        </w:tabs>
        <w:ind w:left="2835" w:hanging="1701"/>
      </w:pPr>
      <w:r w:rsidRPr="006B4D3F">
        <w:tab/>
        <w:t>е)</w:t>
      </w:r>
      <w:r w:rsidRPr="006B4D3F">
        <w:tab/>
        <w:t>характерные геометрические и механические элементы конструкции (только для знаков/</w:t>
      </w:r>
      <w:r>
        <w:t>устройств</w:t>
      </w:r>
      <w:r w:rsidRPr="006B4D3F">
        <w:t>, соответствующих приложению 5.</w:t>
      </w:r>
    </w:p>
    <w:p w14:paraId="2B1CBD31" w14:textId="77777777" w:rsidR="00530CF6" w:rsidRPr="006B4D3F" w:rsidRDefault="00530CF6" w:rsidP="00530CF6">
      <w:pPr>
        <w:pStyle w:val="SingleTxtGR"/>
        <w:tabs>
          <w:tab w:val="clear" w:pos="1701"/>
        </w:tabs>
        <w:ind w:left="2268" w:hanging="1134"/>
      </w:pPr>
      <w:r w:rsidRPr="006B4D3F">
        <w:tab/>
        <w:t>Для материалов и/или знаков, соответствующих приложению 5, различия в форме и размерах маркировки не предполагают изменения типа.</w:t>
      </w:r>
    </w:p>
    <w:p w14:paraId="0892D58C" w14:textId="77777777" w:rsidR="00530CF6" w:rsidRPr="006B4D3F" w:rsidRDefault="00530CF6" w:rsidP="00530CF6">
      <w:pPr>
        <w:pStyle w:val="SingleTxtGR"/>
        <w:tabs>
          <w:tab w:val="clear" w:pos="1701"/>
        </w:tabs>
        <w:ind w:left="2268" w:hanging="1134"/>
        <w:rPr>
          <w:iCs/>
        </w:rPr>
      </w:pPr>
      <w:r w:rsidRPr="006B4D3F">
        <w:t>2.1.2</w:t>
      </w:r>
      <w:r w:rsidRPr="006B4D3F">
        <w:tab/>
        <w:t xml:space="preserve">Если речь идет о типе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w:t>
      </w:r>
    </w:p>
    <w:p w14:paraId="0417200C" w14:textId="77777777" w:rsidR="00530CF6" w:rsidRPr="006B4D3F" w:rsidRDefault="00530CF6" w:rsidP="00530CF6">
      <w:pPr>
        <w:pStyle w:val="SingleTxtGR"/>
        <w:tabs>
          <w:tab w:val="clear" w:pos="1701"/>
        </w:tabs>
        <w:ind w:left="2835" w:hanging="1701"/>
        <w:rPr>
          <w:iCs/>
        </w:rPr>
      </w:pPr>
      <w:r w:rsidRPr="006B4D3F">
        <w:tab/>
        <w:t>а)</w:t>
      </w:r>
      <w:r w:rsidRPr="006B4D3F">
        <w:tab/>
        <w:t xml:space="preserve">заявление изготовителя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w:t>
      </w:r>
      <w:r w:rsidRPr="006B4D3F">
        <w:lastRenderedPageBreak/>
        <w:t>причем это удостоверяется по его номеру официального утверждения;</w:t>
      </w:r>
    </w:p>
    <w:p w14:paraId="06352B14" w14:textId="77777777" w:rsidR="00530CF6" w:rsidRPr="006B4D3F" w:rsidRDefault="00530CF6" w:rsidP="00530CF6">
      <w:pPr>
        <w:pStyle w:val="SingleTxtGR"/>
        <w:tabs>
          <w:tab w:val="clear" w:pos="1701"/>
        </w:tabs>
        <w:ind w:left="2835" w:hanging="1701"/>
        <w:rPr>
          <w:iCs/>
        </w:rPr>
      </w:pPr>
      <w:r w:rsidRPr="006B4D3F">
        <w:tab/>
        <w:t>b)</w:t>
      </w:r>
      <w:r w:rsidRPr="006B4D3F">
        <w:tab/>
        <w:t>два образца с новым торговым наименованием или товарным знаком либо соответствующие документы.</w:t>
      </w:r>
    </w:p>
    <w:p w14:paraId="40C25304" w14:textId="77777777" w:rsidR="00530CF6" w:rsidRPr="006B4D3F" w:rsidRDefault="00530CF6" w:rsidP="00530CF6">
      <w:pPr>
        <w:pStyle w:val="SingleTxtGR"/>
        <w:tabs>
          <w:tab w:val="clear" w:pos="1701"/>
        </w:tabs>
        <w:ind w:left="2268" w:hanging="1134"/>
      </w:pPr>
      <w:r w:rsidRPr="006B4D3F">
        <w:t>2.2</w:t>
      </w:r>
      <w:r w:rsidRPr="006B4D3F">
        <w:tab/>
        <w:t xml:space="preserve">Тип </w:t>
      </w:r>
      <w:r>
        <w:t>«</w:t>
      </w:r>
      <w:r w:rsidRPr="006B4D3F">
        <w:rPr>
          <w:i/>
          <w:iCs/>
        </w:rPr>
        <w:t xml:space="preserve">светоотражающего </w:t>
      </w:r>
      <w:r>
        <w:rPr>
          <w:i/>
          <w:iCs/>
        </w:rPr>
        <w:t>устройства</w:t>
      </w:r>
      <w:r>
        <w:t>»</w:t>
      </w:r>
      <w:r w:rsidRPr="006B4D3F">
        <w:t xml:space="preserve"> или светоотражающего материала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w:t>
      </w:r>
      <w:r>
        <w:t>устройства</w:t>
      </w:r>
      <w:r w:rsidRPr="006B4D3F">
        <w:t xml:space="preserve">, которые имеют один или несколько </w:t>
      </w:r>
      <w:r>
        <w:t>«</w:t>
      </w:r>
      <w:r w:rsidRPr="006B4D3F">
        <w:t>светоотражающих оптических устройств</w:t>
      </w:r>
      <w:r>
        <w:t>»</w:t>
      </w:r>
      <w:r w:rsidRPr="006B4D3F">
        <w:t xml:space="preserve">, идентичных оптическим устройствам типового </w:t>
      </w:r>
      <w:r>
        <w:t>устройства</w:t>
      </w:r>
      <w:r w:rsidRPr="006B4D3F">
        <w:t xml:space="preserve"> или не идентичных,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отличаются от деталей типового </w:t>
      </w:r>
      <w:r>
        <w:t>устройства</w:t>
      </w:r>
      <w:r w:rsidRPr="006B4D3F">
        <w:t xml:space="preserve"> настолько, чтобы это могло отразиться на характеристиках, рассматриваемых в настоящих Правилах. Изменение цвета светоотражающих материалов классов D и E не означает изменения типа.</w:t>
      </w:r>
    </w:p>
    <w:p w14:paraId="79F7957E" w14:textId="77777777" w:rsidR="00530CF6" w:rsidRPr="006B4D3F" w:rsidRDefault="00530CF6" w:rsidP="00530CF6">
      <w:pPr>
        <w:pStyle w:val="SingleTxtGR"/>
        <w:tabs>
          <w:tab w:val="clear" w:pos="1701"/>
        </w:tabs>
        <w:ind w:left="2268" w:hanging="1134"/>
      </w:pPr>
      <w:r w:rsidRPr="006B4D3F">
        <w:t>2.3</w:t>
      </w:r>
      <w:r w:rsidRPr="006B4D3F">
        <w:tab/>
        <w:t>Определения МКО – Гониометрическая система</w:t>
      </w:r>
    </w:p>
    <w:p w14:paraId="2A2F0932" w14:textId="77777777" w:rsidR="00530CF6" w:rsidRPr="006B4D3F" w:rsidRDefault="00530CF6" w:rsidP="00530CF6">
      <w:pPr>
        <w:pStyle w:val="SingleTxtGR"/>
        <w:tabs>
          <w:tab w:val="clear" w:pos="1701"/>
        </w:tabs>
        <w:ind w:left="2268" w:hanging="1134"/>
      </w:pPr>
      <w:r w:rsidRPr="006B4D3F">
        <w:t>2.3.1</w:t>
      </w:r>
      <w:r w:rsidRPr="006B4D3F">
        <w:tab/>
        <w:t>Геометрические определения (см. рис. A4-II):</w:t>
      </w:r>
    </w:p>
    <w:p w14:paraId="698097E8" w14:textId="77777777" w:rsidR="00530CF6" w:rsidRPr="006B4D3F" w:rsidRDefault="00530CF6" w:rsidP="00530CF6">
      <w:pPr>
        <w:pStyle w:val="SingleTxtGR"/>
        <w:tabs>
          <w:tab w:val="clear" w:pos="1701"/>
        </w:tabs>
        <w:ind w:left="2268" w:hanging="1134"/>
      </w:pPr>
      <w:r w:rsidRPr="006B4D3F">
        <w:t>2.3.1.1</w:t>
      </w:r>
      <w:r w:rsidRPr="006B4D3F">
        <w:tab/>
      </w:r>
      <w:r>
        <w:t>«</w:t>
      </w:r>
      <w:r w:rsidRPr="006B4D3F">
        <w:rPr>
          <w:i/>
          <w:iCs/>
        </w:rPr>
        <w:t>ось освещения (I)</w:t>
      </w:r>
      <w:r>
        <w:t>»</w:t>
      </w:r>
      <w:r w:rsidRPr="006B4D3F">
        <w:t xml:space="preserve"> означает отрезок прямой, соединяющий исходный центр с источником света;</w:t>
      </w:r>
    </w:p>
    <w:p w14:paraId="055089D5" w14:textId="77777777" w:rsidR="00530CF6" w:rsidRPr="006B4D3F" w:rsidRDefault="00530CF6" w:rsidP="00530CF6">
      <w:pPr>
        <w:pStyle w:val="SingleTxtGR"/>
        <w:tabs>
          <w:tab w:val="clear" w:pos="1701"/>
        </w:tabs>
        <w:ind w:left="2268" w:hanging="1134"/>
      </w:pPr>
      <w:r w:rsidRPr="006B4D3F">
        <w:t>2.3.1.2</w:t>
      </w:r>
      <w:r w:rsidRPr="006B4D3F">
        <w:tab/>
      </w:r>
      <w:r>
        <w:t>«</w:t>
      </w:r>
      <w:r w:rsidRPr="006B4D3F">
        <w:rPr>
          <w:i/>
          <w:iCs/>
        </w:rPr>
        <w:t>ось наблюдения (О)</w:t>
      </w:r>
      <w:r>
        <w:t>»</w:t>
      </w:r>
      <w:r w:rsidRPr="006B4D3F">
        <w:t xml:space="preserve"> означает отрезок прямой, соединяющий исходный центр с фотометрической головкой;</w:t>
      </w:r>
    </w:p>
    <w:p w14:paraId="7DC46F17" w14:textId="77777777" w:rsidR="00530CF6" w:rsidRPr="006B4D3F" w:rsidRDefault="00530CF6" w:rsidP="00530CF6">
      <w:pPr>
        <w:pStyle w:val="SingleTxtGR"/>
        <w:tabs>
          <w:tab w:val="clear" w:pos="1701"/>
        </w:tabs>
        <w:ind w:left="2268" w:hanging="1134"/>
      </w:pPr>
      <w:r w:rsidRPr="006B4D3F">
        <w:t>2.3.1.3</w:t>
      </w:r>
      <w:r w:rsidRPr="006B4D3F">
        <w:tab/>
      </w:r>
      <w:r>
        <w:t>«</w:t>
      </w:r>
      <w:r w:rsidRPr="006B4D3F">
        <w:rPr>
          <w:i/>
          <w:iCs/>
        </w:rPr>
        <w:t>угол наблюдения (α)</w:t>
      </w:r>
      <w:r>
        <w:t>»</w:t>
      </w:r>
      <w:r w:rsidRPr="006B4D3F">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14:paraId="73E6C6D4" w14:textId="77777777" w:rsidR="00530CF6" w:rsidRPr="006B4D3F" w:rsidRDefault="00530CF6" w:rsidP="00530CF6">
      <w:pPr>
        <w:pStyle w:val="SingleTxtGR"/>
        <w:tabs>
          <w:tab w:val="clear" w:pos="1701"/>
        </w:tabs>
        <w:ind w:left="2268" w:hanging="1134"/>
      </w:pPr>
      <w:r w:rsidRPr="006B4D3F">
        <w:t>2.3.1.4</w:t>
      </w:r>
      <w:r w:rsidRPr="006B4D3F">
        <w:tab/>
      </w:r>
      <w:r>
        <w:t>«</w:t>
      </w:r>
      <w:r w:rsidRPr="006B4D3F">
        <w:rPr>
          <w:i/>
          <w:iCs/>
        </w:rPr>
        <w:t>полуплоскость наблюдения</w:t>
      </w:r>
      <w:r>
        <w:t>»</w:t>
      </w:r>
      <w:r w:rsidRPr="006B4D3F">
        <w:t xml:space="preserve"> означает полуплоскость, </w:t>
      </w:r>
      <w:proofErr w:type="gramStart"/>
      <w:r w:rsidRPr="006B4D3F">
        <w:t>которая с одной стороны</w:t>
      </w:r>
      <w:proofErr w:type="gramEnd"/>
      <w:r w:rsidRPr="006B4D3F">
        <w:t xml:space="preserve"> ограничена осью освещения и через которую проходит ось наблюдения;</w:t>
      </w:r>
    </w:p>
    <w:p w14:paraId="7766AE6B" w14:textId="77777777" w:rsidR="00530CF6" w:rsidRPr="006B4D3F" w:rsidRDefault="00530CF6" w:rsidP="00530CF6">
      <w:pPr>
        <w:pStyle w:val="SingleTxtGR"/>
        <w:tabs>
          <w:tab w:val="clear" w:pos="1701"/>
        </w:tabs>
        <w:ind w:left="2268" w:hanging="1134"/>
      </w:pPr>
      <w:r w:rsidRPr="006B4D3F">
        <w:t>2.3.1.5</w:t>
      </w:r>
      <w:r w:rsidRPr="006B4D3F">
        <w:tab/>
      </w:r>
      <w:r>
        <w:t>«</w:t>
      </w:r>
      <w:r w:rsidRPr="006B4D3F">
        <w:rPr>
          <w:i/>
          <w:iCs/>
        </w:rPr>
        <w:t>исходная ось (R)</w:t>
      </w:r>
      <w:r>
        <w:t>»</w:t>
      </w:r>
      <w:r w:rsidRPr="006B4D3F">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w:t>
      </w:r>
      <w:r>
        <w:t>устройства</w:t>
      </w:r>
      <w:r w:rsidRPr="006B4D3F">
        <w:t>;</w:t>
      </w:r>
    </w:p>
    <w:p w14:paraId="393E455E" w14:textId="77777777" w:rsidR="00530CF6" w:rsidRPr="006B4D3F" w:rsidRDefault="00530CF6" w:rsidP="00530CF6">
      <w:pPr>
        <w:pStyle w:val="SingleTxtGR"/>
        <w:tabs>
          <w:tab w:val="clear" w:pos="1701"/>
        </w:tabs>
        <w:ind w:left="2268" w:hanging="1134"/>
      </w:pPr>
      <w:r w:rsidRPr="006B4D3F">
        <w:t>2.3.1.6</w:t>
      </w:r>
      <w:r w:rsidRPr="006B4D3F">
        <w:tab/>
      </w:r>
      <w:r>
        <w:t>«</w:t>
      </w:r>
      <w:r w:rsidRPr="006B4D3F">
        <w:rPr>
          <w:i/>
          <w:iCs/>
        </w:rPr>
        <w:t>угол падения (β)</w:t>
      </w:r>
      <w:r>
        <w:t>»</w:t>
      </w:r>
      <w:r w:rsidRPr="006B4D3F">
        <w:t xml:space="preserve"> означает угол, образуемый осью освещения и исходной осью. Угол падения обычно не превышает 90º, однако его полные значения определяются следующими пределами: 0</w:t>
      </w:r>
      <w:r>
        <w:t>°</w:t>
      </w:r>
      <w:r w:rsidRPr="006B4D3F">
        <w:t xml:space="preserve"> </w:t>
      </w:r>
      <w:proofErr w:type="gramStart"/>
      <w:r w:rsidRPr="006B4D3F">
        <w:t>&lt; β</w:t>
      </w:r>
      <w:proofErr w:type="gramEnd"/>
      <w:r w:rsidRPr="006B4D3F">
        <w:t xml:space="preserve"> &lt; 180</w:t>
      </w:r>
      <w:r>
        <w:t>°</w:t>
      </w:r>
      <w:r w:rsidRPr="006B4D3F">
        <w:t>. Для полного определения положения в пространстве данный угол характеризуется двумя составляющими: β</w:t>
      </w:r>
      <w:r w:rsidRPr="006B4D3F">
        <w:rPr>
          <w:vertAlign w:val="subscript"/>
        </w:rPr>
        <w:t>1</w:t>
      </w:r>
      <w:r w:rsidRPr="006B4D3F">
        <w:t xml:space="preserve"> и β</w:t>
      </w:r>
      <w:r w:rsidRPr="006B4D3F">
        <w:rPr>
          <w:vertAlign w:val="subscript"/>
        </w:rPr>
        <w:t>2</w:t>
      </w:r>
      <w:r w:rsidRPr="006B4D3F">
        <w:t>;</w:t>
      </w:r>
    </w:p>
    <w:p w14:paraId="24F802CA" w14:textId="77777777" w:rsidR="00530CF6" w:rsidRPr="006B4D3F" w:rsidRDefault="00530CF6" w:rsidP="00530CF6">
      <w:pPr>
        <w:pStyle w:val="SingleTxtGR"/>
        <w:tabs>
          <w:tab w:val="clear" w:pos="1701"/>
        </w:tabs>
        <w:ind w:left="2268" w:hanging="1134"/>
      </w:pPr>
      <w:r w:rsidRPr="006B4D3F">
        <w:t>2.3.1.7</w:t>
      </w:r>
      <w:r w:rsidRPr="006B4D3F">
        <w:tab/>
      </w:r>
      <w:r>
        <w:t>«</w:t>
      </w:r>
      <w:r w:rsidRPr="006B4D3F">
        <w:rPr>
          <w:i/>
          <w:iCs/>
        </w:rPr>
        <w:t>угол поворота (ε)</w:t>
      </w:r>
      <w:r>
        <w:t>»</w:t>
      </w:r>
      <w:r w:rsidRPr="006B4D3F">
        <w:t xml:space="preserve"> означает угол, указывающий положение светоотражающего материала при помощи соответствующего обозначения с учетом поворота вокруг исходной оси. Если на светоотражающие материалы или </w:t>
      </w:r>
      <w:r>
        <w:t>устройства</w:t>
      </w:r>
      <w:r w:rsidRPr="006B4D3F">
        <w:t xml:space="preserve"> нанесена маркировка (например, ТОР (ВЕРХ)), то исходное положение определяется по этой маркировке. Пределы угла вращения ε составляют: </w:t>
      </w:r>
      <w:r>
        <w:t>–</w:t>
      </w:r>
      <w:r w:rsidRPr="006B4D3F">
        <w:t xml:space="preserve">180° </w:t>
      </w:r>
      <w:proofErr w:type="gramStart"/>
      <w:r w:rsidRPr="006B4D3F">
        <w:t>&lt; ε</w:t>
      </w:r>
      <w:proofErr w:type="gramEnd"/>
      <w:r w:rsidRPr="006B4D3F">
        <w:t xml:space="preserve"> &lt;</w:t>
      </w:r>
      <w:r>
        <w:t xml:space="preserve"> </w:t>
      </w:r>
      <w:r w:rsidRPr="006B4D3F">
        <w:t>+180°</w:t>
      </w:r>
      <w:r>
        <w:t>;</w:t>
      </w:r>
    </w:p>
    <w:p w14:paraId="598FB87A" w14:textId="77777777" w:rsidR="00530CF6" w:rsidRPr="006B4D3F" w:rsidRDefault="00530CF6" w:rsidP="00530CF6">
      <w:pPr>
        <w:pStyle w:val="SingleTxtGR"/>
        <w:tabs>
          <w:tab w:val="clear" w:pos="1701"/>
        </w:tabs>
        <w:ind w:left="2268" w:hanging="1134"/>
      </w:pPr>
      <w:r w:rsidRPr="006B4D3F">
        <w:t>2.3.1.8</w:t>
      </w:r>
      <w:r w:rsidRPr="006B4D3F">
        <w:tab/>
      </w:r>
      <w:r>
        <w:t>«</w:t>
      </w:r>
      <w:r w:rsidRPr="006B4D3F">
        <w:rPr>
          <w:i/>
          <w:iCs/>
        </w:rPr>
        <w:t>первая ось (1)</w:t>
      </w:r>
      <w:r>
        <w:t>»</w:t>
      </w:r>
      <w:r w:rsidRPr="006B4D3F">
        <w:t xml:space="preserve"> означает ось, проходящую через исходный центр перпендикулярно полуплоскости наблюдения;</w:t>
      </w:r>
    </w:p>
    <w:p w14:paraId="79A509E4" w14:textId="77777777" w:rsidR="00530CF6" w:rsidRPr="006B4D3F" w:rsidRDefault="00530CF6" w:rsidP="00530CF6">
      <w:pPr>
        <w:pStyle w:val="SingleTxtGR"/>
        <w:tabs>
          <w:tab w:val="clear" w:pos="1701"/>
        </w:tabs>
        <w:ind w:left="2268" w:hanging="1134"/>
      </w:pPr>
      <w:r w:rsidRPr="006B4D3F">
        <w:t>2.3.1.9</w:t>
      </w:r>
      <w:r w:rsidRPr="006B4D3F">
        <w:tab/>
      </w:r>
      <w:r>
        <w:t>«</w:t>
      </w:r>
      <w:r w:rsidRPr="006B4D3F">
        <w:rPr>
          <w:i/>
          <w:iCs/>
        </w:rPr>
        <w:t>первая составляющая угла падения (β</w:t>
      </w:r>
      <w:r w:rsidRPr="006B4D3F">
        <w:rPr>
          <w:i/>
          <w:iCs/>
          <w:vertAlign w:val="subscript"/>
        </w:rPr>
        <w:t>1</w:t>
      </w:r>
      <w:r w:rsidRPr="006B4D3F">
        <w:rPr>
          <w:i/>
          <w:iCs/>
        </w:rPr>
        <w:t>)</w:t>
      </w:r>
      <w:r>
        <w:t>»</w:t>
      </w:r>
      <w:r w:rsidRPr="006B4D3F">
        <w:t xml:space="preserve"> означает угол, образуемый осью освещения и плоскостью, через которую проходят исходная ось и первая ось.</w:t>
      </w:r>
    </w:p>
    <w:p w14:paraId="4B796D68" w14:textId="77777777" w:rsidR="00530CF6" w:rsidRPr="006B4D3F" w:rsidRDefault="00530CF6" w:rsidP="00530CF6">
      <w:pPr>
        <w:pStyle w:val="SingleTxtGR"/>
        <w:tabs>
          <w:tab w:val="clear" w:pos="1701"/>
        </w:tabs>
        <w:ind w:left="2268" w:hanging="1134"/>
      </w:pPr>
      <w:r>
        <w:tab/>
        <w:t>Его пределы составляют: –</w:t>
      </w:r>
      <w:r w:rsidR="003064C7" w:rsidRPr="006E06E6">
        <w:t>1</w:t>
      </w:r>
      <w:r w:rsidRPr="006B4D3F">
        <w:t xml:space="preserve">80° </w:t>
      </w:r>
      <w:proofErr w:type="gramStart"/>
      <w:r w:rsidRPr="006B4D3F">
        <w:t>&lt; β</w:t>
      </w:r>
      <w:proofErr w:type="gramEnd"/>
      <w:r w:rsidRPr="006B4D3F">
        <w:rPr>
          <w:vertAlign w:val="subscript"/>
        </w:rPr>
        <w:t>1</w:t>
      </w:r>
      <w:r w:rsidRPr="006B4D3F">
        <w:t xml:space="preserve"> &lt; 180°;</w:t>
      </w:r>
    </w:p>
    <w:p w14:paraId="0C67191C" w14:textId="77777777" w:rsidR="00530CF6" w:rsidRPr="006B4D3F" w:rsidRDefault="00530CF6" w:rsidP="00BB6412">
      <w:pPr>
        <w:pStyle w:val="SingleTxtGR"/>
        <w:pageBreakBefore/>
        <w:tabs>
          <w:tab w:val="clear" w:pos="1701"/>
        </w:tabs>
        <w:ind w:left="2268" w:hanging="1134"/>
      </w:pPr>
      <w:r w:rsidRPr="006B4D3F">
        <w:lastRenderedPageBreak/>
        <w:t>2.3.1.10</w:t>
      </w:r>
      <w:r w:rsidRPr="006B4D3F">
        <w:tab/>
      </w:r>
      <w:r>
        <w:t>«</w:t>
      </w:r>
      <w:r w:rsidRPr="006B4D3F">
        <w:rPr>
          <w:i/>
          <w:iCs/>
        </w:rPr>
        <w:t>вторая составляющая угла падения (β</w:t>
      </w:r>
      <w:r w:rsidRPr="006B4D3F">
        <w:rPr>
          <w:i/>
          <w:iCs/>
          <w:vertAlign w:val="subscript"/>
        </w:rPr>
        <w:t>2</w:t>
      </w:r>
      <w:r w:rsidRPr="006B4D3F">
        <w:rPr>
          <w:i/>
          <w:iCs/>
        </w:rPr>
        <w:t>)</w:t>
      </w:r>
      <w:r>
        <w:t>»</w:t>
      </w:r>
      <w:r w:rsidRPr="006B4D3F">
        <w:t xml:space="preserve"> означает угол, образуемый плоскостью, в которой находится</w:t>
      </w:r>
      <w:r>
        <w:t xml:space="preserve"> полуплоскость наблюдения, и </w:t>
      </w:r>
      <w:r w:rsidRPr="006B4D3F">
        <w:t>исходной плоскостью.</w:t>
      </w:r>
    </w:p>
    <w:p w14:paraId="6A3AF0FB" w14:textId="77777777" w:rsidR="00530CF6" w:rsidRPr="006B4D3F" w:rsidRDefault="00530CF6" w:rsidP="00530CF6">
      <w:pPr>
        <w:pStyle w:val="SingleTxtGR"/>
        <w:tabs>
          <w:tab w:val="clear" w:pos="1701"/>
        </w:tabs>
        <w:ind w:left="2268" w:hanging="1134"/>
      </w:pPr>
      <w:r>
        <w:tab/>
        <w:t>Его пределы составляют: –</w:t>
      </w:r>
      <w:r w:rsidRPr="006B4D3F">
        <w:t xml:space="preserve">90° </w:t>
      </w:r>
      <w:proofErr w:type="gramStart"/>
      <w:r w:rsidRPr="006B4D3F">
        <w:t>&lt; β</w:t>
      </w:r>
      <w:proofErr w:type="gramEnd"/>
      <w:r w:rsidRPr="006B4D3F">
        <w:rPr>
          <w:vertAlign w:val="subscript"/>
        </w:rPr>
        <w:t>2</w:t>
      </w:r>
      <w:r w:rsidRPr="006B4D3F">
        <w:t xml:space="preserve"> &lt; 90°;</w:t>
      </w:r>
    </w:p>
    <w:p w14:paraId="723BB4A8" w14:textId="77777777" w:rsidR="00530CF6" w:rsidRPr="006B4D3F" w:rsidRDefault="00530CF6" w:rsidP="00530CF6">
      <w:pPr>
        <w:pStyle w:val="SingleTxtGR"/>
        <w:tabs>
          <w:tab w:val="clear" w:pos="1701"/>
        </w:tabs>
        <w:ind w:left="2268" w:hanging="1134"/>
      </w:pPr>
      <w:r w:rsidRPr="006B4D3F">
        <w:t>2.3.1.11</w:t>
      </w:r>
      <w:r w:rsidRPr="006B4D3F">
        <w:tab/>
      </w:r>
      <w:r>
        <w:t>«</w:t>
      </w:r>
      <w:r w:rsidRPr="006B4D3F">
        <w:rPr>
          <w:i/>
          <w:iCs/>
        </w:rPr>
        <w:t>вторая ось (2)</w:t>
      </w:r>
      <w:r>
        <w:t>»</w:t>
      </w:r>
      <w:r w:rsidRPr="006B4D3F">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w:t>
      </w:r>
      <w:r>
        <w:br/>
      </w:r>
      <w:r w:rsidRPr="006B4D3F">
        <w:t>при</w:t>
      </w:r>
      <w:r>
        <w:t> –</w:t>
      </w:r>
      <w:r w:rsidRPr="006B4D3F">
        <w:t>90°</w:t>
      </w:r>
      <w:r w:rsidR="00A73E96">
        <w:t xml:space="preserve"> </w:t>
      </w:r>
      <w:proofErr w:type="gramStart"/>
      <w:r w:rsidRPr="006B4D3F">
        <w:t>&lt; β</w:t>
      </w:r>
      <w:proofErr w:type="gramEnd"/>
      <w:r w:rsidRPr="006B4D3F">
        <w:rPr>
          <w:vertAlign w:val="subscript"/>
        </w:rPr>
        <w:t>1</w:t>
      </w:r>
      <w:r w:rsidRPr="006B4D3F">
        <w:t xml:space="preserve"> &lt; 90°, как показано на рис. A4-II.</w:t>
      </w:r>
    </w:p>
    <w:p w14:paraId="778E8B50" w14:textId="77777777" w:rsidR="00530CF6" w:rsidRPr="006B4D3F" w:rsidRDefault="00530CF6" w:rsidP="00530CF6">
      <w:pPr>
        <w:pStyle w:val="SingleTxtGR"/>
        <w:tabs>
          <w:tab w:val="clear" w:pos="1701"/>
        </w:tabs>
        <w:ind w:left="2268" w:hanging="1134"/>
      </w:pPr>
      <w:r w:rsidRPr="006B4D3F">
        <w:t>2.3.2</w:t>
      </w:r>
      <w:r w:rsidRPr="006B4D3F">
        <w:tab/>
        <w:t>Определение фотометрических терминов</w:t>
      </w:r>
    </w:p>
    <w:p w14:paraId="328366B0" w14:textId="77777777" w:rsidR="00530CF6" w:rsidRDefault="00530CF6" w:rsidP="00530CF6">
      <w:pPr>
        <w:pStyle w:val="SingleTxtGR"/>
        <w:tabs>
          <w:tab w:val="clear" w:pos="1701"/>
        </w:tabs>
        <w:ind w:left="2268" w:hanging="1134"/>
      </w:pPr>
      <w:r w:rsidRPr="006B4D3F">
        <w:t>2.3.2.1</w:t>
      </w:r>
      <w:r w:rsidRPr="006B4D3F">
        <w:tab/>
      </w:r>
      <w:r>
        <w:t>«</w:t>
      </w:r>
      <w:r w:rsidRPr="006B4D3F">
        <w:rPr>
          <w:i/>
          <w:iCs/>
        </w:rPr>
        <w:t>коэффициент светоотражения (R')</w:t>
      </w:r>
      <w:r>
        <w:t>»</w:t>
      </w:r>
      <w:r w:rsidRPr="006B4D3F">
        <w:t xml:space="preserve"> означает частное от деления коэффициента силы света R на плоскости светоотражающей поверхности на ее площадь A</w:t>
      </w:r>
      <w:r>
        <w:t>:</w:t>
      </w:r>
    </w:p>
    <w:p w14:paraId="760733B1" w14:textId="77777777" w:rsidR="00530CF6" w:rsidRPr="00823DBF" w:rsidRDefault="00530CF6" w:rsidP="00530CF6">
      <w:pPr>
        <w:spacing w:after="120"/>
        <w:ind w:left="2268" w:right="1134"/>
        <w:jc w:val="both"/>
      </w:pPr>
      <w:r w:rsidRPr="00C64DE4">
        <w:rPr>
          <w:position w:val="-28"/>
        </w:rPr>
        <w:object w:dxaOrig="980" w:dyaOrig="680" w14:anchorId="10659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20" o:title=""/>
          </v:shape>
          <o:OLEObject Type="Embed" ProgID="Equation.3" ShapeID="_x0000_i1025" DrawAspect="Content" ObjectID="_1647330023" r:id="rId21"/>
        </w:object>
      </w:r>
      <w:r w:rsidRPr="00823DBF">
        <w:tab/>
      </w:r>
      <w:r w:rsidRPr="006B4D3F">
        <w:t xml:space="preserve">Коэффициент светоотражения R' выражается в канделах </w:t>
      </w:r>
      <w:r w:rsidR="00BB6412">
        <w:br/>
      </w:r>
      <w:r w:rsidRPr="006B4D3F">
        <w:t>на м</w:t>
      </w:r>
      <w:r w:rsidRPr="006B4D3F">
        <w:rPr>
          <w:vertAlign w:val="superscript"/>
        </w:rPr>
        <w:t>2</w:t>
      </w:r>
      <w:r w:rsidRPr="006B4D3F">
        <w:t xml:space="preserve"> на люкс (</w:t>
      </w:r>
      <w:proofErr w:type="spellStart"/>
      <w:r w:rsidRPr="006B4D3F">
        <w:t>кд·м</w:t>
      </w:r>
      <w:proofErr w:type="spellEnd"/>
      <w:r>
        <w:rPr>
          <w:vertAlign w:val="superscript"/>
        </w:rPr>
        <w:t>–</w:t>
      </w:r>
      <w:r w:rsidRPr="006B4D3F">
        <w:rPr>
          <w:vertAlign w:val="superscript"/>
        </w:rPr>
        <w:t>2</w:t>
      </w:r>
      <w:r w:rsidRPr="006B4D3F">
        <w:t>·лк</w:t>
      </w:r>
      <w:r w:rsidRPr="006D5C7E">
        <w:rPr>
          <w:vertAlign w:val="superscript"/>
        </w:rPr>
        <w:t>–</w:t>
      </w:r>
      <w:r w:rsidRPr="006B4D3F">
        <w:rPr>
          <w:vertAlign w:val="superscript"/>
        </w:rPr>
        <w:t>1</w:t>
      </w:r>
      <w:r w:rsidRPr="006B4D3F">
        <w:t>).</w:t>
      </w:r>
    </w:p>
    <w:p w14:paraId="0D5711A1" w14:textId="77777777" w:rsidR="00530CF6" w:rsidRPr="00C64DE4" w:rsidRDefault="00530CF6" w:rsidP="00530CF6">
      <w:pPr>
        <w:tabs>
          <w:tab w:val="left" w:pos="3686"/>
        </w:tabs>
        <w:spacing w:after="120"/>
        <w:ind w:left="2268" w:right="1134"/>
      </w:pPr>
      <w:r w:rsidRPr="00C64DE4">
        <w:rPr>
          <w:position w:val="-30"/>
        </w:rPr>
        <w:object w:dxaOrig="1320" w:dyaOrig="720" w14:anchorId="259EE12E">
          <v:shape id="_x0000_i1026" type="#_x0000_t75" style="width:65.1pt;height:36.95pt" o:ole="">
            <v:imagedata r:id="rId22" o:title=""/>
          </v:shape>
          <o:OLEObject Type="Embed" ProgID="Equation.3" ShapeID="_x0000_i1026" DrawAspect="Content" ObjectID="_1647330024" r:id="rId23"/>
        </w:object>
      </w:r>
      <w:r>
        <w:tab/>
      </w:r>
      <w:r w:rsidRPr="006B4D3F">
        <w:t>(Свечение/Освещенность);</w:t>
      </w:r>
    </w:p>
    <w:p w14:paraId="604BF892" w14:textId="77777777" w:rsidR="00530CF6" w:rsidRPr="006B4D3F" w:rsidRDefault="00530CF6" w:rsidP="00530CF6">
      <w:pPr>
        <w:pStyle w:val="SingleTxtGR"/>
        <w:tabs>
          <w:tab w:val="clear" w:pos="1701"/>
        </w:tabs>
        <w:ind w:left="2268" w:hanging="1134"/>
      </w:pPr>
      <w:r w:rsidRPr="006B4D3F">
        <w:t>2.3.2.2</w:t>
      </w:r>
      <w:r w:rsidRPr="006B4D3F">
        <w:tab/>
      </w:r>
      <w:r>
        <w:t>«</w:t>
      </w:r>
      <w:r w:rsidRPr="006B4D3F">
        <w:rPr>
          <w:i/>
          <w:iCs/>
        </w:rPr>
        <w:t>угловой диаметр светоотражающего образца (η</w:t>
      </w:r>
      <w:r w:rsidRPr="006B4D3F">
        <w:rPr>
          <w:i/>
          <w:iCs/>
          <w:vertAlign w:val="subscript"/>
        </w:rPr>
        <w:t>1</w:t>
      </w:r>
      <w:r w:rsidRPr="006B4D3F">
        <w:rPr>
          <w:i/>
          <w:iCs/>
        </w:rPr>
        <w:t>)</w:t>
      </w:r>
      <w:r>
        <w:t>»</w:t>
      </w:r>
      <w:r w:rsidRPr="006B4D3F">
        <w:t xml:space="preserve"> означает угол, под которым наблюдается наибольший размер видимой площади светоотражающего образца либо из центра источника света, либо из центра приемника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14:paraId="5D8BE3E3" w14:textId="77777777" w:rsidR="00530CF6" w:rsidRPr="006B4D3F" w:rsidRDefault="00530CF6" w:rsidP="00530CF6">
      <w:pPr>
        <w:pStyle w:val="SingleTxtGR"/>
        <w:tabs>
          <w:tab w:val="clear" w:pos="1701"/>
        </w:tabs>
        <w:ind w:left="2268" w:hanging="1134"/>
      </w:pPr>
      <w:r w:rsidRPr="006B4D3F">
        <w:t>2.3.2.3</w:t>
      </w:r>
      <w:r w:rsidRPr="006B4D3F">
        <w:tab/>
      </w:r>
      <w:r>
        <w:t>«</w:t>
      </w:r>
      <w:r w:rsidRPr="006B4D3F">
        <w:rPr>
          <w:i/>
          <w:iCs/>
        </w:rPr>
        <w:t>угловой диаметр приемника (η</w:t>
      </w:r>
      <w:r w:rsidRPr="006B4D3F">
        <w:rPr>
          <w:i/>
          <w:iCs/>
          <w:vertAlign w:val="subscript"/>
        </w:rPr>
        <w:t>2</w:t>
      </w:r>
      <w:r w:rsidRPr="006B4D3F">
        <w:rPr>
          <w:i/>
          <w:iCs/>
        </w:rPr>
        <w:t>)</w:t>
      </w:r>
      <w:r>
        <w:t>»</w:t>
      </w:r>
      <w:r w:rsidRPr="006B4D3F">
        <w:t xml:space="preserve"> означает угол, под которым наблюдается наибольший размер видимой площади приемника из исходного центра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14:paraId="5AB2560D" w14:textId="77777777" w:rsidR="00530CF6" w:rsidRPr="006B4D3F" w:rsidRDefault="00530CF6" w:rsidP="00530CF6">
      <w:pPr>
        <w:pStyle w:val="SingleTxtGR"/>
        <w:tabs>
          <w:tab w:val="clear" w:pos="1701"/>
        </w:tabs>
        <w:ind w:left="2268" w:hanging="1134"/>
      </w:pPr>
      <w:r w:rsidRPr="006B4D3F">
        <w:t>2.3.2.4</w:t>
      </w:r>
      <w:r w:rsidRPr="006B4D3F">
        <w:tab/>
      </w:r>
      <w:r>
        <w:t>«</w:t>
      </w:r>
      <w:r w:rsidRPr="006B4D3F">
        <w:rPr>
          <w:i/>
          <w:iCs/>
        </w:rPr>
        <w:t>коэффициент свечения (β)</w:t>
      </w:r>
      <w:r>
        <w:t>»</w:t>
      </w:r>
      <w:r w:rsidRPr="006B4D3F">
        <w:t xml:space="preserve"> означает соотношение между свечением тела и свечением идеального рассеивателя при одинаковых условиях освещенности и наблюдения</w:t>
      </w:r>
      <w:r>
        <w:t>;</w:t>
      </w:r>
    </w:p>
    <w:p w14:paraId="069C21B8" w14:textId="77777777" w:rsidR="00530CF6" w:rsidRPr="006B4D3F" w:rsidRDefault="00530CF6" w:rsidP="00530CF6">
      <w:pPr>
        <w:pStyle w:val="SingleTxtGR"/>
        <w:tabs>
          <w:tab w:val="clear" w:pos="1701"/>
        </w:tabs>
        <w:ind w:left="2268" w:hanging="1134"/>
        <w:rPr>
          <w:b/>
        </w:rPr>
      </w:pPr>
      <w:r w:rsidRPr="006B4D3F">
        <w:t>2.3.2.5</w:t>
      </w:r>
      <w:r w:rsidRPr="006B4D3F">
        <w:tab/>
      </w:r>
      <w:r>
        <w:t>«</w:t>
      </w:r>
      <w:r w:rsidRPr="006B4D3F">
        <w:rPr>
          <w:i/>
          <w:iCs/>
        </w:rPr>
        <w:t xml:space="preserve">цвет отраженного света </w:t>
      </w:r>
      <w:r>
        <w:rPr>
          <w:i/>
          <w:iCs/>
        </w:rPr>
        <w:t>устройства</w:t>
      </w:r>
      <w:r>
        <w:t>»</w:t>
      </w:r>
      <w:r w:rsidRPr="006B4D3F">
        <w:t>. Определения цвета отраженного света приведены в приложении 4.</w:t>
      </w:r>
    </w:p>
    <w:p w14:paraId="2EC64006" w14:textId="77777777" w:rsidR="00530CF6" w:rsidRPr="006B4D3F" w:rsidRDefault="00530CF6" w:rsidP="00530CF6">
      <w:pPr>
        <w:pStyle w:val="HChGR"/>
      </w:pPr>
      <w:r w:rsidRPr="006B4D3F">
        <w:tab/>
      </w:r>
      <w:r w:rsidRPr="006B4D3F">
        <w:tab/>
        <w:t>3.</w:t>
      </w:r>
      <w:r w:rsidRPr="006B4D3F">
        <w:tab/>
      </w:r>
      <w:r w:rsidRPr="006B4D3F">
        <w:tab/>
        <w:t>Административные положения</w:t>
      </w:r>
    </w:p>
    <w:p w14:paraId="0692F828" w14:textId="77777777" w:rsidR="00530CF6" w:rsidRPr="006B4D3F" w:rsidRDefault="00530CF6" w:rsidP="00530CF6">
      <w:pPr>
        <w:pStyle w:val="SingleTxtGR"/>
        <w:tabs>
          <w:tab w:val="clear" w:pos="1701"/>
        </w:tabs>
        <w:ind w:left="2268" w:hanging="1134"/>
      </w:pPr>
      <w:r w:rsidRPr="006B4D3F">
        <w:t>3.1</w:t>
      </w:r>
      <w:r w:rsidRPr="006B4D3F">
        <w:tab/>
      </w:r>
      <w:r w:rsidRPr="002435F7">
        <w:t>Заявка на официальное утверждение</w:t>
      </w:r>
    </w:p>
    <w:p w14:paraId="4F46BF11" w14:textId="77777777" w:rsidR="00530CF6" w:rsidRPr="006B4D3F" w:rsidRDefault="00530CF6" w:rsidP="00530CF6">
      <w:pPr>
        <w:pStyle w:val="SingleTxtGR"/>
        <w:tabs>
          <w:tab w:val="clear" w:pos="1701"/>
        </w:tabs>
        <w:ind w:left="2268" w:hanging="1134"/>
      </w:pPr>
      <w:r w:rsidRPr="006B4D3F">
        <w:t>3.1.1</w:t>
      </w:r>
      <w:r w:rsidRPr="006B4D3F">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 К заявке прилагают:</w:t>
      </w:r>
    </w:p>
    <w:p w14:paraId="681CD347" w14:textId="77777777" w:rsidR="00530CF6" w:rsidRPr="006B4D3F" w:rsidRDefault="00530CF6" w:rsidP="00530CF6">
      <w:pPr>
        <w:pStyle w:val="SingleTxtGR"/>
        <w:tabs>
          <w:tab w:val="clear" w:pos="1701"/>
        </w:tabs>
        <w:ind w:left="2268" w:hanging="1134"/>
      </w:pPr>
      <w:r w:rsidRPr="006B4D3F">
        <w:t>3.1.1.1</w:t>
      </w:r>
      <w:r w:rsidRPr="006B4D3F">
        <w:tab/>
        <w:t>в случае светоотражателей:</w:t>
      </w:r>
    </w:p>
    <w:p w14:paraId="34E23E69" w14:textId="77777777" w:rsidR="00530CF6" w:rsidRPr="006B4D3F" w:rsidRDefault="00530CF6" w:rsidP="00530CF6">
      <w:pPr>
        <w:pStyle w:val="SingleTxtGR"/>
        <w:tabs>
          <w:tab w:val="clear" w:pos="1701"/>
        </w:tabs>
        <w:ind w:left="2835" w:hanging="1701"/>
      </w:pPr>
      <w:r w:rsidRPr="006B4D3F">
        <w:tab/>
        <w:t>а)</w:t>
      </w:r>
      <w:r w:rsidRPr="006B4D3F">
        <w:tab/>
        <w:t xml:space="preserve">по выбору подателя заявки в заявке на официальное утверждение типа указывается, что </w:t>
      </w:r>
      <w:r>
        <w:t>устройство</w:t>
      </w:r>
      <w:r w:rsidRPr="006B4D3F">
        <w:t xml:space="preserve">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14:paraId="66810009" w14:textId="77777777" w:rsidR="00530CF6" w:rsidRPr="006B4D3F" w:rsidRDefault="00530CF6" w:rsidP="00530CF6">
      <w:pPr>
        <w:pStyle w:val="SingleTxtGR"/>
        <w:tabs>
          <w:tab w:val="clear" w:pos="1701"/>
        </w:tabs>
        <w:ind w:left="2835" w:hanging="1701"/>
      </w:pPr>
      <w:r w:rsidRPr="006B4D3F">
        <w:tab/>
        <w:t>b)</w:t>
      </w:r>
      <w:r w:rsidRPr="006B4D3F">
        <w:tab/>
        <w:t>достаточно подробные для идентификации данного типа чертежи в трех экземплярах, указывающие геометрическое положение (геометрические положения), в котором(</w:t>
      </w:r>
      <w:proofErr w:type="spellStart"/>
      <w:r w:rsidRPr="006B4D3F">
        <w:t>ых</w:t>
      </w:r>
      <w:proofErr w:type="spellEnd"/>
      <w:r w:rsidRPr="006B4D3F">
        <w:t xml:space="preserve">) светоотражающее </w:t>
      </w:r>
      <w:r>
        <w:t>устройство</w:t>
      </w:r>
      <w:r w:rsidRPr="006B4D3F">
        <w:t xml:space="preserve"> может устанавливаться на транспортном средстве, а в случае светоотражателей класса IB или IIIB − условия установки. </w:t>
      </w:r>
      <w:r w:rsidRPr="006B4D3F">
        <w:lastRenderedPageBreak/>
        <w:t>На 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14:paraId="7DEB3474" w14:textId="77777777" w:rsidR="00530CF6" w:rsidRPr="006B4D3F" w:rsidRDefault="00530CF6" w:rsidP="00530CF6">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14:paraId="43484884" w14:textId="77777777" w:rsidR="00530CF6" w:rsidRPr="006B4D3F" w:rsidRDefault="00530CF6" w:rsidP="00530CF6">
      <w:pPr>
        <w:pStyle w:val="SingleTxtGR"/>
        <w:tabs>
          <w:tab w:val="clear" w:pos="1701"/>
        </w:tabs>
        <w:ind w:left="2835" w:hanging="1701"/>
      </w:pPr>
      <w:r w:rsidRPr="006B4D3F">
        <w:tab/>
        <w:t>d)</w:t>
      </w:r>
      <w:r w:rsidRPr="006B4D3F">
        <w:tab/>
      </w:r>
      <w:proofErr w:type="gramStart"/>
      <w:r w:rsidRPr="006B4D3F">
        <w:t xml:space="preserve">образцы светоотражающего </w:t>
      </w:r>
      <w:r>
        <w:t>устройства</w:t>
      </w:r>
      <w:proofErr w:type="gramEnd"/>
      <w:r w:rsidRPr="006B4D3F">
        <w:t xml:space="preserve"> указанного изготовителем цвета и, при необходимости, средства крепления; число представляемых образцов указано в приложении 4;</w:t>
      </w:r>
    </w:p>
    <w:p w14:paraId="4712CBE4" w14:textId="77777777" w:rsidR="00530CF6" w:rsidRPr="006B4D3F" w:rsidRDefault="00530CF6" w:rsidP="00530CF6">
      <w:pPr>
        <w:pStyle w:val="SingleTxtGR"/>
        <w:tabs>
          <w:tab w:val="clear" w:pos="1701"/>
        </w:tabs>
        <w:ind w:left="2835" w:hanging="1701"/>
      </w:pPr>
      <w:r w:rsidRPr="006B4D3F">
        <w:tab/>
        <w:t>е)</w:t>
      </w:r>
      <w:r w:rsidRPr="006B4D3F">
        <w:tab/>
        <w:t xml:space="preserve">при необходимости два образца другого цвета (других цветов) в целях одновременного или последующего распространения официального утверждения на </w:t>
      </w:r>
      <w:r>
        <w:t>устройства</w:t>
      </w:r>
      <w:r w:rsidRPr="006B4D3F">
        <w:t xml:space="preserve"> другого цвета (других цветов);</w:t>
      </w:r>
    </w:p>
    <w:p w14:paraId="3724BECC" w14:textId="77777777" w:rsidR="00530CF6" w:rsidRPr="006B4D3F" w:rsidRDefault="00530CF6" w:rsidP="00530CF6">
      <w:pPr>
        <w:pStyle w:val="SingleTxtGR"/>
        <w:tabs>
          <w:tab w:val="clear" w:pos="1701"/>
        </w:tabs>
        <w:ind w:left="2835" w:hanging="1701"/>
      </w:pPr>
      <w:r w:rsidRPr="006B4D3F">
        <w:tab/>
        <w:t>f)</w:t>
      </w:r>
      <w:r w:rsidRPr="006B4D3F">
        <w:tab/>
        <w:t xml:space="preserve">в случае </w:t>
      </w:r>
      <w:r>
        <w:t>устройств</w:t>
      </w:r>
      <w:r w:rsidRPr="006B4D3F">
        <w:t xml:space="preserve"> класса IVA: образцы светоотражающего </w:t>
      </w:r>
      <w:r>
        <w:t>устройства</w:t>
      </w:r>
      <w:r w:rsidRPr="006B4D3F">
        <w:t xml:space="preserve"> и, при необходимости, средства крепления; число представляемых образцов указано в приложении 14;</w:t>
      </w:r>
    </w:p>
    <w:p w14:paraId="17B87134" w14:textId="77777777" w:rsidR="00530CF6" w:rsidRPr="006B4D3F" w:rsidRDefault="00530CF6" w:rsidP="00530CF6">
      <w:pPr>
        <w:pStyle w:val="SingleTxtGR"/>
        <w:tabs>
          <w:tab w:val="clear" w:pos="1701"/>
        </w:tabs>
        <w:ind w:left="2268" w:hanging="1134"/>
      </w:pPr>
      <w:r w:rsidRPr="006B4D3F">
        <w:t>3.1.1.2</w:t>
      </w:r>
      <w:r w:rsidRPr="006B4D3F">
        <w:tab/>
        <w:t>в случае предупреждающих треугольников:</w:t>
      </w:r>
    </w:p>
    <w:p w14:paraId="19DB8A3F" w14:textId="77777777" w:rsidR="00530CF6" w:rsidRPr="006B4D3F" w:rsidRDefault="00530CF6" w:rsidP="00530CF6">
      <w:pPr>
        <w:pStyle w:val="SingleTxtGR"/>
        <w:tabs>
          <w:tab w:val="clear" w:pos="1701"/>
        </w:tabs>
        <w:ind w:left="2835" w:hanging="1701"/>
      </w:pPr>
      <w:r w:rsidRPr="006B4D3F">
        <w:tab/>
        <w:t>а)</w:t>
      </w:r>
      <w:r w:rsidRPr="006B4D3F">
        <w:tab/>
        <w:t>достаточно подробные для идентификации данного типа масштабные чертежи в трех экземплярах;</w:t>
      </w:r>
    </w:p>
    <w:p w14:paraId="165348C3" w14:textId="77777777" w:rsidR="00530CF6" w:rsidRPr="006B4D3F" w:rsidRDefault="00530CF6" w:rsidP="00530CF6">
      <w:pPr>
        <w:pStyle w:val="SingleTxtGR"/>
        <w:tabs>
          <w:tab w:val="clear" w:pos="1701"/>
        </w:tabs>
        <w:ind w:left="2835" w:hanging="1701"/>
      </w:pPr>
      <w:r w:rsidRPr="006B4D3F">
        <w:tab/>
        <w:t>b)</w:t>
      </w:r>
      <w:r w:rsidRPr="006B4D3F">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14:paraId="141B2B52" w14:textId="77777777" w:rsidR="00530CF6" w:rsidRPr="006B4D3F" w:rsidRDefault="00530CF6" w:rsidP="00530CF6">
      <w:pPr>
        <w:pStyle w:val="SingleTxtGR"/>
        <w:tabs>
          <w:tab w:val="clear" w:pos="1701"/>
        </w:tabs>
        <w:ind w:left="2835" w:hanging="1701"/>
      </w:pPr>
      <w:r w:rsidRPr="006B4D3F">
        <w:tab/>
        <w:t>с)</w:t>
      </w:r>
      <w:r w:rsidRPr="006B4D3F">
        <w:tab/>
        <w:t>копия инструкций по методу сборки в целях его использования;</w:t>
      </w:r>
    </w:p>
    <w:p w14:paraId="7159B164" w14:textId="77777777" w:rsidR="00530CF6" w:rsidRPr="006B4D3F" w:rsidRDefault="00530CF6" w:rsidP="00530CF6">
      <w:pPr>
        <w:pStyle w:val="SingleTxtGR"/>
        <w:tabs>
          <w:tab w:val="clear" w:pos="1701"/>
        </w:tabs>
        <w:ind w:left="2835" w:hanging="1701"/>
      </w:pPr>
      <w:r w:rsidRPr="006B4D3F">
        <w:tab/>
        <w:t>d)</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14:paraId="18F749E8" w14:textId="77777777" w:rsidR="00530CF6" w:rsidRPr="006B4D3F" w:rsidRDefault="00530CF6" w:rsidP="00530CF6">
      <w:pPr>
        <w:pStyle w:val="SingleTxtGR"/>
        <w:tabs>
          <w:tab w:val="clear" w:pos="1701"/>
        </w:tabs>
        <w:ind w:left="2835" w:hanging="1701"/>
      </w:pPr>
      <w:r w:rsidRPr="006B4D3F">
        <w:tab/>
        <w:t>е)</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14:paraId="61DB176E" w14:textId="77777777" w:rsidR="00530CF6" w:rsidRPr="006B4D3F" w:rsidRDefault="00530CF6" w:rsidP="00530CF6">
      <w:pPr>
        <w:pStyle w:val="SingleTxtGR"/>
        <w:tabs>
          <w:tab w:val="clear" w:pos="1701"/>
        </w:tabs>
        <w:ind w:left="2835" w:hanging="1701"/>
      </w:pPr>
      <w:r w:rsidRPr="006B4D3F">
        <w:tab/>
        <w:t>f)</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14:paraId="2D1EC21C" w14:textId="77777777" w:rsidR="00530CF6" w:rsidRPr="006B4D3F" w:rsidRDefault="00530CF6" w:rsidP="00530CF6">
      <w:pPr>
        <w:pStyle w:val="SingleTxtGR"/>
        <w:tabs>
          <w:tab w:val="clear" w:pos="1701"/>
        </w:tabs>
        <w:ind w:left="3402" w:hanging="2268"/>
      </w:pPr>
      <w:r w:rsidRPr="006B4D3F">
        <w:tab/>
      </w:r>
      <w:r>
        <w:tab/>
      </w:r>
      <w:r w:rsidRPr="006B4D3F">
        <w:t>i)</w:t>
      </w:r>
      <w:r w:rsidRPr="006B4D3F">
        <w:tab/>
        <w:t xml:space="preserve">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14:paraId="10097C46" w14:textId="77777777" w:rsidR="00530CF6" w:rsidRPr="006B4D3F" w:rsidRDefault="00530CF6" w:rsidP="00530CF6">
      <w:pPr>
        <w:pStyle w:val="SingleTxtGR"/>
        <w:tabs>
          <w:tab w:val="clear" w:pos="1701"/>
        </w:tabs>
        <w:ind w:left="3402" w:hanging="2268"/>
      </w:pPr>
      <w:r w:rsidRPr="006B4D3F">
        <w:tab/>
      </w:r>
      <w:r>
        <w:tab/>
      </w:r>
      <w:proofErr w:type="spellStart"/>
      <w:r w:rsidRPr="006B4D3F">
        <w:t>ii</w:t>
      </w:r>
      <w:proofErr w:type="spellEnd"/>
      <w:r w:rsidRPr="006B4D3F">
        <w:t>)</w:t>
      </w:r>
      <w:r w:rsidRPr="006B4D3F">
        <w:tab/>
        <w:t>два образца с новым торговым наименованием или товарным знаком либо соответствующие документы;</w:t>
      </w:r>
    </w:p>
    <w:p w14:paraId="56F14393" w14:textId="77777777" w:rsidR="00530CF6" w:rsidRPr="006B4D3F" w:rsidRDefault="00530CF6" w:rsidP="00530CF6">
      <w:pPr>
        <w:pStyle w:val="SingleTxtGR"/>
        <w:tabs>
          <w:tab w:val="clear" w:pos="1701"/>
        </w:tabs>
        <w:ind w:left="2268" w:hanging="1134"/>
      </w:pPr>
      <w:r w:rsidRPr="006B4D3F">
        <w:t>3.1.1.3</w:t>
      </w:r>
      <w:r w:rsidRPr="006B4D3F">
        <w:tab/>
        <w:t>в случае опознавательных знаков:</w:t>
      </w:r>
    </w:p>
    <w:p w14:paraId="00BA3673" w14:textId="77777777" w:rsidR="00530CF6" w:rsidRPr="006B4D3F" w:rsidRDefault="00530CF6" w:rsidP="00530CF6">
      <w:pPr>
        <w:pStyle w:val="SingleTxtGR"/>
        <w:tabs>
          <w:tab w:val="clear" w:pos="1701"/>
        </w:tabs>
        <w:ind w:left="2835" w:hanging="1701"/>
      </w:pPr>
      <w:r w:rsidRPr="006B4D3F">
        <w:tab/>
        <w:t>а)</w:t>
      </w:r>
      <w:r w:rsidRPr="006B4D3F">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02C7774E" w14:textId="77777777" w:rsidR="00530CF6" w:rsidRPr="006B4D3F" w:rsidRDefault="00530CF6" w:rsidP="00530CF6">
      <w:pPr>
        <w:pStyle w:val="SingleTxtGR"/>
        <w:tabs>
          <w:tab w:val="clear" w:pos="1701"/>
        </w:tabs>
        <w:ind w:left="2835" w:hanging="1701"/>
      </w:pPr>
      <w:r w:rsidRPr="006B4D3F">
        <w:lastRenderedPageBreak/>
        <w:tab/>
        <w:t>b)</w:t>
      </w:r>
      <w:r w:rsidRPr="006B4D3F">
        <w:tab/>
        <w:t>краткое описание с указанием технических характеристик материалов, из которых изготовлены светоотражающие поверхности;</w:t>
      </w:r>
    </w:p>
    <w:p w14:paraId="39388E2E" w14:textId="77777777" w:rsidR="00530CF6" w:rsidRPr="006B4D3F" w:rsidRDefault="00530CF6" w:rsidP="00530CF6">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флюоресцирующие поверхности;</w:t>
      </w:r>
    </w:p>
    <w:p w14:paraId="49B34B72" w14:textId="77777777" w:rsidR="00530CF6" w:rsidRPr="006B4D3F" w:rsidRDefault="00530CF6" w:rsidP="00530CF6">
      <w:pPr>
        <w:pStyle w:val="SingleTxtGR"/>
        <w:tabs>
          <w:tab w:val="clear" w:pos="1701"/>
        </w:tabs>
        <w:ind w:left="2835" w:hanging="1701"/>
      </w:pPr>
      <w:r w:rsidRPr="006B4D3F">
        <w:tab/>
        <w:t>d)</w:t>
      </w:r>
      <w:r w:rsidRPr="006B4D3F">
        <w:tab/>
        <w:t>образцы светоотражающих и флюоресцирующих поверхностей; число представляемых образцов указано в приложении 4.</w:t>
      </w:r>
    </w:p>
    <w:p w14:paraId="7E621FA3" w14:textId="77777777" w:rsidR="00530CF6" w:rsidRPr="006B4D3F" w:rsidRDefault="00530CF6" w:rsidP="00530CF6">
      <w:pPr>
        <w:pStyle w:val="SingleTxtGR"/>
        <w:tabs>
          <w:tab w:val="clear" w:pos="1701"/>
        </w:tabs>
        <w:ind w:left="2268" w:hanging="1134"/>
      </w:pPr>
      <w:proofErr w:type="gramStart"/>
      <w:r w:rsidRPr="006B4D3F">
        <w:t>3.1.1.3.1</w:t>
      </w:r>
      <w:r w:rsidRPr="006B4D3F">
        <w:tab/>
        <w:t>Прежде чем</w:t>
      </w:r>
      <w:proofErr w:type="gramEnd"/>
      <w:r w:rsidRPr="006B4D3F">
        <w:t xml:space="preserve"> предоставить официальное утверждение данного типа, орган</w:t>
      </w:r>
      <w:r>
        <w:t xml:space="preserve"> по официальному утверждению типа</w:t>
      </w:r>
      <w:r w:rsidRPr="006B4D3F">
        <w:t xml:space="preserve"> проверяет наличие надлежащих условий для обеспечения эффективного контроля за соответствием производства:</w:t>
      </w:r>
    </w:p>
    <w:p w14:paraId="1564BE82" w14:textId="77777777" w:rsidR="00530CF6" w:rsidRPr="006B4D3F" w:rsidRDefault="00530CF6" w:rsidP="00530CF6">
      <w:pPr>
        <w:pStyle w:val="SingleTxtGR"/>
        <w:tabs>
          <w:tab w:val="clear" w:pos="1701"/>
        </w:tabs>
        <w:spacing w:line="220" w:lineRule="atLeast"/>
        <w:ind w:left="2268" w:hanging="1134"/>
      </w:pPr>
      <w:r w:rsidRPr="006B4D3F">
        <w:t>3.1.1.4</w:t>
      </w:r>
      <w:r w:rsidRPr="006B4D3F">
        <w:tab/>
        <w:t>в случае светоотражающего маркировочного материала:</w:t>
      </w:r>
    </w:p>
    <w:p w14:paraId="54ED324E" w14:textId="77777777" w:rsidR="00530CF6" w:rsidRPr="006B4D3F" w:rsidRDefault="00530CF6" w:rsidP="00530CF6">
      <w:pPr>
        <w:pStyle w:val="SingleTxtGR"/>
        <w:tabs>
          <w:tab w:val="clear" w:pos="1701"/>
        </w:tabs>
        <w:spacing w:line="220" w:lineRule="atLeast"/>
        <w:ind w:left="2835" w:hanging="1701"/>
      </w:pPr>
      <w:r w:rsidRPr="006B4D3F">
        <w:tab/>
        <w:t>а)</w:t>
      </w:r>
      <w:r w:rsidRPr="006B4D3F">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14:paraId="2AAFB334" w14:textId="77777777" w:rsidR="00530CF6" w:rsidRPr="006B4D3F" w:rsidRDefault="00530CF6" w:rsidP="00530CF6">
      <w:pPr>
        <w:pStyle w:val="SingleTxtGR"/>
        <w:tabs>
          <w:tab w:val="clear" w:pos="1701"/>
        </w:tabs>
        <w:spacing w:line="220" w:lineRule="atLeast"/>
        <w:ind w:left="2835" w:hanging="1701"/>
      </w:pPr>
      <w:r w:rsidRPr="006B4D3F">
        <w:tab/>
        <w:t>b)</w:t>
      </w:r>
      <w:r w:rsidRPr="006B4D3F">
        <w:tab/>
        <w:t>краткое описание с указанием технических характеристик светоотражающих маркировочных материалов;</w:t>
      </w:r>
    </w:p>
    <w:p w14:paraId="317A95B4" w14:textId="77777777" w:rsidR="00530CF6" w:rsidRPr="006B4D3F" w:rsidRDefault="00530CF6" w:rsidP="00530CF6">
      <w:pPr>
        <w:pStyle w:val="SingleTxtGR"/>
        <w:tabs>
          <w:tab w:val="clear" w:pos="1701"/>
        </w:tabs>
        <w:spacing w:line="220" w:lineRule="atLeast"/>
        <w:ind w:left="2835" w:hanging="1701"/>
      </w:pPr>
      <w:r w:rsidRPr="006B4D3F">
        <w:tab/>
        <w:t>с)</w:t>
      </w:r>
      <w:r w:rsidRPr="006B4D3F">
        <w:tab/>
        <w:t>образцы светоотражающих маркировочных материалов, указанные в приложении 5;</w:t>
      </w:r>
    </w:p>
    <w:p w14:paraId="46CDDCA1" w14:textId="77777777" w:rsidR="00530CF6" w:rsidRPr="006B4D3F" w:rsidRDefault="00530CF6" w:rsidP="00530CF6">
      <w:pPr>
        <w:pStyle w:val="SingleTxtGR"/>
        <w:tabs>
          <w:tab w:val="clear" w:pos="1701"/>
        </w:tabs>
        <w:spacing w:line="220" w:lineRule="atLeast"/>
        <w:ind w:left="2835" w:hanging="1701"/>
      </w:pPr>
      <w:r w:rsidRPr="006B4D3F">
        <w:tab/>
        <w:t>d)</w:t>
      </w:r>
      <w:r w:rsidRPr="006B4D3F">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14:paraId="6295D5D7" w14:textId="77777777" w:rsidR="00530CF6" w:rsidRPr="006B4D3F" w:rsidRDefault="00530CF6" w:rsidP="00530CF6">
      <w:pPr>
        <w:pStyle w:val="SingleTxtGR"/>
        <w:tabs>
          <w:tab w:val="clear" w:pos="1701"/>
        </w:tabs>
        <w:spacing w:line="220" w:lineRule="atLeast"/>
        <w:ind w:left="3402" w:hanging="2268"/>
      </w:pPr>
      <w:r w:rsidRPr="006B4D3F">
        <w:tab/>
      </w:r>
      <w:r>
        <w:tab/>
      </w:r>
      <w:r w:rsidRPr="006B4D3F">
        <w:t>i)</w:t>
      </w:r>
      <w:r w:rsidRPr="006B4D3F">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14:paraId="293992A4" w14:textId="77777777" w:rsidR="00530CF6" w:rsidRPr="006B4D3F" w:rsidRDefault="00530CF6" w:rsidP="00530CF6">
      <w:pPr>
        <w:pStyle w:val="SingleTxtGR"/>
        <w:tabs>
          <w:tab w:val="clear" w:pos="1701"/>
        </w:tabs>
        <w:spacing w:line="220" w:lineRule="atLeast"/>
        <w:ind w:left="3402" w:hanging="2268"/>
      </w:pPr>
      <w:r w:rsidRPr="006B4D3F">
        <w:tab/>
      </w:r>
      <w:r>
        <w:tab/>
      </w:r>
      <w:proofErr w:type="spellStart"/>
      <w:r w:rsidRPr="006B4D3F">
        <w:t>ii</w:t>
      </w:r>
      <w:proofErr w:type="spellEnd"/>
      <w:r w:rsidRPr="006B4D3F">
        <w:t>)</w:t>
      </w:r>
      <w:r w:rsidRPr="006B4D3F">
        <w:tab/>
        <w:t>два образца с новым торговым наименованием или товарным знаком либо соответствующие документы.</w:t>
      </w:r>
    </w:p>
    <w:p w14:paraId="20BB68E2" w14:textId="77777777" w:rsidR="00530CF6" w:rsidRPr="006B4D3F" w:rsidRDefault="00530CF6" w:rsidP="00530CF6">
      <w:pPr>
        <w:pStyle w:val="SingleTxtGR"/>
        <w:tabs>
          <w:tab w:val="clear" w:pos="1701"/>
        </w:tabs>
        <w:spacing w:line="220" w:lineRule="atLeast"/>
        <w:ind w:left="2268" w:hanging="1134"/>
      </w:pPr>
      <w:r w:rsidRPr="006B4D3F">
        <w:t>3.2</w:t>
      </w:r>
      <w:r w:rsidRPr="006B4D3F">
        <w:tab/>
      </w:r>
      <w:r>
        <w:t>Официальное утверждение</w:t>
      </w:r>
    </w:p>
    <w:p w14:paraId="50B36EA2" w14:textId="77777777" w:rsidR="00530CF6" w:rsidRPr="006B4D3F" w:rsidRDefault="00530CF6" w:rsidP="00530CF6">
      <w:pPr>
        <w:pStyle w:val="SingleTxtGR"/>
        <w:tabs>
          <w:tab w:val="clear" w:pos="1701"/>
        </w:tabs>
        <w:spacing w:line="220" w:lineRule="atLeast"/>
        <w:ind w:left="2268" w:hanging="1134"/>
      </w:pPr>
      <w:r w:rsidRPr="006B4D3F">
        <w:t>3.2.1</w:t>
      </w:r>
      <w:r w:rsidRPr="006B4D3F">
        <w:tab/>
        <w:t xml:space="preserve">Для светоотражающего </w:t>
      </w:r>
      <w:r>
        <w:t>устройства</w:t>
      </w:r>
      <w:r w:rsidRPr="006B4D3F">
        <w:t>, указанного в пункте 1, требуется отдельное официальное утверждение.</w:t>
      </w:r>
    </w:p>
    <w:p w14:paraId="0EA8101A" w14:textId="77777777" w:rsidR="00530CF6" w:rsidRPr="006B4D3F" w:rsidRDefault="00530CF6" w:rsidP="00530CF6">
      <w:pPr>
        <w:pStyle w:val="SingleTxtGR"/>
        <w:tabs>
          <w:tab w:val="clear" w:pos="1701"/>
        </w:tabs>
        <w:spacing w:line="220" w:lineRule="atLeast"/>
        <w:ind w:left="2268" w:hanging="1134"/>
      </w:pPr>
      <w:r w:rsidRPr="006B4D3F">
        <w:t>3.2.2</w:t>
      </w:r>
      <w:r w:rsidRPr="006B4D3F">
        <w:tab/>
        <w:t xml:space="preserve">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w:t>
      </w:r>
      <w:r>
        <w:t>устройства</w:t>
      </w:r>
      <w:r w:rsidRPr="006B4D3F">
        <w:t xml:space="preserve"> на основании настоящих Правил посредством карточки, соответствующей образцу, приведенному в приложении 1.</w:t>
      </w:r>
    </w:p>
    <w:p w14:paraId="607E615A" w14:textId="77777777" w:rsidR="00530CF6" w:rsidRPr="006B4D3F" w:rsidRDefault="00530CF6" w:rsidP="00530CF6">
      <w:pPr>
        <w:pStyle w:val="SingleTxtGR"/>
        <w:tabs>
          <w:tab w:val="clear" w:pos="1701"/>
        </w:tabs>
        <w:spacing w:line="220" w:lineRule="atLeast"/>
        <w:ind w:left="2268" w:hanging="1134"/>
      </w:pPr>
      <w:r w:rsidRPr="006B4D3F">
        <w:t>3.2.3</w:t>
      </w:r>
      <w:r w:rsidRPr="006B4D3F">
        <w:tab/>
        <w:t xml:space="preserve">Номер официального утверждения присваивается каждому официально утвержденному типу и </w:t>
      </w:r>
      <w:r>
        <w:t>указывается</w:t>
      </w:r>
      <w:r w:rsidRPr="006B4D3F">
        <w:t xml:space="preserve"> на светоотражающе</w:t>
      </w:r>
      <w:r>
        <w:t>м</w:t>
      </w:r>
      <w:r w:rsidRPr="006B4D3F">
        <w:t xml:space="preserve"> </w:t>
      </w:r>
      <w:r>
        <w:t>устройстве</w:t>
      </w:r>
      <w:r w:rsidRPr="006B4D3F">
        <w:t xml:space="preserve"> в соответствии с требованиями пункта 3.3. Одна и та же Договаривающаяся сторона не </w:t>
      </w:r>
      <w:r>
        <w:t>может</w:t>
      </w:r>
      <w:r w:rsidRPr="006B4D3F">
        <w:t xml:space="preserve"> присв</w:t>
      </w:r>
      <w:r>
        <w:t>оить</w:t>
      </w:r>
      <w:r w:rsidRPr="006B4D3F">
        <w:t xml:space="preserve"> этот номер другому типу </w:t>
      </w:r>
      <w:r>
        <w:t>устройства</w:t>
      </w:r>
      <w:r w:rsidRPr="006B4D3F">
        <w:t>, выполняющего такую же функцию.</w:t>
      </w:r>
    </w:p>
    <w:p w14:paraId="6B69A477" w14:textId="77777777" w:rsidR="00530CF6" w:rsidRPr="006B4D3F" w:rsidRDefault="00530CF6" w:rsidP="000653DA">
      <w:pPr>
        <w:pStyle w:val="SingleTxtGR"/>
        <w:pageBreakBefore/>
        <w:tabs>
          <w:tab w:val="clear" w:pos="1701"/>
        </w:tabs>
        <w:spacing w:line="220" w:lineRule="atLeast"/>
        <w:ind w:left="2268" w:hanging="1134"/>
      </w:pPr>
      <w:r w:rsidRPr="006B4D3F">
        <w:lastRenderedPageBreak/>
        <w:t>3.2.4</w:t>
      </w:r>
      <w:r w:rsidRPr="006B4D3F">
        <w:tab/>
        <w:t xml:space="preserve">Обозначения светоотражающих </w:t>
      </w:r>
      <w:r>
        <w:t>устройств</w:t>
      </w:r>
      <w:r w:rsidRPr="006B4D3F">
        <w:t>, которые будут указываться в приложении 1, должны быть следующими:</w:t>
      </w:r>
    </w:p>
    <w:p w14:paraId="4ED76337" w14:textId="77777777" w:rsidR="00530CF6" w:rsidRPr="00E342F7" w:rsidRDefault="00530CF6" w:rsidP="00530CF6">
      <w:pPr>
        <w:pStyle w:val="H23GR"/>
        <w:rPr>
          <w:bCs/>
        </w:rPr>
      </w:pPr>
      <w:r>
        <w:tab/>
      </w:r>
      <w:r>
        <w:tab/>
      </w:r>
      <w:r w:rsidRPr="00823DBF">
        <w:rPr>
          <w:b w:val="0"/>
        </w:rPr>
        <w:t>Таблица 1</w:t>
      </w:r>
      <w:r w:rsidRPr="00823DBF">
        <w:rPr>
          <w:b w:val="0"/>
        </w:rPr>
        <w:br/>
      </w:r>
      <w:r>
        <w:tab/>
      </w:r>
      <w:r w:rsidRPr="00E342F7">
        <w:rPr>
          <w:bCs/>
        </w:rPr>
        <w:t xml:space="preserve">Перечень светоотражающих </w:t>
      </w:r>
      <w:r>
        <w:rPr>
          <w:bCs/>
        </w:rPr>
        <w:t>устройств</w:t>
      </w:r>
      <w:r w:rsidRPr="00E342F7">
        <w:rPr>
          <w:bCs/>
        </w:rPr>
        <w:t xml:space="preserve"> и их обозначений</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3215"/>
        <w:gridCol w:w="933"/>
        <w:gridCol w:w="1208"/>
        <w:gridCol w:w="1204"/>
        <w:gridCol w:w="810"/>
      </w:tblGrid>
      <w:tr w:rsidR="00530CF6" w:rsidRPr="00823DBF" w14:paraId="37773744" w14:textId="77777777" w:rsidTr="00530CF6">
        <w:trPr>
          <w:tblHeader/>
        </w:trPr>
        <w:tc>
          <w:tcPr>
            <w:tcW w:w="3215" w:type="dxa"/>
            <w:tcBorders>
              <w:bottom w:val="single" w:sz="12" w:space="0" w:color="auto"/>
            </w:tcBorders>
            <w:shd w:val="clear" w:color="auto" w:fill="auto"/>
            <w:vAlign w:val="bottom"/>
          </w:tcPr>
          <w:p w14:paraId="380603BB" w14:textId="77777777" w:rsidR="00530CF6" w:rsidRPr="00823DBF" w:rsidRDefault="00530CF6" w:rsidP="00530CF6">
            <w:pPr>
              <w:spacing w:before="80" w:after="80" w:line="200" w:lineRule="exact"/>
              <w:ind w:left="57"/>
              <w:jc w:val="center"/>
              <w:rPr>
                <w:i/>
                <w:sz w:val="16"/>
              </w:rPr>
            </w:pPr>
            <w:r w:rsidRPr="00823DBF">
              <w:rPr>
                <w:i/>
                <w:sz w:val="16"/>
              </w:rPr>
              <w:t>Светоотражающие устройства</w:t>
            </w:r>
          </w:p>
        </w:tc>
        <w:tc>
          <w:tcPr>
            <w:tcW w:w="933" w:type="dxa"/>
            <w:tcBorders>
              <w:bottom w:val="single" w:sz="12" w:space="0" w:color="auto"/>
            </w:tcBorders>
            <w:shd w:val="clear" w:color="auto" w:fill="auto"/>
            <w:vAlign w:val="bottom"/>
          </w:tcPr>
          <w:p w14:paraId="59C9F31A" w14:textId="77777777" w:rsidR="00530CF6" w:rsidRPr="00823DBF" w:rsidRDefault="00530CF6" w:rsidP="00530CF6">
            <w:pPr>
              <w:spacing w:before="80" w:after="80" w:line="200" w:lineRule="exact"/>
              <w:jc w:val="center"/>
              <w:rPr>
                <w:i/>
                <w:sz w:val="16"/>
              </w:rPr>
            </w:pPr>
            <w:r w:rsidRPr="00823DBF">
              <w:rPr>
                <w:i/>
                <w:sz w:val="16"/>
              </w:rPr>
              <w:t>Условное обозначение</w:t>
            </w:r>
          </w:p>
        </w:tc>
        <w:tc>
          <w:tcPr>
            <w:tcW w:w="1208" w:type="dxa"/>
            <w:tcBorders>
              <w:bottom w:val="single" w:sz="12" w:space="0" w:color="auto"/>
            </w:tcBorders>
            <w:shd w:val="clear" w:color="auto" w:fill="auto"/>
            <w:vAlign w:val="bottom"/>
          </w:tcPr>
          <w:p w14:paraId="338001F1" w14:textId="77777777" w:rsidR="00530CF6" w:rsidRPr="00823DBF" w:rsidRDefault="00530CF6" w:rsidP="00530CF6">
            <w:pPr>
              <w:spacing w:before="80" w:after="80" w:line="200" w:lineRule="exact"/>
              <w:jc w:val="center"/>
              <w:rPr>
                <w:i/>
                <w:sz w:val="16"/>
              </w:rPr>
            </w:pPr>
            <w:r w:rsidRPr="00823DBF">
              <w:rPr>
                <w:i/>
                <w:sz w:val="16"/>
              </w:rPr>
              <w:t>Дополнительное обозначение</w:t>
            </w:r>
          </w:p>
        </w:tc>
        <w:tc>
          <w:tcPr>
            <w:tcW w:w="1204" w:type="dxa"/>
            <w:tcBorders>
              <w:bottom w:val="single" w:sz="12" w:space="0" w:color="auto"/>
            </w:tcBorders>
            <w:shd w:val="clear" w:color="auto" w:fill="auto"/>
            <w:vAlign w:val="center"/>
          </w:tcPr>
          <w:p w14:paraId="50D737B1" w14:textId="77777777" w:rsidR="00530CF6" w:rsidRPr="00823DBF" w:rsidRDefault="00530CF6" w:rsidP="00530CF6">
            <w:pPr>
              <w:spacing w:before="80" w:after="80" w:line="200" w:lineRule="exact"/>
              <w:jc w:val="center"/>
              <w:rPr>
                <w:i/>
                <w:sz w:val="16"/>
              </w:rPr>
            </w:pPr>
            <w:r w:rsidRPr="00823DBF">
              <w:rPr>
                <w:i/>
                <w:sz w:val="16"/>
              </w:rPr>
              <w:t>Минимальное значение «a» на рис. A24-I, в мм</w:t>
            </w:r>
          </w:p>
        </w:tc>
        <w:tc>
          <w:tcPr>
            <w:cnfStyle w:val="000100000000" w:firstRow="0" w:lastRow="0" w:firstColumn="0" w:lastColumn="1" w:oddVBand="0" w:evenVBand="0" w:oddHBand="0" w:evenHBand="0" w:firstRowFirstColumn="0" w:firstRowLastColumn="0" w:lastRowFirstColumn="0" w:lastRowLastColumn="0"/>
            <w:tcW w:w="810" w:type="dxa"/>
            <w:tcBorders>
              <w:bottom w:val="single" w:sz="12" w:space="0" w:color="auto"/>
              <w:right w:val="single" w:sz="4" w:space="0" w:color="auto"/>
            </w:tcBorders>
            <w:shd w:val="clear" w:color="auto" w:fill="auto"/>
            <w:vAlign w:val="bottom"/>
          </w:tcPr>
          <w:p w14:paraId="6B806388" w14:textId="77777777" w:rsidR="00530CF6" w:rsidRPr="00823DBF" w:rsidRDefault="00530CF6" w:rsidP="00530CF6">
            <w:pPr>
              <w:spacing w:before="80" w:after="80" w:line="200" w:lineRule="exact"/>
              <w:jc w:val="center"/>
              <w:rPr>
                <w:i/>
                <w:sz w:val="16"/>
              </w:rPr>
            </w:pPr>
            <w:r w:rsidRPr="00823DBF">
              <w:rPr>
                <w:i/>
                <w:sz w:val="16"/>
              </w:rPr>
              <w:t>Пункт</w:t>
            </w:r>
          </w:p>
        </w:tc>
      </w:tr>
      <w:tr w:rsidR="00530CF6" w:rsidRPr="00823DBF" w14:paraId="7A1EFB01" w14:textId="77777777" w:rsidTr="00530CF6">
        <w:tc>
          <w:tcPr>
            <w:tcW w:w="3215" w:type="dxa"/>
            <w:tcBorders>
              <w:top w:val="single" w:sz="12" w:space="0" w:color="auto"/>
            </w:tcBorders>
          </w:tcPr>
          <w:p w14:paraId="7390040A" w14:textId="77777777" w:rsidR="00530CF6" w:rsidRPr="00823DBF" w:rsidRDefault="00530CF6" w:rsidP="00530CF6">
            <w:pPr>
              <w:spacing w:before="0"/>
              <w:ind w:left="57"/>
              <w:rPr>
                <w:sz w:val="18"/>
                <w:szCs w:val="18"/>
              </w:rPr>
            </w:pPr>
            <w:r w:rsidRPr="00823DBF">
              <w:rPr>
                <w:sz w:val="18"/>
                <w:szCs w:val="18"/>
              </w:rPr>
              <w:t>Светоотражатель для механических транспортных средств (независимый)</w:t>
            </w:r>
          </w:p>
        </w:tc>
        <w:tc>
          <w:tcPr>
            <w:tcW w:w="933" w:type="dxa"/>
            <w:tcBorders>
              <w:top w:val="single" w:sz="12" w:space="0" w:color="auto"/>
            </w:tcBorders>
          </w:tcPr>
          <w:p w14:paraId="76F7F9C0" w14:textId="77777777" w:rsidR="00530CF6" w:rsidRPr="00823DBF" w:rsidRDefault="00530CF6" w:rsidP="00530CF6">
            <w:pPr>
              <w:spacing w:before="0"/>
              <w:jc w:val="center"/>
              <w:rPr>
                <w:sz w:val="18"/>
                <w:szCs w:val="18"/>
              </w:rPr>
            </w:pPr>
            <w:r w:rsidRPr="00823DBF">
              <w:rPr>
                <w:sz w:val="18"/>
                <w:szCs w:val="18"/>
              </w:rPr>
              <w:t>IA</w:t>
            </w:r>
          </w:p>
        </w:tc>
        <w:tc>
          <w:tcPr>
            <w:tcW w:w="1208" w:type="dxa"/>
            <w:tcBorders>
              <w:top w:val="single" w:sz="12" w:space="0" w:color="auto"/>
            </w:tcBorders>
          </w:tcPr>
          <w:p w14:paraId="22354059" w14:textId="77777777" w:rsidR="00530CF6" w:rsidRPr="00823DBF" w:rsidRDefault="00530CF6" w:rsidP="00530CF6">
            <w:pPr>
              <w:spacing w:before="0"/>
              <w:jc w:val="center"/>
              <w:rPr>
                <w:sz w:val="18"/>
                <w:szCs w:val="18"/>
              </w:rPr>
            </w:pPr>
          </w:p>
        </w:tc>
        <w:tc>
          <w:tcPr>
            <w:tcW w:w="1204" w:type="dxa"/>
            <w:tcBorders>
              <w:top w:val="single" w:sz="12" w:space="0" w:color="auto"/>
            </w:tcBorders>
          </w:tcPr>
          <w:p w14:paraId="6FF26B13" w14:textId="77777777" w:rsidR="00530CF6" w:rsidRPr="00823DBF" w:rsidRDefault="00530CF6" w:rsidP="00530CF6">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14:paraId="4202A273" w14:textId="77777777" w:rsidR="00530CF6" w:rsidRPr="00823DBF" w:rsidRDefault="00530CF6" w:rsidP="00530CF6">
            <w:pPr>
              <w:spacing w:before="0"/>
              <w:jc w:val="center"/>
              <w:rPr>
                <w:sz w:val="18"/>
                <w:szCs w:val="18"/>
              </w:rPr>
            </w:pPr>
            <w:r w:rsidRPr="00823DBF">
              <w:rPr>
                <w:sz w:val="18"/>
                <w:szCs w:val="18"/>
              </w:rPr>
              <w:t>5.1.7</w:t>
            </w:r>
          </w:p>
        </w:tc>
      </w:tr>
      <w:tr w:rsidR="00530CF6" w:rsidRPr="00823DBF" w14:paraId="423294E4" w14:textId="77777777" w:rsidTr="00530CF6">
        <w:tc>
          <w:tcPr>
            <w:tcW w:w="3215" w:type="dxa"/>
          </w:tcPr>
          <w:p w14:paraId="11903E6A" w14:textId="77777777" w:rsidR="00530CF6" w:rsidRPr="00823DBF" w:rsidRDefault="00530CF6" w:rsidP="00530CF6">
            <w:pPr>
              <w:spacing w:before="0"/>
              <w:ind w:left="57"/>
              <w:rPr>
                <w:sz w:val="18"/>
                <w:szCs w:val="18"/>
              </w:rPr>
            </w:pPr>
            <w:r w:rsidRPr="00823DB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933" w:type="dxa"/>
          </w:tcPr>
          <w:p w14:paraId="65B73575" w14:textId="77777777" w:rsidR="00530CF6" w:rsidRPr="00823DBF" w:rsidRDefault="00530CF6" w:rsidP="00530CF6">
            <w:pPr>
              <w:spacing w:before="0"/>
              <w:jc w:val="center"/>
              <w:rPr>
                <w:sz w:val="18"/>
                <w:szCs w:val="18"/>
              </w:rPr>
            </w:pPr>
            <w:r w:rsidRPr="00823DBF">
              <w:rPr>
                <w:sz w:val="18"/>
                <w:szCs w:val="18"/>
              </w:rPr>
              <w:t>IB</w:t>
            </w:r>
          </w:p>
        </w:tc>
        <w:tc>
          <w:tcPr>
            <w:tcW w:w="1208" w:type="dxa"/>
          </w:tcPr>
          <w:p w14:paraId="408AB840" w14:textId="77777777" w:rsidR="00530CF6" w:rsidRPr="00823DBF" w:rsidRDefault="00530CF6" w:rsidP="00530CF6">
            <w:pPr>
              <w:spacing w:before="0"/>
              <w:jc w:val="center"/>
              <w:rPr>
                <w:sz w:val="18"/>
                <w:szCs w:val="18"/>
              </w:rPr>
            </w:pPr>
          </w:p>
        </w:tc>
        <w:tc>
          <w:tcPr>
            <w:tcW w:w="1204" w:type="dxa"/>
          </w:tcPr>
          <w:p w14:paraId="24CB3490" w14:textId="77777777" w:rsidR="00530CF6" w:rsidRPr="00823DBF" w:rsidRDefault="00530CF6" w:rsidP="00530CF6">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AC2C77" w14:textId="77777777" w:rsidR="00530CF6" w:rsidRPr="00823DBF" w:rsidRDefault="00530CF6" w:rsidP="00530CF6">
            <w:pPr>
              <w:spacing w:before="0"/>
              <w:jc w:val="center"/>
              <w:rPr>
                <w:sz w:val="18"/>
                <w:szCs w:val="18"/>
              </w:rPr>
            </w:pPr>
            <w:r w:rsidRPr="00823DBF">
              <w:rPr>
                <w:sz w:val="18"/>
                <w:szCs w:val="18"/>
              </w:rPr>
              <w:t>5.1.7</w:t>
            </w:r>
          </w:p>
        </w:tc>
      </w:tr>
      <w:tr w:rsidR="00530CF6" w:rsidRPr="00823DBF" w14:paraId="36202F6F" w14:textId="77777777" w:rsidTr="00530CF6">
        <w:tc>
          <w:tcPr>
            <w:tcW w:w="3215" w:type="dxa"/>
          </w:tcPr>
          <w:p w14:paraId="2986C97E" w14:textId="77777777" w:rsidR="00530CF6" w:rsidRPr="00823DBF" w:rsidRDefault="00530CF6" w:rsidP="00530CF6">
            <w:pPr>
              <w:spacing w:before="0"/>
              <w:ind w:left="57"/>
              <w:rPr>
                <w:sz w:val="18"/>
                <w:szCs w:val="18"/>
              </w:rPr>
            </w:pPr>
            <w:r w:rsidRPr="00823DBF">
              <w:rPr>
                <w:sz w:val="18"/>
                <w:szCs w:val="18"/>
              </w:rPr>
              <w:t>Светоотражатель для прицепов (независимый)</w:t>
            </w:r>
          </w:p>
        </w:tc>
        <w:tc>
          <w:tcPr>
            <w:tcW w:w="933" w:type="dxa"/>
          </w:tcPr>
          <w:p w14:paraId="32ECB85F" w14:textId="77777777" w:rsidR="00530CF6" w:rsidRPr="00823DBF" w:rsidRDefault="00530CF6" w:rsidP="00530CF6">
            <w:pPr>
              <w:spacing w:before="0"/>
              <w:jc w:val="center"/>
              <w:rPr>
                <w:sz w:val="18"/>
                <w:szCs w:val="18"/>
              </w:rPr>
            </w:pPr>
            <w:r w:rsidRPr="00823DBF">
              <w:rPr>
                <w:sz w:val="18"/>
                <w:szCs w:val="18"/>
              </w:rPr>
              <w:t>IIIA</w:t>
            </w:r>
          </w:p>
        </w:tc>
        <w:tc>
          <w:tcPr>
            <w:tcW w:w="1208" w:type="dxa"/>
          </w:tcPr>
          <w:p w14:paraId="3E69E6EF" w14:textId="77777777" w:rsidR="00530CF6" w:rsidRPr="00823DBF" w:rsidRDefault="00530CF6" w:rsidP="00530CF6">
            <w:pPr>
              <w:spacing w:before="0"/>
              <w:jc w:val="center"/>
              <w:rPr>
                <w:sz w:val="18"/>
                <w:szCs w:val="18"/>
              </w:rPr>
            </w:pPr>
          </w:p>
        </w:tc>
        <w:tc>
          <w:tcPr>
            <w:tcW w:w="1204" w:type="dxa"/>
          </w:tcPr>
          <w:p w14:paraId="7FCD312B" w14:textId="77777777" w:rsidR="00530CF6" w:rsidRPr="00823DBF" w:rsidRDefault="00530CF6" w:rsidP="00530CF6">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E4305C" w14:textId="77777777" w:rsidR="00530CF6" w:rsidRPr="00823DBF" w:rsidRDefault="00530CF6" w:rsidP="00530CF6">
            <w:pPr>
              <w:spacing w:before="0"/>
              <w:jc w:val="center"/>
              <w:rPr>
                <w:sz w:val="18"/>
                <w:szCs w:val="18"/>
              </w:rPr>
            </w:pPr>
            <w:r w:rsidRPr="00823DBF">
              <w:rPr>
                <w:sz w:val="18"/>
                <w:szCs w:val="18"/>
              </w:rPr>
              <w:t>5.2.6</w:t>
            </w:r>
          </w:p>
        </w:tc>
      </w:tr>
      <w:tr w:rsidR="00530CF6" w:rsidRPr="00823DBF" w14:paraId="794AD6C5" w14:textId="77777777" w:rsidTr="00530CF6">
        <w:tc>
          <w:tcPr>
            <w:tcW w:w="3215" w:type="dxa"/>
          </w:tcPr>
          <w:p w14:paraId="0BC89277" w14:textId="77777777" w:rsidR="00530CF6" w:rsidRPr="00823DBF" w:rsidRDefault="00530CF6" w:rsidP="00530CF6">
            <w:pPr>
              <w:spacing w:before="0"/>
              <w:ind w:left="57"/>
              <w:rPr>
                <w:sz w:val="18"/>
                <w:szCs w:val="18"/>
              </w:rPr>
            </w:pPr>
            <w:r w:rsidRPr="00823DBF">
              <w:rPr>
                <w:sz w:val="18"/>
                <w:szCs w:val="18"/>
              </w:rPr>
              <w:t>Задний светоотражатель для прицепов (сгруппированный с другими сигнальными фонарями, которые не являются водонепроницаемыми)</w:t>
            </w:r>
          </w:p>
        </w:tc>
        <w:tc>
          <w:tcPr>
            <w:tcW w:w="933" w:type="dxa"/>
          </w:tcPr>
          <w:p w14:paraId="28A78A3E" w14:textId="77777777" w:rsidR="00530CF6" w:rsidRPr="00823DBF" w:rsidRDefault="00530CF6" w:rsidP="00530CF6">
            <w:pPr>
              <w:spacing w:before="0"/>
              <w:jc w:val="center"/>
              <w:rPr>
                <w:sz w:val="18"/>
                <w:szCs w:val="18"/>
              </w:rPr>
            </w:pPr>
            <w:r w:rsidRPr="00823DBF">
              <w:rPr>
                <w:sz w:val="18"/>
                <w:szCs w:val="18"/>
              </w:rPr>
              <w:t>IIIB</w:t>
            </w:r>
          </w:p>
        </w:tc>
        <w:tc>
          <w:tcPr>
            <w:tcW w:w="1208" w:type="dxa"/>
          </w:tcPr>
          <w:p w14:paraId="3E6F2A0A" w14:textId="77777777" w:rsidR="00530CF6" w:rsidRPr="00823DBF" w:rsidRDefault="00530CF6" w:rsidP="00530CF6">
            <w:pPr>
              <w:spacing w:before="0"/>
              <w:jc w:val="center"/>
              <w:rPr>
                <w:sz w:val="18"/>
                <w:szCs w:val="18"/>
              </w:rPr>
            </w:pPr>
          </w:p>
        </w:tc>
        <w:tc>
          <w:tcPr>
            <w:tcW w:w="1204" w:type="dxa"/>
          </w:tcPr>
          <w:p w14:paraId="49ACA058" w14:textId="77777777" w:rsidR="00530CF6" w:rsidRPr="00823DBF" w:rsidRDefault="00530CF6" w:rsidP="00530CF6">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01A38" w14:textId="77777777" w:rsidR="00530CF6" w:rsidRPr="00823DBF" w:rsidRDefault="00530CF6" w:rsidP="00530CF6">
            <w:pPr>
              <w:spacing w:before="0"/>
              <w:jc w:val="center"/>
              <w:rPr>
                <w:sz w:val="18"/>
                <w:szCs w:val="18"/>
              </w:rPr>
            </w:pPr>
            <w:r w:rsidRPr="00823DBF">
              <w:rPr>
                <w:sz w:val="18"/>
                <w:szCs w:val="18"/>
              </w:rPr>
              <w:t>5.2.6</w:t>
            </w:r>
          </w:p>
        </w:tc>
      </w:tr>
      <w:tr w:rsidR="00530CF6" w:rsidRPr="00823DBF" w14:paraId="3E6B0D38" w14:textId="77777777" w:rsidTr="00530CF6">
        <w:tc>
          <w:tcPr>
            <w:tcW w:w="3215" w:type="dxa"/>
          </w:tcPr>
          <w:p w14:paraId="471E2A4B" w14:textId="77777777" w:rsidR="00530CF6" w:rsidRPr="00823DBF" w:rsidRDefault="00530CF6" w:rsidP="00530CF6">
            <w:pPr>
              <w:spacing w:before="0"/>
              <w:ind w:left="57"/>
              <w:rPr>
                <w:sz w:val="18"/>
                <w:szCs w:val="18"/>
              </w:rPr>
            </w:pPr>
            <w:r w:rsidRPr="00823DBF">
              <w:rPr>
                <w:sz w:val="18"/>
                <w:szCs w:val="18"/>
              </w:rPr>
              <w:t xml:space="preserve">Задний широкоугольный светоотражатель </w:t>
            </w:r>
          </w:p>
        </w:tc>
        <w:tc>
          <w:tcPr>
            <w:tcW w:w="933" w:type="dxa"/>
          </w:tcPr>
          <w:p w14:paraId="6B495A48" w14:textId="77777777" w:rsidR="00530CF6" w:rsidRPr="00823DBF" w:rsidRDefault="00530CF6" w:rsidP="00530CF6">
            <w:pPr>
              <w:spacing w:before="0"/>
              <w:jc w:val="center"/>
              <w:rPr>
                <w:sz w:val="18"/>
                <w:szCs w:val="18"/>
              </w:rPr>
            </w:pPr>
            <w:r w:rsidRPr="00823DBF">
              <w:rPr>
                <w:sz w:val="18"/>
                <w:szCs w:val="18"/>
              </w:rPr>
              <w:t>IVA</w:t>
            </w:r>
          </w:p>
        </w:tc>
        <w:tc>
          <w:tcPr>
            <w:tcW w:w="1208" w:type="dxa"/>
          </w:tcPr>
          <w:p w14:paraId="78197097" w14:textId="77777777" w:rsidR="00530CF6" w:rsidRPr="00823DBF" w:rsidRDefault="00530CF6" w:rsidP="00530CF6">
            <w:pPr>
              <w:spacing w:before="0"/>
              <w:jc w:val="center"/>
              <w:rPr>
                <w:sz w:val="18"/>
                <w:szCs w:val="18"/>
              </w:rPr>
            </w:pPr>
          </w:p>
        </w:tc>
        <w:tc>
          <w:tcPr>
            <w:tcW w:w="1204" w:type="dxa"/>
          </w:tcPr>
          <w:p w14:paraId="03015B8D" w14:textId="77777777" w:rsidR="00530CF6" w:rsidRPr="00823DBF" w:rsidRDefault="00530CF6" w:rsidP="00530CF6">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21EC17" w14:textId="77777777" w:rsidR="00530CF6" w:rsidRPr="00823DBF" w:rsidRDefault="00530CF6" w:rsidP="00530CF6">
            <w:pPr>
              <w:spacing w:before="0"/>
              <w:jc w:val="center"/>
              <w:rPr>
                <w:sz w:val="18"/>
                <w:szCs w:val="18"/>
              </w:rPr>
            </w:pPr>
            <w:r w:rsidRPr="00823DBF">
              <w:rPr>
                <w:sz w:val="18"/>
                <w:szCs w:val="18"/>
              </w:rPr>
              <w:t>5.3.7</w:t>
            </w:r>
          </w:p>
        </w:tc>
      </w:tr>
      <w:tr w:rsidR="00530CF6" w:rsidRPr="00823DBF" w14:paraId="5DF9FBC1" w14:textId="77777777" w:rsidTr="00530CF6">
        <w:tc>
          <w:tcPr>
            <w:tcW w:w="3215" w:type="dxa"/>
          </w:tcPr>
          <w:p w14:paraId="2BE6E62D" w14:textId="77777777" w:rsidR="00530CF6" w:rsidRPr="00823DBF" w:rsidRDefault="00530CF6" w:rsidP="00530CF6">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933" w:type="dxa"/>
          </w:tcPr>
          <w:p w14:paraId="5419151A" w14:textId="77777777" w:rsidR="00530CF6" w:rsidRPr="00823DBF" w:rsidRDefault="00530CF6" w:rsidP="00530CF6">
            <w:pPr>
              <w:spacing w:before="0"/>
              <w:jc w:val="center"/>
              <w:rPr>
                <w:sz w:val="18"/>
                <w:szCs w:val="18"/>
              </w:rPr>
            </w:pPr>
            <w:r w:rsidRPr="00823DBF">
              <w:rPr>
                <w:sz w:val="18"/>
                <w:szCs w:val="18"/>
              </w:rPr>
              <w:t>C</w:t>
            </w:r>
          </w:p>
        </w:tc>
        <w:tc>
          <w:tcPr>
            <w:tcW w:w="1208" w:type="dxa"/>
          </w:tcPr>
          <w:p w14:paraId="614B6E98" w14:textId="77777777" w:rsidR="00530CF6" w:rsidRPr="00823DBF" w:rsidRDefault="00530CF6" w:rsidP="00530CF6">
            <w:pPr>
              <w:spacing w:before="0"/>
              <w:jc w:val="center"/>
              <w:rPr>
                <w:sz w:val="18"/>
                <w:szCs w:val="18"/>
              </w:rPr>
            </w:pPr>
            <w:r w:rsidRPr="00823DBF">
              <w:rPr>
                <w:sz w:val="18"/>
                <w:szCs w:val="18"/>
              </w:rPr>
              <w:t>104R</w:t>
            </w:r>
          </w:p>
        </w:tc>
        <w:tc>
          <w:tcPr>
            <w:tcW w:w="1204" w:type="dxa"/>
          </w:tcPr>
          <w:p w14:paraId="25DEA97E" w14:textId="77777777" w:rsidR="00530CF6" w:rsidRPr="00823DBF" w:rsidRDefault="00530CF6" w:rsidP="00530CF6">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190C4E" w14:textId="77777777" w:rsidR="00530CF6" w:rsidRPr="00823DBF" w:rsidRDefault="00530CF6" w:rsidP="00530CF6">
            <w:pPr>
              <w:spacing w:before="0"/>
              <w:jc w:val="center"/>
              <w:rPr>
                <w:sz w:val="18"/>
                <w:szCs w:val="18"/>
              </w:rPr>
            </w:pPr>
            <w:r w:rsidRPr="00823DBF">
              <w:rPr>
                <w:sz w:val="18"/>
                <w:szCs w:val="18"/>
              </w:rPr>
              <w:t>5.4</w:t>
            </w:r>
          </w:p>
        </w:tc>
      </w:tr>
      <w:tr w:rsidR="00530CF6" w:rsidRPr="00823DBF" w14:paraId="4CFB1F12" w14:textId="77777777" w:rsidTr="00530CF6">
        <w:tc>
          <w:tcPr>
            <w:tcW w:w="3215" w:type="dxa"/>
          </w:tcPr>
          <w:p w14:paraId="5A3BF8C6" w14:textId="77777777" w:rsidR="00530CF6" w:rsidRPr="00823DBF" w:rsidRDefault="00530CF6" w:rsidP="00530CF6">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933" w:type="dxa"/>
          </w:tcPr>
          <w:p w14:paraId="49C39FB7" w14:textId="77777777" w:rsidR="00530CF6" w:rsidRPr="00823DBF" w:rsidRDefault="00530CF6" w:rsidP="00530CF6">
            <w:pPr>
              <w:spacing w:before="0"/>
              <w:jc w:val="center"/>
              <w:rPr>
                <w:sz w:val="18"/>
                <w:szCs w:val="18"/>
              </w:rPr>
            </w:pPr>
            <w:r w:rsidRPr="00823DBF">
              <w:rPr>
                <w:sz w:val="18"/>
                <w:szCs w:val="18"/>
              </w:rPr>
              <w:t>D</w:t>
            </w:r>
          </w:p>
        </w:tc>
        <w:tc>
          <w:tcPr>
            <w:tcW w:w="1208" w:type="dxa"/>
          </w:tcPr>
          <w:p w14:paraId="70D31CE0" w14:textId="77777777" w:rsidR="00530CF6" w:rsidRPr="00823DBF" w:rsidRDefault="00530CF6" w:rsidP="00530CF6">
            <w:pPr>
              <w:spacing w:before="0"/>
              <w:jc w:val="center"/>
              <w:rPr>
                <w:sz w:val="18"/>
                <w:szCs w:val="18"/>
              </w:rPr>
            </w:pPr>
            <w:r w:rsidRPr="00823DBF">
              <w:rPr>
                <w:sz w:val="18"/>
                <w:szCs w:val="18"/>
              </w:rPr>
              <w:t>104R</w:t>
            </w:r>
          </w:p>
        </w:tc>
        <w:tc>
          <w:tcPr>
            <w:tcW w:w="1204" w:type="dxa"/>
          </w:tcPr>
          <w:p w14:paraId="6E079EB4" w14:textId="77777777" w:rsidR="00530CF6" w:rsidRPr="00823DBF" w:rsidRDefault="00530CF6" w:rsidP="00530CF6">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605DCC" w14:textId="77777777" w:rsidR="00530CF6" w:rsidRPr="00823DBF" w:rsidRDefault="00530CF6" w:rsidP="00530CF6">
            <w:pPr>
              <w:spacing w:before="0"/>
              <w:jc w:val="center"/>
              <w:rPr>
                <w:sz w:val="18"/>
                <w:szCs w:val="18"/>
              </w:rPr>
            </w:pPr>
            <w:r w:rsidRPr="00823DBF">
              <w:rPr>
                <w:sz w:val="18"/>
                <w:szCs w:val="18"/>
              </w:rPr>
              <w:t>5.4</w:t>
            </w:r>
          </w:p>
        </w:tc>
      </w:tr>
      <w:tr w:rsidR="00530CF6" w:rsidRPr="00823DBF" w14:paraId="0DF476E1" w14:textId="77777777" w:rsidTr="00530CF6">
        <w:tc>
          <w:tcPr>
            <w:tcW w:w="3215" w:type="dxa"/>
          </w:tcPr>
          <w:p w14:paraId="58E3C5B6" w14:textId="77777777" w:rsidR="00530CF6" w:rsidRPr="00823DBF" w:rsidRDefault="00530CF6" w:rsidP="00530CF6">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933" w:type="dxa"/>
          </w:tcPr>
          <w:p w14:paraId="3524BE98" w14:textId="77777777" w:rsidR="00530CF6" w:rsidRPr="00823DBF" w:rsidRDefault="00530CF6" w:rsidP="00530CF6">
            <w:pPr>
              <w:spacing w:before="0"/>
              <w:jc w:val="center"/>
              <w:rPr>
                <w:sz w:val="18"/>
                <w:szCs w:val="18"/>
              </w:rPr>
            </w:pPr>
            <w:r w:rsidRPr="00823DBF">
              <w:rPr>
                <w:sz w:val="18"/>
                <w:szCs w:val="18"/>
              </w:rPr>
              <w:t>E</w:t>
            </w:r>
          </w:p>
        </w:tc>
        <w:tc>
          <w:tcPr>
            <w:tcW w:w="1208" w:type="dxa"/>
          </w:tcPr>
          <w:p w14:paraId="5DB0A123" w14:textId="77777777" w:rsidR="00530CF6" w:rsidRPr="00823DBF" w:rsidRDefault="00530CF6" w:rsidP="00530CF6">
            <w:pPr>
              <w:spacing w:before="0"/>
              <w:jc w:val="center"/>
              <w:rPr>
                <w:sz w:val="18"/>
                <w:szCs w:val="18"/>
              </w:rPr>
            </w:pPr>
            <w:r w:rsidRPr="00823DBF">
              <w:rPr>
                <w:sz w:val="18"/>
                <w:szCs w:val="18"/>
              </w:rPr>
              <w:t>104R</w:t>
            </w:r>
          </w:p>
        </w:tc>
        <w:tc>
          <w:tcPr>
            <w:tcW w:w="1204" w:type="dxa"/>
          </w:tcPr>
          <w:p w14:paraId="5C22A656" w14:textId="77777777" w:rsidR="00530CF6" w:rsidRPr="00823DBF" w:rsidRDefault="00530CF6" w:rsidP="00530CF6">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541D4A" w14:textId="77777777" w:rsidR="00530CF6" w:rsidRPr="00823DBF" w:rsidRDefault="00530CF6" w:rsidP="00530CF6">
            <w:pPr>
              <w:spacing w:before="0"/>
              <w:jc w:val="center"/>
              <w:rPr>
                <w:sz w:val="18"/>
                <w:szCs w:val="18"/>
              </w:rPr>
            </w:pPr>
            <w:r w:rsidRPr="00823DBF">
              <w:rPr>
                <w:sz w:val="18"/>
                <w:szCs w:val="18"/>
              </w:rPr>
              <w:t>5.4</w:t>
            </w:r>
          </w:p>
        </w:tc>
      </w:tr>
      <w:tr w:rsidR="00530CF6" w:rsidRPr="00823DBF" w14:paraId="12EE05A6" w14:textId="77777777" w:rsidTr="00530CF6">
        <w:tc>
          <w:tcPr>
            <w:tcW w:w="3215" w:type="dxa"/>
          </w:tcPr>
          <w:p w14:paraId="768144CA" w14:textId="77777777" w:rsidR="00530CF6" w:rsidRPr="00823DBF" w:rsidRDefault="00530CF6" w:rsidP="00530CF6">
            <w:pPr>
              <w:spacing w:before="0"/>
              <w:ind w:left="57"/>
              <w:rPr>
                <w:sz w:val="18"/>
                <w:szCs w:val="18"/>
              </w:rPr>
            </w:pPr>
            <w:r w:rsidRPr="00823DBF">
              <w:rPr>
                <w:sz w:val="18"/>
                <w:szCs w:val="18"/>
              </w:rPr>
              <w:t xml:space="preserve">Маркировка с улучшенными светоотражающими характеристиками (материалы для отличительной </w:t>
            </w:r>
            <w:r w:rsidR="000367D6">
              <w:rPr>
                <w:sz w:val="18"/>
                <w:szCs w:val="18"/>
              </w:rPr>
              <w:br/>
            </w:r>
            <w:r w:rsidRPr="00823DBF">
              <w:rPr>
                <w:sz w:val="18"/>
                <w:szCs w:val="18"/>
              </w:rPr>
              <w:t xml:space="preserve">или графической маркировки, предназначенные в качестве основной или фоновой маркировки при нанесении используемых </w:t>
            </w:r>
            <w:r w:rsidR="000367D6">
              <w:rPr>
                <w:sz w:val="18"/>
                <w:szCs w:val="18"/>
              </w:rPr>
              <w:br/>
            </w:r>
            <w:r w:rsidRPr="00823DBF">
              <w:rPr>
                <w:sz w:val="18"/>
                <w:szCs w:val="18"/>
              </w:rPr>
              <w:t xml:space="preserve">полноцветных </w:t>
            </w:r>
            <w:proofErr w:type="spellStart"/>
            <w:r w:rsidRPr="00823DBF">
              <w:rPr>
                <w:sz w:val="18"/>
                <w:szCs w:val="18"/>
              </w:rPr>
              <w:t>логотипных</w:t>
            </w:r>
            <w:proofErr w:type="spellEnd"/>
            <w:r w:rsidRPr="00823DBF">
              <w:rPr>
                <w:sz w:val="18"/>
                <w:szCs w:val="18"/>
              </w:rPr>
              <w:t xml:space="preserve"> знаков и маркировки класса «Е», отвечающей требованиям материалов класса «D»)</w:t>
            </w:r>
          </w:p>
        </w:tc>
        <w:tc>
          <w:tcPr>
            <w:tcW w:w="933" w:type="dxa"/>
          </w:tcPr>
          <w:p w14:paraId="5838FC48" w14:textId="77777777" w:rsidR="00530CF6" w:rsidRPr="00823DBF" w:rsidRDefault="00530CF6" w:rsidP="00530CF6">
            <w:pPr>
              <w:spacing w:before="0"/>
              <w:jc w:val="center"/>
              <w:rPr>
                <w:sz w:val="18"/>
                <w:szCs w:val="18"/>
              </w:rPr>
            </w:pPr>
            <w:r w:rsidRPr="00823DBF">
              <w:rPr>
                <w:sz w:val="18"/>
                <w:szCs w:val="18"/>
              </w:rPr>
              <w:t>D/E</w:t>
            </w:r>
          </w:p>
        </w:tc>
        <w:tc>
          <w:tcPr>
            <w:tcW w:w="1208" w:type="dxa"/>
          </w:tcPr>
          <w:p w14:paraId="1D333C96" w14:textId="77777777" w:rsidR="00530CF6" w:rsidRPr="00823DBF" w:rsidRDefault="00530CF6" w:rsidP="00530CF6">
            <w:pPr>
              <w:spacing w:before="0"/>
              <w:jc w:val="center"/>
              <w:rPr>
                <w:sz w:val="18"/>
                <w:szCs w:val="18"/>
              </w:rPr>
            </w:pPr>
            <w:r w:rsidRPr="00823DBF">
              <w:rPr>
                <w:sz w:val="18"/>
                <w:szCs w:val="18"/>
              </w:rPr>
              <w:t>104R</w:t>
            </w:r>
          </w:p>
        </w:tc>
        <w:tc>
          <w:tcPr>
            <w:tcW w:w="1204" w:type="dxa"/>
          </w:tcPr>
          <w:p w14:paraId="51A80595" w14:textId="77777777" w:rsidR="00530CF6" w:rsidRPr="00823DBF" w:rsidRDefault="00530CF6" w:rsidP="00530CF6">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AFCB9" w14:textId="77777777" w:rsidR="00530CF6" w:rsidRPr="00823DBF" w:rsidRDefault="00530CF6" w:rsidP="00530CF6">
            <w:pPr>
              <w:spacing w:before="0"/>
              <w:jc w:val="center"/>
              <w:rPr>
                <w:sz w:val="18"/>
                <w:szCs w:val="18"/>
              </w:rPr>
            </w:pPr>
            <w:r w:rsidRPr="00823DBF">
              <w:rPr>
                <w:sz w:val="18"/>
                <w:szCs w:val="18"/>
              </w:rPr>
              <w:t>5.5</w:t>
            </w:r>
          </w:p>
        </w:tc>
      </w:tr>
      <w:tr w:rsidR="00530CF6" w:rsidRPr="00823DBF" w14:paraId="330F5C0F" w14:textId="77777777" w:rsidTr="00530CF6">
        <w:tc>
          <w:tcPr>
            <w:tcW w:w="3215" w:type="dxa"/>
          </w:tcPr>
          <w:p w14:paraId="505B6CDF" w14:textId="77777777" w:rsidR="00530CF6" w:rsidRPr="00823DBF" w:rsidRDefault="00530CF6" w:rsidP="00467263">
            <w:pPr>
              <w:pageBreakBefore/>
              <w:spacing w:before="0"/>
              <w:ind w:left="57"/>
              <w:rPr>
                <w:sz w:val="18"/>
                <w:szCs w:val="18"/>
              </w:rPr>
            </w:pPr>
            <w:r w:rsidRPr="00823DBF">
              <w:rPr>
                <w:sz w:val="18"/>
                <w:szCs w:val="18"/>
              </w:rPr>
              <w:lastRenderedPageBreak/>
              <w:t xml:space="preserve">Светоотражающие маркировочные материалы класса </w:t>
            </w:r>
            <w:r>
              <w:rPr>
                <w:sz w:val="18"/>
                <w:szCs w:val="18"/>
              </w:rPr>
              <w:t>«</w:t>
            </w:r>
            <w:r w:rsidRPr="00823DBF">
              <w:rPr>
                <w:sz w:val="18"/>
                <w:szCs w:val="18"/>
              </w:rPr>
              <w:t>F</w:t>
            </w:r>
            <w:r>
              <w:rPr>
                <w:sz w:val="18"/>
                <w:szCs w:val="18"/>
              </w:rPr>
              <w:t>»</w:t>
            </w:r>
            <w:r w:rsidRPr="00823DBF">
              <w:rPr>
                <w:sz w:val="18"/>
                <w:szCs w:val="18"/>
              </w:rPr>
              <w:t xml:space="preserve"> для маркировки оконечностей</w:t>
            </w:r>
          </w:p>
        </w:tc>
        <w:tc>
          <w:tcPr>
            <w:tcW w:w="933" w:type="dxa"/>
          </w:tcPr>
          <w:p w14:paraId="5E6C905C" w14:textId="77777777" w:rsidR="00530CF6" w:rsidRPr="00823DBF" w:rsidRDefault="00530CF6" w:rsidP="00530CF6">
            <w:pPr>
              <w:spacing w:before="0"/>
              <w:jc w:val="center"/>
              <w:rPr>
                <w:sz w:val="18"/>
                <w:szCs w:val="18"/>
              </w:rPr>
            </w:pPr>
            <w:r w:rsidRPr="00823DBF">
              <w:rPr>
                <w:sz w:val="18"/>
                <w:szCs w:val="18"/>
              </w:rPr>
              <w:t>F</w:t>
            </w:r>
          </w:p>
        </w:tc>
        <w:tc>
          <w:tcPr>
            <w:tcW w:w="1208" w:type="dxa"/>
          </w:tcPr>
          <w:p w14:paraId="05EB021A" w14:textId="77777777" w:rsidR="00530CF6" w:rsidRPr="00823DBF" w:rsidRDefault="00530CF6" w:rsidP="00530CF6">
            <w:pPr>
              <w:spacing w:before="0"/>
              <w:jc w:val="center"/>
              <w:rPr>
                <w:sz w:val="18"/>
                <w:szCs w:val="18"/>
              </w:rPr>
            </w:pPr>
            <w:r w:rsidRPr="00823DBF">
              <w:rPr>
                <w:sz w:val="18"/>
                <w:szCs w:val="18"/>
              </w:rPr>
              <w:t>104R</w:t>
            </w:r>
          </w:p>
        </w:tc>
        <w:tc>
          <w:tcPr>
            <w:tcW w:w="1204" w:type="dxa"/>
          </w:tcPr>
          <w:p w14:paraId="23BC4968" w14:textId="77777777" w:rsidR="00530CF6" w:rsidRPr="00823DBF" w:rsidRDefault="00530CF6" w:rsidP="00530CF6">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8E9D6" w14:textId="77777777" w:rsidR="00530CF6" w:rsidRPr="00823DBF" w:rsidRDefault="00530CF6" w:rsidP="00530CF6">
            <w:pPr>
              <w:spacing w:before="0"/>
              <w:jc w:val="center"/>
              <w:rPr>
                <w:sz w:val="18"/>
                <w:szCs w:val="18"/>
              </w:rPr>
            </w:pPr>
            <w:r w:rsidRPr="00823DBF">
              <w:rPr>
                <w:sz w:val="18"/>
                <w:szCs w:val="18"/>
              </w:rPr>
              <w:t>5.6</w:t>
            </w:r>
          </w:p>
        </w:tc>
      </w:tr>
      <w:tr w:rsidR="00530CF6" w:rsidRPr="00823DBF" w14:paraId="75688188" w14:textId="77777777" w:rsidTr="00530CF6">
        <w:tc>
          <w:tcPr>
            <w:tcW w:w="3215" w:type="dxa"/>
          </w:tcPr>
          <w:p w14:paraId="6F4B7075" w14:textId="77777777" w:rsidR="000367D6" w:rsidRDefault="00530CF6" w:rsidP="000367D6">
            <w:pPr>
              <w:spacing w:before="0" w:after="40"/>
              <w:ind w:left="57"/>
              <w:rPr>
                <w:sz w:val="18"/>
                <w:szCs w:val="18"/>
              </w:rPr>
            </w:pPr>
            <w:r w:rsidRPr="00823DBF">
              <w:rPr>
                <w:sz w:val="18"/>
                <w:szCs w:val="18"/>
              </w:rPr>
              <w:t xml:space="preserve">Светоотражающая маркировка </w:t>
            </w:r>
            <w:r w:rsidR="000367D6">
              <w:rPr>
                <w:sz w:val="18"/>
                <w:szCs w:val="18"/>
              </w:rPr>
              <w:br/>
            </w:r>
            <w:r w:rsidRPr="00823DBF">
              <w:rPr>
                <w:sz w:val="18"/>
                <w:szCs w:val="18"/>
              </w:rPr>
              <w:t>для транспортных средств большой длины или грузоподъемности (светоотражающие и флюоресцирующие материалы)</w:t>
            </w:r>
            <w:r w:rsidR="000367D6">
              <w:rPr>
                <w:sz w:val="18"/>
                <w:szCs w:val="18"/>
              </w:rPr>
              <w:t xml:space="preserve"> </w:t>
            </w:r>
          </w:p>
          <w:p w14:paraId="3C261D82" w14:textId="77777777" w:rsidR="00530CF6" w:rsidRPr="00823DBF" w:rsidRDefault="00530CF6" w:rsidP="00530CF6">
            <w:pPr>
              <w:spacing w:before="0"/>
              <w:ind w:left="57"/>
              <w:rPr>
                <w:sz w:val="18"/>
                <w:szCs w:val="18"/>
              </w:rPr>
            </w:pPr>
            <w:r w:rsidRPr="00823DBF">
              <w:rPr>
                <w:sz w:val="18"/>
                <w:szCs w:val="18"/>
              </w:rPr>
              <w:t>Опознавательный знак класса 1 или класса 2</w:t>
            </w:r>
          </w:p>
        </w:tc>
        <w:tc>
          <w:tcPr>
            <w:tcW w:w="933" w:type="dxa"/>
          </w:tcPr>
          <w:p w14:paraId="1D46D860" w14:textId="77777777" w:rsidR="00530CF6" w:rsidRPr="00823DBF" w:rsidRDefault="00530CF6" w:rsidP="00530CF6">
            <w:pPr>
              <w:spacing w:before="0"/>
              <w:jc w:val="center"/>
              <w:rPr>
                <w:sz w:val="18"/>
                <w:szCs w:val="18"/>
              </w:rPr>
            </w:pPr>
            <w:r w:rsidRPr="00823DBF">
              <w:rPr>
                <w:sz w:val="18"/>
                <w:szCs w:val="18"/>
              </w:rPr>
              <w:t>RF</w:t>
            </w:r>
          </w:p>
        </w:tc>
        <w:tc>
          <w:tcPr>
            <w:tcW w:w="1208" w:type="dxa"/>
          </w:tcPr>
          <w:p w14:paraId="41E78DAD" w14:textId="77777777" w:rsidR="00530CF6" w:rsidRPr="00823DBF" w:rsidRDefault="00530CF6" w:rsidP="00530CF6">
            <w:pPr>
              <w:spacing w:before="0"/>
              <w:jc w:val="center"/>
              <w:rPr>
                <w:sz w:val="18"/>
                <w:szCs w:val="18"/>
              </w:rPr>
            </w:pPr>
          </w:p>
        </w:tc>
        <w:tc>
          <w:tcPr>
            <w:tcW w:w="1204" w:type="dxa"/>
          </w:tcPr>
          <w:p w14:paraId="6B330587" w14:textId="77777777" w:rsidR="00530CF6" w:rsidRPr="00823DBF" w:rsidRDefault="00530CF6" w:rsidP="00530CF6">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680A86" w14:textId="77777777" w:rsidR="00530CF6" w:rsidRPr="00823DBF" w:rsidRDefault="00530CF6" w:rsidP="00530CF6">
            <w:pPr>
              <w:spacing w:before="0"/>
              <w:jc w:val="center"/>
              <w:rPr>
                <w:sz w:val="18"/>
                <w:szCs w:val="18"/>
              </w:rPr>
            </w:pPr>
            <w:r w:rsidRPr="00823DBF">
              <w:rPr>
                <w:sz w:val="18"/>
                <w:szCs w:val="18"/>
              </w:rPr>
              <w:t>5.7</w:t>
            </w:r>
          </w:p>
        </w:tc>
      </w:tr>
      <w:tr w:rsidR="00530CF6" w:rsidRPr="00823DBF" w14:paraId="42C320EA" w14:textId="77777777" w:rsidTr="00530CF6">
        <w:tc>
          <w:tcPr>
            <w:tcW w:w="3215" w:type="dxa"/>
          </w:tcPr>
          <w:p w14:paraId="453E29DA" w14:textId="77777777" w:rsidR="000367D6" w:rsidRDefault="00530CF6" w:rsidP="000367D6">
            <w:pPr>
              <w:spacing w:before="0" w:after="40"/>
              <w:ind w:left="57"/>
              <w:rPr>
                <w:sz w:val="18"/>
                <w:szCs w:val="18"/>
              </w:rPr>
            </w:pPr>
            <w:r w:rsidRPr="00823DBF">
              <w:rPr>
                <w:sz w:val="18"/>
                <w:szCs w:val="18"/>
              </w:rPr>
              <w:t xml:space="preserve">Светоотражающая маркировка для транспортных средств большой длины или грузоподъемности (только светоотражающие материалы) </w:t>
            </w:r>
          </w:p>
          <w:p w14:paraId="7CD87C50" w14:textId="77777777" w:rsidR="00530CF6" w:rsidRPr="00823DBF" w:rsidRDefault="00530CF6" w:rsidP="00530CF6">
            <w:pPr>
              <w:spacing w:before="0"/>
              <w:ind w:left="57"/>
              <w:rPr>
                <w:sz w:val="18"/>
                <w:szCs w:val="18"/>
              </w:rPr>
            </w:pPr>
            <w:r w:rsidRPr="00823DBF">
              <w:rPr>
                <w:sz w:val="18"/>
                <w:szCs w:val="18"/>
              </w:rPr>
              <w:t>Опознавательный знак класса 3, класса 4 или класса 5</w:t>
            </w:r>
          </w:p>
        </w:tc>
        <w:tc>
          <w:tcPr>
            <w:tcW w:w="933" w:type="dxa"/>
          </w:tcPr>
          <w:p w14:paraId="18260D63" w14:textId="77777777" w:rsidR="00530CF6" w:rsidRPr="00823DBF" w:rsidRDefault="00530CF6" w:rsidP="00530CF6">
            <w:pPr>
              <w:spacing w:before="0"/>
              <w:jc w:val="center"/>
              <w:rPr>
                <w:sz w:val="18"/>
                <w:szCs w:val="18"/>
              </w:rPr>
            </w:pPr>
            <w:r w:rsidRPr="00823DBF">
              <w:rPr>
                <w:sz w:val="18"/>
                <w:szCs w:val="18"/>
              </w:rPr>
              <w:t>RR</w:t>
            </w:r>
          </w:p>
        </w:tc>
        <w:tc>
          <w:tcPr>
            <w:tcW w:w="1208" w:type="dxa"/>
          </w:tcPr>
          <w:p w14:paraId="06DC606A" w14:textId="77777777" w:rsidR="00530CF6" w:rsidRPr="00823DBF" w:rsidRDefault="00530CF6" w:rsidP="00530CF6">
            <w:pPr>
              <w:spacing w:before="0"/>
              <w:jc w:val="center"/>
              <w:rPr>
                <w:sz w:val="18"/>
                <w:szCs w:val="18"/>
              </w:rPr>
            </w:pPr>
          </w:p>
        </w:tc>
        <w:tc>
          <w:tcPr>
            <w:tcW w:w="1204" w:type="dxa"/>
          </w:tcPr>
          <w:p w14:paraId="4F6B86FE" w14:textId="77777777" w:rsidR="00530CF6" w:rsidRPr="00823DBF" w:rsidRDefault="00530CF6" w:rsidP="00530CF6">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698DC" w14:textId="77777777" w:rsidR="00530CF6" w:rsidRPr="00823DBF" w:rsidRDefault="00530CF6" w:rsidP="00530CF6">
            <w:pPr>
              <w:spacing w:before="0"/>
              <w:jc w:val="center"/>
              <w:rPr>
                <w:sz w:val="18"/>
                <w:szCs w:val="18"/>
              </w:rPr>
            </w:pPr>
            <w:r w:rsidRPr="00823DBF">
              <w:rPr>
                <w:sz w:val="18"/>
                <w:szCs w:val="18"/>
              </w:rPr>
              <w:t>5.7</w:t>
            </w:r>
          </w:p>
        </w:tc>
      </w:tr>
      <w:tr w:rsidR="00530CF6" w:rsidRPr="00823DBF" w14:paraId="3DAB30EB" w14:textId="77777777" w:rsidTr="00530CF6">
        <w:tc>
          <w:tcPr>
            <w:tcW w:w="3215" w:type="dxa"/>
          </w:tcPr>
          <w:p w14:paraId="52D2878D" w14:textId="77777777" w:rsidR="000367D6" w:rsidRDefault="00530CF6" w:rsidP="000367D6">
            <w:pPr>
              <w:keepNext/>
              <w:spacing w:before="0" w:after="40"/>
              <w:ind w:left="57"/>
              <w:rPr>
                <w:sz w:val="18"/>
                <w:szCs w:val="18"/>
              </w:rPr>
            </w:pPr>
            <w:r w:rsidRPr="00823DBF">
              <w:rPr>
                <w:sz w:val="18"/>
                <w:szCs w:val="18"/>
              </w:rPr>
              <w:t xml:space="preserve">Светоотражающая маркировка </w:t>
            </w:r>
            <w:r w:rsidR="000367D6">
              <w:rPr>
                <w:sz w:val="18"/>
                <w:szCs w:val="18"/>
              </w:rPr>
              <w:br/>
            </w:r>
            <w:r w:rsidRPr="00823DBF">
              <w:rPr>
                <w:sz w:val="18"/>
                <w:szCs w:val="18"/>
              </w:rPr>
              <w:t xml:space="preserve">для тихоходных транспортных </w:t>
            </w:r>
            <w:r w:rsidR="000367D6">
              <w:rPr>
                <w:sz w:val="18"/>
                <w:szCs w:val="18"/>
              </w:rPr>
              <w:br/>
            </w:r>
            <w:r w:rsidRPr="00823DBF">
              <w:rPr>
                <w:sz w:val="18"/>
                <w:szCs w:val="18"/>
              </w:rPr>
              <w:t xml:space="preserve">средств (светоотражающие и флюоресцирующие материалы) </w:t>
            </w:r>
          </w:p>
          <w:p w14:paraId="71A6FE31" w14:textId="77777777" w:rsidR="00530CF6" w:rsidRPr="00823DBF" w:rsidRDefault="00530CF6" w:rsidP="00530CF6">
            <w:pPr>
              <w:keepNext/>
              <w:spacing w:before="0"/>
              <w:ind w:left="57"/>
              <w:rPr>
                <w:sz w:val="18"/>
                <w:szCs w:val="18"/>
              </w:rPr>
            </w:pPr>
            <w:r w:rsidRPr="00823DBF">
              <w:rPr>
                <w:sz w:val="18"/>
                <w:szCs w:val="18"/>
              </w:rPr>
              <w:t>Опознавательный знак класса 1</w:t>
            </w:r>
          </w:p>
        </w:tc>
        <w:tc>
          <w:tcPr>
            <w:tcW w:w="933" w:type="dxa"/>
          </w:tcPr>
          <w:p w14:paraId="2E729311" w14:textId="77777777" w:rsidR="00530CF6" w:rsidRPr="00823DBF" w:rsidRDefault="00530CF6" w:rsidP="00530CF6">
            <w:pPr>
              <w:keepNext/>
              <w:spacing w:before="0"/>
              <w:jc w:val="center"/>
              <w:rPr>
                <w:sz w:val="18"/>
                <w:szCs w:val="18"/>
              </w:rPr>
            </w:pPr>
            <w:r w:rsidRPr="00823DBF">
              <w:rPr>
                <w:sz w:val="18"/>
                <w:szCs w:val="18"/>
              </w:rPr>
              <w:t>RF</w:t>
            </w:r>
          </w:p>
        </w:tc>
        <w:tc>
          <w:tcPr>
            <w:tcW w:w="1208" w:type="dxa"/>
          </w:tcPr>
          <w:p w14:paraId="7C80B0FD" w14:textId="77777777" w:rsidR="00530CF6" w:rsidRPr="00823DBF" w:rsidRDefault="00530CF6" w:rsidP="00530CF6">
            <w:pPr>
              <w:keepNext/>
              <w:spacing w:before="0"/>
              <w:jc w:val="center"/>
              <w:rPr>
                <w:sz w:val="18"/>
                <w:szCs w:val="18"/>
              </w:rPr>
            </w:pPr>
          </w:p>
        </w:tc>
        <w:tc>
          <w:tcPr>
            <w:tcW w:w="1204" w:type="dxa"/>
          </w:tcPr>
          <w:p w14:paraId="7012D47D" w14:textId="77777777" w:rsidR="00530CF6" w:rsidRPr="00823DBF" w:rsidRDefault="00530CF6" w:rsidP="00530CF6">
            <w:pPr>
              <w:keepNext/>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EC5E9" w14:textId="77777777" w:rsidR="00530CF6" w:rsidRPr="00823DBF" w:rsidRDefault="00530CF6" w:rsidP="00530CF6">
            <w:pPr>
              <w:keepNext/>
              <w:spacing w:before="0"/>
              <w:jc w:val="center"/>
              <w:rPr>
                <w:sz w:val="18"/>
                <w:szCs w:val="18"/>
              </w:rPr>
            </w:pPr>
            <w:r w:rsidRPr="00823DBF">
              <w:rPr>
                <w:sz w:val="18"/>
                <w:szCs w:val="18"/>
              </w:rPr>
              <w:t>5.7</w:t>
            </w:r>
          </w:p>
        </w:tc>
      </w:tr>
      <w:tr w:rsidR="00530CF6" w:rsidRPr="00823DBF" w14:paraId="531EA979" w14:textId="77777777" w:rsidTr="00530CF6">
        <w:tc>
          <w:tcPr>
            <w:tcW w:w="3215" w:type="dxa"/>
            <w:tcBorders>
              <w:bottom w:val="single" w:sz="4" w:space="0" w:color="auto"/>
            </w:tcBorders>
          </w:tcPr>
          <w:p w14:paraId="6B8086D4" w14:textId="77777777" w:rsidR="000367D6" w:rsidRDefault="00530CF6" w:rsidP="000367D6">
            <w:pPr>
              <w:spacing w:before="0" w:after="40"/>
              <w:ind w:left="57"/>
              <w:rPr>
                <w:sz w:val="18"/>
                <w:szCs w:val="18"/>
              </w:rPr>
            </w:pPr>
            <w:r w:rsidRPr="00823DBF">
              <w:rPr>
                <w:sz w:val="18"/>
                <w:szCs w:val="18"/>
              </w:rPr>
              <w:t>Светоотражающая маркировка для тихоходных транспортных средств (только светоотражающие материалы)</w:t>
            </w:r>
            <w:r w:rsidR="000367D6">
              <w:rPr>
                <w:sz w:val="18"/>
                <w:szCs w:val="18"/>
              </w:rPr>
              <w:t xml:space="preserve"> </w:t>
            </w:r>
          </w:p>
          <w:p w14:paraId="3CC15C97" w14:textId="77777777" w:rsidR="00530CF6" w:rsidRPr="00823DBF" w:rsidRDefault="00530CF6" w:rsidP="00530CF6">
            <w:pPr>
              <w:spacing w:before="0"/>
              <w:ind w:left="57"/>
              <w:rPr>
                <w:sz w:val="18"/>
                <w:szCs w:val="18"/>
              </w:rPr>
            </w:pPr>
            <w:r w:rsidRPr="00823DBF">
              <w:rPr>
                <w:sz w:val="18"/>
                <w:szCs w:val="18"/>
              </w:rPr>
              <w:t>Опознавательный знак класса 2</w:t>
            </w:r>
          </w:p>
        </w:tc>
        <w:tc>
          <w:tcPr>
            <w:tcW w:w="933" w:type="dxa"/>
            <w:tcBorders>
              <w:bottom w:val="single" w:sz="4" w:space="0" w:color="auto"/>
            </w:tcBorders>
          </w:tcPr>
          <w:p w14:paraId="6109E425" w14:textId="77777777" w:rsidR="00530CF6" w:rsidRPr="00823DBF" w:rsidRDefault="00530CF6" w:rsidP="00530CF6">
            <w:pPr>
              <w:spacing w:before="0"/>
              <w:jc w:val="center"/>
              <w:rPr>
                <w:sz w:val="18"/>
                <w:szCs w:val="18"/>
              </w:rPr>
            </w:pPr>
            <w:r w:rsidRPr="00823DBF">
              <w:rPr>
                <w:sz w:val="18"/>
                <w:szCs w:val="18"/>
              </w:rPr>
              <w:t>RR</w:t>
            </w:r>
          </w:p>
        </w:tc>
        <w:tc>
          <w:tcPr>
            <w:tcW w:w="1208" w:type="dxa"/>
            <w:tcBorders>
              <w:bottom w:val="single" w:sz="4" w:space="0" w:color="auto"/>
            </w:tcBorders>
          </w:tcPr>
          <w:p w14:paraId="538250BB" w14:textId="77777777" w:rsidR="00530CF6" w:rsidRPr="00823DBF" w:rsidRDefault="00530CF6" w:rsidP="00530CF6">
            <w:pPr>
              <w:spacing w:before="0"/>
              <w:jc w:val="center"/>
              <w:rPr>
                <w:sz w:val="18"/>
                <w:szCs w:val="18"/>
              </w:rPr>
            </w:pPr>
          </w:p>
        </w:tc>
        <w:tc>
          <w:tcPr>
            <w:tcW w:w="1204" w:type="dxa"/>
            <w:tcBorders>
              <w:bottom w:val="single" w:sz="4" w:space="0" w:color="auto"/>
            </w:tcBorders>
          </w:tcPr>
          <w:p w14:paraId="49600859" w14:textId="77777777" w:rsidR="00530CF6" w:rsidRPr="00823DBF" w:rsidRDefault="00530CF6" w:rsidP="00530CF6">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042D2630" w14:textId="77777777" w:rsidR="00530CF6" w:rsidRPr="00823DBF" w:rsidRDefault="00530CF6" w:rsidP="00530CF6">
            <w:pPr>
              <w:spacing w:before="0"/>
              <w:jc w:val="center"/>
              <w:rPr>
                <w:sz w:val="18"/>
                <w:szCs w:val="18"/>
              </w:rPr>
            </w:pPr>
            <w:r w:rsidRPr="00823DBF">
              <w:rPr>
                <w:sz w:val="18"/>
                <w:szCs w:val="18"/>
              </w:rPr>
              <w:t>5.8</w:t>
            </w:r>
          </w:p>
        </w:tc>
      </w:tr>
      <w:tr w:rsidR="00530CF6" w:rsidRPr="00823DBF" w14:paraId="128C0DA3" w14:textId="77777777" w:rsidTr="00530CF6">
        <w:tc>
          <w:tcPr>
            <w:tcW w:w="3215" w:type="dxa"/>
            <w:tcBorders>
              <w:bottom w:val="single" w:sz="12" w:space="0" w:color="auto"/>
            </w:tcBorders>
          </w:tcPr>
          <w:p w14:paraId="5A585CF9" w14:textId="77777777" w:rsidR="00530CF6" w:rsidRPr="00823DBF" w:rsidRDefault="00530CF6" w:rsidP="00530CF6">
            <w:pPr>
              <w:spacing w:before="0"/>
              <w:ind w:left="57"/>
              <w:rPr>
                <w:sz w:val="18"/>
                <w:szCs w:val="18"/>
              </w:rPr>
            </w:pPr>
            <w:r w:rsidRPr="00823DBF">
              <w:rPr>
                <w:sz w:val="18"/>
                <w:szCs w:val="18"/>
              </w:rPr>
              <w:t>Предупреждающий треугольник</w:t>
            </w:r>
          </w:p>
        </w:tc>
        <w:tc>
          <w:tcPr>
            <w:tcW w:w="933" w:type="dxa"/>
            <w:tcBorders>
              <w:bottom w:val="single" w:sz="12" w:space="0" w:color="auto"/>
            </w:tcBorders>
          </w:tcPr>
          <w:p w14:paraId="0AF3AA61" w14:textId="77777777" w:rsidR="00530CF6" w:rsidRPr="00823DBF" w:rsidRDefault="00530CF6" w:rsidP="00530CF6">
            <w:pPr>
              <w:spacing w:before="0"/>
              <w:jc w:val="center"/>
              <w:rPr>
                <w:sz w:val="18"/>
                <w:szCs w:val="18"/>
              </w:rPr>
            </w:pPr>
            <w:r w:rsidRPr="00823DBF">
              <w:rPr>
                <w:sz w:val="18"/>
                <w:szCs w:val="18"/>
              </w:rPr>
              <w:t>–</w:t>
            </w:r>
          </w:p>
        </w:tc>
        <w:tc>
          <w:tcPr>
            <w:tcW w:w="1208" w:type="dxa"/>
            <w:tcBorders>
              <w:bottom w:val="single" w:sz="12" w:space="0" w:color="auto"/>
            </w:tcBorders>
          </w:tcPr>
          <w:p w14:paraId="40DC109F" w14:textId="77777777" w:rsidR="00530CF6" w:rsidRPr="00823DBF" w:rsidRDefault="00530CF6" w:rsidP="00530CF6">
            <w:pPr>
              <w:spacing w:before="0"/>
              <w:jc w:val="center"/>
              <w:rPr>
                <w:sz w:val="18"/>
                <w:szCs w:val="18"/>
              </w:rPr>
            </w:pPr>
            <w:r w:rsidRPr="00823DBF">
              <w:rPr>
                <w:sz w:val="18"/>
                <w:szCs w:val="18"/>
              </w:rPr>
              <w:t>27R</w:t>
            </w:r>
          </w:p>
        </w:tc>
        <w:tc>
          <w:tcPr>
            <w:tcW w:w="1204" w:type="dxa"/>
            <w:tcBorders>
              <w:bottom w:val="single" w:sz="12" w:space="0" w:color="auto"/>
            </w:tcBorders>
          </w:tcPr>
          <w:p w14:paraId="5576853E" w14:textId="77777777" w:rsidR="00530CF6" w:rsidRPr="00823DBF" w:rsidRDefault="00530CF6" w:rsidP="00530CF6">
            <w:pPr>
              <w:spacing w:before="0"/>
              <w:jc w:val="center"/>
              <w:rPr>
                <w:sz w:val="18"/>
                <w:szCs w:val="18"/>
              </w:rPr>
            </w:pPr>
            <w:r w:rsidRPr="00823DBF">
              <w:rPr>
                <w:sz w:val="18"/>
                <w:szCs w:val="18"/>
              </w:rPr>
              <w:t>8</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right w:val="none" w:sz="0" w:space="0" w:color="auto"/>
              <w:tl2br w:val="none" w:sz="0" w:space="0" w:color="auto"/>
              <w:tr2bl w:val="none" w:sz="0" w:space="0" w:color="auto"/>
            </w:tcBorders>
          </w:tcPr>
          <w:p w14:paraId="3EE2816D" w14:textId="77777777" w:rsidR="00530CF6" w:rsidRPr="00823DBF" w:rsidRDefault="00530CF6" w:rsidP="00530CF6">
            <w:pPr>
              <w:spacing w:before="0"/>
              <w:jc w:val="center"/>
              <w:rPr>
                <w:sz w:val="18"/>
                <w:szCs w:val="18"/>
              </w:rPr>
            </w:pPr>
            <w:r w:rsidRPr="00823DBF">
              <w:rPr>
                <w:sz w:val="18"/>
                <w:szCs w:val="18"/>
              </w:rPr>
              <w:t>5</w:t>
            </w:r>
          </w:p>
        </w:tc>
      </w:tr>
    </w:tbl>
    <w:p w14:paraId="21F3F44B" w14:textId="77777777" w:rsidR="00530CF6" w:rsidRPr="006B4D3F" w:rsidRDefault="00530CF6" w:rsidP="000367D6">
      <w:pPr>
        <w:pStyle w:val="SingleTxtGR"/>
        <w:tabs>
          <w:tab w:val="clear" w:pos="1701"/>
        </w:tabs>
        <w:spacing w:before="240"/>
        <w:ind w:left="2268" w:hanging="1134"/>
      </w:pPr>
      <w:r w:rsidRPr="006B4D3F">
        <w:t>3.2.5</w:t>
      </w:r>
      <w:r w:rsidRPr="006B4D3F">
        <w:tab/>
        <w:t>Соответствующие указатели изменения для каждого устройства, относящиеся к серии поправок, будут следующими</w:t>
      </w:r>
      <w:r>
        <w:t xml:space="preserve"> (см. также пункт 6.1.1)</w:t>
      </w:r>
      <w:r w:rsidRPr="006B4D3F">
        <w:t>:</w:t>
      </w:r>
    </w:p>
    <w:p w14:paraId="26EF9F10" w14:textId="77777777" w:rsidR="00530CF6" w:rsidRPr="00E342F7" w:rsidRDefault="00530CF6" w:rsidP="00530CF6">
      <w:pPr>
        <w:pStyle w:val="H23GR"/>
        <w:rPr>
          <w:bCs/>
        </w:rPr>
      </w:pPr>
      <w:r>
        <w:tab/>
      </w:r>
      <w:r>
        <w:tab/>
      </w:r>
      <w:r w:rsidRPr="00823DBF">
        <w:rPr>
          <w:b w:val="0"/>
        </w:rPr>
        <w:tab/>
        <w:t>Таблица 2</w:t>
      </w:r>
      <w:r w:rsidRPr="00823DBF">
        <w:rPr>
          <w:b w:val="0"/>
        </w:rPr>
        <w:br/>
      </w:r>
      <w:r>
        <w:tab/>
      </w:r>
      <w:r w:rsidRPr="00E342F7">
        <w:rPr>
          <w:bCs/>
        </w:rPr>
        <w:t>Серия поправок и указатель изменений</w:t>
      </w:r>
    </w:p>
    <w:tbl>
      <w:tblPr>
        <w:tblStyle w:val="TableGrid"/>
        <w:tblW w:w="7377" w:type="dxa"/>
        <w:tblInd w:w="113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63"/>
        <w:gridCol w:w="924"/>
        <w:gridCol w:w="952"/>
        <w:gridCol w:w="938"/>
      </w:tblGrid>
      <w:tr w:rsidR="00530CF6" w:rsidRPr="006B4D3F" w14:paraId="703E915C" w14:textId="77777777" w:rsidTr="000367D6">
        <w:trPr>
          <w:trHeight w:val="284"/>
          <w:tblHeader/>
        </w:trPr>
        <w:tc>
          <w:tcPr>
            <w:tcW w:w="4563" w:type="dxa"/>
            <w:tcBorders>
              <w:top w:val="single" w:sz="2" w:space="0" w:color="auto"/>
              <w:bottom w:val="single" w:sz="4" w:space="0" w:color="auto"/>
            </w:tcBorders>
            <w:vAlign w:val="center"/>
          </w:tcPr>
          <w:p w14:paraId="51B5FD08" w14:textId="77777777" w:rsidR="00530CF6" w:rsidRPr="006B4D3F" w:rsidRDefault="00530CF6" w:rsidP="00530CF6">
            <w:pPr>
              <w:pStyle w:val="para"/>
              <w:spacing w:before="60" w:after="60" w:line="60" w:lineRule="atLeast"/>
              <w:ind w:left="0" w:right="-68" w:firstLine="0"/>
              <w:jc w:val="center"/>
              <w:rPr>
                <w:i/>
                <w:sz w:val="16"/>
                <w:szCs w:val="16"/>
                <w:lang w:val="ru-RU"/>
              </w:rPr>
            </w:pPr>
            <w:r w:rsidRPr="006B4D3F">
              <w:rPr>
                <w:i/>
                <w:iCs/>
                <w:sz w:val="16"/>
                <w:szCs w:val="16"/>
                <w:lang w:val="ru-RU"/>
              </w:rPr>
              <w:t>Серия поправок к Правилам</w:t>
            </w:r>
          </w:p>
        </w:tc>
        <w:tc>
          <w:tcPr>
            <w:tcW w:w="924" w:type="dxa"/>
            <w:tcBorders>
              <w:top w:val="single" w:sz="2" w:space="0" w:color="auto"/>
              <w:bottom w:val="single" w:sz="4" w:space="0" w:color="auto"/>
            </w:tcBorders>
            <w:vAlign w:val="center"/>
          </w:tcPr>
          <w:p w14:paraId="4DB8FC0A" w14:textId="77777777" w:rsidR="00530CF6" w:rsidRPr="006B4D3F" w:rsidRDefault="00530CF6" w:rsidP="00530CF6">
            <w:pPr>
              <w:pStyle w:val="para"/>
              <w:spacing w:before="60" w:after="60" w:line="60" w:lineRule="atLeast"/>
              <w:ind w:left="0" w:right="-68" w:firstLine="0"/>
              <w:jc w:val="center"/>
              <w:rPr>
                <w:i/>
                <w:sz w:val="16"/>
                <w:szCs w:val="16"/>
                <w:lang w:val="ru-RU"/>
              </w:rPr>
            </w:pPr>
            <w:r w:rsidRPr="006B4D3F">
              <w:rPr>
                <w:i/>
                <w:iCs/>
                <w:sz w:val="16"/>
                <w:szCs w:val="16"/>
                <w:lang w:val="ru-RU"/>
              </w:rPr>
              <w:t>00</w:t>
            </w:r>
          </w:p>
        </w:tc>
        <w:tc>
          <w:tcPr>
            <w:tcW w:w="952" w:type="dxa"/>
            <w:tcBorders>
              <w:top w:val="single" w:sz="2" w:space="0" w:color="auto"/>
              <w:bottom w:val="single" w:sz="4" w:space="0" w:color="auto"/>
            </w:tcBorders>
          </w:tcPr>
          <w:p w14:paraId="4CA9E732" w14:textId="77777777" w:rsidR="00530CF6" w:rsidRPr="006B4D3F" w:rsidRDefault="00530CF6" w:rsidP="00530CF6">
            <w:pPr>
              <w:pStyle w:val="para"/>
              <w:spacing w:before="60" w:after="60" w:line="60" w:lineRule="atLeast"/>
              <w:ind w:left="0" w:right="-68" w:firstLine="0"/>
              <w:jc w:val="center"/>
              <w:rPr>
                <w:i/>
                <w:sz w:val="16"/>
                <w:szCs w:val="16"/>
                <w:lang w:val="ru-RU"/>
              </w:rPr>
            </w:pPr>
          </w:p>
        </w:tc>
        <w:tc>
          <w:tcPr>
            <w:tcW w:w="938" w:type="dxa"/>
            <w:tcBorders>
              <w:top w:val="single" w:sz="2" w:space="0" w:color="auto"/>
              <w:bottom w:val="single" w:sz="4" w:space="0" w:color="auto"/>
            </w:tcBorders>
          </w:tcPr>
          <w:p w14:paraId="2D1741A8" w14:textId="77777777" w:rsidR="00530CF6" w:rsidRPr="006B4D3F" w:rsidRDefault="00530CF6" w:rsidP="00530CF6">
            <w:pPr>
              <w:pStyle w:val="para"/>
              <w:spacing w:before="60" w:after="60" w:line="60" w:lineRule="atLeast"/>
              <w:ind w:left="0" w:right="-68" w:firstLine="0"/>
              <w:jc w:val="center"/>
              <w:rPr>
                <w:i/>
                <w:sz w:val="16"/>
                <w:szCs w:val="16"/>
                <w:lang w:val="ru-RU"/>
              </w:rPr>
            </w:pPr>
          </w:p>
        </w:tc>
      </w:tr>
      <w:tr w:rsidR="00530CF6" w:rsidRPr="006B4D3F" w14:paraId="4D9B24BE" w14:textId="77777777" w:rsidTr="000367D6">
        <w:trPr>
          <w:trHeight w:val="284"/>
          <w:tblHeader/>
        </w:trPr>
        <w:tc>
          <w:tcPr>
            <w:tcW w:w="4563" w:type="dxa"/>
            <w:tcBorders>
              <w:top w:val="single" w:sz="4" w:space="0" w:color="auto"/>
              <w:bottom w:val="single" w:sz="12" w:space="0" w:color="auto"/>
            </w:tcBorders>
            <w:vAlign w:val="center"/>
          </w:tcPr>
          <w:p w14:paraId="2B5B73A1" w14:textId="77777777" w:rsidR="00530CF6" w:rsidRPr="006B4D3F" w:rsidRDefault="00530CF6" w:rsidP="00530CF6">
            <w:pPr>
              <w:spacing w:before="60" w:after="60" w:line="60" w:lineRule="atLeast"/>
              <w:jc w:val="center"/>
              <w:rPr>
                <w:i/>
                <w:sz w:val="16"/>
                <w:szCs w:val="16"/>
              </w:rPr>
            </w:pPr>
            <w:r>
              <w:rPr>
                <w:i/>
                <w:iCs/>
                <w:sz w:val="16"/>
                <w:szCs w:val="16"/>
              </w:rPr>
              <w:t>Устройство</w:t>
            </w:r>
          </w:p>
        </w:tc>
        <w:tc>
          <w:tcPr>
            <w:tcW w:w="2814" w:type="dxa"/>
            <w:gridSpan w:val="3"/>
            <w:tcBorders>
              <w:top w:val="single" w:sz="4" w:space="0" w:color="auto"/>
              <w:bottom w:val="single" w:sz="12" w:space="0" w:color="auto"/>
            </w:tcBorders>
            <w:vAlign w:val="center"/>
          </w:tcPr>
          <w:p w14:paraId="6E6FAF0B" w14:textId="77777777" w:rsidR="00530CF6" w:rsidRPr="006B4D3F" w:rsidRDefault="00530CF6" w:rsidP="000367D6">
            <w:pPr>
              <w:pStyle w:val="para"/>
              <w:spacing w:before="60" w:after="60" w:line="60" w:lineRule="atLeast"/>
              <w:ind w:left="0" w:right="44" w:firstLine="0"/>
              <w:jc w:val="center"/>
              <w:rPr>
                <w:i/>
                <w:sz w:val="16"/>
                <w:szCs w:val="16"/>
                <w:lang w:val="ru-RU"/>
              </w:rPr>
            </w:pPr>
            <w:r w:rsidRPr="006B4D3F">
              <w:rPr>
                <w:i/>
                <w:iCs/>
                <w:sz w:val="16"/>
                <w:szCs w:val="16"/>
                <w:lang w:val="ru-RU"/>
              </w:rPr>
              <w:t xml:space="preserve">Указатель изменения для конкретного </w:t>
            </w:r>
            <w:r>
              <w:rPr>
                <w:i/>
                <w:iCs/>
                <w:sz w:val="16"/>
                <w:szCs w:val="16"/>
                <w:lang w:val="ru-RU"/>
              </w:rPr>
              <w:t>устройства</w:t>
            </w:r>
          </w:p>
        </w:tc>
      </w:tr>
      <w:tr w:rsidR="00530CF6" w:rsidRPr="006B4D3F" w14:paraId="5FF2925F" w14:textId="77777777" w:rsidTr="000367D6">
        <w:trPr>
          <w:trHeight w:val="284"/>
        </w:trPr>
        <w:tc>
          <w:tcPr>
            <w:tcW w:w="4563" w:type="dxa"/>
            <w:tcBorders>
              <w:top w:val="single" w:sz="12" w:space="0" w:color="auto"/>
              <w:bottom w:val="single" w:sz="2" w:space="0" w:color="auto"/>
            </w:tcBorders>
            <w:vAlign w:val="center"/>
          </w:tcPr>
          <w:p w14:paraId="53DD6EA7"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Светоотражатель для механических транспортных средств (независимый)</w:t>
            </w:r>
          </w:p>
        </w:tc>
        <w:tc>
          <w:tcPr>
            <w:tcW w:w="924" w:type="dxa"/>
            <w:tcBorders>
              <w:top w:val="single" w:sz="12" w:space="0" w:color="auto"/>
              <w:bottom w:val="single" w:sz="2" w:space="0" w:color="auto"/>
            </w:tcBorders>
            <w:vAlign w:val="center"/>
          </w:tcPr>
          <w:p w14:paraId="70EAF081"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12" w:space="0" w:color="auto"/>
              <w:bottom w:val="single" w:sz="2" w:space="0" w:color="auto"/>
            </w:tcBorders>
          </w:tcPr>
          <w:p w14:paraId="00197E07"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12" w:space="0" w:color="auto"/>
              <w:bottom w:val="single" w:sz="2" w:space="0" w:color="auto"/>
            </w:tcBorders>
          </w:tcPr>
          <w:p w14:paraId="6D047B14"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091337DD" w14:textId="77777777" w:rsidTr="000367D6">
        <w:trPr>
          <w:trHeight w:val="284"/>
        </w:trPr>
        <w:tc>
          <w:tcPr>
            <w:tcW w:w="4563" w:type="dxa"/>
            <w:tcBorders>
              <w:top w:val="single" w:sz="2" w:space="0" w:color="auto"/>
              <w:bottom w:val="single" w:sz="2" w:space="0" w:color="auto"/>
            </w:tcBorders>
            <w:vAlign w:val="center"/>
          </w:tcPr>
          <w:p w14:paraId="77E6218C"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924" w:type="dxa"/>
            <w:tcBorders>
              <w:top w:val="single" w:sz="2" w:space="0" w:color="auto"/>
              <w:bottom w:val="single" w:sz="2" w:space="0" w:color="auto"/>
            </w:tcBorders>
            <w:vAlign w:val="center"/>
          </w:tcPr>
          <w:p w14:paraId="52A1EC4C"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28F303F1"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0DEAF059"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61EBB212" w14:textId="77777777" w:rsidTr="000367D6">
        <w:trPr>
          <w:trHeight w:val="284"/>
        </w:trPr>
        <w:tc>
          <w:tcPr>
            <w:tcW w:w="4563" w:type="dxa"/>
            <w:tcBorders>
              <w:top w:val="single" w:sz="2" w:space="0" w:color="auto"/>
              <w:bottom w:val="single" w:sz="2" w:space="0" w:color="auto"/>
            </w:tcBorders>
            <w:vAlign w:val="center"/>
          </w:tcPr>
          <w:p w14:paraId="4152CF3C"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Светоотражатель для прицепов (независимый)</w:t>
            </w:r>
          </w:p>
        </w:tc>
        <w:tc>
          <w:tcPr>
            <w:tcW w:w="924" w:type="dxa"/>
            <w:tcBorders>
              <w:top w:val="single" w:sz="2" w:space="0" w:color="auto"/>
              <w:bottom w:val="single" w:sz="2" w:space="0" w:color="auto"/>
            </w:tcBorders>
            <w:vAlign w:val="center"/>
          </w:tcPr>
          <w:p w14:paraId="20E5023F"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0C93EF60"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2252EA1A"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26195374" w14:textId="77777777" w:rsidTr="000367D6">
        <w:trPr>
          <w:trHeight w:val="284"/>
        </w:trPr>
        <w:tc>
          <w:tcPr>
            <w:tcW w:w="4563" w:type="dxa"/>
            <w:tcBorders>
              <w:top w:val="single" w:sz="2" w:space="0" w:color="auto"/>
              <w:bottom w:val="single" w:sz="2" w:space="0" w:color="auto"/>
            </w:tcBorders>
            <w:vAlign w:val="center"/>
          </w:tcPr>
          <w:p w14:paraId="2A1B5972"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Задний светоотражатель для прицепов (сгруппированный </w:t>
            </w:r>
            <w:r>
              <w:rPr>
                <w:sz w:val="18"/>
                <w:szCs w:val="18"/>
              </w:rPr>
              <w:br/>
            </w:r>
            <w:r w:rsidRPr="006B4D3F">
              <w:rPr>
                <w:sz w:val="18"/>
                <w:szCs w:val="18"/>
              </w:rPr>
              <w:t>с другими сигнальными фонарями, которые не являются водонепроницаемыми)</w:t>
            </w:r>
          </w:p>
        </w:tc>
        <w:tc>
          <w:tcPr>
            <w:tcW w:w="924" w:type="dxa"/>
            <w:tcBorders>
              <w:top w:val="single" w:sz="2" w:space="0" w:color="auto"/>
              <w:bottom w:val="single" w:sz="2" w:space="0" w:color="auto"/>
            </w:tcBorders>
            <w:vAlign w:val="center"/>
          </w:tcPr>
          <w:p w14:paraId="76433C62"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0C7070DE"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50A6B277"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2685E88F" w14:textId="77777777" w:rsidTr="000367D6">
        <w:trPr>
          <w:trHeight w:val="284"/>
        </w:trPr>
        <w:tc>
          <w:tcPr>
            <w:tcW w:w="4563" w:type="dxa"/>
            <w:tcBorders>
              <w:top w:val="single" w:sz="2" w:space="0" w:color="auto"/>
              <w:bottom w:val="single" w:sz="2" w:space="0" w:color="auto"/>
            </w:tcBorders>
            <w:vAlign w:val="center"/>
          </w:tcPr>
          <w:p w14:paraId="34A342E9"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Задний широкоугольный светоотражатель </w:t>
            </w:r>
          </w:p>
        </w:tc>
        <w:tc>
          <w:tcPr>
            <w:tcW w:w="924" w:type="dxa"/>
            <w:tcBorders>
              <w:top w:val="single" w:sz="2" w:space="0" w:color="auto"/>
              <w:bottom w:val="single" w:sz="2" w:space="0" w:color="auto"/>
            </w:tcBorders>
            <w:vAlign w:val="center"/>
          </w:tcPr>
          <w:p w14:paraId="764AC034"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2CBC89BF"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57FD2BCB"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28DB69B2" w14:textId="77777777" w:rsidTr="000367D6">
        <w:trPr>
          <w:trHeight w:val="284"/>
        </w:trPr>
        <w:tc>
          <w:tcPr>
            <w:tcW w:w="4563" w:type="dxa"/>
            <w:tcBorders>
              <w:top w:val="single" w:sz="2" w:space="0" w:color="auto"/>
              <w:bottom w:val="single" w:sz="2" w:space="0" w:color="auto"/>
            </w:tcBorders>
            <w:vAlign w:val="center"/>
          </w:tcPr>
          <w:p w14:paraId="7A37794E" w14:textId="77777777" w:rsidR="00530CF6" w:rsidRPr="006B4D3F" w:rsidRDefault="00530CF6" w:rsidP="00467263">
            <w:pPr>
              <w:pageBreakBefore/>
              <w:widowControl w:val="0"/>
              <w:spacing w:after="120" w:line="240" w:lineRule="exact"/>
              <w:ind w:left="57"/>
              <w:contextualSpacing/>
              <w:rPr>
                <w:rFonts w:eastAsia="MS Mincho"/>
                <w:sz w:val="18"/>
                <w:szCs w:val="18"/>
              </w:rPr>
            </w:pPr>
            <w:r w:rsidRPr="006B4D3F">
              <w:rPr>
                <w:sz w:val="18"/>
                <w:szCs w:val="18"/>
              </w:rPr>
              <w:lastRenderedPageBreak/>
              <w:t>Маркировка с улучшенными светоотражающими характеристиками (материал, предназначенный для контурной/полосовой маркировки)</w:t>
            </w:r>
          </w:p>
        </w:tc>
        <w:tc>
          <w:tcPr>
            <w:tcW w:w="924" w:type="dxa"/>
            <w:tcBorders>
              <w:top w:val="single" w:sz="2" w:space="0" w:color="auto"/>
              <w:bottom w:val="single" w:sz="2" w:space="0" w:color="auto"/>
            </w:tcBorders>
            <w:vAlign w:val="center"/>
          </w:tcPr>
          <w:p w14:paraId="3D35B0DA"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4FCE7D6D"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3FAE9D75"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68593588" w14:textId="77777777" w:rsidTr="000367D6">
        <w:trPr>
          <w:trHeight w:val="284"/>
        </w:trPr>
        <w:tc>
          <w:tcPr>
            <w:tcW w:w="4563" w:type="dxa"/>
            <w:tcBorders>
              <w:top w:val="single" w:sz="2" w:space="0" w:color="auto"/>
              <w:bottom w:val="single" w:sz="2" w:space="0" w:color="auto"/>
            </w:tcBorders>
            <w:vAlign w:val="center"/>
          </w:tcPr>
          <w:p w14:paraId="0472A37D" w14:textId="77777777" w:rsidR="00530CF6" w:rsidRPr="006B4D3F" w:rsidRDefault="00530CF6" w:rsidP="00467263">
            <w:pPr>
              <w:widowControl w:val="0"/>
              <w:spacing w:after="120" w:line="240" w:lineRule="exact"/>
              <w:ind w:left="57"/>
              <w:contextualSpacing/>
              <w:rPr>
                <w:rFonts w:eastAsia="MS Mincho"/>
                <w:sz w:val="18"/>
                <w:szCs w:val="18"/>
              </w:rPr>
            </w:pPr>
            <w:r w:rsidRPr="006B4D3F">
              <w:rPr>
                <w:sz w:val="18"/>
                <w:szCs w:val="18"/>
              </w:rPr>
              <w:t xml:space="preserve">Маркировка с улучшенными светоотражающими характеристиками (материал, предназначенный </w:t>
            </w:r>
            <w:r w:rsidR="000367D6">
              <w:rPr>
                <w:sz w:val="18"/>
                <w:szCs w:val="18"/>
              </w:rPr>
              <w:br/>
            </w:r>
            <w:r w:rsidRPr="006B4D3F">
              <w:rPr>
                <w:sz w:val="18"/>
                <w:szCs w:val="18"/>
              </w:rPr>
              <w:t>для отличительной/графической маркировки на ограниченной поверхности)</w:t>
            </w:r>
          </w:p>
        </w:tc>
        <w:tc>
          <w:tcPr>
            <w:tcW w:w="924" w:type="dxa"/>
            <w:tcBorders>
              <w:top w:val="single" w:sz="2" w:space="0" w:color="auto"/>
              <w:bottom w:val="single" w:sz="2" w:space="0" w:color="auto"/>
            </w:tcBorders>
            <w:vAlign w:val="center"/>
          </w:tcPr>
          <w:p w14:paraId="3CF6B360"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5F4C2FDB"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08D4D76D"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2B5D33CC" w14:textId="77777777" w:rsidTr="000367D6">
        <w:trPr>
          <w:trHeight w:val="284"/>
        </w:trPr>
        <w:tc>
          <w:tcPr>
            <w:tcW w:w="4563" w:type="dxa"/>
            <w:tcBorders>
              <w:top w:val="single" w:sz="2" w:space="0" w:color="auto"/>
              <w:bottom w:val="single" w:sz="4" w:space="0" w:color="auto"/>
            </w:tcBorders>
            <w:vAlign w:val="center"/>
          </w:tcPr>
          <w:p w14:paraId="41678071"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Маркировка с улучшенными светоотражающими характеристиками (материал, предназначенный </w:t>
            </w:r>
            <w:r w:rsidR="000367D6">
              <w:rPr>
                <w:sz w:val="18"/>
                <w:szCs w:val="18"/>
              </w:rPr>
              <w:br/>
            </w:r>
            <w:r w:rsidRPr="006B4D3F">
              <w:rPr>
                <w:sz w:val="18"/>
                <w:szCs w:val="18"/>
              </w:rPr>
              <w:t>для отличительной/графической маркировки на расширенной поверхности)</w:t>
            </w:r>
          </w:p>
        </w:tc>
        <w:tc>
          <w:tcPr>
            <w:tcW w:w="924" w:type="dxa"/>
            <w:tcBorders>
              <w:top w:val="single" w:sz="2" w:space="0" w:color="auto"/>
              <w:bottom w:val="single" w:sz="4" w:space="0" w:color="auto"/>
            </w:tcBorders>
            <w:vAlign w:val="center"/>
          </w:tcPr>
          <w:p w14:paraId="3AB74751"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4" w:space="0" w:color="auto"/>
            </w:tcBorders>
          </w:tcPr>
          <w:p w14:paraId="2437C738"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4" w:space="0" w:color="auto"/>
            </w:tcBorders>
          </w:tcPr>
          <w:p w14:paraId="0AE26C30"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7475220F" w14:textId="77777777" w:rsidTr="000367D6">
        <w:trPr>
          <w:trHeight w:val="284"/>
        </w:trPr>
        <w:tc>
          <w:tcPr>
            <w:tcW w:w="4563" w:type="dxa"/>
            <w:tcBorders>
              <w:top w:val="single" w:sz="4" w:space="0" w:color="auto"/>
              <w:left w:val="single" w:sz="4" w:space="0" w:color="auto"/>
              <w:bottom w:val="single" w:sz="4" w:space="0" w:color="auto"/>
              <w:right w:val="single" w:sz="4" w:space="0" w:color="auto"/>
            </w:tcBorders>
            <w:vAlign w:val="center"/>
          </w:tcPr>
          <w:p w14:paraId="3198E217"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w:t>
            </w:r>
            <w:proofErr w:type="spellStart"/>
            <w:r w:rsidRPr="006B4D3F">
              <w:rPr>
                <w:sz w:val="18"/>
                <w:szCs w:val="18"/>
              </w:rPr>
              <w:t>логотипных</w:t>
            </w:r>
            <w:proofErr w:type="spellEnd"/>
            <w:r w:rsidRPr="006B4D3F">
              <w:rPr>
                <w:sz w:val="18"/>
                <w:szCs w:val="18"/>
              </w:rPr>
              <w:t xml:space="preserve"> знаков и маркировки класса </w:t>
            </w:r>
            <w:r>
              <w:rPr>
                <w:sz w:val="18"/>
                <w:szCs w:val="18"/>
              </w:rPr>
              <w:t>«</w:t>
            </w:r>
            <w:r w:rsidRPr="006B4D3F">
              <w:rPr>
                <w:sz w:val="18"/>
                <w:szCs w:val="18"/>
              </w:rPr>
              <w:t>Е</w:t>
            </w:r>
            <w:r>
              <w:rPr>
                <w:sz w:val="18"/>
                <w:szCs w:val="18"/>
              </w:rPr>
              <w:t>»</w:t>
            </w:r>
            <w:r w:rsidRPr="006B4D3F">
              <w:rPr>
                <w:sz w:val="18"/>
                <w:szCs w:val="18"/>
              </w:rPr>
              <w:t xml:space="preserve">, отвечающей требованиям материалов класса </w:t>
            </w:r>
            <w:r>
              <w:rPr>
                <w:sz w:val="18"/>
                <w:szCs w:val="18"/>
              </w:rPr>
              <w:t>«</w:t>
            </w:r>
            <w:r w:rsidRPr="006B4D3F">
              <w:rPr>
                <w:sz w:val="18"/>
                <w:szCs w:val="18"/>
              </w:rPr>
              <w:t>D</w:t>
            </w:r>
            <w:r>
              <w:rPr>
                <w:sz w:val="18"/>
                <w:szCs w:val="18"/>
              </w:rPr>
              <w:t>»</w:t>
            </w:r>
            <w:r w:rsidRPr="006B4D3F">
              <w:rPr>
                <w:sz w:val="18"/>
                <w:szCs w:val="18"/>
              </w:rPr>
              <w:t>)</w:t>
            </w:r>
          </w:p>
        </w:tc>
        <w:tc>
          <w:tcPr>
            <w:tcW w:w="924" w:type="dxa"/>
            <w:tcBorders>
              <w:top w:val="single" w:sz="4" w:space="0" w:color="auto"/>
              <w:left w:val="single" w:sz="4" w:space="0" w:color="auto"/>
              <w:bottom w:val="single" w:sz="4" w:space="0" w:color="auto"/>
              <w:right w:val="single" w:sz="4" w:space="0" w:color="auto"/>
            </w:tcBorders>
            <w:vAlign w:val="center"/>
          </w:tcPr>
          <w:p w14:paraId="5126630C"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4" w:space="0" w:color="auto"/>
              <w:left w:val="single" w:sz="4" w:space="0" w:color="auto"/>
              <w:bottom w:val="single" w:sz="4" w:space="0" w:color="auto"/>
              <w:right w:val="single" w:sz="4" w:space="0" w:color="auto"/>
            </w:tcBorders>
          </w:tcPr>
          <w:p w14:paraId="48B2A344"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4" w:space="0" w:color="auto"/>
              <w:left w:val="single" w:sz="4" w:space="0" w:color="auto"/>
              <w:bottom w:val="single" w:sz="4" w:space="0" w:color="auto"/>
              <w:right w:val="single" w:sz="4" w:space="0" w:color="auto"/>
            </w:tcBorders>
          </w:tcPr>
          <w:p w14:paraId="082E54BA"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76DBD68F" w14:textId="77777777" w:rsidTr="000367D6">
        <w:trPr>
          <w:trHeight w:val="284"/>
        </w:trPr>
        <w:tc>
          <w:tcPr>
            <w:tcW w:w="4563" w:type="dxa"/>
            <w:tcBorders>
              <w:top w:val="single" w:sz="4" w:space="0" w:color="auto"/>
              <w:left w:val="single" w:sz="4" w:space="0" w:color="auto"/>
              <w:bottom w:val="single" w:sz="4" w:space="0" w:color="auto"/>
              <w:right w:val="single" w:sz="4" w:space="0" w:color="auto"/>
            </w:tcBorders>
            <w:vAlign w:val="center"/>
          </w:tcPr>
          <w:p w14:paraId="4CA88605"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Светоотражающие маркировочные материалы </w:t>
            </w:r>
            <w:r w:rsidR="000367D6">
              <w:rPr>
                <w:sz w:val="18"/>
                <w:szCs w:val="18"/>
              </w:rPr>
              <w:br/>
            </w:r>
            <w:r w:rsidRPr="006B4D3F">
              <w:rPr>
                <w:sz w:val="18"/>
                <w:szCs w:val="18"/>
              </w:rPr>
              <w:t xml:space="preserve">класса </w:t>
            </w:r>
            <w:r>
              <w:rPr>
                <w:sz w:val="18"/>
                <w:szCs w:val="18"/>
              </w:rPr>
              <w:t>«</w:t>
            </w:r>
            <w:r w:rsidRPr="006B4D3F">
              <w:rPr>
                <w:sz w:val="18"/>
                <w:szCs w:val="18"/>
              </w:rPr>
              <w:t>F</w:t>
            </w:r>
            <w:r>
              <w:rPr>
                <w:sz w:val="18"/>
                <w:szCs w:val="18"/>
              </w:rPr>
              <w:t>»</w:t>
            </w:r>
            <w:r w:rsidRPr="006B4D3F">
              <w:rPr>
                <w:sz w:val="18"/>
                <w:szCs w:val="18"/>
              </w:rPr>
              <w:t xml:space="preserve"> для маркировки оконечностей</w:t>
            </w:r>
          </w:p>
        </w:tc>
        <w:tc>
          <w:tcPr>
            <w:tcW w:w="924" w:type="dxa"/>
            <w:tcBorders>
              <w:top w:val="single" w:sz="4" w:space="0" w:color="auto"/>
              <w:left w:val="single" w:sz="4" w:space="0" w:color="auto"/>
              <w:bottom w:val="single" w:sz="4" w:space="0" w:color="auto"/>
              <w:right w:val="single" w:sz="4" w:space="0" w:color="auto"/>
            </w:tcBorders>
            <w:vAlign w:val="center"/>
          </w:tcPr>
          <w:p w14:paraId="782A4F4C"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4" w:space="0" w:color="auto"/>
              <w:left w:val="single" w:sz="4" w:space="0" w:color="auto"/>
              <w:bottom w:val="single" w:sz="4" w:space="0" w:color="auto"/>
              <w:right w:val="single" w:sz="4" w:space="0" w:color="auto"/>
            </w:tcBorders>
          </w:tcPr>
          <w:p w14:paraId="0A30FC84"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4" w:space="0" w:color="auto"/>
              <w:left w:val="single" w:sz="4" w:space="0" w:color="auto"/>
              <w:bottom w:val="single" w:sz="4" w:space="0" w:color="auto"/>
              <w:right w:val="single" w:sz="4" w:space="0" w:color="auto"/>
            </w:tcBorders>
          </w:tcPr>
          <w:p w14:paraId="145408A1"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26CF74AA" w14:textId="77777777" w:rsidTr="000367D6">
        <w:trPr>
          <w:trHeight w:val="284"/>
        </w:trPr>
        <w:tc>
          <w:tcPr>
            <w:tcW w:w="4563" w:type="dxa"/>
            <w:tcBorders>
              <w:top w:val="single" w:sz="4" w:space="0" w:color="auto"/>
              <w:left w:val="single" w:sz="4" w:space="0" w:color="auto"/>
              <w:bottom w:val="single" w:sz="4" w:space="0" w:color="auto"/>
              <w:right w:val="single" w:sz="4" w:space="0" w:color="auto"/>
            </w:tcBorders>
            <w:vAlign w:val="center"/>
          </w:tcPr>
          <w:p w14:paraId="6AC3367D"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w:t>
            </w:r>
            <w:r w:rsidR="000367D6">
              <w:rPr>
                <w:sz w:val="18"/>
                <w:szCs w:val="18"/>
              </w:rPr>
              <w:br/>
            </w:r>
            <w:r w:rsidRPr="006B4D3F">
              <w:rPr>
                <w:sz w:val="18"/>
                <w:szCs w:val="18"/>
              </w:rPr>
              <w:t xml:space="preserve">средств большой длины или грузоподъемности (светоотражающие и флюоресцирующие материалы) </w:t>
            </w:r>
            <w:r>
              <w:rPr>
                <w:sz w:val="18"/>
                <w:szCs w:val="18"/>
              </w:rPr>
              <w:br/>
            </w:r>
            <w:r w:rsidRPr="006B4D3F">
              <w:rPr>
                <w:sz w:val="18"/>
                <w:szCs w:val="18"/>
              </w:rPr>
              <w:t>Опознавательный знак класса 1 или класса 2</w:t>
            </w:r>
          </w:p>
        </w:tc>
        <w:tc>
          <w:tcPr>
            <w:tcW w:w="924" w:type="dxa"/>
            <w:tcBorders>
              <w:top w:val="single" w:sz="4" w:space="0" w:color="auto"/>
              <w:left w:val="single" w:sz="4" w:space="0" w:color="auto"/>
              <w:bottom w:val="single" w:sz="4" w:space="0" w:color="auto"/>
              <w:right w:val="single" w:sz="4" w:space="0" w:color="auto"/>
            </w:tcBorders>
            <w:vAlign w:val="center"/>
          </w:tcPr>
          <w:p w14:paraId="5E0E5411"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4" w:space="0" w:color="auto"/>
              <w:left w:val="single" w:sz="4" w:space="0" w:color="auto"/>
              <w:bottom w:val="single" w:sz="4" w:space="0" w:color="auto"/>
              <w:right w:val="single" w:sz="4" w:space="0" w:color="auto"/>
            </w:tcBorders>
          </w:tcPr>
          <w:p w14:paraId="66BBF746"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4" w:space="0" w:color="auto"/>
              <w:left w:val="single" w:sz="4" w:space="0" w:color="auto"/>
              <w:bottom w:val="single" w:sz="4" w:space="0" w:color="auto"/>
              <w:right w:val="single" w:sz="4" w:space="0" w:color="auto"/>
            </w:tcBorders>
          </w:tcPr>
          <w:p w14:paraId="540A363C"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50682B1F" w14:textId="77777777" w:rsidTr="000367D6">
        <w:trPr>
          <w:trHeight w:val="284"/>
        </w:trPr>
        <w:tc>
          <w:tcPr>
            <w:tcW w:w="4563" w:type="dxa"/>
            <w:tcBorders>
              <w:top w:val="single" w:sz="4" w:space="0" w:color="auto"/>
              <w:bottom w:val="single" w:sz="2" w:space="0" w:color="auto"/>
            </w:tcBorders>
            <w:vAlign w:val="center"/>
          </w:tcPr>
          <w:p w14:paraId="7FBB6190"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w:t>
            </w:r>
            <w:r w:rsidR="000367D6">
              <w:rPr>
                <w:sz w:val="18"/>
                <w:szCs w:val="18"/>
              </w:rPr>
              <w:br/>
            </w:r>
            <w:r w:rsidRPr="006B4D3F">
              <w:rPr>
                <w:sz w:val="18"/>
                <w:szCs w:val="18"/>
              </w:rPr>
              <w:t xml:space="preserve">средств большой длины или грузоподъемности (только светоотражающие материалы) </w:t>
            </w:r>
            <w:r>
              <w:rPr>
                <w:sz w:val="18"/>
                <w:szCs w:val="18"/>
              </w:rPr>
              <w:br/>
            </w:r>
            <w:r w:rsidRPr="006B4D3F">
              <w:rPr>
                <w:sz w:val="18"/>
                <w:szCs w:val="18"/>
              </w:rPr>
              <w:t>Опознавательный знак класса 3, класса 4 или класса 5</w:t>
            </w:r>
          </w:p>
        </w:tc>
        <w:tc>
          <w:tcPr>
            <w:tcW w:w="924" w:type="dxa"/>
            <w:tcBorders>
              <w:top w:val="single" w:sz="4" w:space="0" w:color="auto"/>
              <w:bottom w:val="single" w:sz="2" w:space="0" w:color="auto"/>
            </w:tcBorders>
            <w:vAlign w:val="center"/>
          </w:tcPr>
          <w:p w14:paraId="529AE046"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4" w:space="0" w:color="auto"/>
              <w:bottom w:val="single" w:sz="2" w:space="0" w:color="auto"/>
            </w:tcBorders>
          </w:tcPr>
          <w:p w14:paraId="1A9ACD26"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4" w:space="0" w:color="auto"/>
              <w:bottom w:val="single" w:sz="2" w:space="0" w:color="auto"/>
            </w:tcBorders>
          </w:tcPr>
          <w:p w14:paraId="3FBCFDFA"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1490BE9D" w14:textId="77777777" w:rsidTr="000367D6">
        <w:trPr>
          <w:trHeight w:val="284"/>
        </w:trPr>
        <w:tc>
          <w:tcPr>
            <w:tcW w:w="4563" w:type="dxa"/>
            <w:tcBorders>
              <w:top w:val="single" w:sz="2" w:space="0" w:color="auto"/>
              <w:bottom w:val="single" w:sz="2" w:space="0" w:color="auto"/>
            </w:tcBorders>
            <w:vAlign w:val="center"/>
          </w:tcPr>
          <w:p w14:paraId="474B3328"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тихоходных транспортных средств (светоотражающие и флюоресцирующие материалы) </w:t>
            </w:r>
            <w:r>
              <w:rPr>
                <w:sz w:val="18"/>
                <w:szCs w:val="18"/>
              </w:rPr>
              <w:br/>
            </w:r>
            <w:r w:rsidRPr="006B4D3F">
              <w:rPr>
                <w:sz w:val="18"/>
                <w:szCs w:val="18"/>
              </w:rPr>
              <w:t>Опознавательный знак класса 1</w:t>
            </w:r>
          </w:p>
        </w:tc>
        <w:tc>
          <w:tcPr>
            <w:tcW w:w="924" w:type="dxa"/>
            <w:tcBorders>
              <w:top w:val="single" w:sz="2" w:space="0" w:color="auto"/>
              <w:bottom w:val="single" w:sz="2" w:space="0" w:color="auto"/>
            </w:tcBorders>
            <w:vAlign w:val="center"/>
          </w:tcPr>
          <w:p w14:paraId="2AF658C7"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47B89C90"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105B2B17"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64D2043A" w14:textId="77777777" w:rsidTr="000367D6">
        <w:trPr>
          <w:trHeight w:val="284"/>
        </w:trPr>
        <w:tc>
          <w:tcPr>
            <w:tcW w:w="4563" w:type="dxa"/>
            <w:tcBorders>
              <w:top w:val="single" w:sz="2" w:space="0" w:color="auto"/>
              <w:bottom w:val="single" w:sz="2" w:space="0" w:color="auto"/>
            </w:tcBorders>
            <w:vAlign w:val="center"/>
          </w:tcPr>
          <w:p w14:paraId="0FED5BCA"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Маркировка для тихоходных транспортных средств (только светоотражающие материалы)</w:t>
            </w:r>
          </w:p>
          <w:p w14:paraId="1FE70430" w14:textId="77777777" w:rsidR="00530CF6" w:rsidRPr="006B4D3F" w:rsidRDefault="00530CF6" w:rsidP="000367D6">
            <w:pPr>
              <w:spacing w:before="40" w:after="120" w:line="240" w:lineRule="exact"/>
              <w:ind w:left="57"/>
              <w:contextualSpacing/>
              <w:rPr>
                <w:rFonts w:eastAsia="MS Mincho"/>
                <w:sz w:val="18"/>
                <w:szCs w:val="18"/>
              </w:rPr>
            </w:pPr>
            <w:r w:rsidRPr="006B4D3F">
              <w:rPr>
                <w:sz w:val="18"/>
                <w:szCs w:val="18"/>
              </w:rPr>
              <w:t>Опознавательный знак класса 2</w:t>
            </w:r>
          </w:p>
        </w:tc>
        <w:tc>
          <w:tcPr>
            <w:tcW w:w="924" w:type="dxa"/>
            <w:tcBorders>
              <w:top w:val="single" w:sz="2" w:space="0" w:color="auto"/>
              <w:bottom w:val="single" w:sz="2" w:space="0" w:color="auto"/>
            </w:tcBorders>
            <w:vAlign w:val="center"/>
          </w:tcPr>
          <w:p w14:paraId="7C987AED"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2" w:space="0" w:color="auto"/>
            </w:tcBorders>
          </w:tcPr>
          <w:p w14:paraId="00B0DFF8"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2" w:space="0" w:color="auto"/>
            </w:tcBorders>
          </w:tcPr>
          <w:p w14:paraId="1C8CE8F7"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r w:rsidR="00530CF6" w:rsidRPr="006B4D3F" w14:paraId="0410F30C" w14:textId="77777777" w:rsidTr="000367D6">
        <w:trPr>
          <w:trHeight w:val="270"/>
        </w:trPr>
        <w:tc>
          <w:tcPr>
            <w:tcW w:w="4563" w:type="dxa"/>
            <w:tcBorders>
              <w:top w:val="single" w:sz="2" w:space="0" w:color="auto"/>
              <w:bottom w:val="single" w:sz="12" w:space="0" w:color="auto"/>
            </w:tcBorders>
            <w:vAlign w:val="center"/>
          </w:tcPr>
          <w:p w14:paraId="67F908C3" w14:textId="77777777" w:rsidR="00530CF6" w:rsidRPr="006B4D3F" w:rsidRDefault="00530CF6" w:rsidP="00530CF6">
            <w:pPr>
              <w:widowControl w:val="0"/>
              <w:spacing w:after="120" w:line="240" w:lineRule="exact"/>
              <w:ind w:left="57"/>
              <w:contextualSpacing/>
              <w:rPr>
                <w:rFonts w:eastAsia="MS Mincho"/>
                <w:sz w:val="18"/>
                <w:szCs w:val="18"/>
              </w:rPr>
            </w:pPr>
            <w:r w:rsidRPr="006B4D3F">
              <w:rPr>
                <w:sz w:val="18"/>
                <w:szCs w:val="18"/>
              </w:rPr>
              <w:t>Предупреждающий треугольник</w:t>
            </w:r>
          </w:p>
        </w:tc>
        <w:tc>
          <w:tcPr>
            <w:tcW w:w="924" w:type="dxa"/>
            <w:tcBorders>
              <w:top w:val="single" w:sz="2" w:space="0" w:color="auto"/>
              <w:bottom w:val="single" w:sz="12" w:space="0" w:color="auto"/>
            </w:tcBorders>
            <w:vAlign w:val="center"/>
          </w:tcPr>
          <w:p w14:paraId="57D20159" w14:textId="77777777" w:rsidR="00530CF6" w:rsidRPr="006B4D3F" w:rsidRDefault="00530CF6" w:rsidP="00530CF6">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952" w:type="dxa"/>
            <w:tcBorders>
              <w:top w:val="single" w:sz="2" w:space="0" w:color="auto"/>
              <w:bottom w:val="single" w:sz="12" w:space="0" w:color="auto"/>
            </w:tcBorders>
          </w:tcPr>
          <w:p w14:paraId="2E8A8B60" w14:textId="77777777" w:rsidR="00530CF6" w:rsidRPr="006B4D3F" w:rsidRDefault="00530CF6" w:rsidP="00530CF6">
            <w:pPr>
              <w:pStyle w:val="para"/>
              <w:spacing w:line="60" w:lineRule="atLeast"/>
              <w:ind w:left="0" w:right="-68" w:firstLine="0"/>
              <w:contextualSpacing/>
              <w:jc w:val="center"/>
              <w:rPr>
                <w:iCs/>
                <w:sz w:val="18"/>
                <w:szCs w:val="18"/>
                <w:lang w:val="ru-RU"/>
              </w:rPr>
            </w:pPr>
          </w:p>
        </w:tc>
        <w:tc>
          <w:tcPr>
            <w:tcW w:w="938" w:type="dxa"/>
            <w:tcBorders>
              <w:top w:val="single" w:sz="2" w:space="0" w:color="auto"/>
              <w:bottom w:val="single" w:sz="12" w:space="0" w:color="auto"/>
            </w:tcBorders>
          </w:tcPr>
          <w:p w14:paraId="1411A5C3" w14:textId="77777777" w:rsidR="00530CF6" w:rsidRPr="006B4D3F" w:rsidRDefault="00530CF6" w:rsidP="00530CF6">
            <w:pPr>
              <w:pStyle w:val="para"/>
              <w:spacing w:line="60" w:lineRule="atLeast"/>
              <w:ind w:left="0" w:right="-68" w:firstLine="0"/>
              <w:contextualSpacing/>
              <w:jc w:val="center"/>
              <w:rPr>
                <w:iCs/>
                <w:sz w:val="18"/>
                <w:szCs w:val="18"/>
                <w:lang w:val="ru-RU"/>
              </w:rPr>
            </w:pPr>
          </w:p>
        </w:tc>
      </w:tr>
    </w:tbl>
    <w:p w14:paraId="1948D899" w14:textId="77777777" w:rsidR="00530CF6" w:rsidRPr="006B4D3F" w:rsidRDefault="00530CF6" w:rsidP="000367D6">
      <w:pPr>
        <w:pStyle w:val="SingleTxtGR"/>
        <w:tabs>
          <w:tab w:val="clear" w:pos="1701"/>
        </w:tabs>
        <w:spacing w:before="240"/>
        <w:ind w:left="2268" w:hanging="1134"/>
      </w:pPr>
      <w:r w:rsidRPr="006B4D3F">
        <w:t>3.3</w:t>
      </w:r>
      <w:r w:rsidRPr="006B4D3F">
        <w:tab/>
      </w:r>
      <w:r w:rsidRPr="002435F7">
        <w:t>Знак официального утверждения</w:t>
      </w:r>
    </w:p>
    <w:p w14:paraId="1AAA12C4" w14:textId="77777777" w:rsidR="00530CF6" w:rsidRPr="006B4D3F" w:rsidRDefault="00530CF6" w:rsidP="00530CF6">
      <w:pPr>
        <w:pStyle w:val="SingleTxtGR"/>
        <w:tabs>
          <w:tab w:val="clear" w:pos="1701"/>
        </w:tabs>
        <w:ind w:left="2268" w:hanging="1134"/>
      </w:pPr>
      <w:r w:rsidRPr="006B4D3F">
        <w:t>3.3.1</w:t>
      </w:r>
      <w:r w:rsidRPr="006B4D3F">
        <w:tab/>
        <w:t>Общие положения</w:t>
      </w:r>
    </w:p>
    <w:p w14:paraId="099EB0FD" w14:textId="77777777" w:rsidR="00530CF6" w:rsidRPr="006B4D3F" w:rsidRDefault="00530CF6" w:rsidP="00530CF6">
      <w:pPr>
        <w:pStyle w:val="SingleTxtGR"/>
        <w:tabs>
          <w:tab w:val="clear" w:pos="1701"/>
        </w:tabs>
        <w:ind w:left="2268" w:hanging="1134"/>
      </w:pPr>
      <w:r w:rsidRPr="006B4D3F">
        <w:t>3.3.1.1</w:t>
      </w:r>
      <w:r w:rsidRPr="006B4D3F">
        <w:tab/>
        <w:t xml:space="preserve">На каждом </w:t>
      </w:r>
      <w:r>
        <w:t>устройстве</w:t>
      </w:r>
      <w:r w:rsidRPr="006B4D3F">
        <w:t>,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других знаков, определенных в пунктах 3.3.4.2–3.3.4.6, или, если это невозможно</w:t>
      </w:r>
      <w:r w:rsidRPr="003511C9">
        <w:t xml:space="preserve"> </w:t>
      </w:r>
      <w:r>
        <w:t xml:space="preserve">по </w:t>
      </w:r>
      <w:r w:rsidRPr="006B4D3F">
        <w:t>технически</w:t>
      </w:r>
      <w:r>
        <w:t>м причинам</w:t>
      </w:r>
      <w:r w:rsidRPr="006B4D3F">
        <w:t>, для знака официального утверждения</w:t>
      </w:r>
      <w:r>
        <w:t>, а также</w:t>
      </w:r>
      <w:r w:rsidRPr="006B4D3F">
        <w:t xml:space="preserve"> дополнительны</w:t>
      </w:r>
      <w:r>
        <w:t>х</w:t>
      </w:r>
      <w:r w:rsidRPr="006B4D3F">
        <w:t xml:space="preserve"> обозначени</w:t>
      </w:r>
      <w:r>
        <w:t>й</w:t>
      </w:r>
      <w:r w:rsidRPr="006B4D3F">
        <w:t xml:space="preserve"> и других </w:t>
      </w:r>
      <w:r>
        <w:t>данных, определенных в пунктах </w:t>
      </w:r>
      <w:r w:rsidRPr="006B4D3F">
        <w:t>3.3.4.2–3.3.4.6.</w:t>
      </w:r>
    </w:p>
    <w:p w14:paraId="27F88DD6" w14:textId="77777777" w:rsidR="00530CF6" w:rsidRPr="006B4D3F" w:rsidRDefault="00530CF6" w:rsidP="00530CF6">
      <w:pPr>
        <w:pStyle w:val="SingleTxtGR"/>
        <w:tabs>
          <w:tab w:val="clear" w:pos="1701"/>
        </w:tabs>
        <w:ind w:left="2268" w:hanging="1134"/>
      </w:pPr>
      <w:r w:rsidRPr="006B4D3F">
        <w:t>3.3.1.2</w:t>
      </w:r>
      <w:r w:rsidRPr="006B4D3F">
        <w:tab/>
        <w:t>Примеры компоновки знаков приведены в приложении 24.</w:t>
      </w:r>
    </w:p>
    <w:p w14:paraId="05661FDD" w14:textId="77777777" w:rsidR="00530CF6" w:rsidRPr="006B4D3F" w:rsidRDefault="00530CF6" w:rsidP="00467263">
      <w:pPr>
        <w:pStyle w:val="SingleTxtGR"/>
        <w:pageBreakBefore/>
        <w:tabs>
          <w:tab w:val="clear" w:pos="1701"/>
        </w:tabs>
        <w:ind w:left="2268" w:hanging="1134"/>
      </w:pPr>
      <w:r w:rsidRPr="006B4D3F">
        <w:lastRenderedPageBreak/>
        <w:t>3.3.2</w:t>
      </w:r>
      <w:r w:rsidRPr="006B4D3F">
        <w:tab/>
        <w:t>Знак официального утверждения состоит из:</w:t>
      </w:r>
    </w:p>
    <w:p w14:paraId="39E121F3" w14:textId="77777777" w:rsidR="00530CF6" w:rsidRPr="006B4D3F" w:rsidRDefault="00530CF6" w:rsidP="00530CF6">
      <w:pPr>
        <w:pStyle w:val="SingleTxtGR"/>
        <w:tabs>
          <w:tab w:val="clear" w:pos="1701"/>
        </w:tabs>
        <w:ind w:left="2268" w:hanging="1134"/>
      </w:pPr>
      <w:r w:rsidRPr="006B4D3F">
        <w:t>3.3.2.1</w:t>
      </w:r>
      <w:r w:rsidRPr="006B4D3F">
        <w:tab/>
        <w:t xml:space="preserve">круга с проставленной в нем буквой </w:t>
      </w:r>
      <w:r>
        <w:t>«</w:t>
      </w:r>
      <w:r w:rsidRPr="006B4D3F">
        <w:t>Е</w:t>
      </w:r>
      <w:r>
        <w:t>»</w:t>
      </w:r>
      <w:r w:rsidRPr="006B4D3F">
        <w:t>, за которой следует отличительный номер страны, предоставившей официальное утверждение;</w:t>
      </w:r>
    </w:p>
    <w:p w14:paraId="0CE037C1" w14:textId="77777777" w:rsidR="00530CF6" w:rsidRPr="006B4D3F" w:rsidRDefault="00530CF6" w:rsidP="00530CF6">
      <w:pPr>
        <w:pStyle w:val="SingleTxtGR"/>
        <w:tabs>
          <w:tab w:val="clear" w:pos="1701"/>
        </w:tabs>
        <w:ind w:left="2268" w:hanging="1134"/>
      </w:pPr>
      <w:r w:rsidRPr="006B4D3F">
        <w:t>3.3.2.2</w:t>
      </w:r>
      <w:r w:rsidRPr="006B4D3F">
        <w:tab/>
        <w:t>номера официального утверждения, предписанного в пункте 3.2.3.2;</w:t>
      </w:r>
    </w:p>
    <w:p w14:paraId="10C79DBD" w14:textId="77777777" w:rsidR="00530CF6" w:rsidRPr="006B4D3F" w:rsidRDefault="00530CF6" w:rsidP="00530CF6">
      <w:pPr>
        <w:pStyle w:val="SingleTxtGR"/>
        <w:tabs>
          <w:tab w:val="clear" w:pos="1701"/>
        </w:tabs>
        <w:ind w:left="2268" w:hanging="1134"/>
      </w:pPr>
      <w:r w:rsidRPr="006B4D3F">
        <w:t>3.3.2.3</w:t>
      </w:r>
      <w:r w:rsidRPr="006B4D3F">
        <w:tab/>
        <w:t xml:space="preserve">условных обозначений светоотражающего </w:t>
      </w:r>
      <w:r>
        <w:t>устройства</w:t>
      </w:r>
      <w:r w:rsidRPr="006B4D3F">
        <w:t>, предписанных в пункте 3.2.4;</w:t>
      </w:r>
    </w:p>
    <w:p w14:paraId="54FB1F18" w14:textId="77777777" w:rsidR="00530CF6" w:rsidRPr="006B4D3F" w:rsidRDefault="00530CF6" w:rsidP="00530CF6">
      <w:pPr>
        <w:pStyle w:val="SingleTxtGR"/>
        <w:tabs>
          <w:tab w:val="clear" w:pos="1701"/>
        </w:tabs>
        <w:ind w:left="2268" w:hanging="1134"/>
      </w:pPr>
      <w:r w:rsidRPr="006B4D3F">
        <w:t>3.3.2.4</w:t>
      </w:r>
      <w:r w:rsidRPr="006B4D3F">
        <w:tab/>
        <w:t xml:space="preserve">номера настоящих Правил, за которым следует буква </w:t>
      </w:r>
      <w:r>
        <w:t>«</w:t>
      </w:r>
      <w:r w:rsidRPr="006B4D3F">
        <w:t>R</w:t>
      </w:r>
      <w:r>
        <w:t>»</w:t>
      </w:r>
      <w:r w:rsidRPr="006B4D3F">
        <w:t xml:space="preserve"> и две цифры, указывающие на серию поправок, действовавших </w:t>
      </w:r>
      <w:r>
        <w:t>в</w:t>
      </w:r>
      <w:r w:rsidRPr="006B4D3F">
        <w:t xml:space="preserve"> момент предоставления официального утверждения</w:t>
      </w:r>
      <w:r>
        <w:t>.</w:t>
      </w:r>
    </w:p>
    <w:p w14:paraId="40E4C7D7" w14:textId="77777777" w:rsidR="00530CF6" w:rsidRPr="006B4D3F" w:rsidRDefault="00530CF6" w:rsidP="00530CF6">
      <w:pPr>
        <w:pStyle w:val="SingleTxtGR"/>
        <w:tabs>
          <w:tab w:val="clear" w:pos="1701"/>
        </w:tabs>
        <w:ind w:left="2268" w:hanging="1134"/>
      </w:pPr>
      <w:r w:rsidRPr="006B4D3F">
        <w:t>3.3.2.5</w:t>
      </w:r>
      <w:r w:rsidRPr="006B4D3F">
        <w:tab/>
        <w:t>Номер официального утверждения размещают рядом с кругом, предписанным в пункте 3.3.2.1.</w:t>
      </w:r>
    </w:p>
    <w:p w14:paraId="23D36111" w14:textId="77777777" w:rsidR="00530CF6" w:rsidRPr="006B4D3F" w:rsidRDefault="00530CF6" w:rsidP="00530CF6">
      <w:pPr>
        <w:pStyle w:val="SingleTxtGR"/>
        <w:tabs>
          <w:tab w:val="clear" w:pos="1701"/>
        </w:tabs>
        <w:ind w:left="2268" w:hanging="1134"/>
      </w:pPr>
      <w:r w:rsidRPr="006B4D3F">
        <w:t>3.3.3</w:t>
      </w:r>
      <w:r w:rsidRPr="006B4D3F">
        <w:tab/>
        <w:t>Знак уникального идентификатора должен соответствовать формату нижеприведенного образца.</w:t>
      </w:r>
    </w:p>
    <w:p w14:paraId="7F3F9A78" w14:textId="77777777" w:rsidR="00530CF6" w:rsidRPr="003511C9" w:rsidRDefault="00530CF6" w:rsidP="00530CF6">
      <w:pPr>
        <w:pStyle w:val="H23GR"/>
        <w:rPr>
          <w:bCs/>
        </w:rPr>
      </w:pPr>
      <w:r>
        <w:tab/>
      </w:r>
      <w:r>
        <w:tab/>
      </w:r>
      <w:r w:rsidRPr="0073442A">
        <w:rPr>
          <w:b w:val="0"/>
        </w:rPr>
        <w:t>Рис. I</w:t>
      </w:r>
      <w:r w:rsidRPr="0073442A">
        <w:rPr>
          <w:b w:val="0"/>
        </w:rPr>
        <w:br/>
      </w:r>
      <w:r w:rsidRPr="003511C9">
        <w:rPr>
          <w:bCs/>
        </w:rPr>
        <w:t>Уникальный идентификатор</w:t>
      </w:r>
    </w:p>
    <w:p w14:paraId="4615F0DE" w14:textId="77777777" w:rsidR="00530CF6" w:rsidRPr="006B4D3F" w:rsidRDefault="00530CF6" w:rsidP="00530CF6">
      <w:pPr>
        <w:pStyle w:val="para"/>
        <w:rPr>
          <w:iCs/>
          <w:lang w:val="ru-RU"/>
        </w:rPr>
      </w:pPr>
      <w:r w:rsidRPr="006B4D3F">
        <w:rPr>
          <w:noProof/>
          <w:lang w:eastAsia="fr-CH"/>
        </w:rPr>
        <mc:AlternateContent>
          <mc:Choice Requires="wps">
            <w:drawing>
              <wp:anchor distT="0" distB="0" distL="114300" distR="114300" simplePos="0" relativeHeight="251662336" behindDoc="0" locked="0" layoutInCell="1" allowOverlap="1" wp14:anchorId="5B3173B8" wp14:editId="13313F69">
                <wp:simplePos x="0" y="0"/>
                <wp:positionH relativeFrom="column">
                  <wp:posOffset>3235363</wp:posOffset>
                </wp:positionH>
                <wp:positionV relativeFrom="paragraph">
                  <wp:posOffset>897890</wp:posOffset>
                </wp:positionV>
                <wp:extent cx="270510" cy="16002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70510" cy="160020"/>
                        </a:xfrm>
                        <a:prstGeom prst="rect">
                          <a:avLst/>
                        </a:prstGeom>
                        <a:solidFill>
                          <a:schemeClr val="lt1"/>
                        </a:solidFill>
                        <a:ln w="6350">
                          <a:noFill/>
                        </a:ln>
                      </wps:spPr>
                      <wps:txbx>
                        <w:txbxContent>
                          <w:p w14:paraId="274971A4" w14:textId="77777777" w:rsidR="003651B6" w:rsidRPr="006E4E73" w:rsidRDefault="003651B6" w:rsidP="00530CF6">
                            <w:pPr>
                              <w:rPr>
                                <w:b/>
                                <w:sz w:val="18"/>
                                <w:szCs w:val="18"/>
                              </w:rPr>
                            </w:pPr>
                            <w:r w:rsidRPr="006E4E73">
                              <w:rPr>
                                <w:b/>
                                <w:sz w:val="18"/>
                                <w:szCs w:val="18"/>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173B8" id="_x0000_t202" coordsize="21600,21600" o:spt="202" path="m,l,21600r21600,l21600,xe">
                <v:stroke joinstyle="miter"/>
                <v:path gradientshapeok="t" o:connecttype="rect"/>
              </v:shapetype>
              <v:shape id="Надпись 5" o:spid="_x0000_s1026" type="#_x0000_t202" style="position:absolute;left:0;text-align:left;margin-left:254.75pt;margin-top:70.7pt;width:21.3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" fillcolor="white [3201]" stroked="f" strokeweight=".5pt">
                <v:textbox inset="0,0,0,0">
                  <w:txbxContent>
                    <w:p w14:paraId="274971A4" w14:textId="77777777" w:rsidR="003651B6" w:rsidRPr="006E4E73" w:rsidRDefault="003651B6" w:rsidP="00530CF6">
                      <w:pPr>
                        <w:rPr>
                          <w:b/>
                          <w:sz w:val="18"/>
                          <w:szCs w:val="18"/>
                        </w:rPr>
                      </w:pPr>
                      <w:r w:rsidRPr="006E4E73">
                        <w:rPr>
                          <w:b/>
                          <w:sz w:val="18"/>
                          <w:szCs w:val="18"/>
                        </w:rPr>
                        <w:t>мм</w:t>
                      </w:r>
                    </w:p>
                  </w:txbxContent>
                </v:textbox>
              </v:shape>
            </w:pict>
          </mc:Fallback>
        </mc:AlternateContent>
      </w:r>
      <w:r w:rsidRPr="006B4D3F">
        <w:rPr>
          <w:iCs/>
          <w:noProof/>
          <w:lang w:eastAsia="fr-CH"/>
        </w:rPr>
        <w:drawing>
          <wp:inline distT="0" distB="0" distL="0" distR="0" wp14:anchorId="635A6DF8" wp14:editId="1F39A03B">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52C6577A" w14:textId="77777777" w:rsidR="00530CF6" w:rsidRPr="006B4D3F" w:rsidRDefault="00530CF6" w:rsidP="00530CF6">
      <w:pPr>
        <w:pStyle w:val="SingleTxtGR"/>
        <w:tabs>
          <w:tab w:val="clear" w:pos="1701"/>
        </w:tabs>
        <w:ind w:left="2268" w:hanging="1134"/>
      </w:pPr>
      <w:r w:rsidRPr="006B4D3F">
        <w:tab/>
        <w:t xml:space="preserve">Вышеприведенный уникальный идентификатор, проставленный на светоотражающем </w:t>
      </w:r>
      <w:r>
        <w:t>устройстве</w:t>
      </w:r>
      <w:r w:rsidRPr="006B4D3F">
        <w:t>,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w:t>
      </w:r>
      <w:r>
        <w:t> </w:t>
      </w:r>
      <w:r w:rsidRPr="006B4D3F">
        <w:t>270650.</w:t>
      </w:r>
    </w:p>
    <w:p w14:paraId="1E16D391" w14:textId="77777777" w:rsidR="00530CF6" w:rsidRPr="006B4D3F" w:rsidRDefault="00530CF6" w:rsidP="00530CF6">
      <w:pPr>
        <w:pStyle w:val="SingleTxtGR"/>
        <w:tabs>
          <w:tab w:val="clear" w:pos="1701"/>
        </w:tabs>
        <w:ind w:left="2268" w:hanging="1134"/>
        <w:rPr>
          <w:iCs/>
        </w:rPr>
      </w:pPr>
      <w:r w:rsidRPr="006B4D3F">
        <w:t>3.3.4</w:t>
      </w:r>
      <w:r w:rsidRPr="006B4D3F">
        <w:tab/>
        <w:t>Т</w:t>
      </w:r>
      <w:r>
        <w:t>ребования в отношении маркировки</w:t>
      </w:r>
    </w:p>
    <w:p w14:paraId="6CBF18E5" w14:textId="77777777" w:rsidR="00530CF6" w:rsidRPr="006B4D3F" w:rsidRDefault="00530CF6" w:rsidP="00530CF6">
      <w:pPr>
        <w:pStyle w:val="SingleTxtGR"/>
        <w:tabs>
          <w:tab w:val="clear" w:pos="1701"/>
        </w:tabs>
        <w:ind w:left="2268" w:hanging="1134"/>
        <w:rPr>
          <w:iCs/>
        </w:rPr>
      </w:pPr>
      <w:r w:rsidRPr="006B4D3F">
        <w:tab/>
        <w:t xml:space="preserve">Светоотражающие </w:t>
      </w:r>
      <w:r>
        <w:t>устройства</w:t>
      </w:r>
      <w:r w:rsidRPr="006B4D3F">
        <w:t>, подлежащие официальному утверждению,</w:t>
      </w:r>
    </w:p>
    <w:p w14:paraId="7A2B045F" w14:textId="77777777" w:rsidR="00530CF6" w:rsidRPr="006B4D3F" w:rsidRDefault="00530CF6" w:rsidP="00530CF6">
      <w:pPr>
        <w:pStyle w:val="SingleTxtGR"/>
        <w:tabs>
          <w:tab w:val="clear" w:pos="1701"/>
        </w:tabs>
        <w:ind w:left="2268" w:hanging="1134"/>
      </w:pPr>
      <w:r w:rsidRPr="006B4D3F">
        <w:t>3.3.4.1</w:t>
      </w:r>
      <w:r w:rsidRPr="006B4D3F">
        <w:tab/>
        <w:t>должны иметь достаточно места для знака официального утверждения или уникального идентификатора;</w:t>
      </w:r>
    </w:p>
    <w:p w14:paraId="5F53A207" w14:textId="77777777" w:rsidR="00530CF6" w:rsidRPr="006B4D3F" w:rsidRDefault="00530CF6" w:rsidP="00530CF6">
      <w:pPr>
        <w:pStyle w:val="SingleTxtGR"/>
        <w:tabs>
          <w:tab w:val="clear" w:pos="1701"/>
        </w:tabs>
        <w:ind w:left="2268" w:hanging="1134"/>
        <w:rPr>
          <w:iCs/>
        </w:rPr>
      </w:pPr>
      <w:r w:rsidRPr="006B4D3F">
        <w:t>3.3.4.1.1</w:t>
      </w:r>
      <w:r w:rsidRPr="006B4D3F">
        <w:tab/>
        <w:t xml:space="preserve">в любом случае знак официального утверждения или уникальный идентификатор должны быть видимы, когда светоотражающее </w:t>
      </w:r>
      <w:r>
        <w:t>устройство</w:t>
      </w:r>
      <w:r w:rsidRPr="006B4D3F">
        <w:t xml:space="preserve"> установлено на транспортном средстве или когда такая подвижная часть, как капот или крышка багажника либо дверь, находится в открытом положении;</w:t>
      </w:r>
    </w:p>
    <w:p w14:paraId="267BC794" w14:textId="77777777" w:rsidR="00530CF6" w:rsidRPr="006B4D3F" w:rsidRDefault="00530CF6" w:rsidP="00530CF6">
      <w:pPr>
        <w:pStyle w:val="SingleTxtGR"/>
        <w:tabs>
          <w:tab w:val="clear" w:pos="1701"/>
        </w:tabs>
        <w:ind w:left="2268" w:hanging="1134"/>
        <w:rPr>
          <w:iCs/>
        </w:rPr>
      </w:pPr>
      <w:r w:rsidRPr="006B4D3F">
        <w:t>3.3.4.1.2</w:t>
      </w:r>
      <w:r w:rsidRPr="006B4D3F">
        <w:tab/>
        <w:t xml:space="preserve">знак официального утверждения проставляют на внутренней или внешней части (прозрачной или нет) светоотражающего </w:t>
      </w:r>
      <w:r>
        <w:t>устройства</w:t>
      </w:r>
      <w:r w:rsidRPr="006B4D3F">
        <w:t xml:space="preserve">, которая не может быть отделена от прозрачной части этого </w:t>
      </w:r>
      <w:r>
        <w:t>устройства</w:t>
      </w:r>
      <w:r w:rsidRPr="006B4D3F">
        <w:t>;</w:t>
      </w:r>
    </w:p>
    <w:p w14:paraId="75A434DB" w14:textId="77777777" w:rsidR="00530CF6" w:rsidRPr="006B4D3F" w:rsidRDefault="00530CF6" w:rsidP="00530CF6">
      <w:pPr>
        <w:pStyle w:val="SingleTxtGR"/>
        <w:tabs>
          <w:tab w:val="clear" w:pos="1701"/>
        </w:tabs>
        <w:ind w:left="2268" w:hanging="1134"/>
        <w:rPr>
          <w:iCs/>
        </w:rPr>
      </w:pPr>
      <w:r w:rsidRPr="006B4D3F">
        <w:t>3.3.4.2</w:t>
      </w:r>
      <w:r w:rsidRPr="006B4D3F">
        <w:tab/>
        <w:t>должны иметь нанесенную маркировку торгового наименования или товарного знака подателя заявки; такая маркировка должна быть четкой и нестираемой;</w:t>
      </w:r>
    </w:p>
    <w:p w14:paraId="378CA953" w14:textId="77777777" w:rsidR="00530CF6" w:rsidRPr="006B4D3F" w:rsidRDefault="00530CF6" w:rsidP="00530CF6">
      <w:pPr>
        <w:pStyle w:val="SingleTxtGR"/>
        <w:tabs>
          <w:tab w:val="clear" w:pos="1701"/>
        </w:tabs>
        <w:ind w:left="2268" w:hanging="1134"/>
        <w:rPr>
          <w:iCs/>
        </w:rPr>
      </w:pPr>
      <w:r w:rsidRPr="006B4D3F">
        <w:t>3.3.4.3</w:t>
      </w:r>
      <w:r w:rsidRPr="006B4D3F">
        <w:tab/>
        <w:t xml:space="preserve">условные обозначения светоотражающего </w:t>
      </w:r>
      <w:r>
        <w:t>устройства</w:t>
      </w:r>
      <w:r w:rsidRPr="006B4D3F">
        <w:t>, маркировочных материалов или знаков, а также дополнительные обозначения, предписанные в таблице 1;</w:t>
      </w:r>
    </w:p>
    <w:p w14:paraId="2A48A10E" w14:textId="77777777" w:rsidR="00530CF6" w:rsidRPr="006B4D3F" w:rsidRDefault="00530CF6" w:rsidP="00530CF6">
      <w:pPr>
        <w:pStyle w:val="SingleTxtGR"/>
        <w:tabs>
          <w:tab w:val="clear" w:pos="1701"/>
        </w:tabs>
        <w:ind w:left="2268" w:hanging="1134"/>
        <w:rPr>
          <w:iCs/>
        </w:rPr>
      </w:pPr>
      <w:r w:rsidRPr="006B4D3F">
        <w:t>3.3.4.4</w:t>
      </w:r>
      <w:r w:rsidRPr="006B4D3F">
        <w:tab/>
        <w:t>знак официального утверждения должен быть четким и нестираемым;</w:t>
      </w:r>
    </w:p>
    <w:p w14:paraId="3F577000" w14:textId="77777777" w:rsidR="00530CF6" w:rsidRPr="006B4D3F" w:rsidRDefault="00530CF6" w:rsidP="00530CF6">
      <w:pPr>
        <w:pStyle w:val="SingleTxtGR"/>
        <w:tabs>
          <w:tab w:val="clear" w:pos="1701"/>
        </w:tabs>
        <w:ind w:left="2268" w:hanging="1134"/>
        <w:rPr>
          <w:iCs/>
        </w:rPr>
      </w:pPr>
      <w:r w:rsidRPr="006B4D3F">
        <w:lastRenderedPageBreak/>
        <w:t>3.3.4.5</w:t>
      </w:r>
      <w:r w:rsidRPr="006B4D3F">
        <w:tab/>
        <w:t xml:space="preserve">номер официального утверждения и дополнительные обозначения должны проставляться вблизи круга, предписанного в пункте 2.2, над/или под буквой </w:t>
      </w:r>
      <w:r>
        <w:t>«</w:t>
      </w:r>
      <w:r w:rsidRPr="006B4D3F">
        <w:t>Е</w:t>
      </w:r>
      <w:r>
        <w:t>»</w:t>
      </w:r>
      <w:r w:rsidRPr="006B4D3F">
        <w:t xml:space="preserve">, либо справа или слева от этой буквы; цифры номера официального утверждения должны располагаться с той же стороны по отношению к букве </w:t>
      </w:r>
      <w:r>
        <w:t>«</w:t>
      </w:r>
      <w:r w:rsidRPr="006B4D3F">
        <w:t>Е</w:t>
      </w:r>
      <w:r>
        <w:t>»</w:t>
      </w:r>
      <w:r w:rsidRPr="006B4D3F">
        <w:t xml:space="preserve"> и быть ориентированы в том же направлении;</w:t>
      </w:r>
    </w:p>
    <w:p w14:paraId="187088A5" w14:textId="77777777" w:rsidR="00530CF6" w:rsidRPr="006B4D3F" w:rsidRDefault="00530CF6" w:rsidP="00530CF6">
      <w:pPr>
        <w:pStyle w:val="SingleTxtGR"/>
        <w:tabs>
          <w:tab w:val="clear" w:pos="1701"/>
        </w:tabs>
        <w:ind w:left="2268" w:hanging="1134"/>
      </w:pPr>
      <w:r w:rsidRPr="006B4D3F">
        <w:t>3.3.4.6</w:t>
      </w:r>
      <w:r w:rsidRPr="006B4D3F">
        <w:tab/>
        <w:t xml:space="preserve">примеры расположения маркировки на транспортных средствах и </w:t>
      </w:r>
      <w:r>
        <w:t>устройства</w:t>
      </w:r>
      <w:r w:rsidRPr="006B4D3F">
        <w:t>х приводятся в приложении 24;</w:t>
      </w:r>
    </w:p>
    <w:p w14:paraId="3036D0D9" w14:textId="77777777" w:rsidR="00530CF6" w:rsidRPr="006B4D3F" w:rsidRDefault="00530CF6" w:rsidP="00530CF6">
      <w:pPr>
        <w:pStyle w:val="SingleTxtGR"/>
        <w:tabs>
          <w:tab w:val="clear" w:pos="1701"/>
        </w:tabs>
        <w:ind w:left="2268" w:hanging="1134"/>
        <w:rPr>
          <w:b/>
        </w:rPr>
      </w:pPr>
      <w:r w:rsidRPr="006B4D3F">
        <w:t>3.3.4.7</w:t>
      </w:r>
      <w:r w:rsidRPr="006B4D3F">
        <w:tab/>
        <w:t>место для знака официального утверждения должно быть показано на чертежах, упомянутых в пункте 3.1.2.3.</w:t>
      </w:r>
    </w:p>
    <w:p w14:paraId="41F6E36F" w14:textId="77777777" w:rsidR="00530CF6" w:rsidRPr="006B4D3F" w:rsidRDefault="00530CF6" w:rsidP="00530CF6">
      <w:pPr>
        <w:pStyle w:val="SingleTxtGR"/>
        <w:tabs>
          <w:tab w:val="clear" w:pos="1701"/>
        </w:tabs>
        <w:ind w:left="2268" w:hanging="1134"/>
      </w:pPr>
      <w:r w:rsidRPr="006B4D3F">
        <w:t>3.4</w:t>
      </w:r>
      <w:r w:rsidRPr="006B4D3F">
        <w:tab/>
      </w:r>
      <w:r w:rsidRPr="002435F7">
        <w:t>Модификаци</w:t>
      </w:r>
      <w:r>
        <w:t xml:space="preserve">я типа светоотражающего устройства для механических транспортных средств и их прицепов и </w:t>
      </w:r>
      <w:r w:rsidRPr="002435F7">
        <w:t>распространение официального утверждения</w:t>
      </w:r>
      <w:r w:rsidRPr="006B4D3F">
        <w:t xml:space="preserve"> </w:t>
      </w:r>
    </w:p>
    <w:p w14:paraId="377FE18E" w14:textId="77777777" w:rsidR="00530CF6" w:rsidRPr="006B4D3F" w:rsidRDefault="00530CF6" w:rsidP="00530CF6">
      <w:pPr>
        <w:pStyle w:val="SingleTxtGR"/>
        <w:tabs>
          <w:tab w:val="clear" w:pos="1701"/>
        </w:tabs>
        <w:ind w:left="2268" w:hanging="1134"/>
      </w:pPr>
      <w:r w:rsidRPr="006B4D3F">
        <w:t>3.4.1</w:t>
      </w:r>
      <w:r w:rsidRPr="006B4D3F">
        <w:tab/>
        <w:t xml:space="preserve">Любую модификацию типа светоотражающего </w:t>
      </w:r>
      <w:r>
        <w:t>устройства</w:t>
      </w:r>
      <w:r w:rsidRPr="006B4D3F">
        <w:t xml:space="preserve"> доводят до сведения органа по официальному утверждению типа, который предоставил официальное утверждение типа. Этот орган может:</w:t>
      </w:r>
    </w:p>
    <w:p w14:paraId="3FFCE252" w14:textId="77777777" w:rsidR="00530CF6" w:rsidRPr="006B4D3F" w:rsidRDefault="00530CF6" w:rsidP="00530CF6">
      <w:pPr>
        <w:pStyle w:val="SingleTxtGR"/>
        <w:tabs>
          <w:tab w:val="clear" w:pos="1701"/>
        </w:tabs>
        <w:ind w:left="2268" w:hanging="1134"/>
      </w:pPr>
      <w:r w:rsidRPr="006B4D3F">
        <w:t>3.4.1.1</w:t>
      </w:r>
      <w:r w:rsidRPr="006B4D3F">
        <w:tab/>
        <w:t xml:space="preserve">либо прийти к заключению, что внесенные изменения не будут иметь значительных отрицательных последствий и что в любом случае данное светоотражающее </w:t>
      </w:r>
      <w:r>
        <w:t>устройство</w:t>
      </w:r>
      <w:r w:rsidRPr="006B4D3F">
        <w:t xml:space="preserve"> по-прежнему отвечает требованиям; </w:t>
      </w:r>
    </w:p>
    <w:p w14:paraId="6383468B" w14:textId="77777777" w:rsidR="00530CF6" w:rsidRPr="006B4D3F" w:rsidRDefault="00530CF6" w:rsidP="00530CF6">
      <w:pPr>
        <w:pStyle w:val="SingleTxtGR"/>
        <w:tabs>
          <w:tab w:val="clear" w:pos="1701"/>
        </w:tabs>
        <w:ind w:left="2268" w:hanging="1134"/>
      </w:pPr>
      <w:r w:rsidRPr="006B4D3F">
        <w:t>3.4.1.2</w:t>
      </w:r>
      <w:r w:rsidRPr="006B4D3F">
        <w:tab/>
        <w:t>либо потребовать нов</w:t>
      </w:r>
      <w:r>
        <w:t>ый</w:t>
      </w:r>
      <w:r w:rsidRPr="006B4D3F">
        <w:t xml:space="preserve"> протокол</w:t>
      </w:r>
      <w:r>
        <w:t xml:space="preserve"> у</w:t>
      </w:r>
      <w:r w:rsidRPr="006B4D3F">
        <w:t xml:space="preserve"> технической службы, уполномоченной проводить испытания.</w:t>
      </w:r>
    </w:p>
    <w:p w14:paraId="3E362BC5" w14:textId="77777777" w:rsidR="00530CF6" w:rsidRPr="006B4D3F" w:rsidRDefault="00530CF6" w:rsidP="00530CF6">
      <w:pPr>
        <w:pStyle w:val="SingleTxtGR"/>
        <w:tabs>
          <w:tab w:val="clear" w:pos="1701"/>
        </w:tabs>
        <w:ind w:left="2268" w:hanging="1134"/>
      </w:pPr>
      <w:r w:rsidRPr="006B4D3F">
        <w:t>3.4.2</w:t>
      </w:r>
      <w:r w:rsidRPr="006B4D3F">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3.2.3.1.</w:t>
      </w:r>
    </w:p>
    <w:p w14:paraId="3F3A0646" w14:textId="77777777" w:rsidR="00530CF6" w:rsidRPr="006B4D3F" w:rsidRDefault="00530CF6" w:rsidP="00530CF6">
      <w:pPr>
        <w:pStyle w:val="SingleTxtGR"/>
        <w:tabs>
          <w:tab w:val="clear" w:pos="1701"/>
        </w:tabs>
        <w:ind w:left="2268" w:hanging="1134"/>
      </w:pPr>
      <w:r w:rsidRPr="006B4D3F">
        <w:t>3.4.3</w:t>
      </w:r>
      <w:r w:rsidRPr="006B4D3F">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14:paraId="300F7FE0" w14:textId="77777777" w:rsidR="00530CF6" w:rsidRPr="006B4D3F" w:rsidRDefault="00530CF6" w:rsidP="00530CF6">
      <w:pPr>
        <w:pStyle w:val="SingleTxtGR"/>
        <w:tabs>
          <w:tab w:val="clear" w:pos="1701"/>
        </w:tabs>
        <w:ind w:left="2268" w:hanging="1134"/>
      </w:pPr>
      <w:r w:rsidRPr="006B4D3F">
        <w:t>3.5</w:t>
      </w:r>
      <w:r w:rsidRPr="006B4D3F">
        <w:tab/>
      </w:r>
      <w:r w:rsidRPr="002435F7">
        <w:t>Соответствие производства</w:t>
      </w:r>
    </w:p>
    <w:p w14:paraId="5DA9830C" w14:textId="77777777" w:rsidR="00530CF6" w:rsidRPr="006B4D3F" w:rsidRDefault="00530CF6" w:rsidP="00530CF6">
      <w:pPr>
        <w:pStyle w:val="SingleTxtGR"/>
        <w:tabs>
          <w:tab w:val="clear" w:pos="1701"/>
        </w:tabs>
        <w:ind w:left="2268" w:hanging="1134"/>
      </w:pPr>
      <w:r w:rsidRPr="006B4D3F">
        <w:tab/>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4B1558EC" w14:textId="77777777" w:rsidR="00530CF6" w:rsidRPr="006B4D3F" w:rsidRDefault="00530CF6" w:rsidP="00530CF6">
      <w:pPr>
        <w:pStyle w:val="SingleTxtGR"/>
        <w:tabs>
          <w:tab w:val="clear" w:pos="1701"/>
        </w:tabs>
        <w:ind w:left="2268" w:hanging="1134"/>
      </w:pPr>
      <w:r w:rsidRPr="006B4D3F">
        <w:t>3.5.1</w:t>
      </w:r>
      <w:r w:rsidRPr="006B4D3F">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14:paraId="0D012F5A" w14:textId="77777777" w:rsidR="00530CF6" w:rsidRPr="006B4D3F" w:rsidRDefault="00530CF6" w:rsidP="00530CF6">
      <w:pPr>
        <w:pStyle w:val="SingleTxtGR"/>
        <w:tabs>
          <w:tab w:val="clear" w:pos="1701"/>
        </w:tabs>
        <w:ind w:left="2268" w:hanging="1134"/>
      </w:pPr>
      <w:r w:rsidRPr="006B4D3F">
        <w:t>3.5.1.1</w:t>
      </w:r>
      <w:r w:rsidRPr="006B4D3F">
        <w:tab/>
        <w:t xml:space="preserve">Должны соблюдаться минимальные требования в отношении процедур проверки соответствия производства, изложенные в приложении </w:t>
      </w:r>
      <w:r>
        <w:t>2</w:t>
      </w:r>
      <w:r w:rsidRPr="006B4D3F">
        <w:t>.</w:t>
      </w:r>
    </w:p>
    <w:p w14:paraId="01824C77" w14:textId="77777777" w:rsidR="00530CF6" w:rsidRPr="006B4D3F" w:rsidRDefault="00530CF6" w:rsidP="00530CF6">
      <w:pPr>
        <w:pStyle w:val="SingleTxtGR"/>
        <w:tabs>
          <w:tab w:val="clear" w:pos="1701"/>
        </w:tabs>
        <w:ind w:left="2268" w:hanging="1134"/>
      </w:pPr>
      <w:r w:rsidRPr="006B4D3F">
        <w:t>3.5.1.2</w:t>
      </w:r>
      <w:r w:rsidRPr="006B4D3F">
        <w:tab/>
        <w:t>Должны соблюдаться минимальные требования в отношении отбора образцов, производимого инспектором</w:t>
      </w:r>
      <w:r>
        <w:t>, которые изложены в приложении </w:t>
      </w:r>
      <w:r w:rsidRPr="006B4D3F">
        <w:t>3.</w:t>
      </w:r>
    </w:p>
    <w:p w14:paraId="7EBC309E" w14:textId="77777777" w:rsidR="00530CF6" w:rsidRPr="006B4D3F" w:rsidRDefault="00530CF6" w:rsidP="00530CF6">
      <w:pPr>
        <w:pStyle w:val="SingleTxtGR"/>
        <w:tabs>
          <w:tab w:val="clear" w:pos="1701"/>
        </w:tabs>
        <w:ind w:left="2268" w:hanging="1134"/>
      </w:pPr>
      <w:r>
        <w:t>3.5.2</w:t>
      </w:r>
      <w:r>
        <w:tab/>
        <w:t>О</w:t>
      </w:r>
      <w:r w:rsidRPr="006B4D3F">
        <w:t>рган, предоставивший официальное утверждение типа, может в любое время проверить метод</w:t>
      </w:r>
      <w:r>
        <w:t>ы</w:t>
      </w:r>
      <w:r w:rsidRPr="006B4D3F">
        <w:t xml:space="preserve"> контроля</w:t>
      </w:r>
      <w:r>
        <w:t xml:space="preserve"> за соответствием</w:t>
      </w:r>
      <w:r w:rsidRPr="006B4D3F">
        <w:t>, применяемы</w:t>
      </w:r>
      <w:r>
        <w:t>е</w:t>
      </w:r>
      <w:r w:rsidRPr="006B4D3F">
        <w:t xml:space="preserve"> на каждом производственном объекте. Эти проверки провод</w:t>
      </w:r>
      <w:r>
        <w:t>ят обычно</w:t>
      </w:r>
      <w:r w:rsidRPr="006B4D3F">
        <w:t xml:space="preserve"> один раз в два года.</w:t>
      </w:r>
    </w:p>
    <w:p w14:paraId="14A210DE" w14:textId="77777777" w:rsidR="00530CF6" w:rsidRPr="006B4D3F" w:rsidRDefault="00530CF6" w:rsidP="00530CF6">
      <w:pPr>
        <w:pStyle w:val="SingleTxtGR"/>
        <w:tabs>
          <w:tab w:val="clear" w:pos="1701"/>
        </w:tabs>
        <w:ind w:left="2268" w:hanging="1134"/>
      </w:pPr>
      <w:r w:rsidRPr="006B4D3F">
        <w:lastRenderedPageBreak/>
        <w:t>3.5.3</w:t>
      </w:r>
      <w:r w:rsidRPr="006B4D3F">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14:paraId="286DD038" w14:textId="77777777" w:rsidR="00530CF6" w:rsidRPr="006B4D3F" w:rsidRDefault="00530CF6" w:rsidP="00530CF6">
      <w:pPr>
        <w:pStyle w:val="SingleTxtGR"/>
        <w:tabs>
          <w:tab w:val="clear" w:pos="1701"/>
        </w:tabs>
        <w:ind w:left="2268" w:hanging="1134"/>
      </w:pPr>
      <w:r w:rsidRPr="006B4D3F">
        <w:tab/>
        <w:t>Проверку соответствия требованиям, изложенным в пунктах 4 и 5, проводят следующим образом:</w:t>
      </w:r>
    </w:p>
    <w:p w14:paraId="17D9B755" w14:textId="77777777" w:rsidR="00530CF6" w:rsidRPr="006B4D3F" w:rsidRDefault="00530CF6" w:rsidP="00530CF6">
      <w:pPr>
        <w:pStyle w:val="SingleTxtGR"/>
        <w:tabs>
          <w:tab w:val="clear" w:pos="1701"/>
        </w:tabs>
        <w:ind w:left="2268" w:hanging="1134"/>
      </w:pPr>
      <w:r w:rsidRPr="006B4D3F">
        <w:t>3.5.3.1</w:t>
      </w:r>
      <w:r w:rsidRPr="006B4D3F">
        <w:tab/>
        <w:t>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w:t>
      </w:r>
      <w:r>
        <w:t xml:space="preserve"> </w:t>
      </w:r>
      <w:r w:rsidRPr="006B4D3F">
        <w:t>светоотражающих</w:t>
      </w:r>
      <w:r>
        <w:t xml:space="preserve"> </w:t>
      </w:r>
      <w:r w:rsidRPr="006B4D3F">
        <w:t xml:space="preserve">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t>«</w:t>
      </w:r>
      <w:r w:rsidRPr="006B4D3F">
        <w:t>систематическими дефектами</w:t>
      </w:r>
      <w:r>
        <w:t>»</w:t>
      </w:r>
      <w:r w:rsidRPr="006B4D3F">
        <w:t xml:space="preserve"> подразумеваются случаи, когда официально утвержденный тип предупреждающего треугольника не удовлетворяет предписаниям пункта 5.</w:t>
      </w:r>
    </w:p>
    <w:p w14:paraId="165AFA31" w14:textId="77777777" w:rsidR="00530CF6" w:rsidRPr="006B4D3F" w:rsidRDefault="00530CF6" w:rsidP="00530CF6">
      <w:pPr>
        <w:pStyle w:val="SingleTxtGR"/>
        <w:tabs>
          <w:tab w:val="clear" w:pos="1701"/>
        </w:tabs>
        <w:ind w:left="2268" w:hanging="1134"/>
      </w:pPr>
      <w:r w:rsidRPr="006B4D3F">
        <w:t>3.5.4</w:t>
      </w:r>
      <w:r w:rsidRPr="006B4D3F">
        <w:tab/>
        <w:t>Любой светоотражающий маркировочный материал, официально утвержденный на основании настоящих Правил, должен быть изготовлен в соответствии с официально утвержденным типом и отвечать требованиям, определенным в пунктах 4 и 5.</w:t>
      </w:r>
    </w:p>
    <w:p w14:paraId="3B3CFA20" w14:textId="77777777" w:rsidR="00530CF6" w:rsidRPr="006B4D3F" w:rsidRDefault="00530CF6" w:rsidP="00530CF6">
      <w:pPr>
        <w:pStyle w:val="SingleTxtGR"/>
        <w:tabs>
          <w:tab w:val="clear" w:pos="1701"/>
        </w:tabs>
        <w:ind w:left="2268" w:hanging="1134"/>
      </w:pPr>
      <w:r w:rsidRPr="006B4D3F">
        <w:t>3.5.4.1</w:t>
      </w:r>
      <w:r w:rsidRPr="006B4D3F">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 от предписанных значений, приведенных в пунктах 4 и 5.</w:t>
      </w:r>
    </w:p>
    <w:p w14:paraId="2D546CAD" w14:textId="77777777" w:rsidR="00530CF6" w:rsidRPr="006B4D3F" w:rsidRDefault="00530CF6" w:rsidP="00530CF6">
      <w:pPr>
        <w:pStyle w:val="SingleTxtGR"/>
        <w:tabs>
          <w:tab w:val="clear" w:pos="1701"/>
        </w:tabs>
        <w:ind w:left="2268" w:hanging="1134"/>
      </w:pPr>
      <w:r w:rsidRPr="006B4D3F">
        <w:t>3.5.4.2</w:t>
      </w:r>
      <w:r w:rsidRPr="006B4D3F">
        <w:tab/>
        <w:t>Соответствие производства считают доказанным, если среднеарифметическое значение колориметрических характеристик пяти произво</w:t>
      </w:r>
      <w:r>
        <w:t>льно выбранных образцов –</w:t>
      </w:r>
      <w:r w:rsidRPr="006B4D3F">
        <w:t xml:space="preserve"> согласно р</w:t>
      </w:r>
      <w:r>
        <w:t>езультатам визуального осмотра –</w:t>
      </w:r>
      <w:r w:rsidRPr="006B4D3F">
        <w:t xml:space="preserve"> соответствует техническим требованиям, приведенным в пунктах 4 и 5.</w:t>
      </w:r>
    </w:p>
    <w:p w14:paraId="1AD9F487" w14:textId="77777777" w:rsidR="00530CF6" w:rsidRPr="006B4D3F" w:rsidRDefault="00530CF6" w:rsidP="00530CF6">
      <w:pPr>
        <w:pStyle w:val="SingleTxtGR"/>
        <w:tabs>
          <w:tab w:val="clear" w:pos="1701"/>
        </w:tabs>
        <w:ind w:left="2268" w:hanging="1134"/>
      </w:pPr>
      <w:r>
        <w:t>3.5.4.3</w:t>
      </w:r>
      <w:r>
        <w:tab/>
        <w:t>О</w:t>
      </w:r>
      <w:r w:rsidRPr="006B4D3F">
        <w:t>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Эти проверки должны проводиться, как правило, один раз в два года.</w:t>
      </w:r>
    </w:p>
    <w:p w14:paraId="3686A40E" w14:textId="77777777" w:rsidR="00530CF6" w:rsidRPr="006B4D3F" w:rsidRDefault="00530CF6" w:rsidP="00530CF6">
      <w:pPr>
        <w:pStyle w:val="SingleTxtGR"/>
        <w:tabs>
          <w:tab w:val="clear" w:pos="1701"/>
        </w:tabs>
        <w:ind w:left="2268" w:hanging="1134"/>
      </w:pPr>
      <w:r w:rsidRPr="006B4D3F">
        <w:t>3.6</w:t>
      </w:r>
      <w:r w:rsidRPr="006B4D3F">
        <w:tab/>
      </w:r>
      <w:r w:rsidRPr="0052376A">
        <w:t>Санкции, налагаемые за несоответствие производства</w:t>
      </w:r>
    </w:p>
    <w:p w14:paraId="66506BB9" w14:textId="77777777" w:rsidR="00530CF6" w:rsidRPr="006B4D3F" w:rsidRDefault="00530CF6" w:rsidP="00530CF6">
      <w:pPr>
        <w:pStyle w:val="SingleTxtGR"/>
        <w:tabs>
          <w:tab w:val="clear" w:pos="1701"/>
        </w:tabs>
        <w:ind w:left="2268" w:hanging="1134"/>
      </w:pPr>
      <w:r>
        <w:t>3.6.1</w:t>
      </w:r>
      <w:r>
        <w:tab/>
        <w:t>О</w:t>
      </w:r>
      <w:r w:rsidRPr="006B4D3F">
        <w:t xml:space="preserve">фициальное утверждение </w:t>
      </w:r>
      <w:r>
        <w:t xml:space="preserve">устройства </w:t>
      </w:r>
      <w:r w:rsidRPr="006B4D3F">
        <w:t>может быть отменено, если требования настоящих Правил не выполняются.</w:t>
      </w:r>
    </w:p>
    <w:p w14:paraId="364192B7" w14:textId="77777777" w:rsidR="00530CF6" w:rsidRPr="006B4D3F" w:rsidRDefault="00530CF6" w:rsidP="00530CF6">
      <w:pPr>
        <w:pStyle w:val="SingleTxtGR"/>
        <w:tabs>
          <w:tab w:val="clear" w:pos="1701"/>
        </w:tabs>
        <w:ind w:left="2268" w:hanging="1134"/>
      </w:pPr>
      <w:r w:rsidRPr="006B4D3F">
        <w:t>3.6.2</w:t>
      </w:r>
      <w:r w:rsidRPr="006B4D3F">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0CA64FA6" w14:textId="77777777" w:rsidR="00530CF6" w:rsidRPr="006B4D3F" w:rsidRDefault="00530CF6" w:rsidP="00530CF6">
      <w:pPr>
        <w:pStyle w:val="SingleTxtGR"/>
        <w:tabs>
          <w:tab w:val="clear" w:pos="1701"/>
        </w:tabs>
        <w:ind w:left="2268" w:hanging="1134"/>
      </w:pPr>
      <w:r w:rsidRPr="006B4D3F">
        <w:t>3.7</w:t>
      </w:r>
      <w:r w:rsidRPr="006B4D3F">
        <w:tab/>
      </w:r>
      <w:r w:rsidRPr="002435F7">
        <w:t>Окончательное прекращение производства</w:t>
      </w:r>
    </w:p>
    <w:p w14:paraId="634A4C9F" w14:textId="77777777" w:rsidR="00530CF6" w:rsidRPr="006B4D3F" w:rsidRDefault="00530CF6" w:rsidP="00530CF6">
      <w:pPr>
        <w:pStyle w:val="SingleTxtGR"/>
        <w:tabs>
          <w:tab w:val="clear" w:pos="1701"/>
        </w:tabs>
        <w:ind w:left="2268" w:hanging="1134"/>
      </w:pPr>
      <w:r w:rsidRPr="006B4D3F">
        <w:tab/>
        <w:t xml:space="preserve">Если держатель официального утверждения полностью прекращает производство какого-либо светоотражающего </w:t>
      </w:r>
      <w:r>
        <w:t>устройства</w:t>
      </w:r>
      <w:r w:rsidRPr="006B4D3F">
        <w:t xml:space="preserve">, официально утвержденного на основании настоящих Правил, </w:t>
      </w:r>
      <w:r>
        <w:t xml:space="preserve">то </w:t>
      </w:r>
      <w:r w:rsidRPr="006B4D3F">
        <w:t>он</w:t>
      </w:r>
      <w:r>
        <w:t xml:space="preserve"> сообщает</w:t>
      </w:r>
      <w:r w:rsidRPr="006B4D3F">
        <w:t xml:space="preserve"> об этом компетентному органу, предоставивш</w:t>
      </w:r>
      <w:r>
        <w:t>ему официальное утверждение. По </w:t>
      </w:r>
      <w:r w:rsidRPr="006B4D3F">
        <w:t>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14:paraId="346A6E3E" w14:textId="77777777" w:rsidR="00530CF6" w:rsidRPr="006B4D3F" w:rsidRDefault="00530CF6" w:rsidP="00530CF6">
      <w:pPr>
        <w:pStyle w:val="SingleTxtGR"/>
        <w:tabs>
          <w:tab w:val="clear" w:pos="1701"/>
        </w:tabs>
        <w:ind w:left="2268" w:hanging="1134"/>
      </w:pPr>
      <w:r w:rsidRPr="006B4D3F">
        <w:lastRenderedPageBreak/>
        <w:t>3.8</w:t>
      </w:r>
      <w:r w:rsidRPr="006B4D3F">
        <w:tab/>
      </w:r>
      <w:r w:rsidRPr="002435F7">
        <w:t>Названия и адреса т</w:t>
      </w:r>
      <w:r>
        <w:t>ехнических служб, отвечающих за </w:t>
      </w:r>
      <w:r w:rsidRPr="002435F7">
        <w:t>проведение испытаний для официального утверждения, и административных органов</w:t>
      </w:r>
    </w:p>
    <w:p w14:paraId="72140B60" w14:textId="77777777" w:rsidR="00530CF6" w:rsidRPr="006B4D3F" w:rsidRDefault="00530CF6" w:rsidP="00530CF6">
      <w:pPr>
        <w:pStyle w:val="SingleTxtGR"/>
        <w:tabs>
          <w:tab w:val="clear" w:pos="1701"/>
        </w:tabs>
        <w:ind w:left="2268" w:hanging="1134"/>
      </w:pPr>
      <w:r w:rsidRPr="006B4D3F">
        <w:tab/>
        <w:t>Стороны Соглашения, применяющие настоящие Правила, сообщают</w:t>
      </w:r>
      <w:r>
        <w:t xml:space="preserve"> в</w:t>
      </w:r>
      <w:r w:rsidRPr="006B4D3F">
        <w:t xml:space="preserve"> Секретариат Организации Объединенных Наций названия и адреса технических служб, уполномоченных проводить испытания на официальное утверждение, а </w:t>
      </w:r>
      <w:r>
        <w:t xml:space="preserve">также </w:t>
      </w:r>
      <w:r w:rsidRPr="002435F7">
        <w:t>органов</w:t>
      </w:r>
      <w:r>
        <w:t xml:space="preserve"> по официальному утверждению типа</w:t>
      </w:r>
      <w:r w:rsidRPr="006B4D3F">
        <w:t>,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06054D53" w14:textId="77777777" w:rsidR="00530CF6" w:rsidRPr="006B4D3F" w:rsidRDefault="00530CF6" w:rsidP="00530CF6">
      <w:pPr>
        <w:pStyle w:val="HChGR"/>
      </w:pPr>
      <w:r w:rsidRPr="006B4D3F">
        <w:tab/>
      </w:r>
      <w:r w:rsidRPr="006B4D3F">
        <w:tab/>
        <w:t>4.</w:t>
      </w:r>
      <w:r w:rsidRPr="006B4D3F">
        <w:tab/>
      </w:r>
      <w:r w:rsidRPr="006B4D3F">
        <w:tab/>
        <w:t>Общие требования</w:t>
      </w:r>
    </w:p>
    <w:p w14:paraId="14742EEA" w14:textId="77777777" w:rsidR="00530CF6" w:rsidRPr="006B4D3F" w:rsidRDefault="00530CF6" w:rsidP="00530CF6">
      <w:pPr>
        <w:pStyle w:val="SingleTxtGR"/>
        <w:tabs>
          <w:tab w:val="clear" w:pos="1701"/>
        </w:tabs>
        <w:ind w:left="2268" w:hanging="1134"/>
        <w:rPr>
          <w:u w:val="single"/>
        </w:rPr>
      </w:pPr>
      <w:r w:rsidRPr="006B4D3F">
        <w:t>4.1</w:t>
      </w:r>
      <w:r w:rsidRPr="006B4D3F">
        <w:tab/>
        <w:t xml:space="preserve">Для целей настоящих Правил при общем описании светоотражателей или светоотражающих материалов, опознавательных знаков или предупреждающих треугольников они ниже называются </w:t>
      </w:r>
      <w:r>
        <w:t>«</w:t>
      </w:r>
      <w:r w:rsidRPr="006B4D3F">
        <w:t xml:space="preserve">светоотражающими </w:t>
      </w:r>
      <w:r>
        <w:t>устройства</w:t>
      </w:r>
      <w:r w:rsidRPr="006B4D3F">
        <w:t>ми</w:t>
      </w:r>
      <w:r>
        <w:t>»</w:t>
      </w:r>
      <w:r w:rsidRPr="006B4D3F">
        <w:t>.</w:t>
      </w:r>
    </w:p>
    <w:p w14:paraId="48387E9B" w14:textId="77777777" w:rsidR="00530CF6" w:rsidRPr="006B4D3F" w:rsidRDefault="00530CF6" w:rsidP="00530CF6">
      <w:pPr>
        <w:pStyle w:val="SingleTxtGR"/>
        <w:tabs>
          <w:tab w:val="clear" w:pos="1701"/>
        </w:tabs>
        <w:ind w:left="2268" w:hanging="1134"/>
      </w:pPr>
      <w:r w:rsidRPr="006B4D3F">
        <w:t>4.1.1</w:t>
      </w:r>
      <w:r w:rsidRPr="006B4D3F">
        <w:tab/>
        <w:t xml:space="preserve">Светоотражающие </w:t>
      </w:r>
      <w:r>
        <w:t>устройства</w:t>
      </w:r>
      <w:r w:rsidRPr="006B4D3F">
        <w:t xml:space="preserve">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сохранности.</w:t>
      </w:r>
    </w:p>
    <w:p w14:paraId="3A5DD19B" w14:textId="77777777" w:rsidR="00530CF6" w:rsidRPr="006B4D3F" w:rsidRDefault="00530CF6" w:rsidP="00530CF6">
      <w:pPr>
        <w:pStyle w:val="SingleTxtGR"/>
        <w:tabs>
          <w:tab w:val="clear" w:pos="1701"/>
        </w:tabs>
        <w:ind w:left="2268" w:hanging="1134"/>
      </w:pPr>
      <w:r w:rsidRPr="006B4D3F">
        <w:t>4.1.2</w:t>
      </w:r>
      <w:r w:rsidRPr="006B4D3F">
        <w:tab/>
        <w:t xml:space="preserve">Отдельные элементы светоотражающих </w:t>
      </w:r>
      <w:r>
        <w:t>устройств</w:t>
      </w:r>
      <w:r w:rsidRPr="006B4D3F">
        <w:t xml:space="preserve"> или их частей должны быть устроены так, чтобы их нельзя было легко разобрать.</w:t>
      </w:r>
    </w:p>
    <w:p w14:paraId="3C3F0438" w14:textId="77777777" w:rsidR="00530CF6" w:rsidRPr="006B4D3F" w:rsidRDefault="00530CF6" w:rsidP="00530CF6">
      <w:pPr>
        <w:pStyle w:val="SingleTxtGR"/>
        <w:tabs>
          <w:tab w:val="clear" w:pos="1701"/>
        </w:tabs>
        <w:ind w:left="2268" w:hanging="1134"/>
      </w:pPr>
      <w:r w:rsidRPr="006B4D3F">
        <w:t>4.1.3</w:t>
      </w:r>
      <w:r w:rsidRPr="006B4D3F">
        <w:tab/>
        <w:t>Средства крепления маркировочных материалов должны быть прочными и надежными.</w:t>
      </w:r>
    </w:p>
    <w:p w14:paraId="5891BB2C" w14:textId="77777777" w:rsidR="00530CF6" w:rsidRPr="006B4D3F" w:rsidRDefault="00530CF6" w:rsidP="00530CF6">
      <w:pPr>
        <w:pStyle w:val="SingleTxtGR"/>
        <w:tabs>
          <w:tab w:val="clear" w:pos="1701"/>
        </w:tabs>
        <w:ind w:left="2268" w:hanging="1134"/>
      </w:pPr>
      <w:r w:rsidRPr="006B4D3F">
        <w:t>4.1.4</w:t>
      </w:r>
      <w:r w:rsidRPr="006B4D3F">
        <w:tab/>
        <w:t xml:space="preserve">Наружная поверхность светоотражающих </w:t>
      </w:r>
      <w:r>
        <w:t>устройств</w:t>
      </w:r>
      <w:r w:rsidRPr="006B4D3F">
        <w:t xml:space="preserve">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14:paraId="69C6773A" w14:textId="77777777" w:rsidR="00530CF6" w:rsidRPr="006B4D3F" w:rsidRDefault="00530CF6" w:rsidP="00530CF6">
      <w:pPr>
        <w:pStyle w:val="SingleTxtGR"/>
        <w:tabs>
          <w:tab w:val="clear" w:pos="1701"/>
        </w:tabs>
        <w:ind w:left="2268" w:hanging="1134"/>
      </w:pPr>
      <w:r w:rsidRPr="006B4D3F">
        <w:t>4.1.5</w:t>
      </w:r>
      <w:r w:rsidRPr="006B4D3F">
        <w:tab/>
        <w:t xml:space="preserve">При нормальных условиях эксплуатации светоотражающих </w:t>
      </w:r>
      <w:r>
        <w:t>устройств</w:t>
      </w:r>
      <w:r w:rsidRPr="006B4D3F">
        <w:t xml:space="preserve"> доступ к их внутренней поверхности должен быть закрыт.</w:t>
      </w:r>
    </w:p>
    <w:p w14:paraId="7DD8C9A7" w14:textId="77777777" w:rsidR="00530CF6" w:rsidRPr="006B4D3F" w:rsidRDefault="00530CF6" w:rsidP="00530CF6">
      <w:pPr>
        <w:pStyle w:val="SingleTxtGR"/>
        <w:tabs>
          <w:tab w:val="clear" w:pos="1701"/>
        </w:tabs>
        <w:ind w:left="2268" w:hanging="1134"/>
      </w:pPr>
      <w:r w:rsidRPr="006B4D3F">
        <w:t>4.1.6</w:t>
      </w:r>
      <w:r w:rsidRPr="006B4D3F">
        <w:tab/>
        <w:t xml:space="preserve">Светоотражающие </w:t>
      </w:r>
      <w:r>
        <w:t>устройства</w:t>
      </w:r>
      <w:r w:rsidRPr="006B4D3F">
        <w:t xml:space="preserve"> могут состоять из светоотражающего оптического устройства и фильтра, сконструированных таким образом, чтобы их нельзя было разъединить в нормальных условиях эксплуатации.</w:t>
      </w:r>
    </w:p>
    <w:p w14:paraId="00BD06DB" w14:textId="77777777" w:rsidR="00530CF6" w:rsidRPr="006B4D3F" w:rsidRDefault="00530CF6" w:rsidP="00530CF6">
      <w:pPr>
        <w:pStyle w:val="SingleTxtGR"/>
        <w:tabs>
          <w:tab w:val="clear" w:pos="1701"/>
        </w:tabs>
        <w:ind w:left="2268" w:hanging="1134"/>
      </w:pPr>
      <w:r w:rsidRPr="006B4D3F">
        <w:t>4.1.7</w:t>
      </w:r>
      <w:r w:rsidRPr="006B4D3F">
        <w:tab/>
        <w:t>Окрашивание светоотражающих оптических устройств и фильтров при помощи краски или лака не допускается.</w:t>
      </w:r>
    </w:p>
    <w:p w14:paraId="6EBCA459" w14:textId="77777777" w:rsidR="00530CF6" w:rsidRPr="006B4D3F" w:rsidRDefault="00530CF6" w:rsidP="00530CF6">
      <w:pPr>
        <w:pStyle w:val="SingleTxtGR"/>
        <w:tabs>
          <w:tab w:val="clear" w:pos="1701"/>
        </w:tabs>
        <w:ind w:left="2268" w:hanging="1134"/>
      </w:pPr>
      <w:r w:rsidRPr="006B4D3F">
        <w:t>4.2</w:t>
      </w:r>
      <w:r w:rsidRPr="006B4D3F">
        <w:tab/>
        <w:t>У</w:t>
      </w:r>
      <w:r>
        <w:t>словия колориметрического испытания</w:t>
      </w:r>
    </w:p>
    <w:p w14:paraId="55F9CB4A" w14:textId="77777777" w:rsidR="00530CF6" w:rsidRPr="006B4D3F" w:rsidRDefault="00530CF6" w:rsidP="00530CF6">
      <w:pPr>
        <w:pStyle w:val="SingleTxtGR"/>
        <w:tabs>
          <w:tab w:val="clear" w:pos="1701"/>
        </w:tabs>
        <w:ind w:left="2268" w:hanging="1134"/>
      </w:pPr>
      <w:r w:rsidRPr="006B4D3F">
        <w:t>4.2.1</w:t>
      </w:r>
      <w:r w:rsidRPr="006B4D3F">
        <w:tab/>
        <w:t>Процедура испытания на цвета в ночное время является следующей:</w:t>
      </w:r>
    </w:p>
    <w:p w14:paraId="6AF8BCE8" w14:textId="77777777" w:rsidR="00530CF6" w:rsidRPr="006B4D3F" w:rsidRDefault="00530CF6" w:rsidP="00530CF6">
      <w:pPr>
        <w:pStyle w:val="SingleTxtGR"/>
        <w:tabs>
          <w:tab w:val="clear" w:pos="1701"/>
        </w:tabs>
        <w:ind w:left="2268" w:hanging="1134"/>
      </w:pPr>
      <w:r w:rsidRPr="006B4D3F">
        <w:t>4.2.1.1</w:t>
      </w:r>
      <w:r w:rsidRPr="006B4D3F">
        <w:tab/>
        <w:t xml:space="preserve">Настоящие предписания применяются лишь в отношении светоотражающих </w:t>
      </w:r>
      <w:r>
        <w:t>устройств</w:t>
      </w:r>
      <w:r w:rsidRPr="006B4D3F">
        <w:t xml:space="preserve"> красного и </w:t>
      </w:r>
      <w:proofErr w:type="spellStart"/>
      <w:r w:rsidRPr="006B4D3F">
        <w:t>автожелтого</w:t>
      </w:r>
      <w:proofErr w:type="spellEnd"/>
      <w:r w:rsidRPr="006B4D3F">
        <w:t xml:space="preserve"> цвета или бесцветных </w:t>
      </w:r>
      <w:r>
        <w:t>устройств</w:t>
      </w:r>
      <w:r w:rsidRPr="006B4D3F">
        <w:t>.</w:t>
      </w:r>
    </w:p>
    <w:p w14:paraId="6374071E" w14:textId="77777777" w:rsidR="00530CF6" w:rsidRPr="006B4D3F" w:rsidRDefault="00530CF6" w:rsidP="00530CF6">
      <w:pPr>
        <w:pStyle w:val="SingleTxtGR"/>
        <w:tabs>
          <w:tab w:val="clear" w:pos="1701"/>
        </w:tabs>
        <w:ind w:left="2268" w:hanging="1134"/>
      </w:pPr>
      <w:r w:rsidRPr="006B4D3F">
        <w:t>4.2.1.2</w:t>
      </w:r>
      <w:r w:rsidRPr="006B4D3F">
        <w:tab/>
        <w:t xml:space="preserve">Для проверки цвета светоотражающего </w:t>
      </w:r>
      <w:r>
        <w:t>устройства</w:t>
      </w:r>
      <w:r w:rsidRPr="006B4D3F">
        <w:t xml:space="preserve"> это </w:t>
      </w:r>
      <w:r>
        <w:t>устройство</w:t>
      </w:r>
      <w:r w:rsidRPr="006B4D3F">
        <w:t xml:space="preserve"> освещают лампой-эталоном А МКО с углом расхождения в 1/3° и углом освещения V = H = 0° или − если на входной поверхности происходит бесцветное отражение − с V = ±5°, а Н = 0°, при этом коэффициенты цветности отраженного светового потока не должны превышать пределы, соответствующие приведенным в пункте 4 требованиям к конкретному светоотражающему </w:t>
      </w:r>
      <w:r>
        <w:t>устройству</w:t>
      </w:r>
      <w:r w:rsidRPr="006B4D3F">
        <w:t>.</w:t>
      </w:r>
    </w:p>
    <w:p w14:paraId="7541E708" w14:textId="77777777" w:rsidR="00530CF6" w:rsidRPr="006B4D3F" w:rsidRDefault="00530CF6" w:rsidP="00530CF6">
      <w:pPr>
        <w:pStyle w:val="SingleTxtGR"/>
        <w:tabs>
          <w:tab w:val="clear" w:pos="1701"/>
        </w:tabs>
        <w:ind w:left="2268" w:hanging="1134"/>
        <w:rPr>
          <w:bCs/>
        </w:rPr>
      </w:pPr>
      <w:r w:rsidRPr="006B4D3F">
        <w:lastRenderedPageBreak/>
        <w:t>4.2.1.3</w:t>
      </w:r>
      <w:r w:rsidRPr="006B4D3F">
        <w:tab/>
        <w:t xml:space="preserve">Бесцветные светоотражающие </w:t>
      </w:r>
      <w:r>
        <w:t>устройства</w:t>
      </w:r>
      <w:r w:rsidRPr="006B4D3F">
        <w:t xml:space="preserve"> не должны давать селективного отражения, т.</w:t>
      </w:r>
      <w:r>
        <w:t> </w:t>
      </w:r>
      <w:r w:rsidRPr="006B4D3F">
        <w:t xml:space="preserve">е. изменение трехцветных координат </w:t>
      </w:r>
      <w:r>
        <w:t>«</w:t>
      </w:r>
      <w:r w:rsidRPr="006B4D3F">
        <w:t>х</w:t>
      </w:r>
      <w:r>
        <w:t>»</w:t>
      </w:r>
      <w:r w:rsidRPr="006B4D3F">
        <w:t xml:space="preserve"> и </w:t>
      </w:r>
      <w:r>
        <w:t>«</w:t>
      </w:r>
      <w:r w:rsidRPr="006B4D3F">
        <w:t>у</w:t>
      </w:r>
      <w:r>
        <w:t>»</w:t>
      </w:r>
      <w:r w:rsidRPr="006B4D3F">
        <w:t xml:space="preserve"> лампы-эталона А, используемой для освещения светоотражающего </w:t>
      </w:r>
      <w:r>
        <w:t>устройства</w:t>
      </w:r>
      <w:r w:rsidRPr="006B4D3F">
        <w:t xml:space="preserve">, не должно превышать 0,01 после отражения лучей светоотражающим </w:t>
      </w:r>
      <w:r>
        <w:t>устройство</w:t>
      </w:r>
      <w:r w:rsidRPr="006B4D3F">
        <w:t>м.</w:t>
      </w:r>
    </w:p>
    <w:p w14:paraId="7C4915A3" w14:textId="77777777" w:rsidR="00530CF6" w:rsidRPr="006B4D3F" w:rsidRDefault="00530CF6" w:rsidP="00530CF6">
      <w:pPr>
        <w:pStyle w:val="SingleTxtGR"/>
        <w:tabs>
          <w:tab w:val="clear" w:pos="1701"/>
        </w:tabs>
        <w:ind w:left="2268" w:hanging="1134"/>
      </w:pPr>
      <w:r w:rsidRPr="006B4D3F">
        <w:t>4.2.2</w:t>
      </w:r>
      <w:r w:rsidRPr="006B4D3F">
        <w:tab/>
        <w:t>Процедура испытания на цвета в дневное время является следующей:</w:t>
      </w:r>
    </w:p>
    <w:p w14:paraId="1AD0189C" w14:textId="77777777" w:rsidR="00530CF6" w:rsidRPr="006B4D3F" w:rsidRDefault="00530CF6" w:rsidP="00530CF6">
      <w:pPr>
        <w:pStyle w:val="SingleTxtGR"/>
        <w:tabs>
          <w:tab w:val="clear" w:pos="1701"/>
        </w:tabs>
        <w:ind w:left="2268" w:hanging="1134"/>
      </w:pPr>
      <w:r w:rsidRPr="006B4D3F">
        <w:t>4.2.2.1</w:t>
      </w:r>
      <w:r w:rsidRPr="006B4D3F">
        <w:tab/>
        <w:t>Для проверки цвета материалов в дневное время этот материал освещается стандартным источником света МКО D65 под углом 45º к нормали и при наблюдении (измерении) вдоль нормали (геометрия 45/0) с помощью спектрофотометра в соответствии с положениями документа МКО № 15 (1971 год).</w:t>
      </w:r>
    </w:p>
    <w:p w14:paraId="3C4CDF08" w14:textId="77777777" w:rsidR="00530CF6" w:rsidRPr="006B4D3F" w:rsidRDefault="00530CF6" w:rsidP="00530CF6">
      <w:pPr>
        <w:pStyle w:val="SingleTxtGR"/>
        <w:tabs>
          <w:tab w:val="clear" w:pos="1701"/>
        </w:tabs>
        <w:ind w:left="2268" w:hanging="1134"/>
        <w:rPr>
          <w:bCs/>
        </w:rPr>
      </w:pPr>
      <w:r w:rsidRPr="006B4D3F">
        <w:tab/>
        <w:t xml:space="preserve">Цвет нового материала должен находиться в пределах, соответствующих указанным в пункте 5.9.5.2.2 требованиям в отношении конкретных светоотражающих </w:t>
      </w:r>
      <w:r>
        <w:t>устройств</w:t>
      </w:r>
      <w:r w:rsidRPr="006B4D3F">
        <w:t>.</w:t>
      </w:r>
    </w:p>
    <w:p w14:paraId="6C14FEE2" w14:textId="77777777" w:rsidR="00530CF6" w:rsidRPr="006B4D3F" w:rsidRDefault="00530CF6" w:rsidP="00530CF6">
      <w:pPr>
        <w:pStyle w:val="SingleTxtGR"/>
        <w:tabs>
          <w:tab w:val="clear" w:pos="1701"/>
        </w:tabs>
        <w:ind w:left="2268" w:hanging="1134"/>
      </w:pPr>
      <w:r w:rsidRPr="006B4D3F">
        <w:t>4.2.3</w:t>
      </w:r>
      <w:r w:rsidRPr="006B4D3F">
        <w:tab/>
        <w:t>Процедура испытания на цвета флюоресцирующих материалов является следующей:</w:t>
      </w:r>
    </w:p>
    <w:p w14:paraId="7C832127" w14:textId="77777777" w:rsidR="00530CF6" w:rsidRPr="006B4D3F" w:rsidRDefault="00530CF6" w:rsidP="00530CF6">
      <w:pPr>
        <w:pStyle w:val="SingleTxtGR"/>
        <w:tabs>
          <w:tab w:val="clear" w:pos="1701"/>
        </w:tabs>
        <w:ind w:left="2268" w:hanging="1134"/>
      </w:pPr>
      <w:r w:rsidRPr="006B4D3F">
        <w:t>4.2.3.1</w:t>
      </w:r>
      <w:r w:rsidRPr="006B4D3F">
        <w:tab/>
        <w:t>Цвет флюоресцирующего материала без светоотражения:</w:t>
      </w:r>
    </w:p>
    <w:p w14:paraId="4D9BDB84" w14:textId="77777777" w:rsidR="00530CF6" w:rsidRPr="006B4D3F" w:rsidRDefault="00530CF6" w:rsidP="00530CF6">
      <w:pPr>
        <w:pStyle w:val="SingleTxtGR"/>
        <w:tabs>
          <w:tab w:val="clear" w:pos="1701"/>
        </w:tabs>
        <w:ind w:left="2268" w:hanging="1134"/>
      </w:pPr>
      <w:r w:rsidRPr="006B4D3F">
        <w:t>4.2.3.1.1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w:t>
      </w:r>
      <w:r>
        <w:t xml:space="preserve"> </w:t>
      </w:r>
      <w:r w:rsidRPr="006B4D3F">
        <w:t xml:space="preserve">CIE S 014-2/E:2006) под углом 45º к нормали и при наблюдении вдоль нормали (геометрия 45/0). В последнем случае шаг разрешения </w:t>
      </w:r>
      <w:proofErr w:type="spellStart"/>
      <w:r w:rsidRPr="006B4D3F">
        <w:t>Δλ</w:t>
      </w:r>
      <w:proofErr w:type="spellEnd"/>
      <w:r w:rsidRPr="006B4D3F">
        <w:t xml:space="preserve"> должен составлять не более 10</w:t>
      </w:r>
      <w:r>
        <w:t> </w:t>
      </w:r>
      <w:proofErr w:type="spellStart"/>
      <w:r w:rsidRPr="006B4D3F">
        <w:t>нм</w:t>
      </w:r>
      <w:proofErr w:type="spellEnd"/>
      <w:r w:rsidRPr="006B4D3F">
        <w:t>.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t> е. </w:t>
      </w:r>
      <w:r w:rsidRPr="006B4D3F">
        <w:t>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14:paraId="6F4124A7" w14:textId="77777777" w:rsidR="00530CF6" w:rsidRPr="006B4D3F" w:rsidRDefault="00530CF6" w:rsidP="00530CF6">
      <w:pPr>
        <w:pStyle w:val="SingleTxtGR"/>
        <w:tabs>
          <w:tab w:val="clear" w:pos="1701"/>
        </w:tabs>
        <w:ind w:left="2268" w:hanging="1134"/>
        <w:rPr>
          <w:bCs/>
        </w:rPr>
      </w:pPr>
      <w:r w:rsidRPr="006B4D3F">
        <w:tab/>
        <w:t>Освещение производится под углом в 45° к нормали при наблюдении вдоль нормали (геометрия 45/0).</w:t>
      </w:r>
    </w:p>
    <w:p w14:paraId="3128025F" w14:textId="77777777" w:rsidR="00530CF6" w:rsidRPr="006B4D3F" w:rsidRDefault="00530CF6" w:rsidP="00530CF6">
      <w:pPr>
        <w:pStyle w:val="SingleTxtGR"/>
        <w:tabs>
          <w:tab w:val="clear" w:pos="1701"/>
        </w:tabs>
        <w:ind w:left="2268" w:hanging="1134"/>
      </w:pPr>
      <w:r w:rsidRPr="006B4D3F">
        <w:t>4.2.3.2</w:t>
      </w:r>
      <w:r w:rsidRPr="006B4D3F">
        <w:tab/>
        <w:t>Цвет флюоресцирующего материала при светоотражении:</w:t>
      </w:r>
    </w:p>
    <w:p w14:paraId="66EFB8F9" w14:textId="77777777" w:rsidR="00530CF6" w:rsidRPr="006B4D3F" w:rsidRDefault="00530CF6" w:rsidP="00530CF6">
      <w:pPr>
        <w:pStyle w:val="SingleTxtGR"/>
        <w:tabs>
          <w:tab w:val="clear" w:pos="1701"/>
        </w:tabs>
        <w:ind w:left="2268" w:hanging="1134"/>
      </w:pPr>
      <w:r w:rsidRPr="006B4D3F">
        <w:t>4.2.3.2.1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w:t>
      </w:r>
      <w:r>
        <w:t>:2007(E)/ CIE S 014-2/E:2006). В </w:t>
      </w:r>
      <w:r w:rsidRPr="006B4D3F">
        <w:t xml:space="preserve">последнем случае шаг разрешения </w:t>
      </w:r>
      <w:proofErr w:type="spellStart"/>
      <w:r w:rsidRPr="006B4D3F">
        <w:t>Δ</w:t>
      </w:r>
      <w:r>
        <w:t>λ</w:t>
      </w:r>
      <w:proofErr w:type="spellEnd"/>
      <w:r>
        <w:t xml:space="preserve"> должен составлять не более 10 </w:t>
      </w:r>
      <w:proofErr w:type="spellStart"/>
      <w:r w:rsidRPr="006B4D3F">
        <w:t>нм</w:t>
      </w:r>
      <w:proofErr w:type="spellEnd"/>
      <w:r w:rsidRPr="006B4D3F">
        <w:t>.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t xml:space="preserve"> </w:t>
      </w:r>
      <w:r w:rsidRPr="006B4D3F">
        <w:t xml:space="preserve">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w:t>
      </w:r>
      <w:r w:rsidRPr="006B4D3F">
        <w:lastRenderedPageBreak/>
        <w:t>должно соответствовать категории BC (CIELAB) или более высокой категории. Освещение производится по окружности под углом в 45° к нормали и при наблюдении вдоль нормали (угловая геометрия 45/0) (круговая геометрия/геометрия нормали), как предусмотрено в приложении 23.</w:t>
      </w:r>
    </w:p>
    <w:p w14:paraId="159806B8" w14:textId="77777777" w:rsidR="00530CF6" w:rsidRPr="006B4D3F" w:rsidRDefault="00530CF6" w:rsidP="00530CF6">
      <w:pPr>
        <w:pStyle w:val="SingleTxtGR"/>
        <w:tabs>
          <w:tab w:val="clear" w:pos="1701"/>
        </w:tabs>
        <w:ind w:left="2268" w:hanging="1134"/>
      </w:pPr>
      <w:r w:rsidRPr="006B4D3F">
        <w:t>4.3</w:t>
      </w:r>
      <w:r w:rsidRPr="006B4D3F">
        <w:tab/>
        <w:t>О</w:t>
      </w:r>
      <w:r>
        <w:t>пределение коэффициента яркости</w:t>
      </w:r>
      <w:r w:rsidRPr="006B4D3F">
        <w:t>:</w:t>
      </w:r>
    </w:p>
    <w:p w14:paraId="044687A8" w14:textId="77777777" w:rsidR="00530CF6" w:rsidRPr="006B4D3F" w:rsidRDefault="00530CF6" w:rsidP="00530CF6">
      <w:pPr>
        <w:pStyle w:val="SingleTxtGR"/>
        <w:tabs>
          <w:tab w:val="clear" w:pos="1701"/>
        </w:tabs>
        <w:ind w:left="2268" w:hanging="1134"/>
      </w:pPr>
      <w:r w:rsidRPr="006B4D3F">
        <w:t>4.3.1</w:t>
      </w:r>
      <w:r w:rsidRPr="006B4D3F">
        <w:tab/>
        <w:t xml:space="preserve">Для определения коэффициента яркости образец подвергают следующим испытаниям: </w:t>
      </w:r>
    </w:p>
    <w:p w14:paraId="20CEDE19" w14:textId="77777777" w:rsidR="00530CF6" w:rsidRPr="006B4D3F" w:rsidRDefault="00530CF6" w:rsidP="00530CF6">
      <w:pPr>
        <w:pStyle w:val="SingleTxtGR"/>
        <w:tabs>
          <w:tab w:val="clear" w:pos="1701"/>
        </w:tabs>
        <w:ind w:left="2835" w:hanging="1701"/>
      </w:pPr>
      <w:r w:rsidRPr="006B4D3F">
        <w:tab/>
        <w:t>а)</w:t>
      </w:r>
      <w:r w:rsidRPr="006B4D3F">
        <w:tab/>
        <w:t xml:space="preserve">в случае светоотражающих </w:t>
      </w:r>
      <w:r>
        <w:t>устройств</w:t>
      </w:r>
      <w:r w:rsidRPr="006B4D3F">
        <w:t xml:space="preserve"> без флюоресценции (цвет в дневное время) и в случае флюоресцирующего материала без светоотражения – тем же методом, который предусмотрен в пункте 4.2.3.1; </w:t>
      </w:r>
    </w:p>
    <w:p w14:paraId="3B2B230C" w14:textId="77777777" w:rsidR="00530CF6" w:rsidRPr="006B4D3F" w:rsidRDefault="00530CF6" w:rsidP="00530CF6">
      <w:pPr>
        <w:pStyle w:val="SingleTxtGR"/>
        <w:tabs>
          <w:tab w:val="clear" w:pos="1701"/>
        </w:tabs>
        <w:ind w:left="2835" w:hanging="1701"/>
      </w:pPr>
      <w:r w:rsidRPr="006B4D3F">
        <w:tab/>
        <w:t>b)</w:t>
      </w:r>
      <w:r w:rsidRPr="006B4D3F">
        <w:tab/>
        <w:t>в случае флюоресцирующего материала со светоотражением – тем же методом, который предусмотрен в пункте 4.2.3.2;</w:t>
      </w:r>
    </w:p>
    <w:p w14:paraId="00EC6585" w14:textId="77777777" w:rsidR="00530CF6" w:rsidRDefault="00530CF6" w:rsidP="00530CF6">
      <w:pPr>
        <w:pStyle w:val="SingleTxtGR"/>
        <w:tabs>
          <w:tab w:val="clear" w:pos="1701"/>
        </w:tabs>
        <w:ind w:left="2268" w:hanging="1134"/>
      </w:pPr>
      <w:r w:rsidRPr="006B4D3F">
        <w:t>4.3.1.1</w:t>
      </w:r>
      <w:r w:rsidRPr="006B4D3F">
        <w:tab/>
        <w:t xml:space="preserve">посредством сопоставления яркости L образца и яркости </w:t>
      </w:r>
      <w:proofErr w:type="spellStart"/>
      <w:r w:rsidRPr="006B4D3F">
        <w:t>L</w:t>
      </w:r>
      <w:r w:rsidRPr="006B4D3F">
        <w:rPr>
          <w:vertAlign w:val="subscript"/>
        </w:rPr>
        <w:t>o</w:t>
      </w:r>
      <w:proofErr w:type="spellEnd"/>
      <w:r w:rsidRPr="006B4D3F">
        <w:t xml:space="preserve"> идеального рассеивателя, коэффициент яркости </w:t>
      </w:r>
      <w:proofErr w:type="spellStart"/>
      <w:r w:rsidRPr="006B4D3F">
        <w:t>ß</w:t>
      </w:r>
      <w:r w:rsidRPr="006B4D3F">
        <w:rPr>
          <w:vertAlign w:val="subscript"/>
        </w:rPr>
        <w:t>o</w:t>
      </w:r>
      <w:proofErr w:type="spellEnd"/>
      <w:r w:rsidRPr="006B4D3F">
        <w:t xml:space="preserve"> которого для аналогичных условий освещения и наблюдения известен; при этом коэффициент яркости ß образца определяется по формуле:</w:t>
      </w:r>
    </w:p>
    <w:p w14:paraId="07FF50D9" w14:textId="77777777" w:rsidR="00530CF6" w:rsidRPr="00286A1B" w:rsidRDefault="00530CF6" w:rsidP="00530CF6">
      <w:pPr>
        <w:pStyle w:val="SingleTxtGR"/>
        <w:tabs>
          <w:tab w:val="clear" w:pos="1701"/>
        </w:tabs>
        <w:ind w:left="2268"/>
      </w:pPr>
      <w:r w:rsidRPr="00C64DE4">
        <w:rPr>
          <w:position w:val="-26"/>
          <w:lang w:val="en-GB" w:eastAsia="en-GB"/>
        </w:rPr>
        <w:object w:dxaOrig="940" w:dyaOrig="580" w14:anchorId="00C4C8CF">
          <v:shape id="_x0000_i1027" type="#_x0000_t75" style="width:46.95pt;height:29.45pt" o:ole="">
            <v:imagedata r:id="rId25" o:title=""/>
          </v:shape>
          <o:OLEObject Type="Embed" ProgID="Equation.3" ShapeID="_x0000_i1027" DrawAspect="Content" ObjectID="_1647330025" r:id="rId26"/>
        </w:object>
      </w:r>
      <w:r>
        <w:rPr>
          <w:lang w:eastAsia="en-GB"/>
        </w:rPr>
        <w:t>.</w:t>
      </w:r>
    </w:p>
    <w:p w14:paraId="68CD4AC8" w14:textId="77777777" w:rsidR="00530CF6" w:rsidRDefault="00530CF6" w:rsidP="00530CF6">
      <w:pPr>
        <w:pStyle w:val="SingleTxtGR"/>
        <w:tabs>
          <w:tab w:val="clear" w:pos="1701"/>
        </w:tabs>
        <w:ind w:left="2268" w:hanging="1134"/>
      </w:pPr>
      <w:r w:rsidRPr="006B4D3F">
        <w:t>4.3.1.2</w:t>
      </w:r>
      <w:r w:rsidRPr="006B4D3F">
        <w:tab/>
        <w:t xml:space="preserve">Когда производятся колориметрические измерения цвета флюоресцирующего материала в соответствии с пунктом 4.2.3, коэффициент яркости определяется отношением значения составляющей цветности образца Y к значению составляющей цветности идеального рассеивателя </w:t>
      </w:r>
      <w:proofErr w:type="spellStart"/>
      <w:r w:rsidRPr="006B4D3F">
        <w:t>Y</w:t>
      </w:r>
      <w:r w:rsidRPr="006B4D3F">
        <w:rPr>
          <w:vertAlign w:val="subscript"/>
        </w:rPr>
        <w:t>o</w:t>
      </w:r>
      <w:proofErr w:type="spellEnd"/>
      <w:r w:rsidRPr="006B4D3F">
        <w:t>; в этом случае коэффициент яркости выражается следующим образом:</w:t>
      </w:r>
    </w:p>
    <w:p w14:paraId="26BAB79B" w14:textId="77777777" w:rsidR="00530CF6" w:rsidRPr="00286A1B" w:rsidRDefault="00530CF6" w:rsidP="00530CF6">
      <w:pPr>
        <w:pStyle w:val="SingleTxtGR"/>
        <w:tabs>
          <w:tab w:val="clear" w:pos="1701"/>
        </w:tabs>
        <w:ind w:left="2268"/>
      </w:pPr>
      <w:r w:rsidRPr="00C64DE4">
        <w:rPr>
          <w:position w:val="-26"/>
          <w:lang w:val="en-GB"/>
        </w:rPr>
        <w:object w:dxaOrig="639" w:dyaOrig="580" w14:anchorId="18586AB8">
          <v:shape id="_x0000_i1028" type="#_x0000_t75" style="width:30.7pt;height:30.05pt" o:ole="">
            <v:imagedata r:id="rId27" o:title=""/>
          </v:shape>
          <o:OLEObject Type="Embed" ProgID="Equation.3" ShapeID="_x0000_i1028" DrawAspect="Content" ObjectID="_1647330026" r:id="rId28"/>
        </w:object>
      </w:r>
      <w:r>
        <w:t>.</w:t>
      </w:r>
    </w:p>
    <w:p w14:paraId="6422887A" w14:textId="77777777" w:rsidR="00530CF6" w:rsidRPr="006B4D3F" w:rsidRDefault="00530CF6" w:rsidP="00530CF6">
      <w:pPr>
        <w:pStyle w:val="HChGR"/>
      </w:pPr>
      <w:r w:rsidRPr="006B4D3F">
        <w:tab/>
      </w:r>
      <w:r w:rsidRPr="006B4D3F">
        <w:tab/>
        <w:t>5.</w:t>
      </w:r>
      <w:r w:rsidRPr="006B4D3F">
        <w:tab/>
      </w:r>
      <w:r w:rsidRPr="006B4D3F">
        <w:tab/>
        <w:t>Конкретные технические требования</w:t>
      </w:r>
    </w:p>
    <w:p w14:paraId="1BDAA1FD" w14:textId="77777777" w:rsidR="00530CF6" w:rsidRPr="006B4D3F" w:rsidRDefault="00530CF6" w:rsidP="00530CF6">
      <w:pPr>
        <w:pStyle w:val="SingleTxtGR"/>
        <w:tabs>
          <w:tab w:val="clear" w:pos="1701"/>
        </w:tabs>
        <w:ind w:left="2268" w:hanging="1134"/>
      </w:pPr>
      <w:r w:rsidRPr="006B4D3F">
        <w:t>5.1</w:t>
      </w:r>
      <w:r w:rsidRPr="006B4D3F">
        <w:tab/>
      </w:r>
      <w:r w:rsidRPr="002435F7">
        <w:t>Техн</w:t>
      </w:r>
      <w:r>
        <w:t>ические предписания, касающиеся светоотражателей классов</w:t>
      </w:r>
      <w:r w:rsidRPr="006B4D3F">
        <w:t xml:space="preserve"> IA </w:t>
      </w:r>
      <w:r>
        <w:t>и </w:t>
      </w:r>
      <w:r w:rsidRPr="006B4D3F">
        <w:t>IB (</w:t>
      </w:r>
      <w:r>
        <w:t>обозначения</w:t>
      </w:r>
      <w:r w:rsidRPr="006B4D3F">
        <w:t xml:space="preserve"> </w:t>
      </w:r>
      <w:r>
        <w:t>«</w:t>
      </w:r>
      <w:r w:rsidRPr="006B4D3F">
        <w:t>IA</w:t>
      </w:r>
      <w:r>
        <w:t>» и «</w:t>
      </w:r>
      <w:r w:rsidRPr="006B4D3F">
        <w:t>IB</w:t>
      </w:r>
      <w:r>
        <w:t>»</w:t>
      </w:r>
      <w:r w:rsidRPr="006B4D3F">
        <w:t>)</w:t>
      </w:r>
    </w:p>
    <w:p w14:paraId="2D852F71" w14:textId="77777777" w:rsidR="00530CF6" w:rsidRPr="006B4D3F" w:rsidRDefault="00530CF6" w:rsidP="00530CF6">
      <w:pPr>
        <w:pStyle w:val="SingleTxtGR"/>
        <w:tabs>
          <w:tab w:val="clear" w:pos="1701"/>
        </w:tabs>
        <w:ind w:left="2268" w:hanging="1134"/>
      </w:pPr>
      <w:r w:rsidRPr="006B4D3F">
        <w:t>5.1.1</w:t>
      </w:r>
      <w:r w:rsidRPr="006B4D3F">
        <w:tab/>
        <w:t>Каждый светоотражатель классов IA и IB при испытании в соответствии с пунктом 5.1.7 должен удовлетворять:</w:t>
      </w:r>
    </w:p>
    <w:p w14:paraId="6979D54B" w14:textId="77777777" w:rsidR="00530CF6" w:rsidRPr="006B4D3F" w:rsidRDefault="00530CF6" w:rsidP="00530CF6">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14:paraId="01F896E2"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5.1.4–5.1.5, и </w:t>
      </w:r>
    </w:p>
    <w:p w14:paraId="38C12083" w14:textId="77777777" w:rsidR="00530CF6" w:rsidRPr="006B4D3F" w:rsidRDefault="00530CF6" w:rsidP="00530CF6">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w:t>
      </w:r>
      <w:r>
        <w:t>5</w:t>
      </w:r>
      <w:r w:rsidRPr="006B4D3F">
        <w:t>.1.</w:t>
      </w:r>
      <w:r>
        <w:t>7</w:t>
      </w:r>
      <w:r w:rsidRPr="006B4D3F">
        <w:t xml:space="preserve">, с учетом характера материалов и конструкции светоотражающих </w:t>
      </w:r>
      <w:r>
        <w:t>устройств</w:t>
      </w:r>
      <w:r w:rsidRPr="006B4D3F">
        <w:t xml:space="preserve">. </w:t>
      </w:r>
    </w:p>
    <w:p w14:paraId="64091536" w14:textId="77777777" w:rsidR="00530CF6" w:rsidRPr="006B4D3F" w:rsidRDefault="00530CF6" w:rsidP="00530CF6">
      <w:pPr>
        <w:pStyle w:val="SingleTxtGR"/>
        <w:tabs>
          <w:tab w:val="clear" w:pos="1701"/>
        </w:tabs>
        <w:ind w:left="2268" w:hanging="1134"/>
      </w:pPr>
      <w:r w:rsidRPr="006B4D3F">
        <w:t>5.1.2</w:t>
      </w:r>
      <w:r w:rsidRPr="006B4D3F">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14:paraId="4B7F9E5F" w14:textId="77777777" w:rsidR="00530CF6" w:rsidRPr="006B4D3F" w:rsidRDefault="00530CF6" w:rsidP="00530CF6">
      <w:pPr>
        <w:pStyle w:val="SingleTxtGR"/>
        <w:tabs>
          <w:tab w:val="clear" w:pos="1701"/>
        </w:tabs>
        <w:ind w:left="2268" w:hanging="1134"/>
      </w:pPr>
      <w:r w:rsidRPr="006B4D3F">
        <w:t>5.1.3</w:t>
      </w:r>
      <w:r w:rsidRPr="006B4D3F">
        <w:tab/>
        <w:t>Процедура испытания</w:t>
      </w:r>
    </w:p>
    <w:p w14:paraId="79EB6F9C" w14:textId="77777777" w:rsidR="00530CF6" w:rsidRPr="006B4D3F" w:rsidRDefault="00530CF6" w:rsidP="00530CF6">
      <w:pPr>
        <w:pStyle w:val="SingleTxtGR"/>
        <w:tabs>
          <w:tab w:val="clear" w:pos="1701"/>
        </w:tabs>
        <w:ind w:left="2268" w:hanging="1134"/>
      </w:pPr>
      <w:r w:rsidRPr="006B4D3F">
        <w:t>5.1.3.1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десять образцов подвергают испытанию на жаростойкость, указанному в приложении 6 к настоящим Правилам; </w:t>
      </w:r>
      <w:r w:rsidRPr="006B4D3F">
        <w:lastRenderedPageBreak/>
        <w:t>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5.1.4) для угла расхождения в </w:t>
      </w:r>
      <w:r w:rsidRPr="006B4D3F">
        <w:t>20′ и для угла освещения V = H =</w:t>
      </w:r>
      <w:r>
        <w:t xml:space="preserve"> 0° или, если это необходимо, в </w:t>
      </w:r>
      <w:r w:rsidRPr="006B4D3F">
        <w:t>положении, указанном в пункте 5.1.4.</w:t>
      </w:r>
    </w:p>
    <w:p w14:paraId="5825B05A" w14:textId="77777777" w:rsidR="00530CF6" w:rsidRPr="006B4D3F" w:rsidRDefault="00530CF6" w:rsidP="00530CF6">
      <w:pPr>
        <w:pStyle w:val="SingleTxtGR"/>
        <w:tabs>
          <w:tab w:val="clear" w:pos="1701"/>
        </w:tabs>
        <w:ind w:left="2268" w:hanging="1134"/>
      </w:pPr>
      <w:r w:rsidRPr="006B4D3F">
        <w:tab/>
        <w:t xml:space="preserve">Затем два светоотражающих </w:t>
      </w:r>
      <w:r>
        <w:t>устройства</w:t>
      </w:r>
      <w:r w:rsidRPr="006B4D3F">
        <w:t xml:space="preserve">, в отношении которых были получены максимальное и минимальное значения, подвергают всем испытаниям в соответствии с указаниями, приведенными в пункте </w:t>
      </w:r>
      <w:r>
        <w:t>5</w:t>
      </w:r>
      <w:r w:rsidRPr="006B4D3F">
        <w:t>.1.4.</w:t>
      </w:r>
    </w:p>
    <w:p w14:paraId="38EB5020" w14:textId="77777777" w:rsidR="00530CF6" w:rsidRPr="006B4D3F" w:rsidRDefault="00530CF6" w:rsidP="00530CF6">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14:paraId="366DB6E3" w14:textId="77777777" w:rsidR="00530CF6" w:rsidRPr="006B4D3F" w:rsidRDefault="00530CF6" w:rsidP="00530CF6">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14:paraId="2A0E0572" w14:textId="77777777" w:rsidR="00530CF6" w:rsidRPr="006B4D3F" w:rsidRDefault="00530CF6" w:rsidP="00530CF6">
      <w:pPr>
        <w:pStyle w:val="SingleTxtGR"/>
        <w:tabs>
          <w:tab w:val="clear" w:pos="1701"/>
        </w:tabs>
        <w:ind w:left="3969" w:hanging="2835"/>
      </w:pPr>
      <w:r w:rsidRPr="006B4D3F">
        <w:tab/>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14:paraId="76F3BE3A" w14:textId="77777777" w:rsidR="00530CF6" w:rsidRPr="006B4D3F" w:rsidRDefault="00530CF6" w:rsidP="00530CF6">
      <w:pPr>
        <w:pStyle w:val="SingleTxtGR"/>
        <w:tabs>
          <w:tab w:val="clear" w:pos="1701"/>
        </w:tabs>
        <w:ind w:left="3969" w:hanging="2835"/>
      </w:pPr>
      <w:r w:rsidRPr="006B4D3F">
        <w:tab/>
        <w:t>Вторая группа:</w:t>
      </w:r>
      <w:r w:rsidRPr="006B4D3F">
        <w:tab/>
      </w:r>
      <w:r w:rsidRPr="00684539">
        <w:rPr>
          <w:spacing w:val="-4"/>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4"/>
        </w:rPr>
        <w:t>устройства</w:t>
      </w:r>
      <w:r w:rsidRPr="00684539">
        <w:rPr>
          <w:spacing w:val="-4"/>
        </w:rPr>
        <w:t xml:space="preserve"> (приложение 12).</w:t>
      </w:r>
    </w:p>
    <w:p w14:paraId="7FD5B2C6" w14:textId="77777777" w:rsidR="00530CF6" w:rsidRPr="006B4D3F" w:rsidRDefault="00530CF6" w:rsidP="00530CF6">
      <w:pPr>
        <w:pStyle w:val="SingleTxtGR"/>
        <w:tabs>
          <w:tab w:val="clear" w:pos="1701"/>
        </w:tabs>
        <w:ind w:left="3969" w:hanging="2835"/>
      </w:pPr>
      <w:r w:rsidRPr="006B4D3F">
        <w:tab/>
        <w:t>Третья группа:</w:t>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14:paraId="443851F0" w14:textId="77777777" w:rsidR="00530CF6" w:rsidRPr="006B4D3F" w:rsidRDefault="00530CF6" w:rsidP="00530CF6">
      <w:pPr>
        <w:pStyle w:val="SingleTxtGR"/>
        <w:tabs>
          <w:tab w:val="clear" w:pos="1701"/>
        </w:tabs>
        <w:ind w:left="3969" w:hanging="2835"/>
      </w:pPr>
      <w:r w:rsidRPr="006B4D3F">
        <w:tab/>
        <w:t>Четвертая группа:</w:t>
      </w:r>
      <w:r w:rsidRPr="006B4D3F">
        <w:tab/>
      </w:r>
      <w:r w:rsidRPr="006B4D3F">
        <w:tab/>
        <w:t>оба образца подвергают испытанию на устойчивость цвета (приложение 21).</w:t>
      </w:r>
    </w:p>
    <w:p w14:paraId="3FAC2F57" w14:textId="77777777" w:rsidR="00530CF6" w:rsidRPr="006B4D3F" w:rsidRDefault="00530CF6" w:rsidP="00530CF6">
      <w:pPr>
        <w:pStyle w:val="SingleTxtGR"/>
        <w:tabs>
          <w:tab w:val="clear" w:pos="1701"/>
        </w:tabs>
        <w:ind w:left="2268" w:hanging="1134"/>
      </w:pPr>
      <w:r w:rsidRPr="006B4D3F">
        <w:t>5.1.3.2</w:t>
      </w:r>
      <w:r w:rsidRPr="006B4D3F">
        <w:tab/>
        <w:t xml:space="preserve">По окончании перечисленных в пункте </w:t>
      </w:r>
      <w:r>
        <w:t>5</w:t>
      </w:r>
      <w:r w:rsidRPr="006B4D3F">
        <w:t xml:space="preserve">.1.3.1 испытаний светоотражающие </w:t>
      </w:r>
      <w:r>
        <w:t>устройства</w:t>
      </w:r>
      <w:r w:rsidRPr="006B4D3F">
        <w:t xml:space="preserve"> различных групп должны иметь:</w:t>
      </w:r>
    </w:p>
    <w:p w14:paraId="4BA0FD90" w14:textId="77777777" w:rsidR="00530CF6" w:rsidRPr="006B4D3F" w:rsidRDefault="00530CF6" w:rsidP="00530CF6">
      <w:pPr>
        <w:pStyle w:val="SingleTxtGR"/>
        <w:tabs>
          <w:tab w:val="clear" w:pos="1701"/>
        </w:tabs>
        <w:ind w:left="2268" w:hanging="1134"/>
      </w:pPr>
      <w:r w:rsidRPr="006B4D3F">
        <w:t>5.1.3.2.1</w:t>
      </w:r>
      <w:r w:rsidRPr="006B4D3F">
        <w:tab/>
        <w:t xml:space="preserve">цвет, соответствующий предписаниям пункта </w:t>
      </w:r>
      <w:r>
        <w:t>5</w:t>
      </w:r>
      <w:r w:rsidRPr="006B4D3F">
        <w:t>.1.5;</w:t>
      </w:r>
    </w:p>
    <w:p w14:paraId="7A2C58CC" w14:textId="77777777" w:rsidR="00530CF6" w:rsidRPr="006B4D3F" w:rsidRDefault="00530CF6" w:rsidP="00530CF6">
      <w:pPr>
        <w:pStyle w:val="SingleTxtGR"/>
        <w:tabs>
          <w:tab w:val="clear" w:pos="1701"/>
        </w:tabs>
        <w:ind w:left="2268" w:hanging="1134"/>
      </w:pPr>
      <w:r w:rsidRPr="006B4D3F">
        <w:t>5.1.3.2.2</w:t>
      </w:r>
      <w:r w:rsidRPr="006B4D3F">
        <w:tab/>
        <w:t>коэффициент силы света (КСС), соот</w:t>
      </w:r>
      <w:r>
        <w:t>ветствующий предписаниям пункта 5</w:t>
      </w:r>
      <w:r w:rsidRPr="006B4D3F">
        <w:t xml:space="preserve">.1.4. Проверку проводят лишь для угла расхождения в 20´ и угла освещения V = H = 0° или, если это необходимо, во всех положениях, указанных в пункте </w:t>
      </w:r>
      <w:r>
        <w:t>5</w:t>
      </w:r>
      <w:r w:rsidRPr="006B4D3F">
        <w:t>.1.4.</w:t>
      </w:r>
    </w:p>
    <w:p w14:paraId="125781FF" w14:textId="77777777" w:rsidR="00530CF6" w:rsidRPr="006B4D3F" w:rsidRDefault="00530CF6" w:rsidP="00530CF6">
      <w:pPr>
        <w:pStyle w:val="SingleTxtGR"/>
        <w:tabs>
          <w:tab w:val="clear" w:pos="1701"/>
        </w:tabs>
        <w:ind w:left="2268" w:hanging="1134"/>
      </w:pPr>
      <w:r w:rsidRPr="006B4D3F">
        <w:t>5.1.4</w:t>
      </w:r>
      <w:r w:rsidRPr="006B4D3F">
        <w:tab/>
        <w:t>Минимальные значения КСС для светоотражения</w:t>
      </w:r>
    </w:p>
    <w:p w14:paraId="4222DF17" w14:textId="77777777" w:rsidR="00530CF6" w:rsidRPr="006B4D3F" w:rsidRDefault="00530CF6" w:rsidP="00530CF6">
      <w:pPr>
        <w:pStyle w:val="SingleTxtGR"/>
        <w:tabs>
          <w:tab w:val="clear" w:pos="1701"/>
        </w:tabs>
        <w:ind w:left="2268" w:hanging="1134"/>
      </w:pPr>
      <w:r w:rsidRPr="006B4D3F">
        <w:t>5.1.4.1</w:t>
      </w:r>
      <w:r w:rsidRPr="006B4D3F">
        <w:tab/>
        <w:t>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V = H = 0° по таблице коэффициентов силы света (КСС).</w:t>
      </w:r>
    </w:p>
    <w:p w14:paraId="4ED54BD2" w14:textId="77777777" w:rsidR="00530CF6" w:rsidRPr="006B4D3F" w:rsidRDefault="00530CF6" w:rsidP="00530CF6">
      <w:pPr>
        <w:pStyle w:val="SingleTxtGR"/>
        <w:tabs>
          <w:tab w:val="clear" w:pos="1701"/>
        </w:tabs>
        <w:ind w:left="2268" w:hanging="1134"/>
      </w:pPr>
      <w:r w:rsidRPr="006B4D3F">
        <w:t>5.1.4.2</w:t>
      </w:r>
      <w:r w:rsidRPr="006B4D3F">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14:paraId="67CAA8A7" w14:textId="77777777" w:rsidR="00467263" w:rsidRDefault="00530CF6" w:rsidP="00530CF6">
      <w:pPr>
        <w:pStyle w:val="SingleTxtGR"/>
        <w:tabs>
          <w:tab w:val="clear" w:pos="1701"/>
        </w:tabs>
        <w:ind w:left="2268" w:hanging="1134"/>
      </w:pPr>
      <w:r w:rsidRPr="006B4D3F">
        <w:t>5.1.4.3</w:t>
      </w:r>
      <w:r w:rsidRPr="006B4D3F">
        <w:tab/>
        <w:t xml:space="preserve">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w:t>
      </w:r>
      <w:r>
        <w:t>устройства</w:t>
      </w:r>
      <w:r w:rsidRPr="006B4D3F">
        <w:t xml:space="preserve">, указанным изготовителем и находящимся внутри круга диаметром 200 мм для класса IА или IВ, </w:t>
      </w:r>
      <w:r w:rsidR="00467263">
        <w:br/>
      </w:r>
    </w:p>
    <w:p w14:paraId="64B5080D" w14:textId="77777777" w:rsidR="00530CF6" w:rsidRPr="006B4D3F" w:rsidRDefault="00467263" w:rsidP="00467263">
      <w:pPr>
        <w:pStyle w:val="SingleTxtGR"/>
        <w:pageBreakBefore/>
        <w:tabs>
          <w:tab w:val="clear" w:pos="1701"/>
        </w:tabs>
        <w:ind w:left="2268" w:hanging="1134"/>
      </w:pPr>
      <w:r>
        <w:lastRenderedPageBreak/>
        <w:tab/>
      </w:r>
      <w:r w:rsidR="00530CF6" w:rsidRPr="006B4D3F">
        <w:t>причем максимальная площадь этой поверхности должна быть не больше 100 см</w:t>
      </w:r>
      <w:r w:rsidR="00530CF6" w:rsidRPr="006B4D3F">
        <w:rPr>
          <w:vertAlign w:val="superscript"/>
        </w:rPr>
        <w:t>2</w:t>
      </w:r>
      <w:r w:rsidR="00530CF6" w:rsidRPr="006B4D3F">
        <w:t xml:space="preserve">, хотя площади оптических светоотражающих устройств могут быть меньших размеров. Изготовитель указывает очертания поверхности, используемой для этих испытаний. </w:t>
      </w:r>
    </w:p>
    <w:p w14:paraId="1002BE75" w14:textId="77777777" w:rsidR="00530CF6" w:rsidRPr="006B4D3F" w:rsidRDefault="00530CF6" w:rsidP="00467263">
      <w:pPr>
        <w:pStyle w:val="SingleTxtGR"/>
        <w:tabs>
          <w:tab w:val="clear" w:pos="1701"/>
        </w:tabs>
        <w:ind w:left="2268" w:hanging="1134"/>
      </w:pPr>
      <w:r w:rsidRPr="006B4D3F">
        <w:t>5.1.4.4</w:t>
      </w:r>
      <w:r w:rsidRPr="006B4D3F">
        <w:tab/>
        <w:t>Класс IA и класс IB</w:t>
      </w:r>
    </w:p>
    <w:p w14:paraId="545138EA" w14:textId="77777777" w:rsidR="00530CF6" w:rsidRPr="006B4D3F" w:rsidRDefault="00530CF6" w:rsidP="00530CF6">
      <w:pPr>
        <w:pStyle w:val="SingleTxtGR"/>
        <w:tabs>
          <w:tab w:val="clear" w:pos="1701"/>
        </w:tabs>
        <w:ind w:left="2268" w:hanging="1134"/>
      </w:pPr>
      <w:r w:rsidRPr="006B4D3F">
        <w:t>5.1.4.4.1</w:t>
      </w:r>
      <w:r w:rsidRPr="006B4D3F">
        <w:tab/>
        <w:t xml:space="preserve">Значения КСС красных светоотражающих </w:t>
      </w:r>
      <w:r>
        <w:t>устройств</w:t>
      </w:r>
      <w:r w:rsidRPr="006B4D3F">
        <w:t xml:space="preserve">, измеренные в соответствии с положениями пункта 3 приложения 4, должны равняться значениям КСС, приведенным в таблице 3 и выраженным в </w:t>
      </w:r>
      <w:proofErr w:type="spellStart"/>
      <w:r w:rsidRPr="006B4D3F">
        <w:t>милликанделах</w:t>
      </w:r>
      <w:proofErr w:type="spellEnd"/>
      <w:r w:rsidRPr="006B4D3F">
        <w:t xml:space="preserve"> на люкс для указанных углов расхождения и освещения, или превосходить таковые.</w:t>
      </w:r>
    </w:p>
    <w:p w14:paraId="4B013B81" w14:textId="77777777" w:rsidR="00530CF6" w:rsidRPr="00E12097" w:rsidRDefault="00530CF6" w:rsidP="00530CF6">
      <w:pPr>
        <w:pStyle w:val="H23GR"/>
        <w:rPr>
          <w:bCs/>
        </w:rPr>
      </w:pPr>
      <w:r>
        <w:tab/>
      </w:r>
      <w:r>
        <w:tab/>
      </w:r>
      <w:r w:rsidRPr="00286A1B">
        <w:rPr>
          <w:b w:val="0"/>
        </w:rPr>
        <w:tab/>
        <w:t>Таблица 3</w:t>
      </w:r>
      <w:r w:rsidRPr="00286A1B">
        <w:rPr>
          <w:b w:val="0"/>
        </w:rPr>
        <w:br/>
      </w:r>
      <w:r>
        <w:tab/>
      </w:r>
      <w:r w:rsidRPr="00E12097">
        <w:rPr>
          <w:bCs/>
        </w:rPr>
        <w:t>Требования, касающиеся значений КСС (классы IA и IB)</w:t>
      </w:r>
      <w:r>
        <w:rPr>
          <w:bCs/>
        </w:rPr>
        <w:br/>
      </w:r>
      <w:r>
        <w:rPr>
          <w:bCs/>
        </w:rPr>
        <w:tab/>
      </w:r>
      <w:r w:rsidRPr="002066B2">
        <w:rPr>
          <w:bCs/>
        </w:rPr>
        <w:t>[</w:t>
      </w:r>
      <w:proofErr w:type="spellStart"/>
      <w:proofErr w:type="gramStart"/>
      <w:r>
        <w:rPr>
          <w:bCs/>
        </w:rPr>
        <w:t>мкд</w:t>
      </w:r>
      <w:r w:rsidRPr="002066B2">
        <w:rPr>
          <w:bCs/>
        </w:rPr>
        <w:t>.</w:t>
      </w:r>
      <w:r>
        <w:rPr>
          <w:bCs/>
        </w:rPr>
        <w:t>лк</w:t>
      </w:r>
      <w:proofErr w:type="spellEnd"/>
      <w:proofErr w:type="gramEnd"/>
      <w:r w:rsidR="00C47D4B" w:rsidRPr="00C47D4B">
        <w:rPr>
          <w:bCs/>
          <w:vertAlign w:val="superscript"/>
        </w:rPr>
        <w:t>–</w:t>
      </w:r>
      <w:r w:rsidRPr="002066B2">
        <w:rPr>
          <w:bCs/>
          <w:vertAlign w:val="superscript"/>
        </w:rPr>
        <w:t>1</w:t>
      </w:r>
      <w:r w:rsidRPr="002066B2">
        <w:rPr>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997"/>
        <w:gridCol w:w="992"/>
        <w:gridCol w:w="851"/>
        <w:gridCol w:w="861"/>
      </w:tblGrid>
      <w:tr w:rsidR="00530CF6" w:rsidRPr="006B4D3F" w14:paraId="744EBEB2" w14:textId="77777777" w:rsidTr="00530CF6">
        <w:trPr>
          <w:trHeight w:hRule="exact" w:val="340"/>
          <w:tblHeader/>
        </w:trPr>
        <w:tc>
          <w:tcPr>
            <w:tcW w:w="1227" w:type="dxa"/>
            <w:tcBorders>
              <w:bottom w:val="nil"/>
            </w:tcBorders>
            <w:shd w:val="clear" w:color="auto" w:fill="auto"/>
          </w:tcPr>
          <w:p w14:paraId="09549D2E" w14:textId="77777777" w:rsidR="00530CF6" w:rsidRPr="006B4D3F" w:rsidRDefault="00530CF6" w:rsidP="00530CF6">
            <w:pPr>
              <w:spacing w:before="80" w:after="80" w:line="200" w:lineRule="exact"/>
              <w:ind w:left="145" w:right="113"/>
              <w:rPr>
                <w:i/>
                <w:sz w:val="16"/>
                <w:szCs w:val="16"/>
              </w:rPr>
            </w:pPr>
          </w:p>
        </w:tc>
        <w:tc>
          <w:tcPr>
            <w:tcW w:w="1442" w:type="dxa"/>
            <w:tcBorders>
              <w:bottom w:val="nil"/>
            </w:tcBorders>
            <w:shd w:val="clear" w:color="auto" w:fill="auto"/>
          </w:tcPr>
          <w:p w14:paraId="0E1EB4F9" w14:textId="77777777" w:rsidR="00530CF6" w:rsidRPr="006B4D3F" w:rsidRDefault="00530CF6" w:rsidP="00530CF6">
            <w:pPr>
              <w:spacing w:before="80" w:after="80" w:line="200" w:lineRule="exact"/>
              <w:ind w:right="113"/>
              <w:jc w:val="center"/>
              <w:rPr>
                <w:i/>
                <w:sz w:val="16"/>
                <w:szCs w:val="16"/>
              </w:rPr>
            </w:pPr>
          </w:p>
        </w:tc>
        <w:tc>
          <w:tcPr>
            <w:tcW w:w="4701" w:type="dxa"/>
            <w:gridSpan w:val="4"/>
            <w:shd w:val="clear" w:color="auto" w:fill="auto"/>
          </w:tcPr>
          <w:p w14:paraId="4B115DF8" w14:textId="77777777" w:rsidR="00530CF6" w:rsidRPr="006B4D3F" w:rsidRDefault="00530CF6" w:rsidP="00530CF6">
            <w:pPr>
              <w:spacing w:before="80" w:after="80" w:line="200" w:lineRule="exact"/>
              <w:ind w:right="113"/>
              <w:jc w:val="center"/>
              <w:rPr>
                <w:i/>
                <w:sz w:val="16"/>
                <w:szCs w:val="16"/>
              </w:rPr>
            </w:pPr>
            <w:r w:rsidRPr="006B4D3F">
              <w:rPr>
                <w:i/>
                <w:iCs/>
                <w:sz w:val="16"/>
                <w:szCs w:val="16"/>
              </w:rPr>
              <w:t>Углы освещения (в градусах)</w:t>
            </w:r>
          </w:p>
        </w:tc>
      </w:tr>
      <w:tr w:rsidR="00530CF6" w:rsidRPr="006B4D3F" w14:paraId="0701649E" w14:textId="77777777" w:rsidTr="00530CF6">
        <w:trPr>
          <w:trHeight w:val="283"/>
        </w:trPr>
        <w:tc>
          <w:tcPr>
            <w:tcW w:w="1227" w:type="dxa"/>
            <w:tcBorders>
              <w:top w:val="nil"/>
              <w:bottom w:val="single" w:sz="12" w:space="0" w:color="auto"/>
            </w:tcBorders>
            <w:shd w:val="clear" w:color="auto" w:fill="auto"/>
            <w:vAlign w:val="bottom"/>
          </w:tcPr>
          <w:p w14:paraId="0BF69712" w14:textId="77777777" w:rsidR="00530CF6" w:rsidRPr="006B4D3F" w:rsidRDefault="00530CF6" w:rsidP="00530CF6">
            <w:pPr>
              <w:spacing w:before="40" w:after="40" w:line="220" w:lineRule="exact"/>
              <w:ind w:left="145" w:right="113"/>
              <w:rPr>
                <w:sz w:val="16"/>
                <w:szCs w:val="16"/>
              </w:rPr>
            </w:pPr>
            <w:r w:rsidRPr="006B4D3F">
              <w:rPr>
                <w:i/>
                <w:iCs/>
                <w:sz w:val="16"/>
                <w:szCs w:val="16"/>
              </w:rPr>
              <w:t>Класс</w:t>
            </w:r>
          </w:p>
        </w:tc>
        <w:tc>
          <w:tcPr>
            <w:tcW w:w="1442" w:type="dxa"/>
            <w:tcBorders>
              <w:top w:val="nil"/>
              <w:bottom w:val="single" w:sz="12" w:space="0" w:color="auto"/>
            </w:tcBorders>
            <w:shd w:val="clear" w:color="auto" w:fill="auto"/>
            <w:vAlign w:val="bottom"/>
          </w:tcPr>
          <w:p w14:paraId="0E0E504E" w14:textId="77777777" w:rsidR="00530CF6" w:rsidRPr="006B4D3F" w:rsidRDefault="00530CF6" w:rsidP="00530CF6">
            <w:pPr>
              <w:spacing w:before="40" w:after="40" w:line="220" w:lineRule="exact"/>
              <w:jc w:val="center"/>
              <w:rPr>
                <w:sz w:val="16"/>
                <w:szCs w:val="16"/>
              </w:rPr>
            </w:pPr>
            <w:r w:rsidRPr="006B4D3F">
              <w:rPr>
                <w:i/>
                <w:iCs/>
                <w:sz w:val="16"/>
                <w:szCs w:val="16"/>
              </w:rPr>
              <w:t xml:space="preserve">Угол расхождения </w:t>
            </w:r>
            <w:r>
              <w:rPr>
                <w:i/>
                <w:iCs/>
                <w:sz w:val="16"/>
                <w:szCs w:val="16"/>
              </w:rPr>
              <w:br/>
            </w:r>
            <w:r w:rsidRPr="006B4D3F">
              <w:rPr>
                <w:i/>
                <w:iCs/>
                <w:sz w:val="16"/>
                <w:szCs w:val="16"/>
              </w:rPr>
              <w:t>α</w:t>
            </w:r>
          </w:p>
        </w:tc>
        <w:tc>
          <w:tcPr>
            <w:tcW w:w="1997" w:type="dxa"/>
            <w:tcBorders>
              <w:bottom w:val="single" w:sz="12" w:space="0" w:color="auto"/>
            </w:tcBorders>
            <w:shd w:val="clear" w:color="auto" w:fill="auto"/>
            <w:vAlign w:val="bottom"/>
          </w:tcPr>
          <w:p w14:paraId="562B6DBE" w14:textId="77777777" w:rsidR="00530CF6" w:rsidRPr="006B4D3F" w:rsidRDefault="00530CF6" w:rsidP="00530CF6">
            <w:pPr>
              <w:tabs>
                <w:tab w:val="left" w:pos="1009"/>
              </w:tabs>
              <w:spacing w:before="40" w:after="40" w:line="220" w:lineRule="exact"/>
              <w:ind w:left="169" w:right="113"/>
              <w:rPr>
                <w:i/>
                <w:sz w:val="16"/>
                <w:szCs w:val="16"/>
              </w:rPr>
            </w:pPr>
            <w:r w:rsidRPr="006B4D3F">
              <w:rPr>
                <w:i/>
                <w:iCs/>
                <w:sz w:val="16"/>
                <w:szCs w:val="16"/>
              </w:rPr>
              <w:t>Вертикальный</w:t>
            </w:r>
            <w:r w:rsidRPr="006B4D3F">
              <w:rPr>
                <w:sz w:val="16"/>
                <w:szCs w:val="16"/>
              </w:rPr>
              <w:tab/>
            </w:r>
            <w:r w:rsidRPr="006B4D3F">
              <w:rPr>
                <w:i/>
                <w:iCs/>
                <w:sz w:val="16"/>
                <w:szCs w:val="16"/>
              </w:rPr>
              <w:t>V</w:t>
            </w:r>
          </w:p>
          <w:p w14:paraId="5B1DEEB5" w14:textId="77777777" w:rsidR="00530CF6" w:rsidRPr="006B4D3F" w:rsidRDefault="00530CF6" w:rsidP="00530CF6">
            <w:pPr>
              <w:tabs>
                <w:tab w:val="left" w:pos="1009"/>
              </w:tabs>
              <w:spacing w:before="40" w:after="40" w:line="220" w:lineRule="exact"/>
              <w:ind w:left="169" w:right="113"/>
              <w:rPr>
                <w:i/>
                <w:sz w:val="16"/>
                <w:szCs w:val="16"/>
              </w:rPr>
            </w:pPr>
            <w:r w:rsidRPr="006B4D3F">
              <w:rPr>
                <w:i/>
                <w:iCs/>
                <w:sz w:val="16"/>
                <w:szCs w:val="16"/>
              </w:rPr>
              <w:t>Горизонтальный</w:t>
            </w:r>
            <w:r w:rsidRPr="006B4D3F">
              <w:rPr>
                <w:sz w:val="16"/>
                <w:szCs w:val="16"/>
              </w:rPr>
              <w:tab/>
            </w:r>
            <w:r w:rsidRPr="006B4D3F">
              <w:rPr>
                <w:i/>
                <w:iCs/>
                <w:sz w:val="16"/>
                <w:szCs w:val="16"/>
              </w:rPr>
              <w:t>H</w:t>
            </w:r>
          </w:p>
        </w:tc>
        <w:tc>
          <w:tcPr>
            <w:tcW w:w="992" w:type="dxa"/>
            <w:tcBorders>
              <w:bottom w:val="single" w:sz="12" w:space="0" w:color="auto"/>
            </w:tcBorders>
            <w:shd w:val="clear" w:color="auto" w:fill="auto"/>
            <w:vAlign w:val="bottom"/>
          </w:tcPr>
          <w:p w14:paraId="265B8A0B"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0°</w:t>
            </w:r>
          </w:p>
          <w:p w14:paraId="20CB9E3E"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0°</w:t>
            </w:r>
          </w:p>
        </w:tc>
        <w:tc>
          <w:tcPr>
            <w:tcW w:w="851" w:type="dxa"/>
            <w:tcBorders>
              <w:bottom w:val="single" w:sz="12" w:space="0" w:color="auto"/>
            </w:tcBorders>
            <w:shd w:val="clear" w:color="auto" w:fill="auto"/>
            <w:vAlign w:val="bottom"/>
          </w:tcPr>
          <w:p w14:paraId="3E82669F"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±10°</w:t>
            </w:r>
          </w:p>
          <w:p w14:paraId="2BA7C126"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0°</w:t>
            </w:r>
          </w:p>
        </w:tc>
        <w:tc>
          <w:tcPr>
            <w:tcW w:w="861" w:type="dxa"/>
            <w:tcBorders>
              <w:bottom w:val="single" w:sz="12" w:space="0" w:color="auto"/>
            </w:tcBorders>
            <w:shd w:val="clear" w:color="auto" w:fill="auto"/>
            <w:vAlign w:val="bottom"/>
          </w:tcPr>
          <w:p w14:paraId="5DA98B0C"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±5°</w:t>
            </w:r>
          </w:p>
          <w:p w14:paraId="4C4826B2" w14:textId="77777777" w:rsidR="00530CF6" w:rsidRPr="006B4D3F" w:rsidRDefault="00530CF6" w:rsidP="00530CF6">
            <w:pPr>
              <w:spacing w:before="40" w:after="40" w:line="220" w:lineRule="exact"/>
              <w:ind w:right="113"/>
              <w:jc w:val="center"/>
              <w:rPr>
                <w:i/>
                <w:iCs/>
                <w:sz w:val="16"/>
                <w:szCs w:val="16"/>
              </w:rPr>
            </w:pPr>
            <w:r w:rsidRPr="006B4D3F">
              <w:rPr>
                <w:i/>
                <w:iCs/>
                <w:sz w:val="16"/>
                <w:szCs w:val="16"/>
              </w:rPr>
              <w:t>±20°</w:t>
            </w:r>
          </w:p>
        </w:tc>
      </w:tr>
      <w:tr w:rsidR="00530CF6" w:rsidRPr="006B4D3F" w14:paraId="75E1557C" w14:textId="77777777" w:rsidTr="00530CF6">
        <w:tc>
          <w:tcPr>
            <w:tcW w:w="1227" w:type="dxa"/>
            <w:tcBorders>
              <w:top w:val="single" w:sz="12" w:space="0" w:color="auto"/>
              <w:bottom w:val="single" w:sz="12" w:space="0" w:color="auto"/>
            </w:tcBorders>
            <w:shd w:val="clear" w:color="auto" w:fill="auto"/>
          </w:tcPr>
          <w:p w14:paraId="5B7DAEBB" w14:textId="77777777" w:rsidR="00530CF6" w:rsidRPr="006B4D3F" w:rsidRDefault="00530CF6" w:rsidP="00530CF6">
            <w:pPr>
              <w:spacing w:before="40" w:after="40" w:line="220" w:lineRule="exact"/>
              <w:ind w:left="145" w:right="113"/>
              <w:rPr>
                <w:sz w:val="18"/>
                <w:szCs w:val="18"/>
              </w:rPr>
            </w:pPr>
            <w:r w:rsidRPr="006B4D3F">
              <w:rPr>
                <w:sz w:val="18"/>
                <w:szCs w:val="18"/>
              </w:rPr>
              <w:t>IA, IB</w:t>
            </w:r>
          </w:p>
        </w:tc>
        <w:tc>
          <w:tcPr>
            <w:tcW w:w="1442" w:type="dxa"/>
            <w:tcBorders>
              <w:top w:val="single" w:sz="12" w:space="0" w:color="auto"/>
              <w:bottom w:val="single" w:sz="12" w:space="0" w:color="auto"/>
            </w:tcBorders>
            <w:shd w:val="clear" w:color="auto" w:fill="auto"/>
            <w:vAlign w:val="bottom"/>
          </w:tcPr>
          <w:p w14:paraId="7FA511A6" w14:textId="77777777" w:rsidR="00530CF6" w:rsidRPr="006B4D3F" w:rsidRDefault="00530CF6" w:rsidP="00530CF6">
            <w:pPr>
              <w:spacing w:before="40" w:after="40" w:line="220" w:lineRule="exact"/>
              <w:ind w:right="113"/>
              <w:jc w:val="center"/>
              <w:rPr>
                <w:sz w:val="18"/>
                <w:szCs w:val="18"/>
              </w:rPr>
            </w:pPr>
            <w:r w:rsidRPr="006B4D3F">
              <w:rPr>
                <w:sz w:val="18"/>
                <w:szCs w:val="18"/>
              </w:rPr>
              <w:t>20'</w:t>
            </w:r>
          </w:p>
          <w:p w14:paraId="7AA305B6" w14:textId="77777777" w:rsidR="00530CF6" w:rsidRPr="006B4D3F" w:rsidRDefault="00530CF6" w:rsidP="00530CF6">
            <w:pPr>
              <w:spacing w:before="40" w:after="40" w:line="220" w:lineRule="exact"/>
              <w:ind w:right="113"/>
              <w:jc w:val="center"/>
              <w:rPr>
                <w:sz w:val="18"/>
                <w:szCs w:val="18"/>
              </w:rPr>
            </w:pPr>
            <w:r w:rsidRPr="006B4D3F">
              <w:rPr>
                <w:sz w:val="18"/>
                <w:szCs w:val="18"/>
              </w:rPr>
              <w:t>1°30'</w:t>
            </w:r>
          </w:p>
        </w:tc>
        <w:tc>
          <w:tcPr>
            <w:tcW w:w="1997" w:type="dxa"/>
            <w:tcBorders>
              <w:top w:val="single" w:sz="12" w:space="0" w:color="auto"/>
              <w:bottom w:val="single" w:sz="12" w:space="0" w:color="auto"/>
            </w:tcBorders>
            <w:shd w:val="clear" w:color="auto" w:fill="auto"/>
            <w:vAlign w:val="bottom"/>
          </w:tcPr>
          <w:p w14:paraId="5B1F136C" w14:textId="77777777" w:rsidR="00530CF6" w:rsidRPr="006B4D3F" w:rsidRDefault="00530CF6" w:rsidP="00530CF6">
            <w:pPr>
              <w:spacing w:before="40" w:after="40" w:line="220" w:lineRule="exact"/>
              <w:ind w:right="113"/>
              <w:jc w:val="center"/>
              <w:rPr>
                <w:sz w:val="18"/>
                <w:szCs w:val="18"/>
              </w:rPr>
            </w:pPr>
          </w:p>
        </w:tc>
        <w:tc>
          <w:tcPr>
            <w:tcW w:w="992" w:type="dxa"/>
            <w:tcBorders>
              <w:top w:val="single" w:sz="12" w:space="0" w:color="auto"/>
              <w:bottom w:val="single" w:sz="12" w:space="0" w:color="auto"/>
            </w:tcBorders>
            <w:shd w:val="clear" w:color="auto" w:fill="auto"/>
            <w:vAlign w:val="bottom"/>
          </w:tcPr>
          <w:p w14:paraId="5238FD43" w14:textId="77777777" w:rsidR="00530CF6" w:rsidRPr="006B4D3F" w:rsidRDefault="00530CF6" w:rsidP="00530CF6">
            <w:pPr>
              <w:spacing w:before="40" w:after="40" w:line="220" w:lineRule="exact"/>
              <w:ind w:right="113"/>
              <w:jc w:val="center"/>
              <w:rPr>
                <w:sz w:val="18"/>
                <w:szCs w:val="18"/>
              </w:rPr>
            </w:pPr>
            <w:r w:rsidRPr="006B4D3F">
              <w:rPr>
                <w:sz w:val="18"/>
                <w:szCs w:val="18"/>
              </w:rPr>
              <w:t>300</w:t>
            </w:r>
          </w:p>
          <w:p w14:paraId="6F58C3CF" w14:textId="77777777" w:rsidR="00530CF6" w:rsidRPr="006B4D3F" w:rsidRDefault="00530CF6" w:rsidP="00530CF6">
            <w:pPr>
              <w:spacing w:before="40" w:after="40" w:line="220" w:lineRule="exact"/>
              <w:ind w:right="113"/>
              <w:jc w:val="center"/>
              <w:rPr>
                <w:sz w:val="18"/>
                <w:szCs w:val="18"/>
              </w:rPr>
            </w:pPr>
            <w:r w:rsidRPr="006B4D3F">
              <w:rPr>
                <w:sz w:val="18"/>
                <w:szCs w:val="18"/>
              </w:rPr>
              <w:t>5</w:t>
            </w:r>
          </w:p>
        </w:tc>
        <w:tc>
          <w:tcPr>
            <w:tcW w:w="851" w:type="dxa"/>
            <w:tcBorders>
              <w:top w:val="single" w:sz="12" w:space="0" w:color="auto"/>
              <w:bottom w:val="single" w:sz="12" w:space="0" w:color="auto"/>
            </w:tcBorders>
            <w:shd w:val="clear" w:color="auto" w:fill="auto"/>
            <w:vAlign w:val="bottom"/>
          </w:tcPr>
          <w:p w14:paraId="3B5CDF8D" w14:textId="77777777" w:rsidR="00530CF6" w:rsidRPr="006B4D3F" w:rsidRDefault="00530CF6" w:rsidP="00530CF6">
            <w:pPr>
              <w:spacing w:before="40" w:after="40" w:line="220" w:lineRule="exact"/>
              <w:ind w:right="113"/>
              <w:jc w:val="center"/>
              <w:rPr>
                <w:sz w:val="18"/>
                <w:szCs w:val="18"/>
              </w:rPr>
            </w:pPr>
            <w:r w:rsidRPr="006B4D3F">
              <w:rPr>
                <w:sz w:val="18"/>
                <w:szCs w:val="18"/>
              </w:rPr>
              <w:t>200</w:t>
            </w:r>
          </w:p>
          <w:p w14:paraId="74F8E7BB" w14:textId="77777777" w:rsidR="00530CF6" w:rsidRPr="006B4D3F" w:rsidRDefault="00530CF6" w:rsidP="00530CF6">
            <w:pPr>
              <w:spacing w:before="40" w:after="40" w:line="220" w:lineRule="exact"/>
              <w:ind w:right="113"/>
              <w:jc w:val="center"/>
              <w:rPr>
                <w:sz w:val="18"/>
                <w:szCs w:val="18"/>
              </w:rPr>
            </w:pPr>
            <w:r w:rsidRPr="006B4D3F">
              <w:rPr>
                <w:sz w:val="18"/>
                <w:szCs w:val="18"/>
              </w:rPr>
              <w:t>2,8</w:t>
            </w:r>
          </w:p>
        </w:tc>
        <w:tc>
          <w:tcPr>
            <w:tcW w:w="861" w:type="dxa"/>
            <w:tcBorders>
              <w:top w:val="single" w:sz="12" w:space="0" w:color="auto"/>
              <w:bottom w:val="single" w:sz="12" w:space="0" w:color="auto"/>
            </w:tcBorders>
            <w:shd w:val="clear" w:color="auto" w:fill="auto"/>
            <w:vAlign w:val="bottom"/>
          </w:tcPr>
          <w:p w14:paraId="0BDEE407" w14:textId="77777777" w:rsidR="00530CF6" w:rsidRPr="006B4D3F" w:rsidRDefault="00530CF6" w:rsidP="00530CF6">
            <w:pPr>
              <w:spacing w:before="40" w:after="40" w:line="220" w:lineRule="exact"/>
              <w:ind w:right="113"/>
              <w:jc w:val="center"/>
              <w:rPr>
                <w:sz w:val="18"/>
                <w:szCs w:val="18"/>
              </w:rPr>
            </w:pPr>
            <w:r w:rsidRPr="006B4D3F">
              <w:rPr>
                <w:sz w:val="18"/>
                <w:szCs w:val="18"/>
              </w:rPr>
              <w:t>100</w:t>
            </w:r>
          </w:p>
          <w:p w14:paraId="00DE9406" w14:textId="77777777" w:rsidR="00530CF6" w:rsidRPr="006B4D3F" w:rsidRDefault="00530CF6" w:rsidP="00530CF6">
            <w:pPr>
              <w:spacing w:before="40" w:after="40" w:line="220" w:lineRule="exact"/>
              <w:ind w:right="113"/>
              <w:jc w:val="center"/>
              <w:rPr>
                <w:sz w:val="18"/>
                <w:szCs w:val="18"/>
              </w:rPr>
            </w:pPr>
            <w:r w:rsidRPr="006B4D3F">
              <w:rPr>
                <w:sz w:val="18"/>
                <w:szCs w:val="18"/>
              </w:rPr>
              <w:t>2,5</w:t>
            </w:r>
          </w:p>
        </w:tc>
      </w:tr>
    </w:tbl>
    <w:p w14:paraId="609975CD" w14:textId="77777777" w:rsidR="00530CF6" w:rsidRPr="006B4D3F" w:rsidRDefault="00530CF6" w:rsidP="00530CF6">
      <w:pPr>
        <w:pStyle w:val="SingleTxtGR"/>
        <w:tabs>
          <w:tab w:val="clear" w:pos="1701"/>
        </w:tabs>
        <w:spacing w:before="120"/>
        <w:ind w:left="2268" w:hanging="1134"/>
      </w:pPr>
      <w:r w:rsidRPr="006B4D3F">
        <w:tab/>
        <w:t>Значения КСС,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14:paraId="7A49134F" w14:textId="77777777" w:rsidR="00530CF6" w:rsidRPr="006B4D3F" w:rsidRDefault="00530CF6" w:rsidP="00530CF6">
      <w:pPr>
        <w:pStyle w:val="SingleTxtGR"/>
        <w:tabs>
          <w:tab w:val="clear" w:pos="1701"/>
        </w:tabs>
        <w:ind w:left="2268" w:hanging="1134"/>
      </w:pPr>
      <w:r w:rsidRPr="006B4D3F">
        <w:tab/>
        <w:t>(V = ±10°, H = 0°)</w:t>
      </w:r>
      <w:r w:rsidRPr="006B4D3F">
        <w:tab/>
      </w:r>
      <w:r w:rsidRPr="006B4D3F">
        <w:tab/>
      </w:r>
      <w:r w:rsidRPr="006B4D3F">
        <w:tab/>
        <w:t>(V = ±5°, H = ±20°).</w:t>
      </w:r>
    </w:p>
    <w:p w14:paraId="6076B5BC" w14:textId="77777777" w:rsidR="00530CF6" w:rsidRPr="006B4D3F" w:rsidRDefault="00530CF6" w:rsidP="00530CF6">
      <w:pPr>
        <w:pStyle w:val="SingleTxtGR"/>
        <w:tabs>
          <w:tab w:val="clear" w:pos="1701"/>
        </w:tabs>
        <w:ind w:left="2268" w:hanging="1134"/>
      </w:pPr>
      <w:r w:rsidRPr="006B4D3F">
        <w:t>5.1.4.4.2</w:t>
      </w:r>
      <w:r w:rsidRPr="006B4D3F">
        <w:tab/>
        <w:t xml:space="preserve">Значения КСС светоотражающих </w:t>
      </w:r>
      <w:r>
        <w:t>устройств</w:t>
      </w:r>
      <w:r w:rsidRPr="006B4D3F">
        <w:t xml:space="preserve"> </w:t>
      </w:r>
      <w:proofErr w:type="spellStart"/>
      <w:r w:rsidRPr="006B4D3F">
        <w:t>автожелтого</w:t>
      </w:r>
      <w:proofErr w:type="spellEnd"/>
      <w:r w:rsidRPr="006B4D3F">
        <w:t xml:space="preserve"> цвета класса IA или IВ должны быть не меньше значений, равных произведению значений, указанных в таблице 3, и коэффициента 2,5.</w:t>
      </w:r>
    </w:p>
    <w:p w14:paraId="4526C6D6" w14:textId="77777777" w:rsidR="00530CF6" w:rsidRPr="006B4D3F" w:rsidRDefault="00530CF6" w:rsidP="00530CF6">
      <w:pPr>
        <w:pStyle w:val="SingleTxtGR"/>
        <w:tabs>
          <w:tab w:val="clear" w:pos="1701"/>
        </w:tabs>
        <w:ind w:left="2268" w:hanging="1134"/>
      </w:pPr>
      <w:r w:rsidRPr="006B4D3F">
        <w:t>5.1.4.4.3</w:t>
      </w:r>
      <w:r w:rsidRPr="006B4D3F">
        <w:tab/>
        <w:t xml:space="preserve">Значения КСС бесцветных светоотражающих </w:t>
      </w:r>
      <w:r>
        <w:t>устройств</w:t>
      </w:r>
      <w:r w:rsidRPr="006B4D3F">
        <w:t xml:space="preserve"> класса IA или IВ должны быть не меньше значений, равных произведению значений, указанных в таблице 3, и коэффициента 4.</w:t>
      </w:r>
    </w:p>
    <w:p w14:paraId="7BA6DBE7" w14:textId="77777777" w:rsidR="00530CF6" w:rsidRPr="006B4D3F" w:rsidRDefault="00530CF6" w:rsidP="00530CF6">
      <w:pPr>
        <w:pStyle w:val="SingleTxtGR"/>
        <w:tabs>
          <w:tab w:val="clear" w:pos="1701"/>
        </w:tabs>
        <w:ind w:left="2268" w:hanging="1134"/>
      </w:pPr>
      <w:proofErr w:type="gramStart"/>
      <w:r w:rsidRPr="006B4D3F">
        <w:t>5.1.4.5</w:t>
      </w:r>
      <w:r w:rsidRPr="006B4D3F">
        <w:tab/>
        <w:t>Однако</w:t>
      </w:r>
      <w:proofErr w:type="gramEnd"/>
      <w:r w:rsidRPr="006B4D3F">
        <w:t xml:space="preserve"> если светоотражающее </w:t>
      </w:r>
      <w:r>
        <w:t>устройство</w:t>
      </w:r>
      <w:r w:rsidRPr="006B4D3F">
        <w:t xml:space="preserve"> класса IA или 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14:paraId="4B4F16CB" w14:textId="77777777" w:rsidR="00530CF6" w:rsidRPr="006B4D3F" w:rsidRDefault="00530CF6" w:rsidP="00530CF6">
      <w:pPr>
        <w:pStyle w:val="SingleTxtGR"/>
        <w:tabs>
          <w:tab w:val="clear" w:pos="1701"/>
        </w:tabs>
        <w:ind w:left="2268" w:hanging="1134"/>
      </w:pPr>
      <w:r w:rsidRPr="006B4D3F">
        <w:t>5.1.5</w:t>
      </w:r>
      <w:r w:rsidRPr="006B4D3F">
        <w:tab/>
        <w:t xml:space="preserve">Цвет отраженного света </w:t>
      </w:r>
      <w:r>
        <w:t>устройства</w:t>
      </w:r>
    </w:p>
    <w:p w14:paraId="342A368C" w14:textId="77777777" w:rsidR="00530CF6" w:rsidRPr="006B4D3F" w:rsidRDefault="00530CF6" w:rsidP="00530CF6">
      <w:pPr>
        <w:pStyle w:val="SingleTxtGR"/>
        <w:tabs>
          <w:tab w:val="clear" w:pos="1701"/>
        </w:tabs>
        <w:ind w:left="2268" w:hanging="1134"/>
        <w:rPr>
          <w:bCs/>
        </w:rPr>
      </w:pPr>
      <w:r w:rsidRPr="006B4D3F">
        <w:t>5.1.5.1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14:paraId="527B79AA" w14:textId="77777777" w:rsidR="00530CF6" w:rsidRPr="006B4D3F" w:rsidRDefault="00530CF6" w:rsidP="00530CF6">
      <w:pPr>
        <w:pStyle w:val="SingleTxtGR"/>
        <w:tabs>
          <w:tab w:val="clear" w:pos="1701"/>
        </w:tabs>
        <w:ind w:left="2268" w:hanging="1134"/>
      </w:pPr>
      <w:r w:rsidRPr="006B4D3F">
        <w:t>5.1.5.2</w:t>
      </w:r>
      <w:r w:rsidRPr="006B4D3F">
        <w:tab/>
        <w:t xml:space="preserve">Координаты цветности отраженного светового потока не должны превышать пределы, соответствующие указанным в Правилах № 48 ООН пределам для красного, </w:t>
      </w:r>
      <w:proofErr w:type="spellStart"/>
      <w:r w:rsidRPr="006B4D3F">
        <w:t>автожелтого</w:t>
      </w:r>
      <w:proofErr w:type="spellEnd"/>
      <w:r w:rsidRPr="006B4D3F">
        <w:t xml:space="preserve"> и белого цветов в ночное время.</w:t>
      </w:r>
    </w:p>
    <w:p w14:paraId="65F762AB" w14:textId="77777777" w:rsidR="00530CF6" w:rsidRPr="006B4D3F" w:rsidRDefault="00530CF6" w:rsidP="00530CF6">
      <w:pPr>
        <w:pStyle w:val="SingleTxtGR"/>
        <w:tabs>
          <w:tab w:val="clear" w:pos="1701"/>
        </w:tabs>
        <w:ind w:left="2268" w:hanging="1134"/>
      </w:pPr>
      <w:r w:rsidRPr="006B4D3F">
        <w:t>5.1.6</w:t>
      </w:r>
      <w:r w:rsidRPr="006B4D3F">
        <w:tab/>
        <w:t>Особые техн</w:t>
      </w:r>
      <w:r>
        <w:t>ические требования (испытания)/с</w:t>
      </w:r>
      <w:r w:rsidRPr="006B4D3F">
        <w:t>опротивление воздействию внешних факторов</w:t>
      </w:r>
    </w:p>
    <w:p w14:paraId="5E913A3F" w14:textId="77777777" w:rsidR="00530CF6" w:rsidRPr="006B4D3F" w:rsidRDefault="00530CF6" w:rsidP="00530CF6">
      <w:pPr>
        <w:pStyle w:val="SingleTxtGR"/>
        <w:tabs>
          <w:tab w:val="clear" w:pos="1701"/>
        </w:tabs>
        <w:ind w:left="2268" w:hanging="1134"/>
      </w:pPr>
      <w:r w:rsidRPr="006B4D3F">
        <w:tab/>
        <w:t xml:space="preserve">С учетом материалов, из которых изготовлены светоотражающие </w:t>
      </w:r>
      <w:r>
        <w:t>устройства</w:t>
      </w:r>
      <w:r w:rsidRPr="006B4D3F">
        <w:t xml:space="preserve">, </w:t>
      </w:r>
      <w:proofErr w:type="gramStart"/>
      <w:r w:rsidRPr="006B4D3F">
        <w:t>и в частности</w:t>
      </w:r>
      <w:proofErr w:type="gramEnd"/>
      <w:r w:rsidRPr="006B4D3F">
        <w:t xml:space="preserve"> светоот</w:t>
      </w:r>
      <w:r>
        <w:t xml:space="preserve">ражающие оптические элементы, </w:t>
      </w:r>
      <w:r w:rsidRPr="006B4D3F">
        <w:t>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14:paraId="047473F5" w14:textId="77777777" w:rsidR="00530CF6" w:rsidRPr="006B4D3F" w:rsidRDefault="00530CF6" w:rsidP="00530CF6">
      <w:pPr>
        <w:pStyle w:val="SingleTxtGR"/>
        <w:tabs>
          <w:tab w:val="clear" w:pos="1701"/>
        </w:tabs>
        <w:ind w:left="2268" w:hanging="1134"/>
      </w:pPr>
      <w:r w:rsidRPr="006B4D3F">
        <w:tab/>
        <w:t>Это относится только к испытаниям, описанным в приложениях 11, 12, 14 и 21.</w:t>
      </w:r>
    </w:p>
    <w:p w14:paraId="02913528" w14:textId="77777777" w:rsidR="00530CF6" w:rsidRPr="006B4D3F" w:rsidRDefault="00530CF6" w:rsidP="00CE4D42">
      <w:pPr>
        <w:pStyle w:val="SingleTxtGR"/>
        <w:pageBreakBefore/>
        <w:tabs>
          <w:tab w:val="clear" w:pos="1701"/>
        </w:tabs>
        <w:ind w:left="2268" w:hanging="1134"/>
      </w:pPr>
      <w:bookmarkStart w:id="4" w:name="_Toc369177394"/>
      <w:r w:rsidRPr="006B4D3F">
        <w:lastRenderedPageBreak/>
        <w:t>5.1.7</w:t>
      </w:r>
      <w:r w:rsidRPr="006B4D3F">
        <w:tab/>
        <w:t>Порядок проведения испытаний</w:t>
      </w:r>
      <w:bookmarkEnd w:id="4"/>
    </w:p>
    <w:p w14:paraId="17B0E705" w14:textId="77777777" w:rsidR="00530CF6" w:rsidRDefault="00530CF6" w:rsidP="00530CF6">
      <w:pPr>
        <w:pStyle w:val="H23GR"/>
        <w:rPr>
          <w:bCs/>
        </w:rPr>
      </w:pPr>
      <w:r>
        <w:tab/>
      </w:r>
      <w:r>
        <w:tab/>
      </w:r>
      <w:r w:rsidRPr="00286A1B">
        <w:rPr>
          <w:b w:val="0"/>
        </w:rPr>
        <w:t>Таблица 4</w:t>
      </w:r>
      <w:r w:rsidRPr="00286A1B">
        <w:rPr>
          <w:b w:val="0"/>
        </w:rPr>
        <w:br/>
      </w:r>
      <w:r>
        <w:tab/>
      </w:r>
      <w:r w:rsidRPr="00E12097">
        <w:rPr>
          <w:bCs/>
        </w:rPr>
        <w:t>Порядок проведения испытаний (классы IA и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530CF6" w:rsidRPr="00C64DE4" w14:paraId="54BAE2CD" w14:textId="77777777" w:rsidTr="00530CF6">
        <w:trPr>
          <w:tblHeader/>
        </w:trPr>
        <w:tc>
          <w:tcPr>
            <w:tcW w:w="712" w:type="dxa"/>
            <w:vMerge w:val="restart"/>
            <w:tcBorders>
              <w:right w:val="single" w:sz="2" w:space="0" w:color="auto"/>
            </w:tcBorders>
            <w:shd w:val="clear" w:color="auto" w:fill="auto"/>
            <w:vAlign w:val="bottom"/>
          </w:tcPr>
          <w:p w14:paraId="789B7A17" w14:textId="77777777" w:rsidR="00530CF6" w:rsidRPr="00C64DE4" w:rsidRDefault="00530CF6" w:rsidP="00530CF6">
            <w:pPr>
              <w:suppressAutoHyphens w:val="0"/>
              <w:spacing w:before="80" w:after="80" w:line="200" w:lineRule="exact"/>
              <w:ind w:left="57" w:right="57"/>
              <w:rPr>
                <w:i/>
                <w:sz w:val="16"/>
                <w:szCs w:val="16"/>
              </w:rPr>
            </w:pPr>
            <w:r w:rsidRPr="000D24FB">
              <w:rPr>
                <w:i/>
                <w:sz w:val="16"/>
              </w:rPr>
              <w:t xml:space="preserve">Номер </w:t>
            </w:r>
            <w:r w:rsidRPr="000D24FB">
              <w:rPr>
                <w:i/>
                <w:sz w:val="16"/>
              </w:rPr>
              <w:br/>
              <w:t>приложения</w:t>
            </w:r>
          </w:p>
        </w:tc>
        <w:tc>
          <w:tcPr>
            <w:tcW w:w="3261" w:type="dxa"/>
            <w:vMerge w:val="restart"/>
            <w:tcBorders>
              <w:left w:val="single" w:sz="2" w:space="0" w:color="auto"/>
            </w:tcBorders>
            <w:shd w:val="clear" w:color="auto" w:fill="auto"/>
            <w:vAlign w:val="bottom"/>
          </w:tcPr>
          <w:p w14:paraId="7FA7BBF0" w14:textId="77777777" w:rsidR="00530CF6" w:rsidRPr="00C64DE4" w:rsidRDefault="00530CF6" w:rsidP="00530CF6">
            <w:pPr>
              <w:suppressAutoHyphens w:val="0"/>
              <w:spacing w:before="80" w:after="80" w:line="200" w:lineRule="exact"/>
              <w:ind w:left="57" w:right="57"/>
              <w:rPr>
                <w:i/>
                <w:sz w:val="16"/>
                <w:szCs w:val="16"/>
              </w:rPr>
            </w:pPr>
            <w:r w:rsidRPr="000D24FB">
              <w:rPr>
                <w:i/>
                <w:sz w:val="16"/>
              </w:rPr>
              <w:t>Испытания</w:t>
            </w:r>
          </w:p>
        </w:tc>
        <w:tc>
          <w:tcPr>
            <w:tcW w:w="3521" w:type="dxa"/>
            <w:gridSpan w:val="10"/>
            <w:shd w:val="clear" w:color="auto" w:fill="auto"/>
          </w:tcPr>
          <w:p w14:paraId="60E1E27E" w14:textId="77777777" w:rsidR="00530CF6" w:rsidRPr="00C64DE4" w:rsidRDefault="00530CF6" w:rsidP="00530CF6">
            <w:pPr>
              <w:suppressAutoHyphens w:val="0"/>
              <w:spacing w:before="80" w:after="80" w:line="200" w:lineRule="exact"/>
              <w:ind w:left="57" w:right="57"/>
              <w:jc w:val="center"/>
              <w:rPr>
                <w:i/>
                <w:sz w:val="16"/>
                <w:szCs w:val="16"/>
              </w:rPr>
            </w:pPr>
            <w:r w:rsidRPr="000D24FB">
              <w:rPr>
                <w:i/>
                <w:sz w:val="16"/>
              </w:rPr>
              <w:t>Образцы</w:t>
            </w:r>
          </w:p>
        </w:tc>
      </w:tr>
      <w:tr w:rsidR="00530CF6" w:rsidRPr="00C64DE4" w14:paraId="26F90655" w14:textId="77777777" w:rsidTr="00530CF6">
        <w:trPr>
          <w:tblHeader/>
        </w:trPr>
        <w:tc>
          <w:tcPr>
            <w:tcW w:w="712" w:type="dxa"/>
            <w:vMerge/>
            <w:tcBorders>
              <w:bottom w:val="single" w:sz="12" w:space="0" w:color="auto"/>
              <w:right w:val="single" w:sz="2" w:space="0" w:color="auto"/>
            </w:tcBorders>
            <w:shd w:val="clear" w:color="auto" w:fill="auto"/>
          </w:tcPr>
          <w:p w14:paraId="209BA2F3" w14:textId="77777777" w:rsidR="00530CF6" w:rsidRPr="00C64DE4" w:rsidRDefault="00530CF6" w:rsidP="00530CF6">
            <w:pPr>
              <w:suppressAutoHyphens w:val="0"/>
              <w:spacing w:before="80" w:after="80" w:line="200" w:lineRule="exact"/>
              <w:ind w:left="57" w:right="57"/>
              <w:jc w:val="center"/>
              <w:rPr>
                <w:sz w:val="18"/>
              </w:rPr>
            </w:pPr>
          </w:p>
        </w:tc>
        <w:tc>
          <w:tcPr>
            <w:tcW w:w="3261" w:type="dxa"/>
            <w:vMerge/>
            <w:tcBorders>
              <w:left w:val="single" w:sz="2" w:space="0" w:color="auto"/>
              <w:bottom w:val="single" w:sz="12" w:space="0" w:color="auto"/>
            </w:tcBorders>
            <w:shd w:val="clear" w:color="auto" w:fill="auto"/>
            <w:vAlign w:val="bottom"/>
          </w:tcPr>
          <w:p w14:paraId="0DC6FAE7" w14:textId="77777777" w:rsidR="00530CF6" w:rsidRPr="00C64DE4" w:rsidRDefault="00530CF6" w:rsidP="00530CF6">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2594335B"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4182EFD1"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573702E3"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74768FC2"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037608C1"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623A9094"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7BC96E01"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798E204F"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5C7A71F4"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60729633" w14:textId="77777777" w:rsidR="00530CF6" w:rsidRPr="00C64DE4" w:rsidRDefault="00530CF6" w:rsidP="00530CF6">
            <w:pPr>
              <w:suppressAutoHyphens w:val="0"/>
              <w:spacing w:before="80" w:after="80" w:line="200" w:lineRule="exact"/>
              <w:ind w:left="57" w:right="57"/>
              <w:jc w:val="center"/>
              <w:rPr>
                <w:i/>
                <w:sz w:val="16"/>
                <w:szCs w:val="16"/>
              </w:rPr>
            </w:pPr>
            <w:r w:rsidRPr="00C64DE4">
              <w:rPr>
                <w:i/>
                <w:sz w:val="16"/>
                <w:szCs w:val="16"/>
              </w:rPr>
              <w:t>j</w:t>
            </w:r>
          </w:p>
        </w:tc>
      </w:tr>
      <w:tr w:rsidR="00530CF6" w:rsidRPr="00C64DE4" w14:paraId="5EC68111" w14:textId="77777777" w:rsidTr="00530CF6">
        <w:tc>
          <w:tcPr>
            <w:tcW w:w="712" w:type="dxa"/>
            <w:tcBorders>
              <w:top w:val="single" w:sz="12" w:space="0" w:color="auto"/>
            </w:tcBorders>
            <w:shd w:val="clear" w:color="auto" w:fill="auto"/>
          </w:tcPr>
          <w:p w14:paraId="3A74C29F" w14:textId="77777777" w:rsidR="00530CF6" w:rsidRPr="00C64DE4" w:rsidRDefault="00530CF6" w:rsidP="00530CF6">
            <w:pPr>
              <w:suppressAutoHyphens w:val="0"/>
              <w:spacing w:after="120"/>
              <w:ind w:left="57" w:right="57"/>
              <w:jc w:val="center"/>
              <w:rPr>
                <w:sz w:val="18"/>
              </w:rPr>
            </w:pPr>
            <w:r>
              <w:rPr>
                <w:sz w:val="18"/>
              </w:rPr>
              <w:t>–</w:t>
            </w:r>
          </w:p>
        </w:tc>
        <w:tc>
          <w:tcPr>
            <w:tcW w:w="3261" w:type="dxa"/>
            <w:tcBorders>
              <w:top w:val="single" w:sz="12" w:space="0" w:color="auto"/>
            </w:tcBorders>
            <w:shd w:val="clear" w:color="auto" w:fill="auto"/>
            <w:vAlign w:val="center"/>
          </w:tcPr>
          <w:p w14:paraId="2C5B1C23" w14:textId="77777777" w:rsidR="00530CF6" w:rsidRPr="00C64DE4" w:rsidRDefault="00530CF6" w:rsidP="00530CF6">
            <w:pPr>
              <w:suppressAutoHyphens w:val="0"/>
              <w:spacing w:after="120"/>
              <w:ind w:left="113" w:right="113"/>
              <w:rPr>
                <w:spacing w:val="-4"/>
                <w:sz w:val="18"/>
              </w:rPr>
            </w:pPr>
            <w:r w:rsidRPr="006B4D3F">
              <w:rPr>
                <w:sz w:val="18"/>
                <w:szCs w:val="18"/>
              </w:rPr>
              <w:t>Общие предписания: визуальный осмотр</w:t>
            </w:r>
          </w:p>
        </w:tc>
        <w:tc>
          <w:tcPr>
            <w:tcW w:w="434" w:type="dxa"/>
            <w:tcBorders>
              <w:top w:val="single" w:sz="12" w:space="0" w:color="auto"/>
            </w:tcBorders>
            <w:shd w:val="clear" w:color="auto" w:fill="auto"/>
          </w:tcPr>
          <w:p w14:paraId="3E534468"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1B740D85"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4E376296"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3DCDE1F8"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1E62B9E4"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4C822EA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394499CE"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17CD4536"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38E4E622"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14:paraId="405D8510" w14:textId="77777777" w:rsidR="00530CF6" w:rsidRPr="00C64DE4" w:rsidRDefault="00530CF6" w:rsidP="00530CF6">
            <w:pPr>
              <w:suppressAutoHyphens w:val="0"/>
              <w:spacing w:after="120"/>
              <w:ind w:left="57" w:right="57"/>
              <w:jc w:val="center"/>
              <w:rPr>
                <w:sz w:val="18"/>
              </w:rPr>
            </w:pPr>
            <w:r w:rsidRPr="00C64DE4">
              <w:rPr>
                <w:sz w:val="18"/>
              </w:rPr>
              <w:t>x</w:t>
            </w:r>
          </w:p>
        </w:tc>
      </w:tr>
      <w:tr w:rsidR="00530CF6" w:rsidRPr="00C64DE4" w14:paraId="76F7AECD" w14:textId="77777777" w:rsidTr="00530CF6">
        <w:tc>
          <w:tcPr>
            <w:tcW w:w="712" w:type="dxa"/>
            <w:shd w:val="clear" w:color="auto" w:fill="auto"/>
          </w:tcPr>
          <w:p w14:paraId="0052433E" w14:textId="77777777" w:rsidR="00530CF6" w:rsidRPr="00C64DE4" w:rsidRDefault="00530CF6" w:rsidP="00530CF6">
            <w:pPr>
              <w:suppressAutoHyphens w:val="0"/>
              <w:spacing w:after="120"/>
              <w:ind w:left="57" w:right="57"/>
              <w:jc w:val="center"/>
              <w:rPr>
                <w:sz w:val="18"/>
              </w:rPr>
            </w:pPr>
            <w:r w:rsidRPr="00C64DE4">
              <w:rPr>
                <w:sz w:val="18"/>
              </w:rPr>
              <w:t>5</w:t>
            </w:r>
          </w:p>
        </w:tc>
        <w:tc>
          <w:tcPr>
            <w:tcW w:w="3261" w:type="dxa"/>
            <w:shd w:val="clear" w:color="auto" w:fill="auto"/>
            <w:vAlign w:val="center"/>
          </w:tcPr>
          <w:p w14:paraId="6EEA61BC" w14:textId="77777777" w:rsidR="00530CF6" w:rsidRPr="00286A1B" w:rsidRDefault="00530CF6" w:rsidP="00530CF6">
            <w:pPr>
              <w:suppressAutoHyphens w:val="0"/>
              <w:spacing w:after="120"/>
              <w:ind w:left="113" w:right="113"/>
              <w:rPr>
                <w:spacing w:val="-4"/>
                <w:sz w:val="18"/>
              </w:rPr>
            </w:pPr>
            <w:r w:rsidRPr="006B4D3F">
              <w:rPr>
                <w:sz w:val="18"/>
                <w:szCs w:val="18"/>
              </w:rPr>
              <w:t>Форма и размеры: визуальный осмотр</w:t>
            </w:r>
          </w:p>
        </w:tc>
        <w:tc>
          <w:tcPr>
            <w:tcW w:w="434" w:type="dxa"/>
            <w:shd w:val="clear" w:color="auto" w:fill="auto"/>
          </w:tcPr>
          <w:p w14:paraId="30B45CB0"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254A9AD"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54FE0E3D"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1752370"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75DD3B0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432E765A"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687F297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7165D094"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69FFB99F"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280EC58" w14:textId="77777777" w:rsidR="00530CF6" w:rsidRPr="00C64DE4" w:rsidRDefault="00530CF6" w:rsidP="00530CF6">
            <w:pPr>
              <w:suppressAutoHyphens w:val="0"/>
              <w:spacing w:after="120"/>
              <w:ind w:left="57" w:right="57"/>
              <w:jc w:val="center"/>
              <w:rPr>
                <w:sz w:val="18"/>
              </w:rPr>
            </w:pPr>
            <w:r w:rsidRPr="00C64DE4">
              <w:rPr>
                <w:sz w:val="18"/>
              </w:rPr>
              <w:t>x</w:t>
            </w:r>
          </w:p>
        </w:tc>
      </w:tr>
      <w:tr w:rsidR="00530CF6" w:rsidRPr="00C64DE4" w14:paraId="4BFCAEC4" w14:textId="77777777" w:rsidTr="00530CF6">
        <w:tc>
          <w:tcPr>
            <w:tcW w:w="712" w:type="dxa"/>
            <w:shd w:val="clear" w:color="auto" w:fill="auto"/>
          </w:tcPr>
          <w:p w14:paraId="16F9EF94" w14:textId="77777777" w:rsidR="00530CF6" w:rsidRPr="00C64DE4" w:rsidRDefault="00530CF6" w:rsidP="00530CF6">
            <w:pPr>
              <w:suppressAutoHyphens w:val="0"/>
              <w:spacing w:after="120"/>
              <w:ind w:left="57" w:right="57"/>
              <w:jc w:val="center"/>
              <w:rPr>
                <w:sz w:val="18"/>
              </w:rPr>
            </w:pPr>
            <w:r w:rsidRPr="00C64DE4">
              <w:rPr>
                <w:sz w:val="18"/>
              </w:rPr>
              <w:t>10</w:t>
            </w:r>
          </w:p>
        </w:tc>
        <w:tc>
          <w:tcPr>
            <w:tcW w:w="3261" w:type="dxa"/>
            <w:shd w:val="clear" w:color="auto" w:fill="auto"/>
            <w:vAlign w:val="center"/>
          </w:tcPr>
          <w:p w14:paraId="0D68B30C" w14:textId="77777777" w:rsidR="00530CF6" w:rsidRPr="006B4D3F" w:rsidRDefault="00530CF6" w:rsidP="00530CF6">
            <w:pPr>
              <w:tabs>
                <w:tab w:val="left" w:pos="1422"/>
              </w:tabs>
              <w:spacing w:after="120"/>
              <w:ind w:left="133"/>
              <w:rPr>
                <w:sz w:val="18"/>
                <w:szCs w:val="18"/>
              </w:rPr>
            </w:pPr>
            <w:r w:rsidRPr="006B4D3F">
              <w:rPr>
                <w:sz w:val="18"/>
                <w:szCs w:val="18"/>
              </w:rPr>
              <w:t xml:space="preserve">Жаростойкость: </w:t>
            </w:r>
            <w:r w:rsidRPr="006B4D3F">
              <w:rPr>
                <w:sz w:val="18"/>
                <w:szCs w:val="18"/>
              </w:rPr>
              <w:tab/>
              <w:t>48 ч при 65° ± 2</w:t>
            </w:r>
            <w:r>
              <w:rPr>
                <w:sz w:val="18"/>
                <w:szCs w:val="18"/>
              </w:rPr>
              <w:t xml:space="preserve"> </w:t>
            </w:r>
            <w:r w:rsidRPr="006B4D3F">
              <w:rPr>
                <w:sz w:val="18"/>
                <w:szCs w:val="18"/>
              </w:rPr>
              <w:t>°C</w:t>
            </w:r>
          </w:p>
          <w:p w14:paraId="04A98245" w14:textId="77777777" w:rsidR="00530CF6" w:rsidRPr="00286A1B" w:rsidRDefault="00530CF6" w:rsidP="00530CF6">
            <w:pPr>
              <w:tabs>
                <w:tab w:val="left" w:pos="424"/>
              </w:tabs>
              <w:suppressAutoHyphens w:val="0"/>
              <w:spacing w:after="120"/>
              <w:ind w:left="424" w:right="113" w:hanging="311"/>
              <w:rPr>
                <w:spacing w:val="-4"/>
                <w:sz w:val="18"/>
              </w:rPr>
            </w:pPr>
            <w:r w:rsidRPr="006B4D3F">
              <w:rPr>
                <w:sz w:val="18"/>
                <w:szCs w:val="18"/>
              </w:rPr>
              <w:tab/>
              <w:t xml:space="preserve">Визуальный осмотр для выявления </w:t>
            </w:r>
            <w:r>
              <w:rPr>
                <w:sz w:val="18"/>
                <w:szCs w:val="18"/>
              </w:rPr>
              <w:br/>
            </w:r>
            <w:r w:rsidRPr="006B4D3F">
              <w:rPr>
                <w:sz w:val="18"/>
                <w:szCs w:val="18"/>
              </w:rPr>
              <w:t>деформации</w:t>
            </w:r>
          </w:p>
        </w:tc>
        <w:tc>
          <w:tcPr>
            <w:tcW w:w="434" w:type="dxa"/>
            <w:shd w:val="clear" w:color="auto" w:fill="auto"/>
          </w:tcPr>
          <w:p w14:paraId="75F7394D" w14:textId="77777777" w:rsidR="00530CF6" w:rsidRPr="00C64DE4" w:rsidRDefault="00530CF6" w:rsidP="00530CF6">
            <w:pPr>
              <w:suppressAutoHyphens w:val="0"/>
              <w:spacing w:after="120"/>
              <w:ind w:left="57" w:right="57"/>
              <w:jc w:val="center"/>
              <w:rPr>
                <w:sz w:val="18"/>
              </w:rPr>
            </w:pPr>
            <w:r w:rsidRPr="00C64DE4">
              <w:rPr>
                <w:sz w:val="18"/>
              </w:rPr>
              <w:t>x</w:t>
            </w:r>
          </w:p>
          <w:p w14:paraId="285E2D92"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4006F169" w14:textId="77777777" w:rsidR="00530CF6" w:rsidRPr="00C64DE4" w:rsidRDefault="00530CF6" w:rsidP="00530CF6">
            <w:pPr>
              <w:suppressAutoHyphens w:val="0"/>
              <w:spacing w:after="120"/>
              <w:ind w:left="57" w:right="57"/>
              <w:jc w:val="center"/>
              <w:rPr>
                <w:sz w:val="18"/>
              </w:rPr>
            </w:pPr>
            <w:r w:rsidRPr="00C64DE4">
              <w:rPr>
                <w:sz w:val="18"/>
              </w:rPr>
              <w:t>x</w:t>
            </w:r>
          </w:p>
          <w:p w14:paraId="65682BE6"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6868FFD4" w14:textId="77777777" w:rsidR="00530CF6" w:rsidRPr="00C64DE4" w:rsidRDefault="00530CF6" w:rsidP="00530CF6">
            <w:pPr>
              <w:suppressAutoHyphens w:val="0"/>
              <w:spacing w:after="120"/>
              <w:ind w:left="57" w:right="57"/>
              <w:jc w:val="center"/>
              <w:rPr>
                <w:sz w:val="18"/>
              </w:rPr>
            </w:pPr>
            <w:r w:rsidRPr="00C64DE4">
              <w:rPr>
                <w:sz w:val="18"/>
              </w:rPr>
              <w:t>x</w:t>
            </w:r>
          </w:p>
          <w:p w14:paraId="1F2B49B9"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5AB812A6" w14:textId="77777777" w:rsidR="00530CF6" w:rsidRPr="00C64DE4" w:rsidRDefault="00530CF6" w:rsidP="00530CF6">
            <w:pPr>
              <w:suppressAutoHyphens w:val="0"/>
              <w:spacing w:after="120"/>
              <w:ind w:left="57" w:right="57"/>
              <w:jc w:val="center"/>
              <w:rPr>
                <w:sz w:val="18"/>
              </w:rPr>
            </w:pPr>
            <w:r w:rsidRPr="00C64DE4">
              <w:rPr>
                <w:sz w:val="18"/>
              </w:rPr>
              <w:t>x</w:t>
            </w:r>
          </w:p>
          <w:p w14:paraId="62B05F5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2346822C" w14:textId="77777777" w:rsidR="00530CF6" w:rsidRPr="00C64DE4" w:rsidRDefault="00530CF6" w:rsidP="00530CF6">
            <w:pPr>
              <w:suppressAutoHyphens w:val="0"/>
              <w:spacing w:after="120"/>
              <w:ind w:left="57" w:right="57"/>
              <w:jc w:val="center"/>
              <w:rPr>
                <w:sz w:val="18"/>
              </w:rPr>
            </w:pPr>
            <w:r w:rsidRPr="00C64DE4">
              <w:rPr>
                <w:sz w:val="18"/>
              </w:rPr>
              <w:t>x</w:t>
            </w:r>
          </w:p>
          <w:p w14:paraId="62FC853C"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0C9031EE" w14:textId="77777777" w:rsidR="00530CF6" w:rsidRPr="00C64DE4" w:rsidRDefault="00530CF6" w:rsidP="00530CF6">
            <w:pPr>
              <w:suppressAutoHyphens w:val="0"/>
              <w:spacing w:after="120"/>
              <w:ind w:left="57" w:right="57"/>
              <w:jc w:val="center"/>
              <w:rPr>
                <w:sz w:val="18"/>
              </w:rPr>
            </w:pPr>
            <w:r w:rsidRPr="00C64DE4">
              <w:rPr>
                <w:sz w:val="18"/>
              </w:rPr>
              <w:t>x</w:t>
            </w:r>
          </w:p>
          <w:p w14:paraId="12D836DA"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0BBD164D" w14:textId="77777777" w:rsidR="00530CF6" w:rsidRPr="00C64DE4" w:rsidRDefault="00530CF6" w:rsidP="00530CF6">
            <w:pPr>
              <w:suppressAutoHyphens w:val="0"/>
              <w:spacing w:after="120"/>
              <w:ind w:left="57" w:right="57"/>
              <w:jc w:val="center"/>
              <w:rPr>
                <w:sz w:val="18"/>
              </w:rPr>
            </w:pPr>
            <w:r w:rsidRPr="00C64DE4">
              <w:rPr>
                <w:sz w:val="18"/>
              </w:rPr>
              <w:t>x</w:t>
            </w:r>
          </w:p>
          <w:p w14:paraId="700D37ED"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46276287" w14:textId="77777777" w:rsidR="00530CF6" w:rsidRPr="00C64DE4" w:rsidRDefault="00530CF6" w:rsidP="00530CF6">
            <w:pPr>
              <w:suppressAutoHyphens w:val="0"/>
              <w:spacing w:after="120"/>
              <w:ind w:left="57" w:right="57"/>
              <w:jc w:val="center"/>
              <w:rPr>
                <w:sz w:val="18"/>
              </w:rPr>
            </w:pPr>
            <w:r w:rsidRPr="00C64DE4">
              <w:rPr>
                <w:sz w:val="18"/>
              </w:rPr>
              <w:t>x</w:t>
            </w:r>
          </w:p>
          <w:p w14:paraId="6FFBB06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25AA6330" w14:textId="77777777" w:rsidR="00530CF6" w:rsidRPr="00C64DE4" w:rsidRDefault="00530CF6" w:rsidP="00530CF6">
            <w:pPr>
              <w:suppressAutoHyphens w:val="0"/>
              <w:spacing w:after="120"/>
              <w:ind w:left="57" w:right="57"/>
              <w:jc w:val="center"/>
              <w:rPr>
                <w:sz w:val="18"/>
              </w:rPr>
            </w:pPr>
            <w:r w:rsidRPr="00C64DE4">
              <w:rPr>
                <w:sz w:val="18"/>
              </w:rPr>
              <w:t>x</w:t>
            </w:r>
          </w:p>
          <w:p w14:paraId="14ABFC49"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24FA39D0" w14:textId="77777777" w:rsidR="00530CF6" w:rsidRPr="00C64DE4" w:rsidRDefault="00530CF6" w:rsidP="00530CF6">
            <w:pPr>
              <w:suppressAutoHyphens w:val="0"/>
              <w:spacing w:after="120"/>
              <w:ind w:left="57" w:right="57"/>
              <w:jc w:val="center"/>
              <w:rPr>
                <w:sz w:val="18"/>
              </w:rPr>
            </w:pPr>
            <w:r w:rsidRPr="00C64DE4">
              <w:rPr>
                <w:sz w:val="18"/>
              </w:rPr>
              <w:t>x</w:t>
            </w:r>
          </w:p>
          <w:p w14:paraId="2E88AA5E" w14:textId="77777777" w:rsidR="00530CF6" w:rsidRPr="00C64DE4" w:rsidRDefault="00530CF6" w:rsidP="00530CF6">
            <w:pPr>
              <w:suppressAutoHyphens w:val="0"/>
              <w:spacing w:after="120"/>
              <w:ind w:left="57" w:right="57"/>
              <w:jc w:val="center"/>
              <w:rPr>
                <w:sz w:val="18"/>
              </w:rPr>
            </w:pPr>
            <w:r w:rsidRPr="00C64DE4">
              <w:rPr>
                <w:sz w:val="18"/>
              </w:rPr>
              <w:t>x</w:t>
            </w:r>
          </w:p>
        </w:tc>
      </w:tr>
      <w:tr w:rsidR="00530CF6" w:rsidRPr="00B1169A" w14:paraId="7D73F450" w14:textId="77777777" w:rsidTr="00530CF6">
        <w:tc>
          <w:tcPr>
            <w:tcW w:w="712" w:type="dxa"/>
            <w:shd w:val="clear" w:color="auto" w:fill="auto"/>
          </w:tcPr>
          <w:p w14:paraId="37C96E25" w14:textId="77777777" w:rsidR="00530CF6" w:rsidRPr="00C64DE4" w:rsidRDefault="00530CF6" w:rsidP="00530CF6">
            <w:pPr>
              <w:suppressAutoHyphens w:val="0"/>
              <w:spacing w:after="120"/>
              <w:ind w:left="57" w:right="57"/>
              <w:jc w:val="center"/>
              <w:rPr>
                <w:sz w:val="18"/>
              </w:rPr>
            </w:pPr>
            <w:r w:rsidRPr="00C64DE4">
              <w:rPr>
                <w:sz w:val="18"/>
              </w:rPr>
              <w:t>6</w:t>
            </w:r>
          </w:p>
        </w:tc>
        <w:tc>
          <w:tcPr>
            <w:tcW w:w="3261" w:type="dxa"/>
            <w:shd w:val="clear" w:color="auto" w:fill="auto"/>
            <w:vAlign w:val="center"/>
          </w:tcPr>
          <w:p w14:paraId="45934C38" w14:textId="77777777" w:rsidR="00530CF6" w:rsidRPr="006B4D3F" w:rsidRDefault="00530CF6" w:rsidP="00530CF6">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14:paraId="3EDFE4D3" w14:textId="77777777" w:rsidR="00530CF6" w:rsidRPr="0073442A" w:rsidRDefault="00530CF6" w:rsidP="00530CF6">
            <w:pPr>
              <w:suppressAutoHyphens w:val="0"/>
              <w:spacing w:after="120"/>
              <w:ind w:left="133" w:right="113"/>
              <w:rPr>
                <w:spacing w:val="-4"/>
                <w:sz w:val="18"/>
              </w:rPr>
            </w:pPr>
            <w:r w:rsidRPr="006B4D3F">
              <w:rPr>
                <w:sz w:val="18"/>
                <w:szCs w:val="18"/>
              </w:rPr>
              <w:t>Трехцветные</w:t>
            </w:r>
            <w:r w:rsidRPr="0073442A">
              <w:rPr>
                <w:sz w:val="18"/>
                <w:szCs w:val="18"/>
              </w:rPr>
              <w:t xml:space="preserve"> </w:t>
            </w:r>
            <w:r w:rsidRPr="006B4D3F">
              <w:rPr>
                <w:sz w:val="18"/>
                <w:szCs w:val="18"/>
              </w:rPr>
              <w:t>координаты</w:t>
            </w:r>
            <w:r w:rsidRPr="0073442A">
              <w:rPr>
                <w:sz w:val="18"/>
                <w:szCs w:val="18"/>
              </w:rPr>
              <w:t xml:space="preserve"> </w:t>
            </w:r>
            <w:r w:rsidRPr="006B4D3F">
              <w:rPr>
                <w:sz w:val="18"/>
                <w:szCs w:val="18"/>
              </w:rPr>
              <w:t>в</w:t>
            </w:r>
            <w:r w:rsidRPr="0073442A">
              <w:rPr>
                <w:sz w:val="18"/>
                <w:szCs w:val="18"/>
              </w:rPr>
              <w:t xml:space="preserve"> </w:t>
            </w:r>
            <w:r w:rsidRPr="006B4D3F">
              <w:rPr>
                <w:sz w:val="18"/>
                <w:szCs w:val="18"/>
              </w:rPr>
              <w:t>случае</w:t>
            </w:r>
            <w:r w:rsidRPr="0073442A">
              <w:rPr>
                <w:sz w:val="18"/>
                <w:szCs w:val="18"/>
              </w:rPr>
              <w:t xml:space="preserve"> </w:t>
            </w:r>
            <w:r w:rsidRPr="0073442A">
              <w:rPr>
                <w:sz w:val="18"/>
                <w:szCs w:val="18"/>
              </w:rPr>
              <w:br/>
            </w:r>
            <w:r w:rsidRPr="006B4D3F">
              <w:rPr>
                <w:sz w:val="18"/>
                <w:szCs w:val="18"/>
              </w:rPr>
              <w:t>сомнений</w:t>
            </w:r>
          </w:p>
        </w:tc>
        <w:tc>
          <w:tcPr>
            <w:tcW w:w="434" w:type="dxa"/>
            <w:shd w:val="clear" w:color="auto" w:fill="auto"/>
          </w:tcPr>
          <w:p w14:paraId="2E5A3C62"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p w14:paraId="56CB4B40"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5012B34F"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p w14:paraId="7875CE77" w14:textId="77777777" w:rsidR="00530CF6" w:rsidRPr="00B1169A" w:rsidRDefault="00530CF6" w:rsidP="00530CF6">
            <w:pPr>
              <w:suppressAutoHyphens w:val="0"/>
              <w:spacing w:after="120"/>
              <w:ind w:left="57" w:right="57"/>
              <w:jc w:val="center"/>
              <w:rPr>
                <w:sz w:val="18"/>
                <w:lang w:val="en-US"/>
              </w:rPr>
            </w:pPr>
          </w:p>
          <w:p w14:paraId="5A7E933B"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44E31CC5"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57D37F57"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67C91B46"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29283123"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05F1C3FD"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26F88433"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26F4505A"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05BB4C8A"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r>
      <w:tr w:rsidR="00530CF6" w:rsidRPr="00B1169A" w14:paraId="018E8661" w14:textId="77777777" w:rsidTr="00530CF6">
        <w:tc>
          <w:tcPr>
            <w:tcW w:w="712" w:type="dxa"/>
            <w:shd w:val="clear" w:color="auto" w:fill="auto"/>
          </w:tcPr>
          <w:p w14:paraId="6470AB61" w14:textId="77777777" w:rsidR="00530CF6" w:rsidRPr="00B1169A" w:rsidRDefault="00530CF6" w:rsidP="00530CF6">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14:paraId="516B8E11" w14:textId="77777777" w:rsidR="00530CF6" w:rsidRPr="00B1169A" w:rsidRDefault="00530CF6" w:rsidP="00530CF6">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14:paraId="2635F63F"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7F34A114"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21148670"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2B762811"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6EEBE28C"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6A5F14E9"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5CB218D1"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376EF287"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365AEE66"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59789239"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r>
      <w:tr w:rsidR="00530CF6" w:rsidRPr="00B1169A" w14:paraId="0DFF6C76" w14:textId="77777777" w:rsidTr="00530CF6">
        <w:tc>
          <w:tcPr>
            <w:tcW w:w="712" w:type="dxa"/>
            <w:shd w:val="clear" w:color="auto" w:fill="auto"/>
          </w:tcPr>
          <w:p w14:paraId="53C5D968" w14:textId="77777777" w:rsidR="00530CF6" w:rsidRPr="00B1169A" w:rsidRDefault="00530CF6" w:rsidP="00530CF6">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14:paraId="68323E07" w14:textId="77777777" w:rsidR="00530CF6" w:rsidRPr="00B1169A" w:rsidRDefault="00530CF6" w:rsidP="00530CF6">
            <w:pPr>
              <w:suppressAutoHyphens w:val="0"/>
              <w:spacing w:after="120"/>
              <w:ind w:left="113" w:right="113"/>
              <w:rPr>
                <w:spacing w:val="-4"/>
                <w:sz w:val="18"/>
                <w:lang w:val="en-US"/>
              </w:rPr>
            </w:pPr>
            <w:r w:rsidRPr="006B4D3F">
              <w:rPr>
                <w:sz w:val="18"/>
                <w:szCs w:val="18"/>
              </w:rPr>
              <w:t>Полная фотометрия</w:t>
            </w:r>
          </w:p>
        </w:tc>
        <w:tc>
          <w:tcPr>
            <w:tcW w:w="434" w:type="dxa"/>
            <w:shd w:val="clear" w:color="auto" w:fill="auto"/>
          </w:tcPr>
          <w:p w14:paraId="6A827047"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291A368D"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6DAB8222"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67AC340E" w14:textId="77777777" w:rsidR="00530CF6" w:rsidRPr="00B1169A" w:rsidRDefault="00530CF6" w:rsidP="00530CF6">
            <w:pPr>
              <w:suppressAutoHyphens w:val="0"/>
              <w:spacing w:after="120"/>
              <w:ind w:left="57" w:right="57"/>
              <w:jc w:val="center"/>
              <w:rPr>
                <w:sz w:val="18"/>
                <w:lang w:val="en-US"/>
              </w:rPr>
            </w:pPr>
            <w:r w:rsidRPr="00B1169A">
              <w:rPr>
                <w:sz w:val="18"/>
                <w:lang w:val="en-US"/>
              </w:rPr>
              <w:t>x</w:t>
            </w:r>
          </w:p>
        </w:tc>
        <w:tc>
          <w:tcPr>
            <w:tcW w:w="343" w:type="dxa"/>
            <w:shd w:val="clear" w:color="auto" w:fill="auto"/>
          </w:tcPr>
          <w:p w14:paraId="5455F7E4"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0113DADF"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71C045D8"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78446F72"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74745715" w14:textId="77777777" w:rsidR="00530CF6" w:rsidRPr="00B1169A" w:rsidRDefault="00530CF6" w:rsidP="00530CF6">
            <w:pPr>
              <w:suppressAutoHyphens w:val="0"/>
              <w:spacing w:after="120"/>
              <w:ind w:left="57" w:right="57"/>
              <w:jc w:val="center"/>
              <w:rPr>
                <w:sz w:val="18"/>
                <w:lang w:val="en-US"/>
              </w:rPr>
            </w:pPr>
          </w:p>
        </w:tc>
        <w:tc>
          <w:tcPr>
            <w:tcW w:w="343" w:type="dxa"/>
            <w:shd w:val="clear" w:color="auto" w:fill="auto"/>
          </w:tcPr>
          <w:p w14:paraId="2E3DA569" w14:textId="77777777" w:rsidR="00530CF6" w:rsidRPr="00B1169A" w:rsidRDefault="00530CF6" w:rsidP="00530CF6">
            <w:pPr>
              <w:suppressAutoHyphens w:val="0"/>
              <w:spacing w:after="120"/>
              <w:ind w:left="57" w:right="57"/>
              <w:jc w:val="center"/>
              <w:rPr>
                <w:sz w:val="18"/>
                <w:lang w:val="en-US"/>
              </w:rPr>
            </w:pPr>
          </w:p>
        </w:tc>
      </w:tr>
      <w:tr w:rsidR="00530CF6" w:rsidRPr="00C64DE4" w14:paraId="00A0D824" w14:textId="77777777" w:rsidTr="00530CF6">
        <w:tc>
          <w:tcPr>
            <w:tcW w:w="712" w:type="dxa"/>
            <w:shd w:val="clear" w:color="auto" w:fill="auto"/>
          </w:tcPr>
          <w:p w14:paraId="1AF0B101" w14:textId="77777777" w:rsidR="00530CF6" w:rsidRPr="00B1169A" w:rsidRDefault="00530CF6" w:rsidP="00530CF6">
            <w:pPr>
              <w:suppressAutoHyphens w:val="0"/>
              <w:spacing w:after="120"/>
              <w:ind w:left="57" w:right="57"/>
              <w:jc w:val="center"/>
              <w:rPr>
                <w:sz w:val="18"/>
                <w:lang w:val="en-US"/>
              </w:rPr>
            </w:pPr>
            <w:r w:rsidRPr="00B1169A">
              <w:rPr>
                <w:sz w:val="18"/>
                <w:lang w:val="en-US"/>
              </w:rPr>
              <w:t>8</w:t>
            </w:r>
          </w:p>
        </w:tc>
        <w:tc>
          <w:tcPr>
            <w:tcW w:w="3261" w:type="dxa"/>
            <w:shd w:val="clear" w:color="auto" w:fill="auto"/>
            <w:vAlign w:val="center"/>
          </w:tcPr>
          <w:p w14:paraId="1EC32771" w14:textId="77777777" w:rsidR="00530CF6" w:rsidRPr="006B4D3F" w:rsidRDefault="00530CF6" w:rsidP="00530CF6">
            <w:pPr>
              <w:tabs>
                <w:tab w:val="left" w:pos="700"/>
              </w:tabs>
              <w:spacing w:after="120"/>
              <w:ind w:left="133"/>
              <w:rPr>
                <w:sz w:val="18"/>
                <w:szCs w:val="18"/>
              </w:rPr>
            </w:pPr>
            <w:r w:rsidRPr="006B4D3F">
              <w:rPr>
                <w:sz w:val="18"/>
                <w:szCs w:val="18"/>
              </w:rPr>
              <w:t xml:space="preserve">Вода: </w:t>
            </w:r>
            <w:r w:rsidRPr="006B4D3F">
              <w:rPr>
                <w:sz w:val="18"/>
                <w:szCs w:val="18"/>
              </w:rPr>
              <w:tab/>
              <w:t xml:space="preserve">10 </w:t>
            </w:r>
            <w:r>
              <w:rPr>
                <w:sz w:val="18"/>
                <w:szCs w:val="18"/>
              </w:rPr>
              <w:t>мин</w:t>
            </w:r>
            <w:r w:rsidRPr="006B4D3F">
              <w:rPr>
                <w:sz w:val="18"/>
                <w:szCs w:val="18"/>
              </w:rPr>
              <w:t xml:space="preserve"> в нормальном положении</w:t>
            </w:r>
          </w:p>
          <w:p w14:paraId="3FCCD6BE" w14:textId="77777777" w:rsidR="00530CF6" w:rsidRPr="006B4D3F" w:rsidRDefault="00530CF6" w:rsidP="00530CF6">
            <w:pPr>
              <w:tabs>
                <w:tab w:val="left" w:pos="700"/>
              </w:tabs>
              <w:spacing w:after="120"/>
              <w:ind w:left="700" w:hanging="700"/>
              <w:rPr>
                <w:sz w:val="18"/>
                <w:szCs w:val="18"/>
              </w:rPr>
            </w:pPr>
            <w:r w:rsidRPr="006B4D3F">
              <w:rPr>
                <w:sz w:val="18"/>
                <w:szCs w:val="18"/>
              </w:rPr>
              <w:tab/>
              <w:t xml:space="preserve">10 </w:t>
            </w:r>
            <w:r>
              <w:rPr>
                <w:sz w:val="18"/>
                <w:szCs w:val="18"/>
              </w:rPr>
              <w:t>мин</w:t>
            </w:r>
            <w:r w:rsidRPr="006B4D3F">
              <w:rPr>
                <w:sz w:val="18"/>
                <w:szCs w:val="18"/>
              </w:rPr>
              <w:t xml:space="preserve"> в перевернутом положении</w:t>
            </w:r>
          </w:p>
          <w:p w14:paraId="305715CF" w14:textId="77777777" w:rsidR="00530CF6" w:rsidRPr="00C64DE4" w:rsidRDefault="00530CF6" w:rsidP="00530CF6">
            <w:pPr>
              <w:tabs>
                <w:tab w:val="left" w:pos="70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14:paraId="17EC776D" w14:textId="77777777" w:rsidR="00530CF6" w:rsidRPr="00C64DE4" w:rsidRDefault="00530CF6" w:rsidP="00530CF6">
            <w:pPr>
              <w:suppressAutoHyphens w:val="0"/>
              <w:spacing w:after="120"/>
              <w:ind w:left="57" w:right="57"/>
              <w:jc w:val="center"/>
              <w:rPr>
                <w:sz w:val="18"/>
              </w:rPr>
            </w:pPr>
          </w:p>
          <w:p w14:paraId="65AE402D"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8E0E54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16C9847B"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4BEC1D6D"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C31C806"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CD35775"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2CF1612" w14:textId="77777777" w:rsidR="00530CF6" w:rsidRPr="00C64DE4" w:rsidRDefault="00530CF6" w:rsidP="00530CF6">
            <w:pPr>
              <w:suppressAutoHyphens w:val="0"/>
              <w:spacing w:after="240"/>
              <w:ind w:left="57" w:right="57"/>
              <w:jc w:val="center"/>
              <w:rPr>
                <w:sz w:val="18"/>
              </w:rPr>
            </w:pPr>
            <w:r w:rsidRPr="00C64DE4">
              <w:rPr>
                <w:sz w:val="18"/>
              </w:rPr>
              <w:t>x</w:t>
            </w:r>
          </w:p>
          <w:p w14:paraId="4D8E7FF6" w14:textId="77777777" w:rsidR="00530CF6" w:rsidRPr="00C64DE4" w:rsidRDefault="00530CF6" w:rsidP="00530CF6">
            <w:pPr>
              <w:suppressAutoHyphens w:val="0"/>
              <w:spacing w:after="120"/>
              <w:ind w:left="57" w:right="57"/>
              <w:jc w:val="center"/>
              <w:rPr>
                <w:sz w:val="18"/>
              </w:rPr>
            </w:pPr>
            <w:r w:rsidRPr="00C64DE4">
              <w:rPr>
                <w:sz w:val="18"/>
              </w:rPr>
              <w:t>x</w:t>
            </w:r>
          </w:p>
          <w:p w14:paraId="6ECFEEE2" w14:textId="77777777" w:rsidR="00530CF6" w:rsidRDefault="00530CF6" w:rsidP="00530CF6">
            <w:pPr>
              <w:suppressAutoHyphens w:val="0"/>
              <w:ind w:left="57" w:right="57"/>
              <w:jc w:val="center"/>
              <w:rPr>
                <w:sz w:val="18"/>
              </w:rPr>
            </w:pPr>
          </w:p>
          <w:p w14:paraId="3A0C513C"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05952B77" w14:textId="77777777" w:rsidR="00530CF6" w:rsidRPr="00C64DE4" w:rsidRDefault="00530CF6" w:rsidP="00530CF6">
            <w:pPr>
              <w:suppressAutoHyphens w:val="0"/>
              <w:spacing w:after="240"/>
              <w:ind w:left="57" w:right="57"/>
              <w:jc w:val="center"/>
              <w:rPr>
                <w:sz w:val="18"/>
              </w:rPr>
            </w:pPr>
            <w:r w:rsidRPr="00C64DE4">
              <w:rPr>
                <w:sz w:val="18"/>
              </w:rPr>
              <w:t>x</w:t>
            </w:r>
          </w:p>
          <w:p w14:paraId="46B11E57" w14:textId="77777777" w:rsidR="00530CF6" w:rsidRPr="00C64DE4" w:rsidRDefault="00530CF6" w:rsidP="00530CF6">
            <w:pPr>
              <w:suppressAutoHyphens w:val="0"/>
              <w:spacing w:after="120"/>
              <w:ind w:left="57" w:right="57"/>
              <w:jc w:val="center"/>
              <w:rPr>
                <w:sz w:val="18"/>
              </w:rPr>
            </w:pPr>
            <w:r w:rsidRPr="00C64DE4">
              <w:rPr>
                <w:sz w:val="18"/>
              </w:rPr>
              <w:t>x</w:t>
            </w:r>
          </w:p>
          <w:p w14:paraId="13E5CC98" w14:textId="77777777" w:rsidR="00530CF6" w:rsidRDefault="00530CF6" w:rsidP="00530CF6">
            <w:pPr>
              <w:suppressAutoHyphens w:val="0"/>
              <w:ind w:left="57" w:right="57"/>
              <w:jc w:val="center"/>
              <w:rPr>
                <w:sz w:val="18"/>
              </w:rPr>
            </w:pPr>
          </w:p>
          <w:p w14:paraId="71E6A6A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89440CA"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A86636B" w14:textId="77777777" w:rsidR="00530CF6" w:rsidRPr="00C64DE4" w:rsidRDefault="00530CF6" w:rsidP="00530CF6">
            <w:pPr>
              <w:suppressAutoHyphens w:val="0"/>
              <w:spacing w:after="120"/>
              <w:ind w:left="57" w:right="57"/>
              <w:jc w:val="center"/>
              <w:rPr>
                <w:sz w:val="18"/>
              </w:rPr>
            </w:pPr>
          </w:p>
        </w:tc>
      </w:tr>
      <w:tr w:rsidR="00530CF6" w:rsidRPr="00C64DE4" w14:paraId="5CC030B5" w14:textId="77777777" w:rsidTr="00530CF6">
        <w:tc>
          <w:tcPr>
            <w:tcW w:w="712" w:type="dxa"/>
            <w:shd w:val="clear" w:color="auto" w:fill="auto"/>
          </w:tcPr>
          <w:p w14:paraId="35908F81"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05DE2B13" w14:textId="77777777" w:rsidR="00530CF6" w:rsidRPr="006B4D3F" w:rsidRDefault="00530CF6" w:rsidP="00CE4D42">
            <w:pPr>
              <w:tabs>
                <w:tab w:val="left" w:pos="1125"/>
                <w:tab w:val="left" w:pos="1553"/>
              </w:tabs>
              <w:spacing w:after="120"/>
              <w:ind w:left="133"/>
              <w:rPr>
                <w:sz w:val="18"/>
                <w:szCs w:val="18"/>
              </w:rPr>
            </w:pPr>
            <w:r w:rsidRPr="006B4D3F">
              <w:rPr>
                <w:sz w:val="18"/>
                <w:szCs w:val="18"/>
              </w:rPr>
              <w:t>Колориметрия:</w:t>
            </w:r>
            <w:r w:rsidRPr="006B4D3F">
              <w:rPr>
                <w:sz w:val="18"/>
                <w:szCs w:val="18"/>
              </w:rPr>
              <w:tab/>
              <w:t>визуальный осмотр</w:t>
            </w:r>
          </w:p>
          <w:p w14:paraId="3727235D" w14:textId="77777777" w:rsidR="00530CF6" w:rsidRPr="00B1169A" w:rsidRDefault="00530CF6" w:rsidP="00530CF6">
            <w:pPr>
              <w:suppressAutoHyphens w:val="0"/>
              <w:spacing w:after="120"/>
              <w:ind w:left="113" w:right="113"/>
              <w:rPr>
                <w:spacing w:val="-4"/>
                <w:sz w:val="18"/>
              </w:rPr>
            </w:pPr>
            <w:r w:rsidRPr="006B4D3F">
              <w:rPr>
                <w:sz w:val="18"/>
                <w:szCs w:val="18"/>
              </w:rPr>
              <w:t xml:space="preserve">Трехцветные координаты в случае </w:t>
            </w:r>
            <w:r>
              <w:rPr>
                <w:sz w:val="18"/>
                <w:szCs w:val="18"/>
              </w:rPr>
              <w:br/>
            </w:r>
            <w:r w:rsidRPr="006B4D3F">
              <w:rPr>
                <w:sz w:val="18"/>
                <w:szCs w:val="18"/>
              </w:rPr>
              <w:t>сомнений</w:t>
            </w:r>
          </w:p>
        </w:tc>
        <w:tc>
          <w:tcPr>
            <w:tcW w:w="434" w:type="dxa"/>
            <w:shd w:val="clear" w:color="auto" w:fill="auto"/>
          </w:tcPr>
          <w:p w14:paraId="738467B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98CF6BC"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FE256F2"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92E7B26"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73736B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C3C2456"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A4AE71C" w14:textId="77777777" w:rsidR="00530CF6" w:rsidRPr="00C64DE4" w:rsidRDefault="00530CF6" w:rsidP="00530CF6">
            <w:pPr>
              <w:suppressAutoHyphens w:val="0"/>
              <w:spacing w:after="120"/>
              <w:ind w:left="57" w:right="57"/>
              <w:jc w:val="center"/>
              <w:rPr>
                <w:sz w:val="18"/>
              </w:rPr>
            </w:pPr>
            <w:r w:rsidRPr="00C64DE4">
              <w:rPr>
                <w:sz w:val="18"/>
              </w:rPr>
              <w:t>x</w:t>
            </w:r>
          </w:p>
          <w:p w14:paraId="6690FE4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6377D337" w14:textId="77777777" w:rsidR="00530CF6" w:rsidRPr="00C64DE4" w:rsidRDefault="00530CF6" w:rsidP="00530CF6">
            <w:pPr>
              <w:suppressAutoHyphens w:val="0"/>
              <w:spacing w:after="120"/>
              <w:ind w:left="57" w:right="57"/>
              <w:jc w:val="center"/>
              <w:rPr>
                <w:sz w:val="18"/>
              </w:rPr>
            </w:pPr>
            <w:r w:rsidRPr="00C64DE4">
              <w:rPr>
                <w:sz w:val="18"/>
              </w:rPr>
              <w:t>x</w:t>
            </w:r>
          </w:p>
          <w:p w14:paraId="06EED4A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35FCA55"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CE1C7F0" w14:textId="77777777" w:rsidR="00530CF6" w:rsidRPr="00C64DE4" w:rsidRDefault="00530CF6" w:rsidP="00530CF6">
            <w:pPr>
              <w:suppressAutoHyphens w:val="0"/>
              <w:spacing w:after="120"/>
              <w:ind w:left="57" w:right="57"/>
              <w:jc w:val="center"/>
              <w:rPr>
                <w:sz w:val="18"/>
              </w:rPr>
            </w:pPr>
          </w:p>
        </w:tc>
      </w:tr>
      <w:tr w:rsidR="00530CF6" w:rsidRPr="00C64DE4" w14:paraId="5D922A65" w14:textId="77777777" w:rsidTr="00530CF6">
        <w:tc>
          <w:tcPr>
            <w:tcW w:w="712" w:type="dxa"/>
            <w:shd w:val="clear" w:color="auto" w:fill="auto"/>
          </w:tcPr>
          <w:p w14:paraId="54196685"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6D7EE331" w14:textId="77777777" w:rsidR="00530CF6" w:rsidRPr="00B1169A" w:rsidRDefault="00530CF6" w:rsidP="00530CF6">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14:paraId="37DEB7B4"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63A3341"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1CD2DAA"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275D9FB6"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DC4D17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2A5E0D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0AE3FB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7CF1324"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E1E26BF"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5C12417" w14:textId="77777777" w:rsidR="00530CF6" w:rsidRPr="00C64DE4" w:rsidRDefault="00530CF6" w:rsidP="00530CF6">
            <w:pPr>
              <w:suppressAutoHyphens w:val="0"/>
              <w:spacing w:after="120"/>
              <w:ind w:left="57" w:right="57"/>
              <w:jc w:val="center"/>
              <w:rPr>
                <w:sz w:val="18"/>
              </w:rPr>
            </w:pPr>
          </w:p>
        </w:tc>
      </w:tr>
      <w:tr w:rsidR="00530CF6" w:rsidRPr="00C64DE4" w14:paraId="09CAAAD9" w14:textId="77777777" w:rsidTr="00530CF6">
        <w:tc>
          <w:tcPr>
            <w:tcW w:w="712" w:type="dxa"/>
            <w:shd w:val="clear" w:color="auto" w:fill="auto"/>
          </w:tcPr>
          <w:p w14:paraId="4B714CB1" w14:textId="77777777" w:rsidR="00530CF6" w:rsidRPr="00C64DE4" w:rsidRDefault="00530CF6" w:rsidP="00530CF6">
            <w:pPr>
              <w:suppressAutoHyphens w:val="0"/>
              <w:spacing w:after="120"/>
              <w:ind w:left="57" w:right="57"/>
              <w:jc w:val="center"/>
              <w:rPr>
                <w:sz w:val="18"/>
              </w:rPr>
            </w:pPr>
            <w:r w:rsidRPr="00C64DE4">
              <w:rPr>
                <w:sz w:val="18"/>
              </w:rPr>
              <w:t>8</w:t>
            </w:r>
          </w:p>
        </w:tc>
        <w:tc>
          <w:tcPr>
            <w:tcW w:w="3261" w:type="dxa"/>
            <w:shd w:val="clear" w:color="auto" w:fill="auto"/>
            <w:vAlign w:val="center"/>
          </w:tcPr>
          <w:p w14:paraId="549800A2" w14:textId="77777777" w:rsidR="00530CF6" w:rsidRPr="006B4D3F" w:rsidRDefault="00530CF6" w:rsidP="00530CF6">
            <w:pPr>
              <w:spacing w:after="120"/>
              <w:ind w:left="133"/>
              <w:rPr>
                <w:sz w:val="18"/>
                <w:szCs w:val="18"/>
              </w:rPr>
            </w:pPr>
            <w:r w:rsidRPr="006B4D3F">
              <w:rPr>
                <w:sz w:val="18"/>
                <w:szCs w:val="18"/>
              </w:rPr>
              <w:t>Топливо:</w:t>
            </w:r>
            <w:r w:rsidRPr="006B4D3F">
              <w:rPr>
                <w:sz w:val="18"/>
                <w:szCs w:val="18"/>
              </w:rPr>
              <w:tab/>
              <w:t xml:space="preserve">5 </w:t>
            </w:r>
            <w:r>
              <w:rPr>
                <w:sz w:val="18"/>
                <w:szCs w:val="18"/>
              </w:rPr>
              <w:t>мин</w:t>
            </w:r>
          </w:p>
          <w:p w14:paraId="665D3AFD" w14:textId="77777777" w:rsidR="00530CF6" w:rsidRPr="00286A1B" w:rsidRDefault="00530CF6" w:rsidP="00530CF6">
            <w:pPr>
              <w:suppressAutoHyphens w:val="0"/>
              <w:spacing w:after="120"/>
              <w:ind w:left="113" w:right="113"/>
              <w:rPr>
                <w:spacing w:val="-4"/>
                <w:sz w:val="18"/>
                <w:lang w:val="en-US"/>
              </w:rPr>
            </w:pPr>
            <w:r w:rsidRPr="006B4D3F">
              <w:rPr>
                <w:sz w:val="18"/>
                <w:szCs w:val="18"/>
              </w:rPr>
              <w:tab/>
            </w:r>
            <w:r w:rsidRPr="006B4D3F">
              <w:rPr>
                <w:sz w:val="18"/>
                <w:szCs w:val="18"/>
              </w:rPr>
              <w:tab/>
              <w:t>визуальный осмотр</w:t>
            </w:r>
          </w:p>
        </w:tc>
        <w:tc>
          <w:tcPr>
            <w:tcW w:w="434" w:type="dxa"/>
            <w:shd w:val="clear" w:color="auto" w:fill="auto"/>
          </w:tcPr>
          <w:p w14:paraId="21ACEA95"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01B01479"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5B0E1E3A"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47AA80B9"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73190807"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2255F80B" w14:textId="77777777" w:rsidR="00530CF6" w:rsidRPr="00286A1B" w:rsidRDefault="00530CF6" w:rsidP="00530CF6">
            <w:pPr>
              <w:suppressAutoHyphens w:val="0"/>
              <w:spacing w:after="120"/>
              <w:ind w:left="57" w:right="57"/>
              <w:jc w:val="center"/>
              <w:rPr>
                <w:sz w:val="18"/>
                <w:lang w:val="en-US"/>
              </w:rPr>
            </w:pPr>
          </w:p>
        </w:tc>
        <w:tc>
          <w:tcPr>
            <w:tcW w:w="343" w:type="dxa"/>
            <w:shd w:val="clear" w:color="auto" w:fill="auto"/>
          </w:tcPr>
          <w:p w14:paraId="57198F71" w14:textId="77777777" w:rsidR="00530CF6" w:rsidRPr="00C64DE4" w:rsidRDefault="00530CF6" w:rsidP="00530CF6">
            <w:pPr>
              <w:suppressAutoHyphens w:val="0"/>
              <w:spacing w:after="120"/>
              <w:ind w:left="57" w:right="57"/>
              <w:jc w:val="center"/>
              <w:rPr>
                <w:sz w:val="18"/>
              </w:rPr>
            </w:pPr>
            <w:r w:rsidRPr="00C64DE4">
              <w:rPr>
                <w:sz w:val="18"/>
              </w:rPr>
              <w:t>x</w:t>
            </w:r>
          </w:p>
          <w:p w14:paraId="0AA0CCE7"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55E16E24" w14:textId="77777777" w:rsidR="00530CF6" w:rsidRPr="00C64DE4" w:rsidRDefault="00530CF6" w:rsidP="00530CF6">
            <w:pPr>
              <w:suppressAutoHyphens w:val="0"/>
              <w:spacing w:after="120"/>
              <w:ind w:left="57" w:right="57"/>
              <w:jc w:val="center"/>
              <w:rPr>
                <w:sz w:val="18"/>
              </w:rPr>
            </w:pPr>
            <w:r w:rsidRPr="00C64DE4">
              <w:rPr>
                <w:sz w:val="18"/>
              </w:rPr>
              <w:t>x</w:t>
            </w:r>
          </w:p>
          <w:p w14:paraId="444B4C12"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7B22516"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845689A" w14:textId="77777777" w:rsidR="00530CF6" w:rsidRPr="00C64DE4" w:rsidRDefault="00530CF6" w:rsidP="00530CF6">
            <w:pPr>
              <w:suppressAutoHyphens w:val="0"/>
              <w:spacing w:after="120"/>
              <w:ind w:left="57" w:right="57"/>
              <w:jc w:val="center"/>
              <w:rPr>
                <w:sz w:val="18"/>
              </w:rPr>
            </w:pPr>
          </w:p>
        </w:tc>
      </w:tr>
      <w:tr w:rsidR="00530CF6" w:rsidRPr="00C64DE4" w14:paraId="5383C39C" w14:textId="77777777" w:rsidTr="00530CF6">
        <w:tc>
          <w:tcPr>
            <w:tcW w:w="712" w:type="dxa"/>
            <w:shd w:val="clear" w:color="auto" w:fill="auto"/>
          </w:tcPr>
          <w:p w14:paraId="3F090493" w14:textId="77777777" w:rsidR="00530CF6" w:rsidRPr="00C64DE4" w:rsidRDefault="00530CF6" w:rsidP="00530CF6">
            <w:pPr>
              <w:suppressAutoHyphens w:val="0"/>
              <w:spacing w:after="120"/>
              <w:ind w:left="57" w:right="57"/>
              <w:jc w:val="center"/>
              <w:rPr>
                <w:sz w:val="18"/>
              </w:rPr>
            </w:pPr>
            <w:r w:rsidRPr="00C64DE4">
              <w:rPr>
                <w:sz w:val="18"/>
              </w:rPr>
              <w:t>8</w:t>
            </w:r>
          </w:p>
        </w:tc>
        <w:tc>
          <w:tcPr>
            <w:tcW w:w="3261" w:type="dxa"/>
            <w:shd w:val="clear" w:color="auto" w:fill="auto"/>
            <w:vAlign w:val="center"/>
          </w:tcPr>
          <w:p w14:paraId="580148A7" w14:textId="77777777" w:rsidR="00530CF6" w:rsidRPr="006B4D3F" w:rsidRDefault="00530CF6" w:rsidP="00530CF6">
            <w:pPr>
              <w:keepNext/>
              <w:keepLines/>
              <w:spacing w:after="120"/>
              <w:ind w:left="133"/>
              <w:rPr>
                <w:sz w:val="18"/>
                <w:szCs w:val="18"/>
              </w:rPr>
            </w:pPr>
            <w:r w:rsidRPr="006B4D3F">
              <w:rPr>
                <w:sz w:val="18"/>
                <w:szCs w:val="18"/>
              </w:rPr>
              <w:t>Масло:</w:t>
            </w:r>
            <w:r w:rsidRPr="006B4D3F">
              <w:rPr>
                <w:sz w:val="18"/>
                <w:szCs w:val="18"/>
              </w:rPr>
              <w:tab/>
              <w:t>5 мин</w:t>
            </w:r>
          </w:p>
          <w:p w14:paraId="444D12EC" w14:textId="77777777" w:rsidR="00530CF6" w:rsidRPr="00C64DE4" w:rsidRDefault="00530CF6" w:rsidP="00530CF6">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14:paraId="5BDBC2E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18D1B3C0"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FE98253"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C397F1E"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44CEA15A"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4610D27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E67C241" w14:textId="77777777" w:rsidR="00530CF6" w:rsidRPr="00C64DE4" w:rsidRDefault="00530CF6" w:rsidP="00530CF6">
            <w:pPr>
              <w:suppressAutoHyphens w:val="0"/>
              <w:spacing w:after="120"/>
              <w:ind w:left="57" w:right="57"/>
              <w:jc w:val="center"/>
              <w:rPr>
                <w:sz w:val="18"/>
              </w:rPr>
            </w:pPr>
            <w:r w:rsidRPr="00C64DE4">
              <w:rPr>
                <w:sz w:val="18"/>
              </w:rPr>
              <w:t>x</w:t>
            </w:r>
          </w:p>
          <w:p w14:paraId="3D93FDF9"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7183026F" w14:textId="77777777" w:rsidR="00530CF6" w:rsidRPr="00C64DE4" w:rsidRDefault="00530CF6" w:rsidP="00530CF6">
            <w:pPr>
              <w:suppressAutoHyphens w:val="0"/>
              <w:spacing w:after="120"/>
              <w:ind w:left="57" w:right="57"/>
              <w:jc w:val="center"/>
              <w:rPr>
                <w:sz w:val="18"/>
              </w:rPr>
            </w:pPr>
            <w:r w:rsidRPr="00C64DE4">
              <w:rPr>
                <w:sz w:val="18"/>
              </w:rPr>
              <w:t>x</w:t>
            </w:r>
          </w:p>
          <w:p w14:paraId="4A01596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0CEBE39"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6645E56" w14:textId="77777777" w:rsidR="00530CF6" w:rsidRPr="00C64DE4" w:rsidRDefault="00530CF6" w:rsidP="00530CF6">
            <w:pPr>
              <w:suppressAutoHyphens w:val="0"/>
              <w:spacing w:after="120"/>
              <w:ind w:left="57" w:right="57"/>
              <w:jc w:val="center"/>
              <w:rPr>
                <w:sz w:val="18"/>
              </w:rPr>
            </w:pPr>
          </w:p>
        </w:tc>
      </w:tr>
      <w:tr w:rsidR="00530CF6" w:rsidRPr="00C64DE4" w14:paraId="3B4327C7" w14:textId="77777777" w:rsidTr="00530CF6">
        <w:tc>
          <w:tcPr>
            <w:tcW w:w="712" w:type="dxa"/>
            <w:shd w:val="clear" w:color="auto" w:fill="auto"/>
          </w:tcPr>
          <w:p w14:paraId="00F4249F"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312D9F49" w14:textId="77777777" w:rsidR="00530CF6" w:rsidRDefault="00530CF6" w:rsidP="00530CF6">
            <w:pPr>
              <w:spacing w:after="120"/>
              <w:ind w:left="133"/>
              <w:rPr>
                <w:sz w:val="18"/>
                <w:szCs w:val="18"/>
              </w:rPr>
            </w:pPr>
            <w:r w:rsidRPr="006B4D3F">
              <w:rPr>
                <w:sz w:val="18"/>
                <w:szCs w:val="18"/>
              </w:rPr>
              <w:t>Колориметрические характеристики: визуальный осмотр</w:t>
            </w:r>
          </w:p>
          <w:p w14:paraId="3E447DDA" w14:textId="77777777" w:rsidR="00530CF6" w:rsidRPr="00B1169A" w:rsidRDefault="00530CF6" w:rsidP="00530CF6">
            <w:pPr>
              <w:spacing w:after="120"/>
              <w:ind w:left="133"/>
              <w:rPr>
                <w:spacing w:val="-4"/>
                <w:sz w:val="18"/>
              </w:rPr>
            </w:pPr>
            <w:r w:rsidRPr="006B4D3F">
              <w:rPr>
                <w:sz w:val="18"/>
                <w:szCs w:val="18"/>
              </w:rPr>
              <w:t>Трехцветные координаты в случае сомнений</w:t>
            </w:r>
          </w:p>
        </w:tc>
        <w:tc>
          <w:tcPr>
            <w:tcW w:w="434" w:type="dxa"/>
            <w:shd w:val="clear" w:color="auto" w:fill="auto"/>
          </w:tcPr>
          <w:p w14:paraId="649CDA5D"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07212ED"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34CF293"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A02E193"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B9474A7"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94C29FA"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9F3004F" w14:textId="77777777" w:rsidR="00530CF6" w:rsidRPr="00B1169A" w:rsidRDefault="00530CF6" w:rsidP="00530CF6">
            <w:pPr>
              <w:suppressAutoHyphens w:val="0"/>
              <w:spacing w:before="120" w:after="200"/>
              <w:ind w:left="57" w:right="57"/>
              <w:jc w:val="center"/>
              <w:rPr>
                <w:sz w:val="18"/>
              </w:rPr>
            </w:pPr>
          </w:p>
          <w:p w14:paraId="0A5FC226" w14:textId="77777777" w:rsidR="00530CF6" w:rsidRPr="00C64DE4" w:rsidRDefault="00530CF6" w:rsidP="00530CF6">
            <w:pPr>
              <w:suppressAutoHyphens w:val="0"/>
              <w:spacing w:before="120" w:after="200"/>
              <w:ind w:left="57" w:right="57"/>
              <w:jc w:val="center"/>
              <w:rPr>
                <w:sz w:val="18"/>
              </w:rPr>
            </w:pPr>
            <w:r w:rsidRPr="00C64DE4">
              <w:rPr>
                <w:sz w:val="18"/>
              </w:rPr>
              <w:t>x</w:t>
            </w:r>
          </w:p>
        </w:tc>
        <w:tc>
          <w:tcPr>
            <w:tcW w:w="343" w:type="dxa"/>
            <w:shd w:val="clear" w:color="auto" w:fill="auto"/>
          </w:tcPr>
          <w:p w14:paraId="16A7F16A" w14:textId="77777777" w:rsidR="00530CF6" w:rsidRPr="00C64DE4" w:rsidRDefault="00530CF6" w:rsidP="00530CF6">
            <w:pPr>
              <w:suppressAutoHyphens w:val="0"/>
              <w:spacing w:before="120" w:after="200"/>
              <w:ind w:left="57" w:right="57"/>
              <w:jc w:val="center"/>
              <w:rPr>
                <w:sz w:val="18"/>
              </w:rPr>
            </w:pPr>
          </w:p>
          <w:p w14:paraId="43E53F88" w14:textId="77777777" w:rsidR="00530CF6" w:rsidRPr="00C64DE4" w:rsidRDefault="00530CF6" w:rsidP="00530CF6">
            <w:pPr>
              <w:suppressAutoHyphens w:val="0"/>
              <w:spacing w:before="120" w:after="200"/>
              <w:ind w:left="57" w:right="57"/>
              <w:jc w:val="center"/>
              <w:rPr>
                <w:sz w:val="18"/>
              </w:rPr>
            </w:pPr>
            <w:r w:rsidRPr="00C64DE4">
              <w:rPr>
                <w:sz w:val="18"/>
              </w:rPr>
              <w:t>x</w:t>
            </w:r>
          </w:p>
        </w:tc>
        <w:tc>
          <w:tcPr>
            <w:tcW w:w="343" w:type="dxa"/>
            <w:shd w:val="clear" w:color="auto" w:fill="auto"/>
          </w:tcPr>
          <w:p w14:paraId="4CC31DF2"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460A913" w14:textId="77777777" w:rsidR="00530CF6" w:rsidRPr="00C64DE4" w:rsidRDefault="00530CF6" w:rsidP="00530CF6">
            <w:pPr>
              <w:suppressAutoHyphens w:val="0"/>
              <w:spacing w:after="120"/>
              <w:ind w:left="57" w:right="57"/>
              <w:jc w:val="center"/>
              <w:rPr>
                <w:sz w:val="18"/>
              </w:rPr>
            </w:pPr>
          </w:p>
        </w:tc>
      </w:tr>
      <w:tr w:rsidR="00530CF6" w:rsidRPr="00C64DE4" w14:paraId="721157C2" w14:textId="77777777" w:rsidTr="00530CF6">
        <w:tc>
          <w:tcPr>
            <w:tcW w:w="712" w:type="dxa"/>
            <w:shd w:val="clear" w:color="auto" w:fill="auto"/>
          </w:tcPr>
          <w:p w14:paraId="1A59CA19"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01AADB88" w14:textId="77777777" w:rsidR="00530CF6" w:rsidRPr="00B1169A" w:rsidRDefault="00530CF6" w:rsidP="00530CF6">
            <w:pPr>
              <w:suppressAutoHyphens w:val="0"/>
              <w:spacing w:after="120"/>
              <w:ind w:left="113" w:right="113"/>
              <w:rPr>
                <w:spacing w:val="-4"/>
                <w:sz w:val="18"/>
              </w:rPr>
            </w:pPr>
            <w:r w:rsidRPr="006B4D3F">
              <w:rPr>
                <w:sz w:val="18"/>
                <w:szCs w:val="18"/>
              </w:rPr>
              <w:t>Фотометрические характеристики: ограничения 20' и V = H = 0°</w:t>
            </w:r>
          </w:p>
        </w:tc>
        <w:tc>
          <w:tcPr>
            <w:tcW w:w="434" w:type="dxa"/>
            <w:shd w:val="clear" w:color="auto" w:fill="auto"/>
          </w:tcPr>
          <w:p w14:paraId="12B49799"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5287BFC"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D29544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592160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0650C33"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2F91D6B2"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8E64029"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0438220A"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787E957F"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B3A2E5C" w14:textId="77777777" w:rsidR="00530CF6" w:rsidRPr="00C64DE4" w:rsidRDefault="00530CF6" w:rsidP="00530CF6">
            <w:pPr>
              <w:suppressAutoHyphens w:val="0"/>
              <w:spacing w:after="120"/>
              <w:ind w:left="57" w:right="57"/>
              <w:jc w:val="center"/>
              <w:rPr>
                <w:sz w:val="18"/>
              </w:rPr>
            </w:pPr>
          </w:p>
        </w:tc>
      </w:tr>
      <w:tr w:rsidR="00530CF6" w:rsidRPr="00C64DE4" w14:paraId="1451F312" w14:textId="77777777" w:rsidTr="00530CF6">
        <w:tc>
          <w:tcPr>
            <w:tcW w:w="712" w:type="dxa"/>
            <w:shd w:val="clear" w:color="auto" w:fill="auto"/>
          </w:tcPr>
          <w:p w14:paraId="1E60B39A" w14:textId="77777777" w:rsidR="00530CF6" w:rsidRPr="00C64DE4" w:rsidRDefault="00530CF6" w:rsidP="00530CF6">
            <w:pPr>
              <w:suppressAutoHyphens w:val="0"/>
              <w:spacing w:after="120"/>
              <w:ind w:left="57" w:right="57"/>
              <w:jc w:val="center"/>
              <w:rPr>
                <w:sz w:val="18"/>
              </w:rPr>
            </w:pPr>
            <w:r w:rsidRPr="00C64DE4">
              <w:rPr>
                <w:sz w:val="18"/>
              </w:rPr>
              <w:t>8</w:t>
            </w:r>
          </w:p>
        </w:tc>
        <w:tc>
          <w:tcPr>
            <w:tcW w:w="3261" w:type="dxa"/>
            <w:shd w:val="clear" w:color="auto" w:fill="auto"/>
            <w:vAlign w:val="center"/>
          </w:tcPr>
          <w:p w14:paraId="7ED6D3D0" w14:textId="77777777" w:rsidR="00530CF6" w:rsidRPr="006B4D3F" w:rsidRDefault="00530CF6" w:rsidP="00530CF6">
            <w:pPr>
              <w:spacing w:after="120"/>
              <w:ind w:left="133"/>
              <w:rPr>
                <w:sz w:val="18"/>
                <w:szCs w:val="18"/>
              </w:rPr>
            </w:pPr>
            <w:r w:rsidRPr="006B4D3F">
              <w:rPr>
                <w:sz w:val="18"/>
                <w:szCs w:val="18"/>
              </w:rPr>
              <w:t>Коррозия:</w:t>
            </w:r>
            <w:r w:rsidRPr="006B4D3F">
              <w:rPr>
                <w:sz w:val="18"/>
                <w:szCs w:val="18"/>
              </w:rPr>
              <w:tab/>
              <w:t>24 ч</w:t>
            </w:r>
          </w:p>
          <w:p w14:paraId="1288CD99" w14:textId="77777777" w:rsidR="00530CF6" w:rsidRPr="006B4D3F" w:rsidRDefault="00530CF6" w:rsidP="00530CF6">
            <w:pPr>
              <w:spacing w:after="120"/>
              <w:rPr>
                <w:sz w:val="18"/>
                <w:szCs w:val="18"/>
              </w:rPr>
            </w:pPr>
            <w:r w:rsidRPr="006B4D3F">
              <w:rPr>
                <w:sz w:val="18"/>
                <w:szCs w:val="18"/>
              </w:rPr>
              <w:tab/>
            </w:r>
            <w:r w:rsidRPr="006B4D3F">
              <w:rPr>
                <w:sz w:val="18"/>
                <w:szCs w:val="18"/>
              </w:rPr>
              <w:tab/>
              <w:t>двухчасовой интервал</w:t>
            </w:r>
          </w:p>
          <w:p w14:paraId="254423F3" w14:textId="77777777" w:rsidR="00530CF6" w:rsidRPr="006B4D3F" w:rsidRDefault="00530CF6" w:rsidP="00530CF6">
            <w:pPr>
              <w:spacing w:after="120"/>
              <w:rPr>
                <w:sz w:val="18"/>
                <w:szCs w:val="18"/>
              </w:rPr>
            </w:pPr>
            <w:r w:rsidRPr="006B4D3F">
              <w:rPr>
                <w:sz w:val="18"/>
                <w:szCs w:val="18"/>
              </w:rPr>
              <w:tab/>
            </w:r>
            <w:r w:rsidRPr="006B4D3F">
              <w:rPr>
                <w:sz w:val="18"/>
                <w:szCs w:val="18"/>
              </w:rPr>
              <w:tab/>
              <w:t>24 ч</w:t>
            </w:r>
          </w:p>
          <w:p w14:paraId="4223F20D" w14:textId="77777777" w:rsidR="00530CF6" w:rsidRPr="0073442A" w:rsidRDefault="00530CF6" w:rsidP="00530CF6">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14:paraId="7809AF37"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2693D0A9"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0FB8AAA8"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3A77988B"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1923D81A" w14:textId="77777777" w:rsidR="00530CF6" w:rsidRPr="00C64DE4" w:rsidRDefault="00530CF6" w:rsidP="00530CF6">
            <w:pPr>
              <w:suppressAutoHyphens w:val="0"/>
              <w:spacing w:after="120"/>
              <w:ind w:left="57" w:right="57"/>
              <w:jc w:val="center"/>
              <w:rPr>
                <w:sz w:val="18"/>
              </w:rPr>
            </w:pPr>
            <w:r w:rsidRPr="00C64DE4">
              <w:rPr>
                <w:sz w:val="18"/>
              </w:rPr>
              <w:t>x</w:t>
            </w:r>
          </w:p>
          <w:p w14:paraId="0F261B7D" w14:textId="77777777" w:rsidR="00530CF6" w:rsidRPr="00C64DE4" w:rsidRDefault="00530CF6" w:rsidP="00530CF6">
            <w:pPr>
              <w:suppressAutoHyphens w:val="0"/>
              <w:spacing w:after="120"/>
              <w:ind w:left="57" w:right="57"/>
              <w:jc w:val="center"/>
              <w:rPr>
                <w:sz w:val="18"/>
              </w:rPr>
            </w:pPr>
            <w:r w:rsidRPr="00C64DE4">
              <w:rPr>
                <w:sz w:val="18"/>
              </w:rPr>
              <w:t>x</w:t>
            </w:r>
          </w:p>
          <w:p w14:paraId="43F94D2C" w14:textId="77777777" w:rsidR="00530CF6" w:rsidRPr="00C64DE4" w:rsidRDefault="00530CF6" w:rsidP="00530CF6">
            <w:pPr>
              <w:suppressAutoHyphens w:val="0"/>
              <w:spacing w:after="120"/>
              <w:ind w:left="57" w:right="57"/>
              <w:jc w:val="center"/>
              <w:rPr>
                <w:sz w:val="18"/>
              </w:rPr>
            </w:pPr>
            <w:r w:rsidRPr="00C64DE4">
              <w:rPr>
                <w:sz w:val="18"/>
              </w:rPr>
              <w:t>x</w:t>
            </w:r>
          </w:p>
          <w:p w14:paraId="4E1264C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2B01CCD" w14:textId="77777777" w:rsidR="00530CF6" w:rsidRPr="00C64DE4" w:rsidRDefault="00530CF6" w:rsidP="00530CF6">
            <w:pPr>
              <w:suppressAutoHyphens w:val="0"/>
              <w:spacing w:after="120"/>
              <w:ind w:left="57" w:right="57"/>
              <w:jc w:val="center"/>
              <w:rPr>
                <w:sz w:val="18"/>
              </w:rPr>
            </w:pPr>
            <w:r w:rsidRPr="00C64DE4">
              <w:rPr>
                <w:sz w:val="18"/>
              </w:rPr>
              <w:t>x</w:t>
            </w:r>
          </w:p>
          <w:p w14:paraId="294DB266" w14:textId="77777777" w:rsidR="00530CF6" w:rsidRPr="00C64DE4" w:rsidRDefault="00530CF6" w:rsidP="00530CF6">
            <w:pPr>
              <w:suppressAutoHyphens w:val="0"/>
              <w:spacing w:after="120"/>
              <w:ind w:left="57" w:right="57"/>
              <w:jc w:val="center"/>
              <w:rPr>
                <w:sz w:val="18"/>
              </w:rPr>
            </w:pPr>
            <w:r w:rsidRPr="00C64DE4">
              <w:rPr>
                <w:sz w:val="18"/>
              </w:rPr>
              <w:t>x</w:t>
            </w:r>
          </w:p>
          <w:p w14:paraId="24C1C94D" w14:textId="77777777" w:rsidR="00530CF6" w:rsidRPr="00C64DE4" w:rsidRDefault="00530CF6" w:rsidP="00530CF6">
            <w:pPr>
              <w:suppressAutoHyphens w:val="0"/>
              <w:spacing w:after="120"/>
              <w:ind w:left="57" w:right="57"/>
              <w:jc w:val="center"/>
              <w:rPr>
                <w:sz w:val="18"/>
              </w:rPr>
            </w:pPr>
            <w:r w:rsidRPr="00C64DE4">
              <w:rPr>
                <w:sz w:val="18"/>
              </w:rPr>
              <w:t>x</w:t>
            </w:r>
          </w:p>
          <w:p w14:paraId="39544512"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70EAA2E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4791A56"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4F456F1"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CB84594" w14:textId="77777777" w:rsidR="00530CF6" w:rsidRPr="00C64DE4" w:rsidRDefault="00530CF6" w:rsidP="00530CF6">
            <w:pPr>
              <w:suppressAutoHyphens w:val="0"/>
              <w:spacing w:after="120"/>
              <w:ind w:left="57" w:right="57"/>
              <w:jc w:val="center"/>
              <w:rPr>
                <w:sz w:val="18"/>
              </w:rPr>
            </w:pPr>
          </w:p>
        </w:tc>
      </w:tr>
      <w:tr w:rsidR="00530CF6" w:rsidRPr="00C64DE4" w14:paraId="783CB443" w14:textId="77777777" w:rsidTr="00530CF6">
        <w:tc>
          <w:tcPr>
            <w:tcW w:w="712" w:type="dxa"/>
            <w:shd w:val="clear" w:color="auto" w:fill="auto"/>
          </w:tcPr>
          <w:p w14:paraId="26E6A4C6" w14:textId="77777777" w:rsidR="00530CF6" w:rsidRPr="00C64DE4" w:rsidRDefault="00530CF6" w:rsidP="00CE4D42">
            <w:pPr>
              <w:pageBreakBefore/>
              <w:suppressAutoHyphens w:val="0"/>
              <w:spacing w:after="120"/>
              <w:ind w:left="57" w:right="57"/>
              <w:jc w:val="center"/>
              <w:rPr>
                <w:sz w:val="18"/>
              </w:rPr>
            </w:pPr>
            <w:r w:rsidRPr="00C64DE4">
              <w:rPr>
                <w:sz w:val="18"/>
              </w:rPr>
              <w:lastRenderedPageBreak/>
              <w:t>8</w:t>
            </w:r>
          </w:p>
        </w:tc>
        <w:tc>
          <w:tcPr>
            <w:tcW w:w="3261" w:type="dxa"/>
            <w:shd w:val="clear" w:color="auto" w:fill="auto"/>
            <w:vAlign w:val="center"/>
          </w:tcPr>
          <w:p w14:paraId="794C1259" w14:textId="77777777" w:rsidR="00530CF6" w:rsidRPr="006B4D3F" w:rsidRDefault="00530CF6" w:rsidP="00530CF6">
            <w:pPr>
              <w:tabs>
                <w:tab w:val="left" w:pos="1550"/>
              </w:tabs>
              <w:spacing w:after="120"/>
              <w:ind w:left="133"/>
              <w:rPr>
                <w:sz w:val="18"/>
                <w:szCs w:val="18"/>
              </w:rPr>
            </w:pPr>
            <w:r w:rsidRPr="006B4D3F">
              <w:rPr>
                <w:sz w:val="18"/>
                <w:szCs w:val="18"/>
              </w:rPr>
              <w:t>Задняя сторона:</w:t>
            </w:r>
            <w:r w:rsidRPr="006B4D3F">
              <w:rPr>
                <w:sz w:val="18"/>
                <w:szCs w:val="18"/>
              </w:rPr>
              <w:tab/>
              <w:t>1 мин</w:t>
            </w:r>
          </w:p>
          <w:p w14:paraId="7668D90A" w14:textId="77777777" w:rsidR="00530CF6" w:rsidRPr="0073442A" w:rsidRDefault="00530CF6" w:rsidP="00530CF6">
            <w:pPr>
              <w:tabs>
                <w:tab w:val="left" w:pos="155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14:paraId="2F5B4673"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5BAA8051"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37099BC3"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06A956BE" w14:textId="77777777" w:rsidR="00530CF6" w:rsidRPr="0073442A" w:rsidRDefault="00530CF6" w:rsidP="00530CF6">
            <w:pPr>
              <w:suppressAutoHyphens w:val="0"/>
              <w:spacing w:after="120"/>
              <w:ind w:left="57" w:right="57"/>
              <w:jc w:val="center"/>
              <w:rPr>
                <w:sz w:val="18"/>
              </w:rPr>
            </w:pPr>
          </w:p>
        </w:tc>
        <w:tc>
          <w:tcPr>
            <w:tcW w:w="343" w:type="dxa"/>
            <w:shd w:val="clear" w:color="auto" w:fill="auto"/>
          </w:tcPr>
          <w:p w14:paraId="297174C4" w14:textId="77777777" w:rsidR="00530CF6" w:rsidRPr="00C64DE4" w:rsidRDefault="00530CF6" w:rsidP="00530CF6">
            <w:pPr>
              <w:suppressAutoHyphens w:val="0"/>
              <w:spacing w:after="120"/>
              <w:ind w:left="57" w:right="57"/>
              <w:jc w:val="center"/>
              <w:rPr>
                <w:sz w:val="18"/>
              </w:rPr>
            </w:pPr>
            <w:r w:rsidRPr="00C64DE4">
              <w:rPr>
                <w:sz w:val="18"/>
              </w:rPr>
              <w:t>x</w:t>
            </w:r>
          </w:p>
          <w:p w14:paraId="00995075"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14B05666" w14:textId="77777777" w:rsidR="00530CF6" w:rsidRPr="00C64DE4" w:rsidRDefault="00530CF6" w:rsidP="00530CF6">
            <w:pPr>
              <w:suppressAutoHyphens w:val="0"/>
              <w:spacing w:after="120"/>
              <w:ind w:left="57" w:right="57"/>
              <w:jc w:val="center"/>
              <w:rPr>
                <w:sz w:val="18"/>
              </w:rPr>
            </w:pPr>
            <w:r w:rsidRPr="00C64DE4">
              <w:rPr>
                <w:sz w:val="18"/>
              </w:rPr>
              <w:t>x</w:t>
            </w:r>
          </w:p>
          <w:p w14:paraId="4BEF3BE1"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33D90E41"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90497CD"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0405230"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E9DD68D" w14:textId="77777777" w:rsidR="00530CF6" w:rsidRPr="00C64DE4" w:rsidRDefault="00530CF6" w:rsidP="00530CF6">
            <w:pPr>
              <w:suppressAutoHyphens w:val="0"/>
              <w:spacing w:after="120"/>
              <w:ind w:left="57" w:right="57"/>
              <w:jc w:val="center"/>
              <w:rPr>
                <w:sz w:val="18"/>
              </w:rPr>
            </w:pPr>
          </w:p>
        </w:tc>
      </w:tr>
      <w:tr w:rsidR="00530CF6" w:rsidRPr="00C64DE4" w14:paraId="300AF97D" w14:textId="77777777" w:rsidTr="00530CF6">
        <w:tc>
          <w:tcPr>
            <w:tcW w:w="712" w:type="dxa"/>
            <w:shd w:val="clear" w:color="auto" w:fill="auto"/>
          </w:tcPr>
          <w:p w14:paraId="4BDC74C3"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63783195" w14:textId="77777777" w:rsidR="00530CF6" w:rsidRPr="006B4D3F" w:rsidRDefault="00530CF6" w:rsidP="00530CF6">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14:paraId="15130BAE" w14:textId="77777777" w:rsidR="00530CF6" w:rsidRPr="00B1169A" w:rsidRDefault="00530CF6" w:rsidP="00530CF6">
            <w:pPr>
              <w:suppressAutoHyphens w:val="0"/>
              <w:spacing w:after="120"/>
              <w:ind w:left="113" w:right="113"/>
              <w:rPr>
                <w:spacing w:val="-4"/>
                <w:sz w:val="18"/>
              </w:rPr>
            </w:pPr>
            <w:r w:rsidRPr="006B4D3F">
              <w:rPr>
                <w:sz w:val="18"/>
                <w:szCs w:val="18"/>
              </w:rPr>
              <w:t xml:space="preserve">Трехцветные координаты в случае </w:t>
            </w:r>
            <w:r>
              <w:rPr>
                <w:sz w:val="18"/>
                <w:szCs w:val="18"/>
              </w:rPr>
              <w:br/>
            </w:r>
            <w:r w:rsidRPr="006B4D3F">
              <w:rPr>
                <w:sz w:val="18"/>
                <w:szCs w:val="18"/>
              </w:rPr>
              <w:t>сомнений</w:t>
            </w:r>
          </w:p>
        </w:tc>
        <w:tc>
          <w:tcPr>
            <w:tcW w:w="434" w:type="dxa"/>
            <w:shd w:val="clear" w:color="auto" w:fill="auto"/>
          </w:tcPr>
          <w:p w14:paraId="16B3D0E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B62EF37"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D7FBFA9"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8E89674"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DE0B4E2" w14:textId="77777777" w:rsidR="00530CF6" w:rsidRPr="00C64DE4" w:rsidRDefault="00530CF6" w:rsidP="00530CF6">
            <w:pPr>
              <w:suppressAutoHyphens w:val="0"/>
              <w:spacing w:after="300"/>
              <w:ind w:left="57" w:right="57"/>
              <w:jc w:val="center"/>
              <w:rPr>
                <w:sz w:val="18"/>
              </w:rPr>
            </w:pPr>
            <w:r w:rsidRPr="00C64DE4">
              <w:rPr>
                <w:sz w:val="18"/>
              </w:rPr>
              <w:t>x</w:t>
            </w:r>
          </w:p>
          <w:p w14:paraId="60882CA6" w14:textId="77777777" w:rsidR="00530CF6" w:rsidRPr="00C64DE4" w:rsidRDefault="00530CF6" w:rsidP="00530CF6">
            <w:pPr>
              <w:suppressAutoHyphens w:val="0"/>
              <w:spacing w:after="300"/>
              <w:ind w:left="57" w:right="57"/>
              <w:jc w:val="center"/>
              <w:rPr>
                <w:sz w:val="18"/>
              </w:rPr>
            </w:pPr>
            <w:r w:rsidRPr="00C64DE4">
              <w:rPr>
                <w:sz w:val="18"/>
              </w:rPr>
              <w:t>x</w:t>
            </w:r>
          </w:p>
        </w:tc>
        <w:tc>
          <w:tcPr>
            <w:tcW w:w="343" w:type="dxa"/>
            <w:shd w:val="clear" w:color="auto" w:fill="auto"/>
          </w:tcPr>
          <w:p w14:paraId="6325C188" w14:textId="77777777" w:rsidR="00530CF6" w:rsidRPr="00C64DE4" w:rsidRDefault="00530CF6" w:rsidP="00530CF6">
            <w:pPr>
              <w:suppressAutoHyphens w:val="0"/>
              <w:spacing w:after="300"/>
              <w:ind w:left="57" w:right="57"/>
              <w:jc w:val="center"/>
              <w:rPr>
                <w:sz w:val="18"/>
              </w:rPr>
            </w:pPr>
            <w:r w:rsidRPr="00C64DE4">
              <w:rPr>
                <w:sz w:val="18"/>
              </w:rPr>
              <w:t>x</w:t>
            </w:r>
          </w:p>
          <w:p w14:paraId="3A7E6775" w14:textId="77777777" w:rsidR="00530CF6" w:rsidRPr="00C64DE4" w:rsidRDefault="00530CF6" w:rsidP="00530CF6">
            <w:pPr>
              <w:suppressAutoHyphens w:val="0"/>
              <w:spacing w:after="300"/>
              <w:ind w:left="57" w:right="57"/>
              <w:jc w:val="center"/>
              <w:rPr>
                <w:sz w:val="18"/>
              </w:rPr>
            </w:pPr>
            <w:r w:rsidRPr="00C64DE4">
              <w:rPr>
                <w:sz w:val="18"/>
              </w:rPr>
              <w:t>x</w:t>
            </w:r>
          </w:p>
        </w:tc>
        <w:tc>
          <w:tcPr>
            <w:tcW w:w="343" w:type="dxa"/>
            <w:shd w:val="clear" w:color="auto" w:fill="auto"/>
          </w:tcPr>
          <w:p w14:paraId="1E53C04F"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E055126"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D06C5FD"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7E67B0B" w14:textId="77777777" w:rsidR="00530CF6" w:rsidRPr="00C64DE4" w:rsidRDefault="00530CF6" w:rsidP="00530CF6">
            <w:pPr>
              <w:suppressAutoHyphens w:val="0"/>
              <w:spacing w:after="120"/>
              <w:ind w:left="57" w:right="57"/>
              <w:jc w:val="center"/>
              <w:rPr>
                <w:sz w:val="18"/>
              </w:rPr>
            </w:pPr>
          </w:p>
        </w:tc>
      </w:tr>
      <w:tr w:rsidR="00530CF6" w:rsidRPr="00C64DE4" w14:paraId="149B7487" w14:textId="77777777" w:rsidTr="00530CF6">
        <w:tc>
          <w:tcPr>
            <w:tcW w:w="712" w:type="dxa"/>
            <w:shd w:val="clear" w:color="auto" w:fill="auto"/>
          </w:tcPr>
          <w:p w14:paraId="3011F57F"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3C03CEBF" w14:textId="77777777" w:rsidR="00530CF6" w:rsidRPr="00B1169A" w:rsidRDefault="00530CF6" w:rsidP="00530CF6">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14:paraId="791F4568"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FB6A6A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D2563C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E72ED0A"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9FC879B"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07EAF93D"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shd w:val="clear" w:color="auto" w:fill="auto"/>
          </w:tcPr>
          <w:p w14:paraId="5C6847EA"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79BC309"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1D9600BF"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1EA75603" w14:textId="77777777" w:rsidR="00530CF6" w:rsidRPr="00C64DE4" w:rsidRDefault="00530CF6" w:rsidP="00530CF6">
            <w:pPr>
              <w:suppressAutoHyphens w:val="0"/>
              <w:spacing w:after="120"/>
              <w:ind w:left="57" w:right="57"/>
              <w:jc w:val="center"/>
              <w:rPr>
                <w:sz w:val="18"/>
              </w:rPr>
            </w:pPr>
          </w:p>
        </w:tc>
      </w:tr>
      <w:tr w:rsidR="00530CF6" w:rsidRPr="00C64DE4" w14:paraId="7BA8212D" w14:textId="77777777" w:rsidTr="00530CF6">
        <w:tc>
          <w:tcPr>
            <w:tcW w:w="712" w:type="dxa"/>
            <w:shd w:val="clear" w:color="auto" w:fill="auto"/>
          </w:tcPr>
          <w:p w14:paraId="2AD224CE" w14:textId="77777777" w:rsidR="00530CF6" w:rsidRPr="00C64DE4" w:rsidRDefault="00530CF6" w:rsidP="00530CF6">
            <w:pPr>
              <w:suppressAutoHyphens w:val="0"/>
              <w:spacing w:after="120"/>
              <w:ind w:left="57" w:right="57"/>
              <w:jc w:val="center"/>
              <w:rPr>
                <w:sz w:val="18"/>
              </w:rPr>
            </w:pPr>
            <w:r w:rsidRPr="00C64DE4">
              <w:rPr>
                <w:sz w:val="18"/>
              </w:rPr>
              <w:t>9</w:t>
            </w:r>
          </w:p>
        </w:tc>
        <w:tc>
          <w:tcPr>
            <w:tcW w:w="3261" w:type="dxa"/>
            <w:shd w:val="clear" w:color="auto" w:fill="auto"/>
            <w:vAlign w:val="center"/>
          </w:tcPr>
          <w:p w14:paraId="5ADAAA6E" w14:textId="77777777" w:rsidR="00530CF6" w:rsidRPr="00C64DE4" w:rsidRDefault="00530CF6" w:rsidP="00530CF6">
            <w:pPr>
              <w:suppressAutoHyphens w:val="0"/>
              <w:spacing w:after="120"/>
              <w:ind w:left="113" w:right="113"/>
              <w:rPr>
                <w:spacing w:val="-4"/>
                <w:sz w:val="18"/>
              </w:rPr>
            </w:pPr>
            <w:r w:rsidRPr="006B4D3F">
              <w:rPr>
                <w:sz w:val="18"/>
                <w:szCs w:val="18"/>
              </w:rPr>
              <w:t>Временная стабильность</w:t>
            </w:r>
          </w:p>
        </w:tc>
        <w:tc>
          <w:tcPr>
            <w:tcW w:w="434" w:type="dxa"/>
            <w:shd w:val="clear" w:color="auto" w:fill="auto"/>
          </w:tcPr>
          <w:p w14:paraId="11C935A0"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F1AF1A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7B63650"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244E8B62"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445ECDD"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99CD851"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12362FB"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59922EE"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EDDE5F1"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1CB3474" w14:textId="77777777" w:rsidR="00530CF6" w:rsidRPr="00C64DE4" w:rsidRDefault="00530CF6" w:rsidP="00530CF6">
            <w:pPr>
              <w:suppressAutoHyphens w:val="0"/>
              <w:spacing w:after="120"/>
              <w:ind w:left="57" w:right="57"/>
              <w:jc w:val="center"/>
              <w:rPr>
                <w:sz w:val="18"/>
              </w:rPr>
            </w:pPr>
          </w:p>
        </w:tc>
      </w:tr>
      <w:tr w:rsidR="00530CF6" w:rsidRPr="00B1169A" w14:paraId="45010EF3" w14:textId="77777777" w:rsidTr="00530CF6">
        <w:tc>
          <w:tcPr>
            <w:tcW w:w="712" w:type="dxa"/>
            <w:shd w:val="clear" w:color="auto" w:fill="auto"/>
          </w:tcPr>
          <w:p w14:paraId="7C0DAFC8"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341D9659" w14:textId="77777777" w:rsidR="00530CF6" w:rsidRPr="00B1169A" w:rsidRDefault="00530CF6" w:rsidP="00530CF6">
            <w:pPr>
              <w:suppressAutoHyphens w:val="0"/>
              <w:spacing w:after="120"/>
              <w:ind w:left="113" w:right="113"/>
              <w:rPr>
                <w:spacing w:val="-4"/>
                <w:sz w:val="18"/>
              </w:rPr>
            </w:pPr>
            <w:r w:rsidRPr="006B4D3F">
              <w:rPr>
                <w:sz w:val="18"/>
                <w:szCs w:val="18"/>
              </w:rPr>
              <w:t xml:space="preserve">Колориметрические характеристики: </w:t>
            </w:r>
            <w:r>
              <w:rPr>
                <w:sz w:val="18"/>
                <w:szCs w:val="18"/>
              </w:rPr>
              <w:br/>
            </w:r>
            <w:r w:rsidRPr="006B4D3F">
              <w:rPr>
                <w:sz w:val="18"/>
                <w:szCs w:val="18"/>
              </w:rPr>
              <w:t xml:space="preserve">визуальный осмотр или трехцветные </w:t>
            </w:r>
            <w:r>
              <w:rPr>
                <w:sz w:val="18"/>
                <w:szCs w:val="18"/>
              </w:rPr>
              <w:br/>
            </w:r>
            <w:r w:rsidRPr="006B4D3F">
              <w:rPr>
                <w:sz w:val="18"/>
                <w:szCs w:val="18"/>
              </w:rPr>
              <w:t>координаты</w:t>
            </w:r>
          </w:p>
        </w:tc>
        <w:tc>
          <w:tcPr>
            <w:tcW w:w="434" w:type="dxa"/>
            <w:shd w:val="clear" w:color="auto" w:fill="auto"/>
          </w:tcPr>
          <w:p w14:paraId="6E1DB68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4F1912D"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25B1D53"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C80D8E9"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60E41BB"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BFC69AA"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D6E8A94"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4C73838"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9C477EA"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1390EFE" w14:textId="77777777" w:rsidR="00530CF6" w:rsidRPr="00B1169A" w:rsidRDefault="00530CF6" w:rsidP="00530CF6">
            <w:pPr>
              <w:suppressAutoHyphens w:val="0"/>
              <w:spacing w:after="120"/>
              <w:ind w:left="57" w:right="57"/>
              <w:jc w:val="center"/>
              <w:rPr>
                <w:sz w:val="18"/>
              </w:rPr>
            </w:pPr>
          </w:p>
        </w:tc>
      </w:tr>
      <w:tr w:rsidR="00530CF6" w:rsidRPr="00B1169A" w14:paraId="71F132D6" w14:textId="77777777" w:rsidTr="00530CF6">
        <w:tc>
          <w:tcPr>
            <w:tcW w:w="712" w:type="dxa"/>
            <w:shd w:val="clear" w:color="auto" w:fill="auto"/>
          </w:tcPr>
          <w:p w14:paraId="54A75099"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31CBF2FF" w14:textId="77777777" w:rsidR="00530CF6" w:rsidRPr="00B1169A" w:rsidRDefault="00530CF6" w:rsidP="00530CF6">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14:paraId="7835EC5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7B7A46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B2C1B66"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6241989"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1F44B74"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3FF5AD7"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64C9857"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37D0EDC"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FAFCBC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62AC5C0" w14:textId="77777777" w:rsidR="00530CF6" w:rsidRPr="00B1169A" w:rsidRDefault="00530CF6" w:rsidP="00530CF6">
            <w:pPr>
              <w:suppressAutoHyphens w:val="0"/>
              <w:spacing w:after="120"/>
              <w:ind w:left="57" w:right="57"/>
              <w:jc w:val="center"/>
              <w:rPr>
                <w:sz w:val="18"/>
              </w:rPr>
            </w:pPr>
          </w:p>
        </w:tc>
      </w:tr>
      <w:tr w:rsidR="00530CF6" w:rsidRPr="00C64DE4" w14:paraId="0B82C01B" w14:textId="77777777" w:rsidTr="00530CF6">
        <w:tc>
          <w:tcPr>
            <w:tcW w:w="712" w:type="dxa"/>
            <w:shd w:val="clear" w:color="auto" w:fill="auto"/>
          </w:tcPr>
          <w:p w14:paraId="4D381EA6" w14:textId="77777777" w:rsidR="00530CF6" w:rsidRPr="00C64DE4" w:rsidRDefault="00530CF6" w:rsidP="00530CF6">
            <w:pPr>
              <w:suppressAutoHyphens w:val="0"/>
              <w:spacing w:after="120"/>
              <w:ind w:left="57" w:right="57"/>
              <w:jc w:val="center"/>
              <w:rPr>
                <w:sz w:val="18"/>
              </w:rPr>
            </w:pPr>
            <w:r w:rsidRPr="00C64DE4">
              <w:rPr>
                <w:sz w:val="18"/>
              </w:rPr>
              <w:t>11</w:t>
            </w:r>
          </w:p>
        </w:tc>
        <w:tc>
          <w:tcPr>
            <w:tcW w:w="3261" w:type="dxa"/>
            <w:shd w:val="clear" w:color="auto" w:fill="auto"/>
            <w:vAlign w:val="center"/>
          </w:tcPr>
          <w:p w14:paraId="7CFC9726" w14:textId="77777777" w:rsidR="00530CF6" w:rsidRPr="00C64DE4" w:rsidRDefault="00530CF6" w:rsidP="00530CF6">
            <w:pPr>
              <w:suppressAutoHyphens w:val="0"/>
              <w:spacing w:after="120"/>
              <w:ind w:left="113" w:right="113"/>
              <w:rPr>
                <w:spacing w:val="-4"/>
                <w:sz w:val="18"/>
              </w:rPr>
            </w:pPr>
            <w:r w:rsidRPr="006B4D3F">
              <w:rPr>
                <w:sz w:val="18"/>
                <w:szCs w:val="18"/>
              </w:rPr>
              <w:t>Устойчивость цвета</w:t>
            </w:r>
          </w:p>
        </w:tc>
        <w:tc>
          <w:tcPr>
            <w:tcW w:w="434" w:type="dxa"/>
            <w:shd w:val="clear" w:color="auto" w:fill="auto"/>
          </w:tcPr>
          <w:p w14:paraId="013F8CA3"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7E02F831"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2F86BBC"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1F49DAF3"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F6152F9"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03B90B3A"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6CF071C8"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F49EAF5"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31C7A906" w14:textId="77777777" w:rsidR="00530CF6" w:rsidRPr="00C64DE4" w:rsidRDefault="00530CF6" w:rsidP="00530CF6">
            <w:pPr>
              <w:suppressAutoHyphens w:val="0"/>
              <w:spacing w:after="120"/>
              <w:ind w:left="57" w:right="57"/>
              <w:jc w:val="center"/>
              <w:rPr>
                <w:sz w:val="18"/>
              </w:rPr>
            </w:pPr>
          </w:p>
        </w:tc>
        <w:tc>
          <w:tcPr>
            <w:tcW w:w="343" w:type="dxa"/>
            <w:shd w:val="clear" w:color="auto" w:fill="auto"/>
          </w:tcPr>
          <w:p w14:paraId="53AC13DC" w14:textId="77777777" w:rsidR="00530CF6" w:rsidRPr="00C64DE4" w:rsidRDefault="00530CF6" w:rsidP="00530CF6">
            <w:pPr>
              <w:suppressAutoHyphens w:val="0"/>
              <w:spacing w:after="120"/>
              <w:ind w:left="57" w:right="57"/>
              <w:jc w:val="center"/>
              <w:rPr>
                <w:sz w:val="18"/>
              </w:rPr>
            </w:pPr>
          </w:p>
        </w:tc>
      </w:tr>
      <w:tr w:rsidR="00530CF6" w:rsidRPr="00B1169A" w14:paraId="2095C0F5" w14:textId="77777777" w:rsidTr="00530CF6">
        <w:tc>
          <w:tcPr>
            <w:tcW w:w="712" w:type="dxa"/>
            <w:shd w:val="clear" w:color="auto" w:fill="auto"/>
          </w:tcPr>
          <w:p w14:paraId="321095D7"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41511E44" w14:textId="77777777" w:rsidR="00530CF6" w:rsidRPr="00B1169A" w:rsidRDefault="00530CF6" w:rsidP="00530CF6">
            <w:pPr>
              <w:suppressAutoHyphens w:val="0"/>
              <w:spacing w:after="120"/>
              <w:ind w:left="113" w:right="113"/>
              <w:rPr>
                <w:spacing w:val="-4"/>
                <w:sz w:val="18"/>
              </w:rPr>
            </w:pPr>
            <w:r w:rsidRPr="006B4D3F">
              <w:rPr>
                <w:sz w:val="18"/>
                <w:szCs w:val="18"/>
              </w:rPr>
              <w:t xml:space="preserve">Колориметрические характеристики: </w:t>
            </w:r>
            <w:r w:rsidRPr="006B4D3F">
              <w:rPr>
                <w:sz w:val="18"/>
                <w:szCs w:val="18"/>
              </w:rPr>
              <w:tab/>
              <w:t xml:space="preserve">визуальный осмотр или </w:t>
            </w:r>
            <w:r>
              <w:rPr>
                <w:sz w:val="18"/>
                <w:szCs w:val="18"/>
              </w:rPr>
              <w:br/>
            </w:r>
            <w:r>
              <w:rPr>
                <w:sz w:val="18"/>
                <w:szCs w:val="18"/>
              </w:rPr>
              <w:tab/>
            </w:r>
            <w:r w:rsidRPr="006B4D3F">
              <w:rPr>
                <w:sz w:val="18"/>
                <w:szCs w:val="18"/>
              </w:rPr>
              <w:t>трехцветные координаты</w:t>
            </w:r>
          </w:p>
        </w:tc>
        <w:tc>
          <w:tcPr>
            <w:tcW w:w="434" w:type="dxa"/>
            <w:shd w:val="clear" w:color="auto" w:fill="auto"/>
          </w:tcPr>
          <w:p w14:paraId="6002E347"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69D60D0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3BFD25D"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0F6126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B2DB4DD"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2380774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126BA619"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46CFCA6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2C938EA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3D57FD4" w14:textId="77777777" w:rsidR="00530CF6" w:rsidRPr="00B1169A" w:rsidRDefault="00530CF6" w:rsidP="00530CF6">
            <w:pPr>
              <w:suppressAutoHyphens w:val="0"/>
              <w:spacing w:after="120"/>
              <w:ind w:left="57" w:right="57"/>
              <w:jc w:val="center"/>
              <w:rPr>
                <w:sz w:val="18"/>
              </w:rPr>
            </w:pPr>
          </w:p>
        </w:tc>
      </w:tr>
      <w:tr w:rsidR="00530CF6" w:rsidRPr="00B1169A" w14:paraId="1BA90BD2" w14:textId="77777777" w:rsidTr="00530CF6">
        <w:tc>
          <w:tcPr>
            <w:tcW w:w="712" w:type="dxa"/>
            <w:shd w:val="clear" w:color="auto" w:fill="auto"/>
          </w:tcPr>
          <w:p w14:paraId="2C1841C9"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shd w:val="clear" w:color="auto" w:fill="auto"/>
            <w:vAlign w:val="center"/>
          </w:tcPr>
          <w:p w14:paraId="39A07A23" w14:textId="77777777" w:rsidR="00530CF6" w:rsidRPr="00B1169A" w:rsidRDefault="00530CF6" w:rsidP="00530CF6">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14:paraId="5C7A5A71"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CEC9710"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B6C1DD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7DC2E4C6"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8CF8E5E"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0D959188"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DFCB8AB"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23453CAF"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3235C0C5" w14:textId="77777777" w:rsidR="00530CF6" w:rsidRPr="00B1169A" w:rsidRDefault="00530CF6" w:rsidP="00530CF6">
            <w:pPr>
              <w:suppressAutoHyphens w:val="0"/>
              <w:spacing w:after="120"/>
              <w:ind w:left="57" w:right="57"/>
              <w:jc w:val="center"/>
              <w:rPr>
                <w:sz w:val="18"/>
              </w:rPr>
            </w:pPr>
          </w:p>
        </w:tc>
        <w:tc>
          <w:tcPr>
            <w:tcW w:w="343" w:type="dxa"/>
            <w:shd w:val="clear" w:color="auto" w:fill="auto"/>
          </w:tcPr>
          <w:p w14:paraId="53310C13" w14:textId="77777777" w:rsidR="00530CF6" w:rsidRPr="00B1169A" w:rsidRDefault="00530CF6" w:rsidP="00530CF6">
            <w:pPr>
              <w:suppressAutoHyphens w:val="0"/>
              <w:spacing w:after="120"/>
              <w:ind w:left="57" w:right="57"/>
              <w:jc w:val="center"/>
              <w:rPr>
                <w:sz w:val="18"/>
              </w:rPr>
            </w:pPr>
          </w:p>
        </w:tc>
      </w:tr>
      <w:tr w:rsidR="00530CF6" w:rsidRPr="00C64DE4" w14:paraId="6A923E1D" w14:textId="77777777" w:rsidTr="00530CF6">
        <w:tc>
          <w:tcPr>
            <w:tcW w:w="712" w:type="dxa"/>
            <w:tcBorders>
              <w:bottom w:val="single" w:sz="12" w:space="0" w:color="auto"/>
            </w:tcBorders>
            <w:shd w:val="clear" w:color="auto" w:fill="auto"/>
          </w:tcPr>
          <w:p w14:paraId="3F3745BD" w14:textId="77777777" w:rsidR="00530CF6" w:rsidRPr="00C64DE4" w:rsidRDefault="00530CF6" w:rsidP="00530CF6">
            <w:pPr>
              <w:suppressAutoHyphens w:val="0"/>
              <w:spacing w:after="120"/>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14:paraId="467B4451" w14:textId="77777777" w:rsidR="00530CF6" w:rsidRPr="00541276" w:rsidRDefault="00530CF6" w:rsidP="00530CF6">
            <w:pPr>
              <w:suppressAutoHyphens w:val="0"/>
              <w:spacing w:after="120"/>
              <w:ind w:left="113" w:right="113"/>
              <w:rPr>
                <w:spacing w:val="-4"/>
                <w:sz w:val="18"/>
              </w:rPr>
            </w:pPr>
            <w:r w:rsidRPr="006B4D3F">
              <w:rPr>
                <w:sz w:val="18"/>
                <w:szCs w:val="18"/>
              </w:rPr>
              <w:t xml:space="preserve">Передача образцов компетентным </w:t>
            </w:r>
            <w:r>
              <w:rPr>
                <w:sz w:val="18"/>
                <w:szCs w:val="18"/>
              </w:rPr>
              <w:br/>
            </w:r>
            <w:r w:rsidRPr="006B4D3F">
              <w:rPr>
                <w:sz w:val="18"/>
                <w:szCs w:val="18"/>
              </w:rPr>
              <w:t>органам</w:t>
            </w:r>
          </w:p>
        </w:tc>
        <w:tc>
          <w:tcPr>
            <w:tcW w:w="434" w:type="dxa"/>
            <w:tcBorders>
              <w:bottom w:val="single" w:sz="12" w:space="0" w:color="auto"/>
            </w:tcBorders>
            <w:shd w:val="clear" w:color="auto" w:fill="auto"/>
          </w:tcPr>
          <w:p w14:paraId="01F8BD68" w14:textId="77777777" w:rsidR="00530CF6" w:rsidRPr="00541276"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3E86FA6D" w14:textId="77777777" w:rsidR="00530CF6" w:rsidRPr="00541276"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5B41F18E"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14:paraId="0BDCA9C8" w14:textId="77777777" w:rsidR="00530CF6" w:rsidRPr="00C64DE4" w:rsidRDefault="00530CF6" w:rsidP="00530CF6">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14:paraId="2B6A254A" w14:textId="77777777" w:rsidR="00530CF6" w:rsidRPr="00C64DE4"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2225543D" w14:textId="77777777" w:rsidR="00530CF6" w:rsidRPr="00C64DE4"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0D1D5F29" w14:textId="77777777" w:rsidR="00530CF6" w:rsidRPr="00C64DE4"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3AD867CF" w14:textId="77777777" w:rsidR="00530CF6" w:rsidRPr="00C64DE4"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1B1347B8" w14:textId="77777777" w:rsidR="00530CF6" w:rsidRPr="00C64DE4" w:rsidRDefault="00530CF6" w:rsidP="00530CF6">
            <w:pPr>
              <w:suppressAutoHyphens w:val="0"/>
              <w:spacing w:after="120"/>
              <w:ind w:left="57" w:right="57"/>
              <w:jc w:val="center"/>
              <w:rPr>
                <w:sz w:val="18"/>
              </w:rPr>
            </w:pPr>
          </w:p>
        </w:tc>
        <w:tc>
          <w:tcPr>
            <w:tcW w:w="343" w:type="dxa"/>
            <w:tcBorders>
              <w:bottom w:val="single" w:sz="12" w:space="0" w:color="auto"/>
            </w:tcBorders>
            <w:shd w:val="clear" w:color="auto" w:fill="auto"/>
          </w:tcPr>
          <w:p w14:paraId="4DB31750" w14:textId="77777777" w:rsidR="00530CF6" w:rsidRPr="00C64DE4" w:rsidRDefault="00530CF6" w:rsidP="00530CF6">
            <w:pPr>
              <w:suppressAutoHyphens w:val="0"/>
              <w:spacing w:after="120"/>
              <w:ind w:left="57" w:right="57"/>
              <w:jc w:val="center"/>
              <w:rPr>
                <w:sz w:val="18"/>
              </w:rPr>
            </w:pPr>
          </w:p>
        </w:tc>
      </w:tr>
    </w:tbl>
    <w:p w14:paraId="0765C783" w14:textId="77777777" w:rsidR="00530CF6" w:rsidRPr="006B4D3F" w:rsidRDefault="00530CF6" w:rsidP="00CE4D42">
      <w:pPr>
        <w:pStyle w:val="SingleTxtGR"/>
        <w:tabs>
          <w:tab w:val="clear" w:pos="1701"/>
        </w:tabs>
        <w:spacing w:before="240"/>
        <w:ind w:left="2268" w:hanging="1134"/>
      </w:pPr>
      <w:r w:rsidRPr="006B4D3F">
        <w:t>5.2</w:t>
      </w:r>
      <w:r w:rsidRPr="006B4D3F">
        <w:tab/>
        <w:t>Т</w:t>
      </w:r>
      <w:r>
        <w:t>ехнические требования в отношении светоотражателей классов</w:t>
      </w:r>
      <w:r w:rsidRPr="006B4D3F">
        <w:t xml:space="preserve"> IIIA </w:t>
      </w:r>
      <w:r>
        <w:t>и</w:t>
      </w:r>
      <w:r w:rsidRPr="006B4D3F">
        <w:t xml:space="preserve"> IIIB (</w:t>
      </w:r>
      <w:r>
        <w:t>обозначения</w:t>
      </w:r>
      <w:r w:rsidRPr="006B4D3F">
        <w:t xml:space="preserve"> </w:t>
      </w:r>
      <w:r>
        <w:t>«</w:t>
      </w:r>
      <w:r w:rsidRPr="006B4D3F">
        <w:t>IIIA</w:t>
      </w:r>
      <w:r>
        <w:t>»</w:t>
      </w:r>
      <w:r w:rsidRPr="006B4D3F">
        <w:t xml:space="preserve"> </w:t>
      </w:r>
      <w:r>
        <w:t>и</w:t>
      </w:r>
      <w:r w:rsidRPr="006B4D3F">
        <w:t xml:space="preserve"> </w:t>
      </w:r>
      <w:r>
        <w:t>«</w:t>
      </w:r>
      <w:r w:rsidRPr="006B4D3F">
        <w:t>IIIB</w:t>
      </w:r>
      <w:r>
        <w:t>»</w:t>
      </w:r>
      <w:r w:rsidRPr="006B4D3F">
        <w:t>)</w:t>
      </w:r>
    </w:p>
    <w:p w14:paraId="66A3B26C" w14:textId="77777777" w:rsidR="00530CF6" w:rsidRPr="006B4D3F" w:rsidRDefault="00530CF6" w:rsidP="00530CF6">
      <w:pPr>
        <w:pStyle w:val="SingleTxtGR"/>
        <w:tabs>
          <w:tab w:val="clear" w:pos="1701"/>
        </w:tabs>
        <w:ind w:left="2268" w:hanging="1134"/>
      </w:pPr>
      <w:r w:rsidRPr="006B4D3F">
        <w:t>5.2.1</w:t>
      </w:r>
      <w:r w:rsidRPr="006B4D3F">
        <w:tab/>
        <w:t>Каждый светоотражатель классов IIIA и IIIB при испытании в соответствии с пунктом 5.2.6 должен удовлетворять:</w:t>
      </w:r>
    </w:p>
    <w:p w14:paraId="3100BE2A" w14:textId="77777777" w:rsidR="00530CF6" w:rsidRPr="006B4D3F" w:rsidRDefault="00530CF6" w:rsidP="00530CF6">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14:paraId="048C1E70"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5.2.3–5.2.4, и </w:t>
      </w:r>
    </w:p>
    <w:p w14:paraId="0E78659D" w14:textId="77777777" w:rsidR="00530CF6" w:rsidRPr="006B4D3F" w:rsidRDefault="00530CF6" w:rsidP="00530CF6">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5.2.6, с учетом характера материалов и конструкции светоотражающих </w:t>
      </w:r>
      <w:r>
        <w:t>устройств</w:t>
      </w:r>
      <w:r w:rsidRPr="006B4D3F">
        <w:t xml:space="preserve">. </w:t>
      </w:r>
    </w:p>
    <w:p w14:paraId="3BDEF0FB" w14:textId="77777777" w:rsidR="00530CF6" w:rsidRPr="006B4D3F" w:rsidRDefault="00530CF6" w:rsidP="00530CF6">
      <w:pPr>
        <w:pStyle w:val="SingleTxtGR"/>
        <w:tabs>
          <w:tab w:val="clear" w:pos="1701"/>
        </w:tabs>
        <w:ind w:left="2268" w:hanging="1134"/>
      </w:pPr>
      <w:r w:rsidRPr="006B4D3F">
        <w:t>5.2.2</w:t>
      </w:r>
      <w:r w:rsidRPr="006B4D3F">
        <w:tab/>
        <w:t>Податель заявки представляет для официального утверждения десять образцов, которые испытывают в указанной в пункте 5.2.</w:t>
      </w:r>
      <w:r>
        <w:t>6</w:t>
      </w:r>
      <w:r w:rsidRPr="006B4D3F">
        <w:t xml:space="preserve"> последовательности.</w:t>
      </w:r>
    </w:p>
    <w:p w14:paraId="72CFA8D1" w14:textId="77777777" w:rsidR="00530CF6" w:rsidRPr="006B4D3F" w:rsidRDefault="00530CF6" w:rsidP="00530CF6">
      <w:pPr>
        <w:pStyle w:val="SingleTxtGR"/>
        <w:tabs>
          <w:tab w:val="clear" w:pos="1701"/>
        </w:tabs>
        <w:ind w:left="2268" w:hanging="1134"/>
      </w:pPr>
      <w:r w:rsidRPr="006B4D3F">
        <w:t>5.2.2.1</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5.2.3) для угла расхождения в </w:t>
      </w:r>
      <w:r w:rsidRPr="006B4D3F">
        <w:t>20′ и для угла освещения V = H =</w:t>
      </w:r>
      <w:r>
        <w:t xml:space="preserve"> 0° или, если это необходимо, в </w:t>
      </w:r>
      <w:r w:rsidRPr="006B4D3F">
        <w:t>положении, указанном в пункте 5.2.2.2.</w:t>
      </w:r>
    </w:p>
    <w:p w14:paraId="238C5FC0" w14:textId="77777777" w:rsidR="00530CF6" w:rsidRPr="006B4D3F" w:rsidRDefault="00530CF6" w:rsidP="00530CF6">
      <w:pPr>
        <w:pStyle w:val="SingleTxtGR"/>
        <w:tabs>
          <w:tab w:val="clear" w:pos="1701"/>
        </w:tabs>
        <w:ind w:left="2268" w:hanging="1134"/>
      </w:pPr>
      <w:r w:rsidRPr="006B4D3F">
        <w:lastRenderedPageBreak/>
        <w:tab/>
        <w:t xml:space="preserve">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5.2.4.</w:t>
      </w:r>
    </w:p>
    <w:p w14:paraId="5B420C1C" w14:textId="77777777" w:rsidR="00530CF6" w:rsidRPr="006B4D3F" w:rsidRDefault="00530CF6" w:rsidP="00530CF6">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14:paraId="0FD77354" w14:textId="77777777" w:rsidR="00530CF6" w:rsidRPr="006B4D3F" w:rsidRDefault="00530CF6" w:rsidP="00530CF6">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14:paraId="5770193B" w14:textId="77777777" w:rsidR="00530CF6" w:rsidRPr="006B4D3F" w:rsidRDefault="00530CF6" w:rsidP="00530CF6">
      <w:pPr>
        <w:pStyle w:val="SingleTxtGR"/>
        <w:tabs>
          <w:tab w:val="clear" w:pos="1701"/>
        </w:tabs>
        <w:ind w:left="3969" w:hanging="2835"/>
      </w:pPr>
      <w:r>
        <w:tab/>
      </w:r>
      <w:r w:rsidRPr="006B4D3F">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14:paraId="0284E3B9" w14:textId="77777777" w:rsidR="00530CF6" w:rsidRPr="00265DA6" w:rsidRDefault="00530CF6" w:rsidP="00530CF6">
      <w:pPr>
        <w:pStyle w:val="SingleTxtGR"/>
        <w:tabs>
          <w:tab w:val="clear" w:pos="1701"/>
        </w:tabs>
        <w:ind w:left="3969" w:hanging="2835"/>
        <w:rPr>
          <w:spacing w:val="-2"/>
        </w:rPr>
      </w:pPr>
      <w:r>
        <w:tab/>
      </w:r>
      <w:r w:rsidRPr="006B4D3F">
        <w:t>Вторая группа:</w:t>
      </w:r>
      <w:r w:rsidRPr="006B4D3F">
        <w:tab/>
      </w:r>
      <w:r w:rsidRPr="00265DA6">
        <w:rPr>
          <w:spacing w:val="-2"/>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2"/>
        </w:rPr>
        <w:t>устройства</w:t>
      </w:r>
      <w:r w:rsidRPr="00265DA6">
        <w:rPr>
          <w:spacing w:val="-2"/>
        </w:rPr>
        <w:t xml:space="preserve"> (приложение 12).</w:t>
      </w:r>
    </w:p>
    <w:p w14:paraId="3F20EA47" w14:textId="77777777" w:rsidR="00530CF6" w:rsidRPr="006B4D3F" w:rsidRDefault="00530CF6" w:rsidP="00530CF6">
      <w:pPr>
        <w:pStyle w:val="SingleTxtGR"/>
        <w:tabs>
          <w:tab w:val="clear" w:pos="1701"/>
        </w:tabs>
        <w:ind w:left="3969" w:hanging="2835"/>
      </w:pPr>
      <w:r>
        <w:tab/>
      </w:r>
      <w:r w:rsidRPr="006B4D3F">
        <w:t>Третья группа:</w:t>
      </w:r>
      <w:r w:rsidRPr="006B4D3F">
        <w:tab/>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14:paraId="6CC876DE" w14:textId="77777777" w:rsidR="00530CF6" w:rsidRPr="006B4D3F" w:rsidRDefault="00530CF6" w:rsidP="00530CF6">
      <w:pPr>
        <w:pStyle w:val="SingleTxtGR"/>
        <w:tabs>
          <w:tab w:val="clear" w:pos="1701"/>
        </w:tabs>
        <w:ind w:left="3969" w:hanging="2835"/>
      </w:pPr>
      <w:r>
        <w:tab/>
      </w:r>
      <w:r w:rsidRPr="006B4D3F">
        <w:t>Четвертая группа:</w:t>
      </w:r>
      <w:r w:rsidRPr="006B4D3F">
        <w:tab/>
        <w:t>оба образца подвергают испытанию на устойчивость цвета (приложение 21).</w:t>
      </w:r>
    </w:p>
    <w:p w14:paraId="618501A8" w14:textId="77777777" w:rsidR="00530CF6" w:rsidRPr="006B4D3F" w:rsidRDefault="00530CF6" w:rsidP="00530CF6">
      <w:pPr>
        <w:pStyle w:val="SingleTxtGR"/>
        <w:tabs>
          <w:tab w:val="clear" w:pos="1701"/>
        </w:tabs>
        <w:ind w:left="2268" w:hanging="1134"/>
      </w:pPr>
      <w:r w:rsidRPr="006B4D3F">
        <w:t>5.2.2.2</w:t>
      </w:r>
      <w:r w:rsidRPr="006B4D3F">
        <w:tab/>
        <w:t xml:space="preserve">По окончании перечисленных в пункте 5.2.2.1 испытаний светоотражающие </w:t>
      </w:r>
      <w:r>
        <w:t>устройства</w:t>
      </w:r>
      <w:r w:rsidRPr="006B4D3F">
        <w:t xml:space="preserve"> различных групп должны иметь:</w:t>
      </w:r>
    </w:p>
    <w:p w14:paraId="469D7029" w14:textId="77777777" w:rsidR="00530CF6" w:rsidRPr="006B4D3F" w:rsidRDefault="00530CF6" w:rsidP="00530CF6">
      <w:pPr>
        <w:pStyle w:val="SingleTxtGR"/>
        <w:tabs>
          <w:tab w:val="clear" w:pos="1701"/>
        </w:tabs>
        <w:ind w:left="2268" w:hanging="1134"/>
      </w:pPr>
      <w:r w:rsidRPr="006B4D3F">
        <w:t>5.2.2.2.1</w:t>
      </w:r>
      <w:r w:rsidRPr="006B4D3F">
        <w:tab/>
        <w:t>цвет, соответствующий предписаниям пункта 5.2.4;</w:t>
      </w:r>
    </w:p>
    <w:p w14:paraId="20E49E7A" w14:textId="77777777" w:rsidR="00530CF6" w:rsidRPr="006B4D3F" w:rsidRDefault="00530CF6" w:rsidP="00530CF6">
      <w:pPr>
        <w:pStyle w:val="SingleTxtGR"/>
        <w:tabs>
          <w:tab w:val="clear" w:pos="1701"/>
        </w:tabs>
        <w:ind w:left="2268" w:hanging="1134"/>
      </w:pPr>
      <w:r w:rsidRPr="006B4D3F">
        <w:t>5.2.2.2.2</w:t>
      </w:r>
      <w:r w:rsidRPr="006B4D3F">
        <w:tab/>
        <w:t>коэффициент силы света (КСС), соот</w:t>
      </w:r>
      <w:r>
        <w:t>ветствующий предписаниям пункта </w:t>
      </w:r>
      <w:r w:rsidRPr="006B4D3F">
        <w:t xml:space="preserve">5.2.3. Проверку проводят лишь для угла расхождения в 20´ и угла освещения V = H = 0° или, если это необходимо, во всех положениях, указанных в пункте 5.2.3. </w:t>
      </w:r>
    </w:p>
    <w:p w14:paraId="7DA07007" w14:textId="77777777" w:rsidR="00530CF6" w:rsidRPr="006B4D3F" w:rsidRDefault="00530CF6" w:rsidP="00530CF6">
      <w:pPr>
        <w:pStyle w:val="SingleTxtGR"/>
        <w:tabs>
          <w:tab w:val="clear" w:pos="1701"/>
        </w:tabs>
        <w:ind w:left="2268" w:hanging="1134"/>
      </w:pPr>
      <w:r w:rsidRPr="006B4D3F">
        <w:t>5.2.3</w:t>
      </w:r>
      <w:r w:rsidRPr="006B4D3F">
        <w:tab/>
        <w:t>Минимальные значения КСС для светоотражения</w:t>
      </w:r>
    </w:p>
    <w:p w14:paraId="0EF6C836" w14:textId="77777777" w:rsidR="00530CF6" w:rsidRDefault="00530CF6" w:rsidP="00530CF6">
      <w:pPr>
        <w:pStyle w:val="SingleTxtGR"/>
        <w:tabs>
          <w:tab w:val="clear" w:pos="1701"/>
        </w:tabs>
        <w:ind w:left="2268" w:hanging="1134"/>
      </w:pPr>
      <w:r w:rsidRPr="006B4D3F">
        <w:t>5.2.3.1</w:t>
      </w:r>
      <w:r w:rsidRPr="006B4D3F">
        <w:tab/>
        <w:t xml:space="preserve">Значения КСС красных светоотражающих </w:t>
      </w:r>
      <w:r>
        <w:t>устройств</w:t>
      </w:r>
      <w:r w:rsidRPr="006B4D3F">
        <w:t xml:space="preserve">, измеренные в соответствии с положениями приложения 4, должны равняться значениям КСС, приведенным в таблице 4 и выраженным в </w:t>
      </w:r>
      <w:proofErr w:type="spellStart"/>
      <w:r w:rsidRPr="006B4D3F">
        <w:t>милликанделах</w:t>
      </w:r>
      <w:proofErr w:type="spellEnd"/>
      <w:r w:rsidRPr="006B4D3F">
        <w:t xml:space="preserve"> на люкс для указанных углов расхождения и освещения, или превосходить таковые.</w:t>
      </w:r>
    </w:p>
    <w:p w14:paraId="2C6B8946" w14:textId="77777777" w:rsidR="00530CF6" w:rsidRPr="00E12097" w:rsidRDefault="00530CF6" w:rsidP="00530CF6">
      <w:pPr>
        <w:pStyle w:val="H23GR"/>
        <w:rPr>
          <w:bCs/>
        </w:rPr>
      </w:pPr>
      <w:r>
        <w:tab/>
      </w:r>
      <w:r w:rsidRPr="002016C0">
        <w:rPr>
          <w:b w:val="0"/>
        </w:rPr>
        <w:tab/>
        <w:t>Таблица 5</w:t>
      </w:r>
      <w:r>
        <w:br/>
      </w:r>
      <w:r>
        <w:tab/>
      </w:r>
      <w:r w:rsidRPr="00E12097">
        <w:rPr>
          <w:bCs/>
        </w:rPr>
        <w:t>Требования в отношении значений КСС (классы IIIA и IIIB)</w:t>
      </w:r>
      <w:r>
        <w:rPr>
          <w:bCs/>
        </w:rPr>
        <w:br/>
      </w:r>
      <w:r>
        <w:rPr>
          <w:bCs/>
        </w:rPr>
        <w:tab/>
      </w:r>
      <w:r w:rsidRPr="002066B2">
        <w:rPr>
          <w:bCs/>
        </w:rPr>
        <w:t>[</w:t>
      </w:r>
      <w:proofErr w:type="spellStart"/>
      <w:proofErr w:type="gramStart"/>
      <w:r>
        <w:rPr>
          <w:bCs/>
        </w:rPr>
        <w:t>мкд</w:t>
      </w:r>
      <w:r w:rsidRPr="002066B2">
        <w:rPr>
          <w:bCs/>
        </w:rPr>
        <w:t>.</w:t>
      </w:r>
      <w:r>
        <w:rPr>
          <w:bCs/>
        </w:rPr>
        <w:t>лк</w:t>
      </w:r>
      <w:proofErr w:type="spellEnd"/>
      <w:proofErr w:type="gramEnd"/>
      <w:r w:rsidR="00C47D4B" w:rsidRPr="00C47D4B">
        <w:rPr>
          <w:bCs/>
          <w:vertAlign w:val="superscript"/>
        </w:rPr>
        <w:t>–</w:t>
      </w:r>
      <w:r w:rsidRPr="002066B2">
        <w:rPr>
          <w:bCs/>
          <w:vertAlign w:val="superscript"/>
        </w:rPr>
        <w:t>1</w:t>
      </w:r>
      <w:r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2138"/>
        <w:gridCol w:w="992"/>
        <w:gridCol w:w="851"/>
        <w:gridCol w:w="720"/>
      </w:tblGrid>
      <w:tr w:rsidR="00530CF6" w:rsidRPr="008232C9" w14:paraId="7854F283" w14:textId="77777777" w:rsidTr="00530CF6">
        <w:trPr>
          <w:trHeight w:hRule="exact" w:val="340"/>
          <w:tblHeader/>
        </w:trPr>
        <w:tc>
          <w:tcPr>
            <w:tcW w:w="1227" w:type="dxa"/>
            <w:tcBorders>
              <w:bottom w:val="nil"/>
            </w:tcBorders>
            <w:shd w:val="clear" w:color="auto" w:fill="auto"/>
          </w:tcPr>
          <w:p w14:paraId="347E0B1C" w14:textId="77777777" w:rsidR="00530CF6" w:rsidRPr="008232C9" w:rsidRDefault="00530CF6" w:rsidP="00530CF6">
            <w:pPr>
              <w:spacing w:before="80" w:after="80" w:line="200" w:lineRule="exact"/>
              <w:ind w:left="145" w:right="113"/>
              <w:rPr>
                <w:i/>
                <w:sz w:val="16"/>
                <w:szCs w:val="16"/>
              </w:rPr>
            </w:pPr>
          </w:p>
        </w:tc>
        <w:tc>
          <w:tcPr>
            <w:tcW w:w="1442" w:type="dxa"/>
            <w:tcBorders>
              <w:bottom w:val="nil"/>
            </w:tcBorders>
            <w:shd w:val="clear" w:color="auto" w:fill="auto"/>
          </w:tcPr>
          <w:p w14:paraId="627D125A" w14:textId="77777777" w:rsidR="00530CF6" w:rsidRPr="008232C9" w:rsidRDefault="00530CF6" w:rsidP="00530CF6">
            <w:pPr>
              <w:spacing w:before="80" w:after="80" w:line="200" w:lineRule="exact"/>
              <w:ind w:right="113"/>
              <w:jc w:val="center"/>
              <w:rPr>
                <w:i/>
                <w:sz w:val="16"/>
                <w:szCs w:val="16"/>
              </w:rPr>
            </w:pPr>
          </w:p>
        </w:tc>
        <w:tc>
          <w:tcPr>
            <w:tcW w:w="4701" w:type="dxa"/>
            <w:gridSpan w:val="4"/>
            <w:shd w:val="clear" w:color="auto" w:fill="auto"/>
          </w:tcPr>
          <w:p w14:paraId="7335F716" w14:textId="77777777" w:rsidR="00530CF6" w:rsidRPr="008232C9" w:rsidRDefault="00530CF6" w:rsidP="00530CF6">
            <w:pPr>
              <w:spacing w:before="80" w:after="80" w:line="200" w:lineRule="exact"/>
              <w:ind w:right="113"/>
              <w:jc w:val="center"/>
              <w:rPr>
                <w:i/>
                <w:sz w:val="16"/>
                <w:szCs w:val="16"/>
              </w:rPr>
            </w:pPr>
            <w:r w:rsidRPr="008232C9">
              <w:rPr>
                <w:i/>
                <w:iCs/>
                <w:sz w:val="16"/>
                <w:szCs w:val="16"/>
              </w:rPr>
              <w:t>Углы освещения (в градусах)</w:t>
            </w:r>
          </w:p>
        </w:tc>
      </w:tr>
      <w:tr w:rsidR="00530CF6" w:rsidRPr="008232C9" w14:paraId="70B6A738" w14:textId="77777777" w:rsidTr="00530CF6">
        <w:trPr>
          <w:trHeight w:val="227"/>
        </w:trPr>
        <w:tc>
          <w:tcPr>
            <w:tcW w:w="1227" w:type="dxa"/>
            <w:tcBorders>
              <w:top w:val="nil"/>
              <w:bottom w:val="single" w:sz="12" w:space="0" w:color="auto"/>
            </w:tcBorders>
            <w:shd w:val="clear" w:color="auto" w:fill="auto"/>
            <w:vAlign w:val="bottom"/>
          </w:tcPr>
          <w:p w14:paraId="6DE87E9A" w14:textId="77777777" w:rsidR="00530CF6" w:rsidRPr="008232C9" w:rsidRDefault="00530CF6" w:rsidP="00530CF6">
            <w:pPr>
              <w:spacing w:before="40" w:after="40" w:line="220" w:lineRule="exact"/>
              <w:ind w:left="145" w:right="113"/>
              <w:rPr>
                <w:sz w:val="16"/>
                <w:szCs w:val="16"/>
              </w:rPr>
            </w:pPr>
            <w:r w:rsidRPr="008232C9">
              <w:rPr>
                <w:i/>
                <w:iCs/>
                <w:sz w:val="16"/>
                <w:szCs w:val="16"/>
              </w:rPr>
              <w:t>Класс</w:t>
            </w:r>
          </w:p>
        </w:tc>
        <w:tc>
          <w:tcPr>
            <w:tcW w:w="1442" w:type="dxa"/>
            <w:tcBorders>
              <w:top w:val="nil"/>
              <w:bottom w:val="single" w:sz="12" w:space="0" w:color="auto"/>
            </w:tcBorders>
            <w:shd w:val="clear" w:color="auto" w:fill="auto"/>
            <w:vAlign w:val="bottom"/>
          </w:tcPr>
          <w:p w14:paraId="0B4DD342" w14:textId="77777777" w:rsidR="00530CF6" w:rsidRPr="008232C9" w:rsidRDefault="00530CF6" w:rsidP="00530CF6">
            <w:pPr>
              <w:spacing w:before="40" w:after="40" w:line="220" w:lineRule="exact"/>
              <w:jc w:val="center"/>
              <w:rPr>
                <w:sz w:val="16"/>
                <w:szCs w:val="16"/>
              </w:rPr>
            </w:pPr>
            <w:r w:rsidRPr="008232C9">
              <w:rPr>
                <w:i/>
                <w:iCs/>
                <w:sz w:val="16"/>
                <w:szCs w:val="16"/>
              </w:rPr>
              <w:t xml:space="preserve">Угол расхождения </w:t>
            </w:r>
            <w:r>
              <w:rPr>
                <w:i/>
                <w:iCs/>
                <w:sz w:val="16"/>
                <w:szCs w:val="16"/>
              </w:rPr>
              <w:br/>
            </w:r>
            <w:r w:rsidRPr="008232C9">
              <w:rPr>
                <w:i/>
                <w:iCs/>
                <w:sz w:val="16"/>
                <w:szCs w:val="16"/>
              </w:rPr>
              <w:t>α</w:t>
            </w:r>
          </w:p>
        </w:tc>
        <w:tc>
          <w:tcPr>
            <w:tcW w:w="2138" w:type="dxa"/>
            <w:tcBorders>
              <w:bottom w:val="single" w:sz="12" w:space="0" w:color="auto"/>
            </w:tcBorders>
            <w:shd w:val="clear" w:color="auto" w:fill="auto"/>
            <w:vAlign w:val="bottom"/>
          </w:tcPr>
          <w:p w14:paraId="43AE4173" w14:textId="77777777" w:rsidR="00530CF6" w:rsidRPr="008232C9" w:rsidRDefault="00530CF6" w:rsidP="00530CF6">
            <w:pPr>
              <w:tabs>
                <w:tab w:val="left" w:pos="1009"/>
              </w:tabs>
              <w:spacing w:before="40" w:after="40" w:line="220" w:lineRule="exact"/>
              <w:ind w:left="169" w:right="113"/>
              <w:rPr>
                <w:i/>
                <w:sz w:val="16"/>
                <w:szCs w:val="16"/>
              </w:rPr>
            </w:pPr>
            <w:r w:rsidRPr="008232C9">
              <w:rPr>
                <w:i/>
                <w:iCs/>
                <w:sz w:val="16"/>
                <w:szCs w:val="16"/>
              </w:rPr>
              <w:t>Вертикальный</w:t>
            </w:r>
            <w:r w:rsidRPr="008232C9">
              <w:rPr>
                <w:sz w:val="16"/>
                <w:szCs w:val="16"/>
              </w:rPr>
              <w:tab/>
            </w:r>
            <w:r w:rsidRPr="008232C9">
              <w:rPr>
                <w:i/>
                <w:iCs/>
                <w:sz w:val="16"/>
                <w:szCs w:val="16"/>
              </w:rPr>
              <w:t>V</w:t>
            </w:r>
          </w:p>
          <w:p w14:paraId="0F11B4A5" w14:textId="77777777" w:rsidR="00530CF6" w:rsidRPr="008232C9" w:rsidRDefault="00530CF6" w:rsidP="00530CF6">
            <w:pPr>
              <w:tabs>
                <w:tab w:val="left" w:pos="1009"/>
              </w:tabs>
              <w:spacing w:before="40" w:after="40" w:line="220" w:lineRule="exact"/>
              <w:ind w:left="169" w:right="113"/>
              <w:rPr>
                <w:i/>
                <w:sz w:val="16"/>
                <w:szCs w:val="16"/>
              </w:rPr>
            </w:pPr>
            <w:r w:rsidRPr="008232C9">
              <w:rPr>
                <w:i/>
                <w:iCs/>
                <w:sz w:val="16"/>
                <w:szCs w:val="16"/>
              </w:rPr>
              <w:t>Горизонтальный</w:t>
            </w:r>
            <w:r w:rsidRPr="008232C9">
              <w:rPr>
                <w:sz w:val="16"/>
                <w:szCs w:val="16"/>
              </w:rPr>
              <w:tab/>
            </w:r>
            <w:r w:rsidRPr="008232C9">
              <w:rPr>
                <w:i/>
                <w:iCs/>
                <w:sz w:val="16"/>
                <w:szCs w:val="16"/>
              </w:rPr>
              <w:t>H</w:t>
            </w:r>
          </w:p>
        </w:tc>
        <w:tc>
          <w:tcPr>
            <w:tcW w:w="992" w:type="dxa"/>
            <w:tcBorders>
              <w:bottom w:val="single" w:sz="12" w:space="0" w:color="auto"/>
            </w:tcBorders>
            <w:shd w:val="clear" w:color="auto" w:fill="auto"/>
            <w:vAlign w:val="bottom"/>
          </w:tcPr>
          <w:p w14:paraId="354BC594"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0°</w:t>
            </w:r>
          </w:p>
          <w:p w14:paraId="36E79BFA"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0°</w:t>
            </w:r>
          </w:p>
        </w:tc>
        <w:tc>
          <w:tcPr>
            <w:tcW w:w="851" w:type="dxa"/>
            <w:tcBorders>
              <w:bottom w:val="single" w:sz="12" w:space="0" w:color="auto"/>
            </w:tcBorders>
            <w:shd w:val="clear" w:color="auto" w:fill="auto"/>
            <w:vAlign w:val="bottom"/>
          </w:tcPr>
          <w:p w14:paraId="6E579E29"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±10°</w:t>
            </w:r>
          </w:p>
          <w:p w14:paraId="325B6AA7"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0°</w:t>
            </w:r>
          </w:p>
        </w:tc>
        <w:tc>
          <w:tcPr>
            <w:tcW w:w="720" w:type="dxa"/>
            <w:tcBorders>
              <w:bottom w:val="single" w:sz="12" w:space="0" w:color="auto"/>
            </w:tcBorders>
            <w:shd w:val="clear" w:color="auto" w:fill="auto"/>
            <w:vAlign w:val="bottom"/>
          </w:tcPr>
          <w:p w14:paraId="781767E6"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±5°</w:t>
            </w:r>
          </w:p>
          <w:p w14:paraId="34F9DD97" w14:textId="77777777" w:rsidR="00530CF6" w:rsidRPr="008232C9" w:rsidRDefault="00530CF6" w:rsidP="00530CF6">
            <w:pPr>
              <w:spacing w:before="40" w:after="40" w:line="220" w:lineRule="exact"/>
              <w:ind w:right="113"/>
              <w:jc w:val="center"/>
              <w:rPr>
                <w:i/>
                <w:iCs/>
                <w:sz w:val="16"/>
                <w:szCs w:val="16"/>
              </w:rPr>
            </w:pPr>
            <w:r w:rsidRPr="008232C9">
              <w:rPr>
                <w:i/>
                <w:iCs/>
                <w:sz w:val="16"/>
                <w:szCs w:val="16"/>
              </w:rPr>
              <w:t>±20°</w:t>
            </w:r>
          </w:p>
        </w:tc>
      </w:tr>
      <w:tr w:rsidR="00530CF6" w:rsidRPr="008232C9" w14:paraId="490E805B" w14:textId="77777777" w:rsidTr="00530CF6">
        <w:tc>
          <w:tcPr>
            <w:tcW w:w="1227" w:type="dxa"/>
            <w:tcBorders>
              <w:bottom w:val="single" w:sz="12" w:space="0" w:color="auto"/>
            </w:tcBorders>
            <w:shd w:val="clear" w:color="auto" w:fill="auto"/>
          </w:tcPr>
          <w:p w14:paraId="2A3A067B" w14:textId="77777777" w:rsidR="00530CF6" w:rsidRPr="008232C9" w:rsidRDefault="00530CF6" w:rsidP="00530CF6">
            <w:pPr>
              <w:spacing w:before="40" w:after="40" w:line="220" w:lineRule="exact"/>
              <w:ind w:left="145" w:right="113"/>
              <w:rPr>
                <w:sz w:val="18"/>
                <w:szCs w:val="18"/>
              </w:rPr>
            </w:pPr>
            <w:r w:rsidRPr="008232C9">
              <w:rPr>
                <w:sz w:val="18"/>
                <w:szCs w:val="18"/>
              </w:rPr>
              <w:t>IIIA, IIIB</w:t>
            </w:r>
          </w:p>
        </w:tc>
        <w:tc>
          <w:tcPr>
            <w:tcW w:w="1442" w:type="dxa"/>
            <w:tcBorders>
              <w:bottom w:val="single" w:sz="12" w:space="0" w:color="auto"/>
            </w:tcBorders>
            <w:shd w:val="clear" w:color="auto" w:fill="auto"/>
            <w:vAlign w:val="bottom"/>
          </w:tcPr>
          <w:p w14:paraId="0F176F55" w14:textId="77777777" w:rsidR="00530CF6" w:rsidRPr="008232C9" w:rsidRDefault="00530CF6" w:rsidP="00530CF6">
            <w:pPr>
              <w:spacing w:before="40" w:after="40" w:line="220" w:lineRule="exact"/>
              <w:ind w:right="113"/>
              <w:jc w:val="center"/>
              <w:rPr>
                <w:sz w:val="18"/>
                <w:szCs w:val="18"/>
              </w:rPr>
            </w:pPr>
            <w:r w:rsidRPr="008232C9">
              <w:rPr>
                <w:sz w:val="18"/>
                <w:szCs w:val="18"/>
              </w:rPr>
              <w:t>20'</w:t>
            </w:r>
          </w:p>
          <w:p w14:paraId="1116D0C5" w14:textId="77777777" w:rsidR="00530CF6" w:rsidRPr="008232C9" w:rsidRDefault="00530CF6" w:rsidP="00530CF6">
            <w:pPr>
              <w:spacing w:before="40" w:after="40" w:line="220" w:lineRule="exact"/>
              <w:ind w:right="113"/>
              <w:jc w:val="center"/>
              <w:rPr>
                <w:sz w:val="18"/>
                <w:szCs w:val="18"/>
              </w:rPr>
            </w:pPr>
            <w:r w:rsidRPr="008232C9">
              <w:rPr>
                <w:sz w:val="18"/>
                <w:szCs w:val="18"/>
              </w:rPr>
              <w:t>1°30'</w:t>
            </w:r>
          </w:p>
        </w:tc>
        <w:tc>
          <w:tcPr>
            <w:tcW w:w="2138" w:type="dxa"/>
            <w:tcBorders>
              <w:bottom w:val="single" w:sz="12" w:space="0" w:color="auto"/>
            </w:tcBorders>
            <w:shd w:val="clear" w:color="auto" w:fill="auto"/>
            <w:vAlign w:val="bottom"/>
          </w:tcPr>
          <w:p w14:paraId="3353D495" w14:textId="77777777" w:rsidR="00530CF6" w:rsidRPr="008232C9" w:rsidRDefault="00530CF6" w:rsidP="00530CF6">
            <w:pPr>
              <w:spacing w:before="40" w:after="40" w:line="220" w:lineRule="exact"/>
              <w:ind w:right="113"/>
              <w:jc w:val="center"/>
              <w:rPr>
                <w:sz w:val="18"/>
                <w:szCs w:val="18"/>
              </w:rPr>
            </w:pPr>
          </w:p>
        </w:tc>
        <w:tc>
          <w:tcPr>
            <w:tcW w:w="992" w:type="dxa"/>
            <w:tcBorders>
              <w:bottom w:val="single" w:sz="12" w:space="0" w:color="auto"/>
            </w:tcBorders>
            <w:shd w:val="clear" w:color="auto" w:fill="auto"/>
            <w:vAlign w:val="bottom"/>
          </w:tcPr>
          <w:p w14:paraId="320F28C1" w14:textId="77777777" w:rsidR="00530CF6" w:rsidRPr="008232C9" w:rsidRDefault="00530CF6" w:rsidP="00530CF6">
            <w:pPr>
              <w:spacing w:before="40" w:after="40" w:line="220" w:lineRule="exact"/>
              <w:ind w:right="113"/>
              <w:jc w:val="center"/>
              <w:rPr>
                <w:sz w:val="18"/>
                <w:szCs w:val="18"/>
              </w:rPr>
            </w:pPr>
            <w:r w:rsidRPr="008232C9">
              <w:rPr>
                <w:sz w:val="18"/>
                <w:szCs w:val="18"/>
              </w:rPr>
              <w:t>450</w:t>
            </w:r>
          </w:p>
          <w:p w14:paraId="0A9B38AD" w14:textId="77777777" w:rsidR="00530CF6" w:rsidRPr="008232C9" w:rsidRDefault="00530CF6" w:rsidP="00530CF6">
            <w:pPr>
              <w:spacing w:before="40" w:after="40" w:line="220" w:lineRule="exact"/>
              <w:ind w:right="113"/>
              <w:jc w:val="center"/>
              <w:rPr>
                <w:sz w:val="18"/>
                <w:szCs w:val="18"/>
              </w:rPr>
            </w:pPr>
            <w:r w:rsidRPr="008232C9">
              <w:rPr>
                <w:sz w:val="18"/>
                <w:szCs w:val="18"/>
              </w:rPr>
              <w:t>12</w:t>
            </w:r>
          </w:p>
        </w:tc>
        <w:tc>
          <w:tcPr>
            <w:tcW w:w="851" w:type="dxa"/>
            <w:tcBorders>
              <w:bottom w:val="single" w:sz="12" w:space="0" w:color="auto"/>
            </w:tcBorders>
            <w:shd w:val="clear" w:color="auto" w:fill="auto"/>
            <w:vAlign w:val="bottom"/>
          </w:tcPr>
          <w:p w14:paraId="7FDA000A" w14:textId="77777777" w:rsidR="00530CF6" w:rsidRPr="008232C9" w:rsidRDefault="00530CF6" w:rsidP="00530CF6">
            <w:pPr>
              <w:spacing w:before="40" w:after="40" w:line="220" w:lineRule="exact"/>
              <w:ind w:right="113"/>
              <w:jc w:val="center"/>
              <w:rPr>
                <w:sz w:val="18"/>
                <w:szCs w:val="18"/>
              </w:rPr>
            </w:pPr>
            <w:r w:rsidRPr="008232C9">
              <w:rPr>
                <w:sz w:val="18"/>
                <w:szCs w:val="18"/>
              </w:rPr>
              <w:t>200</w:t>
            </w:r>
          </w:p>
          <w:p w14:paraId="69406C80" w14:textId="77777777" w:rsidR="00530CF6" w:rsidRPr="008232C9" w:rsidRDefault="00530CF6" w:rsidP="00530CF6">
            <w:pPr>
              <w:spacing w:before="40" w:after="40" w:line="220" w:lineRule="exact"/>
              <w:ind w:right="113"/>
              <w:jc w:val="center"/>
              <w:rPr>
                <w:sz w:val="18"/>
                <w:szCs w:val="18"/>
              </w:rPr>
            </w:pPr>
            <w:r w:rsidRPr="008232C9">
              <w:rPr>
                <w:sz w:val="18"/>
                <w:szCs w:val="18"/>
              </w:rPr>
              <w:t>8</w:t>
            </w:r>
          </w:p>
        </w:tc>
        <w:tc>
          <w:tcPr>
            <w:tcW w:w="720" w:type="dxa"/>
            <w:tcBorders>
              <w:bottom w:val="single" w:sz="12" w:space="0" w:color="auto"/>
            </w:tcBorders>
            <w:shd w:val="clear" w:color="auto" w:fill="auto"/>
            <w:vAlign w:val="bottom"/>
          </w:tcPr>
          <w:p w14:paraId="678F67DA" w14:textId="77777777" w:rsidR="00530CF6" w:rsidRPr="008232C9" w:rsidRDefault="00530CF6" w:rsidP="00530CF6">
            <w:pPr>
              <w:spacing w:before="40" w:after="40" w:line="220" w:lineRule="exact"/>
              <w:ind w:right="113"/>
              <w:jc w:val="center"/>
              <w:rPr>
                <w:sz w:val="18"/>
                <w:szCs w:val="18"/>
              </w:rPr>
            </w:pPr>
            <w:r w:rsidRPr="008232C9">
              <w:rPr>
                <w:sz w:val="18"/>
                <w:szCs w:val="18"/>
              </w:rPr>
              <w:t>150</w:t>
            </w:r>
          </w:p>
          <w:p w14:paraId="039011FB" w14:textId="77777777" w:rsidR="00530CF6" w:rsidRPr="008232C9" w:rsidRDefault="00530CF6" w:rsidP="00530CF6">
            <w:pPr>
              <w:spacing w:before="40" w:after="40" w:line="220" w:lineRule="exact"/>
              <w:ind w:right="113"/>
              <w:jc w:val="center"/>
              <w:rPr>
                <w:sz w:val="18"/>
                <w:szCs w:val="18"/>
              </w:rPr>
            </w:pPr>
            <w:r w:rsidRPr="008232C9">
              <w:rPr>
                <w:sz w:val="18"/>
                <w:szCs w:val="18"/>
              </w:rPr>
              <w:t>8</w:t>
            </w:r>
          </w:p>
        </w:tc>
      </w:tr>
    </w:tbl>
    <w:p w14:paraId="4C5F0969" w14:textId="77777777" w:rsidR="00530CF6" w:rsidRPr="006B4D3F" w:rsidRDefault="00530CF6" w:rsidP="00CE4D42">
      <w:pPr>
        <w:pStyle w:val="SingleTxtGR"/>
        <w:tabs>
          <w:tab w:val="clear" w:pos="1701"/>
        </w:tabs>
        <w:spacing w:before="240"/>
        <w:ind w:left="2268" w:hanging="1134"/>
      </w:pPr>
      <w:r w:rsidRPr="006B4D3F">
        <w:tab/>
        <w:t>Значения КСС, меньшие тех, которые указаны в двух последних столбцах таблицы 5,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14:paraId="74F8DFA0" w14:textId="77777777" w:rsidR="00530CF6" w:rsidRPr="006B4D3F" w:rsidRDefault="00530CF6" w:rsidP="00530CF6">
      <w:pPr>
        <w:pStyle w:val="SingleTxtGR"/>
        <w:tabs>
          <w:tab w:val="clear" w:pos="1701"/>
        </w:tabs>
        <w:ind w:left="2268" w:hanging="1134"/>
      </w:pPr>
      <w:r w:rsidRPr="006B4D3F">
        <w:tab/>
        <w:t>(V = ±10°, H = 0°)</w:t>
      </w:r>
      <w:r w:rsidRPr="006B4D3F">
        <w:tab/>
      </w:r>
      <w:r w:rsidRPr="006B4D3F">
        <w:tab/>
      </w:r>
      <w:r w:rsidRPr="006B4D3F">
        <w:tab/>
        <w:t>(V = ±5°, H = ±20°).</w:t>
      </w:r>
    </w:p>
    <w:p w14:paraId="0AA7FF34" w14:textId="77777777" w:rsidR="00530CF6" w:rsidRPr="006B4D3F" w:rsidRDefault="00530CF6" w:rsidP="00530CF6">
      <w:pPr>
        <w:pStyle w:val="SingleTxtGR"/>
        <w:tabs>
          <w:tab w:val="clear" w:pos="1701"/>
        </w:tabs>
        <w:ind w:left="2268" w:hanging="1134"/>
      </w:pPr>
      <w:proofErr w:type="gramStart"/>
      <w:r w:rsidRPr="006B4D3F">
        <w:lastRenderedPageBreak/>
        <w:t>5.2.3.2</w:t>
      </w:r>
      <w:r w:rsidRPr="006B4D3F">
        <w:tab/>
        <w:t>Однако</w:t>
      </w:r>
      <w:proofErr w:type="gramEnd"/>
      <w:r w:rsidRPr="006B4D3F">
        <w:t xml:space="preserve"> если светоотражающее </w:t>
      </w:r>
      <w:r>
        <w:t>устройство</w:t>
      </w:r>
      <w:r w:rsidRPr="006B4D3F">
        <w:t xml:space="preserve"> класса IIIA или IIIB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14:paraId="69F62DF4" w14:textId="77777777" w:rsidR="00530CF6" w:rsidRPr="006B4D3F" w:rsidRDefault="00530CF6" w:rsidP="00530CF6">
      <w:pPr>
        <w:pStyle w:val="SingleTxtGR"/>
        <w:tabs>
          <w:tab w:val="clear" w:pos="1701"/>
        </w:tabs>
        <w:ind w:left="2268" w:hanging="1134"/>
      </w:pPr>
      <w:r w:rsidRPr="006B4D3F">
        <w:t>5.2.4</w:t>
      </w:r>
      <w:r w:rsidRPr="006B4D3F">
        <w:tab/>
        <w:t xml:space="preserve">Цвет отраженного света </w:t>
      </w:r>
      <w:r>
        <w:t>устройства</w:t>
      </w:r>
    </w:p>
    <w:p w14:paraId="244DCF18" w14:textId="77777777" w:rsidR="00530CF6" w:rsidRPr="006B4D3F" w:rsidRDefault="00530CF6" w:rsidP="00530CF6">
      <w:pPr>
        <w:pStyle w:val="SingleTxtGR"/>
        <w:tabs>
          <w:tab w:val="clear" w:pos="1701"/>
        </w:tabs>
        <w:ind w:left="2268" w:hanging="1134"/>
      </w:pPr>
      <w:r w:rsidRPr="006B4D3F">
        <w:t>5.2.4.1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14:paraId="580EA34F" w14:textId="77777777" w:rsidR="00530CF6" w:rsidRPr="006B4D3F" w:rsidRDefault="00530CF6" w:rsidP="00530CF6">
      <w:pPr>
        <w:pStyle w:val="SingleTxtGR"/>
        <w:tabs>
          <w:tab w:val="clear" w:pos="1701"/>
        </w:tabs>
        <w:ind w:left="2268" w:hanging="1134"/>
      </w:pPr>
      <w:r w:rsidRPr="006B4D3F">
        <w:t>5.2.4.2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 в ночное время.</w:t>
      </w:r>
    </w:p>
    <w:p w14:paraId="449BF480" w14:textId="77777777" w:rsidR="00530CF6" w:rsidRPr="006B4D3F" w:rsidRDefault="00530CF6" w:rsidP="00530CF6">
      <w:pPr>
        <w:pStyle w:val="SingleTxtGR"/>
        <w:tabs>
          <w:tab w:val="clear" w:pos="1701"/>
        </w:tabs>
        <w:ind w:left="2268" w:hanging="1134"/>
      </w:pPr>
      <w:r w:rsidRPr="006B4D3F">
        <w:t>5.2.5</w:t>
      </w:r>
      <w:r w:rsidRPr="006B4D3F">
        <w:tab/>
        <w:t>Особые технические требования (испытания)/Сопротивление воздействию внешних факторов</w:t>
      </w:r>
    </w:p>
    <w:p w14:paraId="2DFFB46F" w14:textId="77777777" w:rsidR="00530CF6" w:rsidRPr="006B4D3F" w:rsidRDefault="00530CF6" w:rsidP="00530CF6">
      <w:pPr>
        <w:pStyle w:val="SingleTxtGR"/>
        <w:tabs>
          <w:tab w:val="clear" w:pos="1701"/>
        </w:tabs>
        <w:ind w:left="2268" w:hanging="1134"/>
      </w:pPr>
      <w:r>
        <w:tab/>
      </w:r>
      <w:r w:rsidRPr="006B4D3F">
        <w:t xml:space="preserve">С учетом материалов, из которых изготовлены светоотражающие </w:t>
      </w:r>
      <w:r>
        <w:t>устройства</w:t>
      </w:r>
      <w:r w:rsidRPr="006B4D3F">
        <w:t xml:space="preserve">, </w:t>
      </w:r>
      <w:proofErr w:type="gramStart"/>
      <w:r w:rsidRPr="006B4D3F">
        <w:t>и в частности</w:t>
      </w:r>
      <w:proofErr w:type="gramEnd"/>
      <w:r w:rsidRPr="006B4D3F">
        <w:t xml:space="preserve">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14:paraId="45B9C94F" w14:textId="77777777" w:rsidR="00530CF6" w:rsidRPr="006B4D3F" w:rsidRDefault="00530CF6" w:rsidP="00530CF6">
      <w:pPr>
        <w:pStyle w:val="SingleTxtGR"/>
        <w:tabs>
          <w:tab w:val="clear" w:pos="1701"/>
        </w:tabs>
        <w:ind w:left="2268" w:hanging="1134"/>
      </w:pPr>
      <w:r>
        <w:tab/>
      </w:r>
      <w:r w:rsidRPr="006B4D3F">
        <w:t>Это относится только к испытаниям, описанным в приложениях 11, 12, 14 и 21.</w:t>
      </w:r>
    </w:p>
    <w:p w14:paraId="036CC461" w14:textId="77777777" w:rsidR="00530CF6" w:rsidRPr="006B4D3F" w:rsidRDefault="00530CF6" w:rsidP="00530CF6">
      <w:pPr>
        <w:pStyle w:val="SingleTxtGR"/>
        <w:tabs>
          <w:tab w:val="clear" w:pos="1701"/>
        </w:tabs>
        <w:ind w:left="2268" w:hanging="1134"/>
      </w:pPr>
      <w:r w:rsidRPr="006B4D3F">
        <w:t>5.2.6</w:t>
      </w:r>
      <w:r w:rsidRPr="006B4D3F">
        <w:tab/>
        <w:t>Порядок проведения испытаний</w:t>
      </w:r>
    </w:p>
    <w:p w14:paraId="7EB66732" w14:textId="77777777" w:rsidR="00530CF6" w:rsidRPr="00C76CEA" w:rsidRDefault="00530CF6" w:rsidP="00530CF6">
      <w:pPr>
        <w:pStyle w:val="H23GR"/>
        <w:rPr>
          <w:bCs/>
        </w:rPr>
      </w:pPr>
      <w:r>
        <w:tab/>
      </w:r>
      <w:r>
        <w:tab/>
      </w:r>
      <w:r w:rsidRPr="002016C0">
        <w:rPr>
          <w:b w:val="0"/>
        </w:rPr>
        <w:t>Таблица 6</w:t>
      </w:r>
      <w:r>
        <w:br/>
      </w:r>
      <w:r>
        <w:tab/>
      </w:r>
      <w:r w:rsidRPr="00C76CEA">
        <w:rPr>
          <w:bCs/>
        </w:rPr>
        <w:t>Порядок проведения испытаний (классы IIIA и IIIB)</w:t>
      </w:r>
    </w:p>
    <w:tbl>
      <w:tblPr>
        <w:tblW w:w="7488" w:type="dxa"/>
        <w:tblInd w:w="10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41"/>
        <w:gridCol w:w="3486"/>
        <w:gridCol w:w="296"/>
        <w:gridCol w:w="296"/>
        <w:gridCol w:w="296"/>
        <w:gridCol w:w="296"/>
        <w:gridCol w:w="296"/>
        <w:gridCol w:w="296"/>
        <w:gridCol w:w="296"/>
        <w:gridCol w:w="296"/>
        <w:gridCol w:w="296"/>
        <w:gridCol w:w="297"/>
      </w:tblGrid>
      <w:tr w:rsidR="00530CF6" w:rsidRPr="008232C9" w14:paraId="397B8747" w14:textId="77777777" w:rsidTr="00530CF6">
        <w:trPr>
          <w:tblHeader/>
        </w:trPr>
        <w:tc>
          <w:tcPr>
            <w:tcW w:w="1041" w:type="dxa"/>
            <w:tcBorders>
              <w:bottom w:val="nil"/>
              <w:right w:val="single" w:sz="2" w:space="0" w:color="auto"/>
            </w:tcBorders>
            <w:shd w:val="clear" w:color="auto" w:fill="auto"/>
          </w:tcPr>
          <w:p w14:paraId="36A1DE94" w14:textId="77777777" w:rsidR="00530CF6" w:rsidRPr="008232C9" w:rsidRDefault="00530CF6" w:rsidP="00467263">
            <w:pPr>
              <w:spacing w:before="40" w:after="40" w:line="200" w:lineRule="exact"/>
              <w:ind w:left="57" w:right="57"/>
              <w:jc w:val="center"/>
              <w:rPr>
                <w:i/>
                <w:sz w:val="16"/>
                <w:szCs w:val="16"/>
              </w:rPr>
            </w:pPr>
          </w:p>
        </w:tc>
        <w:tc>
          <w:tcPr>
            <w:tcW w:w="3486" w:type="dxa"/>
            <w:tcBorders>
              <w:left w:val="single" w:sz="2" w:space="0" w:color="auto"/>
              <w:bottom w:val="nil"/>
            </w:tcBorders>
            <w:shd w:val="clear" w:color="auto" w:fill="auto"/>
          </w:tcPr>
          <w:p w14:paraId="7AE49F84" w14:textId="77777777" w:rsidR="00530CF6" w:rsidRPr="008232C9" w:rsidRDefault="00530CF6" w:rsidP="00467263">
            <w:pPr>
              <w:spacing w:before="40" w:after="40" w:line="200" w:lineRule="exact"/>
              <w:ind w:left="57" w:right="57"/>
              <w:jc w:val="center"/>
              <w:rPr>
                <w:i/>
                <w:sz w:val="16"/>
                <w:szCs w:val="16"/>
              </w:rPr>
            </w:pPr>
          </w:p>
        </w:tc>
        <w:tc>
          <w:tcPr>
            <w:tcW w:w="2961" w:type="dxa"/>
            <w:gridSpan w:val="10"/>
            <w:shd w:val="clear" w:color="auto" w:fill="auto"/>
          </w:tcPr>
          <w:p w14:paraId="2FC87D4C" w14:textId="77777777" w:rsidR="00530CF6" w:rsidRPr="008232C9" w:rsidRDefault="00530CF6" w:rsidP="00467263">
            <w:pPr>
              <w:spacing w:before="40" w:after="40" w:line="200" w:lineRule="exact"/>
              <w:ind w:left="57" w:right="57"/>
              <w:jc w:val="center"/>
              <w:rPr>
                <w:i/>
                <w:sz w:val="16"/>
                <w:szCs w:val="16"/>
              </w:rPr>
            </w:pPr>
            <w:r w:rsidRPr="008232C9">
              <w:rPr>
                <w:i/>
                <w:iCs/>
                <w:sz w:val="16"/>
                <w:szCs w:val="16"/>
              </w:rPr>
              <w:t>Образцы</w:t>
            </w:r>
          </w:p>
        </w:tc>
      </w:tr>
      <w:tr w:rsidR="00530CF6" w:rsidRPr="008232C9" w14:paraId="1317A0E7" w14:textId="77777777" w:rsidTr="00530CF6">
        <w:trPr>
          <w:tblHeader/>
        </w:trPr>
        <w:tc>
          <w:tcPr>
            <w:tcW w:w="1041" w:type="dxa"/>
            <w:tcBorders>
              <w:top w:val="nil"/>
              <w:bottom w:val="single" w:sz="12" w:space="0" w:color="auto"/>
              <w:right w:val="single" w:sz="2" w:space="0" w:color="auto"/>
            </w:tcBorders>
            <w:shd w:val="clear" w:color="auto" w:fill="auto"/>
          </w:tcPr>
          <w:p w14:paraId="5301913F" w14:textId="77777777" w:rsidR="00530CF6" w:rsidRPr="008232C9" w:rsidRDefault="00530CF6" w:rsidP="00467263">
            <w:pPr>
              <w:spacing w:before="40" w:after="40" w:line="220" w:lineRule="exact"/>
              <w:ind w:left="57" w:right="57"/>
              <w:jc w:val="center"/>
              <w:rPr>
                <w:sz w:val="16"/>
                <w:szCs w:val="16"/>
              </w:rPr>
            </w:pPr>
            <w:r w:rsidRPr="008232C9">
              <w:rPr>
                <w:i/>
                <w:iCs/>
                <w:sz w:val="16"/>
                <w:szCs w:val="16"/>
              </w:rPr>
              <w:t>Номер приложения</w:t>
            </w:r>
          </w:p>
        </w:tc>
        <w:tc>
          <w:tcPr>
            <w:tcW w:w="3486" w:type="dxa"/>
            <w:tcBorders>
              <w:top w:val="nil"/>
              <w:left w:val="single" w:sz="2" w:space="0" w:color="auto"/>
              <w:bottom w:val="single" w:sz="12" w:space="0" w:color="auto"/>
            </w:tcBorders>
            <w:shd w:val="clear" w:color="auto" w:fill="auto"/>
            <w:vAlign w:val="bottom"/>
          </w:tcPr>
          <w:p w14:paraId="7E2E11A6" w14:textId="77777777" w:rsidR="00530CF6" w:rsidRPr="008232C9" w:rsidRDefault="00530CF6" w:rsidP="00467263">
            <w:pPr>
              <w:spacing w:before="40" w:after="40" w:line="220" w:lineRule="exact"/>
              <w:ind w:left="57" w:right="57"/>
              <w:jc w:val="center"/>
              <w:rPr>
                <w:sz w:val="16"/>
                <w:szCs w:val="16"/>
              </w:rPr>
            </w:pPr>
            <w:r w:rsidRPr="008232C9">
              <w:rPr>
                <w:i/>
                <w:iCs/>
                <w:sz w:val="16"/>
                <w:szCs w:val="16"/>
              </w:rPr>
              <w:t>Испытания</w:t>
            </w:r>
          </w:p>
        </w:tc>
        <w:tc>
          <w:tcPr>
            <w:tcW w:w="296" w:type="dxa"/>
            <w:tcBorders>
              <w:bottom w:val="single" w:sz="12" w:space="0" w:color="auto"/>
            </w:tcBorders>
            <w:shd w:val="clear" w:color="auto" w:fill="auto"/>
            <w:vAlign w:val="bottom"/>
          </w:tcPr>
          <w:p w14:paraId="4867FF7F"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a</w:t>
            </w:r>
          </w:p>
        </w:tc>
        <w:tc>
          <w:tcPr>
            <w:tcW w:w="296" w:type="dxa"/>
            <w:tcBorders>
              <w:bottom w:val="single" w:sz="12" w:space="0" w:color="auto"/>
            </w:tcBorders>
            <w:shd w:val="clear" w:color="auto" w:fill="auto"/>
            <w:vAlign w:val="bottom"/>
          </w:tcPr>
          <w:p w14:paraId="58C17E15"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b</w:t>
            </w:r>
          </w:p>
        </w:tc>
        <w:tc>
          <w:tcPr>
            <w:tcW w:w="296" w:type="dxa"/>
            <w:tcBorders>
              <w:bottom w:val="single" w:sz="12" w:space="0" w:color="auto"/>
            </w:tcBorders>
            <w:shd w:val="clear" w:color="auto" w:fill="auto"/>
            <w:vAlign w:val="bottom"/>
          </w:tcPr>
          <w:p w14:paraId="120EC865"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c</w:t>
            </w:r>
          </w:p>
        </w:tc>
        <w:tc>
          <w:tcPr>
            <w:tcW w:w="296" w:type="dxa"/>
            <w:tcBorders>
              <w:bottom w:val="single" w:sz="12" w:space="0" w:color="auto"/>
            </w:tcBorders>
            <w:shd w:val="clear" w:color="auto" w:fill="auto"/>
            <w:vAlign w:val="bottom"/>
          </w:tcPr>
          <w:p w14:paraId="5C2A7938"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d</w:t>
            </w:r>
          </w:p>
        </w:tc>
        <w:tc>
          <w:tcPr>
            <w:tcW w:w="296" w:type="dxa"/>
            <w:tcBorders>
              <w:bottom w:val="single" w:sz="12" w:space="0" w:color="auto"/>
            </w:tcBorders>
            <w:shd w:val="clear" w:color="auto" w:fill="auto"/>
            <w:vAlign w:val="bottom"/>
          </w:tcPr>
          <w:p w14:paraId="647951D4"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e</w:t>
            </w:r>
          </w:p>
        </w:tc>
        <w:tc>
          <w:tcPr>
            <w:tcW w:w="296" w:type="dxa"/>
            <w:tcBorders>
              <w:bottom w:val="single" w:sz="12" w:space="0" w:color="auto"/>
            </w:tcBorders>
            <w:shd w:val="clear" w:color="auto" w:fill="auto"/>
            <w:vAlign w:val="bottom"/>
          </w:tcPr>
          <w:p w14:paraId="1D450EDB"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f</w:t>
            </w:r>
          </w:p>
        </w:tc>
        <w:tc>
          <w:tcPr>
            <w:tcW w:w="296" w:type="dxa"/>
            <w:tcBorders>
              <w:bottom w:val="single" w:sz="12" w:space="0" w:color="auto"/>
            </w:tcBorders>
            <w:shd w:val="clear" w:color="auto" w:fill="auto"/>
            <w:vAlign w:val="bottom"/>
          </w:tcPr>
          <w:p w14:paraId="7D579D0E"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g</w:t>
            </w:r>
          </w:p>
        </w:tc>
        <w:tc>
          <w:tcPr>
            <w:tcW w:w="296" w:type="dxa"/>
            <w:tcBorders>
              <w:bottom w:val="single" w:sz="12" w:space="0" w:color="auto"/>
            </w:tcBorders>
            <w:shd w:val="clear" w:color="auto" w:fill="auto"/>
            <w:vAlign w:val="bottom"/>
          </w:tcPr>
          <w:p w14:paraId="25311674"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h</w:t>
            </w:r>
          </w:p>
        </w:tc>
        <w:tc>
          <w:tcPr>
            <w:tcW w:w="296" w:type="dxa"/>
            <w:tcBorders>
              <w:bottom w:val="single" w:sz="12" w:space="0" w:color="auto"/>
            </w:tcBorders>
            <w:shd w:val="clear" w:color="auto" w:fill="auto"/>
            <w:vAlign w:val="bottom"/>
          </w:tcPr>
          <w:p w14:paraId="67371710"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i</w:t>
            </w:r>
          </w:p>
        </w:tc>
        <w:tc>
          <w:tcPr>
            <w:tcW w:w="297" w:type="dxa"/>
            <w:tcBorders>
              <w:bottom w:val="single" w:sz="12" w:space="0" w:color="auto"/>
            </w:tcBorders>
            <w:shd w:val="clear" w:color="auto" w:fill="auto"/>
            <w:vAlign w:val="bottom"/>
          </w:tcPr>
          <w:p w14:paraId="477CA01F" w14:textId="77777777" w:rsidR="00530CF6" w:rsidRPr="008232C9" w:rsidRDefault="00530CF6" w:rsidP="00467263">
            <w:pPr>
              <w:spacing w:before="40" w:after="40" w:line="220" w:lineRule="exact"/>
              <w:ind w:left="57" w:right="57"/>
              <w:jc w:val="center"/>
              <w:rPr>
                <w:i/>
                <w:sz w:val="16"/>
                <w:szCs w:val="16"/>
              </w:rPr>
            </w:pPr>
            <w:r w:rsidRPr="008232C9">
              <w:rPr>
                <w:i/>
                <w:iCs/>
                <w:sz w:val="16"/>
                <w:szCs w:val="16"/>
              </w:rPr>
              <w:t>j</w:t>
            </w:r>
          </w:p>
        </w:tc>
      </w:tr>
      <w:tr w:rsidR="00530CF6" w:rsidRPr="008232C9" w14:paraId="3DF24EBF" w14:textId="77777777" w:rsidTr="00530CF6">
        <w:tc>
          <w:tcPr>
            <w:tcW w:w="1041" w:type="dxa"/>
            <w:tcBorders>
              <w:top w:val="single" w:sz="12" w:space="0" w:color="auto"/>
            </w:tcBorders>
            <w:shd w:val="clear" w:color="auto" w:fill="auto"/>
          </w:tcPr>
          <w:p w14:paraId="0C847704" w14:textId="77777777" w:rsidR="00530CF6" w:rsidRPr="008232C9" w:rsidRDefault="00530CF6" w:rsidP="00530CF6">
            <w:pPr>
              <w:spacing w:after="120"/>
              <w:ind w:left="57" w:right="57"/>
              <w:jc w:val="center"/>
              <w:rPr>
                <w:sz w:val="18"/>
                <w:szCs w:val="18"/>
              </w:rPr>
            </w:pPr>
            <w:r>
              <w:rPr>
                <w:sz w:val="18"/>
                <w:szCs w:val="18"/>
              </w:rPr>
              <w:t>–</w:t>
            </w:r>
          </w:p>
        </w:tc>
        <w:tc>
          <w:tcPr>
            <w:tcW w:w="3486" w:type="dxa"/>
            <w:tcBorders>
              <w:top w:val="single" w:sz="12" w:space="0" w:color="auto"/>
            </w:tcBorders>
            <w:shd w:val="clear" w:color="auto" w:fill="auto"/>
            <w:vAlign w:val="center"/>
          </w:tcPr>
          <w:p w14:paraId="50D697AA" w14:textId="77777777" w:rsidR="00530CF6" w:rsidRPr="008232C9" w:rsidRDefault="00530CF6" w:rsidP="00530CF6">
            <w:pPr>
              <w:spacing w:after="120"/>
              <w:ind w:left="113" w:right="113"/>
              <w:rPr>
                <w:sz w:val="18"/>
                <w:szCs w:val="18"/>
              </w:rPr>
            </w:pPr>
            <w:r w:rsidRPr="008232C9">
              <w:rPr>
                <w:sz w:val="18"/>
                <w:szCs w:val="18"/>
              </w:rPr>
              <w:t>Общие предписания: визуальный осмотр</w:t>
            </w:r>
          </w:p>
        </w:tc>
        <w:tc>
          <w:tcPr>
            <w:tcW w:w="296" w:type="dxa"/>
            <w:tcBorders>
              <w:top w:val="single" w:sz="12" w:space="0" w:color="auto"/>
            </w:tcBorders>
            <w:shd w:val="clear" w:color="auto" w:fill="auto"/>
          </w:tcPr>
          <w:p w14:paraId="53852BF9"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36F4D9C8"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6A539DD4"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24DAB57E"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757176B1"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1CE34EED"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57579FDB"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579C7284"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14:paraId="27E2299E" w14:textId="77777777" w:rsidR="00530CF6" w:rsidRPr="008232C9" w:rsidRDefault="00530CF6" w:rsidP="00530CF6">
            <w:pPr>
              <w:spacing w:after="120"/>
              <w:ind w:left="57" w:right="57"/>
              <w:jc w:val="center"/>
              <w:rPr>
                <w:sz w:val="18"/>
                <w:szCs w:val="18"/>
              </w:rPr>
            </w:pPr>
            <w:r w:rsidRPr="008232C9">
              <w:rPr>
                <w:sz w:val="18"/>
                <w:szCs w:val="18"/>
              </w:rPr>
              <w:t>x</w:t>
            </w:r>
          </w:p>
        </w:tc>
        <w:tc>
          <w:tcPr>
            <w:tcW w:w="297" w:type="dxa"/>
            <w:tcBorders>
              <w:top w:val="single" w:sz="12" w:space="0" w:color="auto"/>
            </w:tcBorders>
            <w:shd w:val="clear" w:color="auto" w:fill="auto"/>
          </w:tcPr>
          <w:p w14:paraId="2A6348F3" w14:textId="77777777" w:rsidR="00530CF6" w:rsidRPr="008232C9" w:rsidRDefault="00530CF6" w:rsidP="00530CF6">
            <w:pPr>
              <w:spacing w:after="120"/>
              <w:ind w:left="57" w:right="57"/>
              <w:jc w:val="center"/>
              <w:rPr>
                <w:sz w:val="18"/>
                <w:szCs w:val="18"/>
              </w:rPr>
            </w:pPr>
            <w:r w:rsidRPr="008232C9">
              <w:rPr>
                <w:sz w:val="18"/>
                <w:szCs w:val="18"/>
              </w:rPr>
              <w:t>x</w:t>
            </w:r>
          </w:p>
        </w:tc>
      </w:tr>
      <w:tr w:rsidR="00530CF6" w:rsidRPr="008232C9" w14:paraId="1054C54F" w14:textId="77777777" w:rsidTr="00530CF6">
        <w:tc>
          <w:tcPr>
            <w:tcW w:w="1041" w:type="dxa"/>
            <w:shd w:val="clear" w:color="auto" w:fill="auto"/>
          </w:tcPr>
          <w:p w14:paraId="13C3BF45" w14:textId="77777777" w:rsidR="00530CF6" w:rsidRPr="008232C9" w:rsidRDefault="00530CF6" w:rsidP="00530CF6">
            <w:pPr>
              <w:spacing w:after="120"/>
              <w:ind w:left="57" w:right="57"/>
              <w:jc w:val="center"/>
              <w:rPr>
                <w:sz w:val="18"/>
                <w:szCs w:val="18"/>
              </w:rPr>
            </w:pPr>
            <w:r w:rsidRPr="008232C9">
              <w:rPr>
                <w:sz w:val="18"/>
                <w:szCs w:val="18"/>
              </w:rPr>
              <w:t>5</w:t>
            </w:r>
          </w:p>
        </w:tc>
        <w:tc>
          <w:tcPr>
            <w:tcW w:w="3486" w:type="dxa"/>
            <w:shd w:val="clear" w:color="auto" w:fill="auto"/>
            <w:vAlign w:val="center"/>
          </w:tcPr>
          <w:p w14:paraId="578D714A" w14:textId="77777777" w:rsidR="00530CF6" w:rsidRPr="008232C9" w:rsidRDefault="00530CF6" w:rsidP="00530CF6">
            <w:pPr>
              <w:spacing w:after="120"/>
              <w:ind w:left="113" w:right="113"/>
              <w:rPr>
                <w:sz w:val="18"/>
                <w:szCs w:val="18"/>
              </w:rPr>
            </w:pPr>
            <w:r w:rsidRPr="008232C9">
              <w:rPr>
                <w:sz w:val="18"/>
                <w:szCs w:val="18"/>
              </w:rPr>
              <w:t>Форма и размеры: визуальный осмотр</w:t>
            </w:r>
          </w:p>
        </w:tc>
        <w:tc>
          <w:tcPr>
            <w:tcW w:w="296" w:type="dxa"/>
            <w:shd w:val="clear" w:color="auto" w:fill="auto"/>
          </w:tcPr>
          <w:p w14:paraId="683FF8B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7934DC8A"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7BFDA17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C27BAC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B3543D4"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577E63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53C6DF4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0F6FD1AE"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FCBA680" w14:textId="77777777" w:rsidR="00530CF6" w:rsidRPr="008232C9" w:rsidRDefault="00530CF6" w:rsidP="00530CF6">
            <w:pPr>
              <w:spacing w:after="120"/>
              <w:ind w:left="57" w:right="57"/>
              <w:jc w:val="center"/>
              <w:rPr>
                <w:sz w:val="18"/>
                <w:szCs w:val="18"/>
              </w:rPr>
            </w:pPr>
            <w:r w:rsidRPr="008232C9">
              <w:rPr>
                <w:sz w:val="18"/>
                <w:szCs w:val="18"/>
              </w:rPr>
              <w:t>x</w:t>
            </w:r>
          </w:p>
        </w:tc>
        <w:tc>
          <w:tcPr>
            <w:tcW w:w="297" w:type="dxa"/>
            <w:shd w:val="clear" w:color="auto" w:fill="auto"/>
          </w:tcPr>
          <w:p w14:paraId="52BF4F5F" w14:textId="77777777" w:rsidR="00530CF6" w:rsidRPr="008232C9" w:rsidRDefault="00530CF6" w:rsidP="00530CF6">
            <w:pPr>
              <w:spacing w:after="120"/>
              <w:ind w:left="57" w:right="57"/>
              <w:jc w:val="center"/>
              <w:rPr>
                <w:sz w:val="18"/>
                <w:szCs w:val="18"/>
              </w:rPr>
            </w:pPr>
            <w:r w:rsidRPr="008232C9">
              <w:rPr>
                <w:sz w:val="18"/>
                <w:szCs w:val="18"/>
              </w:rPr>
              <w:t>x</w:t>
            </w:r>
          </w:p>
        </w:tc>
      </w:tr>
      <w:tr w:rsidR="00530CF6" w:rsidRPr="008232C9" w14:paraId="1C8D85B8" w14:textId="77777777" w:rsidTr="00530CF6">
        <w:tc>
          <w:tcPr>
            <w:tcW w:w="1041" w:type="dxa"/>
            <w:shd w:val="clear" w:color="auto" w:fill="auto"/>
          </w:tcPr>
          <w:p w14:paraId="1F221A5A" w14:textId="77777777" w:rsidR="00530CF6" w:rsidRPr="008232C9" w:rsidRDefault="00530CF6" w:rsidP="00530CF6">
            <w:pPr>
              <w:spacing w:after="120"/>
              <w:ind w:left="57" w:right="57"/>
              <w:jc w:val="center"/>
              <w:rPr>
                <w:sz w:val="18"/>
                <w:szCs w:val="18"/>
              </w:rPr>
            </w:pPr>
            <w:r w:rsidRPr="008232C9">
              <w:rPr>
                <w:sz w:val="18"/>
                <w:szCs w:val="18"/>
              </w:rPr>
              <w:t>10</w:t>
            </w:r>
          </w:p>
        </w:tc>
        <w:tc>
          <w:tcPr>
            <w:tcW w:w="3486" w:type="dxa"/>
            <w:shd w:val="clear" w:color="auto" w:fill="auto"/>
            <w:vAlign w:val="center"/>
          </w:tcPr>
          <w:p w14:paraId="7A59C070" w14:textId="77777777" w:rsidR="00530CF6" w:rsidRPr="008232C9" w:rsidRDefault="00530CF6" w:rsidP="00530CF6">
            <w:pPr>
              <w:tabs>
                <w:tab w:val="left" w:pos="1464"/>
              </w:tabs>
              <w:spacing w:after="120"/>
              <w:ind w:left="113" w:right="113"/>
              <w:rPr>
                <w:sz w:val="18"/>
                <w:szCs w:val="18"/>
              </w:rPr>
            </w:pPr>
            <w:r>
              <w:rPr>
                <w:sz w:val="18"/>
                <w:szCs w:val="18"/>
              </w:rPr>
              <w:t xml:space="preserve">Жаростойкость: </w:t>
            </w:r>
            <w:r>
              <w:rPr>
                <w:sz w:val="18"/>
                <w:szCs w:val="18"/>
              </w:rPr>
              <w:tab/>
            </w:r>
            <w:r w:rsidRPr="008232C9">
              <w:rPr>
                <w:sz w:val="18"/>
                <w:szCs w:val="18"/>
              </w:rPr>
              <w:t>48 ч при 65° ± 2</w:t>
            </w:r>
            <w:r>
              <w:rPr>
                <w:sz w:val="18"/>
                <w:szCs w:val="18"/>
              </w:rPr>
              <w:t xml:space="preserve"> </w:t>
            </w:r>
            <w:r w:rsidRPr="008232C9">
              <w:rPr>
                <w:sz w:val="18"/>
                <w:szCs w:val="18"/>
              </w:rPr>
              <w:t>°C</w:t>
            </w:r>
          </w:p>
          <w:p w14:paraId="60388F68" w14:textId="77777777" w:rsidR="00530CF6" w:rsidRPr="008232C9" w:rsidRDefault="00530CF6" w:rsidP="00530CF6">
            <w:pPr>
              <w:spacing w:after="120"/>
              <w:ind w:left="113" w:right="113"/>
              <w:rPr>
                <w:sz w:val="18"/>
                <w:szCs w:val="18"/>
              </w:rPr>
            </w:pPr>
            <w:r w:rsidRPr="008232C9">
              <w:rPr>
                <w:sz w:val="18"/>
                <w:szCs w:val="18"/>
              </w:rPr>
              <w:tab/>
              <w:t xml:space="preserve">Визуальный осмотр для </w:t>
            </w:r>
            <w:r>
              <w:rPr>
                <w:sz w:val="18"/>
                <w:szCs w:val="18"/>
              </w:rPr>
              <w:tab/>
            </w:r>
            <w:r w:rsidRPr="008232C9">
              <w:rPr>
                <w:sz w:val="18"/>
                <w:szCs w:val="18"/>
              </w:rPr>
              <w:t>выявления деформации</w:t>
            </w:r>
          </w:p>
        </w:tc>
        <w:tc>
          <w:tcPr>
            <w:tcW w:w="296" w:type="dxa"/>
            <w:shd w:val="clear" w:color="auto" w:fill="auto"/>
          </w:tcPr>
          <w:p w14:paraId="74E27965" w14:textId="77777777" w:rsidR="00530CF6" w:rsidRPr="008232C9" w:rsidRDefault="00530CF6" w:rsidP="00530CF6">
            <w:pPr>
              <w:spacing w:after="120"/>
              <w:ind w:left="57" w:right="57"/>
              <w:jc w:val="center"/>
              <w:rPr>
                <w:sz w:val="18"/>
                <w:szCs w:val="18"/>
              </w:rPr>
            </w:pPr>
            <w:r w:rsidRPr="008232C9">
              <w:rPr>
                <w:sz w:val="18"/>
                <w:szCs w:val="18"/>
              </w:rPr>
              <w:t>x</w:t>
            </w:r>
          </w:p>
          <w:p w14:paraId="2F58181F"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1A21DA0" w14:textId="77777777" w:rsidR="00530CF6" w:rsidRPr="008232C9" w:rsidRDefault="00530CF6" w:rsidP="00530CF6">
            <w:pPr>
              <w:spacing w:after="120"/>
              <w:ind w:left="57" w:right="57"/>
              <w:jc w:val="center"/>
              <w:rPr>
                <w:sz w:val="18"/>
                <w:szCs w:val="18"/>
              </w:rPr>
            </w:pPr>
            <w:r w:rsidRPr="008232C9">
              <w:rPr>
                <w:sz w:val="18"/>
                <w:szCs w:val="18"/>
              </w:rPr>
              <w:t>x</w:t>
            </w:r>
          </w:p>
          <w:p w14:paraId="23575E1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9C15F76" w14:textId="77777777" w:rsidR="00530CF6" w:rsidRPr="008232C9" w:rsidRDefault="00530CF6" w:rsidP="00530CF6">
            <w:pPr>
              <w:spacing w:after="120"/>
              <w:ind w:left="57" w:right="57"/>
              <w:jc w:val="center"/>
              <w:rPr>
                <w:sz w:val="18"/>
                <w:szCs w:val="18"/>
              </w:rPr>
            </w:pPr>
            <w:r w:rsidRPr="008232C9">
              <w:rPr>
                <w:sz w:val="18"/>
                <w:szCs w:val="18"/>
              </w:rPr>
              <w:t>x</w:t>
            </w:r>
          </w:p>
          <w:p w14:paraId="3A781A2B"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C90B778" w14:textId="77777777" w:rsidR="00530CF6" w:rsidRPr="008232C9" w:rsidRDefault="00530CF6" w:rsidP="00530CF6">
            <w:pPr>
              <w:spacing w:after="120"/>
              <w:ind w:left="57" w:right="57"/>
              <w:jc w:val="center"/>
              <w:rPr>
                <w:sz w:val="18"/>
                <w:szCs w:val="18"/>
              </w:rPr>
            </w:pPr>
            <w:r w:rsidRPr="008232C9">
              <w:rPr>
                <w:sz w:val="18"/>
                <w:szCs w:val="18"/>
              </w:rPr>
              <w:t>x</w:t>
            </w:r>
          </w:p>
          <w:p w14:paraId="46DB33E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2625544" w14:textId="77777777" w:rsidR="00530CF6" w:rsidRPr="008232C9" w:rsidRDefault="00530CF6" w:rsidP="00530CF6">
            <w:pPr>
              <w:spacing w:after="120"/>
              <w:ind w:left="57" w:right="57"/>
              <w:jc w:val="center"/>
              <w:rPr>
                <w:sz w:val="18"/>
                <w:szCs w:val="18"/>
              </w:rPr>
            </w:pPr>
            <w:r w:rsidRPr="008232C9">
              <w:rPr>
                <w:sz w:val="18"/>
                <w:szCs w:val="18"/>
              </w:rPr>
              <w:t>x</w:t>
            </w:r>
          </w:p>
          <w:p w14:paraId="716E0EAE"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6362884" w14:textId="77777777" w:rsidR="00530CF6" w:rsidRPr="008232C9" w:rsidRDefault="00530CF6" w:rsidP="00530CF6">
            <w:pPr>
              <w:spacing w:after="120"/>
              <w:ind w:left="57" w:right="57"/>
              <w:jc w:val="center"/>
              <w:rPr>
                <w:sz w:val="18"/>
                <w:szCs w:val="18"/>
              </w:rPr>
            </w:pPr>
            <w:r w:rsidRPr="008232C9">
              <w:rPr>
                <w:sz w:val="18"/>
                <w:szCs w:val="18"/>
              </w:rPr>
              <w:t>x</w:t>
            </w:r>
          </w:p>
          <w:p w14:paraId="06BD1ACF"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FBA3C49" w14:textId="77777777" w:rsidR="00530CF6" w:rsidRPr="008232C9" w:rsidRDefault="00530CF6" w:rsidP="00530CF6">
            <w:pPr>
              <w:spacing w:after="120"/>
              <w:ind w:left="57" w:right="57"/>
              <w:jc w:val="center"/>
              <w:rPr>
                <w:sz w:val="18"/>
                <w:szCs w:val="18"/>
              </w:rPr>
            </w:pPr>
            <w:r w:rsidRPr="008232C9">
              <w:rPr>
                <w:sz w:val="18"/>
                <w:szCs w:val="18"/>
              </w:rPr>
              <w:t>x</w:t>
            </w:r>
          </w:p>
          <w:p w14:paraId="46A78221"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337FC04" w14:textId="77777777" w:rsidR="00530CF6" w:rsidRPr="008232C9" w:rsidRDefault="00530CF6" w:rsidP="00530CF6">
            <w:pPr>
              <w:spacing w:after="120"/>
              <w:ind w:left="57" w:right="57"/>
              <w:jc w:val="center"/>
              <w:rPr>
                <w:sz w:val="18"/>
                <w:szCs w:val="18"/>
              </w:rPr>
            </w:pPr>
            <w:r w:rsidRPr="008232C9">
              <w:rPr>
                <w:sz w:val="18"/>
                <w:szCs w:val="18"/>
              </w:rPr>
              <w:t>x</w:t>
            </w:r>
          </w:p>
          <w:p w14:paraId="35CBD8A1"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84274A6" w14:textId="77777777" w:rsidR="00530CF6" w:rsidRPr="008232C9" w:rsidRDefault="00530CF6" w:rsidP="00530CF6">
            <w:pPr>
              <w:spacing w:after="120"/>
              <w:ind w:left="57" w:right="57"/>
              <w:jc w:val="center"/>
              <w:rPr>
                <w:sz w:val="18"/>
                <w:szCs w:val="18"/>
              </w:rPr>
            </w:pPr>
            <w:r w:rsidRPr="008232C9">
              <w:rPr>
                <w:sz w:val="18"/>
                <w:szCs w:val="18"/>
              </w:rPr>
              <w:t>x</w:t>
            </w:r>
          </w:p>
          <w:p w14:paraId="5881EE2D" w14:textId="77777777" w:rsidR="00530CF6" w:rsidRPr="008232C9" w:rsidRDefault="00530CF6" w:rsidP="00530CF6">
            <w:pPr>
              <w:spacing w:after="120"/>
              <w:ind w:left="57" w:right="57"/>
              <w:jc w:val="center"/>
              <w:rPr>
                <w:sz w:val="18"/>
                <w:szCs w:val="18"/>
              </w:rPr>
            </w:pPr>
            <w:r w:rsidRPr="008232C9">
              <w:rPr>
                <w:sz w:val="18"/>
                <w:szCs w:val="18"/>
              </w:rPr>
              <w:t>x</w:t>
            </w:r>
          </w:p>
        </w:tc>
        <w:tc>
          <w:tcPr>
            <w:tcW w:w="297" w:type="dxa"/>
            <w:shd w:val="clear" w:color="auto" w:fill="auto"/>
          </w:tcPr>
          <w:p w14:paraId="0B9B2771" w14:textId="77777777" w:rsidR="00530CF6" w:rsidRPr="008232C9" w:rsidRDefault="00530CF6" w:rsidP="00530CF6">
            <w:pPr>
              <w:spacing w:after="120"/>
              <w:ind w:left="57" w:right="57"/>
              <w:jc w:val="center"/>
              <w:rPr>
                <w:sz w:val="18"/>
                <w:szCs w:val="18"/>
              </w:rPr>
            </w:pPr>
            <w:r w:rsidRPr="008232C9">
              <w:rPr>
                <w:sz w:val="18"/>
                <w:szCs w:val="18"/>
              </w:rPr>
              <w:t>x</w:t>
            </w:r>
          </w:p>
          <w:p w14:paraId="5A44CD86" w14:textId="77777777" w:rsidR="00530CF6" w:rsidRPr="008232C9" w:rsidRDefault="00530CF6" w:rsidP="00530CF6">
            <w:pPr>
              <w:spacing w:after="120"/>
              <w:ind w:left="57" w:right="57"/>
              <w:jc w:val="center"/>
              <w:rPr>
                <w:sz w:val="18"/>
                <w:szCs w:val="18"/>
              </w:rPr>
            </w:pPr>
            <w:r w:rsidRPr="008232C9">
              <w:rPr>
                <w:sz w:val="18"/>
                <w:szCs w:val="18"/>
              </w:rPr>
              <w:t>x</w:t>
            </w:r>
          </w:p>
        </w:tc>
      </w:tr>
      <w:tr w:rsidR="00530CF6" w:rsidRPr="008232C9" w14:paraId="1EFFCE5D" w14:textId="77777777" w:rsidTr="00530CF6">
        <w:tc>
          <w:tcPr>
            <w:tcW w:w="1041" w:type="dxa"/>
            <w:shd w:val="clear" w:color="auto" w:fill="auto"/>
          </w:tcPr>
          <w:p w14:paraId="7C4F96DE" w14:textId="77777777" w:rsidR="00530CF6" w:rsidRPr="008232C9" w:rsidRDefault="00530CF6" w:rsidP="00530CF6">
            <w:pPr>
              <w:spacing w:after="120"/>
              <w:ind w:left="57" w:right="57"/>
              <w:jc w:val="center"/>
              <w:rPr>
                <w:sz w:val="18"/>
                <w:szCs w:val="18"/>
              </w:rPr>
            </w:pPr>
            <w:r w:rsidRPr="008232C9">
              <w:rPr>
                <w:sz w:val="18"/>
                <w:szCs w:val="18"/>
              </w:rPr>
              <w:t>6</w:t>
            </w:r>
          </w:p>
        </w:tc>
        <w:tc>
          <w:tcPr>
            <w:tcW w:w="3486" w:type="dxa"/>
            <w:shd w:val="clear" w:color="auto" w:fill="auto"/>
            <w:vAlign w:val="center"/>
          </w:tcPr>
          <w:p w14:paraId="145BB73D" w14:textId="77777777" w:rsidR="00530CF6" w:rsidRPr="008232C9" w:rsidRDefault="00530CF6" w:rsidP="00530CF6">
            <w:pPr>
              <w:spacing w:after="120"/>
              <w:ind w:left="113" w:right="113"/>
              <w:rPr>
                <w:sz w:val="18"/>
                <w:szCs w:val="18"/>
              </w:rPr>
            </w:pPr>
            <w:r w:rsidRPr="008232C9">
              <w:rPr>
                <w:sz w:val="18"/>
                <w:szCs w:val="18"/>
              </w:rPr>
              <w:t>Колориметрические характеристики: визуальный осмотр</w:t>
            </w:r>
          </w:p>
          <w:p w14:paraId="1D916AEA" w14:textId="77777777" w:rsidR="00530CF6" w:rsidRPr="008232C9" w:rsidRDefault="00530CF6" w:rsidP="00530CF6">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14:paraId="6EBF5EFC" w14:textId="77777777" w:rsidR="00530CF6" w:rsidRPr="008232C9" w:rsidRDefault="00530CF6" w:rsidP="00530CF6">
            <w:pPr>
              <w:spacing w:after="120"/>
              <w:ind w:left="57" w:right="57"/>
              <w:jc w:val="center"/>
              <w:rPr>
                <w:sz w:val="18"/>
                <w:szCs w:val="18"/>
              </w:rPr>
            </w:pPr>
            <w:r w:rsidRPr="008232C9">
              <w:rPr>
                <w:sz w:val="18"/>
                <w:szCs w:val="18"/>
              </w:rPr>
              <w:t>x</w:t>
            </w:r>
          </w:p>
          <w:p w14:paraId="3EABCA6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F81B28E" w14:textId="77777777" w:rsidR="00530CF6" w:rsidRPr="008232C9" w:rsidRDefault="00530CF6" w:rsidP="00530CF6">
            <w:pPr>
              <w:spacing w:after="120"/>
              <w:ind w:left="57" w:right="57"/>
              <w:jc w:val="center"/>
              <w:rPr>
                <w:sz w:val="18"/>
                <w:szCs w:val="18"/>
              </w:rPr>
            </w:pPr>
            <w:r w:rsidRPr="008232C9">
              <w:rPr>
                <w:sz w:val="18"/>
                <w:szCs w:val="18"/>
              </w:rPr>
              <w:t>x</w:t>
            </w:r>
            <w:r>
              <w:rPr>
                <w:sz w:val="18"/>
                <w:szCs w:val="18"/>
              </w:rPr>
              <w:br/>
            </w:r>
          </w:p>
          <w:p w14:paraId="0DABCE3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312417D"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E670C69"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253F43C"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9CD5E5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6A90075"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C833B9A"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01927E82" w14:textId="77777777" w:rsidR="00530CF6" w:rsidRPr="008232C9" w:rsidRDefault="00530CF6" w:rsidP="00530CF6">
            <w:pPr>
              <w:spacing w:after="120"/>
              <w:ind w:left="57" w:right="57"/>
              <w:jc w:val="center"/>
              <w:rPr>
                <w:sz w:val="18"/>
                <w:szCs w:val="18"/>
              </w:rPr>
            </w:pPr>
            <w:r w:rsidRPr="008232C9">
              <w:rPr>
                <w:sz w:val="18"/>
                <w:szCs w:val="18"/>
              </w:rPr>
              <w:t>x</w:t>
            </w:r>
          </w:p>
        </w:tc>
        <w:tc>
          <w:tcPr>
            <w:tcW w:w="297" w:type="dxa"/>
            <w:shd w:val="clear" w:color="auto" w:fill="auto"/>
          </w:tcPr>
          <w:p w14:paraId="6C0BE291" w14:textId="77777777" w:rsidR="00530CF6" w:rsidRPr="008232C9" w:rsidRDefault="00530CF6" w:rsidP="00530CF6">
            <w:pPr>
              <w:spacing w:after="120"/>
              <w:ind w:left="57" w:right="57"/>
              <w:jc w:val="center"/>
              <w:rPr>
                <w:sz w:val="18"/>
                <w:szCs w:val="18"/>
              </w:rPr>
            </w:pPr>
            <w:r w:rsidRPr="008232C9">
              <w:rPr>
                <w:sz w:val="18"/>
                <w:szCs w:val="18"/>
              </w:rPr>
              <w:t>x</w:t>
            </w:r>
          </w:p>
        </w:tc>
      </w:tr>
      <w:tr w:rsidR="00530CF6" w:rsidRPr="008232C9" w14:paraId="3AC893C0" w14:textId="77777777" w:rsidTr="00530CF6">
        <w:tc>
          <w:tcPr>
            <w:tcW w:w="1041" w:type="dxa"/>
            <w:shd w:val="clear" w:color="auto" w:fill="auto"/>
          </w:tcPr>
          <w:p w14:paraId="569C8433" w14:textId="77777777" w:rsidR="00530CF6" w:rsidRPr="008232C9" w:rsidRDefault="00530CF6" w:rsidP="00530CF6">
            <w:pPr>
              <w:spacing w:after="120"/>
              <w:ind w:left="57" w:right="57"/>
              <w:jc w:val="center"/>
              <w:rPr>
                <w:sz w:val="18"/>
                <w:szCs w:val="18"/>
              </w:rPr>
            </w:pPr>
            <w:r w:rsidRPr="008232C9">
              <w:rPr>
                <w:sz w:val="18"/>
                <w:szCs w:val="18"/>
              </w:rPr>
              <w:t>7</w:t>
            </w:r>
          </w:p>
        </w:tc>
        <w:tc>
          <w:tcPr>
            <w:tcW w:w="3486" w:type="dxa"/>
            <w:shd w:val="clear" w:color="auto" w:fill="auto"/>
            <w:vAlign w:val="center"/>
          </w:tcPr>
          <w:p w14:paraId="4D887E21"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085B9D85"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DB6AF8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4781746"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E219460"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5945E65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9A26BAC"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7099E0C"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700EFCC"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9FC6337" w14:textId="77777777" w:rsidR="00530CF6" w:rsidRPr="008232C9" w:rsidRDefault="00530CF6" w:rsidP="00530CF6">
            <w:pPr>
              <w:spacing w:after="120"/>
              <w:ind w:left="57" w:right="57"/>
              <w:jc w:val="center"/>
              <w:rPr>
                <w:sz w:val="18"/>
                <w:szCs w:val="18"/>
              </w:rPr>
            </w:pPr>
            <w:r w:rsidRPr="008232C9">
              <w:rPr>
                <w:sz w:val="18"/>
                <w:szCs w:val="18"/>
              </w:rPr>
              <w:t>x</w:t>
            </w:r>
          </w:p>
        </w:tc>
        <w:tc>
          <w:tcPr>
            <w:tcW w:w="297" w:type="dxa"/>
            <w:shd w:val="clear" w:color="auto" w:fill="auto"/>
          </w:tcPr>
          <w:p w14:paraId="5277035B" w14:textId="77777777" w:rsidR="00530CF6" w:rsidRPr="008232C9" w:rsidRDefault="00530CF6" w:rsidP="00530CF6">
            <w:pPr>
              <w:spacing w:after="120"/>
              <w:ind w:left="57" w:right="57"/>
              <w:jc w:val="center"/>
              <w:rPr>
                <w:sz w:val="18"/>
                <w:szCs w:val="18"/>
              </w:rPr>
            </w:pPr>
            <w:r w:rsidRPr="008232C9">
              <w:rPr>
                <w:sz w:val="18"/>
                <w:szCs w:val="18"/>
              </w:rPr>
              <w:t>x</w:t>
            </w:r>
          </w:p>
        </w:tc>
      </w:tr>
      <w:tr w:rsidR="00530CF6" w:rsidRPr="008232C9" w14:paraId="1CE23C50" w14:textId="77777777" w:rsidTr="00530CF6">
        <w:tc>
          <w:tcPr>
            <w:tcW w:w="1041" w:type="dxa"/>
            <w:shd w:val="clear" w:color="auto" w:fill="auto"/>
          </w:tcPr>
          <w:p w14:paraId="3BD8F07C" w14:textId="77777777" w:rsidR="00530CF6" w:rsidRPr="008232C9" w:rsidRDefault="00530CF6" w:rsidP="00530CF6">
            <w:pPr>
              <w:spacing w:after="120"/>
              <w:ind w:left="57" w:right="57"/>
              <w:jc w:val="center"/>
              <w:rPr>
                <w:sz w:val="18"/>
                <w:szCs w:val="18"/>
              </w:rPr>
            </w:pPr>
            <w:r w:rsidRPr="008232C9">
              <w:rPr>
                <w:sz w:val="18"/>
                <w:szCs w:val="18"/>
              </w:rPr>
              <w:t>7</w:t>
            </w:r>
          </w:p>
        </w:tc>
        <w:tc>
          <w:tcPr>
            <w:tcW w:w="3486" w:type="dxa"/>
            <w:shd w:val="clear" w:color="auto" w:fill="auto"/>
            <w:vAlign w:val="center"/>
          </w:tcPr>
          <w:p w14:paraId="0C8EA6AF" w14:textId="77777777" w:rsidR="00530CF6" w:rsidRPr="008232C9" w:rsidRDefault="00530CF6" w:rsidP="00530CF6">
            <w:pPr>
              <w:spacing w:after="120"/>
              <w:ind w:left="113" w:right="113"/>
              <w:rPr>
                <w:sz w:val="18"/>
                <w:szCs w:val="18"/>
              </w:rPr>
            </w:pPr>
            <w:r w:rsidRPr="008232C9">
              <w:rPr>
                <w:sz w:val="18"/>
                <w:szCs w:val="18"/>
              </w:rPr>
              <w:t>Полная фотометрия</w:t>
            </w:r>
          </w:p>
        </w:tc>
        <w:tc>
          <w:tcPr>
            <w:tcW w:w="296" w:type="dxa"/>
            <w:shd w:val="clear" w:color="auto" w:fill="auto"/>
          </w:tcPr>
          <w:p w14:paraId="579D2EB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414E8B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131431E"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09E8D96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4E8EF8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738EC5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DCFECE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CC0E45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F059A54" w14:textId="77777777" w:rsidR="00530CF6" w:rsidRPr="008232C9" w:rsidRDefault="00530CF6" w:rsidP="00530CF6">
            <w:pPr>
              <w:spacing w:after="120"/>
              <w:ind w:left="57" w:right="57"/>
              <w:jc w:val="center"/>
              <w:rPr>
                <w:sz w:val="18"/>
                <w:szCs w:val="18"/>
              </w:rPr>
            </w:pPr>
          </w:p>
        </w:tc>
        <w:tc>
          <w:tcPr>
            <w:tcW w:w="297" w:type="dxa"/>
            <w:shd w:val="clear" w:color="auto" w:fill="auto"/>
          </w:tcPr>
          <w:p w14:paraId="34FE5A7D" w14:textId="77777777" w:rsidR="00530CF6" w:rsidRPr="008232C9" w:rsidRDefault="00530CF6" w:rsidP="00530CF6">
            <w:pPr>
              <w:spacing w:after="120"/>
              <w:ind w:left="57" w:right="57"/>
              <w:jc w:val="center"/>
              <w:rPr>
                <w:sz w:val="18"/>
                <w:szCs w:val="18"/>
              </w:rPr>
            </w:pPr>
          </w:p>
        </w:tc>
      </w:tr>
      <w:tr w:rsidR="00530CF6" w:rsidRPr="008232C9" w14:paraId="3593A252" w14:textId="77777777" w:rsidTr="00530CF6">
        <w:tc>
          <w:tcPr>
            <w:tcW w:w="1041" w:type="dxa"/>
            <w:shd w:val="clear" w:color="auto" w:fill="auto"/>
          </w:tcPr>
          <w:p w14:paraId="2E3086CE" w14:textId="77777777" w:rsidR="00530CF6" w:rsidRPr="008232C9" w:rsidRDefault="00530CF6" w:rsidP="00530CF6">
            <w:pPr>
              <w:spacing w:after="120"/>
              <w:ind w:left="57" w:right="57"/>
              <w:jc w:val="center"/>
              <w:rPr>
                <w:sz w:val="18"/>
                <w:szCs w:val="18"/>
              </w:rPr>
            </w:pPr>
            <w:r w:rsidRPr="008232C9">
              <w:rPr>
                <w:sz w:val="18"/>
                <w:szCs w:val="18"/>
              </w:rPr>
              <w:t>8</w:t>
            </w:r>
          </w:p>
        </w:tc>
        <w:tc>
          <w:tcPr>
            <w:tcW w:w="3486" w:type="dxa"/>
            <w:shd w:val="clear" w:color="auto" w:fill="auto"/>
            <w:vAlign w:val="center"/>
          </w:tcPr>
          <w:p w14:paraId="16B05A17" w14:textId="77777777" w:rsidR="00530CF6" w:rsidRPr="008232C9" w:rsidRDefault="00530CF6" w:rsidP="00530CF6">
            <w:pPr>
              <w:tabs>
                <w:tab w:val="left" w:pos="680"/>
              </w:tabs>
              <w:spacing w:after="120"/>
              <w:ind w:left="680" w:right="113" w:hanging="567"/>
              <w:rPr>
                <w:sz w:val="18"/>
                <w:szCs w:val="18"/>
              </w:rPr>
            </w:pPr>
            <w:r w:rsidRPr="008232C9">
              <w:rPr>
                <w:sz w:val="18"/>
                <w:szCs w:val="18"/>
              </w:rPr>
              <w:t xml:space="preserve">Вода: </w:t>
            </w:r>
            <w:r w:rsidRPr="008232C9">
              <w:rPr>
                <w:sz w:val="18"/>
                <w:szCs w:val="18"/>
              </w:rPr>
              <w:tab/>
              <w:t xml:space="preserve">10 </w:t>
            </w:r>
            <w:r>
              <w:rPr>
                <w:sz w:val="18"/>
                <w:szCs w:val="18"/>
              </w:rPr>
              <w:t>мин</w:t>
            </w:r>
            <w:r w:rsidRPr="008232C9">
              <w:rPr>
                <w:sz w:val="18"/>
                <w:szCs w:val="18"/>
              </w:rPr>
              <w:t xml:space="preserve"> в нормальном положении</w:t>
            </w:r>
          </w:p>
          <w:p w14:paraId="067CE240" w14:textId="77777777" w:rsidR="00530CF6" w:rsidRPr="008232C9" w:rsidRDefault="00530CF6" w:rsidP="00530CF6">
            <w:pPr>
              <w:tabs>
                <w:tab w:val="left" w:pos="680"/>
              </w:tabs>
              <w:spacing w:after="120"/>
              <w:ind w:left="680" w:right="113" w:hanging="567"/>
              <w:rPr>
                <w:sz w:val="18"/>
                <w:szCs w:val="18"/>
              </w:rPr>
            </w:pPr>
            <w:r w:rsidRPr="008232C9">
              <w:rPr>
                <w:sz w:val="18"/>
                <w:szCs w:val="18"/>
              </w:rPr>
              <w:tab/>
              <w:t xml:space="preserve">10 </w:t>
            </w:r>
            <w:r>
              <w:rPr>
                <w:sz w:val="18"/>
                <w:szCs w:val="18"/>
              </w:rPr>
              <w:t>мин</w:t>
            </w:r>
            <w:r w:rsidRPr="008232C9">
              <w:rPr>
                <w:sz w:val="18"/>
                <w:szCs w:val="18"/>
              </w:rPr>
              <w:t xml:space="preserve"> в перевернутом положении</w:t>
            </w:r>
          </w:p>
          <w:p w14:paraId="00006614" w14:textId="77777777" w:rsidR="00530CF6" w:rsidRPr="008232C9" w:rsidRDefault="00530CF6" w:rsidP="00530CF6">
            <w:pPr>
              <w:tabs>
                <w:tab w:val="left" w:pos="680"/>
              </w:tabs>
              <w:spacing w:after="120"/>
              <w:ind w:left="113" w:right="113"/>
              <w:rPr>
                <w:sz w:val="18"/>
                <w:szCs w:val="18"/>
              </w:rPr>
            </w:pPr>
            <w:r w:rsidRPr="008232C9">
              <w:rPr>
                <w:sz w:val="18"/>
                <w:szCs w:val="18"/>
              </w:rPr>
              <w:tab/>
              <w:t>визуальный осмотр</w:t>
            </w:r>
          </w:p>
        </w:tc>
        <w:tc>
          <w:tcPr>
            <w:tcW w:w="296" w:type="dxa"/>
            <w:shd w:val="clear" w:color="auto" w:fill="auto"/>
          </w:tcPr>
          <w:p w14:paraId="2A58C2EA" w14:textId="77777777" w:rsidR="00530CF6" w:rsidRPr="008232C9" w:rsidRDefault="00530CF6" w:rsidP="00530CF6">
            <w:pPr>
              <w:spacing w:after="120"/>
              <w:ind w:left="57" w:right="57"/>
              <w:jc w:val="center"/>
              <w:rPr>
                <w:sz w:val="18"/>
                <w:szCs w:val="18"/>
              </w:rPr>
            </w:pPr>
          </w:p>
          <w:p w14:paraId="2A3A66F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D8C34A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6CD6D6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1EA9D6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0A5268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AC2CB2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DF94C8D" w14:textId="77777777" w:rsidR="00530CF6" w:rsidRDefault="00530CF6" w:rsidP="00530CF6">
            <w:pPr>
              <w:spacing w:after="120"/>
              <w:ind w:left="57" w:right="57"/>
              <w:jc w:val="center"/>
              <w:rPr>
                <w:sz w:val="18"/>
                <w:szCs w:val="18"/>
              </w:rPr>
            </w:pPr>
            <w:r w:rsidRPr="008232C9">
              <w:rPr>
                <w:sz w:val="18"/>
                <w:szCs w:val="18"/>
              </w:rPr>
              <w:t>x</w:t>
            </w:r>
          </w:p>
          <w:p w14:paraId="2FFA707A" w14:textId="77777777" w:rsidR="00530CF6" w:rsidRDefault="00530CF6" w:rsidP="00530CF6">
            <w:pPr>
              <w:spacing w:after="120"/>
              <w:ind w:left="57" w:right="57"/>
              <w:jc w:val="center"/>
              <w:rPr>
                <w:sz w:val="18"/>
                <w:szCs w:val="18"/>
              </w:rPr>
            </w:pPr>
            <w:r w:rsidRPr="008232C9">
              <w:rPr>
                <w:sz w:val="18"/>
                <w:szCs w:val="18"/>
              </w:rPr>
              <w:t>x</w:t>
            </w:r>
          </w:p>
          <w:p w14:paraId="35B9B51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064F2BF" w14:textId="77777777" w:rsidR="00530CF6" w:rsidRDefault="00530CF6" w:rsidP="00530CF6">
            <w:pPr>
              <w:spacing w:after="120"/>
              <w:ind w:left="57" w:right="57"/>
              <w:jc w:val="center"/>
              <w:rPr>
                <w:sz w:val="18"/>
                <w:szCs w:val="18"/>
              </w:rPr>
            </w:pPr>
            <w:r w:rsidRPr="008232C9">
              <w:rPr>
                <w:sz w:val="18"/>
                <w:szCs w:val="18"/>
              </w:rPr>
              <w:t>x</w:t>
            </w:r>
          </w:p>
          <w:p w14:paraId="2BC1567D" w14:textId="77777777" w:rsidR="00530CF6" w:rsidRDefault="00530CF6" w:rsidP="00530CF6">
            <w:pPr>
              <w:spacing w:after="120"/>
              <w:ind w:left="57" w:right="57"/>
              <w:jc w:val="center"/>
              <w:rPr>
                <w:sz w:val="18"/>
                <w:szCs w:val="18"/>
              </w:rPr>
            </w:pPr>
            <w:r w:rsidRPr="008232C9">
              <w:rPr>
                <w:sz w:val="18"/>
                <w:szCs w:val="18"/>
              </w:rPr>
              <w:t>x</w:t>
            </w:r>
          </w:p>
          <w:p w14:paraId="331FCFBB"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670F600" w14:textId="77777777" w:rsidR="00530CF6" w:rsidRPr="008232C9" w:rsidRDefault="00530CF6" w:rsidP="00530CF6">
            <w:pPr>
              <w:spacing w:after="120"/>
              <w:ind w:left="57" w:right="57"/>
              <w:jc w:val="center"/>
              <w:rPr>
                <w:sz w:val="18"/>
                <w:szCs w:val="18"/>
              </w:rPr>
            </w:pPr>
          </w:p>
        </w:tc>
        <w:tc>
          <w:tcPr>
            <w:tcW w:w="297" w:type="dxa"/>
            <w:shd w:val="clear" w:color="auto" w:fill="auto"/>
          </w:tcPr>
          <w:p w14:paraId="169A3944" w14:textId="77777777" w:rsidR="00530CF6" w:rsidRPr="008232C9" w:rsidRDefault="00530CF6" w:rsidP="00530CF6">
            <w:pPr>
              <w:spacing w:after="120"/>
              <w:ind w:left="57" w:right="57"/>
              <w:jc w:val="center"/>
              <w:rPr>
                <w:sz w:val="18"/>
                <w:szCs w:val="18"/>
              </w:rPr>
            </w:pPr>
          </w:p>
        </w:tc>
      </w:tr>
      <w:tr w:rsidR="00530CF6" w:rsidRPr="008232C9" w14:paraId="4D19BA29" w14:textId="77777777" w:rsidTr="00530CF6">
        <w:tc>
          <w:tcPr>
            <w:tcW w:w="1041" w:type="dxa"/>
            <w:shd w:val="clear" w:color="auto" w:fill="auto"/>
          </w:tcPr>
          <w:p w14:paraId="7BC6FB9A"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1BAF3EA8" w14:textId="77777777" w:rsidR="00530CF6" w:rsidRPr="008232C9" w:rsidRDefault="00530CF6" w:rsidP="00530CF6">
            <w:pPr>
              <w:spacing w:after="120"/>
              <w:ind w:left="113" w:right="113"/>
              <w:rPr>
                <w:sz w:val="18"/>
                <w:szCs w:val="18"/>
              </w:rPr>
            </w:pPr>
            <w:r w:rsidRPr="008232C9">
              <w:rPr>
                <w:sz w:val="18"/>
                <w:szCs w:val="18"/>
              </w:rPr>
              <w:t>Колориметрические характеристики:</w:t>
            </w:r>
            <w:r>
              <w:rPr>
                <w:sz w:val="18"/>
                <w:szCs w:val="18"/>
              </w:rPr>
              <w:br/>
            </w:r>
            <w:r w:rsidRPr="008232C9">
              <w:rPr>
                <w:sz w:val="18"/>
                <w:szCs w:val="18"/>
              </w:rPr>
              <w:t>визуальный осмотр</w:t>
            </w:r>
          </w:p>
          <w:p w14:paraId="2D036250" w14:textId="77777777" w:rsidR="00530CF6" w:rsidRPr="008232C9" w:rsidRDefault="00530CF6" w:rsidP="00530CF6">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14:paraId="75DF622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5C4D91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BC840D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C6D100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F0D1A7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4BDF27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60CB7BF" w14:textId="77777777" w:rsidR="00530CF6" w:rsidRPr="008232C9" w:rsidRDefault="00530CF6" w:rsidP="00530CF6">
            <w:pPr>
              <w:spacing w:after="120"/>
              <w:ind w:left="57" w:right="57"/>
              <w:jc w:val="center"/>
              <w:rPr>
                <w:sz w:val="18"/>
                <w:szCs w:val="18"/>
              </w:rPr>
            </w:pPr>
            <w:r w:rsidRPr="008232C9">
              <w:rPr>
                <w:sz w:val="18"/>
                <w:szCs w:val="18"/>
              </w:rPr>
              <w:t>x</w:t>
            </w:r>
            <w:r>
              <w:rPr>
                <w:sz w:val="18"/>
                <w:szCs w:val="18"/>
              </w:rPr>
              <w:br/>
            </w:r>
          </w:p>
          <w:p w14:paraId="70F1EA68"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0BBA97B0" w14:textId="77777777" w:rsidR="00530CF6" w:rsidRPr="008232C9" w:rsidRDefault="00530CF6" w:rsidP="00530CF6">
            <w:pPr>
              <w:spacing w:after="120"/>
              <w:ind w:left="57" w:right="57"/>
              <w:jc w:val="center"/>
              <w:rPr>
                <w:sz w:val="18"/>
                <w:szCs w:val="18"/>
              </w:rPr>
            </w:pPr>
            <w:r w:rsidRPr="008232C9">
              <w:rPr>
                <w:sz w:val="18"/>
                <w:szCs w:val="18"/>
              </w:rPr>
              <w:t>x</w:t>
            </w:r>
            <w:r>
              <w:rPr>
                <w:sz w:val="18"/>
                <w:szCs w:val="18"/>
              </w:rPr>
              <w:br/>
            </w:r>
          </w:p>
          <w:p w14:paraId="1059F0D0"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578260A" w14:textId="77777777" w:rsidR="00530CF6" w:rsidRPr="008232C9" w:rsidRDefault="00530CF6" w:rsidP="00530CF6">
            <w:pPr>
              <w:spacing w:after="120"/>
              <w:ind w:left="57" w:right="57"/>
              <w:jc w:val="center"/>
              <w:rPr>
                <w:sz w:val="18"/>
                <w:szCs w:val="18"/>
              </w:rPr>
            </w:pPr>
          </w:p>
        </w:tc>
        <w:tc>
          <w:tcPr>
            <w:tcW w:w="297" w:type="dxa"/>
            <w:shd w:val="clear" w:color="auto" w:fill="auto"/>
          </w:tcPr>
          <w:p w14:paraId="4D583C9A" w14:textId="77777777" w:rsidR="00530CF6" w:rsidRPr="008232C9" w:rsidRDefault="00530CF6" w:rsidP="00530CF6">
            <w:pPr>
              <w:spacing w:after="120"/>
              <w:ind w:left="57" w:right="57"/>
              <w:jc w:val="center"/>
              <w:rPr>
                <w:sz w:val="18"/>
                <w:szCs w:val="18"/>
              </w:rPr>
            </w:pPr>
          </w:p>
        </w:tc>
      </w:tr>
      <w:tr w:rsidR="00530CF6" w:rsidRPr="008232C9" w14:paraId="5D91C600" w14:textId="77777777" w:rsidTr="00530CF6">
        <w:tc>
          <w:tcPr>
            <w:tcW w:w="1041" w:type="dxa"/>
            <w:shd w:val="clear" w:color="auto" w:fill="auto"/>
          </w:tcPr>
          <w:p w14:paraId="6F07850B" w14:textId="77777777" w:rsidR="00530CF6" w:rsidRPr="008232C9" w:rsidRDefault="00530CF6" w:rsidP="00467263">
            <w:pPr>
              <w:pageBreakBefore/>
              <w:spacing w:after="120"/>
              <w:ind w:left="57" w:right="57"/>
              <w:jc w:val="center"/>
              <w:rPr>
                <w:sz w:val="18"/>
                <w:szCs w:val="18"/>
              </w:rPr>
            </w:pPr>
            <w:r w:rsidRPr="008232C9">
              <w:rPr>
                <w:sz w:val="18"/>
                <w:szCs w:val="18"/>
              </w:rPr>
              <w:lastRenderedPageBreak/>
              <w:t>4</w:t>
            </w:r>
          </w:p>
        </w:tc>
        <w:tc>
          <w:tcPr>
            <w:tcW w:w="3486" w:type="dxa"/>
            <w:shd w:val="clear" w:color="auto" w:fill="auto"/>
            <w:vAlign w:val="center"/>
          </w:tcPr>
          <w:p w14:paraId="0E87E226"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0DFB75B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2DECF6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8C6B267"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9B6DE0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771984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BEAAEF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545DEF1"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34868E68"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911F0DE" w14:textId="77777777" w:rsidR="00530CF6" w:rsidRPr="008232C9" w:rsidRDefault="00530CF6" w:rsidP="00530CF6">
            <w:pPr>
              <w:spacing w:after="120"/>
              <w:ind w:left="57" w:right="57"/>
              <w:jc w:val="center"/>
              <w:rPr>
                <w:sz w:val="18"/>
                <w:szCs w:val="18"/>
              </w:rPr>
            </w:pPr>
          </w:p>
        </w:tc>
        <w:tc>
          <w:tcPr>
            <w:tcW w:w="297" w:type="dxa"/>
            <w:shd w:val="clear" w:color="auto" w:fill="auto"/>
          </w:tcPr>
          <w:p w14:paraId="30523A42" w14:textId="77777777" w:rsidR="00530CF6" w:rsidRPr="008232C9" w:rsidRDefault="00530CF6" w:rsidP="00530CF6">
            <w:pPr>
              <w:spacing w:after="120"/>
              <w:ind w:left="57" w:right="57"/>
              <w:jc w:val="center"/>
              <w:rPr>
                <w:sz w:val="18"/>
                <w:szCs w:val="18"/>
              </w:rPr>
            </w:pPr>
          </w:p>
        </w:tc>
      </w:tr>
      <w:tr w:rsidR="00530CF6" w:rsidRPr="008232C9" w14:paraId="65B04D51" w14:textId="77777777" w:rsidTr="00530CF6">
        <w:tc>
          <w:tcPr>
            <w:tcW w:w="1041" w:type="dxa"/>
            <w:shd w:val="clear" w:color="auto" w:fill="auto"/>
          </w:tcPr>
          <w:p w14:paraId="3C65C78A" w14:textId="77777777" w:rsidR="00530CF6" w:rsidRPr="008232C9" w:rsidRDefault="00530CF6" w:rsidP="00530CF6">
            <w:pPr>
              <w:spacing w:after="120"/>
              <w:ind w:left="57" w:right="57"/>
              <w:jc w:val="center"/>
              <w:rPr>
                <w:sz w:val="18"/>
                <w:szCs w:val="18"/>
              </w:rPr>
            </w:pPr>
            <w:r w:rsidRPr="008232C9">
              <w:rPr>
                <w:sz w:val="18"/>
                <w:szCs w:val="18"/>
              </w:rPr>
              <w:t>8</w:t>
            </w:r>
          </w:p>
        </w:tc>
        <w:tc>
          <w:tcPr>
            <w:tcW w:w="3486" w:type="dxa"/>
            <w:shd w:val="clear" w:color="auto" w:fill="auto"/>
            <w:vAlign w:val="center"/>
          </w:tcPr>
          <w:p w14:paraId="27A4D54C" w14:textId="77777777" w:rsidR="00530CF6" w:rsidRPr="008232C9" w:rsidRDefault="00530CF6" w:rsidP="00530CF6">
            <w:pPr>
              <w:spacing w:after="120"/>
              <w:ind w:left="113" w:right="113"/>
              <w:rPr>
                <w:sz w:val="18"/>
                <w:szCs w:val="18"/>
              </w:rPr>
            </w:pPr>
            <w:r w:rsidRPr="008232C9">
              <w:rPr>
                <w:sz w:val="18"/>
                <w:szCs w:val="18"/>
              </w:rPr>
              <w:t>Топливо:</w:t>
            </w:r>
            <w:r w:rsidRPr="008232C9">
              <w:rPr>
                <w:sz w:val="18"/>
                <w:szCs w:val="18"/>
              </w:rPr>
              <w:tab/>
              <w:t>5 мин</w:t>
            </w:r>
          </w:p>
          <w:p w14:paraId="7997881E" w14:textId="77777777" w:rsidR="00530CF6" w:rsidRPr="008232C9" w:rsidRDefault="00530CF6" w:rsidP="00530CF6">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14:paraId="454DD9F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6B098C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FE0CF6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E823B9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536375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BF6437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1865EC1" w14:textId="77777777" w:rsidR="00530CF6" w:rsidRPr="008232C9" w:rsidRDefault="00530CF6" w:rsidP="00530CF6">
            <w:pPr>
              <w:spacing w:after="120"/>
              <w:ind w:left="57" w:right="57"/>
              <w:jc w:val="center"/>
              <w:rPr>
                <w:sz w:val="18"/>
                <w:szCs w:val="18"/>
              </w:rPr>
            </w:pPr>
            <w:r w:rsidRPr="008232C9">
              <w:rPr>
                <w:sz w:val="18"/>
                <w:szCs w:val="18"/>
              </w:rPr>
              <w:t>x</w:t>
            </w:r>
          </w:p>
          <w:p w14:paraId="7AEDF324"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595B4E6" w14:textId="77777777" w:rsidR="00530CF6" w:rsidRPr="008232C9" w:rsidRDefault="00530CF6" w:rsidP="00530CF6">
            <w:pPr>
              <w:spacing w:after="120"/>
              <w:ind w:left="57" w:right="57"/>
              <w:jc w:val="center"/>
              <w:rPr>
                <w:sz w:val="18"/>
                <w:szCs w:val="18"/>
              </w:rPr>
            </w:pPr>
            <w:r w:rsidRPr="008232C9">
              <w:rPr>
                <w:sz w:val="18"/>
                <w:szCs w:val="18"/>
              </w:rPr>
              <w:t>x</w:t>
            </w:r>
          </w:p>
          <w:p w14:paraId="2B49A91B"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3E94A93" w14:textId="77777777" w:rsidR="00530CF6" w:rsidRPr="008232C9" w:rsidRDefault="00530CF6" w:rsidP="00530CF6">
            <w:pPr>
              <w:spacing w:after="120"/>
              <w:ind w:left="57" w:right="57"/>
              <w:jc w:val="center"/>
              <w:rPr>
                <w:sz w:val="18"/>
                <w:szCs w:val="18"/>
              </w:rPr>
            </w:pPr>
          </w:p>
        </w:tc>
        <w:tc>
          <w:tcPr>
            <w:tcW w:w="297" w:type="dxa"/>
            <w:shd w:val="clear" w:color="auto" w:fill="auto"/>
          </w:tcPr>
          <w:p w14:paraId="67DEB41B" w14:textId="77777777" w:rsidR="00530CF6" w:rsidRPr="008232C9" w:rsidRDefault="00530CF6" w:rsidP="00530CF6">
            <w:pPr>
              <w:spacing w:after="120"/>
              <w:ind w:left="57" w:right="57"/>
              <w:jc w:val="center"/>
              <w:rPr>
                <w:sz w:val="18"/>
                <w:szCs w:val="18"/>
              </w:rPr>
            </w:pPr>
          </w:p>
        </w:tc>
      </w:tr>
      <w:tr w:rsidR="00530CF6" w:rsidRPr="008232C9" w14:paraId="1665BF5C" w14:textId="77777777" w:rsidTr="00530CF6">
        <w:tc>
          <w:tcPr>
            <w:tcW w:w="1041" w:type="dxa"/>
            <w:shd w:val="clear" w:color="auto" w:fill="auto"/>
          </w:tcPr>
          <w:p w14:paraId="379310A4" w14:textId="77777777" w:rsidR="00530CF6" w:rsidRPr="008232C9" w:rsidRDefault="00530CF6" w:rsidP="00530CF6">
            <w:pPr>
              <w:spacing w:after="120"/>
              <w:ind w:left="57" w:right="57"/>
              <w:jc w:val="center"/>
              <w:rPr>
                <w:sz w:val="18"/>
                <w:szCs w:val="18"/>
              </w:rPr>
            </w:pPr>
            <w:r w:rsidRPr="008232C9">
              <w:rPr>
                <w:sz w:val="18"/>
                <w:szCs w:val="18"/>
              </w:rPr>
              <w:t>8</w:t>
            </w:r>
          </w:p>
        </w:tc>
        <w:tc>
          <w:tcPr>
            <w:tcW w:w="3486" w:type="dxa"/>
            <w:shd w:val="clear" w:color="auto" w:fill="auto"/>
            <w:vAlign w:val="center"/>
          </w:tcPr>
          <w:p w14:paraId="1FF232DB" w14:textId="77777777" w:rsidR="00530CF6" w:rsidRPr="008232C9" w:rsidRDefault="00530CF6" w:rsidP="00530CF6">
            <w:pPr>
              <w:spacing w:after="120"/>
              <w:ind w:left="113" w:right="113"/>
              <w:rPr>
                <w:sz w:val="18"/>
                <w:szCs w:val="18"/>
              </w:rPr>
            </w:pPr>
            <w:r w:rsidRPr="008232C9">
              <w:rPr>
                <w:sz w:val="18"/>
                <w:szCs w:val="18"/>
              </w:rPr>
              <w:t>Масло:</w:t>
            </w:r>
            <w:r w:rsidRPr="008232C9">
              <w:rPr>
                <w:sz w:val="18"/>
                <w:szCs w:val="18"/>
              </w:rPr>
              <w:tab/>
              <w:t>5 мин</w:t>
            </w:r>
          </w:p>
          <w:p w14:paraId="2995B5C8" w14:textId="77777777" w:rsidR="00530CF6" w:rsidRPr="008232C9" w:rsidRDefault="00530CF6" w:rsidP="00530CF6">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14:paraId="6F6B724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80CDA1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017E11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F236B2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CD18BF4"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DF30DF8"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06BC686" w14:textId="77777777" w:rsidR="00530CF6" w:rsidRPr="008232C9" w:rsidRDefault="00530CF6" w:rsidP="00530CF6">
            <w:pPr>
              <w:spacing w:after="120"/>
              <w:ind w:left="57" w:right="57"/>
              <w:jc w:val="center"/>
              <w:rPr>
                <w:sz w:val="18"/>
                <w:szCs w:val="18"/>
              </w:rPr>
            </w:pPr>
            <w:r w:rsidRPr="008232C9">
              <w:rPr>
                <w:sz w:val="18"/>
                <w:szCs w:val="18"/>
              </w:rPr>
              <w:t>x</w:t>
            </w:r>
          </w:p>
          <w:p w14:paraId="31ABDDF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96E4988" w14:textId="77777777" w:rsidR="00530CF6" w:rsidRPr="008232C9" w:rsidRDefault="00530CF6" w:rsidP="00530CF6">
            <w:pPr>
              <w:spacing w:after="120"/>
              <w:ind w:left="57" w:right="57"/>
              <w:jc w:val="center"/>
              <w:rPr>
                <w:sz w:val="18"/>
                <w:szCs w:val="18"/>
              </w:rPr>
            </w:pPr>
            <w:r w:rsidRPr="008232C9">
              <w:rPr>
                <w:sz w:val="18"/>
                <w:szCs w:val="18"/>
              </w:rPr>
              <w:t>x</w:t>
            </w:r>
          </w:p>
          <w:p w14:paraId="0707BE3A"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F19660D" w14:textId="77777777" w:rsidR="00530CF6" w:rsidRPr="008232C9" w:rsidRDefault="00530CF6" w:rsidP="00530CF6">
            <w:pPr>
              <w:spacing w:after="120"/>
              <w:ind w:left="57" w:right="57"/>
              <w:jc w:val="center"/>
              <w:rPr>
                <w:sz w:val="18"/>
                <w:szCs w:val="18"/>
              </w:rPr>
            </w:pPr>
          </w:p>
        </w:tc>
        <w:tc>
          <w:tcPr>
            <w:tcW w:w="297" w:type="dxa"/>
            <w:shd w:val="clear" w:color="auto" w:fill="auto"/>
          </w:tcPr>
          <w:p w14:paraId="1C6CD64B" w14:textId="77777777" w:rsidR="00530CF6" w:rsidRPr="008232C9" w:rsidRDefault="00530CF6" w:rsidP="00530CF6">
            <w:pPr>
              <w:spacing w:after="120"/>
              <w:ind w:left="57" w:right="57"/>
              <w:jc w:val="center"/>
              <w:rPr>
                <w:sz w:val="18"/>
                <w:szCs w:val="18"/>
              </w:rPr>
            </w:pPr>
          </w:p>
        </w:tc>
      </w:tr>
      <w:tr w:rsidR="00530CF6" w:rsidRPr="008232C9" w14:paraId="09B04DBE" w14:textId="77777777" w:rsidTr="00530CF6">
        <w:tc>
          <w:tcPr>
            <w:tcW w:w="1041" w:type="dxa"/>
            <w:shd w:val="clear" w:color="auto" w:fill="auto"/>
          </w:tcPr>
          <w:p w14:paraId="586AE42B"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17C024DC" w14:textId="77777777" w:rsidR="00530CF6" w:rsidRPr="008232C9" w:rsidRDefault="00530CF6" w:rsidP="00530CF6">
            <w:pPr>
              <w:spacing w:after="120"/>
              <w:ind w:left="113" w:right="113"/>
              <w:rPr>
                <w:sz w:val="18"/>
                <w:szCs w:val="18"/>
              </w:rPr>
            </w:pPr>
            <w:r w:rsidRPr="008232C9">
              <w:rPr>
                <w:sz w:val="18"/>
                <w:szCs w:val="18"/>
              </w:rPr>
              <w:t>Колориметрические характеристики: визуальный осмотр</w:t>
            </w:r>
          </w:p>
          <w:p w14:paraId="4152BA3A" w14:textId="77777777" w:rsidR="00530CF6" w:rsidRPr="008232C9" w:rsidRDefault="00530CF6" w:rsidP="00530CF6">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14:paraId="1DBF26A7"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93A978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7D30A9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64A8E8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54A05E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3D0CE8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C90BF15" w14:textId="77777777" w:rsidR="00530CF6" w:rsidRPr="008232C9" w:rsidRDefault="00530CF6" w:rsidP="00530CF6">
            <w:pPr>
              <w:spacing w:after="280"/>
              <w:ind w:left="57" w:right="57"/>
              <w:jc w:val="center"/>
              <w:rPr>
                <w:sz w:val="18"/>
                <w:szCs w:val="18"/>
              </w:rPr>
            </w:pPr>
          </w:p>
          <w:p w14:paraId="27FF4386" w14:textId="77777777" w:rsidR="00530CF6" w:rsidRPr="008232C9" w:rsidRDefault="00530CF6" w:rsidP="00530CF6">
            <w:pPr>
              <w:spacing w:after="280"/>
              <w:ind w:left="57" w:right="57"/>
              <w:jc w:val="center"/>
              <w:rPr>
                <w:sz w:val="18"/>
                <w:szCs w:val="18"/>
              </w:rPr>
            </w:pPr>
            <w:r w:rsidRPr="008232C9">
              <w:rPr>
                <w:sz w:val="18"/>
                <w:szCs w:val="18"/>
              </w:rPr>
              <w:t>x</w:t>
            </w:r>
          </w:p>
        </w:tc>
        <w:tc>
          <w:tcPr>
            <w:tcW w:w="296" w:type="dxa"/>
            <w:shd w:val="clear" w:color="auto" w:fill="auto"/>
          </w:tcPr>
          <w:p w14:paraId="06CE3CAE" w14:textId="77777777" w:rsidR="00530CF6" w:rsidRPr="008232C9" w:rsidRDefault="00530CF6" w:rsidP="00530CF6">
            <w:pPr>
              <w:spacing w:after="280"/>
              <w:ind w:left="57" w:right="57"/>
              <w:jc w:val="center"/>
              <w:rPr>
                <w:sz w:val="18"/>
                <w:szCs w:val="18"/>
              </w:rPr>
            </w:pPr>
          </w:p>
          <w:p w14:paraId="30FAA040" w14:textId="77777777" w:rsidR="00530CF6" w:rsidRPr="008232C9" w:rsidRDefault="00530CF6" w:rsidP="00530CF6">
            <w:pPr>
              <w:spacing w:after="280"/>
              <w:ind w:left="57" w:right="57"/>
              <w:jc w:val="center"/>
              <w:rPr>
                <w:sz w:val="18"/>
                <w:szCs w:val="18"/>
              </w:rPr>
            </w:pPr>
            <w:r w:rsidRPr="008232C9">
              <w:rPr>
                <w:sz w:val="18"/>
                <w:szCs w:val="18"/>
              </w:rPr>
              <w:t>x</w:t>
            </w:r>
          </w:p>
        </w:tc>
        <w:tc>
          <w:tcPr>
            <w:tcW w:w="296" w:type="dxa"/>
            <w:shd w:val="clear" w:color="auto" w:fill="auto"/>
          </w:tcPr>
          <w:p w14:paraId="19E28434" w14:textId="77777777" w:rsidR="00530CF6" w:rsidRPr="008232C9" w:rsidRDefault="00530CF6" w:rsidP="00530CF6">
            <w:pPr>
              <w:spacing w:after="280"/>
              <w:ind w:left="57" w:right="57"/>
              <w:jc w:val="center"/>
              <w:rPr>
                <w:sz w:val="18"/>
                <w:szCs w:val="18"/>
              </w:rPr>
            </w:pPr>
          </w:p>
        </w:tc>
        <w:tc>
          <w:tcPr>
            <w:tcW w:w="297" w:type="dxa"/>
            <w:shd w:val="clear" w:color="auto" w:fill="auto"/>
          </w:tcPr>
          <w:p w14:paraId="21F68746" w14:textId="77777777" w:rsidR="00530CF6" w:rsidRPr="008232C9" w:rsidRDefault="00530CF6" w:rsidP="00530CF6">
            <w:pPr>
              <w:spacing w:after="120"/>
              <w:ind w:left="57" w:right="57"/>
              <w:jc w:val="center"/>
              <w:rPr>
                <w:sz w:val="18"/>
                <w:szCs w:val="18"/>
              </w:rPr>
            </w:pPr>
          </w:p>
        </w:tc>
      </w:tr>
      <w:tr w:rsidR="00530CF6" w:rsidRPr="008232C9" w14:paraId="68FBD99D" w14:textId="77777777" w:rsidTr="00530CF6">
        <w:tc>
          <w:tcPr>
            <w:tcW w:w="1041" w:type="dxa"/>
            <w:shd w:val="clear" w:color="auto" w:fill="auto"/>
          </w:tcPr>
          <w:p w14:paraId="4BA3262C"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4CFC5002"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0696376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BD7C8E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043FE8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B8806A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C74732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A71D537"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C0D6E2F"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7A48B45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523AB748" w14:textId="77777777" w:rsidR="00530CF6" w:rsidRPr="008232C9" w:rsidRDefault="00530CF6" w:rsidP="00530CF6">
            <w:pPr>
              <w:spacing w:after="120"/>
              <w:ind w:left="57" w:right="57"/>
              <w:jc w:val="center"/>
              <w:rPr>
                <w:sz w:val="18"/>
                <w:szCs w:val="18"/>
              </w:rPr>
            </w:pPr>
          </w:p>
        </w:tc>
        <w:tc>
          <w:tcPr>
            <w:tcW w:w="297" w:type="dxa"/>
            <w:shd w:val="clear" w:color="auto" w:fill="auto"/>
          </w:tcPr>
          <w:p w14:paraId="31962AFC" w14:textId="77777777" w:rsidR="00530CF6" w:rsidRPr="008232C9" w:rsidRDefault="00530CF6" w:rsidP="00530CF6">
            <w:pPr>
              <w:spacing w:after="120"/>
              <w:ind w:left="57" w:right="57"/>
              <w:jc w:val="center"/>
              <w:rPr>
                <w:sz w:val="18"/>
                <w:szCs w:val="18"/>
              </w:rPr>
            </w:pPr>
          </w:p>
        </w:tc>
      </w:tr>
      <w:tr w:rsidR="00530CF6" w:rsidRPr="008232C9" w14:paraId="47383E92" w14:textId="77777777" w:rsidTr="00530CF6">
        <w:tc>
          <w:tcPr>
            <w:tcW w:w="1041" w:type="dxa"/>
            <w:shd w:val="clear" w:color="auto" w:fill="auto"/>
          </w:tcPr>
          <w:p w14:paraId="20D85499" w14:textId="77777777" w:rsidR="00530CF6" w:rsidRPr="008232C9" w:rsidRDefault="00530CF6" w:rsidP="00530CF6">
            <w:pPr>
              <w:spacing w:after="120"/>
              <w:ind w:left="57" w:right="57"/>
              <w:jc w:val="center"/>
              <w:rPr>
                <w:sz w:val="18"/>
                <w:szCs w:val="18"/>
              </w:rPr>
            </w:pPr>
            <w:r w:rsidRPr="008232C9">
              <w:rPr>
                <w:sz w:val="18"/>
                <w:szCs w:val="18"/>
              </w:rPr>
              <w:t>8</w:t>
            </w:r>
          </w:p>
        </w:tc>
        <w:tc>
          <w:tcPr>
            <w:tcW w:w="3486" w:type="dxa"/>
            <w:shd w:val="clear" w:color="auto" w:fill="auto"/>
            <w:vAlign w:val="center"/>
          </w:tcPr>
          <w:p w14:paraId="26322F06" w14:textId="77777777" w:rsidR="00530CF6" w:rsidRPr="008232C9" w:rsidRDefault="00530CF6" w:rsidP="00530CF6">
            <w:pPr>
              <w:spacing w:after="120"/>
              <w:ind w:left="113" w:right="113"/>
              <w:rPr>
                <w:sz w:val="18"/>
                <w:szCs w:val="18"/>
              </w:rPr>
            </w:pPr>
            <w:r w:rsidRPr="008232C9">
              <w:rPr>
                <w:sz w:val="18"/>
                <w:szCs w:val="18"/>
              </w:rPr>
              <w:t>Коррозия:</w:t>
            </w:r>
            <w:r w:rsidRPr="008232C9">
              <w:rPr>
                <w:sz w:val="18"/>
                <w:szCs w:val="18"/>
              </w:rPr>
              <w:tab/>
              <w:t>24 ч</w:t>
            </w:r>
          </w:p>
          <w:p w14:paraId="6E42D0EB" w14:textId="77777777" w:rsidR="00530CF6" w:rsidRPr="008232C9" w:rsidRDefault="00530CF6" w:rsidP="00530CF6">
            <w:pPr>
              <w:spacing w:after="120"/>
              <w:ind w:left="113" w:right="113"/>
              <w:rPr>
                <w:sz w:val="18"/>
                <w:szCs w:val="18"/>
              </w:rPr>
            </w:pPr>
            <w:r w:rsidRPr="008232C9">
              <w:rPr>
                <w:sz w:val="18"/>
                <w:szCs w:val="18"/>
              </w:rPr>
              <w:tab/>
            </w:r>
            <w:r w:rsidRPr="008232C9">
              <w:rPr>
                <w:sz w:val="18"/>
                <w:szCs w:val="18"/>
              </w:rPr>
              <w:tab/>
              <w:t>двухчасовой интервал</w:t>
            </w:r>
          </w:p>
          <w:p w14:paraId="1455BC1D" w14:textId="77777777" w:rsidR="00530CF6" w:rsidRPr="008232C9" w:rsidRDefault="00530CF6" w:rsidP="00530CF6">
            <w:pPr>
              <w:spacing w:after="120"/>
              <w:ind w:left="113" w:right="113"/>
              <w:rPr>
                <w:sz w:val="18"/>
                <w:szCs w:val="18"/>
              </w:rPr>
            </w:pPr>
            <w:r w:rsidRPr="008232C9">
              <w:rPr>
                <w:sz w:val="18"/>
                <w:szCs w:val="18"/>
              </w:rPr>
              <w:tab/>
            </w:r>
            <w:r w:rsidRPr="008232C9">
              <w:rPr>
                <w:sz w:val="18"/>
                <w:szCs w:val="18"/>
              </w:rPr>
              <w:tab/>
              <w:t>24 ч</w:t>
            </w:r>
          </w:p>
          <w:p w14:paraId="381E5803" w14:textId="77777777" w:rsidR="00530CF6" w:rsidRPr="008232C9" w:rsidRDefault="00530CF6" w:rsidP="00530CF6">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14:paraId="7F233CC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5DEDE3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2004BB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0663E04"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D660DAD" w14:textId="77777777" w:rsidR="00530CF6" w:rsidRPr="008232C9" w:rsidRDefault="00530CF6" w:rsidP="00530CF6">
            <w:pPr>
              <w:spacing w:after="120"/>
              <w:ind w:left="57" w:right="57"/>
              <w:jc w:val="center"/>
              <w:rPr>
                <w:sz w:val="18"/>
                <w:szCs w:val="18"/>
              </w:rPr>
            </w:pPr>
            <w:r w:rsidRPr="008232C9">
              <w:rPr>
                <w:sz w:val="18"/>
                <w:szCs w:val="18"/>
              </w:rPr>
              <w:t>x</w:t>
            </w:r>
          </w:p>
          <w:p w14:paraId="6F2760D0" w14:textId="77777777" w:rsidR="00530CF6" w:rsidRPr="008232C9" w:rsidRDefault="00530CF6" w:rsidP="00530CF6">
            <w:pPr>
              <w:spacing w:after="120"/>
              <w:ind w:left="57" w:right="57"/>
              <w:jc w:val="center"/>
              <w:rPr>
                <w:sz w:val="18"/>
                <w:szCs w:val="18"/>
              </w:rPr>
            </w:pPr>
            <w:r w:rsidRPr="008232C9">
              <w:rPr>
                <w:sz w:val="18"/>
                <w:szCs w:val="18"/>
              </w:rPr>
              <w:t>x</w:t>
            </w:r>
          </w:p>
          <w:p w14:paraId="54BA09E4" w14:textId="77777777" w:rsidR="00530CF6" w:rsidRPr="008232C9" w:rsidRDefault="00530CF6" w:rsidP="00530CF6">
            <w:pPr>
              <w:spacing w:after="120"/>
              <w:ind w:left="57" w:right="57"/>
              <w:jc w:val="center"/>
              <w:rPr>
                <w:sz w:val="18"/>
                <w:szCs w:val="18"/>
              </w:rPr>
            </w:pPr>
            <w:r w:rsidRPr="008232C9">
              <w:rPr>
                <w:sz w:val="18"/>
                <w:szCs w:val="18"/>
              </w:rPr>
              <w:t>x</w:t>
            </w:r>
          </w:p>
          <w:p w14:paraId="001A5343"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0CF8E63E" w14:textId="77777777" w:rsidR="00530CF6" w:rsidRPr="008232C9" w:rsidRDefault="00530CF6" w:rsidP="00530CF6">
            <w:pPr>
              <w:spacing w:after="120"/>
              <w:ind w:left="57" w:right="57"/>
              <w:jc w:val="center"/>
              <w:rPr>
                <w:sz w:val="18"/>
                <w:szCs w:val="18"/>
              </w:rPr>
            </w:pPr>
            <w:r w:rsidRPr="008232C9">
              <w:rPr>
                <w:sz w:val="18"/>
                <w:szCs w:val="18"/>
              </w:rPr>
              <w:t>x</w:t>
            </w:r>
          </w:p>
          <w:p w14:paraId="43A59524" w14:textId="77777777" w:rsidR="00530CF6" w:rsidRPr="008232C9" w:rsidRDefault="00530CF6" w:rsidP="00530CF6">
            <w:pPr>
              <w:spacing w:after="120"/>
              <w:ind w:left="57" w:right="57"/>
              <w:jc w:val="center"/>
              <w:rPr>
                <w:sz w:val="18"/>
                <w:szCs w:val="18"/>
              </w:rPr>
            </w:pPr>
            <w:r w:rsidRPr="008232C9">
              <w:rPr>
                <w:sz w:val="18"/>
                <w:szCs w:val="18"/>
              </w:rPr>
              <w:t>x</w:t>
            </w:r>
          </w:p>
          <w:p w14:paraId="42576C45" w14:textId="77777777" w:rsidR="00530CF6" w:rsidRPr="008232C9" w:rsidRDefault="00530CF6" w:rsidP="00530CF6">
            <w:pPr>
              <w:spacing w:after="120"/>
              <w:ind w:left="57" w:right="57"/>
              <w:jc w:val="center"/>
              <w:rPr>
                <w:sz w:val="18"/>
                <w:szCs w:val="18"/>
              </w:rPr>
            </w:pPr>
            <w:r w:rsidRPr="008232C9">
              <w:rPr>
                <w:sz w:val="18"/>
                <w:szCs w:val="18"/>
              </w:rPr>
              <w:t>x</w:t>
            </w:r>
          </w:p>
          <w:p w14:paraId="2EE17AB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B2CBA2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DEE72E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FBB4170" w14:textId="77777777" w:rsidR="00530CF6" w:rsidRPr="008232C9" w:rsidRDefault="00530CF6" w:rsidP="00530CF6">
            <w:pPr>
              <w:spacing w:after="120"/>
              <w:ind w:left="57" w:right="57"/>
              <w:jc w:val="center"/>
              <w:rPr>
                <w:sz w:val="18"/>
                <w:szCs w:val="18"/>
              </w:rPr>
            </w:pPr>
          </w:p>
        </w:tc>
        <w:tc>
          <w:tcPr>
            <w:tcW w:w="297" w:type="dxa"/>
            <w:shd w:val="clear" w:color="auto" w:fill="auto"/>
          </w:tcPr>
          <w:p w14:paraId="2DCA5C00" w14:textId="77777777" w:rsidR="00530CF6" w:rsidRPr="008232C9" w:rsidRDefault="00530CF6" w:rsidP="00530CF6">
            <w:pPr>
              <w:spacing w:after="120"/>
              <w:ind w:left="57" w:right="57"/>
              <w:jc w:val="center"/>
              <w:rPr>
                <w:sz w:val="18"/>
                <w:szCs w:val="18"/>
              </w:rPr>
            </w:pPr>
          </w:p>
        </w:tc>
      </w:tr>
      <w:tr w:rsidR="00530CF6" w:rsidRPr="008232C9" w14:paraId="0D33B5C2" w14:textId="77777777" w:rsidTr="00530CF6">
        <w:tc>
          <w:tcPr>
            <w:tcW w:w="1041" w:type="dxa"/>
            <w:shd w:val="clear" w:color="auto" w:fill="auto"/>
          </w:tcPr>
          <w:p w14:paraId="53C54752" w14:textId="77777777" w:rsidR="00530CF6" w:rsidRPr="008232C9" w:rsidRDefault="00530CF6" w:rsidP="00530CF6">
            <w:pPr>
              <w:spacing w:after="120"/>
              <w:ind w:left="57" w:right="57"/>
              <w:jc w:val="center"/>
              <w:rPr>
                <w:sz w:val="18"/>
                <w:szCs w:val="18"/>
              </w:rPr>
            </w:pPr>
            <w:r w:rsidRPr="008232C9">
              <w:rPr>
                <w:sz w:val="18"/>
                <w:szCs w:val="18"/>
              </w:rPr>
              <w:t>8</w:t>
            </w:r>
          </w:p>
        </w:tc>
        <w:tc>
          <w:tcPr>
            <w:tcW w:w="3486" w:type="dxa"/>
            <w:shd w:val="clear" w:color="auto" w:fill="auto"/>
            <w:vAlign w:val="center"/>
          </w:tcPr>
          <w:p w14:paraId="524DFE4A" w14:textId="77777777" w:rsidR="00530CF6" w:rsidRPr="008232C9" w:rsidRDefault="00530CF6" w:rsidP="00530CF6">
            <w:pPr>
              <w:tabs>
                <w:tab w:val="left" w:pos="1416"/>
              </w:tabs>
              <w:spacing w:after="120"/>
              <w:ind w:left="113" w:right="113"/>
              <w:rPr>
                <w:sz w:val="18"/>
                <w:szCs w:val="18"/>
              </w:rPr>
            </w:pPr>
            <w:r w:rsidRPr="008232C9">
              <w:rPr>
                <w:sz w:val="18"/>
                <w:szCs w:val="18"/>
              </w:rPr>
              <w:t>Задняя сторона:</w:t>
            </w:r>
            <w:r w:rsidRPr="008232C9">
              <w:rPr>
                <w:sz w:val="18"/>
                <w:szCs w:val="18"/>
              </w:rPr>
              <w:tab/>
              <w:t>1 мин</w:t>
            </w:r>
          </w:p>
          <w:p w14:paraId="15212D22" w14:textId="77777777" w:rsidR="00530CF6" w:rsidRPr="008232C9" w:rsidRDefault="00530CF6" w:rsidP="00530CF6">
            <w:pPr>
              <w:tabs>
                <w:tab w:val="left" w:pos="1416"/>
              </w:tabs>
              <w:spacing w:after="120"/>
              <w:ind w:left="113" w:right="113"/>
              <w:rPr>
                <w:sz w:val="18"/>
                <w:szCs w:val="18"/>
              </w:rPr>
            </w:pPr>
            <w:r w:rsidRPr="008232C9">
              <w:rPr>
                <w:sz w:val="18"/>
                <w:szCs w:val="18"/>
              </w:rPr>
              <w:tab/>
              <w:t>визуальный осмотр</w:t>
            </w:r>
          </w:p>
        </w:tc>
        <w:tc>
          <w:tcPr>
            <w:tcW w:w="296" w:type="dxa"/>
            <w:shd w:val="clear" w:color="auto" w:fill="auto"/>
          </w:tcPr>
          <w:p w14:paraId="34CD396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021272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2E6BB4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8AABB8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8E80640" w14:textId="77777777" w:rsidR="00530CF6" w:rsidRPr="008232C9" w:rsidRDefault="00530CF6" w:rsidP="00530CF6">
            <w:pPr>
              <w:spacing w:after="120"/>
              <w:ind w:left="57" w:right="57"/>
              <w:jc w:val="center"/>
              <w:rPr>
                <w:sz w:val="18"/>
                <w:szCs w:val="18"/>
              </w:rPr>
            </w:pPr>
            <w:r w:rsidRPr="008232C9">
              <w:rPr>
                <w:sz w:val="18"/>
                <w:szCs w:val="18"/>
              </w:rPr>
              <w:t>x</w:t>
            </w:r>
          </w:p>
          <w:p w14:paraId="08449CB2"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B3C0B2A" w14:textId="77777777" w:rsidR="00530CF6" w:rsidRPr="008232C9" w:rsidRDefault="00530CF6" w:rsidP="00530CF6">
            <w:pPr>
              <w:spacing w:after="120"/>
              <w:ind w:left="57" w:right="57"/>
              <w:jc w:val="center"/>
              <w:rPr>
                <w:sz w:val="18"/>
                <w:szCs w:val="18"/>
              </w:rPr>
            </w:pPr>
            <w:r w:rsidRPr="008232C9">
              <w:rPr>
                <w:sz w:val="18"/>
                <w:szCs w:val="18"/>
              </w:rPr>
              <w:t>x</w:t>
            </w:r>
          </w:p>
          <w:p w14:paraId="5985346E"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639488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EA185A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591C44A" w14:textId="77777777" w:rsidR="00530CF6" w:rsidRPr="008232C9" w:rsidRDefault="00530CF6" w:rsidP="00530CF6">
            <w:pPr>
              <w:spacing w:after="120"/>
              <w:ind w:left="57" w:right="57"/>
              <w:jc w:val="center"/>
              <w:rPr>
                <w:sz w:val="18"/>
                <w:szCs w:val="18"/>
              </w:rPr>
            </w:pPr>
          </w:p>
        </w:tc>
        <w:tc>
          <w:tcPr>
            <w:tcW w:w="297" w:type="dxa"/>
            <w:shd w:val="clear" w:color="auto" w:fill="auto"/>
          </w:tcPr>
          <w:p w14:paraId="54243C8C" w14:textId="77777777" w:rsidR="00530CF6" w:rsidRPr="008232C9" w:rsidRDefault="00530CF6" w:rsidP="00530CF6">
            <w:pPr>
              <w:spacing w:after="120"/>
              <w:ind w:left="57" w:right="57"/>
              <w:jc w:val="center"/>
              <w:rPr>
                <w:sz w:val="18"/>
                <w:szCs w:val="18"/>
              </w:rPr>
            </w:pPr>
          </w:p>
        </w:tc>
      </w:tr>
      <w:tr w:rsidR="00530CF6" w:rsidRPr="008232C9" w14:paraId="4D47A77C" w14:textId="77777777" w:rsidTr="00530CF6">
        <w:tc>
          <w:tcPr>
            <w:tcW w:w="1041" w:type="dxa"/>
            <w:shd w:val="clear" w:color="auto" w:fill="auto"/>
          </w:tcPr>
          <w:p w14:paraId="13D0805D"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40D91BB2" w14:textId="77777777" w:rsidR="00530CF6" w:rsidRPr="008232C9" w:rsidRDefault="00530CF6" w:rsidP="00530CF6">
            <w:pPr>
              <w:spacing w:after="120"/>
              <w:ind w:left="113" w:right="113"/>
              <w:rPr>
                <w:sz w:val="18"/>
                <w:szCs w:val="18"/>
              </w:rPr>
            </w:pPr>
            <w:r w:rsidRPr="008232C9">
              <w:rPr>
                <w:sz w:val="18"/>
                <w:szCs w:val="18"/>
              </w:rPr>
              <w:t>Колориметрические характеристики: визуальный осмотр</w:t>
            </w:r>
          </w:p>
          <w:p w14:paraId="64084012" w14:textId="77777777" w:rsidR="00530CF6" w:rsidRPr="008232C9" w:rsidRDefault="00530CF6" w:rsidP="00530CF6">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14:paraId="2B8EEC8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5149F6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335152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678687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44D1A31" w14:textId="77777777" w:rsidR="00530CF6" w:rsidRPr="008232C9" w:rsidRDefault="00530CF6" w:rsidP="00530CF6">
            <w:pPr>
              <w:spacing w:after="280"/>
              <w:ind w:left="57" w:right="57"/>
              <w:jc w:val="center"/>
              <w:rPr>
                <w:sz w:val="18"/>
                <w:szCs w:val="18"/>
              </w:rPr>
            </w:pPr>
            <w:r w:rsidRPr="008232C9">
              <w:rPr>
                <w:sz w:val="18"/>
                <w:szCs w:val="18"/>
              </w:rPr>
              <w:t>x</w:t>
            </w:r>
          </w:p>
          <w:p w14:paraId="6CF285AB"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2EFECFFB" w14:textId="77777777" w:rsidR="00530CF6" w:rsidRPr="008232C9" w:rsidRDefault="00530CF6" w:rsidP="00530CF6">
            <w:pPr>
              <w:spacing w:after="280"/>
              <w:ind w:left="57" w:right="57"/>
              <w:jc w:val="center"/>
              <w:rPr>
                <w:sz w:val="18"/>
                <w:szCs w:val="18"/>
              </w:rPr>
            </w:pPr>
            <w:r w:rsidRPr="008232C9">
              <w:rPr>
                <w:sz w:val="18"/>
                <w:szCs w:val="18"/>
              </w:rPr>
              <w:t>x</w:t>
            </w:r>
          </w:p>
          <w:p w14:paraId="007DA887"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6FB6FC6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9FF33C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E720547" w14:textId="77777777" w:rsidR="00530CF6" w:rsidRPr="008232C9" w:rsidRDefault="00530CF6" w:rsidP="00530CF6">
            <w:pPr>
              <w:spacing w:after="120"/>
              <w:ind w:left="57" w:right="57"/>
              <w:jc w:val="center"/>
              <w:rPr>
                <w:sz w:val="18"/>
                <w:szCs w:val="18"/>
              </w:rPr>
            </w:pPr>
          </w:p>
        </w:tc>
        <w:tc>
          <w:tcPr>
            <w:tcW w:w="297" w:type="dxa"/>
            <w:shd w:val="clear" w:color="auto" w:fill="auto"/>
          </w:tcPr>
          <w:p w14:paraId="6741402B" w14:textId="77777777" w:rsidR="00530CF6" w:rsidRPr="008232C9" w:rsidRDefault="00530CF6" w:rsidP="00530CF6">
            <w:pPr>
              <w:spacing w:after="120"/>
              <w:ind w:left="57" w:right="57"/>
              <w:jc w:val="center"/>
              <w:rPr>
                <w:sz w:val="18"/>
                <w:szCs w:val="18"/>
              </w:rPr>
            </w:pPr>
          </w:p>
        </w:tc>
      </w:tr>
      <w:tr w:rsidR="00530CF6" w:rsidRPr="008232C9" w14:paraId="4639A08B" w14:textId="77777777" w:rsidTr="00530CF6">
        <w:tc>
          <w:tcPr>
            <w:tcW w:w="1041" w:type="dxa"/>
            <w:shd w:val="clear" w:color="auto" w:fill="auto"/>
          </w:tcPr>
          <w:p w14:paraId="50F10F2C"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4ADFDDA1"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094650B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994480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89C784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5BE408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EBEA968"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4375A1E5"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shd w:val="clear" w:color="auto" w:fill="auto"/>
          </w:tcPr>
          <w:p w14:paraId="12D0A0F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8BCD8B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FD3816F" w14:textId="77777777" w:rsidR="00530CF6" w:rsidRPr="008232C9" w:rsidRDefault="00530CF6" w:rsidP="00530CF6">
            <w:pPr>
              <w:spacing w:after="120"/>
              <w:ind w:left="57" w:right="57"/>
              <w:jc w:val="center"/>
              <w:rPr>
                <w:sz w:val="18"/>
                <w:szCs w:val="18"/>
              </w:rPr>
            </w:pPr>
          </w:p>
        </w:tc>
        <w:tc>
          <w:tcPr>
            <w:tcW w:w="297" w:type="dxa"/>
            <w:shd w:val="clear" w:color="auto" w:fill="auto"/>
          </w:tcPr>
          <w:p w14:paraId="601950B2" w14:textId="77777777" w:rsidR="00530CF6" w:rsidRPr="008232C9" w:rsidRDefault="00530CF6" w:rsidP="00530CF6">
            <w:pPr>
              <w:spacing w:after="120"/>
              <w:ind w:left="57" w:right="57"/>
              <w:jc w:val="center"/>
              <w:rPr>
                <w:sz w:val="18"/>
                <w:szCs w:val="18"/>
              </w:rPr>
            </w:pPr>
          </w:p>
        </w:tc>
      </w:tr>
      <w:tr w:rsidR="00530CF6" w:rsidRPr="008232C9" w14:paraId="6B83D0A9" w14:textId="77777777" w:rsidTr="00530CF6">
        <w:tc>
          <w:tcPr>
            <w:tcW w:w="1041" w:type="dxa"/>
            <w:shd w:val="clear" w:color="auto" w:fill="auto"/>
          </w:tcPr>
          <w:p w14:paraId="2BD0D335" w14:textId="77777777" w:rsidR="00530CF6" w:rsidRPr="008232C9" w:rsidRDefault="00530CF6" w:rsidP="00530CF6">
            <w:pPr>
              <w:spacing w:after="120"/>
              <w:ind w:left="57" w:right="57"/>
              <w:jc w:val="center"/>
              <w:rPr>
                <w:sz w:val="18"/>
                <w:szCs w:val="18"/>
              </w:rPr>
            </w:pPr>
            <w:r w:rsidRPr="008232C9">
              <w:rPr>
                <w:sz w:val="18"/>
                <w:szCs w:val="18"/>
              </w:rPr>
              <w:t>9</w:t>
            </w:r>
          </w:p>
        </w:tc>
        <w:tc>
          <w:tcPr>
            <w:tcW w:w="3486" w:type="dxa"/>
            <w:shd w:val="clear" w:color="auto" w:fill="auto"/>
            <w:vAlign w:val="center"/>
          </w:tcPr>
          <w:p w14:paraId="05436283" w14:textId="77777777" w:rsidR="00530CF6" w:rsidRPr="008232C9" w:rsidRDefault="00530CF6" w:rsidP="00530CF6">
            <w:pPr>
              <w:spacing w:after="120"/>
              <w:ind w:left="113" w:right="113"/>
              <w:rPr>
                <w:sz w:val="18"/>
                <w:szCs w:val="18"/>
              </w:rPr>
            </w:pPr>
            <w:r w:rsidRPr="008232C9">
              <w:rPr>
                <w:sz w:val="18"/>
                <w:szCs w:val="18"/>
              </w:rPr>
              <w:t>Временная стабильность</w:t>
            </w:r>
          </w:p>
        </w:tc>
        <w:tc>
          <w:tcPr>
            <w:tcW w:w="296" w:type="dxa"/>
            <w:shd w:val="clear" w:color="auto" w:fill="auto"/>
          </w:tcPr>
          <w:p w14:paraId="0526EF4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1B6D07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D680BE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B9D1F8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5CFD8B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1B88C7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FF1715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C970F91"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A3D2795" w14:textId="77777777" w:rsidR="00530CF6" w:rsidRPr="008232C9" w:rsidRDefault="00530CF6" w:rsidP="00530CF6">
            <w:pPr>
              <w:spacing w:after="120"/>
              <w:ind w:left="57" w:right="57"/>
              <w:jc w:val="center"/>
              <w:rPr>
                <w:sz w:val="18"/>
                <w:szCs w:val="18"/>
              </w:rPr>
            </w:pPr>
          </w:p>
        </w:tc>
        <w:tc>
          <w:tcPr>
            <w:tcW w:w="297" w:type="dxa"/>
            <w:shd w:val="clear" w:color="auto" w:fill="auto"/>
          </w:tcPr>
          <w:p w14:paraId="17246D5A" w14:textId="77777777" w:rsidR="00530CF6" w:rsidRPr="008232C9" w:rsidRDefault="00530CF6" w:rsidP="00530CF6">
            <w:pPr>
              <w:spacing w:after="120"/>
              <w:ind w:left="57" w:right="57"/>
              <w:jc w:val="center"/>
              <w:rPr>
                <w:sz w:val="18"/>
                <w:szCs w:val="18"/>
              </w:rPr>
            </w:pPr>
          </w:p>
        </w:tc>
      </w:tr>
      <w:tr w:rsidR="00530CF6" w:rsidRPr="008232C9" w14:paraId="33C457EA" w14:textId="77777777" w:rsidTr="00530CF6">
        <w:tc>
          <w:tcPr>
            <w:tcW w:w="1041" w:type="dxa"/>
            <w:shd w:val="clear" w:color="auto" w:fill="auto"/>
          </w:tcPr>
          <w:p w14:paraId="3AE8E1B9"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132859A4" w14:textId="77777777" w:rsidR="00530CF6" w:rsidRPr="008232C9" w:rsidRDefault="00530CF6" w:rsidP="00530CF6">
            <w:pPr>
              <w:spacing w:after="120"/>
              <w:ind w:left="113" w:right="113"/>
              <w:rPr>
                <w:sz w:val="18"/>
                <w:szCs w:val="18"/>
              </w:rPr>
            </w:pPr>
            <w:r w:rsidRPr="008232C9">
              <w:rPr>
                <w:sz w:val="18"/>
                <w:szCs w:val="18"/>
              </w:rPr>
              <w:t>Колориметрические характеристики: визуальный осмотр или трехцветные координаты</w:t>
            </w:r>
          </w:p>
        </w:tc>
        <w:tc>
          <w:tcPr>
            <w:tcW w:w="296" w:type="dxa"/>
            <w:shd w:val="clear" w:color="auto" w:fill="auto"/>
          </w:tcPr>
          <w:p w14:paraId="0E039D7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BBD344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48C45C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45E2BB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BC0542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C68AD5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6CEA84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11AF60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25D278A" w14:textId="77777777" w:rsidR="00530CF6" w:rsidRPr="008232C9" w:rsidRDefault="00530CF6" w:rsidP="00530CF6">
            <w:pPr>
              <w:spacing w:after="120"/>
              <w:ind w:left="57" w:right="57"/>
              <w:jc w:val="center"/>
              <w:rPr>
                <w:sz w:val="18"/>
                <w:szCs w:val="18"/>
              </w:rPr>
            </w:pPr>
          </w:p>
        </w:tc>
        <w:tc>
          <w:tcPr>
            <w:tcW w:w="297" w:type="dxa"/>
            <w:shd w:val="clear" w:color="auto" w:fill="auto"/>
          </w:tcPr>
          <w:p w14:paraId="1AC28711" w14:textId="77777777" w:rsidR="00530CF6" w:rsidRPr="008232C9" w:rsidRDefault="00530CF6" w:rsidP="00530CF6">
            <w:pPr>
              <w:spacing w:after="120"/>
              <w:ind w:left="57" w:right="57"/>
              <w:jc w:val="center"/>
              <w:rPr>
                <w:sz w:val="18"/>
                <w:szCs w:val="18"/>
              </w:rPr>
            </w:pPr>
          </w:p>
        </w:tc>
      </w:tr>
      <w:tr w:rsidR="00530CF6" w:rsidRPr="008232C9" w14:paraId="1AED3F11" w14:textId="77777777" w:rsidTr="00530CF6">
        <w:tc>
          <w:tcPr>
            <w:tcW w:w="1041" w:type="dxa"/>
            <w:shd w:val="clear" w:color="auto" w:fill="auto"/>
          </w:tcPr>
          <w:p w14:paraId="0E6D8374"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1A58ABA5"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56BD9CC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3335A5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41DF80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CC1DDE5"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46A657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0C481A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DAF505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9AAF86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F090BA4" w14:textId="77777777" w:rsidR="00530CF6" w:rsidRPr="008232C9" w:rsidRDefault="00530CF6" w:rsidP="00530CF6">
            <w:pPr>
              <w:spacing w:after="120"/>
              <w:ind w:left="57" w:right="57"/>
              <w:jc w:val="center"/>
              <w:rPr>
                <w:sz w:val="18"/>
                <w:szCs w:val="18"/>
              </w:rPr>
            </w:pPr>
          </w:p>
        </w:tc>
        <w:tc>
          <w:tcPr>
            <w:tcW w:w="297" w:type="dxa"/>
            <w:shd w:val="clear" w:color="auto" w:fill="auto"/>
          </w:tcPr>
          <w:p w14:paraId="49108C90" w14:textId="77777777" w:rsidR="00530CF6" w:rsidRPr="008232C9" w:rsidRDefault="00530CF6" w:rsidP="00530CF6">
            <w:pPr>
              <w:spacing w:after="120"/>
              <w:ind w:left="57" w:right="57"/>
              <w:jc w:val="center"/>
              <w:rPr>
                <w:sz w:val="18"/>
                <w:szCs w:val="18"/>
              </w:rPr>
            </w:pPr>
          </w:p>
        </w:tc>
      </w:tr>
      <w:tr w:rsidR="00530CF6" w:rsidRPr="008232C9" w14:paraId="3E177B2D" w14:textId="77777777" w:rsidTr="00530CF6">
        <w:tc>
          <w:tcPr>
            <w:tcW w:w="1041" w:type="dxa"/>
            <w:shd w:val="clear" w:color="auto" w:fill="auto"/>
          </w:tcPr>
          <w:p w14:paraId="1A991EFC" w14:textId="77777777" w:rsidR="00530CF6" w:rsidRPr="008232C9" w:rsidRDefault="00530CF6" w:rsidP="00530CF6">
            <w:pPr>
              <w:spacing w:after="120"/>
              <w:ind w:left="57" w:right="57"/>
              <w:jc w:val="center"/>
              <w:rPr>
                <w:sz w:val="18"/>
                <w:szCs w:val="18"/>
              </w:rPr>
            </w:pPr>
            <w:r w:rsidRPr="008232C9">
              <w:rPr>
                <w:sz w:val="18"/>
                <w:szCs w:val="18"/>
              </w:rPr>
              <w:t>11</w:t>
            </w:r>
          </w:p>
        </w:tc>
        <w:tc>
          <w:tcPr>
            <w:tcW w:w="3486" w:type="dxa"/>
            <w:shd w:val="clear" w:color="auto" w:fill="auto"/>
            <w:vAlign w:val="center"/>
          </w:tcPr>
          <w:p w14:paraId="7F4658AC" w14:textId="77777777" w:rsidR="00530CF6" w:rsidRPr="008232C9" w:rsidRDefault="00530CF6" w:rsidP="00530CF6">
            <w:pPr>
              <w:spacing w:after="120"/>
              <w:ind w:left="113" w:right="113"/>
              <w:rPr>
                <w:sz w:val="18"/>
                <w:szCs w:val="18"/>
              </w:rPr>
            </w:pPr>
            <w:r w:rsidRPr="008232C9">
              <w:rPr>
                <w:sz w:val="18"/>
                <w:szCs w:val="18"/>
              </w:rPr>
              <w:t>Устойчивость цвета</w:t>
            </w:r>
          </w:p>
        </w:tc>
        <w:tc>
          <w:tcPr>
            <w:tcW w:w="296" w:type="dxa"/>
            <w:shd w:val="clear" w:color="auto" w:fill="auto"/>
          </w:tcPr>
          <w:p w14:paraId="48C4C85A"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04706E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FE190F4"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B82DF3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6B95310" w14:textId="77777777" w:rsidR="00530CF6" w:rsidRPr="008232C9" w:rsidRDefault="00530CF6" w:rsidP="00530CF6">
            <w:pPr>
              <w:spacing w:after="120"/>
              <w:ind w:left="57" w:right="57"/>
              <w:jc w:val="center"/>
              <w:rPr>
                <w:sz w:val="18"/>
                <w:szCs w:val="18"/>
              </w:rPr>
            </w:pPr>
          </w:p>
        </w:tc>
        <w:tc>
          <w:tcPr>
            <w:tcW w:w="296" w:type="dxa"/>
            <w:shd w:val="clear" w:color="auto" w:fill="auto"/>
          </w:tcPr>
          <w:p w14:paraId="7EB454BD"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723E53F"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71E953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B4EB446" w14:textId="77777777" w:rsidR="00530CF6" w:rsidRPr="008232C9" w:rsidRDefault="00530CF6" w:rsidP="00530CF6">
            <w:pPr>
              <w:spacing w:after="120"/>
              <w:ind w:left="57" w:right="57"/>
              <w:jc w:val="center"/>
              <w:rPr>
                <w:sz w:val="18"/>
                <w:szCs w:val="18"/>
              </w:rPr>
            </w:pPr>
          </w:p>
        </w:tc>
        <w:tc>
          <w:tcPr>
            <w:tcW w:w="297" w:type="dxa"/>
            <w:shd w:val="clear" w:color="auto" w:fill="auto"/>
          </w:tcPr>
          <w:p w14:paraId="3566A6BD" w14:textId="77777777" w:rsidR="00530CF6" w:rsidRPr="008232C9" w:rsidRDefault="00530CF6" w:rsidP="00530CF6">
            <w:pPr>
              <w:spacing w:after="120"/>
              <w:ind w:left="57" w:right="57"/>
              <w:jc w:val="center"/>
              <w:rPr>
                <w:sz w:val="18"/>
                <w:szCs w:val="18"/>
              </w:rPr>
            </w:pPr>
          </w:p>
        </w:tc>
      </w:tr>
      <w:tr w:rsidR="00530CF6" w:rsidRPr="008232C9" w14:paraId="55D0F8CC" w14:textId="77777777" w:rsidTr="00530CF6">
        <w:tc>
          <w:tcPr>
            <w:tcW w:w="1041" w:type="dxa"/>
            <w:shd w:val="clear" w:color="auto" w:fill="auto"/>
          </w:tcPr>
          <w:p w14:paraId="25DD3103"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31ADF464" w14:textId="77777777" w:rsidR="00530CF6" w:rsidRPr="008232C9" w:rsidRDefault="00530CF6" w:rsidP="00530CF6">
            <w:pPr>
              <w:spacing w:after="120"/>
              <w:ind w:left="113" w:right="113"/>
              <w:rPr>
                <w:sz w:val="18"/>
                <w:szCs w:val="18"/>
              </w:rPr>
            </w:pPr>
            <w:r w:rsidRPr="008232C9">
              <w:rPr>
                <w:sz w:val="18"/>
                <w:szCs w:val="18"/>
              </w:rPr>
              <w:t xml:space="preserve">Колориметрические характеристики: </w:t>
            </w:r>
            <w:r w:rsidRPr="008232C9">
              <w:rPr>
                <w:sz w:val="18"/>
                <w:szCs w:val="18"/>
              </w:rPr>
              <w:tab/>
              <w:t xml:space="preserve">Визуальный осмотр или </w:t>
            </w:r>
            <w:r w:rsidRPr="008232C9">
              <w:rPr>
                <w:sz w:val="18"/>
                <w:szCs w:val="18"/>
              </w:rPr>
              <w:tab/>
            </w:r>
            <w:r w:rsidRPr="008232C9">
              <w:rPr>
                <w:sz w:val="18"/>
                <w:szCs w:val="18"/>
              </w:rPr>
              <w:tab/>
              <w:t>трехцветные координаты</w:t>
            </w:r>
          </w:p>
        </w:tc>
        <w:tc>
          <w:tcPr>
            <w:tcW w:w="296" w:type="dxa"/>
            <w:shd w:val="clear" w:color="auto" w:fill="auto"/>
          </w:tcPr>
          <w:p w14:paraId="798571E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F70638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5A6B7A9" w14:textId="77777777" w:rsidR="00530CF6" w:rsidRPr="008232C9" w:rsidRDefault="00530CF6" w:rsidP="00530CF6">
            <w:pPr>
              <w:spacing w:after="120"/>
              <w:ind w:left="57" w:right="57"/>
              <w:jc w:val="center"/>
              <w:rPr>
                <w:sz w:val="18"/>
                <w:szCs w:val="18"/>
              </w:rPr>
            </w:pPr>
          </w:p>
        </w:tc>
        <w:tc>
          <w:tcPr>
            <w:tcW w:w="296" w:type="dxa"/>
            <w:shd w:val="clear" w:color="auto" w:fill="auto"/>
          </w:tcPr>
          <w:p w14:paraId="47E0C023"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437CE37"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BEEE31B" w14:textId="77777777" w:rsidR="00530CF6" w:rsidRPr="008232C9" w:rsidRDefault="00530CF6" w:rsidP="00530CF6">
            <w:pPr>
              <w:spacing w:after="120"/>
              <w:ind w:left="57" w:right="57"/>
              <w:jc w:val="center"/>
              <w:rPr>
                <w:sz w:val="18"/>
                <w:szCs w:val="18"/>
              </w:rPr>
            </w:pPr>
          </w:p>
        </w:tc>
        <w:tc>
          <w:tcPr>
            <w:tcW w:w="296" w:type="dxa"/>
            <w:shd w:val="clear" w:color="auto" w:fill="auto"/>
          </w:tcPr>
          <w:p w14:paraId="568B5574"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A5A2A64" w14:textId="77777777" w:rsidR="00530CF6" w:rsidRPr="008232C9" w:rsidRDefault="00530CF6" w:rsidP="00530CF6">
            <w:pPr>
              <w:spacing w:after="120"/>
              <w:ind w:left="57" w:right="57"/>
              <w:jc w:val="center"/>
              <w:rPr>
                <w:sz w:val="18"/>
                <w:szCs w:val="18"/>
              </w:rPr>
            </w:pPr>
          </w:p>
        </w:tc>
        <w:tc>
          <w:tcPr>
            <w:tcW w:w="296" w:type="dxa"/>
            <w:shd w:val="clear" w:color="auto" w:fill="auto"/>
          </w:tcPr>
          <w:p w14:paraId="301923B5" w14:textId="77777777" w:rsidR="00530CF6" w:rsidRPr="008232C9" w:rsidRDefault="00530CF6" w:rsidP="00530CF6">
            <w:pPr>
              <w:spacing w:after="120"/>
              <w:ind w:left="57" w:right="57"/>
              <w:jc w:val="center"/>
              <w:rPr>
                <w:sz w:val="18"/>
                <w:szCs w:val="18"/>
              </w:rPr>
            </w:pPr>
          </w:p>
        </w:tc>
        <w:tc>
          <w:tcPr>
            <w:tcW w:w="297" w:type="dxa"/>
            <w:shd w:val="clear" w:color="auto" w:fill="auto"/>
          </w:tcPr>
          <w:p w14:paraId="4F7BA760" w14:textId="77777777" w:rsidR="00530CF6" w:rsidRPr="008232C9" w:rsidRDefault="00530CF6" w:rsidP="00530CF6">
            <w:pPr>
              <w:spacing w:after="120"/>
              <w:ind w:left="57" w:right="57"/>
              <w:jc w:val="center"/>
              <w:rPr>
                <w:sz w:val="18"/>
                <w:szCs w:val="18"/>
              </w:rPr>
            </w:pPr>
          </w:p>
        </w:tc>
      </w:tr>
      <w:tr w:rsidR="00530CF6" w:rsidRPr="008232C9" w14:paraId="42803D0D" w14:textId="77777777" w:rsidTr="00530CF6">
        <w:tc>
          <w:tcPr>
            <w:tcW w:w="1041" w:type="dxa"/>
            <w:shd w:val="clear" w:color="auto" w:fill="auto"/>
          </w:tcPr>
          <w:p w14:paraId="4CE58BAA"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shd w:val="clear" w:color="auto" w:fill="auto"/>
            <w:vAlign w:val="center"/>
          </w:tcPr>
          <w:p w14:paraId="1D2BE5A2" w14:textId="77777777" w:rsidR="00530CF6" w:rsidRPr="008232C9" w:rsidRDefault="00530CF6" w:rsidP="00530CF6">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14:paraId="38152868"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EBBEC3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A627418"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E0C7C56" w14:textId="77777777" w:rsidR="00530CF6" w:rsidRPr="008232C9" w:rsidRDefault="00530CF6" w:rsidP="00530CF6">
            <w:pPr>
              <w:spacing w:after="120"/>
              <w:ind w:left="57" w:right="57"/>
              <w:jc w:val="center"/>
              <w:rPr>
                <w:sz w:val="18"/>
                <w:szCs w:val="18"/>
              </w:rPr>
            </w:pPr>
          </w:p>
        </w:tc>
        <w:tc>
          <w:tcPr>
            <w:tcW w:w="296" w:type="dxa"/>
            <w:shd w:val="clear" w:color="auto" w:fill="auto"/>
          </w:tcPr>
          <w:p w14:paraId="600AAAE2"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44A906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0B933D6E" w14:textId="77777777" w:rsidR="00530CF6" w:rsidRPr="008232C9" w:rsidRDefault="00530CF6" w:rsidP="00530CF6">
            <w:pPr>
              <w:spacing w:after="120"/>
              <w:ind w:left="57" w:right="57"/>
              <w:jc w:val="center"/>
              <w:rPr>
                <w:sz w:val="18"/>
                <w:szCs w:val="18"/>
              </w:rPr>
            </w:pPr>
          </w:p>
        </w:tc>
        <w:tc>
          <w:tcPr>
            <w:tcW w:w="296" w:type="dxa"/>
            <w:shd w:val="clear" w:color="auto" w:fill="auto"/>
          </w:tcPr>
          <w:p w14:paraId="2AA84F4C" w14:textId="77777777" w:rsidR="00530CF6" w:rsidRPr="008232C9" w:rsidRDefault="00530CF6" w:rsidP="00530CF6">
            <w:pPr>
              <w:spacing w:after="120"/>
              <w:ind w:left="57" w:right="57"/>
              <w:jc w:val="center"/>
              <w:rPr>
                <w:sz w:val="18"/>
                <w:szCs w:val="18"/>
              </w:rPr>
            </w:pPr>
          </w:p>
        </w:tc>
        <w:tc>
          <w:tcPr>
            <w:tcW w:w="296" w:type="dxa"/>
            <w:shd w:val="clear" w:color="auto" w:fill="auto"/>
          </w:tcPr>
          <w:p w14:paraId="15F6E224" w14:textId="77777777" w:rsidR="00530CF6" w:rsidRPr="008232C9" w:rsidRDefault="00530CF6" w:rsidP="00530CF6">
            <w:pPr>
              <w:spacing w:after="120"/>
              <w:ind w:left="57" w:right="57"/>
              <w:jc w:val="center"/>
              <w:rPr>
                <w:sz w:val="18"/>
                <w:szCs w:val="18"/>
              </w:rPr>
            </w:pPr>
          </w:p>
        </w:tc>
        <w:tc>
          <w:tcPr>
            <w:tcW w:w="297" w:type="dxa"/>
            <w:shd w:val="clear" w:color="auto" w:fill="auto"/>
          </w:tcPr>
          <w:p w14:paraId="3B4E3627" w14:textId="77777777" w:rsidR="00530CF6" w:rsidRPr="008232C9" w:rsidRDefault="00530CF6" w:rsidP="00530CF6">
            <w:pPr>
              <w:spacing w:after="120"/>
              <w:ind w:left="57" w:right="57"/>
              <w:jc w:val="center"/>
              <w:rPr>
                <w:sz w:val="18"/>
                <w:szCs w:val="18"/>
              </w:rPr>
            </w:pPr>
          </w:p>
        </w:tc>
      </w:tr>
      <w:tr w:rsidR="00530CF6" w:rsidRPr="008232C9" w14:paraId="173A7FF3" w14:textId="77777777" w:rsidTr="00530CF6">
        <w:tc>
          <w:tcPr>
            <w:tcW w:w="1041" w:type="dxa"/>
            <w:tcBorders>
              <w:bottom w:val="single" w:sz="12" w:space="0" w:color="auto"/>
            </w:tcBorders>
            <w:shd w:val="clear" w:color="auto" w:fill="auto"/>
          </w:tcPr>
          <w:p w14:paraId="4CB2EF1E" w14:textId="77777777" w:rsidR="00530CF6" w:rsidRPr="008232C9" w:rsidRDefault="00530CF6" w:rsidP="00530CF6">
            <w:pPr>
              <w:spacing w:after="120"/>
              <w:ind w:left="57" w:right="57"/>
              <w:jc w:val="center"/>
              <w:rPr>
                <w:sz w:val="18"/>
                <w:szCs w:val="18"/>
              </w:rPr>
            </w:pPr>
            <w:r w:rsidRPr="008232C9">
              <w:rPr>
                <w:sz w:val="18"/>
                <w:szCs w:val="18"/>
              </w:rPr>
              <w:t>4</w:t>
            </w:r>
          </w:p>
        </w:tc>
        <w:tc>
          <w:tcPr>
            <w:tcW w:w="3486" w:type="dxa"/>
            <w:tcBorders>
              <w:bottom w:val="single" w:sz="12" w:space="0" w:color="auto"/>
            </w:tcBorders>
            <w:shd w:val="clear" w:color="auto" w:fill="auto"/>
            <w:vAlign w:val="center"/>
          </w:tcPr>
          <w:p w14:paraId="078C321C" w14:textId="77777777" w:rsidR="00530CF6" w:rsidRPr="008232C9" w:rsidRDefault="00530CF6" w:rsidP="00530CF6">
            <w:pPr>
              <w:spacing w:after="120"/>
              <w:ind w:left="113" w:right="113"/>
              <w:rPr>
                <w:sz w:val="18"/>
                <w:szCs w:val="18"/>
              </w:rPr>
            </w:pPr>
            <w:r w:rsidRPr="008232C9">
              <w:rPr>
                <w:sz w:val="18"/>
                <w:szCs w:val="18"/>
              </w:rPr>
              <w:t>Передача образцов компетентным органам</w:t>
            </w:r>
          </w:p>
        </w:tc>
        <w:tc>
          <w:tcPr>
            <w:tcW w:w="296" w:type="dxa"/>
            <w:tcBorders>
              <w:bottom w:val="single" w:sz="12" w:space="0" w:color="auto"/>
            </w:tcBorders>
            <w:shd w:val="clear" w:color="auto" w:fill="auto"/>
          </w:tcPr>
          <w:p w14:paraId="286B1857"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2F9195FA"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7F335F86"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14:paraId="70E4915C" w14:textId="77777777" w:rsidR="00530CF6" w:rsidRPr="008232C9" w:rsidRDefault="00530CF6" w:rsidP="00530CF6">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14:paraId="0BA97607"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7F21AAE7"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49A6613E"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0EED7526" w14:textId="77777777" w:rsidR="00530CF6" w:rsidRPr="008232C9" w:rsidRDefault="00530CF6" w:rsidP="00530CF6">
            <w:pPr>
              <w:spacing w:after="120"/>
              <w:ind w:left="57" w:right="57"/>
              <w:jc w:val="center"/>
              <w:rPr>
                <w:sz w:val="18"/>
                <w:szCs w:val="18"/>
              </w:rPr>
            </w:pPr>
          </w:p>
        </w:tc>
        <w:tc>
          <w:tcPr>
            <w:tcW w:w="296" w:type="dxa"/>
            <w:tcBorders>
              <w:bottom w:val="single" w:sz="12" w:space="0" w:color="auto"/>
            </w:tcBorders>
            <w:shd w:val="clear" w:color="auto" w:fill="auto"/>
          </w:tcPr>
          <w:p w14:paraId="46B3DC51" w14:textId="77777777" w:rsidR="00530CF6" w:rsidRPr="008232C9" w:rsidRDefault="00530CF6" w:rsidP="00530CF6">
            <w:pPr>
              <w:spacing w:after="120"/>
              <w:ind w:left="57" w:right="57"/>
              <w:jc w:val="center"/>
              <w:rPr>
                <w:sz w:val="18"/>
                <w:szCs w:val="18"/>
              </w:rPr>
            </w:pPr>
          </w:p>
        </w:tc>
        <w:tc>
          <w:tcPr>
            <w:tcW w:w="297" w:type="dxa"/>
            <w:tcBorders>
              <w:bottom w:val="single" w:sz="12" w:space="0" w:color="auto"/>
            </w:tcBorders>
            <w:shd w:val="clear" w:color="auto" w:fill="auto"/>
          </w:tcPr>
          <w:p w14:paraId="7D17DB06" w14:textId="77777777" w:rsidR="00530CF6" w:rsidRPr="008232C9" w:rsidRDefault="00530CF6" w:rsidP="00530CF6">
            <w:pPr>
              <w:spacing w:after="120"/>
              <w:ind w:left="57" w:right="57"/>
              <w:jc w:val="center"/>
              <w:rPr>
                <w:sz w:val="18"/>
                <w:szCs w:val="18"/>
              </w:rPr>
            </w:pPr>
          </w:p>
        </w:tc>
      </w:tr>
    </w:tbl>
    <w:p w14:paraId="3A4B500A" w14:textId="77777777" w:rsidR="00530CF6" w:rsidRPr="006B4D3F" w:rsidRDefault="00530CF6" w:rsidP="003B6F96">
      <w:pPr>
        <w:pStyle w:val="SingleTxtGR"/>
        <w:tabs>
          <w:tab w:val="clear" w:pos="1701"/>
        </w:tabs>
        <w:spacing w:before="240"/>
        <w:ind w:left="2268" w:hanging="1134"/>
      </w:pPr>
      <w:r w:rsidRPr="006B4D3F">
        <w:t>5.3</w:t>
      </w:r>
      <w:r w:rsidRPr="006B4D3F">
        <w:tab/>
        <w:t>Т</w:t>
      </w:r>
      <w:r>
        <w:t>ехнические требования в отношении светоотражателей класса</w:t>
      </w:r>
      <w:r w:rsidRPr="006B4D3F">
        <w:t xml:space="preserve"> IVA (</w:t>
      </w:r>
      <w:r>
        <w:t>обозначения</w:t>
      </w:r>
      <w:r w:rsidRPr="006B4D3F">
        <w:t xml:space="preserve"> </w:t>
      </w:r>
      <w:r>
        <w:t>«</w:t>
      </w:r>
      <w:r w:rsidRPr="006B4D3F">
        <w:t>IVA</w:t>
      </w:r>
      <w:r>
        <w:t>»</w:t>
      </w:r>
      <w:r w:rsidRPr="006B4D3F">
        <w:t xml:space="preserve">) </w:t>
      </w:r>
    </w:p>
    <w:p w14:paraId="764A6366" w14:textId="77777777" w:rsidR="00530CF6" w:rsidRPr="006B4D3F" w:rsidRDefault="00530CF6" w:rsidP="00530CF6">
      <w:pPr>
        <w:pStyle w:val="SingleTxtGR"/>
        <w:tabs>
          <w:tab w:val="clear" w:pos="1701"/>
        </w:tabs>
        <w:ind w:left="2268" w:hanging="1134"/>
      </w:pPr>
      <w:r w:rsidRPr="006B4D3F">
        <w:t>5.3.1</w:t>
      </w:r>
      <w:r w:rsidRPr="006B4D3F">
        <w:tab/>
        <w:t>Каждый светоотражатель класса IVA при испытании в соответствии с пунктом 5.3.7 должен удовлетворять:</w:t>
      </w:r>
    </w:p>
    <w:p w14:paraId="1ED4431B" w14:textId="77777777" w:rsidR="00530CF6" w:rsidRPr="006B4D3F" w:rsidRDefault="00530CF6" w:rsidP="00530CF6">
      <w:pPr>
        <w:pStyle w:val="SingleTxtGR"/>
        <w:tabs>
          <w:tab w:val="clear" w:pos="1701"/>
        </w:tabs>
        <w:ind w:left="2835" w:hanging="1701"/>
      </w:pPr>
      <w:r>
        <w:lastRenderedPageBreak/>
        <w:tab/>
      </w:r>
      <w:r w:rsidRPr="006B4D3F">
        <w:t>а)</w:t>
      </w:r>
      <w:r w:rsidRPr="006B4D3F">
        <w:tab/>
        <w:t xml:space="preserve">требованиям в отношении размеров и формы, изложенным в приложении 5, и </w:t>
      </w:r>
    </w:p>
    <w:p w14:paraId="501F30CF"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5.3.4–5.3.5, и </w:t>
      </w:r>
    </w:p>
    <w:p w14:paraId="57A05269" w14:textId="77777777" w:rsidR="00530CF6" w:rsidRPr="006B4D3F" w:rsidRDefault="00530CF6" w:rsidP="00530CF6">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5.3.</w:t>
      </w:r>
      <w:r>
        <w:t>7</w:t>
      </w:r>
      <w:r w:rsidRPr="006B4D3F">
        <w:t xml:space="preserve">, с учетом характера материалов и конструкции светоотражающих </w:t>
      </w:r>
      <w:r>
        <w:t>устройств</w:t>
      </w:r>
      <w:r w:rsidRPr="006B4D3F">
        <w:t>.</w:t>
      </w:r>
    </w:p>
    <w:p w14:paraId="3C865E7C" w14:textId="77777777" w:rsidR="00530CF6" w:rsidRPr="006B4D3F" w:rsidRDefault="00530CF6" w:rsidP="00530CF6">
      <w:pPr>
        <w:pStyle w:val="SingleTxtGR"/>
        <w:tabs>
          <w:tab w:val="clear" w:pos="1701"/>
        </w:tabs>
        <w:ind w:left="2268" w:hanging="1134"/>
      </w:pPr>
      <w:r w:rsidRPr="006B4D3F">
        <w:t>5.3.2</w:t>
      </w:r>
      <w:r w:rsidRPr="006B4D3F">
        <w:tab/>
        <w:t>Податель заявки представляет для официального утверждения десять образцов, которые испытывают в указанной в пункте 5.3.7 последовательности.</w:t>
      </w:r>
    </w:p>
    <w:p w14:paraId="09E39ACF" w14:textId="77777777" w:rsidR="00530CF6" w:rsidRPr="006B4D3F" w:rsidRDefault="00530CF6" w:rsidP="00530CF6">
      <w:pPr>
        <w:pStyle w:val="SingleTxtGR"/>
        <w:keepNext/>
        <w:tabs>
          <w:tab w:val="clear" w:pos="1701"/>
        </w:tabs>
        <w:ind w:left="2268" w:hanging="1134"/>
      </w:pPr>
      <w:r w:rsidRPr="006B4D3F">
        <w:t>5.3.3</w:t>
      </w:r>
      <w:r w:rsidRPr="006B4D3F">
        <w:tab/>
        <w:t>Процедура испытания</w:t>
      </w:r>
    </w:p>
    <w:p w14:paraId="7BB6AFEB" w14:textId="77777777" w:rsidR="00530CF6" w:rsidRPr="006B4D3F" w:rsidRDefault="00530CF6" w:rsidP="00530CF6">
      <w:pPr>
        <w:pStyle w:val="SingleTxtGR"/>
        <w:keepNext/>
        <w:tabs>
          <w:tab w:val="clear" w:pos="1701"/>
        </w:tabs>
        <w:ind w:left="2268" w:hanging="1134"/>
      </w:pPr>
      <w:r w:rsidRPr="006B4D3F">
        <w:t>5.3.3.1</w:t>
      </w:r>
      <w:r w:rsidRPr="006B4D3F">
        <w:tab/>
        <w:t>После проверки соблюдения технических требований, изложенных в пункте 4, и предписаний, касающих</w:t>
      </w:r>
      <w:r>
        <w:t>ся формы и размеров (приложение </w:t>
      </w:r>
      <w:r w:rsidRPr="006B4D3F">
        <w:t xml:space="preserve">5), эти десять образцов подвергаются испытанию на жаростойкость (приложение 6), затем не раньше чем через час после этого испытания производится контроль их колориметрических характеристик и КСС (пункт 5.3.4) для угла расхождения 20' и для угла освещения V = H = 0° или, если это необходимо, в положении, указанном в приложении 7. 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5.3.4. Эти два образца хранятся в лаборатории в целях любой проверки, которая может оказаться необходимой в будущем.</w:t>
      </w:r>
    </w:p>
    <w:p w14:paraId="2A87B778" w14:textId="77777777" w:rsidR="00530CF6" w:rsidRPr="006B4D3F" w:rsidRDefault="00530CF6" w:rsidP="00530CF6">
      <w:pPr>
        <w:pStyle w:val="SingleTxtGR"/>
        <w:tabs>
          <w:tab w:val="clear" w:pos="1701"/>
        </w:tabs>
        <w:ind w:left="2268" w:hanging="1134"/>
      </w:pPr>
      <w:r w:rsidRPr="006B4D3F">
        <w:t>5.3.3.2</w:t>
      </w:r>
      <w:r w:rsidRPr="006B4D3F">
        <w:tab/>
        <w:t xml:space="preserve">Из оставшихся восьми образцов произвольно выбираются четыре образца, которые подразделяются на две группы по два </w:t>
      </w:r>
      <w:r>
        <w:t>устройства</w:t>
      </w:r>
      <w:r w:rsidRPr="006B4D3F">
        <w:t xml:space="preserve"> в каждой.</w:t>
      </w:r>
    </w:p>
    <w:p w14:paraId="33963C0E" w14:textId="77777777" w:rsidR="00530CF6" w:rsidRPr="006B4D3F" w:rsidRDefault="00530CF6" w:rsidP="00530CF6">
      <w:pPr>
        <w:pStyle w:val="SingleTxtGR"/>
        <w:tabs>
          <w:tab w:val="clear" w:pos="1701"/>
        </w:tabs>
        <w:ind w:left="2268" w:hanging="1134"/>
      </w:pPr>
      <w:r>
        <w:tab/>
      </w:r>
      <w:r w:rsidRPr="006B4D3F">
        <w:t>Первая группа:</w:t>
      </w:r>
    </w:p>
    <w:p w14:paraId="258AA72D" w14:textId="77777777" w:rsidR="00530CF6" w:rsidRPr="006B4D3F" w:rsidRDefault="00530CF6" w:rsidP="00530CF6">
      <w:pPr>
        <w:pStyle w:val="SingleTxtGR"/>
        <w:tabs>
          <w:tab w:val="clear" w:pos="1701"/>
        </w:tabs>
        <w:ind w:left="2268" w:hanging="1134"/>
      </w:pPr>
      <w:r>
        <w:tab/>
      </w:r>
      <w:r w:rsidRPr="006B4D3F">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14:paraId="533C24C4" w14:textId="77777777" w:rsidR="00530CF6" w:rsidRPr="006B4D3F" w:rsidRDefault="00530CF6" w:rsidP="00530CF6">
      <w:pPr>
        <w:pStyle w:val="SingleTxtGR"/>
        <w:tabs>
          <w:tab w:val="clear" w:pos="1701"/>
        </w:tabs>
        <w:ind w:left="2268" w:hanging="1134"/>
      </w:pPr>
      <w:r>
        <w:tab/>
      </w:r>
      <w:r w:rsidRPr="006B4D3F">
        <w:t>Вторая группа:</w:t>
      </w:r>
    </w:p>
    <w:p w14:paraId="455B4E9E" w14:textId="77777777" w:rsidR="00530CF6" w:rsidRPr="006B4D3F" w:rsidRDefault="00530CF6" w:rsidP="00530CF6">
      <w:pPr>
        <w:pStyle w:val="SingleTxtGR"/>
        <w:tabs>
          <w:tab w:val="clear" w:pos="1701"/>
        </w:tabs>
        <w:ind w:left="2268" w:hanging="1134"/>
      </w:pPr>
      <w:r>
        <w:tab/>
      </w:r>
      <w:r w:rsidRPr="006B4D3F">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t>устройства</w:t>
      </w:r>
      <w:r w:rsidRPr="006B4D3F">
        <w:t xml:space="preserve"> (приложение 12); эти оба образца подвергают также испытанию на </w:t>
      </w:r>
      <w:proofErr w:type="spellStart"/>
      <w:r w:rsidRPr="006B4D3F">
        <w:t>ударопрочность</w:t>
      </w:r>
      <w:proofErr w:type="spellEnd"/>
      <w:r w:rsidRPr="006B4D3F">
        <w:t xml:space="preserve"> (приложение 18).</w:t>
      </w:r>
    </w:p>
    <w:p w14:paraId="5AE3CDF3" w14:textId="77777777" w:rsidR="00530CF6" w:rsidRPr="006B4D3F" w:rsidRDefault="00530CF6" w:rsidP="00530CF6">
      <w:pPr>
        <w:pStyle w:val="SingleTxtGR"/>
        <w:tabs>
          <w:tab w:val="clear" w:pos="1701"/>
        </w:tabs>
        <w:ind w:left="2268" w:hanging="1134"/>
      </w:pPr>
      <w:r w:rsidRPr="006B4D3F">
        <w:t>5.3.3.3</w:t>
      </w:r>
      <w:r w:rsidRPr="006B4D3F">
        <w:tab/>
        <w:t xml:space="preserve">По окончании перечисленных в предыдущем пункте испытаний светоотражающие </w:t>
      </w:r>
      <w:r>
        <w:t>устройства</w:t>
      </w:r>
      <w:r w:rsidRPr="006B4D3F">
        <w:t xml:space="preserve"> различных групп должны иметь:</w:t>
      </w:r>
    </w:p>
    <w:p w14:paraId="7060D936" w14:textId="77777777" w:rsidR="00530CF6" w:rsidRPr="006B4D3F" w:rsidRDefault="00530CF6" w:rsidP="00530CF6">
      <w:pPr>
        <w:pStyle w:val="SingleTxtGR"/>
        <w:tabs>
          <w:tab w:val="clear" w:pos="1701"/>
        </w:tabs>
        <w:ind w:left="2268" w:hanging="1134"/>
      </w:pPr>
      <w:r w:rsidRPr="006B4D3F">
        <w:t>5.3.3.3.1</w:t>
      </w:r>
      <w:r w:rsidRPr="006B4D3F">
        <w:tab/>
        <w:t>цвет, соответствующий предписаниям пункта 4.2.1. Проверку проводят при помощи метода качественной оценки и − в случае сомнений − подтверждают методом количественной оценки;</w:t>
      </w:r>
    </w:p>
    <w:p w14:paraId="4E79E913" w14:textId="77777777" w:rsidR="00530CF6" w:rsidRPr="006B4D3F" w:rsidRDefault="00530CF6" w:rsidP="00530CF6">
      <w:pPr>
        <w:pStyle w:val="SingleTxtGR"/>
        <w:tabs>
          <w:tab w:val="clear" w:pos="1701"/>
        </w:tabs>
        <w:ind w:left="2268" w:hanging="1134"/>
      </w:pPr>
      <w:r w:rsidRPr="006B4D3F">
        <w:t>5.3.3.3.2</w:t>
      </w:r>
      <w:r w:rsidRPr="006B4D3F">
        <w:tab/>
        <w:t>КСС, соответствующий предписаниям пункта 5.3.4.</w:t>
      </w:r>
    </w:p>
    <w:p w14:paraId="35EF4C81" w14:textId="77777777" w:rsidR="00530CF6" w:rsidRPr="006B4D3F" w:rsidRDefault="00530CF6" w:rsidP="00530CF6">
      <w:pPr>
        <w:pStyle w:val="SingleTxtGR"/>
        <w:tabs>
          <w:tab w:val="clear" w:pos="1701"/>
        </w:tabs>
        <w:ind w:left="2268" w:hanging="1134"/>
        <w:rPr>
          <w:bCs/>
        </w:rPr>
      </w:pPr>
      <w:r w:rsidRPr="006B4D3F">
        <w:tab/>
        <w:t>Проверку проводят лишь для угла расхо</w:t>
      </w:r>
      <w:r>
        <w:t>ждения в 20' и угла освещения V </w:t>
      </w:r>
      <w:r w:rsidRPr="006B4D3F">
        <w:t>= H = 0° или, если это необходимо, в</w:t>
      </w:r>
      <w:r>
        <w:t xml:space="preserve"> положениях, указанных в пункте </w:t>
      </w:r>
      <w:r w:rsidRPr="006B4D3F">
        <w:t>5.3.4.</w:t>
      </w:r>
    </w:p>
    <w:p w14:paraId="3856B918" w14:textId="77777777" w:rsidR="00530CF6" w:rsidRPr="006B4D3F" w:rsidRDefault="00530CF6" w:rsidP="00530CF6">
      <w:pPr>
        <w:pStyle w:val="SingleTxtGR"/>
        <w:tabs>
          <w:tab w:val="clear" w:pos="1701"/>
        </w:tabs>
        <w:ind w:left="2268" w:hanging="1134"/>
      </w:pPr>
      <w:r w:rsidRPr="006B4D3F">
        <w:t>5.3.3.4</w:t>
      </w:r>
      <w:r w:rsidRPr="006B4D3F">
        <w:tab/>
        <w:t>Оставшиеся четыре образца могут быть использованы при необходимости в любых других целях.</w:t>
      </w:r>
    </w:p>
    <w:p w14:paraId="7207AB74" w14:textId="77777777" w:rsidR="00530CF6" w:rsidRPr="006B4D3F" w:rsidRDefault="00530CF6" w:rsidP="00530CF6">
      <w:pPr>
        <w:pStyle w:val="SingleTxtGR"/>
        <w:tabs>
          <w:tab w:val="clear" w:pos="1701"/>
        </w:tabs>
        <w:ind w:left="2268" w:hanging="1134"/>
      </w:pPr>
      <w:r>
        <w:tab/>
      </w:r>
      <w:r w:rsidRPr="006B4D3F">
        <w:t>Каждый из светоотражателей класса IVA должен удовлетворять требованиям проверок и испытаний, предписанных в пункте 5.3.4.</w:t>
      </w:r>
    </w:p>
    <w:p w14:paraId="2B4963E6" w14:textId="77777777" w:rsidR="00530CF6" w:rsidRPr="006B4D3F" w:rsidRDefault="00530CF6" w:rsidP="00467263">
      <w:pPr>
        <w:pStyle w:val="SingleTxtGR"/>
        <w:keepNext/>
        <w:keepLines/>
        <w:tabs>
          <w:tab w:val="clear" w:pos="1701"/>
        </w:tabs>
        <w:ind w:left="2268" w:hanging="1134"/>
      </w:pPr>
      <w:r w:rsidRPr="006B4D3F">
        <w:lastRenderedPageBreak/>
        <w:t>5.3.4</w:t>
      </w:r>
      <w:r w:rsidRPr="006B4D3F">
        <w:tab/>
        <w:t>Минимальные значения КСС для светоотражения</w:t>
      </w:r>
    </w:p>
    <w:p w14:paraId="398A319E" w14:textId="77777777" w:rsidR="00530CF6" w:rsidRPr="006B4D3F" w:rsidRDefault="00530CF6" w:rsidP="00530CF6">
      <w:pPr>
        <w:pStyle w:val="SingleTxtGR"/>
        <w:tabs>
          <w:tab w:val="clear" w:pos="1701"/>
        </w:tabs>
        <w:ind w:left="2268" w:hanging="1134"/>
      </w:pPr>
      <w:r w:rsidRPr="006B4D3F">
        <w:t>5.3.4.1</w:t>
      </w:r>
      <w:r w:rsidRPr="006B4D3F">
        <w:tab/>
        <w:t xml:space="preserve">Значения КСС </w:t>
      </w:r>
      <w:r>
        <w:t>устройств</w:t>
      </w:r>
      <w:r w:rsidRPr="006B4D3F">
        <w:t xml:space="preserve"> класса IVA, измеренные в соответствии с положениями пункта 3</w:t>
      </w:r>
      <w:r>
        <w:t xml:space="preserve"> приложения 4</w:t>
      </w:r>
      <w:r w:rsidRPr="006B4D3F">
        <w:t xml:space="preserve">, должны равняться значениям КСС, приведенным в таблице 7 и выраженным в </w:t>
      </w:r>
      <w:proofErr w:type="spellStart"/>
      <w:r w:rsidRPr="006B4D3F">
        <w:t>милликанделах</w:t>
      </w:r>
      <w:proofErr w:type="spellEnd"/>
      <w:r w:rsidRPr="006B4D3F">
        <w:t xml:space="preserve"> на люкс </w:t>
      </w:r>
      <w:r w:rsidR="00467263">
        <w:br/>
      </w:r>
      <w:r w:rsidRPr="006B4D3F">
        <w:t>для указанных углов расхождения и освещения, или превосходить таковые.</w:t>
      </w:r>
    </w:p>
    <w:p w14:paraId="059E43AF" w14:textId="77777777" w:rsidR="00530CF6" w:rsidRPr="00AD4086" w:rsidRDefault="00530CF6" w:rsidP="00530CF6">
      <w:pPr>
        <w:pStyle w:val="H23GR"/>
        <w:rPr>
          <w:bCs/>
        </w:rPr>
      </w:pPr>
      <w:r>
        <w:tab/>
      </w:r>
      <w:r>
        <w:tab/>
      </w:r>
      <w:r w:rsidRPr="002016C0">
        <w:rPr>
          <w:b w:val="0"/>
        </w:rPr>
        <w:t>Таблица 7</w:t>
      </w:r>
      <w:r>
        <w:br/>
      </w:r>
      <w:r>
        <w:tab/>
      </w:r>
      <w:r w:rsidRPr="00AD4086">
        <w:rPr>
          <w:bCs/>
        </w:rPr>
        <w:t>Требования в отношении значений КСС (класс IVA)</w:t>
      </w:r>
      <w:r>
        <w:rPr>
          <w:bCs/>
        </w:rPr>
        <w:br/>
      </w:r>
      <w:r>
        <w:rPr>
          <w:bCs/>
        </w:rPr>
        <w:tab/>
      </w:r>
      <w:r w:rsidRPr="002066B2">
        <w:rPr>
          <w:bCs/>
        </w:rPr>
        <w:t>[</w:t>
      </w:r>
      <w:proofErr w:type="spellStart"/>
      <w:proofErr w:type="gramStart"/>
      <w:r>
        <w:rPr>
          <w:bCs/>
        </w:rPr>
        <w:t>мкд</w:t>
      </w:r>
      <w:r w:rsidRPr="002066B2">
        <w:rPr>
          <w:bCs/>
        </w:rPr>
        <w:t>.</w:t>
      </w:r>
      <w:r>
        <w:rPr>
          <w:bCs/>
        </w:rPr>
        <w:t>лк</w:t>
      </w:r>
      <w:proofErr w:type="spellEnd"/>
      <w:proofErr w:type="gramEnd"/>
      <w:r w:rsidR="006B2D6E" w:rsidRPr="006B2D6E">
        <w:rPr>
          <w:bCs/>
          <w:vertAlign w:val="superscript"/>
        </w:rPr>
        <w:t>–</w:t>
      </w:r>
      <w:r w:rsidRPr="002066B2">
        <w:rPr>
          <w:bCs/>
          <w:vertAlign w:val="superscript"/>
        </w:rPr>
        <w:t>1</w:t>
      </w:r>
      <w:r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53"/>
        <w:gridCol w:w="1057"/>
        <w:gridCol w:w="1805"/>
        <w:gridCol w:w="708"/>
        <w:gridCol w:w="567"/>
        <w:gridCol w:w="567"/>
        <w:gridCol w:w="567"/>
        <w:gridCol w:w="567"/>
        <w:gridCol w:w="579"/>
      </w:tblGrid>
      <w:tr w:rsidR="00530CF6" w:rsidRPr="006B4D3F" w14:paraId="0FC1B307" w14:textId="77777777" w:rsidTr="00530CF6">
        <w:trPr>
          <w:trHeight w:hRule="exact" w:val="397"/>
          <w:tblHeader/>
        </w:trPr>
        <w:tc>
          <w:tcPr>
            <w:tcW w:w="953" w:type="dxa"/>
            <w:tcBorders>
              <w:bottom w:val="nil"/>
            </w:tcBorders>
            <w:shd w:val="clear" w:color="auto" w:fill="auto"/>
          </w:tcPr>
          <w:p w14:paraId="2397366A" w14:textId="77777777" w:rsidR="00530CF6" w:rsidRPr="00F67BB6" w:rsidRDefault="00530CF6" w:rsidP="00530CF6">
            <w:pPr>
              <w:spacing w:before="80" w:after="80" w:line="200" w:lineRule="exact"/>
              <w:ind w:left="113" w:right="113"/>
              <w:rPr>
                <w:i/>
                <w:sz w:val="16"/>
                <w:szCs w:val="16"/>
              </w:rPr>
            </w:pPr>
          </w:p>
        </w:tc>
        <w:tc>
          <w:tcPr>
            <w:tcW w:w="1057" w:type="dxa"/>
            <w:tcBorders>
              <w:bottom w:val="nil"/>
            </w:tcBorders>
            <w:shd w:val="clear" w:color="auto" w:fill="auto"/>
          </w:tcPr>
          <w:p w14:paraId="7B0F4FEE" w14:textId="77777777" w:rsidR="00530CF6" w:rsidRPr="00F67BB6" w:rsidRDefault="00530CF6" w:rsidP="00530CF6">
            <w:pPr>
              <w:spacing w:before="80" w:after="80" w:line="200" w:lineRule="exact"/>
              <w:ind w:right="113"/>
              <w:jc w:val="center"/>
              <w:rPr>
                <w:i/>
                <w:sz w:val="16"/>
                <w:szCs w:val="16"/>
              </w:rPr>
            </w:pPr>
          </w:p>
        </w:tc>
        <w:tc>
          <w:tcPr>
            <w:tcW w:w="5360" w:type="dxa"/>
            <w:gridSpan w:val="7"/>
            <w:shd w:val="clear" w:color="auto" w:fill="auto"/>
          </w:tcPr>
          <w:p w14:paraId="157A4BFC" w14:textId="77777777" w:rsidR="00530CF6" w:rsidRPr="00F67BB6" w:rsidRDefault="00530CF6" w:rsidP="00530CF6">
            <w:pPr>
              <w:spacing w:before="80" w:after="80" w:line="200" w:lineRule="exact"/>
              <w:ind w:right="113"/>
              <w:jc w:val="center"/>
              <w:rPr>
                <w:i/>
                <w:sz w:val="16"/>
                <w:szCs w:val="16"/>
              </w:rPr>
            </w:pPr>
            <w:r w:rsidRPr="00F67BB6">
              <w:rPr>
                <w:i/>
                <w:iCs/>
                <w:sz w:val="16"/>
                <w:szCs w:val="16"/>
              </w:rPr>
              <w:t>Углы освещения (в градусах)</w:t>
            </w:r>
          </w:p>
        </w:tc>
      </w:tr>
      <w:tr w:rsidR="00530CF6" w:rsidRPr="006B4D3F" w14:paraId="16C46010" w14:textId="77777777" w:rsidTr="00530CF6">
        <w:trPr>
          <w:trHeight w:val="283"/>
        </w:trPr>
        <w:tc>
          <w:tcPr>
            <w:tcW w:w="953" w:type="dxa"/>
            <w:tcBorders>
              <w:top w:val="nil"/>
              <w:bottom w:val="single" w:sz="12" w:space="0" w:color="auto"/>
            </w:tcBorders>
            <w:shd w:val="clear" w:color="auto" w:fill="auto"/>
            <w:vAlign w:val="bottom"/>
          </w:tcPr>
          <w:p w14:paraId="14FDDB07" w14:textId="77777777" w:rsidR="00530CF6" w:rsidRPr="00F67BB6" w:rsidRDefault="00530CF6" w:rsidP="00530CF6">
            <w:pPr>
              <w:spacing w:before="40" w:after="40" w:line="220" w:lineRule="exact"/>
              <w:ind w:left="113" w:right="113"/>
              <w:jc w:val="center"/>
              <w:rPr>
                <w:sz w:val="16"/>
                <w:szCs w:val="16"/>
              </w:rPr>
            </w:pPr>
            <w:r w:rsidRPr="00F67BB6">
              <w:rPr>
                <w:i/>
                <w:iCs/>
                <w:sz w:val="16"/>
                <w:szCs w:val="16"/>
              </w:rPr>
              <w:t>Цвет</w:t>
            </w:r>
          </w:p>
        </w:tc>
        <w:tc>
          <w:tcPr>
            <w:tcW w:w="1057" w:type="dxa"/>
            <w:tcBorders>
              <w:top w:val="nil"/>
              <w:bottom w:val="single" w:sz="12" w:space="0" w:color="auto"/>
            </w:tcBorders>
            <w:shd w:val="clear" w:color="auto" w:fill="auto"/>
            <w:vAlign w:val="bottom"/>
          </w:tcPr>
          <w:p w14:paraId="69C859F5" w14:textId="77777777" w:rsidR="00530CF6" w:rsidRPr="00F67BB6" w:rsidRDefault="00530CF6" w:rsidP="00530CF6">
            <w:pPr>
              <w:spacing w:before="40" w:after="40" w:line="220" w:lineRule="exact"/>
              <w:jc w:val="center"/>
              <w:rPr>
                <w:sz w:val="16"/>
                <w:szCs w:val="16"/>
              </w:rPr>
            </w:pPr>
            <w:r w:rsidRPr="00F67BB6">
              <w:rPr>
                <w:i/>
                <w:iCs/>
                <w:sz w:val="16"/>
                <w:szCs w:val="16"/>
              </w:rPr>
              <w:t xml:space="preserve">Угол расхождения </w:t>
            </w:r>
            <w:r>
              <w:rPr>
                <w:i/>
                <w:iCs/>
                <w:sz w:val="16"/>
                <w:szCs w:val="16"/>
              </w:rPr>
              <w:br/>
            </w:r>
            <w:r w:rsidRPr="00F67BB6">
              <w:rPr>
                <w:i/>
                <w:iCs/>
                <w:sz w:val="16"/>
                <w:szCs w:val="16"/>
              </w:rPr>
              <w:t>α</w:t>
            </w:r>
          </w:p>
        </w:tc>
        <w:tc>
          <w:tcPr>
            <w:tcW w:w="1805" w:type="dxa"/>
            <w:tcBorders>
              <w:bottom w:val="single" w:sz="12" w:space="0" w:color="auto"/>
            </w:tcBorders>
            <w:shd w:val="clear" w:color="auto" w:fill="auto"/>
            <w:vAlign w:val="bottom"/>
          </w:tcPr>
          <w:p w14:paraId="462FF19B" w14:textId="77777777" w:rsidR="00530CF6" w:rsidRPr="00F67BB6" w:rsidRDefault="00530CF6" w:rsidP="00530CF6">
            <w:pPr>
              <w:spacing w:before="40" w:after="40" w:line="220" w:lineRule="exact"/>
              <w:ind w:right="113"/>
              <w:jc w:val="center"/>
              <w:rPr>
                <w:i/>
                <w:sz w:val="16"/>
                <w:szCs w:val="16"/>
              </w:rPr>
            </w:pPr>
            <w:r>
              <w:rPr>
                <w:i/>
                <w:iCs/>
                <w:sz w:val="16"/>
                <w:szCs w:val="16"/>
              </w:rPr>
              <w:t>По вертикали</w:t>
            </w:r>
            <w:r>
              <w:rPr>
                <w:i/>
                <w:iCs/>
                <w:sz w:val="16"/>
                <w:szCs w:val="16"/>
              </w:rPr>
              <w:tab/>
            </w:r>
            <w:r w:rsidRPr="00F67BB6">
              <w:rPr>
                <w:i/>
                <w:iCs/>
                <w:sz w:val="16"/>
                <w:szCs w:val="16"/>
              </w:rPr>
              <w:t>V</w:t>
            </w:r>
          </w:p>
          <w:p w14:paraId="3854ACD6" w14:textId="77777777" w:rsidR="00530CF6" w:rsidRPr="00F67BB6" w:rsidRDefault="00530CF6" w:rsidP="00530CF6">
            <w:pPr>
              <w:spacing w:before="40" w:after="40" w:line="220" w:lineRule="exact"/>
              <w:ind w:right="113"/>
              <w:jc w:val="center"/>
              <w:rPr>
                <w:i/>
                <w:sz w:val="16"/>
                <w:szCs w:val="16"/>
              </w:rPr>
            </w:pPr>
            <w:r>
              <w:rPr>
                <w:i/>
                <w:iCs/>
                <w:sz w:val="16"/>
                <w:szCs w:val="16"/>
              </w:rPr>
              <w:t>По горизонтали</w:t>
            </w:r>
            <w:r>
              <w:rPr>
                <w:i/>
                <w:iCs/>
                <w:sz w:val="16"/>
                <w:szCs w:val="16"/>
              </w:rPr>
              <w:tab/>
            </w:r>
            <w:r w:rsidRPr="00F67BB6">
              <w:rPr>
                <w:i/>
                <w:iCs/>
                <w:sz w:val="16"/>
                <w:szCs w:val="16"/>
              </w:rPr>
              <w:t>Н</w:t>
            </w:r>
          </w:p>
        </w:tc>
        <w:tc>
          <w:tcPr>
            <w:tcW w:w="708" w:type="dxa"/>
            <w:tcBorders>
              <w:bottom w:val="single" w:sz="12" w:space="0" w:color="auto"/>
            </w:tcBorders>
            <w:shd w:val="clear" w:color="auto" w:fill="auto"/>
            <w:vAlign w:val="bottom"/>
          </w:tcPr>
          <w:p w14:paraId="23776C4E"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p w14:paraId="3782A8A7"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14:paraId="2A8CF0FA"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±10</w:t>
            </w:r>
          </w:p>
          <w:p w14:paraId="7C056648"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14:paraId="7631D296"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p w14:paraId="7068BD33"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±20</w:t>
            </w:r>
          </w:p>
        </w:tc>
        <w:tc>
          <w:tcPr>
            <w:tcW w:w="567" w:type="dxa"/>
            <w:tcBorders>
              <w:bottom w:val="single" w:sz="12" w:space="0" w:color="auto"/>
            </w:tcBorders>
            <w:shd w:val="clear" w:color="auto" w:fill="auto"/>
            <w:vAlign w:val="bottom"/>
          </w:tcPr>
          <w:p w14:paraId="7D2F3F57"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p w14:paraId="189DE983"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±30</w:t>
            </w:r>
          </w:p>
        </w:tc>
        <w:tc>
          <w:tcPr>
            <w:tcW w:w="567" w:type="dxa"/>
            <w:tcBorders>
              <w:bottom w:val="single" w:sz="12" w:space="0" w:color="auto"/>
            </w:tcBorders>
            <w:shd w:val="clear" w:color="auto" w:fill="auto"/>
            <w:vAlign w:val="bottom"/>
          </w:tcPr>
          <w:p w14:paraId="7D1418A2"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p w14:paraId="0701FB16"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±40</w:t>
            </w:r>
          </w:p>
        </w:tc>
        <w:tc>
          <w:tcPr>
            <w:tcW w:w="579" w:type="dxa"/>
            <w:tcBorders>
              <w:bottom w:val="single" w:sz="12" w:space="0" w:color="auto"/>
            </w:tcBorders>
            <w:shd w:val="clear" w:color="auto" w:fill="auto"/>
            <w:vAlign w:val="bottom"/>
          </w:tcPr>
          <w:p w14:paraId="720A34C2"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0</w:t>
            </w:r>
          </w:p>
          <w:p w14:paraId="0C96F868" w14:textId="77777777" w:rsidR="00530CF6" w:rsidRPr="00F67BB6" w:rsidRDefault="00530CF6" w:rsidP="00530CF6">
            <w:pPr>
              <w:spacing w:before="40" w:after="40" w:line="220" w:lineRule="exact"/>
              <w:ind w:right="113"/>
              <w:jc w:val="center"/>
              <w:rPr>
                <w:i/>
                <w:iCs/>
                <w:sz w:val="16"/>
                <w:szCs w:val="16"/>
              </w:rPr>
            </w:pPr>
            <w:r w:rsidRPr="00F67BB6">
              <w:rPr>
                <w:i/>
                <w:iCs/>
                <w:sz w:val="16"/>
                <w:szCs w:val="16"/>
              </w:rPr>
              <w:t>±50</w:t>
            </w:r>
          </w:p>
        </w:tc>
      </w:tr>
      <w:tr w:rsidR="00530CF6" w:rsidRPr="00F67BB6" w14:paraId="53939CC4" w14:textId="77777777" w:rsidTr="00530CF6">
        <w:tc>
          <w:tcPr>
            <w:tcW w:w="953" w:type="dxa"/>
            <w:tcBorders>
              <w:top w:val="single" w:sz="12" w:space="0" w:color="auto"/>
            </w:tcBorders>
            <w:shd w:val="clear" w:color="auto" w:fill="auto"/>
          </w:tcPr>
          <w:p w14:paraId="06A5F4B9" w14:textId="77777777" w:rsidR="00530CF6" w:rsidRPr="00F67BB6" w:rsidRDefault="00530CF6" w:rsidP="00530CF6">
            <w:pPr>
              <w:spacing w:before="40" w:after="40" w:line="220" w:lineRule="exact"/>
              <w:ind w:left="113" w:right="113"/>
              <w:rPr>
                <w:sz w:val="18"/>
                <w:szCs w:val="18"/>
              </w:rPr>
            </w:pPr>
            <w:r w:rsidRPr="00F67BB6">
              <w:rPr>
                <w:sz w:val="18"/>
                <w:szCs w:val="18"/>
              </w:rPr>
              <w:t>Белый</w:t>
            </w:r>
          </w:p>
        </w:tc>
        <w:tc>
          <w:tcPr>
            <w:tcW w:w="1057" w:type="dxa"/>
            <w:tcBorders>
              <w:top w:val="single" w:sz="12" w:space="0" w:color="auto"/>
            </w:tcBorders>
            <w:shd w:val="clear" w:color="auto" w:fill="auto"/>
            <w:vAlign w:val="bottom"/>
          </w:tcPr>
          <w:p w14:paraId="27AA0572" w14:textId="77777777" w:rsidR="00530CF6" w:rsidRPr="00F67BB6" w:rsidRDefault="00530CF6" w:rsidP="00530CF6">
            <w:pPr>
              <w:spacing w:before="40" w:after="40" w:line="220" w:lineRule="exact"/>
              <w:ind w:right="113"/>
              <w:jc w:val="center"/>
              <w:rPr>
                <w:sz w:val="18"/>
                <w:szCs w:val="18"/>
              </w:rPr>
            </w:pPr>
            <w:r w:rsidRPr="00F67BB6">
              <w:rPr>
                <w:sz w:val="18"/>
                <w:szCs w:val="18"/>
              </w:rPr>
              <w:t>20'</w:t>
            </w:r>
          </w:p>
          <w:p w14:paraId="409FAEA5" w14:textId="77777777" w:rsidR="00530CF6" w:rsidRPr="00F67BB6" w:rsidRDefault="00530CF6" w:rsidP="00530CF6">
            <w:pPr>
              <w:spacing w:before="40" w:after="40" w:line="220" w:lineRule="exact"/>
              <w:ind w:right="113"/>
              <w:jc w:val="center"/>
              <w:rPr>
                <w:sz w:val="18"/>
                <w:szCs w:val="18"/>
              </w:rPr>
            </w:pPr>
            <w:r w:rsidRPr="00F67BB6">
              <w:rPr>
                <w:sz w:val="18"/>
                <w:szCs w:val="18"/>
              </w:rPr>
              <w:t>1°30'</w:t>
            </w:r>
          </w:p>
        </w:tc>
        <w:tc>
          <w:tcPr>
            <w:tcW w:w="1805" w:type="dxa"/>
            <w:tcBorders>
              <w:top w:val="single" w:sz="12" w:space="0" w:color="auto"/>
            </w:tcBorders>
            <w:shd w:val="clear" w:color="auto" w:fill="auto"/>
            <w:vAlign w:val="bottom"/>
          </w:tcPr>
          <w:p w14:paraId="48FBCDAD" w14:textId="77777777" w:rsidR="00530CF6" w:rsidRPr="00F67BB6" w:rsidRDefault="00530CF6" w:rsidP="00530CF6">
            <w:pPr>
              <w:spacing w:before="40" w:after="40" w:line="220" w:lineRule="exact"/>
              <w:ind w:right="113"/>
              <w:jc w:val="center"/>
              <w:rPr>
                <w:sz w:val="18"/>
                <w:szCs w:val="18"/>
              </w:rPr>
            </w:pPr>
          </w:p>
        </w:tc>
        <w:tc>
          <w:tcPr>
            <w:tcW w:w="708" w:type="dxa"/>
            <w:tcBorders>
              <w:top w:val="single" w:sz="12" w:space="0" w:color="auto"/>
            </w:tcBorders>
            <w:shd w:val="clear" w:color="auto" w:fill="auto"/>
            <w:vAlign w:val="bottom"/>
          </w:tcPr>
          <w:p w14:paraId="7F0E489A" w14:textId="77777777" w:rsidR="00530CF6" w:rsidRPr="00F67BB6" w:rsidRDefault="00530CF6" w:rsidP="00530CF6">
            <w:pPr>
              <w:spacing w:before="40" w:after="40" w:line="220" w:lineRule="exact"/>
              <w:ind w:right="113"/>
              <w:jc w:val="center"/>
              <w:rPr>
                <w:sz w:val="18"/>
                <w:szCs w:val="18"/>
              </w:rPr>
            </w:pPr>
            <w:r w:rsidRPr="00F67BB6">
              <w:rPr>
                <w:sz w:val="18"/>
                <w:szCs w:val="18"/>
              </w:rPr>
              <w:t>1 800</w:t>
            </w:r>
          </w:p>
          <w:p w14:paraId="62042538" w14:textId="77777777" w:rsidR="00530CF6" w:rsidRPr="00F67BB6" w:rsidRDefault="00530CF6" w:rsidP="00530CF6">
            <w:pPr>
              <w:spacing w:before="40" w:after="40" w:line="220" w:lineRule="exact"/>
              <w:ind w:right="113"/>
              <w:jc w:val="center"/>
              <w:rPr>
                <w:sz w:val="18"/>
                <w:szCs w:val="18"/>
              </w:rPr>
            </w:pPr>
            <w:r w:rsidRPr="00F67BB6">
              <w:rPr>
                <w:sz w:val="18"/>
                <w:szCs w:val="18"/>
              </w:rPr>
              <w:t>34</w:t>
            </w:r>
          </w:p>
        </w:tc>
        <w:tc>
          <w:tcPr>
            <w:tcW w:w="567" w:type="dxa"/>
            <w:tcBorders>
              <w:top w:val="single" w:sz="12" w:space="0" w:color="auto"/>
            </w:tcBorders>
            <w:shd w:val="clear" w:color="auto" w:fill="auto"/>
            <w:vAlign w:val="bottom"/>
          </w:tcPr>
          <w:p w14:paraId="5414B720" w14:textId="77777777" w:rsidR="00530CF6" w:rsidRPr="00F67BB6" w:rsidRDefault="00530CF6" w:rsidP="00530CF6">
            <w:pPr>
              <w:spacing w:before="40" w:after="40" w:line="220" w:lineRule="exact"/>
              <w:ind w:right="113"/>
              <w:jc w:val="center"/>
              <w:rPr>
                <w:sz w:val="18"/>
                <w:szCs w:val="18"/>
              </w:rPr>
            </w:pPr>
            <w:r w:rsidRPr="00F67BB6">
              <w:rPr>
                <w:sz w:val="18"/>
                <w:szCs w:val="18"/>
              </w:rPr>
              <w:t>1 200</w:t>
            </w:r>
          </w:p>
          <w:p w14:paraId="39C2220A" w14:textId="77777777" w:rsidR="00530CF6" w:rsidRPr="00F67BB6" w:rsidRDefault="00530CF6" w:rsidP="00530CF6">
            <w:pPr>
              <w:spacing w:before="40" w:after="40" w:line="220" w:lineRule="exact"/>
              <w:ind w:right="113"/>
              <w:jc w:val="center"/>
              <w:rPr>
                <w:sz w:val="18"/>
                <w:szCs w:val="18"/>
              </w:rPr>
            </w:pPr>
            <w:r w:rsidRPr="00F67BB6">
              <w:rPr>
                <w:sz w:val="18"/>
                <w:szCs w:val="18"/>
              </w:rPr>
              <w:t>24</w:t>
            </w:r>
          </w:p>
        </w:tc>
        <w:tc>
          <w:tcPr>
            <w:tcW w:w="567" w:type="dxa"/>
            <w:tcBorders>
              <w:top w:val="single" w:sz="12" w:space="0" w:color="auto"/>
            </w:tcBorders>
            <w:shd w:val="clear" w:color="auto" w:fill="auto"/>
            <w:vAlign w:val="bottom"/>
          </w:tcPr>
          <w:p w14:paraId="67A0A42F" w14:textId="77777777" w:rsidR="00530CF6" w:rsidRPr="00F67BB6" w:rsidRDefault="00530CF6" w:rsidP="00530CF6">
            <w:pPr>
              <w:spacing w:before="40" w:after="40" w:line="220" w:lineRule="exact"/>
              <w:ind w:right="113"/>
              <w:jc w:val="center"/>
              <w:rPr>
                <w:sz w:val="18"/>
                <w:szCs w:val="18"/>
              </w:rPr>
            </w:pPr>
            <w:r w:rsidRPr="00F67BB6">
              <w:rPr>
                <w:sz w:val="18"/>
                <w:szCs w:val="18"/>
              </w:rPr>
              <w:t>610</w:t>
            </w:r>
          </w:p>
          <w:p w14:paraId="18C79504" w14:textId="77777777" w:rsidR="00530CF6" w:rsidRPr="00F67BB6" w:rsidRDefault="00530CF6" w:rsidP="00530CF6">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14:paraId="3BAC6A2F" w14:textId="77777777" w:rsidR="00530CF6" w:rsidRPr="00F67BB6" w:rsidRDefault="00530CF6" w:rsidP="00530CF6">
            <w:pPr>
              <w:spacing w:before="40" w:after="40" w:line="220" w:lineRule="exact"/>
              <w:ind w:right="113"/>
              <w:jc w:val="center"/>
              <w:rPr>
                <w:sz w:val="18"/>
                <w:szCs w:val="18"/>
              </w:rPr>
            </w:pPr>
            <w:r w:rsidRPr="00F67BB6">
              <w:rPr>
                <w:sz w:val="18"/>
                <w:szCs w:val="18"/>
              </w:rPr>
              <w:t>540</w:t>
            </w:r>
          </w:p>
          <w:p w14:paraId="60725B99" w14:textId="77777777" w:rsidR="00530CF6" w:rsidRPr="00F67BB6" w:rsidRDefault="00530CF6" w:rsidP="00530CF6">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14:paraId="1E30E436" w14:textId="77777777" w:rsidR="00530CF6" w:rsidRPr="00F67BB6" w:rsidRDefault="00530CF6" w:rsidP="00530CF6">
            <w:pPr>
              <w:spacing w:before="40" w:after="40" w:line="220" w:lineRule="exact"/>
              <w:ind w:right="113"/>
              <w:jc w:val="center"/>
              <w:rPr>
                <w:sz w:val="18"/>
                <w:szCs w:val="18"/>
              </w:rPr>
            </w:pPr>
            <w:r w:rsidRPr="00F67BB6">
              <w:rPr>
                <w:sz w:val="18"/>
                <w:szCs w:val="18"/>
              </w:rPr>
              <w:t>470</w:t>
            </w:r>
          </w:p>
          <w:p w14:paraId="54AFA71C" w14:textId="77777777" w:rsidR="00530CF6" w:rsidRPr="00F67BB6" w:rsidRDefault="00530CF6" w:rsidP="00530CF6">
            <w:pPr>
              <w:spacing w:before="40" w:after="40" w:line="220" w:lineRule="exact"/>
              <w:ind w:right="113"/>
              <w:jc w:val="center"/>
              <w:rPr>
                <w:sz w:val="18"/>
                <w:szCs w:val="18"/>
              </w:rPr>
            </w:pPr>
            <w:r w:rsidRPr="00F67BB6">
              <w:rPr>
                <w:sz w:val="18"/>
                <w:szCs w:val="18"/>
              </w:rPr>
              <w:t>15</w:t>
            </w:r>
          </w:p>
        </w:tc>
        <w:tc>
          <w:tcPr>
            <w:tcW w:w="579" w:type="dxa"/>
            <w:tcBorders>
              <w:top w:val="single" w:sz="12" w:space="0" w:color="auto"/>
            </w:tcBorders>
            <w:shd w:val="clear" w:color="auto" w:fill="auto"/>
            <w:vAlign w:val="bottom"/>
          </w:tcPr>
          <w:p w14:paraId="71AABF8D" w14:textId="77777777" w:rsidR="00530CF6" w:rsidRPr="00F67BB6" w:rsidRDefault="00530CF6" w:rsidP="00530CF6">
            <w:pPr>
              <w:spacing w:before="40" w:after="40" w:line="220" w:lineRule="exact"/>
              <w:ind w:right="113"/>
              <w:jc w:val="center"/>
              <w:rPr>
                <w:sz w:val="18"/>
                <w:szCs w:val="18"/>
              </w:rPr>
            </w:pPr>
            <w:r w:rsidRPr="00F67BB6">
              <w:rPr>
                <w:sz w:val="18"/>
                <w:szCs w:val="18"/>
              </w:rPr>
              <w:t>400</w:t>
            </w:r>
          </w:p>
          <w:p w14:paraId="3E837105" w14:textId="77777777" w:rsidR="00530CF6" w:rsidRPr="00F67BB6" w:rsidRDefault="00530CF6" w:rsidP="00530CF6">
            <w:pPr>
              <w:spacing w:before="40" w:after="40" w:line="220" w:lineRule="exact"/>
              <w:ind w:right="113"/>
              <w:jc w:val="center"/>
              <w:rPr>
                <w:sz w:val="18"/>
                <w:szCs w:val="18"/>
              </w:rPr>
            </w:pPr>
            <w:r w:rsidRPr="00F67BB6">
              <w:rPr>
                <w:sz w:val="18"/>
                <w:szCs w:val="18"/>
              </w:rPr>
              <w:t>15</w:t>
            </w:r>
          </w:p>
        </w:tc>
      </w:tr>
      <w:tr w:rsidR="00530CF6" w:rsidRPr="00F67BB6" w14:paraId="08AD0C1D" w14:textId="77777777" w:rsidTr="00530CF6">
        <w:tc>
          <w:tcPr>
            <w:tcW w:w="953" w:type="dxa"/>
            <w:shd w:val="clear" w:color="auto" w:fill="auto"/>
          </w:tcPr>
          <w:p w14:paraId="60F1DDC6" w14:textId="77777777" w:rsidR="00530CF6" w:rsidRPr="00F67BB6" w:rsidRDefault="00530CF6" w:rsidP="00530CF6">
            <w:pPr>
              <w:spacing w:before="40" w:after="40" w:line="220" w:lineRule="exact"/>
              <w:ind w:left="113" w:right="113"/>
              <w:rPr>
                <w:sz w:val="18"/>
                <w:szCs w:val="18"/>
              </w:rPr>
            </w:pPr>
            <w:r w:rsidRPr="00F67BB6">
              <w:rPr>
                <w:sz w:val="18"/>
                <w:szCs w:val="18"/>
              </w:rPr>
              <w:t>Авто</w:t>
            </w:r>
            <w:r>
              <w:rPr>
                <w:sz w:val="18"/>
                <w:szCs w:val="18"/>
              </w:rPr>
              <w:t>-</w:t>
            </w:r>
            <w:r w:rsidRPr="00F67BB6">
              <w:rPr>
                <w:sz w:val="18"/>
                <w:szCs w:val="18"/>
              </w:rPr>
              <w:t>желтый</w:t>
            </w:r>
          </w:p>
        </w:tc>
        <w:tc>
          <w:tcPr>
            <w:tcW w:w="1057" w:type="dxa"/>
            <w:shd w:val="clear" w:color="auto" w:fill="auto"/>
            <w:vAlign w:val="bottom"/>
          </w:tcPr>
          <w:p w14:paraId="39D5D537" w14:textId="77777777" w:rsidR="00530CF6" w:rsidRPr="00F67BB6" w:rsidRDefault="00530CF6" w:rsidP="00530CF6">
            <w:pPr>
              <w:spacing w:before="40" w:after="40" w:line="220" w:lineRule="exact"/>
              <w:ind w:right="113"/>
              <w:jc w:val="center"/>
              <w:rPr>
                <w:sz w:val="18"/>
                <w:szCs w:val="18"/>
              </w:rPr>
            </w:pPr>
            <w:r w:rsidRPr="00F67BB6">
              <w:rPr>
                <w:sz w:val="18"/>
                <w:szCs w:val="18"/>
              </w:rPr>
              <w:t>20'</w:t>
            </w:r>
          </w:p>
          <w:p w14:paraId="5B61621D" w14:textId="77777777" w:rsidR="00530CF6" w:rsidRPr="00F67BB6" w:rsidRDefault="00530CF6" w:rsidP="00530CF6">
            <w:pPr>
              <w:spacing w:before="40" w:after="40" w:line="220" w:lineRule="exact"/>
              <w:ind w:right="113"/>
              <w:jc w:val="center"/>
              <w:rPr>
                <w:sz w:val="18"/>
                <w:szCs w:val="18"/>
              </w:rPr>
            </w:pPr>
            <w:r w:rsidRPr="00F67BB6">
              <w:rPr>
                <w:sz w:val="18"/>
                <w:szCs w:val="18"/>
              </w:rPr>
              <w:t>1°30'</w:t>
            </w:r>
          </w:p>
        </w:tc>
        <w:tc>
          <w:tcPr>
            <w:tcW w:w="1805" w:type="dxa"/>
            <w:shd w:val="clear" w:color="auto" w:fill="auto"/>
            <w:vAlign w:val="bottom"/>
          </w:tcPr>
          <w:p w14:paraId="41FDE926" w14:textId="77777777" w:rsidR="00530CF6" w:rsidRPr="00F67BB6" w:rsidRDefault="00530CF6" w:rsidP="00530CF6">
            <w:pPr>
              <w:spacing w:before="40" w:after="40" w:line="220" w:lineRule="exact"/>
              <w:ind w:right="113"/>
              <w:jc w:val="center"/>
              <w:rPr>
                <w:sz w:val="18"/>
                <w:szCs w:val="18"/>
              </w:rPr>
            </w:pPr>
          </w:p>
        </w:tc>
        <w:tc>
          <w:tcPr>
            <w:tcW w:w="708" w:type="dxa"/>
            <w:shd w:val="clear" w:color="auto" w:fill="auto"/>
            <w:vAlign w:val="bottom"/>
          </w:tcPr>
          <w:p w14:paraId="44E61EE3" w14:textId="77777777" w:rsidR="00530CF6" w:rsidRPr="00F67BB6" w:rsidRDefault="00530CF6" w:rsidP="00530CF6">
            <w:pPr>
              <w:spacing w:before="40" w:after="40" w:line="220" w:lineRule="exact"/>
              <w:ind w:right="113"/>
              <w:jc w:val="center"/>
              <w:rPr>
                <w:sz w:val="18"/>
                <w:szCs w:val="18"/>
              </w:rPr>
            </w:pPr>
            <w:r w:rsidRPr="00F67BB6">
              <w:rPr>
                <w:sz w:val="18"/>
                <w:szCs w:val="18"/>
              </w:rPr>
              <w:t>1 125</w:t>
            </w:r>
          </w:p>
          <w:p w14:paraId="4B3BBA43" w14:textId="77777777" w:rsidR="00530CF6" w:rsidRPr="00F67BB6" w:rsidRDefault="00530CF6" w:rsidP="00530CF6">
            <w:pPr>
              <w:spacing w:before="40" w:after="40" w:line="220" w:lineRule="exact"/>
              <w:ind w:right="113"/>
              <w:jc w:val="center"/>
              <w:rPr>
                <w:sz w:val="18"/>
                <w:szCs w:val="18"/>
              </w:rPr>
            </w:pPr>
            <w:r w:rsidRPr="00F67BB6">
              <w:rPr>
                <w:sz w:val="18"/>
                <w:szCs w:val="18"/>
              </w:rPr>
              <w:t>21</w:t>
            </w:r>
          </w:p>
        </w:tc>
        <w:tc>
          <w:tcPr>
            <w:tcW w:w="567" w:type="dxa"/>
            <w:shd w:val="clear" w:color="auto" w:fill="auto"/>
            <w:vAlign w:val="bottom"/>
          </w:tcPr>
          <w:p w14:paraId="4D658756" w14:textId="77777777" w:rsidR="00530CF6" w:rsidRPr="00F67BB6" w:rsidRDefault="00530CF6" w:rsidP="00530CF6">
            <w:pPr>
              <w:spacing w:before="40" w:after="40" w:line="220" w:lineRule="exact"/>
              <w:ind w:right="113"/>
              <w:jc w:val="center"/>
              <w:rPr>
                <w:sz w:val="18"/>
                <w:szCs w:val="18"/>
              </w:rPr>
            </w:pPr>
            <w:r w:rsidRPr="00F67BB6">
              <w:rPr>
                <w:sz w:val="18"/>
                <w:szCs w:val="18"/>
              </w:rPr>
              <w:t>750</w:t>
            </w:r>
          </w:p>
          <w:p w14:paraId="4B05D6C4" w14:textId="77777777" w:rsidR="00530CF6" w:rsidRPr="00F67BB6" w:rsidRDefault="00530CF6" w:rsidP="00530CF6">
            <w:pPr>
              <w:spacing w:before="40" w:after="40" w:line="220" w:lineRule="exact"/>
              <w:ind w:right="113"/>
              <w:jc w:val="center"/>
              <w:rPr>
                <w:sz w:val="18"/>
                <w:szCs w:val="18"/>
              </w:rPr>
            </w:pPr>
            <w:r w:rsidRPr="00F67BB6">
              <w:rPr>
                <w:sz w:val="18"/>
                <w:szCs w:val="18"/>
              </w:rPr>
              <w:t>15</w:t>
            </w:r>
          </w:p>
        </w:tc>
        <w:tc>
          <w:tcPr>
            <w:tcW w:w="567" w:type="dxa"/>
            <w:shd w:val="clear" w:color="auto" w:fill="auto"/>
            <w:vAlign w:val="bottom"/>
          </w:tcPr>
          <w:p w14:paraId="3A0D05F4" w14:textId="77777777" w:rsidR="00530CF6" w:rsidRPr="00F67BB6" w:rsidRDefault="00530CF6" w:rsidP="00530CF6">
            <w:pPr>
              <w:spacing w:before="40" w:after="40" w:line="220" w:lineRule="exact"/>
              <w:ind w:right="113"/>
              <w:jc w:val="center"/>
              <w:rPr>
                <w:sz w:val="18"/>
                <w:szCs w:val="18"/>
              </w:rPr>
            </w:pPr>
            <w:r w:rsidRPr="00F67BB6">
              <w:rPr>
                <w:sz w:val="18"/>
                <w:szCs w:val="18"/>
              </w:rPr>
              <w:t>380</w:t>
            </w:r>
          </w:p>
          <w:p w14:paraId="20AA38EF" w14:textId="77777777" w:rsidR="00530CF6" w:rsidRPr="00F67BB6" w:rsidRDefault="00530CF6" w:rsidP="00530CF6">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14:paraId="3D56F3C1" w14:textId="77777777" w:rsidR="00530CF6" w:rsidRPr="00F67BB6" w:rsidRDefault="00530CF6" w:rsidP="00530CF6">
            <w:pPr>
              <w:spacing w:before="40" w:after="40" w:line="220" w:lineRule="exact"/>
              <w:ind w:right="113"/>
              <w:jc w:val="center"/>
              <w:rPr>
                <w:sz w:val="18"/>
                <w:szCs w:val="18"/>
              </w:rPr>
            </w:pPr>
            <w:r w:rsidRPr="00F67BB6">
              <w:rPr>
                <w:sz w:val="18"/>
                <w:szCs w:val="18"/>
              </w:rPr>
              <w:t>335</w:t>
            </w:r>
          </w:p>
          <w:p w14:paraId="4BD1FF2A" w14:textId="77777777" w:rsidR="00530CF6" w:rsidRPr="00F67BB6" w:rsidRDefault="00530CF6" w:rsidP="00530CF6">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14:paraId="5236D61C" w14:textId="77777777" w:rsidR="00530CF6" w:rsidRPr="00F67BB6" w:rsidRDefault="00530CF6" w:rsidP="00530CF6">
            <w:pPr>
              <w:spacing w:before="40" w:after="40" w:line="220" w:lineRule="exact"/>
              <w:ind w:right="113"/>
              <w:jc w:val="center"/>
              <w:rPr>
                <w:sz w:val="18"/>
                <w:szCs w:val="18"/>
              </w:rPr>
            </w:pPr>
            <w:r w:rsidRPr="00F67BB6">
              <w:rPr>
                <w:sz w:val="18"/>
                <w:szCs w:val="18"/>
              </w:rPr>
              <w:t>290</w:t>
            </w:r>
          </w:p>
          <w:p w14:paraId="1CC0C093" w14:textId="77777777" w:rsidR="00530CF6" w:rsidRPr="00F67BB6" w:rsidRDefault="00530CF6" w:rsidP="00530CF6">
            <w:pPr>
              <w:spacing w:before="40" w:after="40" w:line="220" w:lineRule="exact"/>
              <w:ind w:right="113"/>
              <w:jc w:val="center"/>
              <w:rPr>
                <w:sz w:val="18"/>
                <w:szCs w:val="18"/>
              </w:rPr>
            </w:pPr>
            <w:r w:rsidRPr="00F67BB6">
              <w:rPr>
                <w:sz w:val="18"/>
                <w:szCs w:val="18"/>
              </w:rPr>
              <w:t>10</w:t>
            </w:r>
          </w:p>
        </w:tc>
        <w:tc>
          <w:tcPr>
            <w:tcW w:w="579" w:type="dxa"/>
            <w:shd w:val="clear" w:color="auto" w:fill="auto"/>
            <w:vAlign w:val="bottom"/>
          </w:tcPr>
          <w:p w14:paraId="29A8770F" w14:textId="77777777" w:rsidR="00530CF6" w:rsidRPr="00F67BB6" w:rsidRDefault="00530CF6" w:rsidP="00530CF6">
            <w:pPr>
              <w:spacing w:before="40" w:after="40" w:line="220" w:lineRule="exact"/>
              <w:ind w:right="113"/>
              <w:jc w:val="center"/>
              <w:rPr>
                <w:sz w:val="18"/>
                <w:szCs w:val="18"/>
              </w:rPr>
            </w:pPr>
            <w:r w:rsidRPr="00F67BB6">
              <w:rPr>
                <w:sz w:val="18"/>
                <w:szCs w:val="18"/>
              </w:rPr>
              <w:t>250</w:t>
            </w:r>
          </w:p>
          <w:p w14:paraId="3EEC4202" w14:textId="77777777" w:rsidR="00530CF6" w:rsidRPr="00F67BB6" w:rsidRDefault="00530CF6" w:rsidP="00530CF6">
            <w:pPr>
              <w:spacing w:before="40" w:after="40" w:line="220" w:lineRule="exact"/>
              <w:ind w:right="113"/>
              <w:jc w:val="center"/>
              <w:rPr>
                <w:sz w:val="18"/>
                <w:szCs w:val="18"/>
              </w:rPr>
            </w:pPr>
            <w:r w:rsidRPr="00F67BB6">
              <w:rPr>
                <w:sz w:val="18"/>
                <w:szCs w:val="18"/>
              </w:rPr>
              <w:t>10</w:t>
            </w:r>
          </w:p>
        </w:tc>
      </w:tr>
      <w:tr w:rsidR="00530CF6" w:rsidRPr="00F67BB6" w14:paraId="3543991E" w14:textId="77777777" w:rsidTr="00530CF6">
        <w:tc>
          <w:tcPr>
            <w:tcW w:w="953" w:type="dxa"/>
            <w:tcBorders>
              <w:bottom w:val="single" w:sz="12" w:space="0" w:color="auto"/>
            </w:tcBorders>
            <w:shd w:val="clear" w:color="auto" w:fill="auto"/>
          </w:tcPr>
          <w:p w14:paraId="71B66FA7" w14:textId="77777777" w:rsidR="00530CF6" w:rsidRPr="00F67BB6" w:rsidRDefault="00530CF6" w:rsidP="00530CF6">
            <w:pPr>
              <w:spacing w:before="40" w:after="40" w:line="220" w:lineRule="exact"/>
              <w:ind w:left="113" w:right="113"/>
              <w:rPr>
                <w:sz w:val="18"/>
                <w:szCs w:val="18"/>
              </w:rPr>
            </w:pPr>
            <w:r w:rsidRPr="00F67BB6">
              <w:rPr>
                <w:sz w:val="18"/>
                <w:szCs w:val="18"/>
              </w:rPr>
              <w:t>Красный</w:t>
            </w:r>
          </w:p>
        </w:tc>
        <w:tc>
          <w:tcPr>
            <w:tcW w:w="1057" w:type="dxa"/>
            <w:tcBorders>
              <w:bottom w:val="single" w:sz="12" w:space="0" w:color="auto"/>
            </w:tcBorders>
            <w:shd w:val="clear" w:color="auto" w:fill="auto"/>
            <w:vAlign w:val="bottom"/>
          </w:tcPr>
          <w:p w14:paraId="7EE63F91" w14:textId="77777777" w:rsidR="00530CF6" w:rsidRPr="00F67BB6" w:rsidRDefault="00530CF6" w:rsidP="00530CF6">
            <w:pPr>
              <w:spacing w:before="40" w:after="40" w:line="220" w:lineRule="exact"/>
              <w:ind w:right="113"/>
              <w:jc w:val="center"/>
              <w:rPr>
                <w:sz w:val="18"/>
                <w:szCs w:val="18"/>
              </w:rPr>
            </w:pPr>
            <w:r w:rsidRPr="00F67BB6">
              <w:rPr>
                <w:sz w:val="18"/>
                <w:szCs w:val="18"/>
              </w:rPr>
              <w:t>20'</w:t>
            </w:r>
          </w:p>
          <w:p w14:paraId="62219F13" w14:textId="77777777" w:rsidR="00530CF6" w:rsidRPr="00F67BB6" w:rsidRDefault="00530CF6" w:rsidP="00530CF6">
            <w:pPr>
              <w:spacing w:before="40" w:after="40" w:line="220" w:lineRule="exact"/>
              <w:ind w:right="113"/>
              <w:jc w:val="center"/>
              <w:rPr>
                <w:sz w:val="18"/>
                <w:szCs w:val="18"/>
              </w:rPr>
            </w:pPr>
            <w:r w:rsidRPr="00F67BB6">
              <w:rPr>
                <w:sz w:val="18"/>
                <w:szCs w:val="18"/>
              </w:rPr>
              <w:t>1°30'</w:t>
            </w:r>
          </w:p>
        </w:tc>
        <w:tc>
          <w:tcPr>
            <w:tcW w:w="1805" w:type="dxa"/>
            <w:tcBorders>
              <w:bottom w:val="single" w:sz="12" w:space="0" w:color="auto"/>
            </w:tcBorders>
            <w:shd w:val="clear" w:color="auto" w:fill="auto"/>
            <w:vAlign w:val="bottom"/>
          </w:tcPr>
          <w:p w14:paraId="3EE0906B" w14:textId="77777777" w:rsidR="00530CF6" w:rsidRPr="00F67BB6" w:rsidRDefault="00530CF6" w:rsidP="00530CF6">
            <w:pPr>
              <w:spacing w:before="40" w:after="40" w:line="220" w:lineRule="exact"/>
              <w:ind w:right="113"/>
              <w:jc w:val="center"/>
              <w:rPr>
                <w:sz w:val="18"/>
                <w:szCs w:val="18"/>
              </w:rPr>
            </w:pPr>
          </w:p>
        </w:tc>
        <w:tc>
          <w:tcPr>
            <w:tcW w:w="708" w:type="dxa"/>
            <w:tcBorders>
              <w:bottom w:val="single" w:sz="12" w:space="0" w:color="auto"/>
            </w:tcBorders>
            <w:shd w:val="clear" w:color="auto" w:fill="auto"/>
            <w:vAlign w:val="bottom"/>
          </w:tcPr>
          <w:p w14:paraId="48111DA8" w14:textId="77777777" w:rsidR="00530CF6" w:rsidRPr="00F67BB6" w:rsidRDefault="00530CF6" w:rsidP="00530CF6">
            <w:pPr>
              <w:spacing w:before="40" w:after="40" w:line="220" w:lineRule="exact"/>
              <w:ind w:right="113"/>
              <w:jc w:val="center"/>
              <w:rPr>
                <w:sz w:val="18"/>
                <w:szCs w:val="18"/>
              </w:rPr>
            </w:pPr>
            <w:r w:rsidRPr="00F67BB6">
              <w:rPr>
                <w:sz w:val="18"/>
                <w:szCs w:val="18"/>
              </w:rPr>
              <w:t>450</w:t>
            </w:r>
          </w:p>
          <w:p w14:paraId="53AB8621" w14:textId="77777777" w:rsidR="00530CF6" w:rsidRPr="00F67BB6" w:rsidRDefault="00530CF6" w:rsidP="00530CF6">
            <w:pPr>
              <w:spacing w:before="40" w:after="40" w:line="220" w:lineRule="exact"/>
              <w:ind w:right="113"/>
              <w:jc w:val="center"/>
              <w:rPr>
                <w:sz w:val="18"/>
                <w:szCs w:val="18"/>
              </w:rPr>
            </w:pPr>
            <w:r w:rsidRPr="00F67BB6">
              <w:rPr>
                <w:sz w:val="18"/>
                <w:szCs w:val="18"/>
              </w:rPr>
              <w:t>9</w:t>
            </w:r>
          </w:p>
        </w:tc>
        <w:tc>
          <w:tcPr>
            <w:tcW w:w="567" w:type="dxa"/>
            <w:tcBorders>
              <w:bottom w:val="single" w:sz="12" w:space="0" w:color="auto"/>
            </w:tcBorders>
            <w:shd w:val="clear" w:color="auto" w:fill="auto"/>
            <w:vAlign w:val="bottom"/>
          </w:tcPr>
          <w:p w14:paraId="7645807E" w14:textId="77777777" w:rsidR="00530CF6" w:rsidRPr="00F67BB6" w:rsidRDefault="00530CF6" w:rsidP="00530CF6">
            <w:pPr>
              <w:spacing w:before="40" w:after="40" w:line="220" w:lineRule="exact"/>
              <w:ind w:right="113"/>
              <w:jc w:val="center"/>
              <w:rPr>
                <w:sz w:val="18"/>
                <w:szCs w:val="18"/>
              </w:rPr>
            </w:pPr>
            <w:r w:rsidRPr="00F67BB6">
              <w:rPr>
                <w:sz w:val="18"/>
                <w:szCs w:val="18"/>
              </w:rPr>
              <w:t>300</w:t>
            </w:r>
          </w:p>
          <w:p w14:paraId="635F602D" w14:textId="77777777" w:rsidR="00530CF6" w:rsidRPr="00F67BB6" w:rsidRDefault="00530CF6" w:rsidP="00530CF6">
            <w:pPr>
              <w:spacing w:before="40" w:after="40" w:line="220" w:lineRule="exact"/>
              <w:ind w:right="113"/>
              <w:jc w:val="center"/>
              <w:rPr>
                <w:sz w:val="18"/>
                <w:szCs w:val="18"/>
              </w:rPr>
            </w:pPr>
            <w:r w:rsidRPr="00F67BB6">
              <w:rPr>
                <w:sz w:val="18"/>
                <w:szCs w:val="18"/>
              </w:rPr>
              <w:t>6</w:t>
            </w:r>
          </w:p>
        </w:tc>
        <w:tc>
          <w:tcPr>
            <w:tcW w:w="567" w:type="dxa"/>
            <w:tcBorders>
              <w:bottom w:val="single" w:sz="12" w:space="0" w:color="auto"/>
            </w:tcBorders>
            <w:shd w:val="clear" w:color="auto" w:fill="auto"/>
            <w:vAlign w:val="bottom"/>
          </w:tcPr>
          <w:p w14:paraId="5CF988AB" w14:textId="77777777" w:rsidR="00530CF6" w:rsidRPr="00F67BB6" w:rsidRDefault="00530CF6" w:rsidP="00530CF6">
            <w:pPr>
              <w:spacing w:before="40" w:after="40" w:line="220" w:lineRule="exact"/>
              <w:ind w:right="113"/>
              <w:jc w:val="center"/>
              <w:rPr>
                <w:sz w:val="18"/>
                <w:szCs w:val="18"/>
              </w:rPr>
            </w:pPr>
            <w:r w:rsidRPr="00F67BB6">
              <w:rPr>
                <w:sz w:val="18"/>
                <w:szCs w:val="18"/>
              </w:rPr>
              <w:t>150</w:t>
            </w:r>
          </w:p>
          <w:p w14:paraId="6BFCFEA8" w14:textId="77777777" w:rsidR="00530CF6" w:rsidRPr="00F67BB6" w:rsidRDefault="00530CF6" w:rsidP="00530CF6">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14:paraId="63C25A81" w14:textId="77777777" w:rsidR="00530CF6" w:rsidRPr="00F67BB6" w:rsidRDefault="00530CF6" w:rsidP="00530CF6">
            <w:pPr>
              <w:spacing w:before="40" w:after="40" w:line="220" w:lineRule="exact"/>
              <w:ind w:right="113"/>
              <w:jc w:val="center"/>
              <w:rPr>
                <w:sz w:val="18"/>
                <w:szCs w:val="18"/>
              </w:rPr>
            </w:pPr>
            <w:r w:rsidRPr="00F67BB6">
              <w:rPr>
                <w:sz w:val="18"/>
                <w:szCs w:val="18"/>
              </w:rPr>
              <w:t>135</w:t>
            </w:r>
          </w:p>
          <w:p w14:paraId="32170139" w14:textId="77777777" w:rsidR="00530CF6" w:rsidRPr="00F67BB6" w:rsidRDefault="00530CF6" w:rsidP="00530CF6">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14:paraId="3796B2F0" w14:textId="77777777" w:rsidR="00530CF6" w:rsidRPr="00F67BB6" w:rsidRDefault="00530CF6" w:rsidP="00530CF6">
            <w:pPr>
              <w:spacing w:before="40" w:after="40" w:line="220" w:lineRule="exact"/>
              <w:ind w:right="113"/>
              <w:jc w:val="center"/>
              <w:rPr>
                <w:sz w:val="18"/>
                <w:szCs w:val="18"/>
              </w:rPr>
            </w:pPr>
            <w:r w:rsidRPr="00F67BB6">
              <w:rPr>
                <w:sz w:val="18"/>
                <w:szCs w:val="18"/>
              </w:rPr>
              <w:t>115</w:t>
            </w:r>
          </w:p>
          <w:p w14:paraId="2B5B62C0" w14:textId="77777777" w:rsidR="00530CF6" w:rsidRPr="00F67BB6" w:rsidRDefault="00530CF6" w:rsidP="00530CF6">
            <w:pPr>
              <w:spacing w:before="40" w:after="40" w:line="220" w:lineRule="exact"/>
              <w:ind w:right="113"/>
              <w:jc w:val="center"/>
              <w:rPr>
                <w:sz w:val="18"/>
                <w:szCs w:val="18"/>
              </w:rPr>
            </w:pPr>
            <w:r w:rsidRPr="00F67BB6">
              <w:rPr>
                <w:sz w:val="18"/>
                <w:szCs w:val="18"/>
              </w:rPr>
              <w:t>4</w:t>
            </w:r>
          </w:p>
        </w:tc>
        <w:tc>
          <w:tcPr>
            <w:tcW w:w="579" w:type="dxa"/>
            <w:tcBorders>
              <w:bottom w:val="single" w:sz="12" w:space="0" w:color="auto"/>
            </w:tcBorders>
            <w:shd w:val="clear" w:color="auto" w:fill="auto"/>
            <w:vAlign w:val="bottom"/>
          </w:tcPr>
          <w:p w14:paraId="6BE8371D" w14:textId="77777777" w:rsidR="00530CF6" w:rsidRPr="00F67BB6" w:rsidRDefault="00530CF6" w:rsidP="00530CF6">
            <w:pPr>
              <w:spacing w:before="40" w:after="40" w:line="220" w:lineRule="exact"/>
              <w:ind w:right="113"/>
              <w:jc w:val="center"/>
              <w:rPr>
                <w:sz w:val="18"/>
                <w:szCs w:val="18"/>
              </w:rPr>
            </w:pPr>
            <w:r w:rsidRPr="00F67BB6">
              <w:rPr>
                <w:sz w:val="18"/>
                <w:szCs w:val="18"/>
              </w:rPr>
              <w:t>100</w:t>
            </w:r>
          </w:p>
          <w:p w14:paraId="46974BCC" w14:textId="77777777" w:rsidR="00530CF6" w:rsidRPr="00F67BB6" w:rsidRDefault="00530CF6" w:rsidP="00530CF6">
            <w:pPr>
              <w:spacing w:before="40" w:after="40" w:line="220" w:lineRule="exact"/>
              <w:ind w:right="113"/>
              <w:jc w:val="center"/>
              <w:rPr>
                <w:sz w:val="18"/>
                <w:szCs w:val="18"/>
              </w:rPr>
            </w:pPr>
            <w:r w:rsidRPr="00F67BB6">
              <w:rPr>
                <w:sz w:val="18"/>
                <w:szCs w:val="18"/>
              </w:rPr>
              <w:t>4</w:t>
            </w:r>
          </w:p>
        </w:tc>
      </w:tr>
    </w:tbl>
    <w:p w14:paraId="7D55DCBA" w14:textId="77777777" w:rsidR="00530CF6" w:rsidRPr="006B4D3F" w:rsidRDefault="00530CF6" w:rsidP="00CE4D42">
      <w:pPr>
        <w:pStyle w:val="SingleTxtGR"/>
        <w:tabs>
          <w:tab w:val="clear" w:pos="1701"/>
        </w:tabs>
        <w:spacing w:before="240"/>
        <w:ind w:left="2268" w:hanging="1134"/>
      </w:pPr>
      <w:proofErr w:type="gramStart"/>
      <w:r w:rsidRPr="006B4D3F">
        <w:t>5.3.4.2</w:t>
      </w:r>
      <w:r w:rsidRPr="006B4D3F">
        <w:tab/>
        <w:t>Однако</w:t>
      </w:r>
      <w:proofErr w:type="gramEnd"/>
      <w:r w:rsidRPr="006B4D3F">
        <w:t xml:space="preserve"> если светоотражающее </w:t>
      </w:r>
      <w:r>
        <w:t>устройство</w:t>
      </w:r>
      <w:r w:rsidRPr="006B4D3F">
        <w:t xml:space="preserve"> класса IVA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14:paraId="6201BAB0" w14:textId="77777777" w:rsidR="00530CF6" w:rsidRPr="006B4D3F" w:rsidRDefault="00530CF6" w:rsidP="00530CF6">
      <w:pPr>
        <w:pStyle w:val="SingleTxtGR"/>
        <w:tabs>
          <w:tab w:val="clear" w:pos="1701"/>
        </w:tabs>
        <w:ind w:left="2268" w:hanging="1134"/>
      </w:pPr>
      <w:r w:rsidRPr="006B4D3F">
        <w:t>5.3.5</w:t>
      </w:r>
      <w:r w:rsidRPr="006B4D3F">
        <w:tab/>
        <w:t xml:space="preserve">Цвет отраженного света </w:t>
      </w:r>
      <w:r>
        <w:t>устройства</w:t>
      </w:r>
      <w:r w:rsidRPr="006B4D3F">
        <w:t xml:space="preserve"> </w:t>
      </w:r>
    </w:p>
    <w:p w14:paraId="7763DA29" w14:textId="77777777" w:rsidR="00530CF6" w:rsidRPr="006B4D3F" w:rsidRDefault="00530CF6" w:rsidP="00530CF6">
      <w:pPr>
        <w:pStyle w:val="SingleTxtGR"/>
        <w:tabs>
          <w:tab w:val="clear" w:pos="1701"/>
        </w:tabs>
        <w:ind w:left="2268" w:hanging="1134"/>
      </w:pPr>
      <w:r w:rsidRPr="006B4D3F">
        <w:t>5.3.5.1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14:paraId="4CB54A22" w14:textId="77777777" w:rsidR="00530CF6" w:rsidRPr="006B4D3F" w:rsidRDefault="00530CF6" w:rsidP="00530CF6">
      <w:pPr>
        <w:pStyle w:val="SingleTxtGR"/>
        <w:tabs>
          <w:tab w:val="clear" w:pos="1701"/>
        </w:tabs>
        <w:ind w:left="2268" w:hanging="1134"/>
      </w:pPr>
      <w:r w:rsidRPr="006B4D3F">
        <w:t>5.3.5.2</w:t>
      </w:r>
      <w:r w:rsidRPr="006B4D3F">
        <w:tab/>
        <w:t xml:space="preserve">Координаты цветности отраженного светового потока не должны превышать пределы, соответствующие указанным в Правилах № 48 ООН пределам для красного, </w:t>
      </w:r>
      <w:proofErr w:type="spellStart"/>
      <w:r w:rsidRPr="006B4D3F">
        <w:t>автожелтого</w:t>
      </w:r>
      <w:proofErr w:type="spellEnd"/>
      <w:r w:rsidRPr="006B4D3F">
        <w:t xml:space="preserve"> и белого цветов в ночное время.</w:t>
      </w:r>
    </w:p>
    <w:p w14:paraId="61E9E246" w14:textId="77777777" w:rsidR="00530CF6" w:rsidRPr="006B4D3F" w:rsidRDefault="00530CF6" w:rsidP="00530CF6">
      <w:pPr>
        <w:pStyle w:val="SingleTxtGR"/>
        <w:tabs>
          <w:tab w:val="clear" w:pos="1701"/>
        </w:tabs>
        <w:ind w:left="2268" w:hanging="1134"/>
      </w:pPr>
      <w:r w:rsidRPr="006B4D3F">
        <w:t>5.3.6</w:t>
      </w:r>
      <w:r w:rsidRPr="006B4D3F">
        <w:tab/>
        <w:t>Особые технические требования (испытания)/Сопротивление воздействию внешних факторов</w:t>
      </w:r>
    </w:p>
    <w:p w14:paraId="649A9528" w14:textId="77777777" w:rsidR="00530CF6" w:rsidRPr="006B4D3F" w:rsidRDefault="00530CF6" w:rsidP="00530CF6">
      <w:pPr>
        <w:pStyle w:val="SingleTxtGR"/>
        <w:tabs>
          <w:tab w:val="clear" w:pos="1701"/>
        </w:tabs>
        <w:ind w:left="2268" w:hanging="1134"/>
      </w:pPr>
      <w:r>
        <w:tab/>
      </w:r>
      <w:r w:rsidRPr="006B4D3F">
        <w:t xml:space="preserve">С учетом материалов, из которых изготовлены светоотражающие </w:t>
      </w:r>
      <w:r>
        <w:t xml:space="preserve">устройства, </w:t>
      </w:r>
      <w:proofErr w:type="gramStart"/>
      <w:r>
        <w:t>и</w:t>
      </w:r>
      <w:r w:rsidRPr="006B4D3F">
        <w:t xml:space="preserve"> в частности</w:t>
      </w:r>
      <w:proofErr w:type="gramEnd"/>
      <w:r w:rsidRPr="006B4D3F">
        <w:t xml:space="preserve">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14:paraId="195917CB" w14:textId="77777777" w:rsidR="00530CF6" w:rsidRPr="006B4D3F" w:rsidRDefault="00530CF6" w:rsidP="00530CF6">
      <w:pPr>
        <w:pStyle w:val="SingleTxtGR"/>
        <w:tabs>
          <w:tab w:val="clear" w:pos="1701"/>
        </w:tabs>
        <w:ind w:left="2268" w:hanging="1134"/>
      </w:pPr>
      <w:r>
        <w:tab/>
      </w:r>
      <w:r w:rsidRPr="006B4D3F">
        <w:t>Это относится только к испытаниям, описанным в приложениях 11, 12, 14 и 21.</w:t>
      </w:r>
    </w:p>
    <w:p w14:paraId="09F28EAE" w14:textId="77777777" w:rsidR="00530CF6" w:rsidRPr="006B4D3F" w:rsidRDefault="00530CF6" w:rsidP="003B6F96">
      <w:pPr>
        <w:pStyle w:val="SingleTxtGR"/>
        <w:tabs>
          <w:tab w:val="clear" w:pos="1701"/>
        </w:tabs>
        <w:ind w:left="2268" w:hanging="1134"/>
      </w:pPr>
      <w:bookmarkStart w:id="5" w:name="_Toc369177400"/>
      <w:r w:rsidRPr="006B4D3F">
        <w:t>5.3.7</w:t>
      </w:r>
      <w:r w:rsidRPr="006B4D3F">
        <w:tab/>
        <w:t>Порядок проведения испытаний для класса IVA</w:t>
      </w:r>
      <w:bookmarkEnd w:id="5"/>
    </w:p>
    <w:p w14:paraId="39586B13" w14:textId="77777777" w:rsidR="00530CF6" w:rsidRPr="00AD4086" w:rsidRDefault="00530CF6" w:rsidP="003B6F96">
      <w:pPr>
        <w:pStyle w:val="H23GR"/>
        <w:keepNext w:val="0"/>
        <w:keepLines w:val="0"/>
        <w:rPr>
          <w:bCs/>
        </w:rPr>
      </w:pPr>
      <w:r>
        <w:tab/>
      </w:r>
      <w:r>
        <w:tab/>
      </w:r>
      <w:r w:rsidRPr="002016C0">
        <w:rPr>
          <w:b w:val="0"/>
        </w:rPr>
        <w:t>Таблица 8</w:t>
      </w:r>
      <w:r w:rsidRPr="002016C0">
        <w:rPr>
          <w:b w:val="0"/>
        </w:rPr>
        <w:br/>
      </w:r>
      <w:r w:rsidRPr="00AD4086">
        <w:rPr>
          <w:bCs/>
        </w:rPr>
        <w:t>Порядок проведения испытаний (класс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9"/>
        <w:gridCol w:w="3611"/>
        <w:gridCol w:w="274"/>
        <w:gridCol w:w="275"/>
        <w:gridCol w:w="274"/>
        <w:gridCol w:w="275"/>
        <w:gridCol w:w="274"/>
        <w:gridCol w:w="275"/>
        <w:gridCol w:w="274"/>
        <w:gridCol w:w="275"/>
        <w:gridCol w:w="274"/>
        <w:gridCol w:w="275"/>
      </w:tblGrid>
      <w:tr w:rsidR="00530CF6" w:rsidRPr="00761DD1" w14:paraId="6564513B" w14:textId="77777777" w:rsidTr="00530CF6">
        <w:trPr>
          <w:tblHeader/>
        </w:trPr>
        <w:tc>
          <w:tcPr>
            <w:tcW w:w="1129" w:type="dxa"/>
            <w:tcBorders>
              <w:top w:val="single" w:sz="4" w:space="0" w:color="auto"/>
              <w:left w:val="single" w:sz="4" w:space="0" w:color="auto"/>
              <w:bottom w:val="nil"/>
              <w:right w:val="single" w:sz="4" w:space="0" w:color="auto"/>
            </w:tcBorders>
            <w:shd w:val="clear" w:color="auto" w:fill="auto"/>
          </w:tcPr>
          <w:p w14:paraId="101084C8" w14:textId="77777777" w:rsidR="00530CF6" w:rsidRPr="00761DD1" w:rsidRDefault="00530CF6" w:rsidP="00530CF6">
            <w:pPr>
              <w:spacing w:before="80" w:after="80" w:line="200" w:lineRule="exact"/>
              <w:jc w:val="center"/>
              <w:rPr>
                <w:i/>
                <w:sz w:val="16"/>
                <w:szCs w:val="16"/>
              </w:rPr>
            </w:pPr>
          </w:p>
        </w:tc>
        <w:tc>
          <w:tcPr>
            <w:tcW w:w="3611" w:type="dxa"/>
            <w:tcBorders>
              <w:top w:val="single" w:sz="4" w:space="0" w:color="auto"/>
              <w:left w:val="single" w:sz="4" w:space="0" w:color="auto"/>
              <w:bottom w:val="nil"/>
              <w:right w:val="single" w:sz="4" w:space="0" w:color="auto"/>
            </w:tcBorders>
            <w:shd w:val="clear" w:color="auto" w:fill="auto"/>
          </w:tcPr>
          <w:p w14:paraId="64C2AE11" w14:textId="77777777" w:rsidR="00530CF6" w:rsidRPr="00761DD1" w:rsidRDefault="00530CF6" w:rsidP="00530CF6">
            <w:pPr>
              <w:spacing w:before="80" w:after="80" w:line="200" w:lineRule="exact"/>
              <w:jc w:val="center"/>
              <w:rPr>
                <w:i/>
                <w:sz w:val="16"/>
                <w:szCs w:val="16"/>
              </w:rPr>
            </w:pPr>
          </w:p>
        </w:tc>
        <w:tc>
          <w:tcPr>
            <w:tcW w:w="2745" w:type="dxa"/>
            <w:gridSpan w:val="10"/>
            <w:tcBorders>
              <w:top w:val="single" w:sz="4" w:space="0" w:color="auto"/>
              <w:left w:val="single" w:sz="4" w:space="0" w:color="auto"/>
              <w:bottom w:val="single" w:sz="4" w:space="0" w:color="auto"/>
              <w:right w:val="single" w:sz="4" w:space="0" w:color="auto"/>
            </w:tcBorders>
            <w:shd w:val="clear" w:color="auto" w:fill="auto"/>
          </w:tcPr>
          <w:p w14:paraId="1B9CB1F9" w14:textId="77777777" w:rsidR="00530CF6" w:rsidRPr="00761DD1" w:rsidRDefault="00530CF6" w:rsidP="00530CF6">
            <w:pPr>
              <w:spacing w:before="80" w:after="80" w:line="200" w:lineRule="exact"/>
              <w:jc w:val="center"/>
              <w:rPr>
                <w:i/>
                <w:sz w:val="16"/>
                <w:szCs w:val="16"/>
              </w:rPr>
            </w:pPr>
            <w:r w:rsidRPr="00761DD1">
              <w:rPr>
                <w:i/>
                <w:iCs/>
                <w:sz w:val="16"/>
                <w:szCs w:val="16"/>
              </w:rPr>
              <w:t>Образцы</w:t>
            </w:r>
          </w:p>
        </w:tc>
      </w:tr>
      <w:tr w:rsidR="00530CF6" w:rsidRPr="00761DD1" w14:paraId="14DC6B8F" w14:textId="77777777" w:rsidTr="00530CF6">
        <w:trPr>
          <w:tblHeader/>
        </w:trPr>
        <w:tc>
          <w:tcPr>
            <w:tcW w:w="1129" w:type="dxa"/>
            <w:tcBorders>
              <w:top w:val="nil"/>
              <w:left w:val="single" w:sz="4" w:space="0" w:color="auto"/>
              <w:bottom w:val="single" w:sz="12" w:space="0" w:color="auto"/>
              <w:right w:val="single" w:sz="4" w:space="0" w:color="auto"/>
            </w:tcBorders>
            <w:shd w:val="clear" w:color="auto" w:fill="auto"/>
          </w:tcPr>
          <w:p w14:paraId="548D31FA" w14:textId="77777777" w:rsidR="00530CF6" w:rsidRPr="00761DD1" w:rsidRDefault="00530CF6" w:rsidP="00530CF6">
            <w:pPr>
              <w:spacing w:before="80" w:after="80" w:line="200" w:lineRule="exact"/>
              <w:jc w:val="center"/>
              <w:rPr>
                <w:i/>
                <w:sz w:val="16"/>
                <w:szCs w:val="16"/>
              </w:rPr>
            </w:pPr>
            <w:r w:rsidRPr="00761DD1">
              <w:rPr>
                <w:i/>
                <w:iCs/>
                <w:sz w:val="16"/>
                <w:szCs w:val="16"/>
              </w:rPr>
              <w:t xml:space="preserve">Номер </w:t>
            </w:r>
            <w:r>
              <w:rPr>
                <w:i/>
                <w:iCs/>
                <w:sz w:val="16"/>
                <w:szCs w:val="16"/>
              </w:rPr>
              <w:br/>
            </w:r>
            <w:r w:rsidRPr="00761DD1">
              <w:rPr>
                <w:i/>
                <w:iCs/>
                <w:sz w:val="16"/>
                <w:szCs w:val="16"/>
              </w:rPr>
              <w:t>приложения</w:t>
            </w:r>
          </w:p>
        </w:tc>
        <w:tc>
          <w:tcPr>
            <w:tcW w:w="3611" w:type="dxa"/>
            <w:tcBorders>
              <w:top w:val="nil"/>
              <w:left w:val="single" w:sz="4" w:space="0" w:color="auto"/>
              <w:bottom w:val="single" w:sz="12" w:space="0" w:color="auto"/>
              <w:right w:val="single" w:sz="4" w:space="0" w:color="auto"/>
            </w:tcBorders>
            <w:shd w:val="clear" w:color="auto" w:fill="auto"/>
            <w:vAlign w:val="bottom"/>
          </w:tcPr>
          <w:p w14:paraId="47C33317" w14:textId="77777777" w:rsidR="00530CF6" w:rsidRPr="00761DD1" w:rsidRDefault="00530CF6" w:rsidP="00530CF6">
            <w:pPr>
              <w:spacing w:before="80" w:after="80" w:line="200" w:lineRule="exact"/>
              <w:jc w:val="center"/>
              <w:rPr>
                <w:i/>
                <w:sz w:val="16"/>
                <w:szCs w:val="16"/>
              </w:rPr>
            </w:pPr>
            <w:r w:rsidRPr="00761DD1">
              <w:rPr>
                <w:i/>
                <w:iCs/>
                <w:sz w:val="16"/>
                <w:szCs w:val="16"/>
              </w:rPr>
              <w:t>Испытания</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14:paraId="268BC915" w14:textId="77777777" w:rsidR="00530CF6" w:rsidRPr="00761DD1" w:rsidRDefault="00530CF6" w:rsidP="00530CF6">
            <w:pPr>
              <w:spacing w:before="80" w:after="80" w:line="200" w:lineRule="exact"/>
              <w:jc w:val="center"/>
              <w:rPr>
                <w:i/>
                <w:sz w:val="16"/>
                <w:szCs w:val="16"/>
              </w:rPr>
            </w:pPr>
            <w:r w:rsidRPr="00761DD1">
              <w:rPr>
                <w:i/>
                <w:iCs/>
                <w:sz w:val="16"/>
                <w:szCs w:val="16"/>
              </w:rPr>
              <w:t>a</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14:paraId="5BADE84B" w14:textId="77777777" w:rsidR="00530CF6" w:rsidRPr="00761DD1" w:rsidRDefault="00530CF6" w:rsidP="00530CF6">
            <w:pPr>
              <w:spacing w:before="80" w:after="80" w:line="200" w:lineRule="exact"/>
              <w:jc w:val="center"/>
              <w:rPr>
                <w:i/>
                <w:sz w:val="16"/>
                <w:szCs w:val="16"/>
              </w:rPr>
            </w:pPr>
            <w:r w:rsidRPr="00761DD1">
              <w:rPr>
                <w:i/>
                <w:iCs/>
                <w:sz w:val="16"/>
                <w:szCs w:val="16"/>
              </w:rPr>
              <w:t>b</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14:paraId="39B571E5" w14:textId="77777777" w:rsidR="00530CF6" w:rsidRPr="00761DD1" w:rsidRDefault="00530CF6" w:rsidP="00530CF6">
            <w:pPr>
              <w:spacing w:before="80" w:after="80" w:line="200" w:lineRule="exact"/>
              <w:jc w:val="center"/>
              <w:rPr>
                <w:i/>
                <w:sz w:val="16"/>
                <w:szCs w:val="16"/>
              </w:rPr>
            </w:pPr>
            <w:r w:rsidRPr="00761DD1">
              <w:rPr>
                <w:i/>
                <w:iCs/>
                <w:sz w:val="16"/>
                <w:szCs w:val="16"/>
              </w:rPr>
              <w:t>c</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14:paraId="00DF2035" w14:textId="77777777" w:rsidR="00530CF6" w:rsidRPr="00761DD1" w:rsidRDefault="00530CF6" w:rsidP="00530CF6">
            <w:pPr>
              <w:spacing w:before="80" w:after="80" w:line="200" w:lineRule="exact"/>
              <w:jc w:val="center"/>
              <w:rPr>
                <w:i/>
                <w:sz w:val="16"/>
                <w:szCs w:val="16"/>
              </w:rPr>
            </w:pPr>
            <w:r w:rsidRPr="00761DD1">
              <w:rPr>
                <w:i/>
                <w:iCs/>
                <w:sz w:val="16"/>
                <w:szCs w:val="16"/>
              </w:rPr>
              <w:t>d</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14:paraId="0AE345B5" w14:textId="77777777" w:rsidR="00530CF6" w:rsidRPr="00761DD1" w:rsidRDefault="00530CF6" w:rsidP="00530CF6">
            <w:pPr>
              <w:spacing w:before="80" w:after="80" w:line="200" w:lineRule="exact"/>
              <w:jc w:val="center"/>
              <w:rPr>
                <w:i/>
                <w:sz w:val="16"/>
                <w:szCs w:val="16"/>
              </w:rPr>
            </w:pPr>
            <w:r w:rsidRPr="00761DD1">
              <w:rPr>
                <w:i/>
                <w:iCs/>
                <w:sz w:val="16"/>
                <w:szCs w:val="16"/>
              </w:rPr>
              <w:t>e</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14:paraId="4BF5E9ED" w14:textId="77777777" w:rsidR="00530CF6" w:rsidRPr="00761DD1" w:rsidRDefault="00530CF6" w:rsidP="00530CF6">
            <w:pPr>
              <w:spacing w:before="80" w:after="80" w:line="200" w:lineRule="exact"/>
              <w:jc w:val="center"/>
              <w:rPr>
                <w:i/>
                <w:sz w:val="16"/>
                <w:szCs w:val="16"/>
              </w:rPr>
            </w:pPr>
            <w:r w:rsidRPr="00761DD1">
              <w:rPr>
                <w:i/>
                <w:iCs/>
                <w:sz w:val="16"/>
                <w:szCs w:val="16"/>
              </w:rPr>
              <w:t>f</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14:paraId="341BFEC7" w14:textId="77777777" w:rsidR="00530CF6" w:rsidRPr="00761DD1" w:rsidRDefault="00530CF6" w:rsidP="00530CF6">
            <w:pPr>
              <w:spacing w:before="80" w:after="80" w:line="200" w:lineRule="exact"/>
              <w:jc w:val="center"/>
              <w:rPr>
                <w:i/>
                <w:sz w:val="16"/>
                <w:szCs w:val="16"/>
              </w:rPr>
            </w:pPr>
            <w:r w:rsidRPr="00761DD1">
              <w:rPr>
                <w:i/>
                <w:iCs/>
                <w:sz w:val="16"/>
                <w:szCs w:val="16"/>
              </w:rPr>
              <w:t>g</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14:paraId="3109FA00" w14:textId="77777777" w:rsidR="00530CF6" w:rsidRPr="00761DD1" w:rsidRDefault="00530CF6" w:rsidP="00530CF6">
            <w:pPr>
              <w:spacing w:before="80" w:after="80" w:line="200" w:lineRule="exact"/>
              <w:jc w:val="center"/>
              <w:rPr>
                <w:i/>
                <w:sz w:val="16"/>
                <w:szCs w:val="16"/>
              </w:rPr>
            </w:pPr>
            <w:r w:rsidRPr="00761DD1">
              <w:rPr>
                <w:i/>
                <w:iCs/>
                <w:sz w:val="16"/>
                <w:szCs w:val="16"/>
              </w:rPr>
              <w:t>h</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14:paraId="66C8A671" w14:textId="77777777" w:rsidR="00530CF6" w:rsidRPr="00761DD1" w:rsidRDefault="00530CF6" w:rsidP="00530CF6">
            <w:pPr>
              <w:spacing w:before="80" w:after="80" w:line="200" w:lineRule="exact"/>
              <w:jc w:val="center"/>
              <w:rPr>
                <w:i/>
                <w:sz w:val="16"/>
                <w:szCs w:val="16"/>
              </w:rPr>
            </w:pPr>
            <w:r w:rsidRPr="00761DD1">
              <w:rPr>
                <w:i/>
                <w:iCs/>
                <w:sz w:val="16"/>
                <w:szCs w:val="16"/>
              </w:rPr>
              <w:t>i</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14:paraId="3AA63217" w14:textId="77777777" w:rsidR="00530CF6" w:rsidRPr="00761DD1" w:rsidRDefault="00530CF6" w:rsidP="00530CF6">
            <w:pPr>
              <w:spacing w:before="80" w:after="80" w:line="200" w:lineRule="exact"/>
              <w:jc w:val="center"/>
              <w:rPr>
                <w:i/>
                <w:sz w:val="16"/>
                <w:szCs w:val="16"/>
              </w:rPr>
            </w:pPr>
            <w:r w:rsidRPr="00761DD1">
              <w:rPr>
                <w:i/>
                <w:iCs/>
                <w:sz w:val="16"/>
                <w:szCs w:val="16"/>
              </w:rPr>
              <w:t>j</w:t>
            </w:r>
          </w:p>
        </w:tc>
      </w:tr>
      <w:tr w:rsidR="00530CF6" w:rsidRPr="00F67BB6" w14:paraId="458DED62" w14:textId="77777777" w:rsidTr="00530CF6">
        <w:tc>
          <w:tcPr>
            <w:tcW w:w="1129" w:type="dxa"/>
            <w:tcBorders>
              <w:top w:val="single" w:sz="12" w:space="0" w:color="auto"/>
            </w:tcBorders>
            <w:shd w:val="clear" w:color="auto" w:fill="auto"/>
          </w:tcPr>
          <w:p w14:paraId="67170033" w14:textId="77777777" w:rsidR="00530CF6" w:rsidRPr="00F67BB6" w:rsidRDefault="00530CF6" w:rsidP="00530CF6">
            <w:pPr>
              <w:spacing w:after="120"/>
              <w:ind w:right="113"/>
              <w:jc w:val="center"/>
              <w:rPr>
                <w:sz w:val="18"/>
                <w:szCs w:val="18"/>
              </w:rPr>
            </w:pPr>
            <w:r>
              <w:rPr>
                <w:sz w:val="18"/>
                <w:szCs w:val="18"/>
              </w:rPr>
              <w:t>–</w:t>
            </w:r>
          </w:p>
        </w:tc>
        <w:tc>
          <w:tcPr>
            <w:tcW w:w="3611" w:type="dxa"/>
            <w:tcBorders>
              <w:top w:val="single" w:sz="12" w:space="0" w:color="auto"/>
            </w:tcBorders>
            <w:shd w:val="clear" w:color="auto" w:fill="auto"/>
          </w:tcPr>
          <w:p w14:paraId="786F87A8" w14:textId="77777777" w:rsidR="00530CF6" w:rsidRPr="00F67BB6" w:rsidRDefault="00530CF6" w:rsidP="00530CF6">
            <w:pPr>
              <w:spacing w:after="120"/>
              <w:ind w:left="113" w:right="113"/>
              <w:rPr>
                <w:sz w:val="18"/>
                <w:szCs w:val="18"/>
              </w:rPr>
            </w:pPr>
            <w:r w:rsidRPr="00F67BB6">
              <w:rPr>
                <w:sz w:val="18"/>
                <w:szCs w:val="18"/>
              </w:rPr>
              <w:t>Общие предписания: визуальный осмотр</w:t>
            </w:r>
          </w:p>
        </w:tc>
        <w:tc>
          <w:tcPr>
            <w:tcW w:w="274" w:type="dxa"/>
            <w:tcBorders>
              <w:top w:val="single" w:sz="12" w:space="0" w:color="auto"/>
            </w:tcBorders>
            <w:shd w:val="clear" w:color="auto" w:fill="auto"/>
          </w:tcPr>
          <w:p w14:paraId="69B41DC8"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14:paraId="3DE77545"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14:paraId="738ABC51"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14:paraId="2C6770FA"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14:paraId="176602E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14:paraId="3F8A6130"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14:paraId="3ABF3F4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14:paraId="55EBACFC"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14:paraId="4D5814BD"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14:paraId="472084A8" w14:textId="77777777" w:rsidR="00530CF6" w:rsidRPr="00F67BB6" w:rsidRDefault="00530CF6" w:rsidP="00530CF6">
            <w:pPr>
              <w:spacing w:after="120"/>
              <w:ind w:left="57" w:right="57"/>
              <w:jc w:val="center"/>
              <w:rPr>
                <w:sz w:val="18"/>
                <w:szCs w:val="18"/>
              </w:rPr>
            </w:pPr>
            <w:r w:rsidRPr="00F67BB6">
              <w:rPr>
                <w:sz w:val="18"/>
                <w:szCs w:val="18"/>
              </w:rPr>
              <w:t>x</w:t>
            </w:r>
          </w:p>
        </w:tc>
      </w:tr>
      <w:tr w:rsidR="00530CF6" w:rsidRPr="00F67BB6" w14:paraId="349455AF" w14:textId="77777777" w:rsidTr="00530CF6">
        <w:tc>
          <w:tcPr>
            <w:tcW w:w="1129" w:type="dxa"/>
            <w:shd w:val="clear" w:color="auto" w:fill="auto"/>
          </w:tcPr>
          <w:p w14:paraId="70D8A5F6" w14:textId="77777777" w:rsidR="00530CF6" w:rsidRPr="00F67BB6" w:rsidRDefault="00530CF6" w:rsidP="00530CF6">
            <w:pPr>
              <w:spacing w:after="120"/>
              <w:ind w:right="113"/>
              <w:jc w:val="center"/>
              <w:rPr>
                <w:sz w:val="18"/>
                <w:szCs w:val="18"/>
              </w:rPr>
            </w:pPr>
            <w:r w:rsidRPr="00F67BB6">
              <w:rPr>
                <w:sz w:val="18"/>
                <w:szCs w:val="18"/>
              </w:rPr>
              <w:t>5</w:t>
            </w:r>
          </w:p>
        </w:tc>
        <w:tc>
          <w:tcPr>
            <w:tcW w:w="3611" w:type="dxa"/>
            <w:shd w:val="clear" w:color="auto" w:fill="auto"/>
          </w:tcPr>
          <w:p w14:paraId="4263B4A5" w14:textId="77777777" w:rsidR="00530CF6" w:rsidRPr="00F67BB6" w:rsidRDefault="00530CF6" w:rsidP="00530CF6">
            <w:pPr>
              <w:spacing w:after="120"/>
              <w:ind w:left="113" w:right="113"/>
              <w:rPr>
                <w:sz w:val="18"/>
                <w:szCs w:val="18"/>
              </w:rPr>
            </w:pPr>
            <w:r w:rsidRPr="00F67BB6">
              <w:rPr>
                <w:sz w:val="18"/>
                <w:szCs w:val="18"/>
              </w:rPr>
              <w:t>Форма и размеры: визуальный осмотр</w:t>
            </w:r>
          </w:p>
        </w:tc>
        <w:tc>
          <w:tcPr>
            <w:tcW w:w="274" w:type="dxa"/>
            <w:shd w:val="clear" w:color="auto" w:fill="auto"/>
          </w:tcPr>
          <w:p w14:paraId="0615F58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13794936"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2EFA5830"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5515EC6C"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451BD3E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579D61F7"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4BC43625"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415DF51F"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4C916B45"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01CD1B13" w14:textId="77777777" w:rsidR="00530CF6" w:rsidRPr="00F67BB6" w:rsidRDefault="00530CF6" w:rsidP="00530CF6">
            <w:pPr>
              <w:spacing w:after="120"/>
              <w:ind w:left="57" w:right="57"/>
              <w:jc w:val="center"/>
              <w:rPr>
                <w:sz w:val="18"/>
                <w:szCs w:val="18"/>
              </w:rPr>
            </w:pPr>
            <w:r w:rsidRPr="00F67BB6">
              <w:rPr>
                <w:sz w:val="18"/>
                <w:szCs w:val="18"/>
              </w:rPr>
              <w:t>x</w:t>
            </w:r>
          </w:p>
        </w:tc>
      </w:tr>
      <w:tr w:rsidR="00530CF6" w:rsidRPr="00F67BB6" w14:paraId="245925D9" w14:textId="77777777" w:rsidTr="00530CF6">
        <w:tc>
          <w:tcPr>
            <w:tcW w:w="1129" w:type="dxa"/>
            <w:shd w:val="clear" w:color="auto" w:fill="auto"/>
          </w:tcPr>
          <w:p w14:paraId="39A7F3BE" w14:textId="77777777" w:rsidR="00530CF6" w:rsidRPr="00F67BB6" w:rsidRDefault="00530CF6" w:rsidP="00530CF6">
            <w:pPr>
              <w:spacing w:after="120"/>
              <w:ind w:right="113"/>
              <w:jc w:val="center"/>
              <w:rPr>
                <w:sz w:val="18"/>
                <w:szCs w:val="18"/>
              </w:rPr>
            </w:pPr>
            <w:r w:rsidRPr="00F67BB6">
              <w:rPr>
                <w:sz w:val="18"/>
                <w:szCs w:val="18"/>
              </w:rPr>
              <w:lastRenderedPageBreak/>
              <w:t>10</w:t>
            </w:r>
          </w:p>
        </w:tc>
        <w:tc>
          <w:tcPr>
            <w:tcW w:w="3611" w:type="dxa"/>
            <w:shd w:val="clear" w:color="auto" w:fill="auto"/>
          </w:tcPr>
          <w:p w14:paraId="7B3E9058" w14:textId="77777777" w:rsidR="00530CF6" w:rsidRPr="00F67BB6" w:rsidRDefault="00530CF6" w:rsidP="00CE4D42">
            <w:pPr>
              <w:tabs>
                <w:tab w:val="left" w:pos="1561"/>
              </w:tabs>
              <w:spacing w:after="120"/>
              <w:ind w:left="113" w:right="113"/>
              <w:rPr>
                <w:sz w:val="18"/>
                <w:szCs w:val="18"/>
              </w:rPr>
            </w:pPr>
            <w:r w:rsidRPr="00F67BB6">
              <w:rPr>
                <w:sz w:val="18"/>
                <w:szCs w:val="18"/>
              </w:rPr>
              <w:t>Жаростойкость:</w:t>
            </w:r>
            <w:r w:rsidRPr="00F67BB6">
              <w:rPr>
                <w:sz w:val="18"/>
                <w:szCs w:val="18"/>
              </w:rPr>
              <w:tab/>
              <w:t>48 ч при 65 °C ± 2°C</w:t>
            </w:r>
          </w:p>
          <w:p w14:paraId="2A347562" w14:textId="77777777" w:rsidR="00530CF6" w:rsidRPr="00F67BB6" w:rsidRDefault="00530CF6" w:rsidP="00530CF6">
            <w:pPr>
              <w:spacing w:after="120"/>
              <w:ind w:left="567" w:right="113" w:hanging="454"/>
              <w:rPr>
                <w:sz w:val="18"/>
                <w:szCs w:val="18"/>
              </w:rPr>
            </w:pPr>
            <w:r w:rsidRPr="00F67BB6">
              <w:rPr>
                <w:sz w:val="18"/>
                <w:szCs w:val="18"/>
              </w:rPr>
              <w:tab/>
              <w:t>Визуальный осмотр для выявления деформации</w:t>
            </w:r>
          </w:p>
        </w:tc>
        <w:tc>
          <w:tcPr>
            <w:tcW w:w="274" w:type="dxa"/>
            <w:shd w:val="clear" w:color="auto" w:fill="auto"/>
          </w:tcPr>
          <w:p w14:paraId="3987FC5B" w14:textId="77777777" w:rsidR="00530CF6" w:rsidRPr="00F67BB6" w:rsidRDefault="00530CF6" w:rsidP="00530CF6">
            <w:pPr>
              <w:spacing w:after="120"/>
              <w:ind w:left="57" w:right="57"/>
              <w:jc w:val="center"/>
              <w:rPr>
                <w:sz w:val="18"/>
                <w:szCs w:val="18"/>
              </w:rPr>
            </w:pPr>
            <w:r w:rsidRPr="00F67BB6">
              <w:rPr>
                <w:sz w:val="18"/>
                <w:szCs w:val="18"/>
              </w:rPr>
              <w:t>x</w:t>
            </w:r>
          </w:p>
          <w:p w14:paraId="30E8FB0A"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74F36926" w14:textId="77777777" w:rsidR="00530CF6" w:rsidRPr="00F67BB6" w:rsidRDefault="00530CF6" w:rsidP="00530CF6">
            <w:pPr>
              <w:spacing w:after="120"/>
              <w:ind w:left="57" w:right="57"/>
              <w:jc w:val="center"/>
              <w:rPr>
                <w:sz w:val="18"/>
                <w:szCs w:val="18"/>
              </w:rPr>
            </w:pPr>
            <w:r w:rsidRPr="00F67BB6">
              <w:rPr>
                <w:sz w:val="18"/>
                <w:szCs w:val="18"/>
              </w:rPr>
              <w:t>x</w:t>
            </w:r>
          </w:p>
          <w:p w14:paraId="3915D1B0"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151A2295" w14:textId="77777777" w:rsidR="00530CF6" w:rsidRPr="00F67BB6" w:rsidRDefault="00530CF6" w:rsidP="00530CF6">
            <w:pPr>
              <w:spacing w:after="120"/>
              <w:ind w:left="57" w:right="57"/>
              <w:jc w:val="center"/>
              <w:rPr>
                <w:sz w:val="18"/>
                <w:szCs w:val="18"/>
              </w:rPr>
            </w:pPr>
            <w:r w:rsidRPr="00F67BB6">
              <w:rPr>
                <w:sz w:val="18"/>
                <w:szCs w:val="18"/>
              </w:rPr>
              <w:t>x</w:t>
            </w:r>
          </w:p>
          <w:p w14:paraId="26AD7935"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680FC03E" w14:textId="77777777" w:rsidR="00530CF6" w:rsidRPr="00F67BB6" w:rsidRDefault="00530CF6" w:rsidP="00530CF6">
            <w:pPr>
              <w:spacing w:after="120"/>
              <w:ind w:left="57" w:right="57"/>
              <w:jc w:val="center"/>
              <w:rPr>
                <w:sz w:val="18"/>
                <w:szCs w:val="18"/>
              </w:rPr>
            </w:pPr>
            <w:r w:rsidRPr="00F67BB6">
              <w:rPr>
                <w:sz w:val="18"/>
                <w:szCs w:val="18"/>
              </w:rPr>
              <w:t>x</w:t>
            </w:r>
          </w:p>
          <w:p w14:paraId="3F4EEA22"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5178EB80" w14:textId="77777777" w:rsidR="00530CF6" w:rsidRPr="00F67BB6" w:rsidRDefault="00530CF6" w:rsidP="00530CF6">
            <w:pPr>
              <w:spacing w:after="120"/>
              <w:ind w:left="57" w:right="57"/>
              <w:jc w:val="center"/>
              <w:rPr>
                <w:sz w:val="18"/>
                <w:szCs w:val="18"/>
              </w:rPr>
            </w:pPr>
            <w:r w:rsidRPr="00F67BB6">
              <w:rPr>
                <w:sz w:val="18"/>
                <w:szCs w:val="18"/>
              </w:rPr>
              <w:t>x</w:t>
            </w:r>
          </w:p>
          <w:p w14:paraId="26EF5C7A"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47BB7908" w14:textId="77777777" w:rsidR="00530CF6" w:rsidRPr="00F67BB6" w:rsidRDefault="00530CF6" w:rsidP="00530CF6">
            <w:pPr>
              <w:spacing w:after="120"/>
              <w:ind w:left="57" w:right="57"/>
              <w:jc w:val="center"/>
              <w:rPr>
                <w:sz w:val="18"/>
                <w:szCs w:val="18"/>
              </w:rPr>
            </w:pPr>
            <w:r w:rsidRPr="00F67BB6">
              <w:rPr>
                <w:sz w:val="18"/>
                <w:szCs w:val="18"/>
              </w:rPr>
              <w:t>x</w:t>
            </w:r>
          </w:p>
          <w:p w14:paraId="7E1EF108"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0411CAE7" w14:textId="77777777" w:rsidR="00530CF6" w:rsidRPr="00F67BB6" w:rsidRDefault="00530CF6" w:rsidP="00530CF6">
            <w:pPr>
              <w:spacing w:after="120"/>
              <w:ind w:left="57" w:right="57"/>
              <w:jc w:val="center"/>
              <w:rPr>
                <w:sz w:val="18"/>
                <w:szCs w:val="18"/>
              </w:rPr>
            </w:pPr>
            <w:r w:rsidRPr="00F67BB6">
              <w:rPr>
                <w:sz w:val="18"/>
                <w:szCs w:val="18"/>
              </w:rPr>
              <w:t>x</w:t>
            </w:r>
          </w:p>
          <w:p w14:paraId="39A1B14C"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0B1B7EFD" w14:textId="77777777" w:rsidR="00530CF6" w:rsidRPr="00F67BB6" w:rsidRDefault="00530CF6" w:rsidP="00530CF6">
            <w:pPr>
              <w:spacing w:after="120"/>
              <w:ind w:left="57" w:right="57"/>
              <w:jc w:val="center"/>
              <w:rPr>
                <w:sz w:val="18"/>
                <w:szCs w:val="18"/>
              </w:rPr>
            </w:pPr>
            <w:r w:rsidRPr="00F67BB6">
              <w:rPr>
                <w:sz w:val="18"/>
                <w:szCs w:val="18"/>
              </w:rPr>
              <w:t>x</w:t>
            </w:r>
          </w:p>
          <w:p w14:paraId="38E3633D"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0662DEE6" w14:textId="77777777" w:rsidR="00530CF6" w:rsidRPr="00F67BB6" w:rsidRDefault="00530CF6" w:rsidP="00530CF6">
            <w:pPr>
              <w:spacing w:after="120"/>
              <w:ind w:left="57" w:right="57"/>
              <w:jc w:val="center"/>
              <w:rPr>
                <w:sz w:val="18"/>
                <w:szCs w:val="18"/>
              </w:rPr>
            </w:pPr>
            <w:r w:rsidRPr="00F67BB6">
              <w:rPr>
                <w:sz w:val="18"/>
                <w:szCs w:val="18"/>
              </w:rPr>
              <w:t>x</w:t>
            </w:r>
          </w:p>
          <w:p w14:paraId="1A0DD8D3"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2043E421" w14:textId="77777777" w:rsidR="00530CF6" w:rsidRPr="00F67BB6" w:rsidRDefault="00530CF6" w:rsidP="00530CF6">
            <w:pPr>
              <w:spacing w:after="120"/>
              <w:ind w:left="57" w:right="57"/>
              <w:jc w:val="center"/>
              <w:rPr>
                <w:sz w:val="18"/>
                <w:szCs w:val="18"/>
              </w:rPr>
            </w:pPr>
            <w:r w:rsidRPr="00F67BB6">
              <w:rPr>
                <w:sz w:val="18"/>
                <w:szCs w:val="18"/>
              </w:rPr>
              <w:t>x</w:t>
            </w:r>
          </w:p>
          <w:p w14:paraId="679398C8" w14:textId="77777777" w:rsidR="00530CF6" w:rsidRPr="00F67BB6" w:rsidRDefault="00530CF6" w:rsidP="00530CF6">
            <w:pPr>
              <w:spacing w:after="120"/>
              <w:ind w:left="57" w:right="57"/>
              <w:jc w:val="center"/>
              <w:rPr>
                <w:sz w:val="18"/>
                <w:szCs w:val="18"/>
              </w:rPr>
            </w:pPr>
            <w:r w:rsidRPr="00F67BB6">
              <w:rPr>
                <w:sz w:val="18"/>
                <w:szCs w:val="18"/>
              </w:rPr>
              <w:t>x</w:t>
            </w:r>
          </w:p>
        </w:tc>
      </w:tr>
      <w:tr w:rsidR="00530CF6" w:rsidRPr="00F67BB6" w14:paraId="2BD9CF5E" w14:textId="77777777" w:rsidTr="00530CF6">
        <w:tc>
          <w:tcPr>
            <w:tcW w:w="1129" w:type="dxa"/>
            <w:shd w:val="clear" w:color="auto" w:fill="auto"/>
          </w:tcPr>
          <w:p w14:paraId="0B0DAC9C" w14:textId="77777777" w:rsidR="00530CF6" w:rsidRPr="00F67BB6" w:rsidRDefault="00530CF6" w:rsidP="00530CF6">
            <w:pPr>
              <w:spacing w:after="120"/>
              <w:ind w:right="113"/>
              <w:jc w:val="center"/>
              <w:rPr>
                <w:sz w:val="18"/>
                <w:szCs w:val="18"/>
              </w:rPr>
            </w:pPr>
            <w:r w:rsidRPr="00F67BB6">
              <w:rPr>
                <w:sz w:val="18"/>
                <w:szCs w:val="18"/>
              </w:rPr>
              <w:t>6</w:t>
            </w:r>
          </w:p>
        </w:tc>
        <w:tc>
          <w:tcPr>
            <w:tcW w:w="3611" w:type="dxa"/>
            <w:shd w:val="clear" w:color="auto" w:fill="auto"/>
          </w:tcPr>
          <w:p w14:paraId="26A387AF" w14:textId="77777777" w:rsidR="00530CF6" w:rsidRPr="00F67BB6" w:rsidRDefault="00530CF6" w:rsidP="00530CF6">
            <w:pPr>
              <w:spacing w:after="120"/>
              <w:ind w:left="113" w:right="113"/>
              <w:rPr>
                <w:sz w:val="18"/>
                <w:szCs w:val="18"/>
              </w:rPr>
            </w:pPr>
            <w:r w:rsidRPr="00F67BB6">
              <w:rPr>
                <w:sz w:val="18"/>
                <w:szCs w:val="18"/>
              </w:rPr>
              <w:t>Колориметрические характеристики: визуальный осмотр</w:t>
            </w:r>
          </w:p>
          <w:p w14:paraId="6A990217" w14:textId="77777777" w:rsidR="00530CF6" w:rsidRPr="00F67BB6" w:rsidRDefault="00530CF6" w:rsidP="00530CF6">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14:paraId="0AF20B12" w14:textId="77777777" w:rsidR="00530CF6" w:rsidRPr="00F67BB6" w:rsidRDefault="00530CF6" w:rsidP="00530CF6">
            <w:pPr>
              <w:spacing w:after="120"/>
              <w:ind w:left="57" w:right="57"/>
              <w:jc w:val="center"/>
              <w:rPr>
                <w:sz w:val="18"/>
                <w:szCs w:val="18"/>
              </w:rPr>
            </w:pPr>
            <w:r w:rsidRPr="00F67BB6">
              <w:rPr>
                <w:sz w:val="18"/>
                <w:szCs w:val="18"/>
              </w:rPr>
              <w:t>x</w:t>
            </w:r>
          </w:p>
          <w:p w14:paraId="029F556F"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59D3707" w14:textId="77777777" w:rsidR="00530CF6" w:rsidRPr="00F67BB6" w:rsidRDefault="00530CF6" w:rsidP="00530CF6">
            <w:pPr>
              <w:spacing w:after="100"/>
              <w:ind w:left="57" w:right="57"/>
              <w:jc w:val="center"/>
              <w:rPr>
                <w:sz w:val="18"/>
                <w:szCs w:val="18"/>
              </w:rPr>
            </w:pPr>
            <w:r w:rsidRPr="00F67BB6">
              <w:rPr>
                <w:sz w:val="18"/>
                <w:szCs w:val="18"/>
              </w:rPr>
              <w:t>x</w:t>
            </w:r>
            <w:r>
              <w:rPr>
                <w:sz w:val="18"/>
                <w:szCs w:val="18"/>
              </w:rPr>
              <w:br/>
            </w:r>
          </w:p>
          <w:p w14:paraId="6B54C7C2"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2E804182"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095DDE97"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7130E978"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7C799DA5"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60A1C94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39B3E996"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4614E0D4"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2A020DD8" w14:textId="77777777" w:rsidR="00530CF6" w:rsidRPr="00F67BB6" w:rsidRDefault="00530CF6" w:rsidP="00530CF6">
            <w:pPr>
              <w:spacing w:after="120"/>
              <w:ind w:left="57" w:right="57"/>
              <w:jc w:val="center"/>
              <w:rPr>
                <w:sz w:val="18"/>
                <w:szCs w:val="18"/>
              </w:rPr>
            </w:pPr>
            <w:r w:rsidRPr="00F67BB6">
              <w:rPr>
                <w:sz w:val="18"/>
                <w:szCs w:val="18"/>
              </w:rPr>
              <w:t>x</w:t>
            </w:r>
          </w:p>
        </w:tc>
      </w:tr>
      <w:tr w:rsidR="00530CF6" w:rsidRPr="00F67BB6" w14:paraId="64444DC7" w14:textId="77777777" w:rsidTr="00530CF6">
        <w:tc>
          <w:tcPr>
            <w:tcW w:w="1129" w:type="dxa"/>
            <w:shd w:val="clear" w:color="auto" w:fill="auto"/>
          </w:tcPr>
          <w:p w14:paraId="5DF50FF4" w14:textId="77777777" w:rsidR="00530CF6" w:rsidRPr="00F67BB6" w:rsidRDefault="00530CF6" w:rsidP="00530CF6">
            <w:pPr>
              <w:spacing w:after="120"/>
              <w:ind w:right="113"/>
              <w:jc w:val="center"/>
              <w:rPr>
                <w:sz w:val="18"/>
                <w:szCs w:val="18"/>
              </w:rPr>
            </w:pPr>
            <w:r w:rsidRPr="00F67BB6">
              <w:rPr>
                <w:sz w:val="18"/>
                <w:szCs w:val="18"/>
              </w:rPr>
              <w:t>7</w:t>
            </w:r>
          </w:p>
        </w:tc>
        <w:tc>
          <w:tcPr>
            <w:tcW w:w="3611" w:type="dxa"/>
            <w:shd w:val="clear" w:color="auto" w:fill="auto"/>
          </w:tcPr>
          <w:p w14:paraId="1D71F66F" w14:textId="77777777" w:rsidR="00530CF6" w:rsidRPr="00F67BB6" w:rsidRDefault="00530CF6" w:rsidP="00530CF6">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14:paraId="3807BE4A"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1C1BFF0B"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7913FA85"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0E7EC2FF"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300B5BB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3ECA8CB1"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7B843CE3"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1B20C176"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52AA7C0C"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7165AA54" w14:textId="77777777" w:rsidR="00530CF6" w:rsidRPr="00F67BB6" w:rsidRDefault="00530CF6" w:rsidP="00530CF6">
            <w:pPr>
              <w:spacing w:after="120"/>
              <w:ind w:left="57" w:right="57"/>
              <w:jc w:val="center"/>
              <w:rPr>
                <w:sz w:val="18"/>
                <w:szCs w:val="18"/>
              </w:rPr>
            </w:pPr>
            <w:r w:rsidRPr="00F67BB6">
              <w:rPr>
                <w:sz w:val="18"/>
                <w:szCs w:val="18"/>
              </w:rPr>
              <w:t>x</w:t>
            </w:r>
          </w:p>
        </w:tc>
      </w:tr>
      <w:tr w:rsidR="00530CF6" w:rsidRPr="00F67BB6" w14:paraId="4586F395" w14:textId="77777777" w:rsidTr="00530CF6">
        <w:tc>
          <w:tcPr>
            <w:tcW w:w="1129" w:type="dxa"/>
            <w:shd w:val="clear" w:color="auto" w:fill="auto"/>
          </w:tcPr>
          <w:p w14:paraId="2B68AF79" w14:textId="77777777" w:rsidR="00530CF6" w:rsidRPr="00F67BB6" w:rsidRDefault="00530CF6" w:rsidP="00530CF6">
            <w:pPr>
              <w:spacing w:after="120"/>
              <w:ind w:right="113"/>
              <w:jc w:val="center"/>
              <w:rPr>
                <w:sz w:val="18"/>
                <w:szCs w:val="18"/>
              </w:rPr>
            </w:pPr>
            <w:r w:rsidRPr="00F67BB6">
              <w:rPr>
                <w:sz w:val="18"/>
                <w:szCs w:val="18"/>
              </w:rPr>
              <w:t>7</w:t>
            </w:r>
          </w:p>
        </w:tc>
        <w:tc>
          <w:tcPr>
            <w:tcW w:w="3611" w:type="dxa"/>
            <w:shd w:val="clear" w:color="auto" w:fill="auto"/>
          </w:tcPr>
          <w:p w14:paraId="6A20892D" w14:textId="77777777" w:rsidR="00530CF6" w:rsidRPr="00F67BB6" w:rsidRDefault="00530CF6" w:rsidP="00530CF6">
            <w:pPr>
              <w:spacing w:after="120"/>
              <w:ind w:left="113" w:right="113"/>
              <w:rPr>
                <w:sz w:val="18"/>
                <w:szCs w:val="18"/>
              </w:rPr>
            </w:pPr>
            <w:r w:rsidRPr="00F67BB6">
              <w:rPr>
                <w:sz w:val="18"/>
                <w:szCs w:val="18"/>
              </w:rPr>
              <w:t>Полная фотометрия</w:t>
            </w:r>
          </w:p>
        </w:tc>
        <w:tc>
          <w:tcPr>
            <w:tcW w:w="274" w:type="dxa"/>
            <w:shd w:val="clear" w:color="auto" w:fill="auto"/>
          </w:tcPr>
          <w:p w14:paraId="7D3B637A"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6A64413E"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2327E687" w14:textId="77777777" w:rsidR="00530CF6" w:rsidRPr="00F67BB6" w:rsidRDefault="00530CF6" w:rsidP="00530CF6">
            <w:pPr>
              <w:spacing w:after="120"/>
              <w:ind w:left="57" w:right="57"/>
              <w:jc w:val="center"/>
              <w:rPr>
                <w:sz w:val="18"/>
                <w:szCs w:val="18"/>
              </w:rPr>
            </w:pPr>
          </w:p>
        </w:tc>
        <w:tc>
          <w:tcPr>
            <w:tcW w:w="275" w:type="dxa"/>
            <w:shd w:val="clear" w:color="auto" w:fill="auto"/>
          </w:tcPr>
          <w:p w14:paraId="4CC39E50" w14:textId="77777777" w:rsidR="00530CF6" w:rsidRPr="00F67BB6" w:rsidRDefault="00530CF6" w:rsidP="00530CF6">
            <w:pPr>
              <w:spacing w:after="120"/>
              <w:ind w:left="57" w:right="57"/>
              <w:jc w:val="center"/>
              <w:rPr>
                <w:sz w:val="18"/>
                <w:szCs w:val="18"/>
              </w:rPr>
            </w:pPr>
          </w:p>
        </w:tc>
        <w:tc>
          <w:tcPr>
            <w:tcW w:w="274" w:type="dxa"/>
            <w:shd w:val="clear" w:color="auto" w:fill="auto"/>
          </w:tcPr>
          <w:p w14:paraId="079D31AB"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4870EFD" w14:textId="77777777" w:rsidR="00530CF6" w:rsidRPr="00F67BB6" w:rsidRDefault="00530CF6" w:rsidP="00530CF6">
            <w:pPr>
              <w:spacing w:after="120"/>
              <w:ind w:left="57" w:right="57"/>
              <w:jc w:val="center"/>
              <w:rPr>
                <w:sz w:val="18"/>
                <w:szCs w:val="18"/>
              </w:rPr>
            </w:pPr>
          </w:p>
        </w:tc>
        <w:tc>
          <w:tcPr>
            <w:tcW w:w="274" w:type="dxa"/>
            <w:shd w:val="clear" w:color="auto" w:fill="auto"/>
          </w:tcPr>
          <w:p w14:paraId="3C56DDA5" w14:textId="77777777" w:rsidR="00530CF6" w:rsidRPr="00F67BB6" w:rsidRDefault="00530CF6" w:rsidP="00530CF6">
            <w:pPr>
              <w:spacing w:after="120"/>
              <w:ind w:left="57" w:right="57"/>
              <w:jc w:val="center"/>
              <w:rPr>
                <w:sz w:val="18"/>
                <w:szCs w:val="18"/>
              </w:rPr>
            </w:pPr>
          </w:p>
        </w:tc>
        <w:tc>
          <w:tcPr>
            <w:tcW w:w="275" w:type="dxa"/>
            <w:shd w:val="clear" w:color="auto" w:fill="auto"/>
          </w:tcPr>
          <w:p w14:paraId="6B81E5B2" w14:textId="77777777" w:rsidR="00530CF6" w:rsidRPr="00F67BB6" w:rsidRDefault="00530CF6" w:rsidP="00530CF6">
            <w:pPr>
              <w:spacing w:after="120"/>
              <w:ind w:left="57" w:right="57"/>
              <w:jc w:val="center"/>
              <w:rPr>
                <w:sz w:val="18"/>
                <w:szCs w:val="18"/>
              </w:rPr>
            </w:pPr>
          </w:p>
        </w:tc>
        <w:tc>
          <w:tcPr>
            <w:tcW w:w="274" w:type="dxa"/>
            <w:shd w:val="clear" w:color="auto" w:fill="auto"/>
          </w:tcPr>
          <w:p w14:paraId="7155C6F0"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2BDC6F9" w14:textId="77777777" w:rsidR="00530CF6" w:rsidRPr="00F67BB6" w:rsidRDefault="00530CF6" w:rsidP="00530CF6">
            <w:pPr>
              <w:spacing w:after="120"/>
              <w:ind w:left="57" w:right="57"/>
              <w:jc w:val="center"/>
              <w:rPr>
                <w:sz w:val="18"/>
                <w:szCs w:val="18"/>
              </w:rPr>
            </w:pPr>
          </w:p>
        </w:tc>
      </w:tr>
      <w:tr w:rsidR="00530CF6" w:rsidRPr="00F67BB6" w14:paraId="26F52C86" w14:textId="77777777" w:rsidTr="00530CF6">
        <w:tc>
          <w:tcPr>
            <w:tcW w:w="1129" w:type="dxa"/>
            <w:shd w:val="clear" w:color="auto" w:fill="auto"/>
          </w:tcPr>
          <w:p w14:paraId="653B6CA7" w14:textId="77777777" w:rsidR="00530CF6" w:rsidRPr="00F67BB6" w:rsidRDefault="00530CF6" w:rsidP="00530CF6">
            <w:pPr>
              <w:keepNext/>
              <w:keepLines/>
              <w:spacing w:after="120"/>
              <w:ind w:right="113"/>
              <w:jc w:val="center"/>
              <w:rPr>
                <w:sz w:val="18"/>
                <w:szCs w:val="18"/>
              </w:rPr>
            </w:pPr>
            <w:r w:rsidRPr="00F67BB6">
              <w:rPr>
                <w:sz w:val="18"/>
                <w:szCs w:val="18"/>
              </w:rPr>
              <w:t>8</w:t>
            </w:r>
          </w:p>
        </w:tc>
        <w:tc>
          <w:tcPr>
            <w:tcW w:w="3611" w:type="dxa"/>
            <w:shd w:val="clear" w:color="auto" w:fill="auto"/>
          </w:tcPr>
          <w:p w14:paraId="33C42520" w14:textId="77777777" w:rsidR="00530CF6" w:rsidRPr="00F67BB6" w:rsidRDefault="00530CF6" w:rsidP="00530CF6">
            <w:pPr>
              <w:keepNext/>
              <w:keepLines/>
              <w:spacing w:after="120"/>
              <w:ind w:left="1134" w:right="113" w:hanging="1021"/>
              <w:rPr>
                <w:sz w:val="18"/>
                <w:szCs w:val="18"/>
              </w:rPr>
            </w:pPr>
            <w:r w:rsidRPr="00F67BB6">
              <w:rPr>
                <w:sz w:val="18"/>
                <w:szCs w:val="18"/>
              </w:rPr>
              <w:t>Вода:</w:t>
            </w:r>
            <w:r w:rsidRPr="00F67BB6">
              <w:rPr>
                <w:sz w:val="18"/>
                <w:szCs w:val="18"/>
              </w:rPr>
              <w:tab/>
            </w:r>
            <w:r>
              <w:rPr>
                <w:sz w:val="18"/>
                <w:szCs w:val="18"/>
              </w:rPr>
              <w:tab/>
            </w:r>
            <w:r w:rsidRPr="00F67BB6">
              <w:rPr>
                <w:sz w:val="18"/>
                <w:szCs w:val="18"/>
              </w:rPr>
              <w:t>10 мин в нормальном положении</w:t>
            </w:r>
          </w:p>
          <w:p w14:paraId="06D10A08" w14:textId="77777777" w:rsidR="00530CF6" w:rsidRPr="00F67BB6" w:rsidRDefault="00530CF6" w:rsidP="00530CF6">
            <w:pPr>
              <w:keepNext/>
              <w:keepLines/>
              <w:spacing w:after="120"/>
              <w:ind w:left="1134" w:right="113" w:hanging="1021"/>
              <w:rPr>
                <w:sz w:val="18"/>
                <w:szCs w:val="18"/>
              </w:rPr>
            </w:pPr>
            <w:r w:rsidRPr="00F67BB6">
              <w:rPr>
                <w:sz w:val="18"/>
                <w:szCs w:val="18"/>
              </w:rPr>
              <w:tab/>
            </w:r>
            <w:r>
              <w:rPr>
                <w:sz w:val="18"/>
                <w:szCs w:val="18"/>
              </w:rPr>
              <w:tab/>
            </w:r>
            <w:r w:rsidRPr="00F67BB6">
              <w:rPr>
                <w:sz w:val="18"/>
                <w:szCs w:val="18"/>
              </w:rPr>
              <w:t>10 мин в перевернутом положении</w:t>
            </w:r>
          </w:p>
          <w:p w14:paraId="1C7A7A5F" w14:textId="77777777" w:rsidR="00530CF6" w:rsidRPr="00F67BB6" w:rsidRDefault="00530CF6" w:rsidP="00530CF6">
            <w:pPr>
              <w:keepNext/>
              <w:keepLines/>
              <w:spacing w:after="120"/>
              <w:ind w:left="113" w:right="113"/>
              <w:rPr>
                <w:sz w:val="18"/>
                <w:szCs w:val="18"/>
              </w:rPr>
            </w:pPr>
            <w:r w:rsidRPr="00F67BB6">
              <w:rPr>
                <w:sz w:val="18"/>
                <w:szCs w:val="18"/>
              </w:rPr>
              <w:tab/>
            </w:r>
            <w:r>
              <w:rPr>
                <w:sz w:val="18"/>
                <w:szCs w:val="18"/>
              </w:rPr>
              <w:tab/>
            </w:r>
            <w:r w:rsidRPr="00F67BB6">
              <w:rPr>
                <w:sz w:val="18"/>
                <w:szCs w:val="18"/>
              </w:rPr>
              <w:t>визуальный осмотр</w:t>
            </w:r>
          </w:p>
        </w:tc>
        <w:tc>
          <w:tcPr>
            <w:tcW w:w="274" w:type="dxa"/>
            <w:shd w:val="clear" w:color="auto" w:fill="auto"/>
          </w:tcPr>
          <w:p w14:paraId="21B56176" w14:textId="77777777" w:rsidR="00530CF6" w:rsidRPr="00F67BB6" w:rsidRDefault="00530CF6" w:rsidP="00530CF6">
            <w:pPr>
              <w:keepNext/>
              <w:keepLines/>
              <w:spacing w:after="120"/>
              <w:ind w:left="57" w:right="57"/>
              <w:jc w:val="center"/>
              <w:rPr>
                <w:sz w:val="18"/>
                <w:szCs w:val="18"/>
              </w:rPr>
            </w:pPr>
          </w:p>
          <w:p w14:paraId="4668A244" w14:textId="77777777" w:rsidR="00530CF6" w:rsidRPr="00F67BB6" w:rsidRDefault="00530CF6" w:rsidP="00530CF6">
            <w:pPr>
              <w:keepNext/>
              <w:keepLines/>
              <w:spacing w:after="120"/>
              <w:ind w:left="57" w:right="57"/>
              <w:jc w:val="center"/>
              <w:rPr>
                <w:sz w:val="18"/>
                <w:szCs w:val="18"/>
              </w:rPr>
            </w:pPr>
          </w:p>
        </w:tc>
        <w:tc>
          <w:tcPr>
            <w:tcW w:w="275" w:type="dxa"/>
            <w:shd w:val="clear" w:color="auto" w:fill="auto"/>
          </w:tcPr>
          <w:p w14:paraId="3725DF99" w14:textId="77777777" w:rsidR="00530CF6" w:rsidRPr="00F67BB6" w:rsidRDefault="00530CF6" w:rsidP="00530CF6">
            <w:pPr>
              <w:keepNext/>
              <w:keepLines/>
              <w:spacing w:after="120"/>
              <w:ind w:left="57" w:right="57"/>
              <w:jc w:val="center"/>
              <w:rPr>
                <w:sz w:val="18"/>
                <w:szCs w:val="18"/>
              </w:rPr>
            </w:pPr>
          </w:p>
        </w:tc>
        <w:tc>
          <w:tcPr>
            <w:tcW w:w="274" w:type="dxa"/>
            <w:shd w:val="clear" w:color="auto" w:fill="auto"/>
          </w:tcPr>
          <w:p w14:paraId="42FFC2B4" w14:textId="77777777" w:rsidR="00530CF6" w:rsidRPr="00F67BB6" w:rsidRDefault="00530CF6" w:rsidP="00530CF6">
            <w:pPr>
              <w:keepNext/>
              <w:keepLines/>
              <w:spacing w:after="120"/>
              <w:ind w:left="57" w:right="57"/>
              <w:jc w:val="center"/>
              <w:rPr>
                <w:sz w:val="18"/>
                <w:szCs w:val="18"/>
              </w:rPr>
            </w:pPr>
            <w:r w:rsidRPr="00F67BB6">
              <w:rPr>
                <w:sz w:val="18"/>
                <w:szCs w:val="18"/>
              </w:rPr>
              <w:t>x</w:t>
            </w:r>
            <w:r>
              <w:rPr>
                <w:sz w:val="18"/>
                <w:szCs w:val="18"/>
              </w:rPr>
              <w:br/>
            </w:r>
          </w:p>
          <w:p w14:paraId="68DD503A" w14:textId="77777777" w:rsidR="00530CF6" w:rsidRPr="00F67BB6" w:rsidRDefault="00530CF6" w:rsidP="00530CF6">
            <w:pPr>
              <w:keepNext/>
              <w:keepLines/>
              <w:spacing w:after="120"/>
              <w:ind w:left="57" w:right="57"/>
              <w:jc w:val="center"/>
              <w:rPr>
                <w:sz w:val="18"/>
                <w:szCs w:val="18"/>
              </w:rPr>
            </w:pPr>
            <w:r w:rsidRPr="00F67BB6">
              <w:rPr>
                <w:sz w:val="18"/>
                <w:szCs w:val="18"/>
              </w:rPr>
              <w:t>x</w:t>
            </w:r>
            <w:r>
              <w:rPr>
                <w:sz w:val="18"/>
                <w:szCs w:val="18"/>
              </w:rPr>
              <w:br/>
            </w:r>
          </w:p>
          <w:p w14:paraId="0D5B9CF0" w14:textId="77777777" w:rsidR="00530CF6" w:rsidRPr="00F67BB6" w:rsidRDefault="00530CF6" w:rsidP="00530CF6">
            <w:pPr>
              <w:keepNext/>
              <w:keepLines/>
              <w:spacing w:after="120"/>
              <w:ind w:left="57" w:right="57"/>
              <w:jc w:val="center"/>
              <w:rPr>
                <w:sz w:val="18"/>
                <w:szCs w:val="18"/>
              </w:rPr>
            </w:pPr>
            <w:r w:rsidRPr="00F67BB6">
              <w:rPr>
                <w:sz w:val="18"/>
                <w:szCs w:val="18"/>
              </w:rPr>
              <w:t>x</w:t>
            </w:r>
          </w:p>
        </w:tc>
        <w:tc>
          <w:tcPr>
            <w:tcW w:w="275" w:type="dxa"/>
            <w:shd w:val="clear" w:color="auto" w:fill="auto"/>
          </w:tcPr>
          <w:p w14:paraId="0EA04AD4" w14:textId="77777777" w:rsidR="00530CF6" w:rsidRPr="00F67BB6" w:rsidRDefault="00530CF6" w:rsidP="00530CF6">
            <w:pPr>
              <w:keepNext/>
              <w:keepLines/>
              <w:spacing w:after="120"/>
              <w:ind w:left="57" w:right="57"/>
              <w:jc w:val="center"/>
              <w:rPr>
                <w:sz w:val="18"/>
                <w:szCs w:val="18"/>
              </w:rPr>
            </w:pPr>
            <w:r w:rsidRPr="00F67BB6">
              <w:rPr>
                <w:sz w:val="18"/>
                <w:szCs w:val="18"/>
              </w:rPr>
              <w:t>x</w:t>
            </w:r>
            <w:r>
              <w:rPr>
                <w:sz w:val="18"/>
                <w:szCs w:val="18"/>
              </w:rPr>
              <w:br/>
            </w:r>
          </w:p>
          <w:p w14:paraId="36635DDD" w14:textId="77777777" w:rsidR="00530CF6" w:rsidRPr="00F67BB6" w:rsidRDefault="00530CF6" w:rsidP="00530CF6">
            <w:pPr>
              <w:keepNext/>
              <w:keepLines/>
              <w:spacing w:after="120"/>
              <w:ind w:left="57" w:right="57"/>
              <w:jc w:val="center"/>
              <w:rPr>
                <w:sz w:val="18"/>
                <w:szCs w:val="18"/>
              </w:rPr>
            </w:pPr>
            <w:r w:rsidRPr="00F67BB6">
              <w:rPr>
                <w:sz w:val="18"/>
                <w:szCs w:val="18"/>
              </w:rPr>
              <w:t>x</w:t>
            </w:r>
            <w:r>
              <w:rPr>
                <w:sz w:val="18"/>
                <w:szCs w:val="18"/>
              </w:rPr>
              <w:br/>
            </w:r>
          </w:p>
          <w:p w14:paraId="1D14BFA1" w14:textId="77777777" w:rsidR="00530CF6" w:rsidRPr="00F67BB6" w:rsidRDefault="00530CF6" w:rsidP="00530CF6">
            <w:pPr>
              <w:keepNext/>
              <w:keepLines/>
              <w:spacing w:after="120"/>
              <w:ind w:left="57" w:right="57"/>
              <w:jc w:val="center"/>
              <w:rPr>
                <w:sz w:val="18"/>
                <w:szCs w:val="18"/>
              </w:rPr>
            </w:pPr>
            <w:r w:rsidRPr="00F67BB6">
              <w:rPr>
                <w:sz w:val="18"/>
                <w:szCs w:val="18"/>
              </w:rPr>
              <w:t>x</w:t>
            </w:r>
          </w:p>
        </w:tc>
        <w:tc>
          <w:tcPr>
            <w:tcW w:w="274" w:type="dxa"/>
            <w:shd w:val="clear" w:color="auto" w:fill="auto"/>
          </w:tcPr>
          <w:p w14:paraId="40083CE2" w14:textId="77777777" w:rsidR="00530CF6" w:rsidRPr="00F67BB6" w:rsidRDefault="00530CF6" w:rsidP="00530CF6">
            <w:pPr>
              <w:keepNext/>
              <w:keepLines/>
              <w:spacing w:after="120"/>
              <w:ind w:left="57" w:right="57"/>
              <w:jc w:val="center"/>
              <w:rPr>
                <w:sz w:val="18"/>
                <w:szCs w:val="18"/>
              </w:rPr>
            </w:pPr>
          </w:p>
        </w:tc>
        <w:tc>
          <w:tcPr>
            <w:tcW w:w="275" w:type="dxa"/>
            <w:shd w:val="clear" w:color="auto" w:fill="auto"/>
          </w:tcPr>
          <w:p w14:paraId="17148930" w14:textId="77777777" w:rsidR="00530CF6" w:rsidRPr="00F67BB6" w:rsidRDefault="00530CF6" w:rsidP="00530CF6">
            <w:pPr>
              <w:keepNext/>
              <w:keepLines/>
              <w:spacing w:after="120"/>
              <w:ind w:left="57" w:right="57"/>
              <w:jc w:val="center"/>
              <w:rPr>
                <w:sz w:val="18"/>
                <w:szCs w:val="18"/>
              </w:rPr>
            </w:pPr>
          </w:p>
        </w:tc>
        <w:tc>
          <w:tcPr>
            <w:tcW w:w="274" w:type="dxa"/>
            <w:shd w:val="clear" w:color="auto" w:fill="auto"/>
          </w:tcPr>
          <w:p w14:paraId="09DFBD2C" w14:textId="77777777" w:rsidR="00530CF6" w:rsidRPr="00F67BB6" w:rsidRDefault="00530CF6" w:rsidP="00530CF6">
            <w:pPr>
              <w:keepNext/>
              <w:keepLines/>
              <w:spacing w:after="120"/>
              <w:ind w:left="57" w:right="57"/>
              <w:jc w:val="center"/>
              <w:rPr>
                <w:sz w:val="18"/>
                <w:szCs w:val="18"/>
              </w:rPr>
            </w:pPr>
          </w:p>
          <w:p w14:paraId="67690671" w14:textId="77777777" w:rsidR="00530CF6" w:rsidRPr="00F67BB6" w:rsidRDefault="00530CF6" w:rsidP="00530CF6">
            <w:pPr>
              <w:keepNext/>
              <w:keepLines/>
              <w:spacing w:after="120"/>
              <w:ind w:left="57" w:right="57"/>
              <w:jc w:val="center"/>
              <w:rPr>
                <w:sz w:val="18"/>
                <w:szCs w:val="18"/>
              </w:rPr>
            </w:pPr>
          </w:p>
          <w:p w14:paraId="43290580" w14:textId="77777777" w:rsidR="00530CF6" w:rsidRPr="00F67BB6" w:rsidRDefault="00530CF6" w:rsidP="00530CF6">
            <w:pPr>
              <w:keepNext/>
              <w:keepLines/>
              <w:spacing w:after="120"/>
              <w:ind w:left="57" w:right="57"/>
              <w:jc w:val="center"/>
              <w:rPr>
                <w:sz w:val="18"/>
                <w:szCs w:val="18"/>
              </w:rPr>
            </w:pPr>
          </w:p>
        </w:tc>
        <w:tc>
          <w:tcPr>
            <w:tcW w:w="275" w:type="dxa"/>
            <w:shd w:val="clear" w:color="auto" w:fill="auto"/>
          </w:tcPr>
          <w:p w14:paraId="17C4E149" w14:textId="77777777" w:rsidR="00530CF6" w:rsidRPr="00F67BB6" w:rsidRDefault="00530CF6" w:rsidP="00530CF6">
            <w:pPr>
              <w:keepNext/>
              <w:keepLines/>
              <w:spacing w:after="120"/>
              <w:ind w:left="57" w:right="57"/>
              <w:jc w:val="center"/>
              <w:rPr>
                <w:sz w:val="18"/>
                <w:szCs w:val="18"/>
              </w:rPr>
            </w:pPr>
          </w:p>
          <w:p w14:paraId="77036291" w14:textId="77777777" w:rsidR="00530CF6" w:rsidRPr="00F67BB6" w:rsidRDefault="00530CF6" w:rsidP="00530CF6">
            <w:pPr>
              <w:keepNext/>
              <w:keepLines/>
              <w:spacing w:after="120"/>
              <w:ind w:left="57" w:right="57"/>
              <w:jc w:val="center"/>
              <w:rPr>
                <w:sz w:val="18"/>
                <w:szCs w:val="18"/>
              </w:rPr>
            </w:pPr>
          </w:p>
          <w:p w14:paraId="57E94597" w14:textId="77777777" w:rsidR="00530CF6" w:rsidRPr="00F67BB6" w:rsidRDefault="00530CF6" w:rsidP="00530CF6">
            <w:pPr>
              <w:keepNext/>
              <w:keepLines/>
              <w:spacing w:after="120"/>
              <w:ind w:left="57" w:right="57"/>
              <w:jc w:val="center"/>
              <w:rPr>
                <w:sz w:val="18"/>
                <w:szCs w:val="18"/>
              </w:rPr>
            </w:pPr>
          </w:p>
        </w:tc>
        <w:tc>
          <w:tcPr>
            <w:tcW w:w="274" w:type="dxa"/>
            <w:shd w:val="clear" w:color="auto" w:fill="auto"/>
          </w:tcPr>
          <w:p w14:paraId="2B1FA7DE" w14:textId="77777777" w:rsidR="00530CF6" w:rsidRPr="00F67BB6" w:rsidRDefault="00530CF6" w:rsidP="00530CF6">
            <w:pPr>
              <w:keepNext/>
              <w:keepLines/>
              <w:spacing w:after="120"/>
              <w:ind w:left="57" w:right="57"/>
              <w:jc w:val="center"/>
              <w:rPr>
                <w:sz w:val="18"/>
                <w:szCs w:val="18"/>
              </w:rPr>
            </w:pPr>
          </w:p>
        </w:tc>
        <w:tc>
          <w:tcPr>
            <w:tcW w:w="275" w:type="dxa"/>
            <w:shd w:val="clear" w:color="auto" w:fill="auto"/>
          </w:tcPr>
          <w:p w14:paraId="7877CCB5" w14:textId="77777777" w:rsidR="00530CF6" w:rsidRPr="00F67BB6" w:rsidRDefault="00530CF6" w:rsidP="00530CF6">
            <w:pPr>
              <w:keepNext/>
              <w:keepLines/>
              <w:spacing w:after="120"/>
              <w:ind w:left="57" w:right="57"/>
              <w:jc w:val="center"/>
              <w:rPr>
                <w:sz w:val="18"/>
                <w:szCs w:val="18"/>
              </w:rPr>
            </w:pPr>
          </w:p>
        </w:tc>
      </w:tr>
      <w:tr w:rsidR="00530CF6" w:rsidRPr="00F67BB6" w14:paraId="533DA296" w14:textId="77777777" w:rsidTr="00530CF6">
        <w:tc>
          <w:tcPr>
            <w:tcW w:w="1129" w:type="dxa"/>
            <w:shd w:val="clear" w:color="auto" w:fill="auto"/>
          </w:tcPr>
          <w:p w14:paraId="26B9D265" w14:textId="77777777" w:rsidR="00530CF6" w:rsidRPr="00F67BB6" w:rsidRDefault="00530CF6" w:rsidP="00530CF6">
            <w:pPr>
              <w:spacing w:after="120"/>
              <w:ind w:right="113"/>
              <w:jc w:val="center"/>
              <w:rPr>
                <w:sz w:val="18"/>
                <w:szCs w:val="18"/>
              </w:rPr>
            </w:pPr>
            <w:r w:rsidRPr="00F67BB6">
              <w:rPr>
                <w:sz w:val="18"/>
                <w:szCs w:val="18"/>
              </w:rPr>
              <w:t>8</w:t>
            </w:r>
          </w:p>
        </w:tc>
        <w:tc>
          <w:tcPr>
            <w:tcW w:w="3611" w:type="dxa"/>
            <w:shd w:val="clear" w:color="auto" w:fill="auto"/>
          </w:tcPr>
          <w:p w14:paraId="41C92BA2" w14:textId="77777777" w:rsidR="00530CF6" w:rsidRPr="00F67BB6" w:rsidRDefault="00530CF6" w:rsidP="00530CF6">
            <w:pPr>
              <w:spacing w:after="120"/>
              <w:ind w:left="113" w:right="113"/>
              <w:rPr>
                <w:sz w:val="18"/>
                <w:szCs w:val="18"/>
              </w:rPr>
            </w:pPr>
            <w:r w:rsidRPr="00F67BB6">
              <w:rPr>
                <w:sz w:val="18"/>
                <w:szCs w:val="18"/>
              </w:rPr>
              <w:t>Топливо:</w:t>
            </w:r>
            <w:r w:rsidRPr="00F67BB6">
              <w:rPr>
                <w:sz w:val="18"/>
                <w:szCs w:val="18"/>
              </w:rPr>
              <w:tab/>
              <w:t>5 мин</w:t>
            </w:r>
          </w:p>
          <w:p w14:paraId="5D9BAF81"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14:paraId="38A8D6E8" w14:textId="77777777" w:rsidR="00530CF6" w:rsidRPr="00F67BB6" w:rsidRDefault="00530CF6" w:rsidP="00530CF6">
            <w:pPr>
              <w:spacing w:after="120"/>
              <w:ind w:left="57" w:right="57"/>
              <w:jc w:val="center"/>
              <w:rPr>
                <w:sz w:val="18"/>
                <w:szCs w:val="18"/>
              </w:rPr>
            </w:pPr>
          </w:p>
        </w:tc>
        <w:tc>
          <w:tcPr>
            <w:tcW w:w="275" w:type="dxa"/>
            <w:shd w:val="clear" w:color="auto" w:fill="auto"/>
          </w:tcPr>
          <w:p w14:paraId="40496377"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A799642" w14:textId="77777777" w:rsidR="00530CF6" w:rsidRPr="00F67BB6" w:rsidRDefault="00530CF6" w:rsidP="00530CF6">
            <w:pPr>
              <w:spacing w:after="120"/>
              <w:ind w:left="57" w:right="57"/>
              <w:jc w:val="center"/>
              <w:rPr>
                <w:sz w:val="18"/>
                <w:szCs w:val="18"/>
              </w:rPr>
            </w:pPr>
            <w:r w:rsidRPr="00F67BB6">
              <w:rPr>
                <w:sz w:val="18"/>
                <w:szCs w:val="18"/>
              </w:rPr>
              <w:t>x</w:t>
            </w:r>
          </w:p>
          <w:p w14:paraId="05864D81"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0C57F415" w14:textId="77777777" w:rsidR="00530CF6" w:rsidRPr="00F67BB6" w:rsidRDefault="00530CF6" w:rsidP="00530CF6">
            <w:pPr>
              <w:spacing w:after="120"/>
              <w:ind w:left="57" w:right="57"/>
              <w:jc w:val="center"/>
              <w:rPr>
                <w:sz w:val="18"/>
                <w:szCs w:val="18"/>
              </w:rPr>
            </w:pPr>
            <w:r w:rsidRPr="00F67BB6">
              <w:rPr>
                <w:sz w:val="18"/>
                <w:szCs w:val="18"/>
              </w:rPr>
              <w:t>x</w:t>
            </w:r>
          </w:p>
          <w:p w14:paraId="253B6F2C"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74249E88"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BE2C669" w14:textId="77777777" w:rsidR="00530CF6" w:rsidRPr="00F67BB6" w:rsidRDefault="00530CF6" w:rsidP="00530CF6">
            <w:pPr>
              <w:spacing w:after="120"/>
              <w:ind w:left="57" w:right="57"/>
              <w:jc w:val="center"/>
              <w:rPr>
                <w:sz w:val="18"/>
                <w:szCs w:val="18"/>
              </w:rPr>
            </w:pPr>
          </w:p>
        </w:tc>
        <w:tc>
          <w:tcPr>
            <w:tcW w:w="274" w:type="dxa"/>
            <w:shd w:val="clear" w:color="auto" w:fill="auto"/>
          </w:tcPr>
          <w:p w14:paraId="05E27F7E" w14:textId="77777777" w:rsidR="00530CF6" w:rsidRPr="00F67BB6" w:rsidRDefault="00530CF6" w:rsidP="00530CF6">
            <w:pPr>
              <w:spacing w:after="120"/>
              <w:ind w:left="57" w:right="57"/>
              <w:jc w:val="center"/>
              <w:rPr>
                <w:sz w:val="18"/>
                <w:szCs w:val="18"/>
              </w:rPr>
            </w:pPr>
          </w:p>
          <w:p w14:paraId="5D41B3FA"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CA2684B" w14:textId="77777777" w:rsidR="00530CF6" w:rsidRPr="00F67BB6" w:rsidRDefault="00530CF6" w:rsidP="00530CF6">
            <w:pPr>
              <w:spacing w:after="120"/>
              <w:ind w:left="57" w:right="57"/>
              <w:jc w:val="center"/>
              <w:rPr>
                <w:sz w:val="18"/>
                <w:szCs w:val="18"/>
              </w:rPr>
            </w:pPr>
          </w:p>
          <w:p w14:paraId="3D87E35B" w14:textId="77777777" w:rsidR="00530CF6" w:rsidRPr="00F67BB6" w:rsidRDefault="00530CF6" w:rsidP="00530CF6">
            <w:pPr>
              <w:spacing w:after="120"/>
              <w:ind w:left="57" w:right="57"/>
              <w:jc w:val="center"/>
              <w:rPr>
                <w:sz w:val="18"/>
                <w:szCs w:val="18"/>
              </w:rPr>
            </w:pPr>
          </w:p>
        </w:tc>
        <w:tc>
          <w:tcPr>
            <w:tcW w:w="274" w:type="dxa"/>
            <w:shd w:val="clear" w:color="auto" w:fill="auto"/>
          </w:tcPr>
          <w:p w14:paraId="2129F94B" w14:textId="77777777" w:rsidR="00530CF6" w:rsidRPr="00F67BB6" w:rsidRDefault="00530CF6" w:rsidP="00530CF6">
            <w:pPr>
              <w:spacing w:after="120"/>
              <w:ind w:left="57" w:right="57"/>
              <w:jc w:val="center"/>
              <w:rPr>
                <w:sz w:val="18"/>
                <w:szCs w:val="18"/>
              </w:rPr>
            </w:pPr>
          </w:p>
        </w:tc>
        <w:tc>
          <w:tcPr>
            <w:tcW w:w="275" w:type="dxa"/>
            <w:shd w:val="clear" w:color="auto" w:fill="auto"/>
          </w:tcPr>
          <w:p w14:paraId="624D86EA" w14:textId="77777777" w:rsidR="00530CF6" w:rsidRPr="00F67BB6" w:rsidRDefault="00530CF6" w:rsidP="00530CF6">
            <w:pPr>
              <w:spacing w:after="120"/>
              <w:ind w:left="57" w:right="57"/>
              <w:jc w:val="center"/>
              <w:rPr>
                <w:sz w:val="18"/>
                <w:szCs w:val="18"/>
              </w:rPr>
            </w:pPr>
          </w:p>
        </w:tc>
      </w:tr>
      <w:tr w:rsidR="00530CF6" w:rsidRPr="00F67BB6" w14:paraId="050380BE" w14:textId="77777777" w:rsidTr="00530CF6">
        <w:tc>
          <w:tcPr>
            <w:tcW w:w="1129" w:type="dxa"/>
            <w:shd w:val="clear" w:color="auto" w:fill="auto"/>
          </w:tcPr>
          <w:p w14:paraId="7E933DB0" w14:textId="77777777" w:rsidR="00530CF6" w:rsidRPr="00F67BB6" w:rsidRDefault="00530CF6" w:rsidP="00530CF6">
            <w:pPr>
              <w:spacing w:after="120"/>
              <w:ind w:right="113"/>
              <w:jc w:val="center"/>
              <w:rPr>
                <w:sz w:val="18"/>
                <w:szCs w:val="18"/>
              </w:rPr>
            </w:pPr>
            <w:r w:rsidRPr="00F67BB6">
              <w:rPr>
                <w:sz w:val="18"/>
                <w:szCs w:val="18"/>
              </w:rPr>
              <w:t>8</w:t>
            </w:r>
          </w:p>
        </w:tc>
        <w:tc>
          <w:tcPr>
            <w:tcW w:w="3611" w:type="dxa"/>
            <w:shd w:val="clear" w:color="auto" w:fill="auto"/>
          </w:tcPr>
          <w:p w14:paraId="71B28A09" w14:textId="77777777" w:rsidR="00530CF6" w:rsidRPr="00F67BB6" w:rsidRDefault="00530CF6" w:rsidP="00530CF6">
            <w:pPr>
              <w:spacing w:after="120"/>
              <w:ind w:left="113" w:right="113"/>
              <w:rPr>
                <w:sz w:val="18"/>
                <w:szCs w:val="18"/>
              </w:rPr>
            </w:pPr>
            <w:r w:rsidRPr="00F67BB6">
              <w:rPr>
                <w:sz w:val="18"/>
                <w:szCs w:val="18"/>
              </w:rPr>
              <w:t>Масло:</w:t>
            </w:r>
            <w:r w:rsidRPr="00F67BB6">
              <w:rPr>
                <w:sz w:val="18"/>
                <w:szCs w:val="18"/>
              </w:rPr>
              <w:tab/>
              <w:t>5 мин</w:t>
            </w:r>
          </w:p>
          <w:p w14:paraId="69667A45"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14:paraId="1B6DA4C7"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857157F" w14:textId="77777777" w:rsidR="00530CF6" w:rsidRPr="00F67BB6" w:rsidRDefault="00530CF6" w:rsidP="00530CF6">
            <w:pPr>
              <w:spacing w:after="120"/>
              <w:ind w:left="57" w:right="57"/>
              <w:jc w:val="center"/>
              <w:rPr>
                <w:sz w:val="18"/>
                <w:szCs w:val="18"/>
              </w:rPr>
            </w:pPr>
          </w:p>
        </w:tc>
        <w:tc>
          <w:tcPr>
            <w:tcW w:w="274" w:type="dxa"/>
            <w:shd w:val="clear" w:color="auto" w:fill="auto"/>
          </w:tcPr>
          <w:p w14:paraId="1FE0939D" w14:textId="77777777" w:rsidR="00530CF6" w:rsidRPr="00F67BB6" w:rsidRDefault="00530CF6" w:rsidP="00530CF6">
            <w:pPr>
              <w:spacing w:after="120"/>
              <w:ind w:left="57" w:right="57"/>
              <w:jc w:val="center"/>
              <w:rPr>
                <w:sz w:val="18"/>
                <w:szCs w:val="18"/>
              </w:rPr>
            </w:pPr>
            <w:r w:rsidRPr="00F67BB6">
              <w:rPr>
                <w:sz w:val="18"/>
                <w:szCs w:val="18"/>
              </w:rPr>
              <w:t>x</w:t>
            </w:r>
          </w:p>
          <w:p w14:paraId="058BA5C9"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5963C8E4" w14:textId="77777777" w:rsidR="00530CF6" w:rsidRPr="00F67BB6" w:rsidRDefault="00530CF6" w:rsidP="00530CF6">
            <w:pPr>
              <w:spacing w:after="120"/>
              <w:ind w:left="57" w:right="57"/>
              <w:jc w:val="center"/>
              <w:rPr>
                <w:sz w:val="18"/>
                <w:szCs w:val="18"/>
              </w:rPr>
            </w:pPr>
            <w:r w:rsidRPr="00F67BB6">
              <w:rPr>
                <w:sz w:val="18"/>
                <w:szCs w:val="18"/>
              </w:rPr>
              <w:t>x</w:t>
            </w:r>
          </w:p>
          <w:p w14:paraId="641EA77F"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070C96B8"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8FED3AF" w14:textId="77777777" w:rsidR="00530CF6" w:rsidRPr="00F67BB6" w:rsidRDefault="00530CF6" w:rsidP="00530CF6">
            <w:pPr>
              <w:spacing w:after="120"/>
              <w:ind w:left="57" w:right="57"/>
              <w:jc w:val="center"/>
              <w:rPr>
                <w:sz w:val="18"/>
                <w:szCs w:val="18"/>
              </w:rPr>
            </w:pPr>
          </w:p>
        </w:tc>
        <w:tc>
          <w:tcPr>
            <w:tcW w:w="274" w:type="dxa"/>
            <w:shd w:val="clear" w:color="auto" w:fill="auto"/>
          </w:tcPr>
          <w:p w14:paraId="330B94F3"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E5E06D7"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8395AC5" w14:textId="77777777" w:rsidR="00530CF6" w:rsidRPr="00F67BB6" w:rsidRDefault="00530CF6" w:rsidP="00530CF6">
            <w:pPr>
              <w:spacing w:after="120"/>
              <w:ind w:left="57" w:right="57"/>
              <w:jc w:val="center"/>
              <w:rPr>
                <w:sz w:val="18"/>
                <w:szCs w:val="18"/>
              </w:rPr>
            </w:pPr>
          </w:p>
        </w:tc>
        <w:tc>
          <w:tcPr>
            <w:tcW w:w="275" w:type="dxa"/>
            <w:shd w:val="clear" w:color="auto" w:fill="auto"/>
          </w:tcPr>
          <w:p w14:paraId="2B5C0A4A" w14:textId="77777777" w:rsidR="00530CF6" w:rsidRPr="00F67BB6" w:rsidRDefault="00530CF6" w:rsidP="00530CF6">
            <w:pPr>
              <w:spacing w:after="120"/>
              <w:ind w:left="57" w:right="57"/>
              <w:jc w:val="center"/>
              <w:rPr>
                <w:sz w:val="18"/>
                <w:szCs w:val="18"/>
              </w:rPr>
            </w:pPr>
          </w:p>
        </w:tc>
      </w:tr>
      <w:tr w:rsidR="00530CF6" w:rsidRPr="00F67BB6" w14:paraId="5535EC84" w14:textId="77777777" w:rsidTr="00530CF6">
        <w:tc>
          <w:tcPr>
            <w:tcW w:w="1129" w:type="dxa"/>
            <w:shd w:val="clear" w:color="auto" w:fill="auto"/>
          </w:tcPr>
          <w:p w14:paraId="726EB3EA" w14:textId="77777777" w:rsidR="00530CF6" w:rsidRPr="00F67BB6" w:rsidRDefault="00530CF6" w:rsidP="00530CF6">
            <w:pPr>
              <w:spacing w:after="120"/>
              <w:ind w:right="113"/>
              <w:jc w:val="center"/>
              <w:rPr>
                <w:sz w:val="18"/>
                <w:szCs w:val="18"/>
              </w:rPr>
            </w:pPr>
            <w:r w:rsidRPr="00F67BB6">
              <w:rPr>
                <w:sz w:val="18"/>
                <w:szCs w:val="18"/>
              </w:rPr>
              <w:t>6</w:t>
            </w:r>
          </w:p>
        </w:tc>
        <w:tc>
          <w:tcPr>
            <w:tcW w:w="3611" w:type="dxa"/>
            <w:shd w:val="clear" w:color="auto" w:fill="auto"/>
          </w:tcPr>
          <w:p w14:paraId="1BF90F5F" w14:textId="77777777" w:rsidR="00530CF6" w:rsidRPr="00F67BB6" w:rsidRDefault="00530CF6" w:rsidP="00530CF6">
            <w:pPr>
              <w:spacing w:after="120"/>
              <w:ind w:left="113" w:right="113"/>
              <w:rPr>
                <w:sz w:val="18"/>
                <w:szCs w:val="18"/>
              </w:rPr>
            </w:pPr>
            <w:r w:rsidRPr="00F67BB6">
              <w:rPr>
                <w:sz w:val="18"/>
                <w:szCs w:val="18"/>
              </w:rPr>
              <w:t>Колориметрические характеристики: визуальный осмотр</w:t>
            </w:r>
          </w:p>
          <w:p w14:paraId="3CCF70A0" w14:textId="77777777" w:rsidR="00530CF6" w:rsidRPr="00F67BB6" w:rsidRDefault="00530CF6" w:rsidP="00530CF6">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14:paraId="7D207E0B" w14:textId="77777777" w:rsidR="00530CF6" w:rsidRPr="00F67BB6" w:rsidRDefault="00530CF6" w:rsidP="00530CF6">
            <w:pPr>
              <w:spacing w:after="120"/>
              <w:ind w:left="57" w:right="57"/>
              <w:jc w:val="center"/>
              <w:rPr>
                <w:sz w:val="18"/>
                <w:szCs w:val="18"/>
              </w:rPr>
            </w:pPr>
          </w:p>
        </w:tc>
        <w:tc>
          <w:tcPr>
            <w:tcW w:w="275" w:type="dxa"/>
            <w:shd w:val="clear" w:color="auto" w:fill="auto"/>
          </w:tcPr>
          <w:p w14:paraId="6290569E"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657D785" w14:textId="77777777" w:rsidR="00530CF6" w:rsidRPr="00F67BB6" w:rsidRDefault="00530CF6" w:rsidP="00530CF6">
            <w:pPr>
              <w:spacing w:after="80"/>
              <w:ind w:left="57" w:right="57"/>
              <w:jc w:val="center"/>
              <w:rPr>
                <w:sz w:val="18"/>
                <w:szCs w:val="18"/>
              </w:rPr>
            </w:pPr>
            <w:r w:rsidRPr="00F67BB6">
              <w:rPr>
                <w:sz w:val="18"/>
                <w:szCs w:val="18"/>
              </w:rPr>
              <w:t>x</w:t>
            </w:r>
            <w:r>
              <w:rPr>
                <w:sz w:val="18"/>
                <w:szCs w:val="18"/>
              </w:rPr>
              <w:br/>
            </w:r>
          </w:p>
          <w:p w14:paraId="02F3E748"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61FC6017" w14:textId="77777777" w:rsidR="00530CF6" w:rsidRPr="00F67BB6" w:rsidRDefault="00530CF6" w:rsidP="00530CF6">
            <w:pPr>
              <w:spacing w:after="80"/>
              <w:ind w:left="57" w:right="57"/>
              <w:jc w:val="center"/>
              <w:rPr>
                <w:sz w:val="18"/>
                <w:szCs w:val="18"/>
              </w:rPr>
            </w:pPr>
            <w:r w:rsidRPr="00F67BB6">
              <w:rPr>
                <w:sz w:val="18"/>
                <w:szCs w:val="18"/>
              </w:rPr>
              <w:t>x</w:t>
            </w:r>
            <w:r>
              <w:rPr>
                <w:sz w:val="18"/>
                <w:szCs w:val="18"/>
              </w:rPr>
              <w:br/>
            </w:r>
          </w:p>
          <w:p w14:paraId="29FF2F45"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3DC53D89"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2D697F2" w14:textId="77777777" w:rsidR="00530CF6" w:rsidRPr="00F67BB6" w:rsidRDefault="00530CF6" w:rsidP="00530CF6">
            <w:pPr>
              <w:spacing w:after="120"/>
              <w:ind w:left="57" w:right="57"/>
              <w:jc w:val="center"/>
              <w:rPr>
                <w:sz w:val="18"/>
                <w:szCs w:val="18"/>
              </w:rPr>
            </w:pPr>
          </w:p>
        </w:tc>
        <w:tc>
          <w:tcPr>
            <w:tcW w:w="274" w:type="dxa"/>
            <w:shd w:val="clear" w:color="auto" w:fill="auto"/>
          </w:tcPr>
          <w:p w14:paraId="0D8FFD54" w14:textId="77777777" w:rsidR="00530CF6" w:rsidRPr="00F67BB6" w:rsidRDefault="00530CF6" w:rsidP="00530CF6">
            <w:pPr>
              <w:spacing w:after="120"/>
              <w:ind w:left="57" w:right="57"/>
              <w:jc w:val="center"/>
              <w:rPr>
                <w:sz w:val="18"/>
                <w:szCs w:val="18"/>
              </w:rPr>
            </w:pPr>
          </w:p>
          <w:p w14:paraId="67F62DE5" w14:textId="77777777" w:rsidR="00530CF6" w:rsidRPr="00F67BB6" w:rsidRDefault="00530CF6" w:rsidP="00530CF6">
            <w:pPr>
              <w:spacing w:after="120"/>
              <w:ind w:left="57" w:right="57"/>
              <w:jc w:val="center"/>
              <w:rPr>
                <w:sz w:val="18"/>
                <w:szCs w:val="18"/>
              </w:rPr>
            </w:pPr>
          </w:p>
        </w:tc>
        <w:tc>
          <w:tcPr>
            <w:tcW w:w="275" w:type="dxa"/>
            <w:shd w:val="clear" w:color="auto" w:fill="auto"/>
          </w:tcPr>
          <w:p w14:paraId="6A4B94BD" w14:textId="77777777" w:rsidR="00530CF6" w:rsidRPr="00F67BB6" w:rsidRDefault="00530CF6" w:rsidP="00530CF6">
            <w:pPr>
              <w:spacing w:after="120"/>
              <w:ind w:left="57" w:right="57"/>
              <w:jc w:val="center"/>
              <w:rPr>
                <w:sz w:val="18"/>
                <w:szCs w:val="18"/>
              </w:rPr>
            </w:pPr>
          </w:p>
          <w:p w14:paraId="7095FBBC" w14:textId="77777777" w:rsidR="00530CF6" w:rsidRPr="00F67BB6" w:rsidRDefault="00530CF6" w:rsidP="00530CF6">
            <w:pPr>
              <w:spacing w:after="120"/>
              <w:ind w:left="57" w:right="57"/>
              <w:jc w:val="center"/>
              <w:rPr>
                <w:sz w:val="18"/>
                <w:szCs w:val="18"/>
              </w:rPr>
            </w:pPr>
          </w:p>
        </w:tc>
        <w:tc>
          <w:tcPr>
            <w:tcW w:w="274" w:type="dxa"/>
            <w:shd w:val="clear" w:color="auto" w:fill="auto"/>
          </w:tcPr>
          <w:p w14:paraId="44E75CC6"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ADEECF8" w14:textId="77777777" w:rsidR="00530CF6" w:rsidRPr="00F67BB6" w:rsidRDefault="00530CF6" w:rsidP="00530CF6">
            <w:pPr>
              <w:spacing w:after="120"/>
              <w:ind w:left="57" w:right="57"/>
              <w:jc w:val="center"/>
              <w:rPr>
                <w:sz w:val="18"/>
                <w:szCs w:val="18"/>
              </w:rPr>
            </w:pPr>
          </w:p>
        </w:tc>
      </w:tr>
      <w:tr w:rsidR="00530CF6" w:rsidRPr="00F67BB6" w14:paraId="260A3765" w14:textId="77777777" w:rsidTr="00530CF6">
        <w:tc>
          <w:tcPr>
            <w:tcW w:w="1129" w:type="dxa"/>
            <w:shd w:val="clear" w:color="auto" w:fill="auto"/>
          </w:tcPr>
          <w:p w14:paraId="10BF58B3" w14:textId="77777777" w:rsidR="00530CF6" w:rsidRPr="00F67BB6" w:rsidRDefault="00530CF6" w:rsidP="00530CF6">
            <w:pPr>
              <w:spacing w:after="120"/>
              <w:ind w:right="113"/>
              <w:jc w:val="center"/>
              <w:rPr>
                <w:sz w:val="18"/>
                <w:szCs w:val="18"/>
              </w:rPr>
            </w:pPr>
            <w:r w:rsidRPr="00F67BB6">
              <w:rPr>
                <w:sz w:val="18"/>
                <w:szCs w:val="18"/>
              </w:rPr>
              <w:t>7</w:t>
            </w:r>
          </w:p>
        </w:tc>
        <w:tc>
          <w:tcPr>
            <w:tcW w:w="3611" w:type="dxa"/>
            <w:shd w:val="clear" w:color="auto" w:fill="auto"/>
          </w:tcPr>
          <w:p w14:paraId="17BA8F37" w14:textId="77777777" w:rsidR="00530CF6" w:rsidRPr="00F67BB6" w:rsidRDefault="00530CF6" w:rsidP="00530CF6">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14:paraId="6B14EFB1" w14:textId="77777777" w:rsidR="00530CF6" w:rsidRPr="00F67BB6" w:rsidRDefault="00530CF6" w:rsidP="00530CF6">
            <w:pPr>
              <w:spacing w:after="120"/>
              <w:ind w:left="57" w:right="57"/>
              <w:jc w:val="center"/>
              <w:rPr>
                <w:sz w:val="18"/>
                <w:szCs w:val="18"/>
              </w:rPr>
            </w:pPr>
          </w:p>
        </w:tc>
        <w:tc>
          <w:tcPr>
            <w:tcW w:w="275" w:type="dxa"/>
            <w:shd w:val="clear" w:color="auto" w:fill="auto"/>
          </w:tcPr>
          <w:p w14:paraId="1D3C5AC8" w14:textId="77777777" w:rsidR="00530CF6" w:rsidRPr="00F67BB6" w:rsidRDefault="00530CF6" w:rsidP="00530CF6">
            <w:pPr>
              <w:spacing w:after="120"/>
              <w:ind w:left="57" w:right="57"/>
              <w:jc w:val="center"/>
              <w:rPr>
                <w:sz w:val="18"/>
                <w:szCs w:val="18"/>
              </w:rPr>
            </w:pPr>
          </w:p>
        </w:tc>
        <w:tc>
          <w:tcPr>
            <w:tcW w:w="274" w:type="dxa"/>
            <w:shd w:val="clear" w:color="auto" w:fill="auto"/>
          </w:tcPr>
          <w:p w14:paraId="2F735957"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7737184C"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17AC1692"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FEA955D" w14:textId="77777777" w:rsidR="00530CF6" w:rsidRPr="00F67BB6" w:rsidRDefault="00530CF6" w:rsidP="00530CF6">
            <w:pPr>
              <w:spacing w:after="120"/>
              <w:ind w:left="57" w:right="57"/>
              <w:jc w:val="center"/>
              <w:rPr>
                <w:sz w:val="18"/>
                <w:szCs w:val="18"/>
              </w:rPr>
            </w:pPr>
          </w:p>
        </w:tc>
        <w:tc>
          <w:tcPr>
            <w:tcW w:w="274" w:type="dxa"/>
            <w:shd w:val="clear" w:color="auto" w:fill="auto"/>
          </w:tcPr>
          <w:p w14:paraId="2570DEB6"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61CC25B" w14:textId="77777777" w:rsidR="00530CF6" w:rsidRPr="00F67BB6" w:rsidRDefault="00530CF6" w:rsidP="00530CF6">
            <w:pPr>
              <w:spacing w:after="120"/>
              <w:ind w:left="57" w:right="57"/>
              <w:jc w:val="center"/>
              <w:rPr>
                <w:sz w:val="18"/>
                <w:szCs w:val="18"/>
              </w:rPr>
            </w:pPr>
          </w:p>
        </w:tc>
        <w:tc>
          <w:tcPr>
            <w:tcW w:w="274" w:type="dxa"/>
            <w:shd w:val="clear" w:color="auto" w:fill="auto"/>
          </w:tcPr>
          <w:p w14:paraId="48591FE2" w14:textId="77777777" w:rsidR="00530CF6" w:rsidRPr="00F67BB6" w:rsidRDefault="00530CF6" w:rsidP="00530CF6">
            <w:pPr>
              <w:spacing w:after="120"/>
              <w:ind w:left="57" w:right="57"/>
              <w:jc w:val="center"/>
              <w:rPr>
                <w:sz w:val="18"/>
                <w:szCs w:val="18"/>
              </w:rPr>
            </w:pPr>
          </w:p>
        </w:tc>
        <w:tc>
          <w:tcPr>
            <w:tcW w:w="275" w:type="dxa"/>
            <w:shd w:val="clear" w:color="auto" w:fill="auto"/>
          </w:tcPr>
          <w:p w14:paraId="1E2900A3" w14:textId="77777777" w:rsidR="00530CF6" w:rsidRPr="00F67BB6" w:rsidRDefault="00530CF6" w:rsidP="00530CF6">
            <w:pPr>
              <w:spacing w:after="120"/>
              <w:ind w:left="57" w:right="57"/>
              <w:jc w:val="center"/>
              <w:rPr>
                <w:sz w:val="18"/>
                <w:szCs w:val="18"/>
              </w:rPr>
            </w:pPr>
          </w:p>
        </w:tc>
      </w:tr>
      <w:tr w:rsidR="00530CF6" w:rsidRPr="00F67BB6" w14:paraId="53650F7D" w14:textId="77777777" w:rsidTr="00530CF6">
        <w:tc>
          <w:tcPr>
            <w:tcW w:w="1129" w:type="dxa"/>
            <w:shd w:val="clear" w:color="auto" w:fill="auto"/>
          </w:tcPr>
          <w:p w14:paraId="70FBF0C9" w14:textId="77777777" w:rsidR="00530CF6" w:rsidRPr="00F67BB6" w:rsidRDefault="00530CF6" w:rsidP="00530CF6">
            <w:pPr>
              <w:spacing w:after="120"/>
              <w:ind w:right="113"/>
              <w:jc w:val="center"/>
              <w:rPr>
                <w:sz w:val="18"/>
                <w:szCs w:val="18"/>
              </w:rPr>
            </w:pPr>
            <w:r w:rsidRPr="00F67BB6">
              <w:rPr>
                <w:sz w:val="18"/>
                <w:szCs w:val="18"/>
              </w:rPr>
              <w:t>8</w:t>
            </w:r>
          </w:p>
        </w:tc>
        <w:tc>
          <w:tcPr>
            <w:tcW w:w="3611" w:type="dxa"/>
            <w:shd w:val="clear" w:color="auto" w:fill="auto"/>
          </w:tcPr>
          <w:p w14:paraId="0C5139B9" w14:textId="77777777" w:rsidR="00530CF6" w:rsidRPr="00F67BB6" w:rsidRDefault="00530CF6" w:rsidP="00530CF6">
            <w:pPr>
              <w:spacing w:after="120"/>
              <w:ind w:left="113" w:right="113"/>
              <w:rPr>
                <w:sz w:val="18"/>
                <w:szCs w:val="18"/>
              </w:rPr>
            </w:pPr>
            <w:r w:rsidRPr="00F67BB6">
              <w:rPr>
                <w:sz w:val="18"/>
                <w:szCs w:val="18"/>
              </w:rPr>
              <w:t>Коррозия:</w:t>
            </w:r>
            <w:r w:rsidRPr="00F67BB6">
              <w:rPr>
                <w:sz w:val="18"/>
                <w:szCs w:val="18"/>
              </w:rPr>
              <w:tab/>
              <w:t>24 ч</w:t>
            </w:r>
          </w:p>
          <w:p w14:paraId="2320147F"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двухчасовой интервал</w:t>
            </w:r>
          </w:p>
          <w:p w14:paraId="20BF1F02"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24 ч</w:t>
            </w:r>
          </w:p>
          <w:p w14:paraId="5F156585"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14:paraId="52E47855" w14:textId="77777777" w:rsidR="00530CF6" w:rsidRPr="00F67BB6" w:rsidRDefault="00530CF6" w:rsidP="00530CF6">
            <w:pPr>
              <w:spacing w:after="120"/>
              <w:ind w:left="57" w:right="57"/>
              <w:jc w:val="center"/>
              <w:rPr>
                <w:sz w:val="18"/>
                <w:szCs w:val="18"/>
              </w:rPr>
            </w:pPr>
          </w:p>
        </w:tc>
        <w:tc>
          <w:tcPr>
            <w:tcW w:w="275" w:type="dxa"/>
            <w:shd w:val="clear" w:color="auto" w:fill="auto"/>
          </w:tcPr>
          <w:p w14:paraId="21E926A1" w14:textId="77777777" w:rsidR="00530CF6" w:rsidRPr="00F67BB6" w:rsidRDefault="00530CF6" w:rsidP="00530CF6">
            <w:pPr>
              <w:spacing w:after="120"/>
              <w:ind w:left="57" w:right="57"/>
              <w:jc w:val="center"/>
              <w:rPr>
                <w:sz w:val="18"/>
                <w:szCs w:val="18"/>
              </w:rPr>
            </w:pPr>
          </w:p>
        </w:tc>
        <w:tc>
          <w:tcPr>
            <w:tcW w:w="274" w:type="dxa"/>
            <w:shd w:val="clear" w:color="auto" w:fill="auto"/>
          </w:tcPr>
          <w:p w14:paraId="087BA87D"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AFB6728" w14:textId="77777777" w:rsidR="00530CF6" w:rsidRPr="00F67BB6" w:rsidRDefault="00530CF6" w:rsidP="00530CF6">
            <w:pPr>
              <w:spacing w:after="120"/>
              <w:ind w:left="57" w:right="57"/>
              <w:jc w:val="center"/>
              <w:rPr>
                <w:sz w:val="18"/>
                <w:szCs w:val="18"/>
              </w:rPr>
            </w:pPr>
          </w:p>
        </w:tc>
        <w:tc>
          <w:tcPr>
            <w:tcW w:w="274" w:type="dxa"/>
            <w:shd w:val="clear" w:color="auto" w:fill="auto"/>
          </w:tcPr>
          <w:p w14:paraId="69B10F4B" w14:textId="77777777" w:rsidR="00530CF6" w:rsidRPr="00F67BB6" w:rsidRDefault="00530CF6" w:rsidP="00530CF6">
            <w:pPr>
              <w:spacing w:after="120"/>
              <w:ind w:left="57" w:right="57"/>
              <w:jc w:val="center"/>
              <w:rPr>
                <w:sz w:val="18"/>
                <w:szCs w:val="18"/>
              </w:rPr>
            </w:pPr>
            <w:r w:rsidRPr="00F67BB6">
              <w:rPr>
                <w:sz w:val="18"/>
                <w:szCs w:val="18"/>
              </w:rPr>
              <w:t>x</w:t>
            </w:r>
          </w:p>
          <w:p w14:paraId="48A49F11" w14:textId="77777777" w:rsidR="00530CF6" w:rsidRPr="00F67BB6" w:rsidRDefault="00530CF6" w:rsidP="00530CF6">
            <w:pPr>
              <w:spacing w:after="120"/>
              <w:ind w:left="57" w:right="57"/>
              <w:jc w:val="center"/>
              <w:rPr>
                <w:sz w:val="18"/>
                <w:szCs w:val="18"/>
              </w:rPr>
            </w:pPr>
            <w:r w:rsidRPr="00F67BB6">
              <w:rPr>
                <w:sz w:val="18"/>
                <w:szCs w:val="18"/>
              </w:rPr>
              <w:t>x</w:t>
            </w:r>
          </w:p>
          <w:p w14:paraId="6E771B73" w14:textId="77777777" w:rsidR="00530CF6" w:rsidRPr="00F67BB6" w:rsidRDefault="00530CF6" w:rsidP="00530CF6">
            <w:pPr>
              <w:spacing w:after="120"/>
              <w:ind w:left="57" w:right="57"/>
              <w:jc w:val="center"/>
              <w:rPr>
                <w:sz w:val="18"/>
                <w:szCs w:val="18"/>
              </w:rPr>
            </w:pPr>
            <w:r w:rsidRPr="00F67BB6">
              <w:rPr>
                <w:sz w:val="18"/>
                <w:szCs w:val="18"/>
              </w:rPr>
              <w:t>x</w:t>
            </w:r>
          </w:p>
          <w:p w14:paraId="6A650788"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40DED6E1" w14:textId="77777777" w:rsidR="00530CF6" w:rsidRPr="00F67BB6" w:rsidRDefault="00530CF6" w:rsidP="00530CF6">
            <w:pPr>
              <w:spacing w:after="120"/>
              <w:ind w:left="57" w:right="57"/>
              <w:jc w:val="center"/>
              <w:rPr>
                <w:sz w:val="18"/>
                <w:szCs w:val="18"/>
              </w:rPr>
            </w:pPr>
            <w:r w:rsidRPr="00F67BB6">
              <w:rPr>
                <w:sz w:val="18"/>
                <w:szCs w:val="18"/>
              </w:rPr>
              <w:t>x</w:t>
            </w:r>
          </w:p>
          <w:p w14:paraId="3FE653D9" w14:textId="77777777" w:rsidR="00530CF6" w:rsidRPr="00F67BB6" w:rsidRDefault="00530CF6" w:rsidP="00530CF6">
            <w:pPr>
              <w:spacing w:after="120"/>
              <w:ind w:left="57" w:right="57"/>
              <w:jc w:val="center"/>
              <w:rPr>
                <w:sz w:val="18"/>
                <w:szCs w:val="18"/>
              </w:rPr>
            </w:pPr>
            <w:r w:rsidRPr="00F67BB6">
              <w:rPr>
                <w:sz w:val="18"/>
                <w:szCs w:val="18"/>
              </w:rPr>
              <w:t>x</w:t>
            </w:r>
          </w:p>
          <w:p w14:paraId="022B8B12" w14:textId="77777777" w:rsidR="00530CF6" w:rsidRPr="00F67BB6" w:rsidRDefault="00530CF6" w:rsidP="00530CF6">
            <w:pPr>
              <w:spacing w:after="120"/>
              <w:ind w:left="57" w:right="57"/>
              <w:jc w:val="center"/>
              <w:rPr>
                <w:sz w:val="18"/>
                <w:szCs w:val="18"/>
              </w:rPr>
            </w:pPr>
            <w:r w:rsidRPr="00F67BB6">
              <w:rPr>
                <w:sz w:val="18"/>
                <w:szCs w:val="18"/>
              </w:rPr>
              <w:t>x</w:t>
            </w:r>
          </w:p>
          <w:p w14:paraId="5B82DFD8"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46D2450D"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BAFDD91" w14:textId="77777777" w:rsidR="00530CF6" w:rsidRPr="00F67BB6" w:rsidRDefault="00530CF6" w:rsidP="00530CF6">
            <w:pPr>
              <w:spacing w:after="120"/>
              <w:ind w:left="57" w:right="57"/>
              <w:jc w:val="center"/>
              <w:rPr>
                <w:sz w:val="18"/>
                <w:szCs w:val="18"/>
              </w:rPr>
            </w:pPr>
          </w:p>
        </w:tc>
        <w:tc>
          <w:tcPr>
            <w:tcW w:w="274" w:type="dxa"/>
            <w:shd w:val="clear" w:color="auto" w:fill="auto"/>
          </w:tcPr>
          <w:p w14:paraId="74D3AEFB"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7ECD2EF" w14:textId="77777777" w:rsidR="00530CF6" w:rsidRPr="00F67BB6" w:rsidRDefault="00530CF6" w:rsidP="00530CF6">
            <w:pPr>
              <w:spacing w:after="120"/>
              <w:ind w:left="57" w:right="57"/>
              <w:jc w:val="center"/>
              <w:rPr>
                <w:sz w:val="18"/>
                <w:szCs w:val="18"/>
              </w:rPr>
            </w:pPr>
          </w:p>
        </w:tc>
      </w:tr>
      <w:tr w:rsidR="00530CF6" w:rsidRPr="00F67BB6" w14:paraId="3A65B3DA" w14:textId="77777777" w:rsidTr="00530CF6">
        <w:tc>
          <w:tcPr>
            <w:tcW w:w="1129" w:type="dxa"/>
            <w:shd w:val="clear" w:color="auto" w:fill="auto"/>
          </w:tcPr>
          <w:p w14:paraId="67100134" w14:textId="77777777" w:rsidR="00530CF6" w:rsidRPr="00F67BB6" w:rsidRDefault="00530CF6" w:rsidP="00530CF6">
            <w:pPr>
              <w:spacing w:after="120"/>
              <w:ind w:right="113"/>
              <w:jc w:val="center"/>
              <w:rPr>
                <w:sz w:val="18"/>
                <w:szCs w:val="18"/>
              </w:rPr>
            </w:pPr>
            <w:r w:rsidRPr="00F67BB6">
              <w:rPr>
                <w:sz w:val="18"/>
                <w:szCs w:val="18"/>
              </w:rPr>
              <w:t>8</w:t>
            </w:r>
          </w:p>
        </w:tc>
        <w:tc>
          <w:tcPr>
            <w:tcW w:w="3611" w:type="dxa"/>
            <w:shd w:val="clear" w:color="auto" w:fill="auto"/>
          </w:tcPr>
          <w:p w14:paraId="6C0B1D13" w14:textId="77777777" w:rsidR="00530CF6" w:rsidRPr="00F67BB6" w:rsidRDefault="00530CF6" w:rsidP="00530CF6">
            <w:pPr>
              <w:tabs>
                <w:tab w:val="left" w:pos="1416"/>
              </w:tabs>
              <w:spacing w:after="120"/>
              <w:ind w:left="113" w:right="113"/>
              <w:rPr>
                <w:sz w:val="18"/>
                <w:szCs w:val="18"/>
              </w:rPr>
            </w:pPr>
            <w:r w:rsidRPr="00F67BB6">
              <w:rPr>
                <w:sz w:val="18"/>
                <w:szCs w:val="18"/>
              </w:rPr>
              <w:t>Задняя сторона:</w:t>
            </w:r>
            <w:r w:rsidRPr="00F67BB6">
              <w:rPr>
                <w:sz w:val="18"/>
                <w:szCs w:val="18"/>
              </w:rPr>
              <w:tab/>
              <w:t xml:space="preserve">1 </w:t>
            </w:r>
            <w:r>
              <w:rPr>
                <w:sz w:val="18"/>
                <w:szCs w:val="18"/>
              </w:rPr>
              <w:t>мин</w:t>
            </w:r>
          </w:p>
          <w:p w14:paraId="01676568" w14:textId="77777777" w:rsidR="00530CF6" w:rsidRPr="00F67BB6" w:rsidRDefault="00530CF6" w:rsidP="00530CF6">
            <w:pPr>
              <w:tabs>
                <w:tab w:val="left" w:pos="1416"/>
              </w:tabs>
              <w:spacing w:after="120"/>
              <w:ind w:left="113" w:right="113"/>
              <w:rPr>
                <w:sz w:val="18"/>
                <w:szCs w:val="18"/>
              </w:rPr>
            </w:pPr>
            <w:r w:rsidRPr="00F67BB6">
              <w:rPr>
                <w:sz w:val="18"/>
                <w:szCs w:val="18"/>
              </w:rPr>
              <w:tab/>
              <w:t>визуальный осмотр</w:t>
            </w:r>
          </w:p>
        </w:tc>
        <w:tc>
          <w:tcPr>
            <w:tcW w:w="274" w:type="dxa"/>
            <w:shd w:val="clear" w:color="auto" w:fill="auto"/>
          </w:tcPr>
          <w:p w14:paraId="76A9F1DD"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0B09622" w14:textId="77777777" w:rsidR="00530CF6" w:rsidRPr="00F67BB6" w:rsidRDefault="00530CF6" w:rsidP="00530CF6">
            <w:pPr>
              <w:spacing w:after="120"/>
              <w:ind w:left="57" w:right="57"/>
              <w:jc w:val="center"/>
              <w:rPr>
                <w:sz w:val="18"/>
                <w:szCs w:val="18"/>
              </w:rPr>
            </w:pPr>
          </w:p>
        </w:tc>
        <w:tc>
          <w:tcPr>
            <w:tcW w:w="274" w:type="dxa"/>
            <w:shd w:val="clear" w:color="auto" w:fill="auto"/>
          </w:tcPr>
          <w:p w14:paraId="417C7C7B"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FC04456" w14:textId="77777777" w:rsidR="00530CF6" w:rsidRPr="00F67BB6" w:rsidRDefault="00530CF6" w:rsidP="00530CF6">
            <w:pPr>
              <w:spacing w:after="120"/>
              <w:ind w:left="57" w:right="57"/>
              <w:jc w:val="center"/>
              <w:rPr>
                <w:sz w:val="18"/>
                <w:szCs w:val="18"/>
              </w:rPr>
            </w:pPr>
          </w:p>
        </w:tc>
        <w:tc>
          <w:tcPr>
            <w:tcW w:w="274" w:type="dxa"/>
            <w:shd w:val="clear" w:color="auto" w:fill="auto"/>
          </w:tcPr>
          <w:p w14:paraId="6E0A8649" w14:textId="77777777" w:rsidR="00530CF6" w:rsidRPr="00F67BB6" w:rsidRDefault="00530CF6" w:rsidP="00530CF6">
            <w:pPr>
              <w:spacing w:after="120"/>
              <w:ind w:left="57" w:right="57"/>
              <w:jc w:val="center"/>
              <w:rPr>
                <w:sz w:val="18"/>
                <w:szCs w:val="18"/>
              </w:rPr>
            </w:pPr>
            <w:r w:rsidRPr="00F67BB6">
              <w:rPr>
                <w:sz w:val="18"/>
                <w:szCs w:val="18"/>
              </w:rPr>
              <w:t>x</w:t>
            </w:r>
          </w:p>
          <w:p w14:paraId="24CE7FB4"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2105E67F" w14:textId="77777777" w:rsidR="00530CF6" w:rsidRPr="00F67BB6" w:rsidRDefault="00530CF6" w:rsidP="00530CF6">
            <w:pPr>
              <w:spacing w:after="120"/>
              <w:ind w:left="57" w:right="57"/>
              <w:jc w:val="center"/>
              <w:rPr>
                <w:sz w:val="18"/>
                <w:szCs w:val="18"/>
              </w:rPr>
            </w:pPr>
            <w:r w:rsidRPr="00F67BB6">
              <w:rPr>
                <w:sz w:val="18"/>
                <w:szCs w:val="18"/>
              </w:rPr>
              <w:t>x</w:t>
            </w:r>
          </w:p>
          <w:p w14:paraId="7A686243"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118E9329" w14:textId="77777777" w:rsidR="00530CF6" w:rsidRPr="00F67BB6" w:rsidRDefault="00530CF6" w:rsidP="00530CF6">
            <w:pPr>
              <w:spacing w:after="120"/>
              <w:ind w:left="57" w:right="57"/>
              <w:jc w:val="center"/>
              <w:rPr>
                <w:sz w:val="18"/>
                <w:szCs w:val="18"/>
              </w:rPr>
            </w:pPr>
          </w:p>
        </w:tc>
        <w:tc>
          <w:tcPr>
            <w:tcW w:w="275" w:type="dxa"/>
            <w:shd w:val="clear" w:color="auto" w:fill="auto"/>
          </w:tcPr>
          <w:p w14:paraId="25B05840" w14:textId="77777777" w:rsidR="00530CF6" w:rsidRPr="00F67BB6" w:rsidRDefault="00530CF6" w:rsidP="00530CF6">
            <w:pPr>
              <w:spacing w:after="120"/>
              <w:ind w:left="57" w:right="57"/>
              <w:jc w:val="center"/>
              <w:rPr>
                <w:sz w:val="18"/>
                <w:szCs w:val="18"/>
              </w:rPr>
            </w:pPr>
          </w:p>
        </w:tc>
        <w:tc>
          <w:tcPr>
            <w:tcW w:w="274" w:type="dxa"/>
            <w:shd w:val="clear" w:color="auto" w:fill="auto"/>
          </w:tcPr>
          <w:p w14:paraId="7936463F" w14:textId="77777777" w:rsidR="00530CF6" w:rsidRPr="00F67BB6" w:rsidRDefault="00530CF6" w:rsidP="00530CF6">
            <w:pPr>
              <w:spacing w:after="120"/>
              <w:ind w:left="57" w:right="57"/>
              <w:jc w:val="center"/>
              <w:rPr>
                <w:sz w:val="18"/>
                <w:szCs w:val="18"/>
              </w:rPr>
            </w:pPr>
          </w:p>
        </w:tc>
        <w:tc>
          <w:tcPr>
            <w:tcW w:w="275" w:type="dxa"/>
            <w:shd w:val="clear" w:color="auto" w:fill="auto"/>
          </w:tcPr>
          <w:p w14:paraId="3231C52A" w14:textId="77777777" w:rsidR="00530CF6" w:rsidRPr="00F67BB6" w:rsidRDefault="00530CF6" w:rsidP="00530CF6">
            <w:pPr>
              <w:spacing w:after="120"/>
              <w:ind w:left="57" w:right="57"/>
              <w:jc w:val="center"/>
              <w:rPr>
                <w:sz w:val="18"/>
                <w:szCs w:val="18"/>
              </w:rPr>
            </w:pPr>
          </w:p>
        </w:tc>
      </w:tr>
      <w:tr w:rsidR="00530CF6" w:rsidRPr="00F67BB6" w14:paraId="5C88B08B" w14:textId="77777777" w:rsidTr="00530CF6">
        <w:tc>
          <w:tcPr>
            <w:tcW w:w="1129" w:type="dxa"/>
            <w:shd w:val="clear" w:color="auto" w:fill="auto"/>
          </w:tcPr>
          <w:p w14:paraId="6AB172A2" w14:textId="77777777" w:rsidR="00530CF6" w:rsidRPr="00F67BB6" w:rsidRDefault="00530CF6" w:rsidP="00530CF6">
            <w:pPr>
              <w:spacing w:after="120"/>
              <w:ind w:right="113"/>
              <w:jc w:val="center"/>
              <w:rPr>
                <w:sz w:val="18"/>
                <w:szCs w:val="18"/>
              </w:rPr>
            </w:pPr>
            <w:r w:rsidRPr="00F67BB6">
              <w:rPr>
                <w:sz w:val="18"/>
                <w:szCs w:val="18"/>
              </w:rPr>
              <w:t>13</w:t>
            </w:r>
          </w:p>
        </w:tc>
        <w:tc>
          <w:tcPr>
            <w:tcW w:w="3611" w:type="dxa"/>
            <w:shd w:val="clear" w:color="auto" w:fill="auto"/>
          </w:tcPr>
          <w:p w14:paraId="348792C9" w14:textId="77777777" w:rsidR="00530CF6" w:rsidRPr="00F67BB6" w:rsidRDefault="00530CF6" w:rsidP="00530CF6">
            <w:pPr>
              <w:spacing w:after="120"/>
              <w:ind w:left="113" w:right="113"/>
              <w:rPr>
                <w:sz w:val="18"/>
                <w:szCs w:val="18"/>
              </w:rPr>
            </w:pPr>
            <w:proofErr w:type="spellStart"/>
            <w:r w:rsidRPr="00F67BB6">
              <w:rPr>
                <w:sz w:val="18"/>
                <w:szCs w:val="18"/>
              </w:rPr>
              <w:t>Ударопрочность</w:t>
            </w:r>
            <w:proofErr w:type="spellEnd"/>
          </w:p>
          <w:p w14:paraId="5016EC01" w14:textId="77777777" w:rsidR="00530CF6" w:rsidRPr="00F67BB6" w:rsidRDefault="00530CF6" w:rsidP="00530CF6">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14:paraId="1A68CB0A" w14:textId="77777777" w:rsidR="00530CF6" w:rsidRPr="00F67BB6" w:rsidRDefault="00530CF6" w:rsidP="00530CF6">
            <w:pPr>
              <w:spacing w:after="120"/>
              <w:ind w:left="57" w:right="57"/>
              <w:jc w:val="center"/>
              <w:rPr>
                <w:sz w:val="18"/>
                <w:szCs w:val="18"/>
              </w:rPr>
            </w:pPr>
          </w:p>
        </w:tc>
        <w:tc>
          <w:tcPr>
            <w:tcW w:w="275" w:type="dxa"/>
            <w:shd w:val="clear" w:color="auto" w:fill="auto"/>
          </w:tcPr>
          <w:p w14:paraId="41420EF5" w14:textId="77777777" w:rsidR="00530CF6" w:rsidRPr="00F67BB6" w:rsidRDefault="00530CF6" w:rsidP="00530CF6">
            <w:pPr>
              <w:spacing w:after="120"/>
              <w:ind w:left="57" w:right="57"/>
              <w:jc w:val="center"/>
              <w:rPr>
                <w:sz w:val="18"/>
                <w:szCs w:val="18"/>
              </w:rPr>
            </w:pPr>
          </w:p>
        </w:tc>
        <w:tc>
          <w:tcPr>
            <w:tcW w:w="274" w:type="dxa"/>
            <w:shd w:val="clear" w:color="auto" w:fill="auto"/>
          </w:tcPr>
          <w:p w14:paraId="1E449C0E" w14:textId="77777777" w:rsidR="00530CF6" w:rsidRPr="00F67BB6" w:rsidRDefault="00530CF6" w:rsidP="00530CF6">
            <w:pPr>
              <w:spacing w:after="120"/>
              <w:ind w:left="57" w:right="57"/>
              <w:jc w:val="center"/>
              <w:rPr>
                <w:sz w:val="18"/>
                <w:szCs w:val="18"/>
              </w:rPr>
            </w:pPr>
          </w:p>
        </w:tc>
        <w:tc>
          <w:tcPr>
            <w:tcW w:w="275" w:type="dxa"/>
            <w:shd w:val="clear" w:color="auto" w:fill="auto"/>
          </w:tcPr>
          <w:p w14:paraId="492390C3" w14:textId="77777777" w:rsidR="00530CF6" w:rsidRPr="00F67BB6" w:rsidRDefault="00530CF6" w:rsidP="00530CF6">
            <w:pPr>
              <w:spacing w:after="120"/>
              <w:ind w:left="57" w:right="57"/>
              <w:jc w:val="center"/>
              <w:rPr>
                <w:sz w:val="18"/>
                <w:szCs w:val="18"/>
              </w:rPr>
            </w:pPr>
          </w:p>
        </w:tc>
        <w:tc>
          <w:tcPr>
            <w:tcW w:w="274" w:type="dxa"/>
            <w:shd w:val="clear" w:color="auto" w:fill="auto"/>
          </w:tcPr>
          <w:p w14:paraId="74757436" w14:textId="77777777" w:rsidR="00530CF6" w:rsidRPr="00F67BB6" w:rsidRDefault="00530CF6" w:rsidP="00530CF6">
            <w:pPr>
              <w:spacing w:after="120"/>
              <w:ind w:left="57" w:right="57"/>
              <w:jc w:val="center"/>
              <w:rPr>
                <w:sz w:val="18"/>
                <w:szCs w:val="18"/>
              </w:rPr>
            </w:pPr>
            <w:r w:rsidRPr="00F67BB6">
              <w:rPr>
                <w:sz w:val="18"/>
                <w:szCs w:val="18"/>
              </w:rPr>
              <w:t>x</w:t>
            </w:r>
          </w:p>
          <w:p w14:paraId="58F8209F"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420847E8" w14:textId="77777777" w:rsidR="00530CF6" w:rsidRPr="00F67BB6" w:rsidRDefault="00530CF6" w:rsidP="00530CF6">
            <w:pPr>
              <w:spacing w:after="120"/>
              <w:ind w:left="57" w:right="57"/>
              <w:jc w:val="center"/>
              <w:rPr>
                <w:sz w:val="18"/>
                <w:szCs w:val="18"/>
              </w:rPr>
            </w:pPr>
            <w:r w:rsidRPr="00F67BB6">
              <w:rPr>
                <w:sz w:val="18"/>
                <w:szCs w:val="18"/>
              </w:rPr>
              <w:t>x</w:t>
            </w:r>
          </w:p>
          <w:p w14:paraId="52BB6872"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7AA2BD18"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03D4032"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8D4AF61"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25907AF" w14:textId="77777777" w:rsidR="00530CF6" w:rsidRPr="00F67BB6" w:rsidRDefault="00530CF6" w:rsidP="00530CF6">
            <w:pPr>
              <w:spacing w:after="120"/>
              <w:ind w:left="57" w:right="57"/>
              <w:jc w:val="center"/>
              <w:rPr>
                <w:sz w:val="18"/>
                <w:szCs w:val="18"/>
              </w:rPr>
            </w:pPr>
          </w:p>
        </w:tc>
      </w:tr>
      <w:tr w:rsidR="00530CF6" w:rsidRPr="00F67BB6" w14:paraId="663598C9" w14:textId="77777777" w:rsidTr="00530CF6">
        <w:tc>
          <w:tcPr>
            <w:tcW w:w="1129" w:type="dxa"/>
            <w:shd w:val="clear" w:color="auto" w:fill="auto"/>
          </w:tcPr>
          <w:p w14:paraId="02E9BAF6" w14:textId="77777777" w:rsidR="00530CF6" w:rsidRPr="00F67BB6" w:rsidRDefault="00530CF6" w:rsidP="00462EFA">
            <w:pPr>
              <w:spacing w:after="120"/>
              <w:ind w:right="113"/>
              <w:jc w:val="center"/>
              <w:rPr>
                <w:sz w:val="18"/>
                <w:szCs w:val="18"/>
              </w:rPr>
            </w:pPr>
            <w:r w:rsidRPr="00F67BB6">
              <w:rPr>
                <w:sz w:val="18"/>
                <w:szCs w:val="18"/>
              </w:rPr>
              <w:t>6</w:t>
            </w:r>
          </w:p>
        </w:tc>
        <w:tc>
          <w:tcPr>
            <w:tcW w:w="3611" w:type="dxa"/>
            <w:shd w:val="clear" w:color="auto" w:fill="auto"/>
          </w:tcPr>
          <w:p w14:paraId="5BB62983" w14:textId="77777777" w:rsidR="00530CF6" w:rsidRPr="00F67BB6" w:rsidRDefault="00530CF6" w:rsidP="00530CF6">
            <w:pPr>
              <w:spacing w:after="120"/>
              <w:ind w:left="113" w:right="113"/>
              <w:rPr>
                <w:sz w:val="18"/>
                <w:szCs w:val="18"/>
              </w:rPr>
            </w:pPr>
            <w:r w:rsidRPr="00F67BB6">
              <w:rPr>
                <w:sz w:val="18"/>
                <w:szCs w:val="18"/>
              </w:rPr>
              <w:t>Колориметрические характеристики: визуальный осмотр</w:t>
            </w:r>
          </w:p>
          <w:p w14:paraId="76635EA1" w14:textId="77777777" w:rsidR="00530CF6" w:rsidRPr="00F67BB6" w:rsidRDefault="00530CF6" w:rsidP="00530CF6">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14:paraId="5D3247BD" w14:textId="77777777" w:rsidR="00530CF6" w:rsidRPr="00F67BB6" w:rsidRDefault="00530CF6" w:rsidP="00530CF6">
            <w:pPr>
              <w:spacing w:after="120"/>
              <w:ind w:left="57" w:right="57"/>
              <w:jc w:val="center"/>
              <w:rPr>
                <w:sz w:val="18"/>
                <w:szCs w:val="18"/>
              </w:rPr>
            </w:pPr>
          </w:p>
        </w:tc>
        <w:tc>
          <w:tcPr>
            <w:tcW w:w="275" w:type="dxa"/>
            <w:shd w:val="clear" w:color="auto" w:fill="auto"/>
          </w:tcPr>
          <w:p w14:paraId="6CF7043C"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B6A652F" w14:textId="77777777" w:rsidR="00530CF6" w:rsidRPr="00F67BB6" w:rsidRDefault="00530CF6" w:rsidP="00530CF6">
            <w:pPr>
              <w:spacing w:after="120"/>
              <w:ind w:left="57" w:right="57"/>
              <w:jc w:val="center"/>
              <w:rPr>
                <w:sz w:val="18"/>
                <w:szCs w:val="18"/>
              </w:rPr>
            </w:pPr>
          </w:p>
        </w:tc>
        <w:tc>
          <w:tcPr>
            <w:tcW w:w="275" w:type="dxa"/>
            <w:shd w:val="clear" w:color="auto" w:fill="auto"/>
          </w:tcPr>
          <w:p w14:paraId="1BB8B1CA" w14:textId="77777777" w:rsidR="00530CF6" w:rsidRPr="00F67BB6" w:rsidRDefault="00530CF6" w:rsidP="00530CF6">
            <w:pPr>
              <w:spacing w:after="120"/>
              <w:ind w:left="57" w:right="57"/>
              <w:jc w:val="center"/>
              <w:rPr>
                <w:sz w:val="18"/>
                <w:szCs w:val="18"/>
              </w:rPr>
            </w:pPr>
          </w:p>
        </w:tc>
        <w:tc>
          <w:tcPr>
            <w:tcW w:w="274" w:type="dxa"/>
            <w:shd w:val="clear" w:color="auto" w:fill="auto"/>
          </w:tcPr>
          <w:p w14:paraId="17895393" w14:textId="77777777" w:rsidR="00530CF6" w:rsidRPr="00F67BB6" w:rsidRDefault="00530CF6" w:rsidP="00530CF6">
            <w:pPr>
              <w:spacing w:after="120"/>
              <w:ind w:left="57" w:right="57"/>
              <w:jc w:val="center"/>
              <w:rPr>
                <w:sz w:val="18"/>
                <w:szCs w:val="18"/>
              </w:rPr>
            </w:pPr>
            <w:r w:rsidRPr="00F67BB6">
              <w:rPr>
                <w:sz w:val="18"/>
                <w:szCs w:val="18"/>
              </w:rPr>
              <w:t>x</w:t>
            </w:r>
            <w:r>
              <w:rPr>
                <w:sz w:val="18"/>
                <w:szCs w:val="18"/>
              </w:rPr>
              <w:br/>
            </w:r>
          </w:p>
          <w:p w14:paraId="0A57E2EE"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68A98499" w14:textId="77777777" w:rsidR="00530CF6" w:rsidRPr="00F67BB6" w:rsidRDefault="00530CF6" w:rsidP="00530CF6">
            <w:pPr>
              <w:spacing w:after="120"/>
              <w:ind w:left="57" w:right="57"/>
              <w:jc w:val="center"/>
              <w:rPr>
                <w:sz w:val="18"/>
                <w:szCs w:val="18"/>
              </w:rPr>
            </w:pPr>
            <w:r w:rsidRPr="00F67BB6">
              <w:rPr>
                <w:sz w:val="18"/>
                <w:szCs w:val="18"/>
              </w:rPr>
              <w:t>x</w:t>
            </w:r>
            <w:r>
              <w:rPr>
                <w:sz w:val="18"/>
                <w:szCs w:val="18"/>
              </w:rPr>
              <w:br/>
            </w:r>
          </w:p>
          <w:p w14:paraId="4A50CE01"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18FBCFD6"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F61058F" w14:textId="77777777" w:rsidR="00530CF6" w:rsidRPr="00F67BB6" w:rsidRDefault="00530CF6" w:rsidP="00530CF6">
            <w:pPr>
              <w:spacing w:after="120"/>
              <w:ind w:left="57" w:right="57"/>
              <w:jc w:val="center"/>
              <w:rPr>
                <w:sz w:val="18"/>
                <w:szCs w:val="18"/>
              </w:rPr>
            </w:pPr>
          </w:p>
        </w:tc>
        <w:tc>
          <w:tcPr>
            <w:tcW w:w="274" w:type="dxa"/>
            <w:shd w:val="clear" w:color="auto" w:fill="auto"/>
          </w:tcPr>
          <w:p w14:paraId="181EF700" w14:textId="77777777" w:rsidR="00530CF6" w:rsidRPr="00F67BB6" w:rsidRDefault="00530CF6" w:rsidP="00530CF6">
            <w:pPr>
              <w:spacing w:after="120"/>
              <w:ind w:left="57" w:right="57"/>
              <w:jc w:val="center"/>
              <w:rPr>
                <w:sz w:val="18"/>
                <w:szCs w:val="18"/>
              </w:rPr>
            </w:pPr>
          </w:p>
        </w:tc>
        <w:tc>
          <w:tcPr>
            <w:tcW w:w="275" w:type="dxa"/>
            <w:shd w:val="clear" w:color="auto" w:fill="auto"/>
          </w:tcPr>
          <w:p w14:paraId="76F66961" w14:textId="77777777" w:rsidR="00530CF6" w:rsidRPr="00F67BB6" w:rsidRDefault="00530CF6" w:rsidP="00530CF6">
            <w:pPr>
              <w:spacing w:after="120"/>
              <w:ind w:left="57" w:right="57"/>
              <w:jc w:val="center"/>
              <w:rPr>
                <w:sz w:val="18"/>
                <w:szCs w:val="18"/>
              </w:rPr>
            </w:pPr>
          </w:p>
        </w:tc>
      </w:tr>
      <w:tr w:rsidR="00530CF6" w:rsidRPr="00F67BB6" w14:paraId="735905F2" w14:textId="77777777" w:rsidTr="00530CF6">
        <w:tc>
          <w:tcPr>
            <w:tcW w:w="1129" w:type="dxa"/>
            <w:shd w:val="clear" w:color="auto" w:fill="auto"/>
          </w:tcPr>
          <w:p w14:paraId="31333C40" w14:textId="77777777" w:rsidR="00530CF6" w:rsidRPr="00F67BB6" w:rsidRDefault="00530CF6" w:rsidP="00462EFA">
            <w:pPr>
              <w:pageBreakBefore/>
              <w:spacing w:after="120"/>
              <w:ind w:right="113"/>
              <w:jc w:val="center"/>
              <w:rPr>
                <w:sz w:val="18"/>
                <w:szCs w:val="18"/>
              </w:rPr>
            </w:pPr>
            <w:r w:rsidRPr="00F67BB6">
              <w:rPr>
                <w:sz w:val="18"/>
                <w:szCs w:val="18"/>
              </w:rPr>
              <w:lastRenderedPageBreak/>
              <w:t>7</w:t>
            </w:r>
          </w:p>
        </w:tc>
        <w:tc>
          <w:tcPr>
            <w:tcW w:w="3611" w:type="dxa"/>
            <w:shd w:val="clear" w:color="auto" w:fill="auto"/>
          </w:tcPr>
          <w:p w14:paraId="159B25F0" w14:textId="77777777" w:rsidR="00530CF6" w:rsidRPr="00F67BB6" w:rsidRDefault="00530CF6" w:rsidP="00530CF6">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14:paraId="7C0B34FC" w14:textId="77777777" w:rsidR="00530CF6" w:rsidRPr="00F67BB6" w:rsidRDefault="00530CF6" w:rsidP="00530CF6">
            <w:pPr>
              <w:spacing w:after="120"/>
              <w:ind w:left="57" w:right="57"/>
              <w:jc w:val="center"/>
              <w:rPr>
                <w:sz w:val="18"/>
                <w:szCs w:val="18"/>
              </w:rPr>
            </w:pPr>
          </w:p>
        </w:tc>
        <w:tc>
          <w:tcPr>
            <w:tcW w:w="275" w:type="dxa"/>
            <w:shd w:val="clear" w:color="auto" w:fill="auto"/>
          </w:tcPr>
          <w:p w14:paraId="54FCAEB7" w14:textId="77777777" w:rsidR="00530CF6" w:rsidRPr="00F67BB6" w:rsidRDefault="00530CF6" w:rsidP="00530CF6">
            <w:pPr>
              <w:spacing w:after="120"/>
              <w:ind w:left="57" w:right="57"/>
              <w:jc w:val="center"/>
              <w:rPr>
                <w:sz w:val="18"/>
                <w:szCs w:val="18"/>
              </w:rPr>
            </w:pPr>
          </w:p>
        </w:tc>
        <w:tc>
          <w:tcPr>
            <w:tcW w:w="274" w:type="dxa"/>
            <w:shd w:val="clear" w:color="auto" w:fill="auto"/>
          </w:tcPr>
          <w:p w14:paraId="7CC79664"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FE17A75" w14:textId="77777777" w:rsidR="00530CF6" w:rsidRPr="00F67BB6" w:rsidRDefault="00530CF6" w:rsidP="00530CF6">
            <w:pPr>
              <w:spacing w:after="120"/>
              <w:ind w:left="57" w:right="57"/>
              <w:jc w:val="center"/>
              <w:rPr>
                <w:sz w:val="18"/>
                <w:szCs w:val="18"/>
              </w:rPr>
            </w:pPr>
          </w:p>
        </w:tc>
        <w:tc>
          <w:tcPr>
            <w:tcW w:w="274" w:type="dxa"/>
            <w:shd w:val="clear" w:color="auto" w:fill="auto"/>
          </w:tcPr>
          <w:p w14:paraId="5823A55B"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shd w:val="clear" w:color="auto" w:fill="auto"/>
          </w:tcPr>
          <w:p w14:paraId="6A8B7F81"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shd w:val="clear" w:color="auto" w:fill="auto"/>
          </w:tcPr>
          <w:p w14:paraId="04A763D7" w14:textId="77777777" w:rsidR="00530CF6" w:rsidRPr="00F67BB6" w:rsidRDefault="00530CF6" w:rsidP="00530CF6">
            <w:pPr>
              <w:spacing w:after="120"/>
              <w:ind w:left="57" w:right="57"/>
              <w:jc w:val="center"/>
              <w:rPr>
                <w:sz w:val="18"/>
                <w:szCs w:val="18"/>
              </w:rPr>
            </w:pPr>
          </w:p>
        </w:tc>
        <w:tc>
          <w:tcPr>
            <w:tcW w:w="275" w:type="dxa"/>
            <w:shd w:val="clear" w:color="auto" w:fill="auto"/>
          </w:tcPr>
          <w:p w14:paraId="24ADD8C5" w14:textId="77777777" w:rsidR="00530CF6" w:rsidRPr="00F67BB6" w:rsidRDefault="00530CF6" w:rsidP="00530CF6">
            <w:pPr>
              <w:spacing w:after="120"/>
              <w:ind w:left="57" w:right="57"/>
              <w:jc w:val="center"/>
              <w:rPr>
                <w:sz w:val="18"/>
                <w:szCs w:val="18"/>
              </w:rPr>
            </w:pPr>
          </w:p>
        </w:tc>
        <w:tc>
          <w:tcPr>
            <w:tcW w:w="274" w:type="dxa"/>
            <w:shd w:val="clear" w:color="auto" w:fill="auto"/>
          </w:tcPr>
          <w:p w14:paraId="3C61B0BE" w14:textId="77777777" w:rsidR="00530CF6" w:rsidRPr="00F67BB6" w:rsidRDefault="00530CF6" w:rsidP="00530CF6">
            <w:pPr>
              <w:spacing w:after="120"/>
              <w:ind w:left="57" w:right="57"/>
              <w:jc w:val="center"/>
              <w:rPr>
                <w:sz w:val="18"/>
                <w:szCs w:val="18"/>
              </w:rPr>
            </w:pPr>
          </w:p>
        </w:tc>
        <w:tc>
          <w:tcPr>
            <w:tcW w:w="275" w:type="dxa"/>
            <w:shd w:val="clear" w:color="auto" w:fill="auto"/>
          </w:tcPr>
          <w:p w14:paraId="0AC64530" w14:textId="77777777" w:rsidR="00530CF6" w:rsidRPr="00F67BB6" w:rsidRDefault="00530CF6" w:rsidP="00530CF6">
            <w:pPr>
              <w:spacing w:after="120"/>
              <w:ind w:left="57" w:right="57"/>
              <w:jc w:val="center"/>
              <w:rPr>
                <w:sz w:val="18"/>
                <w:szCs w:val="18"/>
              </w:rPr>
            </w:pPr>
          </w:p>
        </w:tc>
      </w:tr>
      <w:tr w:rsidR="00530CF6" w:rsidRPr="00F67BB6" w14:paraId="7E1E06D6" w14:textId="77777777" w:rsidTr="00530CF6">
        <w:tc>
          <w:tcPr>
            <w:tcW w:w="1129" w:type="dxa"/>
            <w:tcBorders>
              <w:bottom w:val="single" w:sz="12" w:space="0" w:color="auto"/>
            </w:tcBorders>
            <w:shd w:val="clear" w:color="auto" w:fill="auto"/>
          </w:tcPr>
          <w:p w14:paraId="39460801" w14:textId="77777777" w:rsidR="00530CF6" w:rsidRPr="00F67BB6" w:rsidRDefault="00530CF6" w:rsidP="00530CF6">
            <w:pPr>
              <w:spacing w:after="120"/>
              <w:ind w:right="113"/>
              <w:jc w:val="center"/>
              <w:rPr>
                <w:sz w:val="18"/>
                <w:szCs w:val="18"/>
              </w:rPr>
            </w:pPr>
            <w:r w:rsidRPr="00F67BB6">
              <w:rPr>
                <w:sz w:val="18"/>
                <w:szCs w:val="18"/>
              </w:rPr>
              <w:t>14</w:t>
            </w:r>
          </w:p>
        </w:tc>
        <w:tc>
          <w:tcPr>
            <w:tcW w:w="3611" w:type="dxa"/>
            <w:tcBorders>
              <w:bottom w:val="single" w:sz="12" w:space="0" w:color="auto"/>
            </w:tcBorders>
            <w:shd w:val="clear" w:color="auto" w:fill="auto"/>
          </w:tcPr>
          <w:p w14:paraId="4EADE834" w14:textId="77777777" w:rsidR="00530CF6" w:rsidRPr="00F67BB6" w:rsidRDefault="00530CF6" w:rsidP="00530CF6">
            <w:pPr>
              <w:spacing w:after="120"/>
              <w:ind w:left="113" w:right="113"/>
              <w:rPr>
                <w:sz w:val="18"/>
                <w:szCs w:val="18"/>
              </w:rPr>
            </w:pPr>
            <w:r w:rsidRPr="00F67BB6">
              <w:rPr>
                <w:sz w:val="18"/>
                <w:szCs w:val="18"/>
              </w:rPr>
              <w:t>Передача образцов компетентным органам</w:t>
            </w:r>
          </w:p>
        </w:tc>
        <w:tc>
          <w:tcPr>
            <w:tcW w:w="274" w:type="dxa"/>
            <w:tcBorders>
              <w:bottom w:val="single" w:sz="12" w:space="0" w:color="auto"/>
            </w:tcBorders>
            <w:shd w:val="clear" w:color="auto" w:fill="auto"/>
          </w:tcPr>
          <w:p w14:paraId="00B1E491" w14:textId="77777777" w:rsidR="00530CF6" w:rsidRPr="00F67BB6" w:rsidRDefault="00530CF6" w:rsidP="00530CF6">
            <w:pPr>
              <w:spacing w:after="120"/>
              <w:ind w:left="57" w:right="57"/>
              <w:jc w:val="center"/>
              <w:rPr>
                <w:sz w:val="18"/>
                <w:szCs w:val="18"/>
              </w:rPr>
            </w:pPr>
            <w:r w:rsidRPr="00F67BB6">
              <w:rPr>
                <w:sz w:val="18"/>
                <w:szCs w:val="18"/>
              </w:rPr>
              <w:t>x</w:t>
            </w:r>
          </w:p>
        </w:tc>
        <w:tc>
          <w:tcPr>
            <w:tcW w:w="275" w:type="dxa"/>
            <w:tcBorders>
              <w:bottom w:val="single" w:sz="12" w:space="0" w:color="auto"/>
            </w:tcBorders>
            <w:shd w:val="clear" w:color="auto" w:fill="auto"/>
          </w:tcPr>
          <w:p w14:paraId="439A41B4" w14:textId="77777777" w:rsidR="00530CF6" w:rsidRPr="00F67BB6" w:rsidRDefault="00530CF6" w:rsidP="00530CF6">
            <w:pPr>
              <w:spacing w:after="120"/>
              <w:ind w:left="57" w:right="57"/>
              <w:jc w:val="center"/>
              <w:rPr>
                <w:sz w:val="18"/>
                <w:szCs w:val="18"/>
              </w:rPr>
            </w:pPr>
            <w:r w:rsidRPr="00F67BB6">
              <w:rPr>
                <w:sz w:val="18"/>
                <w:szCs w:val="18"/>
              </w:rPr>
              <w:t>x</w:t>
            </w:r>
          </w:p>
        </w:tc>
        <w:tc>
          <w:tcPr>
            <w:tcW w:w="274" w:type="dxa"/>
            <w:tcBorders>
              <w:bottom w:val="single" w:sz="12" w:space="0" w:color="auto"/>
            </w:tcBorders>
            <w:shd w:val="clear" w:color="auto" w:fill="auto"/>
          </w:tcPr>
          <w:p w14:paraId="0FD7649F" w14:textId="77777777" w:rsidR="00530CF6" w:rsidRPr="00F67BB6" w:rsidRDefault="00530CF6" w:rsidP="00530CF6">
            <w:pPr>
              <w:spacing w:after="120"/>
              <w:ind w:left="57" w:right="57"/>
              <w:jc w:val="center"/>
              <w:rPr>
                <w:sz w:val="18"/>
                <w:szCs w:val="18"/>
              </w:rPr>
            </w:pPr>
          </w:p>
        </w:tc>
        <w:tc>
          <w:tcPr>
            <w:tcW w:w="275" w:type="dxa"/>
            <w:tcBorders>
              <w:bottom w:val="single" w:sz="12" w:space="0" w:color="auto"/>
            </w:tcBorders>
            <w:shd w:val="clear" w:color="auto" w:fill="auto"/>
          </w:tcPr>
          <w:p w14:paraId="553BD89D" w14:textId="77777777" w:rsidR="00530CF6" w:rsidRPr="00F67BB6" w:rsidRDefault="00530CF6" w:rsidP="00530CF6">
            <w:pPr>
              <w:spacing w:after="120"/>
              <w:ind w:left="57" w:right="57"/>
              <w:jc w:val="center"/>
              <w:rPr>
                <w:sz w:val="18"/>
                <w:szCs w:val="18"/>
              </w:rPr>
            </w:pPr>
          </w:p>
        </w:tc>
        <w:tc>
          <w:tcPr>
            <w:tcW w:w="274" w:type="dxa"/>
            <w:tcBorders>
              <w:bottom w:val="single" w:sz="12" w:space="0" w:color="auto"/>
            </w:tcBorders>
            <w:shd w:val="clear" w:color="auto" w:fill="auto"/>
          </w:tcPr>
          <w:p w14:paraId="73F1E95B" w14:textId="77777777" w:rsidR="00530CF6" w:rsidRPr="00F67BB6" w:rsidRDefault="00530CF6" w:rsidP="00530CF6">
            <w:pPr>
              <w:spacing w:after="120"/>
              <w:ind w:left="57" w:right="57"/>
              <w:jc w:val="center"/>
              <w:rPr>
                <w:sz w:val="18"/>
                <w:szCs w:val="18"/>
              </w:rPr>
            </w:pPr>
          </w:p>
        </w:tc>
        <w:tc>
          <w:tcPr>
            <w:tcW w:w="275" w:type="dxa"/>
            <w:tcBorders>
              <w:bottom w:val="single" w:sz="12" w:space="0" w:color="auto"/>
            </w:tcBorders>
            <w:shd w:val="clear" w:color="auto" w:fill="auto"/>
          </w:tcPr>
          <w:p w14:paraId="22923E99" w14:textId="77777777" w:rsidR="00530CF6" w:rsidRPr="00F67BB6" w:rsidRDefault="00530CF6" w:rsidP="00530CF6">
            <w:pPr>
              <w:spacing w:after="120"/>
              <w:ind w:left="57" w:right="57"/>
              <w:jc w:val="center"/>
              <w:rPr>
                <w:sz w:val="18"/>
                <w:szCs w:val="18"/>
              </w:rPr>
            </w:pPr>
          </w:p>
        </w:tc>
        <w:tc>
          <w:tcPr>
            <w:tcW w:w="274" w:type="dxa"/>
            <w:tcBorders>
              <w:bottom w:val="single" w:sz="12" w:space="0" w:color="auto"/>
            </w:tcBorders>
            <w:shd w:val="clear" w:color="auto" w:fill="auto"/>
          </w:tcPr>
          <w:p w14:paraId="5F7834D8" w14:textId="77777777" w:rsidR="00530CF6" w:rsidRPr="00F67BB6" w:rsidRDefault="00530CF6" w:rsidP="00530CF6">
            <w:pPr>
              <w:spacing w:after="120"/>
              <w:ind w:left="57" w:right="57"/>
              <w:jc w:val="center"/>
              <w:rPr>
                <w:sz w:val="18"/>
                <w:szCs w:val="18"/>
              </w:rPr>
            </w:pPr>
          </w:p>
        </w:tc>
        <w:tc>
          <w:tcPr>
            <w:tcW w:w="275" w:type="dxa"/>
            <w:tcBorders>
              <w:bottom w:val="single" w:sz="12" w:space="0" w:color="auto"/>
            </w:tcBorders>
            <w:shd w:val="clear" w:color="auto" w:fill="auto"/>
          </w:tcPr>
          <w:p w14:paraId="21902454" w14:textId="77777777" w:rsidR="00530CF6" w:rsidRPr="00F67BB6" w:rsidRDefault="00530CF6" w:rsidP="00530CF6">
            <w:pPr>
              <w:spacing w:after="120"/>
              <w:ind w:left="57" w:right="57"/>
              <w:jc w:val="center"/>
              <w:rPr>
                <w:sz w:val="18"/>
                <w:szCs w:val="18"/>
              </w:rPr>
            </w:pPr>
          </w:p>
        </w:tc>
        <w:tc>
          <w:tcPr>
            <w:tcW w:w="274" w:type="dxa"/>
            <w:tcBorders>
              <w:bottom w:val="single" w:sz="12" w:space="0" w:color="auto"/>
            </w:tcBorders>
            <w:shd w:val="clear" w:color="auto" w:fill="auto"/>
          </w:tcPr>
          <w:p w14:paraId="31CE6689" w14:textId="77777777" w:rsidR="00530CF6" w:rsidRPr="00F67BB6" w:rsidRDefault="00530CF6" w:rsidP="00530CF6">
            <w:pPr>
              <w:spacing w:after="120"/>
              <w:ind w:left="57" w:right="57"/>
              <w:jc w:val="center"/>
              <w:rPr>
                <w:sz w:val="18"/>
                <w:szCs w:val="18"/>
              </w:rPr>
            </w:pPr>
          </w:p>
        </w:tc>
        <w:tc>
          <w:tcPr>
            <w:tcW w:w="275" w:type="dxa"/>
            <w:tcBorders>
              <w:bottom w:val="single" w:sz="12" w:space="0" w:color="auto"/>
            </w:tcBorders>
            <w:shd w:val="clear" w:color="auto" w:fill="auto"/>
          </w:tcPr>
          <w:p w14:paraId="56405C33" w14:textId="77777777" w:rsidR="00530CF6" w:rsidRPr="00F67BB6" w:rsidRDefault="00530CF6" w:rsidP="00530CF6">
            <w:pPr>
              <w:spacing w:after="120"/>
              <w:ind w:left="57" w:right="57"/>
              <w:jc w:val="center"/>
              <w:rPr>
                <w:sz w:val="18"/>
                <w:szCs w:val="18"/>
              </w:rPr>
            </w:pPr>
          </w:p>
        </w:tc>
      </w:tr>
    </w:tbl>
    <w:p w14:paraId="60F938AD" w14:textId="77777777" w:rsidR="00530CF6" w:rsidRPr="006B4D3F" w:rsidRDefault="00530CF6" w:rsidP="00467263">
      <w:pPr>
        <w:pStyle w:val="SingleTxtGR"/>
        <w:tabs>
          <w:tab w:val="clear" w:pos="1701"/>
        </w:tabs>
        <w:spacing w:before="240"/>
        <w:ind w:left="2268" w:hanging="1134"/>
      </w:pPr>
      <w:r w:rsidRPr="006B4D3F">
        <w:t>5.4</w:t>
      </w:r>
      <w:r w:rsidRPr="006B4D3F">
        <w:tab/>
        <w:t>Т</w:t>
      </w:r>
      <w:r>
        <w:t>ехнические требования в отношении светоотражающей маркировки классов</w:t>
      </w:r>
      <w:r w:rsidRPr="006B4D3F">
        <w:t xml:space="preserve"> C (</w:t>
      </w:r>
      <w:r>
        <w:t>обозначения</w:t>
      </w:r>
      <w:r w:rsidRPr="006B4D3F">
        <w:t xml:space="preserve"> </w:t>
      </w:r>
      <w:r>
        <w:t>«</w:t>
      </w:r>
      <w:r w:rsidRPr="006B4D3F">
        <w:t>C</w:t>
      </w:r>
      <w:r>
        <w:t>»</w:t>
      </w:r>
      <w:r w:rsidRPr="006B4D3F">
        <w:t>)</w:t>
      </w:r>
    </w:p>
    <w:p w14:paraId="54002548" w14:textId="77777777" w:rsidR="00530CF6" w:rsidRPr="006B4D3F" w:rsidRDefault="00530CF6" w:rsidP="00530CF6">
      <w:pPr>
        <w:pStyle w:val="SingleTxtGR"/>
        <w:tabs>
          <w:tab w:val="clear" w:pos="1701"/>
        </w:tabs>
        <w:ind w:left="2268" w:hanging="1134"/>
      </w:pPr>
      <w:r w:rsidRPr="006B4D3F">
        <w:t>5.4.1</w:t>
      </w:r>
      <w:r w:rsidRPr="006B4D3F">
        <w:tab/>
        <w:t>Каждая светоотражающая маркировка классов C и F при испытании в соответствии с пунктом 5.4.3 должна удовлетворять:</w:t>
      </w:r>
    </w:p>
    <w:p w14:paraId="24A30C3B" w14:textId="77777777" w:rsidR="00530CF6" w:rsidRPr="006B4D3F" w:rsidRDefault="00530CF6" w:rsidP="00530CF6">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14:paraId="1E18FB71"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5.4.4–5.4.5, и </w:t>
      </w:r>
    </w:p>
    <w:p w14:paraId="3F72E6E2" w14:textId="77777777" w:rsidR="00530CF6" w:rsidRPr="006B4D3F" w:rsidRDefault="00530CF6" w:rsidP="00530CF6">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5.4.6.</w:t>
      </w:r>
    </w:p>
    <w:p w14:paraId="361034DC" w14:textId="77777777" w:rsidR="00530CF6" w:rsidRPr="006B4D3F" w:rsidRDefault="00530CF6" w:rsidP="00530CF6">
      <w:pPr>
        <w:pStyle w:val="SingleTxtGR"/>
        <w:keepNext/>
        <w:keepLines/>
        <w:tabs>
          <w:tab w:val="clear" w:pos="1701"/>
        </w:tabs>
        <w:ind w:left="2268" w:hanging="1134"/>
      </w:pPr>
      <w:r w:rsidRPr="006B4D3F">
        <w:t>5.4.2</w:t>
      </w:r>
      <w:r w:rsidRPr="006B4D3F">
        <w:tab/>
        <w:t>Податель заявки представляет на официальное утверждение:</w:t>
      </w:r>
    </w:p>
    <w:p w14:paraId="26C89DB6" w14:textId="77777777" w:rsidR="00530CF6" w:rsidRPr="006B4D3F" w:rsidRDefault="00530CF6" w:rsidP="00530CF6">
      <w:pPr>
        <w:pStyle w:val="SingleTxtGR"/>
        <w:tabs>
          <w:tab w:val="clear" w:pos="1701"/>
        </w:tabs>
        <w:ind w:left="2268" w:hanging="1134"/>
      </w:pPr>
      <w:r w:rsidRPr="006B4D3F">
        <w:t>5.4.2.1</w:t>
      </w:r>
      <w:r w:rsidRPr="006B4D3F">
        <w:tab/>
        <w:t>испытательной лаборатории должны быть представлены пять испытуемых образцов в виде полос из светоотражающих маркировочных материалов. В случае полос их длина должна составлять не менее 3 м;</w:t>
      </w:r>
    </w:p>
    <w:p w14:paraId="79571506" w14:textId="77777777" w:rsidR="00530CF6" w:rsidRPr="006B4D3F" w:rsidRDefault="00530CF6" w:rsidP="00530CF6">
      <w:pPr>
        <w:pStyle w:val="SingleTxtGR"/>
        <w:tabs>
          <w:tab w:val="clear" w:pos="1701"/>
        </w:tabs>
        <w:ind w:left="2268" w:hanging="1134"/>
      </w:pPr>
      <w:r w:rsidRPr="006B4D3F">
        <w:t>5.4.2.2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EC1389">
        <w:rPr>
          <w:sz w:val="18"/>
          <w:szCs w:val="18"/>
          <w:vertAlign w:val="superscript"/>
        </w:rPr>
        <w:footnoteReference w:id="2"/>
      </w:r>
      <w:r w:rsidRPr="006B4D3F">
        <w:t xml:space="preserve">. </w:t>
      </w:r>
    </w:p>
    <w:p w14:paraId="1CCE7314" w14:textId="77777777" w:rsidR="00530CF6" w:rsidRPr="006B4D3F" w:rsidRDefault="00530CF6" w:rsidP="00530CF6">
      <w:pPr>
        <w:pStyle w:val="SingleTxtGR"/>
        <w:tabs>
          <w:tab w:val="clear" w:pos="1701"/>
        </w:tabs>
        <w:ind w:left="2268" w:hanging="1134"/>
      </w:pPr>
      <w:r w:rsidRPr="006B4D3F">
        <w:t>5.4.2.3</w:t>
      </w:r>
      <w:r w:rsidRPr="006B4D3F">
        <w:tab/>
        <w:t>Образцы испытывают в последовательности, указанной в пункте 5</w:t>
      </w:r>
      <w:r>
        <w:t>.4.7</w:t>
      </w:r>
      <w:r w:rsidRPr="006B4D3F">
        <w:t>.</w:t>
      </w:r>
    </w:p>
    <w:p w14:paraId="37218F52" w14:textId="77777777" w:rsidR="00530CF6" w:rsidRPr="006B4D3F" w:rsidRDefault="00530CF6" w:rsidP="00530CF6">
      <w:pPr>
        <w:pStyle w:val="SingleTxtGR"/>
        <w:tabs>
          <w:tab w:val="clear" w:pos="1701"/>
        </w:tabs>
        <w:ind w:left="2268" w:hanging="1134"/>
      </w:pPr>
      <w:r w:rsidRPr="006B4D3F">
        <w:t>5.4.3</w:t>
      </w:r>
      <w:r w:rsidRPr="006B4D3F">
        <w:tab/>
        <w:t>Процедура испытания</w:t>
      </w:r>
    </w:p>
    <w:p w14:paraId="1D841A74" w14:textId="77777777" w:rsidR="00530CF6" w:rsidRPr="006B4D3F" w:rsidRDefault="00530CF6" w:rsidP="00530CF6">
      <w:pPr>
        <w:pStyle w:val="SingleTxtGR"/>
        <w:tabs>
          <w:tab w:val="clear" w:pos="1701"/>
        </w:tabs>
        <w:ind w:left="2268" w:hanging="1134"/>
      </w:pPr>
      <w:r w:rsidRPr="006B4D3F">
        <w:t>5.4.3.1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6, до проведения испытаний, описанных в пунктах 5.4.4 и 5.4.5.</w:t>
      </w:r>
    </w:p>
    <w:p w14:paraId="6FF78990" w14:textId="77777777" w:rsidR="00530CF6" w:rsidRPr="006B4D3F" w:rsidRDefault="00530CF6" w:rsidP="00530CF6">
      <w:pPr>
        <w:pStyle w:val="SingleTxtGR"/>
        <w:tabs>
          <w:tab w:val="clear" w:pos="1701"/>
        </w:tabs>
        <w:ind w:left="2268" w:hanging="1134"/>
      </w:pPr>
      <w:r w:rsidRPr="006B4D3F">
        <w:t>5.4.3.2</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14:paraId="066546B6" w14:textId="77777777" w:rsidR="00530CF6" w:rsidRPr="006B4D3F" w:rsidRDefault="00530CF6" w:rsidP="00530CF6">
      <w:pPr>
        <w:pStyle w:val="SingleTxtGR"/>
        <w:tabs>
          <w:tab w:val="clear" w:pos="1701"/>
        </w:tabs>
        <w:ind w:left="2268" w:hanging="1134"/>
      </w:pPr>
      <w:r w:rsidRPr="006B4D3F">
        <w:t>5.4.3.3</w:t>
      </w:r>
      <w:r w:rsidRPr="006B4D3F">
        <w:tab/>
        <w:t>Для других испытаний следует использовать образцы, не подвергавшиеся никаким испытаниям.</w:t>
      </w:r>
    </w:p>
    <w:p w14:paraId="76566F15" w14:textId="77777777" w:rsidR="00530CF6" w:rsidRPr="006B4D3F" w:rsidRDefault="00530CF6" w:rsidP="00530CF6">
      <w:pPr>
        <w:pStyle w:val="SingleTxtGR"/>
        <w:tabs>
          <w:tab w:val="clear" w:pos="1701"/>
        </w:tabs>
        <w:ind w:left="2268" w:hanging="1134"/>
      </w:pPr>
      <w:r w:rsidRPr="006B4D3F">
        <w:t>5.4.4</w:t>
      </w:r>
      <w:r w:rsidRPr="006B4D3F">
        <w:tab/>
        <w:t>Минимальные значения коэффициента светоотражения</w:t>
      </w:r>
    </w:p>
    <w:p w14:paraId="6CF076F5" w14:textId="77777777" w:rsidR="00530CF6" w:rsidRPr="006B4D3F" w:rsidRDefault="00530CF6" w:rsidP="00530CF6">
      <w:pPr>
        <w:pStyle w:val="SingleTxtGR"/>
        <w:tabs>
          <w:tab w:val="clear" w:pos="1701"/>
        </w:tabs>
        <w:ind w:left="2268" w:hanging="1134"/>
      </w:pPr>
      <w:r w:rsidRPr="006B4D3F">
        <w:tab/>
        <w:t>Фотометрические требования к светоотражающей маркировке классов C и F</w:t>
      </w:r>
    </w:p>
    <w:p w14:paraId="6010786F" w14:textId="77777777" w:rsidR="00462EFA" w:rsidRDefault="00530CF6" w:rsidP="00530CF6">
      <w:pPr>
        <w:pStyle w:val="SingleTxtGR"/>
        <w:tabs>
          <w:tab w:val="clear" w:pos="1701"/>
        </w:tabs>
        <w:ind w:left="2268" w:hanging="1134"/>
      </w:pPr>
      <w:r w:rsidRPr="006B4D3F">
        <w:t>5.4.4.1</w:t>
      </w:r>
      <w:r w:rsidRPr="006B4D3F">
        <w:tab/>
        <w:t>При проведении измерений в соответствии с положениями приложения</w:t>
      </w:r>
      <w:r>
        <w:t> </w:t>
      </w:r>
      <w:r w:rsidRPr="006B4D3F">
        <w:t>4 значения коэффициента светоотражения R' на новых светоотражающих поверхностях в канделах на 1 м</w:t>
      </w:r>
      <w:r w:rsidRPr="006B4D3F">
        <w:rPr>
          <w:vertAlign w:val="superscript"/>
        </w:rPr>
        <w:t>2</w:t>
      </w:r>
      <w:r w:rsidRPr="006B4D3F">
        <w:t xml:space="preserve"> на люкс (кд/м</w:t>
      </w:r>
      <w:r w:rsidRPr="006B4D3F">
        <w:rPr>
          <w:vertAlign w:val="superscript"/>
        </w:rPr>
        <w:t>2</w:t>
      </w:r>
      <w:r w:rsidRPr="006B4D3F">
        <w:t>/</w:t>
      </w:r>
      <w:proofErr w:type="spellStart"/>
      <w:r w:rsidRPr="006B4D3F">
        <w:t>лк</w:t>
      </w:r>
      <w:proofErr w:type="spellEnd"/>
      <w:r w:rsidRPr="006B4D3F">
        <w:t xml:space="preserve">) должны </w:t>
      </w:r>
      <w:r w:rsidR="00462EFA">
        <w:br/>
      </w:r>
    </w:p>
    <w:p w14:paraId="72E915A9" w14:textId="77777777" w:rsidR="00530CF6" w:rsidRPr="006B4D3F" w:rsidRDefault="00462EFA" w:rsidP="00530CF6">
      <w:pPr>
        <w:pStyle w:val="SingleTxtGR"/>
        <w:tabs>
          <w:tab w:val="clear" w:pos="1701"/>
        </w:tabs>
        <w:ind w:left="2268" w:hanging="1134"/>
        <w:rPr>
          <w:iCs/>
        </w:rPr>
      </w:pPr>
      <w:r>
        <w:lastRenderedPageBreak/>
        <w:tab/>
      </w:r>
      <w:r w:rsidR="00530CF6" w:rsidRPr="006B4D3F">
        <w:t>соответствовать по меньшей мере значениям, указанным в таблице 9 для белых, желтых и красных материалов.</w:t>
      </w:r>
    </w:p>
    <w:p w14:paraId="72F0DE57" w14:textId="77777777" w:rsidR="00530CF6" w:rsidRPr="006B4D3F" w:rsidRDefault="00530CF6" w:rsidP="00530CF6">
      <w:pPr>
        <w:pStyle w:val="H23GR"/>
      </w:pPr>
      <w:r>
        <w:tab/>
      </w:r>
      <w:r w:rsidRPr="002016C0">
        <w:rPr>
          <w:b w:val="0"/>
        </w:rPr>
        <w:tab/>
        <w:t>Таблица 9</w:t>
      </w:r>
      <w:r w:rsidRPr="002016C0">
        <w:rPr>
          <w:b w:val="0"/>
        </w:rPr>
        <w:br/>
      </w:r>
      <w:r w:rsidRPr="006B4D3F">
        <w:t>Минимальные значения коэфф</w:t>
      </w:r>
      <w:r>
        <w:t xml:space="preserve">ициента светоотражения R' </w:t>
      </w:r>
      <w:r>
        <w:br/>
        <w:t>[кд ·</w:t>
      </w:r>
      <w:r w:rsidRPr="006B4D3F">
        <w:t>м</w:t>
      </w:r>
      <w:r>
        <w:rPr>
          <w:vertAlign w:val="superscript"/>
        </w:rPr>
        <w:t>–</w:t>
      </w:r>
      <w:r w:rsidRPr="006B4D3F">
        <w:rPr>
          <w:vertAlign w:val="superscript"/>
        </w:rPr>
        <w:t>2</w:t>
      </w:r>
      <w:r w:rsidRPr="006B4D3F">
        <w:t xml:space="preserve"> ∙ </w:t>
      </w:r>
      <w:proofErr w:type="spellStart"/>
      <w:r w:rsidRPr="006B4D3F">
        <w:t>лк</w:t>
      </w:r>
      <w:proofErr w:type="spellEnd"/>
      <w:r>
        <w:rPr>
          <w:vertAlign w:val="superscript"/>
        </w:rPr>
        <w:t>–</w:t>
      </w:r>
      <w:r w:rsidRPr="006B4D3F">
        <w:rPr>
          <w:vertAlign w:val="superscript"/>
        </w:rPr>
        <w:t>1</w:t>
      </w:r>
      <w:r w:rsidRPr="006B4D3F">
        <w:t>]</w:t>
      </w:r>
    </w:p>
    <w:tbl>
      <w:tblPr>
        <w:tblW w:w="7544"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43"/>
        <w:gridCol w:w="950"/>
        <w:gridCol w:w="950"/>
        <w:gridCol w:w="950"/>
        <w:gridCol w:w="950"/>
        <w:gridCol w:w="950"/>
        <w:gridCol w:w="951"/>
      </w:tblGrid>
      <w:tr w:rsidR="00530CF6" w:rsidRPr="00CE4D42" w14:paraId="231B3205" w14:textId="77777777" w:rsidTr="00CE4D42">
        <w:trPr>
          <w:tblHeader/>
        </w:trPr>
        <w:tc>
          <w:tcPr>
            <w:tcW w:w="18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D8EA9D1" w14:textId="77777777" w:rsidR="00530CF6" w:rsidRPr="00CE4D42" w:rsidRDefault="00530CF6" w:rsidP="006B2D6E">
            <w:pPr>
              <w:suppressAutoHyphens w:val="0"/>
              <w:spacing w:before="80" w:after="80" w:line="200" w:lineRule="exact"/>
              <w:ind w:left="85"/>
              <w:rPr>
                <w:i/>
                <w:sz w:val="16"/>
                <w:szCs w:val="16"/>
              </w:rPr>
            </w:pPr>
            <w:r w:rsidRPr="00CE4D42">
              <w:rPr>
                <w:i/>
                <w:iCs/>
                <w:sz w:val="16"/>
                <w:szCs w:val="16"/>
              </w:rPr>
              <w:t>Угол наблюдения α [º]</w:t>
            </w:r>
          </w:p>
        </w:tc>
        <w:tc>
          <w:tcPr>
            <w:tcW w:w="5701" w:type="dxa"/>
            <w:gridSpan w:val="6"/>
            <w:tcBorders>
              <w:top w:val="single" w:sz="4" w:space="0" w:color="auto"/>
              <w:left w:val="single" w:sz="4" w:space="0" w:color="auto"/>
              <w:bottom w:val="single" w:sz="12" w:space="0" w:color="auto"/>
              <w:right w:val="single" w:sz="4" w:space="0" w:color="auto"/>
            </w:tcBorders>
            <w:shd w:val="clear" w:color="auto" w:fill="auto"/>
            <w:vAlign w:val="bottom"/>
            <w:hideMark/>
          </w:tcPr>
          <w:p w14:paraId="0515744C" w14:textId="77777777" w:rsidR="00530CF6" w:rsidRPr="00CE4D42" w:rsidRDefault="00530CF6" w:rsidP="006B2D6E">
            <w:pPr>
              <w:suppressAutoHyphens w:val="0"/>
              <w:spacing w:before="80" w:after="80" w:line="200" w:lineRule="exact"/>
              <w:ind w:right="28"/>
              <w:jc w:val="center"/>
              <w:rPr>
                <w:i/>
                <w:sz w:val="16"/>
                <w:szCs w:val="16"/>
              </w:rPr>
            </w:pPr>
            <w:r w:rsidRPr="00CE4D42">
              <w:rPr>
                <w:i/>
                <w:iCs/>
                <w:sz w:val="16"/>
                <w:szCs w:val="16"/>
              </w:rPr>
              <w:t>Угол падения β [°]</w:t>
            </w:r>
          </w:p>
        </w:tc>
      </w:tr>
      <w:tr w:rsidR="00530CF6" w:rsidRPr="00EC1389" w14:paraId="335B8021" w14:textId="77777777" w:rsidTr="00CE4D42">
        <w:tc>
          <w:tcPr>
            <w:tcW w:w="1843" w:type="dxa"/>
            <w:tcBorders>
              <w:top w:val="single" w:sz="12" w:space="0" w:color="auto"/>
              <w:left w:val="single" w:sz="6" w:space="0" w:color="auto"/>
              <w:bottom w:val="single" w:sz="6" w:space="0" w:color="auto"/>
              <w:right w:val="single" w:sz="6" w:space="0" w:color="auto"/>
            </w:tcBorders>
            <w:vAlign w:val="bottom"/>
            <w:hideMark/>
          </w:tcPr>
          <w:p w14:paraId="655ABC4F" w14:textId="77777777" w:rsidR="00530CF6" w:rsidRPr="00EC1389" w:rsidRDefault="00530CF6" w:rsidP="00530CF6">
            <w:pPr>
              <w:spacing w:before="40" w:after="120" w:line="220" w:lineRule="exact"/>
              <w:ind w:left="113" w:right="113"/>
              <w:rPr>
                <w:sz w:val="18"/>
                <w:szCs w:val="18"/>
              </w:rPr>
            </w:pPr>
            <w:r w:rsidRPr="00EC1389">
              <w:rPr>
                <w:sz w:val="18"/>
                <w:szCs w:val="18"/>
              </w:rPr>
              <w:t>α</w:t>
            </w:r>
            <w:r>
              <w:rPr>
                <w:sz w:val="18"/>
                <w:szCs w:val="18"/>
              </w:rPr>
              <w:t xml:space="preserve"> </w:t>
            </w:r>
            <w:r w:rsidRPr="00EC1389">
              <w:rPr>
                <w:sz w:val="18"/>
                <w:szCs w:val="18"/>
              </w:rPr>
              <w:t>=</w:t>
            </w:r>
            <w:r>
              <w:rPr>
                <w:sz w:val="18"/>
                <w:szCs w:val="18"/>
              </w:rPr>
              <w:t xml:space="preserve"> </w:t>
            </w:r>
            <w:r w:rsidRPr="00EC1389">
              <w:rPr>
                <w:sz w:val="18"/>
                <w:szCs w:val="18"/>
              </w:rPr>
              <w:t>0,33</w:t>
            </w:r>
            <w:r w:rsidR="006B2D6E">
              <w:rPr>
                <w:sz w:val="18"/>
                <w:szCs w:val="18"/>
                <w:lang w:val="en-US"/>
              </w:rPr>
              <w:t xml:space="preserve"> </w:t>
            </w:r>
            <w:r w:rsidR="006B2D6E">
              <w:rPr>
                <w:sz w:val="18"/>
                <w:szCs w:val="18"/>
              </w:rPr>
              <w:t>(</w:t>
            </w:r>
            <w:r w:rsidRPr="00EC1389">
              <w:rPr>
                <w:sz w:val="18"/>
                <w:szCs w:val="18"/>
              </w:rPr>
              <w:t>20’</w:t>
            </w:r>
            <w:r w:rsidR="006B2D6E">
              <w:rPr>
                <w:sz w:val="18"/>
                <w:szCs w:val="18"/>
              </w:rPr>
              <w:t>)</w:t>
            </w:r>
          </w:p>
        </w:tc>
        <w:tc>
          <w:tcPr>
            <w:tcW w:w="950" w:type="dxa"/>
            <w:tcBorders>
              <w:top w:val="single" w:sz="12" w:space="0" w:color="auto"/>
              <w:left w:val="single" w:sz="6" w:space="0" w:color="auto"/>
              <w:bottom w:val="single" w:sz="6" w:space="0" w:color="auto"/>
              <w:right w:val="single" w:sz="6" w:space="0" w:color="auto"/>
            </w:tcBorders>
            <w:vAlign w:val="bottom"/>
            <w:hideMark/>
          </w:tcPr>
          <w:p w14:paraId="64F72260" w14:textId="77777777" w:rsidR="00530CF6" w:rsidRPr="006B2D6E" w:rsidRDefault="00530CF6" w:rsidP="00530CF6">
            <w:pPr>
              <w:spacing w:before="40" w:after="40" w:line="220" w:lineRule="exact"/>
              <w:ind w:left="113" w:right="113"/>
              <w:jc w:val="right"/>
              <w:rPr>
                <w:sz w:val="18"/>
                <w:szCs w:val="18"/>
              </w:rPr>
            </w:pPr>
            <w:r w:rsidRPr="006B2D6E">
              <w:rPr>
                <w:iCs/>
                <w:sz w:val="18"/>
                <w:szCs w:val="18"/>
              </w:rPr>
              <w:t>β</w:t>
            </w:r>
            <w:r w:rsidRPr="00920D83">
              <w:rPr>
                <w:iCs/>
                <w:sz w:val="18"/>
                <w:szCs w:val="18"/>
                <w:vertAlign w:val="subscript"/>
              </w:rPr>
              <w:t>1</w:t>
            </w:r>
          </w:p>
        </w:tc>
        <w:tc>
          <w:tcPr>
            <w:tcW w:w="950" w:type="dxa"/>
            <w:tcBorders>
              <w:top w:val="single" w:sz="12" w:space="0" w:color="auto"/>
              <w:left w:val="single" w:sz="6" w:space="0" w:color="auto"/>
              <w:bottom w:val="single" w:sz="6" w:space="0" w:color="auto"/>
              <w:right w:val="single" w:sz="6" w:space="0" w:color="auto"/>
            </w:tcBorders>
            <w:vAlign w:val="bottom"/>
            <w:hideMark/>
          </w:tcPr>
          <w:p w14:paraId="77EEAA7E" w14:textId="77777777" w:rsidR="00530CF6" w:rsidRPr="00EC1389" w:rsidRDefault="00530CF6" w:rsidP="00530CF6">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14:paraId="1A0F9A03" w14:textId="77777777" w:rsidR="00530CF6" w:rsidRPr="00EC1389" w:rsidRDefault="00530CF6" w:rsidP="00530CF6">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14:paraId="639430D7" w14:textId="77777777" w:rsidR="00530CF6" w:rsidRPr="00EC1389" w:rsidRDefault="00530CF6" w:rsidP="00530CF6">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14:paraId="47229A72" w14:textId="77777777" w:rsidR="00530CF6" w:rsidRPr="00EC1389" w:rsidRDefault="00530CF6" w:rsidP="00530CF6">
            <w:pPr>
              <w:spacing w:before="40" w:after="40" w:line="220" w:lineRule="exact"/>
              <w:ind w:left="113" w:right="113"/>
              <w:jc w:val="right"/>
              <w:rPr>
                <w:sz w:val="18"/>
                <w:szCs w:val="18"/>
              </w:rPr>
            </w:pPr>
            <w:r w:rsidRPr="00EC1389">
              <w:rPr>
                <w:sz w:val="18"/>
                <w:szCs w:val="18"/>
              </w:rPr>
              <w:t>0</w:t>
            </w:r>
          </w:p>
        </w:tc>
        <w:tc>
          <w:tcPr>
            <w:tcW w:w="951" w:type="dxa"/>
            <w:tcBorders>
              <w:top w:val="single" w:sz="12" w:space="0" w:color="auto"/>
              <w:left w:val="single" w:sz="6" w:space="0" w:color="auto"/>
              <w:bottom w:val="single" w:sz="6" w:space="0" w:color="auto"/>
              <w:right w:val="single" w:sz="6" w:space="0" w:color="auto"/>
            </w:tcBorders>
            <w:vAlign w:val="bottom"/>
            <w:hideMark/>
          </w:tcPr>
          <w:p w14:paraId="158BE84D" w14:textId="77777777" w:rsidR="00530CF6" w:rsidRPr="00EC1389" w:rsidRDefault="00530CF6" w:rsidP="00530CF6">
            <w:pPr>
              <w:spacing w:before="40" w:after="40" w:line="220" w:lineRule="exact"/>
              <w:ind w:left="113" w:right="113"/>
              <w:jc w:val="right"/>
              <w:rPr>
                <w:sz w:val="18"/>
                <w:szCs w:val="18"/>
              </w:rPr>
            </w:pPr>
            <w:r w:rsidRPr="00EC1389">
              <w:rPr>
                <w:sz w:val="18"/>
                <w:szCs w:val="18"/>
              </w:rPr>
              <w:t>0</w:t>
            </w:r>
          </w:p>
        </w:tc>
      </w:tr>
      <w:tr w:rsidR="00530CF6" w:rsidRPr="00EC1389" w14:paraId="0A0DB559" w14:textId="77777777" w:rsidTr="00530CF6">
        <w:tc>
          <w:tcPr>
            <w:tcW w:w="1843" w:type="dxa"/>
            <w:tcBorders>
              <w:top w:val="single" w:sz="6" w:space="0" w:color="auto"/>
              <w:left w:val="single" w:sz="6" w:space="0" w:color="auto"/>
              <w:bottom w:val="single" w:sz="6" w:space="0" w:color="auto"/>
              <w:right w:val="single" w:sz="6" w:space="0" w:color="auto"/>
            </w:tcBorders>
            <w:vAlign w:val="bottom"/>
          </w:tcPr>
          <w:p w14:paraId="584F47A1" w14:textId="77777777" w:rsidR="00530CF6" w:rsidRPr="00EC1389" w:rsidRDefault="00530CF6" w:rsidP="00530CF6">
            <w:pPr>
              <w:spacing w:before="40" w:after="40" w:line="220" w:lineRule="exact"/>
              <w:ind w:left="113" w:right="113"/>
              <w:rPr>
                <w:i/>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14:paraId="747BDCED" w14:textId="77777777" w:rsidR="00530CF6" w:rsidRPr="006B2D6E" w:rsidRDefault="00530CF6" w:rsidP="00530CF6">
            <w:pPr>
              <w:spacing w:before="40" w:after="40" w:line="220" w:lineRule="exact"/>
              <w:ind w:left="113" w:right="113"/>
              <w:jc w:val="right"/>
              <w:rPr>
                <w:sz w:val="18"/>
                <w:szCs w:val="18"/>
              </w:rPr>
            </w:pPr>
            <w:r w:rsidRPr="006B2D6E">
              <w:rPr>
                <w:iCs/>
                <w:sz w:val="18"/>
                <w:szCs w:val="18"/>
              </w:rPr>
              <w:t>β</w:t>
            </w:r>
            <w:r w:rsidRPr="00920D83">
              <w:rPr>
                <w:iCs/>
                <w:sz w:val="18"/>
                <w:szCs w:val="18"/>
                <w:vertAlign w:val="subscript"/>
              </w:rPr>
              <w:t>2</w:t>
            </w:r>
          </w:p>
        </w:tc>
        <w:tc>
          <w:tcPr>
            <w:tcW w:w="950" w:type="dxa"/>
            <w:tcBorders>
              <w:top w:val="single" w:sz="6" w:space="0" w:color="auto"/>
              <w:left w:val="single" w:sz="6" w:space="0" w:color="auto"/>
              <w:bottom w:val="single" w:sz="6" w:space="0" w:color="auto"/>
              <w:right w:val="single" w:sz="6" w:space="0" w:color="auto"/>
            </w:tcBorders>
            <w:vAlign w:val="bottom"/>
            <w:hideMark/>
          </w:tcPr>
          <w:p w14:paraId="4ED77073" w14:textId="77777777" w:rsidR="00530CF6" w:rsidRPr="00EC1389" w:rsidRDefault="00530CF6" w:rsidP="00530CF6">
            <w:pPr>
              <w:spacing w:before="40" w:after="40" w:line="220" w:lineRule="exact"/>
              <w:ind w:left="113" w:right="113"/>
              <w:jc w:val="right"/>
              <w:rPr>
                <w:sz w:val="18"/>
                <w:szCs w:val="18"/>
              </w:rPr>
            </w:pPr>
            <w:r w:rsidRPr="00EC1389">
              <w:rPr>
                <w:sz w:val="18"/>
                <w:szCs w:val="18"/>
              </w:rPr>
              <w:t>5</w:t>
            </w:r>
          </w:p>
        </w:tc>
        <w:tc>
          <w:tcPr>
            <w:tcW w:w="950" w:type="dxa"/>
            <w:tcBorders>
              <w:top w:val="single" w:sz="6" w:space="0" w:color="auto"/>
              <w:left w:val="single" w:sz="6" w:space="0" w:color="auto"/>
              <w:bottom w:val="single" w:sz="6" w:space="0" w:color="auto"/>
              <w:right w:val="single" w:sz="6" w:space="0" w:color="auto"/>
            </w:tcBorders>
            <w:vAlign w:val="bottom"/>
            <w:hideMark/>
          </w:tcPr>
          <w:p w14:paraId="3A01CB76" w14:textId="77777777" w:rsidR="00530CF6" w:rsidRPr="00EC1389" w:rsidRDefault="00530CF6" w:rsidP="00530CF6">
            <w:pPr>
              <w:spacing w:before="40" w:after="40" w:line="220" w:lineRule="exact"/>
              <w:ind w:left="113" w:right="113"/>
              <w:jc w:val="right"/>
              <w:rPr>
                <w:sz w:val="18"/>
                <w:szCs w:val="18"/>
              </w:rPr>
            </w:pPr>
            <w:r w:rsidRPr="00EC1389">
              <w:rPr>
                <w:sz w:val="18"/>
                <w:szCs w:val="18"/>
              </w:rPr>
              <w:t>20</w:t>
            </w:r>
          </w:p>
        </w:tc>
        <w:tc>
          <w:tcPr>
            <w:tcW w:w="950" w:type="dxa"/>
            <w:tcBorders>
              <w:top w:val="single" w:sz="6" w:space="0" w:color="auto"/>
              <w:left w:val="single" w:sz="6" w:space="0" w:color="auto"/>
              <w:bottom w:val="single" w:sz="6" w:space="0" w:color="auto"/>
              <w:right w:val="single" w:sz="6" w:space="0" w:color="auto"/>
            </w:tcBorders>
            <w:vAlign w:val="bottom"/>
            <w:hideMark/>
          </w:tcPr>
          <w:p w14:paraId="71E745FB" w14:textId="77777777" w:rsidR="00530CF6" w:rsidRPr="00EC1389" w:rsidRDefault="00530CF6" w:rsidP="00530CF6">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6" w:space="0" w:color="auto"/>
              <w:right w:val="single" w:sz="6" w:space="0" w:color="auto"/>
            </w:tcBorders>
            <w:vAlign w:val="bottom"/>
            <w:hideMark/>
          </w:tcPr>
          <w:p w14:paraId="50749F66" w14:textId="77777777" w:rsidR="00530CF6" w:rsidRPr="00EC1389" w:rsidRDefault="00530CF6" w:rsidP="00530CF6">
            <w:pPr>
              <w:spacing w:before="40" w:after="40" w:line="220" w:lineRule="exact"/>
              <w:ind w:left="113" w:right="113"/>
              <w:jc w:val="right"/>
              <w:rPr>
                <w:sz w:val="18"/>
                <w:szCs w:val="18"/>
              </w:rPr>
            </w:pPr>
            <w:r w:rsidRPr="00EC1389">
              <w:rPr>
                <w:sz w:val="18"/>
                <w:szCs w:val="18"/>
              </w:rPr>
              <w:t>40</w:t>
            </w:r>
          </w:p>
        </w:tc>
        <w:tc>
          <w:tcPr>
            <w:tcW w:w="951" w:type="dxa"/>
            <w:tcBorders>
              <w:top w:val="single" w:sz="6" w:space="0" w:color="auto"/>
              <w:left w:val="single" w:sz="6" w:space="0" w:color="auto"/>
              <w:bottom w:val="single" w:sz="6" w:space="0" w:color="auto"/>
              <w:right w:val="single" w:sz="6" w:space="0" w:color="auto"/>
            </w:tcBorders>
            <w:vAlign w:val="bottom"/>
            <w:hideMark/>
          </w:tcPr>
          <w:p w14:paraId="2513F794" w14:textId="77777777" w:rsidR="00530CF6" w:rsidRPr="00EC1389" w:rsidRDefault="00530CF6" w:rsidP="00530CF6">
            <w:pPr>
              <w:spacing w:before="40" w:after="40" w:line="220" w:lineRule="exact"/>
              <w:ind w:left="113" w:right="113"/>
              <w:jc w:val="right"/>
              <w:rPr>
                <w:sz w:val="18"/>
                <w:szCs w:val="18"/>
              </w:rPr>
            </w:pPr>
            <w:r w:rsidRPr="00EC1389">
              <w:rPr>
                <w:sz w:val="18"/>
                <w:szCs w:val="18"/>
              </w:rPr>
              <w:t>60</w:t>
            </w:r>
          </w:p>
        </w:tc>
      </w:tr>
      <w:tr w:rsidR="00530CF6" w:rsidRPr="00EC1389" w14:paraId="5FD37794" w14:textId="77777777" w:rsidTr="00530CF6">
        <w:tc>
          <w:tcPr>
            <w:tcW w:w="1843" w:type="dxa"/>
            <w:tcBorders>
              <w:top w:val="single" w:sz="6" w:space="0" w:color="auto"/>
              <w:left w:val="single" w:sz="6" w:space="0" w:color="auto"/>
              <w:bottom w:val="single" w:sz="6" w:space="0" w:color="auto"/>
              <w:right w:val="single" w:sz="6" w:space="0" w:color="auto"/>
            </w:tcBorders>
            <w:vAlign w:val="bottom"/>
            <w:hideMark/>
          </w:tcPr>
          <w:p w14:paraId="4AF2BCDF" w14:textId="77777777" w:rsidR="00530CF6" w:rsidRPr="00EC1389" w:rsidRDefault="00530CF6" w:rsidP="00467263">
            <w:pPr>
              <w:spacing w:before="40" w:after="40" w:line="220" w:lineRule="exact"/>
              <w:ind w:left="113" w:right="113"/>
              <w:rPr>
                <w:i/>
                <w:iCs/>
                <w:sz w:val="18"/>
                <w:szCs w:val="18"/>
              </w:rPr>
            </w:pPr>
            <w:r w:rsidRPr="00EC1389">
              <w:rPr>
                <w:i/>
                <w:iCs/>
                <w:sz w:val="18"/>
                <w:szCs w:val="18"/>
              </w:rPr>
              <w:t>Цвет</w:t>
            </w:r>
          </w:p>
        </w:tc>
        <w:tc>
          <w:tcPr>
            <w:tcW w:w="950" w:type="dxa"/>
            <w:tcBorders>
              <w:top w:val="single" w:sz="6" w:space="0" w:color="auto"/>
              <w:left w:val="single" w:sz="6" w:space="0" w:color="auto"/>
              <w:bottom w:val="single" w:sz="6" w:space="0" w:color="auto"/>
              <w:right w:val="single" w:sz="6" w:space="0" w:color="auto"/>
            </w:tcBorders>
          </w:tcPr>
          <w:p w14:paraId="5D4490ED"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14:paraId="2A78ACBD"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14:paraId="7287A3ED"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14:paraId="58A8B00F"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14:paraId="5A771E1E" w14:textId="77777777" w:rsidR="00530CF6" w:rsidRPr="00EC1389" w:rsidRDefault="00530CF6" w:rsidP="00530CF6">
            <w:pPr>
              <w:spacing w:before="40" w:after="120"/>
              <w:ind w:left="113" w:right="113"/>
              <w:rPr>
                <w:sz w:val="18"/>
                <w:szCs w:val="18"/>
              </w:rPr>
            </w:pPr>
          </w:p>
        </w:tc>
        <w:tc>
          <w:tcPr>
            <w:tcW w:w="951" w:type="dxa"/>
            <w:tcBorders>
              <w:top w:val="single" w:sz="6" w:space="0" w:color="auto"/>
              <w:left w:val="single" w:sz="6" w:space="0" w:color="auto"/>
              <w:bottom w:val="single" w:sz="6" w:space="0" w:color="auto"/>
              <w:right w:val="single" w:sz="6" w:space="0" w:color="auto"/>
            </w:tcBorders>
          </w:tcPr>
          <w:p w14:paraId="26CB499B" w14:textId="77777777" w:rsidR="00530CF6" w:rsidRPr="00EC1389" w:rsidRDefault="00530CF6" w:rsidP="00530CF6">
            <w:pPr>
              <w:spacing w:before="40" w:after="120"/>
              <w:ind w:left="113" w:right="113"/>
              <w:rPr>
                <w:sz w:val="18"/>
                <w:szCs w:val="18"/>
              </w:rPr>
            </w:pPr>
          </w:p>
        </w:tc>
      </w:tr>
      <w:tr w:rsidR="00530CF6" w:rsidRPr="00EC1389" w14:paraId="70F9FFE5" w14:textId="77777777" w:rsidTr="00530CF6">
        <w:tc>
          <w:tcPr>
            <w:tcW w:w="1843" w:type="dxa"/>
            <w:tcBorders>
              <w:top w:val="single" w:sz="6" w:space="0" w:color="auto"/>
              <w:left w:val="single" w:sz="6" w:space="0" w:color="auto"/>
              <w:bottom w:val="single" w:sz="6" w:space="0" w:color="auto"/>
              <w:right w:val="single" w:sz="6" w:space="0" w:color="auto"/>
            </w:tcBorders>
            <w:vAlign w:val="bottom"/>
            <w:hideMark/>
          </w:tcPr>
          <w:p w14:paraId="4E9F526A" w14:textId="77777777" w:rsidR="00530CF6" w:rsidRPr="00EC1389" w:rsidRDefault="00530CF6" w:rsidP="00530CF6">
            <w:pPr>
              <w:spacing w:before="40" w:after="40" w:line="220" w:lineRule="exact"/>
              <w:ind w:left="113" w:right="113"/>
              <w:rPr>
                <w:sz w:val="18"/>
                <w:szCs w:val="18"/>
              </w:rPr>
            </w:pPr>
            <w:r w:rsidRPr="00EC1389">
              <w:rPr>
                <w:sz w:val="18"/>
                <w:szCs w:val="18"/>
              </w:rPr>
              <w:t>Желтый</w:t>
            </w:r>
          </w:p>
        </w:tc>
        <w:tc>
          <w:tcPr>
            <w:tcW w:w="950" w:type="dxa"/>
            <w:tcBorders>
              <w:top w:val="single" w:sz="6" w:space="0" w:color="auto"/>
              <w:left w:val="single" w:sz="6" w:space="0" w:color="auto"/>
              <w:bottom w:val="single" w:sz="6" w:space="0" w:color="auto"/>
              <w:right w:val="single" w:sz="6" w:space="0" w:color="auto"/>
            </w:tcBorders>
          </w:tcPr>
          <w:p w14:paraId="51298AB1"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14:paraId="41BA8E81" w14:textId="77777777" w:rsidR="00530CF6" w:rsidRPr="00EC1389" w:rsidRDefault="00530CF6" w:rsidP="00530CF6">
            <w:pPr>
              <w:spacing w:before="40" w:after="40" w:line="220" w:lineRule="exact"/>
              <w:ind w:left="113" w:right="113"/>
              <w:jc w:val="right"/>
              <w:rPr>
                <w:sz w:val="18"/>
                <w:szCs w:val="18"/>
              </w:rPr>
            </w:pPr>
            <w:r w:rsidRPr="00EC1389">
              <w:rPr>
                <w:sz w:val="18"/>
                <w:szCs w:val="18"/>
              </w:rPr>
              <w:t>300</w:t>
            </w:r>
          </w:p>
        </w:tc>
        <w:tc>
          <w:tcPr>
            <w:tcW w:w="950" w:type="dxa"/>
            <w:tcBorders>
              <w:top w:val="single" w:sz="6" w:space="0" w:color="auto"/>
              <w:left w:val="single" w:sz="6" w:space="0" w:color="auto"/>
              <w:bottom w:val="single" w:sz="6" w:space="0" w:color="auto"/>
              <w:right w:val="single" w:sz="6" w:space="0" w:color="auto"/>
            </w:tcBorders>
            <w:vAlign w:val="bottom"/>
            <w:hideMark/>
          </w:tcPr>
          <w:p w14:paraId="2CF9BB6A" w14:textId="77777777" w:rsidR="00530CF6" w:rsidRPr="00EC1389" w:rsidRDefault="004624AA" w:rsidP="00530CF6">
            <w:pPr>
              <w:spacing w:before="40" w:after="40" w:line="220" w:lineRule="exact"/>
              <w:ind w:left="113" w:right="113"/>
              <w:jc w:val="right"/>
              <w:rPr>
                <w:sz w:val="18"/>
                <w:szCs w:val="18"/>
              </w:rPr>
            </w:pPr>
            <w:r>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14:paraId="03978F1A" w14:textId="77777777" w:rsidR="00530CF6" w:rsidRPr="00EC1389" w:rsidRDefault="00530CF6" w:rsidP="00530CF6">
            <w:pPr>
              <w:spacing w:before="40" w:after="40" w:line="220" w:lineRule="exact"/>
              <w:ind w:left="113" w:right="113"/>
              <w:jc w:val="right"/>
              <w:rPr>
                <w:sz w:val="18"/>
                <w:szCs w:val="18"/>
              </w:rPr>
            </w:pPr>
            <w:r w:rsidRPr="00EC1389">
              <w:rPr>
                <w:sz w:val="18"/>
                <w:szCs w:val="18"/>
              </w:rPr>
              <w:t>130</w:t>
            </w:r>
          </w:p>
        </w:tc>
        <w:tc>
          <w:tcPr>
            <w:tcW w:w="950" w:type="dxa"/>
            <w:tcBorders>
              <w:top w:val="single" w:sz="6" w:space="0" w:color="auto"/>
              <w:left w:val="single" w:sz="6" w:space="0" w:color="auto"/>
              <w:bottom w:val="single" w:sz="6" w:space="0" w:color="auto"/>
              <w:right w:val="single" w:sz="6" w:space="0" w:color="auto"/>
            </w:tcBorders>
            <w:vAlign w:val="bottom"/>
            <w:hideMark/>
          </w:tcPr>
          <w:p w14:paraId="685997C2" w14:textId="77777777" w:rsidR="00530CF6" w:rsidRPr="00EC1389" w:rsidRDefault="00530CF6" w:rsidP="00530CF6">
            <w:pPr>
              <w:spacing w:before="40" w:after="40" w:line="220" w:lineRule="exact"/>
              <w:ind w:left="113" w:right="113"/>
              <w:jc w:val="right"/>
              <w:rPr>
                <w:sz w:val="18"/>
                <w:szCs w:val="18"/>
              </w:rPr>
            </w:pPr>
            <w:r w:rsidRPr="00EC1389">
              <w:rPr>
                <w:sz w:val="18"/>
                <w:szCs w:val="18"/>
              </w:rPr>
              <w:t>75</w:t>
            </w:r>
          </w:p>
        </w:tc>
        <w:tc>
          <w:tcPr>
            <w:tcW w:w="951" w:type="dxa"/>
            <w:tcBorders>
              <w:top w:val="single" w:sz="6" w:space="0" w:color="auto"/>
              <w:left w:val="single" w:sz="6" w:space="0" w:color="auto"/>
              <w:bottom w:val="single" w:sz="6" w:space="0" w:color="auto"/>
              <w:right w:val="single" w:sz="6" w:space="0" w:color="auto"/>
            </w:tcBorders>
            <w:vAlign w:val="bottom"/>
            <w:hideMark/>
          </w:tcPr>
          <w:p w14:paraId="501FD9F9" w14:textId="77777777" w:rsidR="00530CF6" w:rsidRPr="00EC1389" w:rsidRDefault="00530CF6" w:rsidP="00530CF6">
            <w:pPr>
              <w:spacing w:before="40" w:after="40" w:line="220" w:lineRule="exact"/>
              <w:ind w:left="113" w:right="113"/>
              <w:jc w:val="right"/>
              <w:rPr>
                <w:sz w:val="18"/>
                <w:szCs w:val="18"/>
              </w:rPr>
            </w:pPr>
            <w:r w:rsidRPr="00EC1389">
              <w:rPr>
                <w:sz w:val="18"/>
                <w:szCs w:val="18"/>
              </w:rPr>
              <w:t>10</w:t>
            </w:r>
          </w:p>
        </w:tc>
      </w:tr>
      <w:tr w:rsidR="00530CF6" w:rsidRPr="00EC1389" w14:paraId="1C757231" w14:textId="77777777" w:rsidTr="00530CF6">
        <w:tc>
          <w:tcPr>
            <w:tcW w:w="1843" w:type="dxa"/>
            <w:tcBorders>
              <w:top w:val="single" w:sz="6" w:space="0" w:color="auto"/>
              <w:left w:val="single" w:sz="6" w:space="0" w:color="auto"/>
              <w:bottom w:val="single" w:sz="6" w:space="0" w:color="auto"/>
              <w:right w:val="single" w:sz="6" w:space="0" w:color="auto"/>
            </w:tcBorders>
            <w:vAlign w:val="bottom"/>
            <w:hideMark/>
          </w:tcPr>
          <w:p w14:paraId="41DAD73F" w14:textId="77777777" w:rsidR="00530CF6" w:rsidRPr="00EC1389" w:rsidRDefault="00530CF6" w:rsidP="00530CF6">
            <w:pPr>
              <w:spacing w:before="40" w:after="40" w:line="220" w:lineRule="exact"/>
              <w:ind w:left="113" w:right="113"/>
              <w:rPr>
                <w:sz w:val="18"/>
                <w:szCs w:val="18"/>
              </w:rPr>
            </w:pPr>
            <w:r w:rsidRPr="00EC1389">
              <w:rPr>
                <w:sz w:val="18"/>
                <w:szCs w:val="18"/>
              </w:rPr>
              <w:t>Белый</w:t>
            </w:r>
          </w:p>
        </w:tc>
        <w:tc>
          <w:tcPr>
            <w:tcW w:w="950" w:type="dxa"/>
            <w:tcBorders>
              <w:top w:val="single" w:sz="6" w:space="0" w:color="auto"/>
              <w:left w:val="single" w:sz="6" w:space="0" w:color="auto"/>
              <w:bottom w:val="single" w:sz="6" w:space="0" w:color="auto"/>
              <w:right w:val="single" w:sz="6" w:space="0" w:color="auto"/>
            </w:tcBorders>
          </w:tcPr>
          <w:p w14:paraId="03806AD3"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14:paraId="708ED972" w14:textId="77777777" w:rsidR="00530CF6" w:rsidRPr="00EC1389" w:rsidRDefault="00530CF6" w:rsidP="00530CF6">
            <w:pPr>
              <w:spacing w:before="40" w:after="40" w:line="220" w:lineRule="exact"/>
              <w:ind w:left="113" w:right="113"/>
              <w:jc w:val="right"/>
              <w:rPr>
                <w:sz w:val="18"/>
                <w:szCs w:val="18"/>
              </w:rPr>
            </w:pPr>
            <w:r w:rsidRPr="00EC1389">
              <w:rPr>
                <w:sz w:val="18"/>
                <w:szCs w:val="18"/>
              </w:rPr>
              <w:t>450</w:t>
            </w:r>
          </w:p>
        </w:tc>
        <w:tc>
          <w:tcPr>
            <w:tcW w:w="950" w:type="dxa"/>
            <w:tcBorders>
              <w:top w:val="single" w:sz="6" w:space="0" w:color="auto"/>
              <w:left w:val="single" w:sz="6" w:space="0" w:color="auto"/>
              <w:bottom w:val="single" w:sz="6" w:space="0" w:color="auto"/>
              <w:right w:val="single" w:sz="6" w:space="0" w:color="auto"/>
            </w:tcBorders>
            <w:vAlign w:val="bottom"/>
            <w:hideMark/>
          </w:tcPr>
          <w:p w14:paraId="3338DE7B" w14:textId="77777777" w:rsidR="00530CF6" w:rsidRPr="00EC1389" w:rsidRDefault="004624AA" w:rsidP="00530CF6">
            <w:pPr>
              <w:spacing w:before="40" w:after="40" w:line="220" w:lineRule="exact"/>
              <w:ind w:left="113" w:right="113"/>
              <w:jc w:val="right"/>
              <w:rPr>
                <w:sz w:val="18"/>
                <w:szCs w:val="18"/>
              </w:rPr>
            </w:pPr>
            <w:r>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14:paraId="27BBD619" w14:textId="77777777" w:rsidR="00530CF6" w:rsidRPr="00EC1389" w:rsidRDefault="00530CF6" w:rsidP="00530CF6">
            <w:pPr>
              <w:spacing w:before="40" w:after="40" w:line="220" w:lineRule="exact"/>
              <w:ind w:left="113" w:right="113"/>
              <w:jc w:val="right"/>
              <w:rPr>
                <w:sz w:val="18"/>
                <w:szCs w:val="18"/>
              </w:rPr>
            </w:pPr>
            <w:r w:rsidRPr="00EC1389">
              <w:rPr>
                <w:sz w:val="18"/>
                <w:szCs w:val="18"/>
              </w:rPr>
              <w:t>200</w:t>
            </w:r>
          </w:p>
        </w:tc>
        <w:tc>
          <w:tcPr>
            <w:tcW w:w="950" w:type="dxa"/>
            <w:tcBorders>
              <w:top w:val="single" w:sz="6" w:space="0" w:color="auto"/>
              <w:left w:val="single" w:sz="6" w:space="0" w:color="auto"/>
              <w:bottom w:val="single" w:sz="6" w:space="0" w:color="auto"/>
              <w:right w:val="single" w:sz="6" w:space="0" w:color="auto"/>
            </w:tcBorders>
            <w:vAlign w:val="bottom"/>
            <w:hideMark/>
          </w:tcPr>
          <w:p w14:paraId="6C114682" w14:textId="77777777" w:rsidR="00530CF6" w:rsidRPr="00EC1389" w:rsidRDefault="00530CF6" w:rsidP="00530CF6">
            <w:pPr>
              <w:spacing w:before="40" w:after="40" w:line="220" w:lineRule="exact"/>
              <w:ind w:left="113" w:right="113"/>
              <w:jc w:val="right"/>
              <w:rPr>
                <w:sz w:val="18"/>
                <w:szCs w:val="18"/>
              </w:rPr>
            </w:pPr>
            <w:r w:rsidRPr="00EC1389">
              <w:rPr>
                <w:sz w:val="18"/>
                <w:szCs w:val="18"/>
              </w:rPr>
              <w:t>95</w:t>
            </w:r>
          </w:p>
        </w:tc>
        <w:tc>
          <w:tcPr>
            <w:tcW w:w="951" w:type="dxa"/>
            <w:tcBorders>
              <w:top w:val="single" w:sz="6" w:space="0" w:color="auto"/>
              <w:left w:val="single" w:sz="6" w:space="0" w:color="auto"/>
              <w:bottom w:val="single" w:sz="6" w:space="0" w:color="auto"/>
              <w:right w:val="single" w:sz="6" w:space="0" w:color="auto"/>
            </w:tcBorders>
            <w:vAlign w:val="bottom"/>
            <w:hideMark/>
          </w:tcPr>
          <w:p w14:paraId="6DCAE9BA" w14:textId="77777777" w:rsidR="00530CF6" w:rsidRPr="00EC1389" w:rsidRDefault="00530CF6" w:rsidP="00530CF6">
            <w:pPr>
              <w:spacing w:before="40" w:after="40" w:line="220" w:lineRule="exact"/>
              <w:ind w:left="113" w:right="113"/>
              <w:jc w:val="right"/>
              <w:rPr>
                <w:sz w:val="18"/>
                <w:szCs w:val="18"/>
              </w:rPr>
            </w:pPr>
            <w:r w:rsidRPr="00EC1389">
              <w:rPr>
                <w:sz w:val="18"/>
                <w:szCs w:val="18"/>
              </w:rPr>
              <w:t>16</w:t>
            </w:r>
          </w:p>
        </w:tc>
      </w:tr>
      <w:tr w:rsidR="00530CF6" w:rsidRPr="00EC1389" w14:paraId="4FE723C0" w14:textId="77777777" w:rsidTr="00530CF6">
        <w:tc>
          <w:tcPr>
            <w:tcW w:w="1843" w:type="dxa"/>
            <w:tcBorders>
              <w:top w:val="single" w:sz="6" w:space="0" w:color="auto"/>
              <w:left w:val="single" w:sz="6" w:space="0" w:color="auto"/>
              <w:bottom w:val="single" w:sz="12" w:space="0" w:color="auto"/>
              <w:right w:val="single" w:sz="6" w:space="0" w:color="auto"/>
            </w:tcBorders>
            <w:hideMark/>
          </w:tcPr>
          <w:p w14:paraId="60AA91BF" w14:textId="77777777" w:rsidR="00530CF6" w:rsidRPr="00EC1389" w:rsidRDefault="00530CF6" w:rsidP="00530CF6">
            <w:pPr>
              <w:spacing w:before="40" w:after="120"/>
              <w:ind w:left="113" w:right="113"/>
              <w:rPr>
                <w:sz w:val="18"/>
                <w:szCs w:val="18"/>
              </w:rPr>
            </w:pPr>
            <w:r w:rsidRPr="00EC1389">
              <w:rPr>
                <w:sz w:val="18"/>
                <w:szCs w:val="18"/>
              </w:rPr>
              <w:t>Красный</w:t>
            </w:r>
          </w:p>
        </w:tc>
        <w:tc>
          <w:tcPr>
            <w:tcW w:w="950" w:type="dxa"/>
            <w:tcBorders>
              <w:top w:val="single" w:sz="6" w:space="0" w:color="auto"/>
              <w:left w:val="single" w:sz="6" w:space="0" w:color="auto"/>
              <w:bottom w:val="single" w:sz="12" w:space="0" w:color="auto"/>
              <w:right w:val="single" w:sz="6" w:space="0" w:color="auto"/>
            </w:tcBorders>
          </w:tcPr>
          <w:p w14:paraId="0AA64553" w14:textId="77777777" w:rsidR="00530CF6" w:rsidRPr="00EC1389" w:rsidRDefault="00530CF6" w:rsidP="00530CF6">
            <w:pPr>
              <w:spacing w:before="40" w:after="120"/>
              <w:ind w:left="113" w:right="113"/>
              <w:rPr>
                <w:sz w:val="18"/>
                <w:szCs w:val="18"/>
              </w:rPr>
            </w:pPr>
          </w:p>
        </w:tc>
        <w:tc>
          <w:tcPr>
            <w:tcW w:w="950" w:type="dxa"/>
            <w:tcBorders>
              <w:top w:val="single" w:sz="6" w:space="0" w:color="auto"/>
              <w:left w:val="single" w:sz="6" w:space="0" w:color="auto"/>
              <w:bottom w:val="single" w:sz="12" w:space="0" w:color="auto"/>
              <w:right w:val="single" w:sz="6" w:space="0" w:color="auto"/>
            </w:tcBorders>
            <w:vAlign w:val="bottom"/>
            <w:hideMark/>
          </w:tcPr>
          <w:p w14:paraId="27BE3B13" w14:textId="77777777" w:rsidR="00530CF6" w:rsidRPr="00EC1389" w:rsidRDefault="00530CF6" w:rsidP="00530CF6">
            <w:pPr>
              <w:spacing w:before="40" w:after="40" w:line="220" w:lineRule="exact"/>
              <w:ind w:left="113" w:right="113"/>
              <w:jc w:val="right"/>
              <w:rPr>
                <w:sz w:val="18"/>
                <w:szCs w:val="18"/>
              </w:rPr>
            </w:pPr>
            <w:r w:rsidRPr="00EC1389">
              <w:rPr>
                <w:sz w:val="18"/>
                <w:szCs w:val="18"/>
              </w:rPr>
              <w:t>120</w:t>
            </w:r>
          </w:p>
        </w:tc>
        <w:tc>
          <w:tcPr>
            <w:tcW w:w="950" w:type="dxa"/>
            <w:tcBorders>
              <w:top w:val="single" w:sz="6" w:space="0" w:color="auto"/>
              <w:left w:val="single" w:sz="6" w:space="0" w:color="auto"/>
              <w:bottom w:val="single" w:sz="12" w:space="0" w:color="auto"/>
              <w:right w:val="single" w:sz="6" w:space="0" w:color="auto"/>
            </w:tcBorders>
            <w:vAlign w:val="bottom"/>
            <w:hideMark/>
          </w:tcPr>
          <w:p w14:paraId="47ED0B0A" w14:textId="77777777" w:rsidR="00530CF6" w:rsidRPr="00EC1389" w:rsidRDefault="00530CF6" w:rsidP="00530CF6">
            <w:pPr>
              <w:spacing w:before="40" w:after="40" w:line="220" w:lineRule="exact"/>
              <w:ind w:left="113" w:right="113"/>
              <w:jc w:val="right"/>
              <w:rPr>
                <w:sz w:val="18"/>
                <w:szCs w:val="18"/>
              </w:rPr>
            </w:pPr>
            <w:r w:rsidRPr="00EC1389">
              <w:rPr>
                <w:sz w:val="18"/>
                <w:szCs w:val="18"/>
              </w:rPr>
              <w:t>60</w:t>
            </w:r>
          </w:p>
        </w:tc>
        <w:tc>
          <w:tcPr>
            <w:tcW w:w="950" w:type="dxa"/>
            <w:tcBorders>
              <w:top w:val="single" w:sz="6" w:space="0" w:color="auto"/>
              <w:left w:val="single" w:sz="6" w:space="0" w:color="auto"/>
              <w:bottom w:val="single" w:sz="12" w:space="0" w:color="auto"/>
              <w:right w:val="single" w:sz="6" w:space="0" w:color="auto"/>
            </w:tcBorders>
            <w:vAlign w:val="bottom"/>
            <w:hideMark/>
          </w:tcPr>
          <w:p w14:paraId="6BCD4EE1" w14:textId="77777777" w:rsidR="00530CF6" w:rsidRPr="00EC1389" w:rsidRDefault="00530CF6" w:rsidP="00530CF6">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12" w:space="0" w:color="auto"/>
              <w:right w:val="single" w:sz="6" w:space="0" w:color="auto"/>
            </w:tcBorders>
            <w:vAlign w:val="bottom"/>
            <w:hideMark/>
          </w:tcPr>
          <w:p w14:paraId="3E57FC2F" w14:textId="77777777" w:rsidR="00530CF6" w:rsidRPr="00EC1389" w:rsidRDefault="00530CF6" w:rsidP="00530CF6">
            <w:pPr>
              <w:spacing w:before="40" w:after="40" w:line="220" w:lineRule="exact"/>
              <w:ind w:left="113" w:right="113"/>
              <w:jc w:val="right"/>
              <w:rPr>
                <w:sz w:val="18"/>
                <w:szCs w:val="18"/>
              </w:rPr>
            </w:pPr>
            <w:r w:rsidRPr="00EC1389">
              <w:rPr>
                <w:sz w:val="18"/>
                <w:szCs w:val="18"/>
              </w:rPr>
              <w:t>10</w:t>
            </w:r>
          </w:p>
        </w:tc>
        <w:tc>
          <w:tcPr>
            <w:tcW w:w="951" w:type="dxa"/>
            <w:tcBorders>
              <w:top w:val="single" w:sz="6" w:space="0" w:color="auto"/>
              <w:left w:val="single" w:sz="6" w:space="0" w:color="auto"/>
              <w:bottom w:val="single" w:sz="12" w:space="0" w:color="auto"/>
              <w:right w:val="single" w:sz="6" w:space="0" w:color="auto"/>
            </w:tcBorders>
            <w:vAlign w:val="bottom"/>
            <w:hideMark/>
          </w:tcPr>
          <w:p w14:paraId="50726706" w14:textId="77777777" w:rsidR="00530CF6" w:rsidRPr="00EC1389" w:rsidRDefault="004624AA" w:rsidP="00530CF6">
            <w:pPr>
              <w:spacing w:before="40" w:after="40" w:line="220" w:lineRule="exact"/>
              <w:ind w:left="113" w:right="113"/>
              <w:jc w:val="right"/>
              <w:rPr>
                <w:sz w:val="18"/>
                <w:szCs w:val="18"/>
              </w:rPr>
            </w:pPr>
            <w:r>
              <w:rPr>
                <w:sz w:val="18"/>
                <w:szCs w:val="18"/>
              </w:rPr>
              <w:t>–</w:t>
            </w:r>
          </w:p>
        </w:tc>
      </w:tr>
    </w:tbl>
    <w:p w14:paraId="71535D08" w14:textId="77777777" w:rsidR="00530CF6" w:rsidRPr="006B4D3F" w:rsidRDefault="00530CF6" w:rsidP="00CE4D42">
      <w:pPr>
        <w:pStyle w:val="SingleTxtGR"/>
        <w:tabs>
          <w:tab w:val="clear" w:pos="1701"/>
        </w:tabs>
        <w:spacing w:before="240"/>
        <w:ind w:left="2268" w:hanging="1134"/>
      </w:pPr>
      <w:r w:rsidRPr="006B4D3F">
        <w:t>5.4.5</w:t>
      </w:r>
      <w:r w:rsidRPr="006B4D3F">
        <w:tab/>
        <w:t xml:space="preserve">Цвет отраженного света </w:t>
      </w:r>
      <w:r>
        <w:t>устройства</w:t>
      </w:r>
      <w:r w:rsidRPr="006B4D3F">
        <w:t xml:space="preserve"> </w:t>
      </w:r>
    </w:p>
    <w:p w14:paraId="2624E568" w14:textId="77777777" w:rsidR="00530CF6" w:rsidRPr="006B4D3F" w:rsidRDefault="00530CF6" w:rsidP="00530CF6">
      <w:pPr>
        <w:pStyle w:val="SingleTxtGR"/>
        <w:tabs>
          <w:tab w:val="clear" w:pos="1701"/>
        </w:tabs>
        <w:ind w:left="2268" w:hanging="1134"/>
      </w:pPr>
      <w:r w:rsidRPr="006B4D3F">
        <w:t>5.4.5.1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14:paraId="70819707" w14:textId="77777777" w:rsidR="00530CF6" w:rsidRPr="006B4D3F" w:rsidRDefault="00530CF6" w:rsidP="00530CF6">
      <w:pPr>
        <w:pStyle w:val="SingleTxtGR"/>
        <w:tabs>
          <w:tab w:val="clear" w:pos="1701"/>
        </w:tabs>
        <w:ind w:left="2268" w:hanging="1134"/>
      </w:pPr>
      <w:r w:rsidRPr="006B4D3F">
        <w:t>5.4.5.2</w:t>
      </w:r>
      <w:r w:rsidRPr="006B4D3F">
        <w:tab/>
        <w:t xml:space="preserve">Координаты цветности отраженного светового потока не должны превышать пределы, соответствующие указанным в Правилах № 48 ООН пределам для красного, </w:t>
      </w:r>
      <w:proofErr w:type="spellStart"/>
      <w:r w:rsidRPr="006B4D3F">
        <w:t>автожелтого</w:t>
      </w:r>
      <w:proofErr w:type="spellEnd"/>
      <w:r w:rsidRPr="006B4D3F">
        <w:t xml:space="preserve"> и белого цветов в ночное время.</w:t>
      </w:r>
    </w:p>
    <w:p w14:paraId="368BD5FD" w14:textId="77777777" w:rsidR="00530CF6" w:rsidRPr="006B4D3F" w:rsidRDefault="00530CF6" w:rsidP="00530CF6">
      <w:pPr>
        <w:pStyle w:val="SingleTxtGR"/>
        <w:tabs>
          <w:tab w:val="clear" w:pos="1701"/>
        </w:tabs>
        <w:ind w:left="2268" w:hanging="1134"/>
      </w:pPr>
      <w:r w:rsidRPr="006B4D3F">
        <w:t>5.4.6</w:t>
      </w:r>
      <w:r w:rsidRPr="006B4D3F">
        <w:tab/>
        <w:t xml:space="preserve">Особые технические требования (испытания)/Сопротивление воздействию внешних факторов </w:t>
      </w:r>
    </w:p>
    <w:p w14:paraId="2D9D1ADC" w14:textId="77777777" w:rsidR="00530CF6" w:rsidRPr="006B4D3F" w:rsidRDefault="00530CF6" w:rsidP="00530CF6">
      <w:pPr>
        <w:pStyle w:val="SingleTxtGR"/>
        <w:keepNext/>
        <w:keepLines/>
        <w:tabs>
          <w:tab w:val="clear" w:pos="1701"/>
        </w:tabs>
        <w:ind w:left="2268" w:hanging="1134"/>
      </w:pPr>
      <w:r w:rsidRPr="006B4D3F">
        <w:t>5.4.6.1</w:t>
      </w:r>
      <w:r w:rsidRPr="006B4D3F">
        <w:tab/>
        <w:t>Сопротивление атмосферному воздействию</w:t>
      </w:r>
    </w:p>
    <w:p w14:paraId="7F1C3C7D" w14:textId="77777777" w:rsidR="00530CF6" w:rsidRPr="006B4D3F" w:rsidRDefault="00530CF6" w:rsidP="00530CF6">
      <w:pPr>
        <w:pStyle w:val="SingleTxtGR"/>
        <w:tabs>
          <w:tab w:val="clear" w:pos="1701"/>
        </w:tabs>
        <w:ind w:left="2268" w:hanging="1134"/>
      </w:pPr>
      <w:r w:rsidRPr="006B4D3F">
        <w:tab/>
        <w:t>Образец подвергают испытанию, предусмотренному в приложении 13.</w:t>
      </w:r>
    </w:p>
    <w:p w14:paraId="79498E0E" w14:textId="77777777" w:rsidR="00530CF6" w:rsidRPr="006B4D3F" w:rsidRDefault="00530CF6" w:rsidP="00530CF6">
      <w:pPr>
        <w:pStyle w:val="SingleTxtGR"/>
        <w:tabs>
          <w:tab w:val="clear" w:pos="1701"/>
        </w:tabs>
        <w:ind w:left="2268" w:hanging="1134"/>
      </w:pPr>
      <w:r w:rsidRPr="006B4D3F">
        <w:t>5.4.6.2</w:t>
      </w:r>
      <w:r w:rsidRPr="006B4D3F">
        <w:tab/>
        <w:t>Коррозионная стойкость</w:t>
      </w:r>
    </w:p>
    <w:p w14:paraId="15DB98AA"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14:paraId="247C62B0" w14:textId="77777777" w:rsidR="00530CF6" w:rsidRPr="006B4D3F" w:rsidRDefault="00530CF6" w:rsidP="00530CF6">
      <w:pPr>
        <w:pStyle w:val="SingleTxtGR"/>
        <w:tabs>
          <w:tab w:val="clear" w:pos="1701"/>
        </w:tabs>
        <w:ind w:left="2268" w:hanging="1134"/>
      </w:pPr>
      <w:r w:rsidRPr="006B4D3F">
        <w:t>5.4.6.3</w:t>
      </w:r>
      <w:r w:rsidRPr="006B4D3F">
        <w:tab/>
        <w:t>Стойкость к воздействию топлива</w:t>
      </w:r>
    </w:p>
    <w:p w14:paraId="52E2C4DD"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14:paraId="60A744B3" w14:textId="77777777" w:rsidR="00530CF6" w:rsidRPr="006B4D3F" w:rsidRDefault="00530CF6" w:rsidP="00530CF6">
      <w:pPr>
        <w:pStyle w:val="SingleTxtGR"/>
        <w:tabs>
          <w:tab w:val="clear" w:pos="1701"/>
        </w:tabs>
        <w:ind w:left="2268" w:hanging="1134"/>
      </w:pPr>
      <w:r w:rsidRPr="006B4D3F">
        <w:t>5.4.6.4</w:t>
      </w:r>
      <w:r w:rsidRPr="006B4D3F">
        <w:tab/>
        <w:t>Жаростойкость</w:t>
      </w:r>
    </w:p>
    <w:p w14:paraId="0C036EE2"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испытанию, предусмотренному в</w:t>
      </w:r>
      <w:r>
        <w:t> </w:t>
      </w:r>
      <w:r w:rsidRPr="006B4D3F">
        <w:t>приложении 6.</w:t>
      </w:r>
    </w:p>
    <w:p w14:paraId="7AC17E22" w14:textId="77777777" w:rsidR="00530CF6" w:rsidRPr="006B4D3F" w:rsidRDefault="00530CF6" w:rsidP="00530CF6">
      <w:pPr>
        <w:pStyle w:val="SingleTxtGR"/>
        <w:tabs>
          <w:tab w:val="clear" w:pos="1701"/>
        </w:tabs>
        <w:ind w:left="2268" w:hanging="1134"/>
      </w:pPr>
      <w:r w:rsidRPr="006B4D3F">
        <w:t>5.4.6.5</w:t>
      </w:r>
      <w:r w:rsidRPr="006B4D3F">
        <w:tab/>
        <w:t>Стойкость при чистке</w:t>
      </w:r>
    </w:p>
    <w:p w14:paraId="6C10DABB"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14:paraId="5DA425DA" w14:textId="77777777" w:rsidR="00530CF6" w:rsidRPr="006B4D3F" w:rsidRDefault="00530CF6" w:rsidP="00530CF6">
      <w:pPr>
        <w:pStyle w:val="SingleTxtGR"/>
        <w:tabs>
          <w:tab w:val="clear" w:pos="1701"/>
        </w:tabs>
        <w:ind w:left="2268" w:hanging="1134"/>
      </w:pPr>
      <w:r w:rsidRPr="006B4D3F">
        <w:t>5.4.6.6</w:t>
      </w:r>
      <w:r w:rsidRPr="006B4D3F">
        <w:tab/>
        <w:t>Устойчивость фотометрических свойств</w:t>
      </w:r>
    </w:p>
    <w:p w14:paraId="7D4D0804"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14:paraId="0F3969E8" w14:textId="77777777" w:rsidR="00530CF6" w:rsidRPr="006B4D3F" w:rsidRDefault="00530CF6" w:rsidP="00530CF6">
      <w:pPr>
        <w:pStyle w:val="SingleTxtGR"/>
        <w:tabs>
          <w:tab w:val="clear" w:pos="1701"/>
        </w:tabs>
        <w:ind w:left="2268" w:hanging="1134"/>
      </w:pPr>
      <w:r w:rsidRPr="006B4D3F">
        <w:t>5.4.6.7</w:t>
      </w:r>
      <w:r w:rsidRPr="006B4D3F">
        <w:tab/>
        <w:t>Водонепроницаемость</w:t>
      </w:r>
    </w:p>
    <w:p w14:paraId="28A0A4DA"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14:paraId="35E1022F" w14:textId="77777777" w:rsidR="00530CF6" w:rsidRPr="006B4D3F" w:rsidRDefault="00530CF6" w:rsidP="00462EFA">
      <w:pPr>
        <w:pStyle w:val="SingleTxtGR"/>
        <w:pageBreakBefore/>
        <w:tabs>
          <w:tab w:val="clear" w:pos="1701"/>
        </w:tabs>
        <w:ind w:left="2268" w:hanging="1134"/>
      </w:pPr>
      <w:r w:rsidRPr="006B4D3F">
        <w:lastRenderedPageBreak/>
        <w:t>5.4.6.8</w:t>
      </w:r>
      <w:r w:rsidRPr="006B4D3F">
        <w:tab/>
        <w:t>Прочность сцепления (в случае с клеящими материалами)</w:t>
      </w:r>
    </w:p>
    <w:p w14:paraId="141D8764"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14:paraId="4BDFB14A" w14:textId="77777777" w:rsidR="00530CF6" w:rsidRPr="006B4D3F" w:rsidRDefault="00530CF6" w:rsidP="00462EFA">
      <w:pPr>
        <w:pStyle w:val="SingleTxtGR"/>
        <w:tabs>
          <w:tab w:val="clear" w:pos="1701"/>
        </w:tabs>
        <w:ind w:left="2268" w:hanging="1134"/>
      </w:pPr>
      <w:r w:rsidRPr="006B4D3F">
        <w:t>5.4.6.9</w:t>
      </w:r>
      <w:r w:rsidRPr="006B4D3F">
        <w:tab/>
        <w:t>Многократный изгиб</w:t>
      </w:r>
    </w:p>
    <w:p w14:paraId="5FA132EE" w14:textId="77777777" w:rsidR="00530CF6" w:rsidRPr="006B4D3F" w:rsidRDefault="00530CF6" w:rsidP="00530CF6">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14:paraId="462BC680"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14:paraId="186B07E0" w14:textId="77777777" w:rsidR="00530CF6" w:rsidRPr="006B4D3F" w:rsidRDefault="00530CF6" w:rsidP="004624AA">
      <w:pPr>
        <w:pStyle w:val="SingleTxtGR"/>
        <w:tabs>
          <w:tab w:val="clear" w:pos="1701"/>
        </w:tabs>
        <w:ind w:left="2268" w:hanging="1134"/>
      </w:pPr>
      <w:r w:rsidRPr="006B4D3F">
        <w:t>5.4.7</w:t>
      </w:r>
      <w:r w:rsidRPr="006B4D3F">
        <w:tab/>
        <w:t>Порядок проведения испытаний для классов C</w:t>
      </w:r>
    </w:p>
    <w:p w14:paraId="5D19DB03" w14:textId="77777777" w:rsidR="00530CF6" w:rsidRPr="006B4D3F" w:rsidRDefault="00530CF6" w:rsidP="00530CF6">
      <w:pPr>
        <w:pStyle w:val="SingleTxtGR"/>
        <w:tabs>
          <w:tab w:val="clear" w:pos="1701"/>
        </w:tabs>
        <w:ind w:left="2268" w:hanging="1134"/>
      </w:pPr>
      <w:r w:rsidRPr="006B4D3F">
        <w:t>5.4.7.1</w:t>
      </w:r>
      <w:r w:rsidRPr="006B4D3F">
        <w:tab/>
        <w:t>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 в случае плоских поверхностей их площадь должна составлять минимум 500 мм x 500 мм.</w:t>
      </w:r>
    </w:p>
    <w:p w14:paraId="43F3FC99" w14:textId="77777777" w:rsidR="00530CF6" w:rsidRPr="006B4D3F" w:rsidRDefault="00530CF6" w:rsidP="00530CF6">
      <w:pPr>
        <w:pStyle w:val="SingleTxtGR"/>
        <w:tabs>
          <w:tab w:val="clear" w:pos="1701"/>
        </w:tabs>
        <w:ind w:left="2268" w:hanging="1134"/>
      </w:pPr>
      <w:r w:rsidRPr="006B4D3F">
        <w:t>5.4.7.2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3"/>
      </w:r>
      <w:r w:rsidRPr="006B4D3F">
        <w:t xml:space="preserve">. </w:t>
      </w:r>
    </w:p>
    <w:p w14:paraId="022E52C0" w14:textId="77777777" w:rsidR="00530CF6" w:rsidRPr="006B4D3F" w:rsidRDefault="00530CF6" w:rsidP="00530CF6">
      <w:pPr>
        <w:pStyle w:val="SingleTxtGR"/>
        <w:tabs>
          <w:tab w:val="clear" w:pos="1701"/>
        </w:tabs>
        <w:ind w:left="2268" w:hanging="1134"/>
      </w:pPr>
      <w:r w:rsidRPr="006B4D3F">
        <w:t>5.4.7.3</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8, до проведения испытаний, описанных в приложениях 6 и 7.</w:t>
      </w:r>
    </w:p>
    <w:p w14:paraId="46294912" w14:textId="77777777" w:rsidR="00530CF6" w:rsidRPr="006B4D3F" w:rsidRDefault="00530CF6" w:rsidP="00530CF6">
      <w:pPr>
        <w:pStyle w:val="SingleTxtGR"/>
        <w:tabs>
          <w:tab w:val="clear" w:pos="1701"/>
        </w:tabs>
        <w:ind w:left="2268" w:hanging="1134"/>
      </w:pPr>
      <w:r w:rsidRPr="006B4D3F">
        <w:t>5.4.7.4</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14:paraId="38E50FA8" w14:textId="77777777" w:rsidR="00530CF6" w:rsidRPr="006B4D3F" w:rsidRDefault="00530CF6" w:rsidP="00530CF6">
      <w:pPr>
        <w:pStyle w:val="SingleTxtGR"/>
        <w:tabs>
          <w:tab w:val="clear" w:pos="1701"/>
        </w:tabs>
        <w:ind w:left="2268" w:hanging="1134"/>
      </w:pPr>
      <w:r w:rsidRPr="006B4D3F">
        <w:t>5.4.7.5</w:t>
      </w:r>
      <w:r w:rsidRPr="006B4D3F">
        <w:tab/>
        <w:t>Для других испытаний следует использовать образцы, не подвергавшиеся никаким испытаниям.</w:t>
      </w:r>
    </w:p>
    <w:p w14:paraId="469681E3" w14:textId="77777777" w:rsidR="00530CF6" w:rsidRPr="006B4D3F" w:rsidRDefault="00530CF6" w:rsidP="00530CF6">
      <w:pPr>
        <w:pStyle w:val="SingleTxtGR"/>
        <w:tabs>
          <w:tab w:val="clear" w:pos="1701"/>
        </w:tabs>
        <w:ind w:left="2268" w:hanging="1134"/>
      </w:pPr>
      <w:r w:rsidRPr="006B4D3F">
        <w:t>5.5</w:t>
      </w:r>
      <w:r w:rsidRPr="006B4D3F">
        <w:tab/>
        <w:t>Т</w:t>
      </w:r>
      <w:r>
        <w:t>ехнические требования в отношении светоотражающей маркировки классов</w:t>
      </w:r>
      <w:r w:rsidRPr="006B4D3F">
        <w:t xml:space="preserve"> D </w:t>
      </w:r>
      <w:r>
        <w:t>и</w:t>
      </w:r>
      <w:r w:rsidRPr="006B4D3F">
        <w:t xml:space="preserve"> E (</w:t>
      </w:r>
      <w:r>
        <w:t>обозначения</w:t>
      </w:r>
      <w:r w:rsidRPr="006B4D3F">
        <w:t xml:space="preserve"> </w:t>
      </w:r>
      <w:r>
        <w:t>«</w:t>
      </w:r>
      <w:r w:rsidRPr="006B4D3F">
        <w:t>D</w:t>
      </w:r>
      <w:r>
        <w:t>»</w:t>
      </w:r>
      <w:r w:rsidRPr="006B4D3F">
        <w:t xml:space="preserve"> </w:t>
      </w:r>
      <w:r>
        <w:t>и</w:t>
      </w:r>
      <w:r w:rsidRPr="006B4D3F">
        <w:t xml:space="preserve"> </w:t>
      </w:r>
      <w:r>
        <w:t>«</w:t>
      </w:r>
      <w:r w:rsidRPr="006B4D3F">
        <w:t>E</w:t>
      </w:r>
      <w:r>
        <w:t>»</w:t>
      </w:r>
      <w:r w:rsidRPr="006B4D3F">
        <w:t>)</w:t>
      </w:r>
    </w:p>
    <w:p w14:paraId="1701C3D9" w14:textId="77777777" w:rsidR="00530CF6" w:rsidRPr="006B4D3F" w:rsidRDefault="00530CF6" w:rsidP="00530CF6">
      <w:pPr>
        <w:pStyle w:val="SingleTxtGR"/>
        <w:tabs>
          <w:tab w:val="clear" w:pos="1701"/>
        </w:tabs>
        <w:ind w:left="2268" w:hanging="1134"/>
      </w:pPr>
      <w:r w:rsidRPr="006B4D3F">
        <w:t>5.5.1</w:t>
      </w:r>
      <w:r w:rsidRPr="006B4D3F">
        <w:tab/>
        <w:t>Каждая светоотражающая маркировка классов D и E должна удовлетворять фотометрическим требованиям, указанным в пунктах</w:t>
      </w:r>
      <w:r>
        <w:t> </w:t>
      </w:r>
      <w:r w:rsidRPr="006B4D3F">
        <w:t>5.5.3–5.5.5.</w:t>
      </w:r>
    </w:p>
    <w:p w14:paraId="39C32244" w14:textId="77777777" w:rsidR="00530CF6" w:rsidRPr="006B4D3F" w:rsidRDefault="00530CF6" w:rsidP="00530CF6">
      <w:pPr>
        <w:pStyle w:val="SingleTxtGR"/>
        <w:tabs>
          <w:tab w:val="clear" w:pos="1701"/>
        </w:tabs>
        <w:ind w:left="2268" w:hanging="1134"/>
      </w:pPr>
      <w:r w:rsidRPr="006B4D3F">
        <w:t>5.5.2</w:t>
      </w:r>
      <w:r w:rsidRPr="006B4D3F">
        <w:tab/>
        <w:t>Податель заявки представляет на официальное утверждение:</w:t>
      </w:r>
    </w:p>
    <w:p w14:paraId="0E065AA8" w14:textId="77777777" w:rsidR="00530CF6" w:rsidRPr="006B4D3F" w:rsidRDefault="00530CF6" w:rsidP="00530CF6">
      <w:pPr>
        <w:pStyle w:val="SingleTxtGR"/>
        <w:tabs>
          <w:tab w:val="clear" w:pos="1701"/>
        </w:tabs>
        <w:ind w:left="2268" w:hanging="1134"/>
      </w:pPr>
      <w:r w:rsidRPr="006B4D3F">
        <w:t>5.5.2.1</w:t>
      </w:r>
      <w:r w:rsidRPr="006B4D3F">
        <w:tab/>
        <w:t>испытательной лаборатории должны быть представлены пять испытуемых образцов в виде плоских поверхностей из светоотражающих маркировочных материалов. В случае плоских поверхностей их площадь должна составлять минимум 500 мм x 500 мм;</w:t>
      </w:r>
    </w:p>
    <w:p w14:paraId="24D08B3E" w14:textId="77777777" w:rsidR="00530CF6" w:rsidRPr="006B4D3F" w:rsidRDefault="00530CF6" w:rsidP="00530CF6">
      <w:pPr>
        <w:pStyle w:val="SingleTxtGR"/>
        <w:ind w:left="2268" w:hanging="1134"/>
      </w:pPr>
      <w:r w:rsidRPr="006B4D3F">
        <w:t>5.5.2.2</w:t>
      </w:r>
      <w:r w:rsidRPr="006B4D3F">
        <w:tab/>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4"/>
      </w:r>
      <w:r w:rsidRPr="006B4D3F">
        <w:t>.</w:t>
      </w:r>
    </w:p>
    <w:p w14:paraId="6F7A8371" w14:textId="77777777" w:rsidR="00530CF6" w:rsidRPr="006B4D3F" w:rsidRDefault="00530CF6" w:rsidP="004624AA">
      <w:pPr>
        <w:pStyle w:val="SingleTxtGR"/>
        <w:pageBreakBefore/>
        <w:ind w:left="2268" w:hanging="1134"/>
      </w:pPr>
      <w:r w:rsidRPr="006B4D3F">
        <w:lastRenderedPageBreak/>
        <w:t>5.5.3</w:t>
      </w:r>
      <w:r w:rsidRPr="006B4D3F">
        <w:tab/>
      </w:r>
      <w:r w:rsidRPr="006B4D3F">
        <w:tab/>
        <w:t>Процедура испытания</w:t>
      </w:r>
    </w:p>
    <w:p w14:paraId="4A116F8D" w14:textId="77777777" w:rsidR="00530CF6" w:rsidRPr="006B4D3F" w:rsidRDefault="00530CF6" w:rsidP="00530CF6">
      <w:pPr>
        <w:pStyle w:val="SingleTxtGR"/>
        <w:tabs>
          <w:tab w:val="clear" w:pos="1701"/>
        </w:tabs>
        <w:ind w:left="2268" w:hanging="1134"/>
      </w:pPr>
      <w:r w:rsidRPr="006B4D3F">
        <w:tab/>
        <w:t>Каждая светоотражающая маркировка класса D и E должна удовлетворять требованиям проверок и испытаний, предписанных в пункте 5.5.5.</w:t>
      </w:r>
    </w:p>
    <w:p w14:paraId="19F14479" w14:textId="77777777" w:rsidR="00530CF6" w:rsidRPr="006B4D3F" w:rsidRDefault="00530CF6" w:rsidP="004624AA">
      <w:pPr>
        <w:pStyle w:val="SingleTxtGR"/>
        <w:ind w:left="2268" w:hanging="1134"/>
      </w:pPr>
      <w:r w:rsidRPr="006B4D3F">
        <w:t>5.5.4</w:t>
      </w:r>
      <w:r w:rsidRPr="006B4D3F">
        <w:tab/>
      </w:r>
      <w:r w:rsidRPr="006B4D3F">
        <w:tab/>
        <w:t xml:space="preserve">Максимальные значения коэффициента светоотражения </w:t>
      </w:r>
    </w:p>
    <w:p w14:paraId="57DC9E09" w14:textId="77777777" w:rsidR="00530CF6" w:rsidRPr="00AD4086" w:rsidRDefault="00530CF6" w:rsidP="00530CF6">
      <w:pPr>
        <w:pStyle w:val="H23GR"/>
        <w:rPr>
          <w:bCs/>
        </w:rPr>
      </w:pPr>
      <w:r>
        <w:tab/>
      </w:r>
      <w:r>
        <w:tab/>
      </w:r>
      <w:r w:rsidRPr="002016C0">
        <w:rPr>
          <w:b w:val="0"/>
        </w:rPr>
        <w:t>Таблица 10</w:t>
      </w:r>
      <w:r>
        <w:br/>
      </w:r>
      <w:r w:rsidRPr="00AD4086">
        <w:rPr>
          <w:bCs/>
        </w:rPr>
        <w:t xml:space="preserve">Фотометрические требования в отношении отличительной или графической маркировки класса D и класса E: максимальные значения коэффициента светоотражения R' </w:t>
      </w:r>
      <w:r>
        <w:rPr>
          <w:bCs/>
        </w:rPr>
        <w:br/>
      </w:r>
      <w:r w:rsidRPr="00AD4086">
        <w:rPr>
          <w:bCs/>
        </w:rPr>
        <w:t>[кд · м</w:t>
      </w:r>
      <w:r w:rsidRPr="00AD4086">
        <w:rPr>
          <w:bCs/>
          <w:vertAlign w:val="superscript"/>
        </w:rPr>
        <w:t>–2</w:t>
      </w:r>
      <w:r w:rsidRPr="00AD4086">
        <w:rPr>
          <w:bCs/>
        </w:rPr>
        <w:t xml:space="preserve">· </w:t>
      </w:r>
      <w:proofErr w:type="spellStart"/>
      <w:r w:rsidRPr="00AD4086">
        <w:rPr>
          <w:bCs/>
        </w:rPr>
        <w:t>лк</w:t>
      </w:r>
      <w:proofErr w:type="spellEnd"/>
      <w:r w:rsidRPr="00AD4086">
        <w:rPr>
          <w:bCs/>
          <w:vertAlign w:val="superscript"/>
        </w:rPr>
        <w:t>–1</w:t>
      </w:r>
      <w:r w:rsidRPr="00AD4086">
        <w:rPr>
          <w:bCs/>
        </w:rPr>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530CF6" w:rsidRPr="00574F29" w14:paraId="07C0940B" w14:textId="77777777" w:rsidTr="00530CF6">
        <w:tc>
          <w:tcPr>
            <w:tcW w:w="2361" w:type="dxa"/>
            <w:gridSpan w:val="2"/>
            <w:tcBorders>
              <w:top w:val="single" w:sz="4" w:space="0" w:color="000000"/>
              <w:left w:val="single" w:sz="4" w:space="0" w:color="000000"/>
              <w:bottom w:val="single" w:sz="12" w:space="0" w:color="000000"/>
              <w:right w:val="single" w:sz="4" w:space="0" w:color="000000"/>
            </w:tcBorders>
          </w:tcPr>
          <w:p w14:paraId="45A7B56E" w14:textId="77777777" w:rsidR="00530CF6" w:rsidRPr="00574F29" w:rsidRDefault="00530CF6" w:rsidP="00530CF6">
            <w:pPr>
              <w:spacing w:line="75" w:lineRule="exact"/>
              <w:rPr>
                <w:i/>
                <w:sz w:val="16"/>
                <w:szCs w:val="16"/>
              </w:rPr>
            </w:pPr>
          </w:p>
          <w:p w14:paraId="4DE827F5"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наблюдения α [°]</w:t>
            </w:r>
          </w:p>
        </w:tc>
        <w:tc>
          <w:tcPr>
            <w:tcW w:w="4961" w:type="dxa"/>
            <w:gridSpan w:val="5"/>
            <w:tcBorders>
              <w:top w:val="single" w:sz="4" w:space="0" w:color="000000"/>
              <w:left w:val="single" w:sz="4" w:space="0" w:color="000000"/>
              <w:bottom w:val="single" w:sz="12" w:space="0" w:color="000000"/>
              <w:right w:val="single" w:sz="4" w:space="0" w:color="000000"/>
            </w:tcBorders>
          </w:tcPr>
          <w:p w14:paraId="5E51CA87" w14:textId="77777777" w:rsidR="00530CF6" w:rsidRPr="00574F29" w:rsidRDefault="00530CF6" w:rsidP="00530CF6">
            <w:pPr>
              <w:spacing w:line="75" w:lineRule="exact"/>
              <w:rPr>
                <w:i/>
                <w:sz w:val="16"/>
                <w:szCs w:val="16"/>
              </w:rPr>
            </w:pPr>
          </w:p>
          <w:p w14:paraId="02D385CC"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падения β (°)</w:t>
            </w:r>
          </w:p>
        </w:tc>
      </w:tr>
      <w:tr w:rsidR="00530CF6" w:rsidRPr="00574F29" w14:paraId="6F0A9E6F" w14:textId="77777777" w:rsidTr="00530CF6">
        <w:tc>
          <w:tcPr>
            <w:tcW w:w="2361" w:type="dxa"/>
            <w:gridSpan w:val="2"/>
            <w:vMerge w:val="restart"/>
            <w:tcBorders>
              <w:top w:val="single" w:sz="12" w:space="0" w:color="000000"/>
              <w:left w:val="single" w:sz="4" w:space="0" w:color="000000"/>
              <w:bottom w:val="single" w:sz="4" w:space="0" w:color="auto"/>
              <w:right w:val="single" w:sz="4" w:space="0" w:color="auto"/>
            </w:tcBorders>
            <w:vAlign w:val="bottom"/>
          </w:tcPr>
          <w:p w14:paraId="01FC0E91" w14:textId="77777777" w:rsidR="00530CF6" w:rsidRPr="00574F29" w:rsidRDefault="00530CF6" w:rsidP="00530CF6">
            <w:pPr>
              <w:spacing w:line="75" w:lineRule="exact"/>
              <w:rPr>
                <w:sz w:val="18"/>
                <w:szCs w:val="18"/>
              </w:rPr>
            </w:pPr>
          </w:p>
          <w:p w14:paraId="3DC78D5C"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α = 0,33 (20')</w:t>
            </w:r>
          </w:p>
        </w:tc>
        <w:tc>
          <w:tcPr>
            <w:tcW w:w="709" w:type="dxa"/>
            <w:tcBorders>
              <w:top w:val="single" w:sz="12" w:space="0" w:color="000000"/>
              <w:left w:val="single" w:sz="4" w:space="0" w:color="auto"/>
              <w:bottom w:val="single" w:sz="4" w:space="0" w:color="auto"/>
              <w:right w:val="single" w:sz="4" w:space="0" w:color="auto"/>
            </w:tcBorders>
          </w:tcPr>
          <w:p w14:paraId="2B86D1F4" w14:textId="77777777" w:rsidR="00530CF6" w:rsidRPr="00574F29" w:rsidRDefault="00530CF6" w:rsidP="00530CF6">
            <w:pPr>
              <w:spacing w:line="75" w:lineRule="exact"/>
              <w:jc w:val="center"/>
              <w:rPr>
                <w:sz w:val="18"/>
                <w:szCs w:val="18"/>
              </w:rPr>
            </w:pPr>
          </w:p>
          <w:p w14:paraId="6E3144D2"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732A1B8E" w14:textId="77777777" w:rsidR="00530CF6" w:rsidRPr="00574F29" w:rsidRDefault="00530CF6" w:rsidP="00530CF6">
            <w:pPr>
              <w:spacing w:line="75" w:lineRule="exact"/>
              <w:jc w:val="center"/>
              <w:rPr>
                <w:sz w:val="18"/>
                <w:szCs w:val="18"/>
              </w:rPr>
            </w:pPr>
          </w:p>
          <w:p w14:paraId="31700CC0"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32A5E676" w14:textId="77777777" w:rsidR="00530CF6" w:rsidRPr="00574F29" w:rsidRDefault="00530CF6" w:rsidP="00530CF6">
            <w:pPr>
              <w:spacing w:line="75" w:lineRule="exact"/>
              <w:jc w:val="center"/>
              <w:rPr>
                <w:sz w:val="18"/>
                <w:szCs w:val="18"/>
              </w:rPr>
            </w:pPr>
          </w:p>
          <w:p w14:paraId="21870600"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14:paraId="53FDEC44" w14:textId="77777777" w:rsidR="00530CF6" w:rsidRPr="00574F29" w:rsidRDefault="00530CF6" w:rsidP="00530CF6">
            <w:pPr>
              <w:spacing w:line="75" w:lineRule="exact"/>
              <w:jc w:val="center"/>
              <w:rPr>
                <w:sz w:val="18"/>
                <w:szCs w:val="18"/>
              </w:rPr>
            </w:pPr>
          </w:p>
          <w:p w14:paraId="4F5DC45E"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14:paraId="5B4337EB" w14:textId="77777777" w:rsidR="00530CF6" w:rsidRPr="00574F29" w:rsidRDefault="00530CF6" w:rsidP="00530CF6">
            <w:pPr>
              <w:spacing w:line="75" w:lineRule="exact"/>
              <w:jc w:val="center"/>
              <w:rPr>
                <w:sz w:val="18"/>
                <w:szCs w:val="18"/>
              </w:rPr>
            </w:pPr>
          </w:p>
          <w:p w14:paraId="3CC5102F"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r>
      <w:tr w:rsidR="00530CF6" w:rsidRPr="00574F29" w14:paraId="0AF7ECDD" w14:textId="77777777" w:rsidTr="00530CF6">
        <w:tc>
          <w:tcPr>
            <w:tcW w:w="2361" w:type="dxa"/>
            <w:gridSpan w:val="2"/>
            <w:vMerge/>
            <w:tcBorders>
              <w:top w:val="nil"/>
              <w:left w:val="single" w:sz="4" w:space="0" w:color="000000"/>
              <w:bottom w:val="single" w:sz="4" w:space="0" w:color="auto"/>
              <w:right w:val="single" w:sz="4" w:space="0" w:color="auto"/>
            </w:tcBorders>
          </w:tcPr>
          <w:p w14:paraId="056CED7B"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EDF438D" w14:textId="77777777" w:rsidR="00530CF6" w:rsidRPr="00574F29" w:rsidRDefault="00530CF6" w:rsidP="00530CF6">
            <w:pPr>
              <w:spacing w:line="56" w:lineRule="exact"/>
              <w:jc w:val="center"/>
              <w:rPr>
                <w:sz w:val="18"/>
                <w:szCs w:val="18"/>
              </w:rPr>
            </w:pPr>
          </w:p>
          <w:p w14:paraId="162F5716"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312C98D2" w14:textId="77777777" w:rsidR="00530CF6" w:rsidRPr="00574F29" w:rsidRDefault="00530CF6" w:rsidP="00530CF6">
            <w:pPr>
              <w:spacing w:line="56" w:lineRule="exact"/>
              <w:jc w:val="center"/>
              <w:rPr>
                <w:sz w:val="18"/>
                <w:szCs w:val="18"/>
              </w:rPr>
            </w:pPr>
          </w:p>
          <w:p w14:paraId="16EF821D"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7D5F537F" w14:textId="77777777" w:rsidR="00530CF6" w:rsidRPr="00574F29" w:rsidRDefault="00530CF6" w:rsidP="00530CF6">
            <w:pPr>
              <w:spacing w:line="56" w:lineRule="exact"/>
              <w:jc w:val="center"/>
              <w:rPr>
                <w:sz w:val="18"/>
                <w:szCs w:val="18"/>
              </w:rPr>
            </w:pPr>
          </w:p>
          <w:p w14:paraId="4D131B7C"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14:paraId="711230B2" w14:textId="77777777" w:rsidR="00530CF6" w:rsidRPr="00574F29" w:rsidRDefault="00530CF6" w:rsidP="00530CF6">
            <w:pPr>
              <w:spacing w:line="56" w:lineRule="exact"/>
              <w:jc w:val="center"/>
              <w:rPr>
                <w:sz w:val="18"/>
                <w:szCs w:val="18"/>
              </w:rPr>
            </w:pPr>
          </w:p>
          <w:p w14:paraId="61E315E5"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5FCBEE7F" w14:textId="77777777" w:rsidR="00530CF6" w:rsidRPr="00574F29" w:rsidRDefault="00530CF6" w:rsidP="00530CF6">
            <w:pPr>
              <w:spacing w:line="56" w:lineRule="exact"/>
              <w:jc w:val="center"/>
              <w:rPr>
                <w:sz w:val="18"/>
                <w:szCs w:val="18"/>
              </w:rPr>
            </w:pPr>
          </w:p>
          <w:p w14:paraId="2D896517"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60</w:t>
            </w:r>
          </w:p>
        </w:tc>
      </w:tr>
      <w:tr w:rsidR="00530CF6" w:rsidRPr="00574F29" w14:paraId="18CE6257" w14:textId="77777777" w:rsidTr="00530CF6">
        <w:trPr>
          <w:trHeight w:val="356"/>
        </w:trPr>
        <w:tc>
          <w:tcPr>
            <w:tcW w:w="1184" w:type="dxa"/>
            <w:vMerge w:val="restart"/>
            <w:tcBorders>
              <w:top w:val="single" w:sz="4" w:space="0" w:color="auto"/>
              <w:left w:val="single" w:sz="4" w:space="0" w:color="000000"/>
              <w:bottom w:val="single" w:sz="12" w:space="0" w:color="000000"/>
              <w:right w:val="single" w:sz="4" w:space="0" w:color="000000"/>
            </w:tcBorders>
          </w:tcPr>
          <w:p w14:paraId="64469507" w14:textId="77777777" w:rsidR="00530CF6" w:rsidRPr="00574F29" w:rsidRDefault="00530CF6" w:rsidP="00530CF6">
            <w:pPr>
              <w:spacing w:before="100" w:beforeAutospacing="1" w:after="100" w:afterAutospacing="1" w:line="240" w:lineRule="auto"/>
              <w:jc w:val="center"/>
              <w:rPr>
                <w:sz w:val="18"/>
                <w:szCs w:val="18"/>
              </w:rPr>
            </w:pPr>
            <w:r>
              <w:rPr>
                <w:sz w:val="18"/>
                <w:szCs w:val="18"/>
              </w:rPr>
              <w:br/>
            </w:r>
            <w:r w:rsidRPr="00574F29">
              <w:rPr>
                <w:sz w:val="18"/>
                <w:szCs w:val="18"/>
              </w:rPr>
              <w:t>Любой цвет</w:t>
            </w:r>
          </w:p>
        </w:tc>
        <w:tc>
          <w:tcPr>
            <w:tcW w:w="1177" w:type="dxa"/>
            <w:tcBorders>
              <w:top w:val="single" w:sz="4" w:space="0" w:color="auto"/>
              <w:left w:val="single" w:sz="4" w:space="0" w:color="000000"/>
              <w:bottom w:val="single" w:sz="4" w:space="0" w:color="auto"/>
              <w:right w:val="single" w:sz="4" w:space="0" w:color="auto"/>
            </w:tcBorders>
          </w:tcPr>
          <w:p w14:paraId="02D016F9"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класс D</w:t>
            </w:r>
          </w:p>
        </w:tc>
        <w:tc>
          <w:tcPr>
            <w:tcW w:w="709" w:type="dxa"/>
            <w:tcBorders>
              <w:top w:val="single" w:sz="4" w:space="0" w:color="auto"/>
              <w:left w:val="single" w:sz="4" w:space="0" w:color="auto"/>
              <w:bottom w:val="single" w:sz="4" w:space="0" w:color="auto"/>
              <w:right w:val="single" w:sz="4" w:space="0" w:color="auto"/>
            </w:tcBorders>
          </w:tcPr>
          <w:p w14:paraId="040DF161"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25F1BC15"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45C931AF"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14:paraId="5283DCC7"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27B9AA7E" w14:textId="77777777" w:rsidR="00530CF6" w:rsidRPr="00574F29" w:rsidRDefault="00530CF6" w:rsidP="00530CF6">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5</w:t>
            </w:r>
          </w:p>
        </w:tc>
      </w:tr>
      <w:tr w:rsidR="00530CF6" w:rsidRPr="00574F29" w14:paraId="4C627DC1" w14:textId="77777777" w:rsidTr="00530CF6">
        <w:trPr>
          <w:trHeight w:val="391"/>
        </w:trPr>
        <w:tc>
          <w:tcPr>
            <w:tcW w:w="1184" w:type="dxa"/>
            <w:vMerge/>
            <w:tcBorders>
              <w:top w:val="single" w:sz="12" w:space="0" w:color="000000"/>
              <w:left w:val="single" w:sz="4" w:space="0" w:color="000000"/>
              <w:bottom w:val="single" w:sz="12" w:space="0" w:color="000000"/>
              <w:right w:val="single" w:sz="4" w:space="0" w:color="000000"/>
            </w:tcBorders>
          </w:tcPr>
          <w:p w14:paraId="409F70C8" w14:textId="77777777" w:rsidR="00530CF6" w:rsidRPr="00574F29" w:rsidRDefault="00530CF6" w:rsidP="00530CF6">
            <w:pPr>
              <w:spacing w:before="100" w:beforeAutospacing="1" w:after="100" w:afterAutospacing="1" w:line="240" w:lineRule="auto"/>
              <w:rPr>
                <w:sz w:val="18"/>
                <w:szCs w:val="18"/>
              </w:rPr>
            </w:pPr>
          </w:p>
        </w:tc>
        <w:tc>
          <w:tcPr>
            <w:tcW w:w="1177" w:type="dxa"/>
            <w:tcBorders>
              <w:top w:val="single" w:sz="4" w:space="0" w:color="auto"/>
              <w:left w:val="single" w:sz="4" w:space="0" w:color="000000"/>
              <w:bottom w:val="single" w:sz="12" w:space="0" w:color="auto"/>
              <w:right w:val="single" w:sz="4" w:space="0" w:color="auto"/>
            </w:tcBorders>
          </w:tcPr>
          <w:p w14:paraId="3FB685F1" w14:textId="77777777" w:rsidR="00530CF6" w:rsidRPr="00574F29" w:rsidRDefault="00530CF6" w:rsidP="00530CF6">
            <w:pPr>
              <w:spacing w:before="100" w:beforeAutospacing="1" w:after="100" w:afterAutospacing="1" w:line="240" w:lineRule="auto"/>
              <w:jc w:val="center"/>
              <w:rPr>
                <w:sz w:val="18"/>
                <w:szCs w:val="18"/>
              </w:rPr>
            </w:pPr>
            <w:r w:rsidRPr="00574F29">
              <w:rPr>
                <w:sz w:val="18"/>
                <w:szCs w:val="18"/>
              </w:rPr>
              <w:t>класс E</w:t>
            </w:r>
          </w:p>
        </w:tc>
        <w:tc>
          <w:tcPr>
            <w:tcW w:w="709" w:type="dxa"/>
            <w:tcBorders>
              <w:top w:val="single" w:sz="4" w:space="0" w:color="auto"/>
              <w:left w:val="single" w:sz="4" w:space="0" w:color="auto"/>
              <w:bottom w:val="single" w:sz="12" w:space="0" w:color="auto"/>
              <w:right w:val="single" w:sz="4" w:space="0" w:color="auto"/>
            </w:tcBorders>
          </w:tcPr>
          <w:p w14:paraId="583D4DDC" w14:textId="77777777" w:rsidR="00530CF6" w:rsidRPr="00574F29" w:rsidRDefault="00530CF6" w:rsidP="00530CF6">
            <w:pPr>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42E0CC8F" w14:textId="77777777" w:rsidR="00530CF6" w:rsidRPr="00574F29" w:rsidRDefault="00530CF6" w:rsidP="00530CF6">
            <w:pPr>
              <w:spacing w:before="100" w:beforeAutospacing="1" w:after="100" w:afterAutospacing="1" w:line="240" w:lineRule="auto"/>
              <w:jc w:val="center"/>
              <w:rPr>
                <w:sz w:val="18"/>
                <w:szCs w:val="18"/>
              </w:rPr>
            </w:pPr>
            <w:r w:rsidRPr="00574F29">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45146968" w14:textId="77777777" w:rsidR="00530CF6" w:rsidRPr="00574F29" w:rsidRDefault="00530CF6" w:rsidP="00530CF6">
            <w:pPr>
              <w:spacing w:before="100" w:beforeAutospacing="1" w:after="100" w:afterAutospacing="1" w:line="240" w:lineRule="auto"/>
              <w:jc w:val="center"/>
              <w:rPr>
                <w:sz w:val="18"/>
                <w:szCs w:val="18"/>
              </w:rPr>
            </w:pPr>
            <w:r w:rsidRPr="00574F29">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14:paraId="3B1CA45B" w14:textId="77777777" w:rsidR="00530CF6" w:rsidRPr="00574F29" w:rsidRDefault="00530CF6" w:rsidP="00530CF6">
            <w:pPr>
              <w:spacing w:before="100" w:beforeAutospacing="1" w:after="100" w:afterAutospacing="1" w:line="240" w:lineRule="auto"/>
              <w:jc w:val="center"/>
              <w:rPr>
                <w:sz w:val="18"/>
                <w:szCs w:val="18"/>
              </w:rPr>
            </w:pPr>
            <w:r w:rsidRPr="00574F29">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14:paraId="54DA0E46" w14:textId="77777777" w:rsidR="00530CF6" w:rsidRPr="00574F29" w:rsidRDefault="00530CF6" w:rsidP="00530CF6">
            <w:pPr>
              <w:spacing w:before="100" w:beforeAutospacing="1" w:after="100" w:afterAutospacing="1" w:line="240" w:lineRule="auto"/>
              <w:jc w:val="center"/>
              <w:rPr>
                <w:sz w:val="18"/>
                <w:szCs w:val="18"/>
              </w:rPr>
            </w:pPr>
            <w:r w:rsidRPr="00574F29">
              <w:rPr>
                <w:sz w:val="18"/>
                <w:szCs w:val="18"/>
              </w:rPr>
              <w:t>1</w:t>
            </w:r>
          </w:p>
        </w:tc>
      </w:tr>
    </w:tbl>
    <w:p w14:paraId="797F2549" w14:textId="77777777" w:rsidR="00530CF6" w:rsidRPr="006B4D3F" w:rsidRDefault="00530CF6" w:rsidP="00530CF6">
      <w:pPr>
        <w:pStyle w:val="SingleTxtGR"/>
        <w:tabs>
          <w:tab w:val="clear" w:pos="1701"/>
          <w:tab w:val="left" w:pos="3686"/>
        </w:tabs>
        <w:spacing w:before="120"/>
        <w:ind w:left="2268" w:hanging="1134"/>
      </w:pPr>
      <w:r>
        <w:tab/>
      </w:r>
      <w:r w:rsidRPr="00AD4086">
        <w:rPr>
          <w:i/>
          <w:iCs/>
        </w:rPr>
        <w:t>Примечание</w:t>
      </w:r>
      <w:r w:rsidRPr="006B4D3F">
        <w:t>:</w:t>
      </w:r>
      <w:r w:rsidRPr="006B4D3F">
        <w:tab/>
      </w:r>
      <w:r>
        <w:tab/>
      </w:r>
      <w:r w:rsidRPr="006B4D3F">
        <w:t xml:space="preserve">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 </w:t>
      </w:r>
    </w:p>
    <w:p w14:paraId="1DC648FF" w14:textId="77777777" w:rsidR="00530CF6" w:rsidRPr="006B4D3F" w:rsidRDefault="00530CF6" w:rsidP="004624AA">
      <w:pPr>
        <w:pStyle w:val="SingleTxtGR"/>
        <w:keepNext/>
        <w:tabs>
          <w:tab w:val="clear" w:pos="1701"/>
        </w:tabs>
        <w:spacing w:before="120"/>
        <w:ind w:left="2268" w:hanging="1134"/>
      </w:pPr>
      <w:r w:rsidRPr="006B4D3F">
        <w:t>5.5.5</w:t>
      </w:r>
      <w:r w:rsidRPr="006B4D3F">
        <w:tab/>
        <w:t xml:space="preserve">Цвет отраженного света </w:t>
      </w:r>
      <w:r>
        <w:t>устройства</w:t>
      </w:r>
    </w:p>
    <w:p w14:paraId="5AEB32A1" w14:textId="77777777" w:rsidR="00530CF6" w:rsidRPr="006B4D3F" w:rsidRDefault="00530CF6" w:rsidP="00530CF6">
      <w:pPr>
        <w:pStyle w:val="SingleTxtGR"/>
        <w:keepNext/>
        <w:tabs>
          <w:tab w:val="clear" w:pos="1701"/>
        </w:tabs>
        <w:ind w:left="2268" w:hanging="1134"/>
      </w:pPr>
      <w:r w:rsidRPr="006B4D3F">
        <w:t>5.5.5.1</w:t>
      </w:r>
      <w:r w:rsidRPr="006B4D3F">
        <w:tab/>
        <w:t>Светоотражающая отличительная и/или графическая маркировка (классов D и Е) может иметь любой цвет.</w:t>
      </w:r>
    </w:p>
    <w:p w14:paraId="0C023C15" w14:textId="77777777" w:rsidR="00530CF6" w:rsidRPr="006B4D3F" w:rsidRDefault="00530CF6" w:rsidP="00530CF6">
      <w:pPr>
        <w:pStyle w:val="SingleTxtGR"/>
        <w:tabs>
          <w:tab w:val="clear" w:pos="1701"/>
        </w:tabs>
        <w:ind w:left="2268" w:hanging="1134"/>
      </w:pPr>
      <w:r w:rsidRPr="006B4D3F">
        <w:t>5.5.6</w:t>
      </w:r>
      <w:r w:rsidRPr="006B4D3F">
        <w:tab/>
        <w:t>Особые технические требования (испытания)/Сопротивление воздействию внешних факторов</w:t>
      </w:r>
    </w:p>
    <w:p w14:paraId="4CC7B331" w14:textId="77777777" w:rsidR="00530CF6" w:rsidRPr="006B4D3F" w:rsidRDefault="00530CF6" w:rsidP="00530CF6">
      <w:pPr>
        <w:pStyle w:val="SingleTxtGR"/>
        <w:tabs>
          <w:tab w:val="clear" w:pos="1701"/>
        </w:tabs>
        <w:ind w:left="2268" w:hanging="1134"/>
      </w:pPr>
      <w:r w:rsidRPr="006B4D3F">
        <w:t>5.5.6.1</w:t>
      </w:r>
      <w:r w:rsidRPr="006B4D3F">
        <w:tab/>
        <w:t>Обозначения рекламного характера, представляющие собой логотипы, отличительные надписи, буквы/символы, изготовленные из светоотражающих материалов, должны иметь подобающий вид.</w:t>
      </w:r>
    </w:p>
    <w:p w14:paraId="2432362B" w14:textId="77777777" w:rsidR="00530CF6" w:rsidRPr="006B4D3F" w:rsidRDefault="00530CF6" w:rsidP="00530CF6">
      <w:pPr>
        <w:pStyle w:val="SingleTxtGR"/>
        <w:tabs>
          <w:tab w:val="clear" w:pos="1701"/>
        </w:tabs>
        <w:ind w:left="2268" w:hanging="1134"/>
      </w:pPr>
      <w:r w:rsidRPr="006B4D3F">
        <w:tab/>
        <w:t>Они могут быть сделаны из маркировочных материалов класса D, если общая площадь светоотражающей поверхности составляет менее 2 м</w:t>
      </w:r>
      <w:r w:rsidRPr="006B4D3F">
        <w:rPr>
          <w:vertAlign w:val="superscript"/>
        </w:rPr>
        <w:t>2</w:t>
      </w:r>
      <w:r w:rsidRPr="006B4D3F">
        <w:t>; если же общая площадь светоотражающей поверхности составляет по меньшей мере 2 м</w:t>
      </w:r>
      <w:r w:rsidRPr="006B4D3F">
        <w:rPr>
          <w:vertAlign w:val="superscript"/>
        </w:rPr>
        <w:t>2</w:t>
      </w:r>
      <w:r w:rsidRPr="006B4D3F">
        <w:t>, то используют материалы класса Е</w:t>
      </w:r>
      <w:r w:rsidRPr="00574F29">
        <w:rPr>
          <w:sz w:val="18"/>
          <w:szCs w:val="18"/>
          <w:vertAlign w:val="superscript"/>
        </w:rPr>
        <w:footnoteReference w:id="5"/>
      </w:r>
      <w:r w:rsidRPr="006B4D3F">
        <w:t xml:space="preserve">. </w:t>
      </w:r>
    </w:p>
    <w:p w14:paraId="3554E185" w14:textId="77777777" w:rsidR="00530CF6" w:rsidRPr="006B4D3F" w:rsidRDefault="00530CF6" w:rsidP="00530CF6">
      <w:pPr>
        <w:pStyle w:val="SingleTxtGR"/>
        <w:tabs>
          <w:tab w:val="clear" w:pos="1701"/>
        </w:tabs>
        <w:ind w:left="2268" w:hanging="1134"/>
      </w:pPr>
      <w:r w:rsidRPr="006B4D3F">
        <w:t>5.5.6.2</w:t>
      </w:r>
      <w:r w:rsidRPr="006B4D3F">
        <w:tab/>
        <w:t xml:space="preserve">Белые светоотражающие материалы, предназначенные в качестве основной или фоновой маркировки при нанесении используемых полноцветных </w:t>
      </w:r>
      <w:proofErr w:type="spellStart"/>
      <w:r w:rsidRPr="006B4D3F">
        <w:t>логотипных</w:t>
      </w:r>
      <w:proofErr w:type="spellEnd"/>
      <w:r w:rsidRPr="006B4D3F">
        <w:t xml:space="preserve"> знаков и маркировки класса Е, без свободных от изображения участков, могут отвечать требованиям приложения 7, предусмотренным для материалов класса D, и должны быть маркированы как класс D/E.</w:t>
      </w:r>
    </w:p>
    <w:p w14:paraId="145C7340" w14:textId="77777777" w:rsidR="00530CF6" w:rsidRPr="006B4D3F" w:rsidRDefault="00530CF6" w:rsidP="00530CF6">
      <w:pPr>
        <w:pStyle w:val="SingleTxtGR"/>
        <w:tabs>
          <w:tab w:val="clear" w:pos="1701"/>
        </w:tabs>
        <w:ind w:left="2268" w:hanging="1134"/>
      </w:pPr>
      <w:r w:rsidRPr="006B4D3F">
        <w:t>5.5.6.3</w:t>
      </w:r>
      <w:r w:rsidRPr="006B4D3F">
        <w:tab/>
        <w:t>В зависимости от характера светоотражающего маркировочного материала органы</w:t>
      </w:r>
      <w:r>
        <w:t xml:space="preserve"> по официальному утверждению типа</w:t>
      </w:r>
      <w:r w:rsidRPr="006B4D3F">
        <w:t xml:space="preserve"> могут разрешать лабораториям не проводить отдельные испытания при условии, что это будет отражено в рубрике </w:t>
      </w:r>
      <w:r>
        <w:t>«</w:t>
      </w:r>
      <w:r w:rsidRPr="006B4D3F">
        <w:t>Примечания</w:t>
      </w:r>
      <w:r>
        <w:t>»</w:t>
      </w:r>
      <w:r w:rsidRPr="006B4D3F">
        <w:t xml:space="preserve"> карточки, служащей для извещения об официальном утверждении.</w:t>
      </w:r>
    </w:p>
    <w:p w14:paraId="39BE201D" w14:textId="77777777" w:rsidR="00530CF6" w:rsidRPr="006B4D3F" w:rsidRDefault="00530CF6" w:rsidP="004624AA">
      <w:pPr>
        <w:pStyle w:val="SingleTxtGR"/>
        <w:pageBreakBefore/>
        <w:tabs>
          <w:tab w:val="clear" w:pos="1701"/>
        </w:tabs>
        <w:ind w:left="2268" w:hanging="1134"/>
      </w:pPr>
      <w:r w:rsidRPr="006B4D3F">
        <w:lastRenderedPageBreak/>
        <w:t>5.6</w:t>
      </w:r>
      <w:r w:rsidRPr="006B4D3F">
        <w:tab/>
        <w:t>Т</w:t>
      </w:r>
      <w:r>
        <w:t>ехнические требования в отношении светоотражающей маркировки класса</w:t>
      </w:r>
      <w:r w:rsidRPr="006B4D3F">
        <w:t xml:space="preserve"> F </w:t>
      </w:r>
      <w:r>
        <w:t>и светоотражающих опознавательных знаков класса</w:t>
      </w:r>
      <w:r w:rsidRPr="006B4D3F">
        <w:t xml:space="preserve"> 5</w:t>
      </w:r>
    </w:p>
    <w:p w14:paraId="4DE2C569" w14:textId="77777777" w:rsidR="00530CF6" w:rsidRPr="006B4D3F" w:rsidRDefault="00530CF6" w:rsidP="00530CF6">
      <w:pPr>
        <w:pStyle w:val="SingleTxtGR"/>
        <w:tabs>
          <w:tab w:val="clear" w:pos="1701"/>
        </w:tabs>
        <w:ind w:left="2268" w:hanging="1134"/>
      </w:pPr>
      <w:r w:rsidRPr="006B4D3F">
        <w:t>5.6.1</w:t>
      </w:r>
      <w:r w:rsidRPr="006B4D3F">
        <w:tab/>
        <w:t>Каждая светоотражающая маркировка класса F должна удовлетворять требованиям соответствующих проверок и испытаний:</w:t>
      </w:r>
    </w:p>
    <w:p w14:paraId="0FBC34EC" w14:textId="77777777" w:rsidR="00530CF6" w:rsidRPr="006B4D3F" w:rsidRDefault="00530CF6" w:rsidP="00530CF6">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14:paraId="42470B2A"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пункте 5.6.4–5.6.5, и </w:t>
      </w:r>
    </w:p>
    <w:p w14:paraId="3A842466" w14:textId="77777777" w:rsidR="00530CF6" w:rsidRPr="006B4D3F" w:rsidRDefault="00530CF6" w:rsidP="00530CF6">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5.5.6.</w:t>
      </w:r>
    </w:p>
    <w:p w14:paraId="7A75243C" w14:textId="77777777" w:rsidR="00530CF6" w:rsidRPr="006B4D3F" w:rsidRDefault="00530CF6" w:rsidP="00530CF6">
      <w:pPr>
        <w:pStyle w:val="SingleTxtGR"/>
        <w:tabs>
          <w:tab w:val="clear" w:pos="1701"/>
        </w:tabs>
        <w:ind w:left="2268" w:hanging="1134"/>
      </w:pPr>
      <w:r w:rsidRPr="006B4D3F">
        <w:t>5.6.2</w:t>
      </w:r>
      <w:r w:rsidRPr="006B4D3F">
        <w:tab/>
        <w:t>Податель заявки представляет на официальное утверждение:</w:t>
      </w:r>
    </w:p>
    <w:p w14:paraId="7AFC0110" w14:textId="77777777" w:rsidR="00530CF6" w:rsidRPr="006B4D3F" w:rsidRDefault="00530CF6" w:rsidP="00530CF6">
      <w:pPr>
        <w:pStyle w:val="SingleTxtGR"/>
        <w:tabs>
          <w:tab w:val="clear" w:pos="1701"/>
        </w:tabs>
        <w:ind w:left="2268" w:hanging="1134"/>
      </w:pPr>
      <w:r w:rsidRPr="006B4D3F">
        <w:t>5.6.2.1</w:t>
      </w:r>
      <w:r w:rsidRPr="006B4D3F">
        <w:tab/>
        <w:t>пять испытуемых образцов в виде полос либо плоских поверхностей из светоотражающих маркировочных материалов для испытательной лаборатории. В случае полос их длина до</w:t>
      </w:r>
      <w:r>
        <w:t>лжна составлять не менее 3 м; в </w:t>
      </w:r>
      <w:r w:rsidRPr="006B4D3F">
        <w:t>случае плоских поверхностей их площадь должна составлять минимум 500 мм x 500 мм;</w:t>
      </w:r>
    </w:p>
    <w:p w14:paraId="30C1B8FA" w14:textId="77777777" w:rsidR="00530CF6" w:rsidRPr="006B4D3F" w:rsidRDefault="00530CF6" w:rsidP="00530CF6">
      <w:pPr>
        <w:pStyle w:val="SingleTxtGR"/>
        <w:tabs>
          <w:tab w:val="clear" w:pos="1701"/>
        </w:tabs>
        <w:ind w:left="2268" w:hanging="1134"/>
      </w:pPr>
      <w:r w:rsidRPr="006B4D3F">
        <w:t>5.6.2.2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6"/>
      </w:r>
      <w:r w:rsidRPr="006B4D3F">
        <w:t>.</w:t>
      </w:r>
    </w:p>
    <w:p w14:paraId="12E21388" w14:textId="77777777" w:rsidR="00530CF6" w:rsidRPr="006B4D3F" w:rsidRDefault="00530CF6" w:rsidP="00530CF6">
      <w:pPr>
        <w:pStyle w:val="SingleTxtGR"/>
        <w:tabs>
          <w:tab w:val="clear" w:pos="1701"/>
        </w:tabs>
        <w:ind w:left="2268" w:hanging="1134"/>
      </w:pPr>
      <w:r>
        <w:tab/>
      </w:r>
      <w:r w:rsidRPr="006B4D3F">
        <w:t>Образцы испытывают в последовательности, указанной в пункте 5.6.4.</w:t>
      </w:r>
    </w:p>
    <w:p w14:paraId="0614118A" w14:textId="77777777" w:rsidR="00530CF6" w:rsidRPr="006B4D3F" w:rsidRDefault="00530CF6" w:rsidP="00530CF6">
      <w:pPr>
        <w:pStyle w:val="SingleTxtGR"/>
        <w:tabs>
          <w:tab w:val="clear" w:pos="1701"/>
        </w:tabs>
        <w:ind w:left="2268" w:hanging="1134"/>
      </w:pPr>
      <w:r w:rsidRPr="006B4D3F">
        <w:t>5.6.3</w:t>
      </w:r>
      <w:r w:rsidRPr="006B4D3F">
        <w:tab/>
        <w:t>Процедура испытания</w:t>
      </w:r>
    </w:p>
    <w:p w14:paraId="4AF19966" w14:textId="77777777" w:rsidR="00530CF6" w:rsidRPr="006B4D3F" w:rsidRDefault="00530CF6" w:rsidP="00530CF6">
      <w:pPr>
        <w:pStyle w:val="SingleTxtGR"/>
        <w:tabs>
          <w:tab w:val="clear" w:pos="1701"/>
        </w:tabs>
        <w:ind w:left="2268" w:hanging="1134"/>
      </w:pPr>
      <w:r>
        <w:tab/>
      </w:r>
      <w:r w:rsidRPr="006B4D3F">
        <w:t>Каждая светоотражающая маркировка класса F и класса 5 должна удовлетворять требованиям проверок и испытаний, предписанных в пунктах 5.6.4–5.6.5.</w:t>
      </w:r>
    </w:p>
    <w:p w14:paraId="3196B5B9" w14:textId="77777777" w:rsidR="00530CF6" w:rsidRPr="006B4D3F" w:rsidRDefault="00530CF6" w:rsidP="00530CF6">
      <w:pPr>
        <w:pStyle w:val="SingleTxtGR"/>
        <w:keepNext/>
        <w:keepLines/>
        <w:tabs>
          <w:tab w:val="clear" w:pos="1701"/>
        </w:tabs>
        <w:ind w:left="2268" w:hanging="1134"/>
      </w:pPr>
      <w:r w:rsidRPr="006B4D3F">
        <w:t>5.6.4</w:t>
      </w:r>
      <w:r w:rsidRPr="006B4D3F">
        <w:tab/>
        <w:t>Минимальные значения коэффициента светоотражения</w:t>
      </w:r>
    </w:p>
    <w:p w14:paraId="7DC6419C" w14:textId="77777777" w:rsidR="00530CF6" w:rsidRPr="006B4D3F" w:rsidRDefault="00530CF6" w:rsidP="00530CF6">
      <w:pPr>
        <w:pStyle w:val="SingleTxtGR"/>
        <w:keepNext/>
        <w:keepLines/>
        <w:tabs>
          <w:tab w:val="clear" w:pos="1701"/>
        </w:tabs>
        <w:ind w:left="2268" w:hanging="1134"/>
      </w:pPr>
      <w:r w:rsidRPr="006B4D3F">
        <w:tab/>
        <w:t>Фотометрические требования к светоотражающей маркировке класса F:</w:t>
      </w:r>
    </w:p>
    <w:p w14:paraId="39D001D9" w14:textId="77777777" w:rsidR="00530CF6" w:rsidRPr="00222501" w:rsidRDefault="00530CF6" w:rsidP="00530CF6">
      <w:pPr>
        <w:pStyle w:val="H23GR"/>
        <w:rPr>
          <w:bCs/>
        </w:rPr>
      </w:pPr>
      <w:r>
        <w:tab/>
      </w:r>
      <w:r>
        <w:tab/>
      </w:r>
      <w:r w:rsidRPr="0094195B">
        <w:rPr>
          <w:b w:val="0"/>
        </w:rPr>
        <w:t>Таблица 11</w:t>
      </w:r>
      <w:r>
        <w:br/>
      </w:r>
      <w:r w:rsidRPr="00222501">
        <w:rPr>
          <w:bCs/>
        </w:rPr>
        <w:t xml:space="preserve">Минимальные значения коэффициента светоотражения R' </w:t>
      </w:r>
      <w:r>
        <w:rPr>
          <w:bCs/>
        </w:rPr>
        <w:br/>
      </w:r>
      <w:r w:rsidRPr="00222501">
        <w:rPr>
          <w:bCs/>
        </w:rPr>
        <w:t>[кд · м</w:t>
      </w:r>
      <w:r w:rsidRPr="00222501">
        <w:rPr>
          <w:bCs/>
          <w:vertAlign w:val="superscript"/>
        </w:rPr>
        <w:t>–2</w:t>
      </w:r>
      <w:r w:rsidRPr="00222501">
        <w:rPr>
          <w:bCs/>
        </w:rPr>
        <w:t xml:space="preserve"> ∙ </w:t>
      </w:r>
      <w:proofErr w:type="spellStart"/>
      <w:r w:rsidRPr="00222501">
        <w:rPr>
          <w:bCs/>
        </w:rPr>
        <w:t>лк</w:t>
      </w:r>
      <w:proofErr w:type="spellEnd"/>
      <w:r w:rsidRPr="00222501">
        <w:rPr>
          <w:bCs/>
          <w:vertAlign w:val="superscript"/>
        </w:rPr>
        <w:t>–1</w:t>
      </w:r>
      <w:r w:rsidRPr="00222501">
        <w:rPr>
          <w:bCs/>
        </w:rPr>
        <w:t>]</w:t>
      </w:r>
    </w:p>
    <w:tbl>
      <w:tblPr>
        <w:tblpPr w:leftFromText="181" w:rightFromText="181" w:vertAnchor="text" w:horzAnchor="margin" w:tblpXSpec="center" w:tblpY="1"/>
        <w:tblOverlap w:val="never"/>
        <w:tblW w:w="7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35"/>
        <w:gridCol w:w="897"/>
        <w:gridCol w:w="898"/>
        <w:gridCol w:w="898"/>
        <w:gridCol w:w="898"/>
        <w:gridCol w:w="898"/>
        <w:gridCol w:w="898"/>
      </w:tblGrid>
      <w:tr w:rsidR="00530CF6" w:rsidRPr="00574F29" w14:paraId="6400CBDF" w14:textId="77777777" w:rsidTr="00530CF6">
        <w:tc>
          <w:tcPr>
            <w:tcW w:w="1835" w:type="dxa"/>
            <w:tcBorders>
              <w:top w:val="single" w:sz="6" w:space="0" w:color="auto"/>
              <w:left w:val="single" w:sz="6" w:space="0" w:color="auto"/>
              <w:bottom w:val="single" w:sz="12" w:space="0" w:color="auto"/>
              <w:right w:val="single" w:sz="6" w:space="0" w:color="auto"/>
            </w:tcBorders>
            <w:vAlign w:val="bottom"/>
            <w:hideMark/>
          </w:tcPr>
          <w:p w14:paraId="7BE3A530" w14:textId="77777777" w:rsidR="00530CF6" w:rsidRPr="00574F29" w:rsidRDefault="00530CF6" w:rsidP="00530CF6">
            <w:pPr>
              <w:widowControl w:val="0"/>
              <w:spacing w:before="80" w:after="80" w:line="200" w:lineRule="exact"/>
              <w:ind w:left="113" w:right="113"/>
              <w:jc w:val="center"/>
              <w:rPr>
                <w:i/>
                <w:sz w:val="16"/>
                <w:szCs w:val="16"/>
              </w:rPr>
            </w:pPr>
            <w:r w:rsidRPr="00574F29">
              <w:rPr>
                <w:i/>
                <w:iCs/>
                <w:sz w:val="16"/>
                <w:szCs w:val="16"/>
              </w:rPr>
              <w:t>Угол наблюдения α [º]</w:t>
            </w:r>
          </w:p>
        </w:tc>
        <w:tc>
          <w:tcPr>
            <w:tcW w:w="5387" w:type="dxa"/>
            <w:gridSpan w:val="6"/>
            <w:tcBorders>
              <w:top w:val="single" w:sz="6" w:space="0" w:color="auto"/>
              <w:left w:val="single" w:sz="6" w:space="0" w:color="auto"/>
              <w:bottom w:val="single" w:sz="12" w:space="0" w:color="auto"/>
              <w:right w:val="single" w:sz="6" w:space="0" w:color="auto"/>
            </w:tcBorders>
            <w:vAlign w:val="bottom"/>
            <w:hideMark/>
          </w:tcPr>
          <w:p w14:paraId="67452DF4" w14:textId="77777777" w:rsidR="00530CF6" w:rsidRPr="00574F29" w:rsidRDefault="00530CF6" w:rsidP="00530CF6">
            <w:pPr>
              <w:widowControl w:val="0"/>
              <w:spacing w:before="80" w:after="80" w:line="200" w:lineRule="exact"/>
              <w:ind w:left="113" w:right="113"/>
              <w:jc w:val="center"/>
              <w:rPr>
                <w:i/>
                <w:sz w:val="16"/>
                <w:szCs w:val="16"/>
              </w:rPr>
            </w:pPr>
            <w:r w:rsidRPr="00574F29">
              <w:rPr>
                <w:i/>
                <w:iCs/>
                <w:sz w:val="16"/>
                <w:szCs w:val="16"/>
              </w:rPr>
              <w:t>Угол падения β [°]</w:t>
            </w:r>
          </w:p>
        </w:tc>
      </w:tr>
      <w:tr w:rsidR="00530CF6" w:rsidRPr="006B4D3F" w14:paraId="7ADD0622" w14:textId="77777777" w:rsidTr="00530CF6">
        <w:tc>
          <w:tcPr>
            <w:tcW w:w="1835" w:type="dxa"/>
            <w:tcBorders>
              <w:top w:val="single" w:sz="12" w:space="0" w:color="auto"/>
              <w:left w:val="single" w:sz="6" w:space="0" w:color="auto"/>
              <w:bottom w:val="single" w:sz="6" w:space="0" w:color="auto"/>
              <w:right w:val="single" w:sz="6" w:space="0" w:color="auto"/>
            </w:tcBorders>
            <w:vAlign w:val="bottom"/>
            <w:hideMark/>
          </w:tcPr>
          <w:p w14:paraId="0D9A08E0" w14:textId="77777777" w:rsidR="00530CF6" w:rsidRPr="009B3A28" w:rsidRDefault="00530CF6" w:rsidP="004624AA">
            <w:pPr>
              <w:widowControl w:val="0"/>
              <w:spacing w:before="40" w:after="40"/>
              <w:ind w:left="113" w:right="113"/>
              <w:jc w:val="center"/>
              <w:rPr>
                <w:sz w:val="18"/>
                <w:szCs w:val="18"/>
              </w:rPr>
            </w:pPr>
            <w:r w:rsidRPr="009B3A28">
              <w:rPr>
                <w:iCs/>
                <w:sz w:val="18"/>
                <w:szCs w:val="18"/>
              </w:rPr>
              <w:t>α</w:t>
            </w:r>
            <w:r w:rsidR="009B3A28" w:rsidRPr="009B3A28">
              <w:rPr>
                <w:iCs/>
                <w:sz w:val="18"/>
                <w:szCs w:val="18"/>
              </w:rPr>
              <w:t xml:space="preserve"> </w:t>
            </w:r>
            <w:r w:rsidRPr="009B3A28">
              <w:rPr>
                <w:iCs/>
                <w:sz w:val="18"/>
                <w:szCs w:val="18"/>
              </w:rPr>
              <w:t>=</w:t>
            </w:r>
            <w:r w:rsidR="009B3A28" w:rsidRPr="009B3A28">
              <w:rPr>
                <w:iCs/>
                <w:sz w:val="18"/>
                <w:szCs w:val="18"/>
              </w:rPr>
              <w:t xml:space="preserve"> </w:t>
            </w:r>
            <w:r w:rsidRPr="009B3A28">
              <w:rPr>
                <w:iCs/>
                <w:sz w:val="18"/>
                <w:szCs w:val="18"/>
              </w:rPr>
              <w:t>0,33</w:t>
            </w:r>
            <w:r w:rsidR="00734C36" w:rsidRPr="009B3A28">
              <w:rPr>
                <w:iCs/>
                <w:sz w:val="18"/>
                <w:szCs w:val="18"/>
              </w:rPr>
              <w:t xml:space="preserve"> </w:t>
            </w:r>
            <w:r w:rsidRPr="009B3A28">
              <w:rPr>
                <w:iCs/>
                <w:sz w:val="18"/>
                <w:szCs w:val="18"/>
              </w:rPr>
              <w:t>(20’)</w:t>
            </w:r>
          </w:p>
        </w:tc>
        <w:tc>
          <w:tcPr>
            <w:tcW w:w="897" w:type="dxa"/>
            <w:tcBorders>
              <w:top w:val="single" w:sz="12" w:space="0" w:color="auto"/>
              <w:left w:val="single" w:sz="6" w:space="0" w:color="auto"/>
              <w:bottom w:val="single" w:sz="6" w:space="0" w:color="auto"/>
              <w:right w:val="single" w:sz="6" w:space="0" w:color="auto"/>
            </w:tcBorders>
            <w:vAlign w:val="bottom"/>
            <w:hideMark/>
          </w:tcPr>
          <w:p w14:paraId="69532B33" w14:textId="77777777" w:rsidR="00530CF6" w:rsidRPr="009B3A28" w:rsidRDefault="00530CF6" w:rsidP="004624AA">
            <w:pPr>
              <w:widowControl w:val="0"/>
              <w:spacing w:before="40" w:after="40"/>
              <w:ind w:left="152" w:right="144"/>
              <w:jc w:val="center"/>
              <w:rPr>
                <w:sz w:val="18"/>
                <w:szCs w:val="18"/>
              </w:rPr>
            </w:pPr>
            <w:r w:rsidRPr="009B3A28">
              <w:rPr>
                <w:iCs/>
                <w:sz w:val="18"/>
                <w:szCs w:val="18"/>
              </w:rPr>
              <w:t>β</w:t>
            </w:r>
            <w:r w:rsidRPr="00920D83">
              <w:rPr>
                <w:iCs/>
                <w:sz w:val="18"/>
                <w:szCs w:val="18"/>
                <w:vertAlign w:val="subscript"/>
              </w:rPr>
              <w:t>1</w:t>
            </w:r>
          </w:p>
        </w:tc>
        <w:tc>
          <w:tcPr>
            <w:tcW w:w="898" w:type="dxa"/>
            <w:tcBorders>
              <w:top w:val="single" w:sz="12" w:space="0" w:color="auto"/>
              <w:left w:val="single" w:sz="6" w:space="0" w:color="auto"/>
              <w:bottom w:val="single" w:sz="6" w:space="0" w:color="auto"/>
              <w:right w:val="single" w:sz="6" w:space="0" w:color="auto"/>
            </w:tcBorders>
            <w:vAlign w:val="bottom"/>
            <w:hideMark/>
          </w:tcPr>
          <w:p w14:paraId="36AD3BB7" w14:textId="77777777" w:rsidR="00530CF6" w:rsidRPr="00452522" w:rsidRDefault="00530CF6" w:rsidP="004624AA">
            <w:pPr>
              <w:widowControl w:val="0"/>
              <w:spacing w:before="40" w:after="4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14:paraId="2ED89C72" w14:textId="77777777" w:rsidR="00530CF6" w:rsidRPr="00452522" w:rsidRDefault="00530CF6" w:rsidP="004624AA">
            <w:pPr>
              <w:widowControl w:val="0"/>
              <w:spacing w:before="40" w:after="4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14:paraId="46F68766" w14:textId="77777777" w:rsidR="00530CF6" w:rsidRPr="00452522" w:rsidRDefault="00530CF6" w:rsidP="004624AA">
            <w:pPr>
              <w:widowControl w:val="0"/>
              <w:spacing w:before="40" w:after="4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14:paraId="7AB5208E" w14:textId="77777777" w:rsidR="00530CF6" w:rsidRPr="00452522" w:rsidRDefault="00530CF6" w:rsidP="004624AA">
            <w:pPr>
              <w:widowControl w:val="0"/>
              <w:spacing w:before="40" w:after="4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14:paraId="11AED2E3" w14:textId="77777777" w:rsidR="00530CF6" w:rsidRPr="00452522" w:rsidRDefault="00530CF6" w:rsidP="004624AA">
            <w:pPr>
              <w:widowControl w:val="0"/>
              <w:spacing w:before="40" w:after="40"/>
              <w:ind w:right="113"/>
              <w:jc w:val="center"/>
              <w:rPr>
                <w:sz w:val="18"/>
                <w:szCs w:val="18"/>
              </w:rPr>
            </w:pPr>
            <w:r w:rsidRPr="00452522">
              <w:rPr>
                <w:sz w:val="18"/>
                <w:szCs w:val="18"/>
              </w:rPr>
              <w:t>0</w:t>
            </w:r>
          </w:p>
        </w:tc>
      </w:tr>
      <w:tr w:rsidR="00530CF6" w:rsidRPr="006B4D3F" w14:paraId="52F119FA" w14:textId="77777777" w:rsidTr="00530CF6">
        <w:tc>
          <w:tcPr>
            <w:tcW w:w="1835" w:type="dxa"/>
            <w:tcBorders>
              <w:top w:val="single" w:sz="6" w:space="0" w:color="auto"/>
              <w:left w:val="single" w:sz="6" w:space="0" w:color="auto"/>
              <w:bottom w:val="single" w:sz="6" w:space="0" w:color="auto"/>
              <w:right w:val="single" w:sz="6" w:space="0" w:color="auto"/>
            </w:tcBorders>
            <w:vAlign w:val="bottom"/>
          </w:tcPr>
          <w:p w14:paraId="0C4144FC" w14:textId="77777777" w:rsidR="00530CF6" w:rsidRPr="009B3A28" w:rsidRDefault="00530CF6" w:rsidP="004624AA">
            <w:pPr>
              <w:widowControl w:val="0"/>
              <w:spacing w:before="40" w:after="40"/>
              <w:ind w:left="113" w:right="113"/>
              <w:jc w:val="center"/>
              <w:rPr>
                <w:sz w:val="18"/>
                <w:szCs w:val="18"/>
              </w:rPr>
            </w:pPr>
          </w:p>
        </w:tc>
        <w:tc>
          <w:tcPr>
            <w:tcW w:w="897" w:type="dxa"/>
            <w:tcBorders>
              <w:top w:val="single" w:sz="6" w:space="0" w:color="auto"/>
              <w:left w:val="single" w:sz="6" w:space="0" w:color="auto"/>
              <w:bottom w:val="single" w:sz="6" w:space="0" w:color="auto"/>
              <w:right w:val="single" w:sz="6" w:space="0" w:color="auto"/>
            </w:tcBorders>
            <w:vAlign w:val="bottom"/>
            <w:hideMark/>
          </w:tcPr>
          <w:p w14:paraId="3F002A20" w14:textId="77777777" w:rsidR="00530CF6" w:rsidRPr="009B3A28" w:rsidRDefault="00530CF6" w:rsidP="004624AA">
            <w:pPr>
              <w:widowControl w:val="0"/>
              <w:spacing w:before="40" w:after="40"/>
              <w:ind w:left="152" w:right="144"/>
              <w:jc w:val="center"/>
              <w:rPr>
                <w:sz w:val="18"/>
                <w:szCs w:val="18"/>
              </w:rPr>
            </w:pPr>
            <w:r w:rsidRPr="009B3A28">
              <w:rPr>
                <w:iCs/>
                <w:sz w:val="18"/>
                <w:szCs w:val="18"/>
              </w:rPr>
              <w:t>β</w:t>
            </w:r>
            <w:r w:rsidRPr="00920D83">
              <w:rPr>
                <w:iCs/>
                <w:sz w:val="18"/>
                <w:szCs w:val="18"/>
                <w:vertAlign w:val="subscript"/>
              </w:rPr>
              <w:t>2</w:t>
            </w:r>
          </w:p>
        </w:tc>
        <w:tc>
          <w:tcPr>
            <w:tcW w:w="898" w:type="dxa"/>
            <w:tcBorders>
              <w:top w:val="single" w:sz="6" w:space="0" w:color="auto"/>
              <w:left w:val="single" w:sz="6" w:space="0" w:color="auto"/>
              <w:bottom w:val="single" w:sz="6" w:space="0" w:color="auto"/>
              <w:right w:val="single" w:sz="6" w:space="0" w:color="auto"/>
            </w:tcBorders>
            <w:vAlign w:val="bottom"/>
            <w:hideMark/>
          </w:tcPr>
          <w:p w14:paraId="045CD868" w14:textId="77777777" w:rsidR="00530CF6" w:rsidRPr="00452522" w:rsidRDefault="00530CF6" w:rsidP="004624AA">
            <w:pPr>
              <w:widowControl w:val="0"/>
              <w:spacing w:before="40" w:after="40"/>
              <w:ind w:right="113"/>
              <w:jc w:val="center"/>
              <w:rPr>
                <w:sz w:val="18"/>
                <w:szCs w:val="18"/>
              </w:rPr>
            </w:pPr>
            <w:r w:rsidRPr="00452522">
              <w:rPr>
                <w:sz w:val="18"/>
                <w:szCs w:val="18"/>
              </w:rPr>
              <w:t>5</w:t>
            </w:r>
          </w:p>
        </w:tc>
        <w:tc>
          <w:tcPr>
            <w:tcW w:w="898" w:type="dxa"/>
            <w:tcBorders>
              <w:top w:val="single" w:sz="6" w:space="0" w:color="auto"/>
              <w:left w:val="single" w:sz="6" w:space="0" w:color="auto"/>
              <w:bottom w:val="single" w:sz="6" w:space="0" w:color="auto"/>
              <w:right w:val="single" w:sz="6" w:space="0" w:color="auto"/>
            </w:tcBorders>
            <w:vAlign w:val="bottom"/>
            <w:hideMark/>
          </w:tcPr>
          <w:p w14:paraId="78E6CBE5" w14:textId="77777777" w:rsidR="00530CF6" w:rsidRPr="00452522" w:rsidRDefault="00530CF6" w:rsidP="004624AA">
            <w:pPr>
              <w:widowControl w:val="0"/>
              <w:spacing w:before="40" w:after="40"/>
              <w:ind w:right="113"/>
              <w:jc w:val="center"/>
              <w:rPr>
                <w:sz w:val="18"/>
                <w:szCs w:val="18"/>
              </w:rPr>
            </w:pPr>
            <w:r w:rsidRPr="00452522">
              <w:rPr>
                <w:sz w:val="18"/>
                <w:szCs w:val="18"/>
              </w:rPr>
              <w:t>20</w:t>
            </w:r>
          </w:p>
        </w:tc>
        <w:tc>
          <w:tcPr>
            <w:tcW w:w="898" w:type="dxa"/>
            <w:tcBorders>
              <w:top w:val="single" w:sz="6" w:space="0" w:color="auto"/>
              <w:left w:val="single" w:sz="6" w:space="0" w:color="auto"/>
              <w:bottom w:val="single" w:sz="6" w:space="0" w:color="auto"/>
              <w:right w:val="single" w:sz="6" w:space="0" w:color="auto"/>
            </w:tcBorders>
            <w:vAlign w:val="bottom"/>
            <w:hideMark/>
          </w:tcPr>
          <w:p w14:paraId="49290049" w14:textId="77777777" w:rsidR="00530CF6" w:rsidRPr="00452522" w:rsidRDefault="00530CF6" w:rsidP="004624AA">
            <w:pPr>
              <w:widowControl w:val="0"/>
              <w:spacing w:before="40" w:after="40"/>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6" w:space="0" w:color="auto"/>
              <w:right w:val="single" w:sz="6" w:space="0" w:color="auto"/>
            </w:tcBorders>
            <w:vAlign w:val="bottom"/>
            <w:hideMark/>
          </w:tcPr>
          <w:p w14:paraId="44FCC02B" w14:textId="77777777" w:rsidR="00530CF6" w:rsidRPr="00452522" w:rsidRDefault="00530CF6" w:rsidP="004624AA">
            <w:pPr>
              <w:widowControl w:val="0"/>
              <w:spacing w:before="40" w:after="40"/>
              <w:ind w:right="113"/>
              <w:jc w:val="center"/>
              <w:rPr>
                <w:sz w:val="18"/>
                <w:szCs w:val="18"/>
              </w:rPr>
            </w:pPr>
            <w:r w:rsidRPr="00452522">
              <w:rPr>
                <w:sz w:val="18"/>
                <w:szCs w:val="18"/>
              </w:rPr>
              <w:t>40</w:t>
            </w:r>
          </w:p>
        </w:tc>
        <w:tc>
          <w:tcPr>
            <w:tcW w:w="898" w:type="dxa"/>
            <w:tcBorders>
              <w:top w:val="single" w:sz="6" w:space="0" w:color="auto"/>
              <w:left w:val="single" w:sz="6" w:space="0" w:color="auto"/>
              <w:bottom w:val="single" w:sz="6" w:space="0" w:color="auto"/>
              <w:right w:val="single" w:sz="6" w:space="0" w:color="auto"/>
            </w:tcBorders>
            <w:vAlign w:val="bottom"/>
            <w:hideMark/>
          </w:tcPr>
          <w:p w14:paraId="2F650EAF" w14:textId="77777777" w:rsidR="00530CF6" w:rsidRPr="00452522" w:rsidRDefault="00530CF6" w:rsidP="004624AA">
            <w:pPr>
              <w:widowControl w:val="0"/>
              <w:spacing w:before="40" w:after="40"/>
              <w:ind w:right="113"/>
              <w:jc w:val="center"/>
              <w:rPr>
                <w:sz w:val="18"/>
                <w:szCs w:val="18"/>
              </w:rPr>
            </w:pPr>
            <w:r w:rsidRPr="00452522">
              <w:rPr>
                <w:sz w:val="18"/>
                <w:szCs w:val="18"/>
              </w:rPr>
              <w:t>60</w:t>
            </w:r>
          </w:p>
        </w:tc>
      </w:tr>
      <w:tr w:rsidR="00530CF6" w:rsidRPr="006B4D3F" w14:paraId="33C055BD" w14:textId="77777777" w:rsidTr="00530CF6">
        <w:tc>
          <w:tcPr>
            <w:tcW w:w="1835" w:type="dxa"/>
            <w:tcBorders>
              <w:top w:val="single" w:sz="6" w:space="0" w:color="auto"/>
              <w:left w:val="single" w:sz="6" w:space="0" w:color="auto"/>
              <w:bottom w:val="single" w:sz="6" w:space="0" w:color="auto"/>
              <w:right w:val="single" w:sz="6" w:space="0" w:color="auto"/>
            </w:tcBorders>
            <w:vAlign w:val="bottom"/>
            <w:hideMark/>
          </w:tcPr>
          <w:p w14:paraId="067E73D3" w14:textId="77777777" w:rsidR="00530CF6" w:rsidRPr="00452522" w:rsidRDefault="00530CF6" w:rsidP="004624AA">
            <w:pPr>
              <w:widowControl w:val="0"/>
              <w:spacing w:before="40" w:after="40"/>
              <w:ind w:left="113" w:right="113"/>
              <w:jc w:val="center"/>
              <w:rPr>
                <w:i/>
                <w:iCs/>
                <w:sz w:val="18"/>
                <w:szCs w:val="18"/>
              </w:rPr>
            </w:pPr>
            <w:r w:rsidRPr="00452522">
              <w:rPr>
                <w:i/>
                <w:iCs/>
                <w:sz w:val="18"/>
                <w:szCs w:val="18"/>
              </w:rPr>
              <w:t>Цвет</w:t>
            </w:r>
          </w:p>
        </w:tc>
        <w:tc>
          <w:tcPr>
            <w:tcW w:w="897" w:type="dxa"/>
            <w:tcBorders>
              <w:top w:val="single" w:sz="6" w:space="0" w:color="auto"/>
              <w:left w:val="single" w:sz="6" w:space="0" w:color="auto"/>
              <w:bottom w:val="single" w:sz="6" w:space="0" w:color="auto"/>
              <w:right w:val="single" w:sz="6" w:space="0" w:color="auto"/>
            </w:tcBorders>
          </w:tcPr>
          <w:p w14:paraId="3C2E1DA0" w14:textId="77777777" w:rsidR="00530CF6" w:rsidRPr="00452522" w:rsidRDefault="00530CF6" w:rsidP="004624AA">
            <w:pPr>
              <w:widowControl w:val="0"/>
              <w:spacing w:before="40" w:after="4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14:paraId="503350E6" w14:textId="77777777" w:rsidR="00530CF6" w:rsidRPr="00452522" w:rsidRDefault="00530CF6" w:rsidP="004624AA">
            <w:pPr>
              <w:widowControl w:val="0"/>
              <w:spacing w:before="40" w:after="4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14:paraId="5BB37639" w14:textId="77777777" w:rsidR="00530CF6" w:rsidRPr="00452522" w:rsidRDefault="00530CF6" w:rsidP="004624AA">
            <w:pPr>
              <w:widowControl w:val="0"/>
              <w:spacing w:before="40" w:after="4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14:paraId="0ECB4D6A" w14:textId="77777777" w:rsidR="00530CF6" w:rsidRPr="00452522" w:rsidRDefault="00530CF6" w:rsidP="004624AA">
            <w:pPr>
              <w:widowControl w:val="0"/>
              <w:spacing w:before="40" w:after="4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14:paraId="286593C8" w14:textId="77777777" w:rsidR="00530CF6" w:rsidRPr="00452522" w:rsidRDefault="00530CF6" w:rsidP="004624AA">
            <w:pPr>
              <w:widowControl w:val="0"/>
              <w:spacing w:before="40" w:after="4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14:paraId="5BE322F1" w14:textId="77777777" w:rsidR="00530CF6" w:rsidRPr="00452522" w:rsidRDefault="00530CF6" w:rsidP="004624AA">
            <w:pPr>
              <w:widowControl w:val="0"/>
              <w:spacing w:before="40" w:after="40"/>
              <w:ind w:right="113"/>
              <w:jc w:val="center"/>
              <w:rPr>
                <w:sz w:val="18"/>
                <w:szCs w:val="18"/>
              </w:rPr>
            </w:pPr>
          </w:p>
        </w:tc>
      </w:tr>
      <w:tr w:rsidR="00530CF6" w:rsidRPr="006B4D3F" w14:paraId="75EC87E7" w14:textId="77777777" w:rsidTr="00530CF6">
        <w:tc>
          <w:tcPr>
            <w:tcW w:w="1835" w:type="dxa"/>
            <w:tcBorders>
              <w:top w:val="single" w:sz="6" w:space="0" w:color="auto"/>
              <w:left w:val="single" w:sz="6" w:space="0" w:color="auto"/>
              <w:bottom w:val="single" w:sz="6" w:space="0" w:color="auto"/>
              <w:right w:val="single" w:sz="6" w:space="0" w:color="auto"/>
            </w:tcBorders>
            <w:vAlign w:val="bottom"/>
            <w:hideMark/>
          </w:tcPr>
          <w:p w14:paraId="74A5F37F" w14:textId="77777777" w:rsidR="00530CF6" w:rsidRPr="00452522" w:rsidRDefault="00530CF6" w:rsidP="004624AA">
            <w:pPr>
              <w:widowControl w:val="0"/>
              <w:spacing w:before="40" w:after="40"/>
              <w:ind w:left="113" w:right="113"/>
              <w:jc w:val="center"/>
              <w:rPr>
                <w:sz w:val="18"/>
                <w:szCs w:val="18"/>
              </w:rPr>
            </w:pPr>
            <w:r w:rsidRPr="00452522">
              <w:rPr>
                <w:sz w:val="18"/>
                <w:szCs w:val="18"/>
              </w:rPr>
              <w:t>Белый</w:t>
            </w:r>
          </w:p>
        </w:tc>
        <w:tc>
          <w:tcPr>
            <w:tcW w:w="897" w:type="dxa"/>
            <w:tcBorders>
              <w:top w:val="single" w:sz="6" w:space="0" w:color="auto"/>
              <w:left w:val="single" w:sz="6" w:space="0" w:color="auto"/>
              <w:bottom w:val="single" w:sz="6" w:space="0" w:color="auto"/>
              <w:right w:val="single" w:sz="6" w:space="0" w:color="auto"/>
            </w:tcBorders>
          </w:tcPr>
          <w:p w14:paraId="1D7B460D" w14:textId="77777777" w:rsidR="00530CF6" w:rsidRPr="00452522" w:rsidRDefault="00530CF6" w:rsidP="004624AA">
            <w:pPr>
              <w:widowControl w:val="0"/>
              <w:spacing w:before="40" w:after="4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vAlign w:val="bottom"/>
            <w:hideMark/>
          </w:tcPr>
          <w:p w14:paraId="1D3B1E64" w14:textId="77777777" w:rsidR="00530CF6" w:rsidRPr="00452522" w:rsidRDefault="00530CF6" w:rsidP="004624AA">
            <w:pPr>
              <w:widowControl w:val="0"/>
              <w:spacing w:before="40" w:after="40"/>
              <w:ind w:right="113"/>
              <w:jc w:val="center"/>
              <w:rPr>
                <w:sz w:val="18"/>
                <w:szCs w:val="18"/>
              </w:rPr>
            </w:pPr>
            <w:r w:rsidRPr="00452522">
              <w:rPr>
                <w:sz w:val="18"/>
                <w:szCs w:val="18"/>
              </w:rPr>
              <w:t>450</w:t>
            </w:r>
          </w:p>
        </w:tc>
        <w:tc>
          <w:tcPr>
            <w:tcW w:w="898" w:type="dxa"/>
            <w:tcBorders>
              <w:top w:val="single" w:sz="6" w:space="0" w:color="auto"/>
              <w:left w:val="single" w:sz="6" w:space="0" w:color="auto"/>
              <w:bottom w:val="single" w:sz="6" w:space="0" w:color="auto"/>
              <w:right w:val="single" w:sz="6" w:space="0" w:color="auto"/>
            </w:tcBorders>
            <w:vAlign w:val="bottom"/>
            <w:hideMark/>
          </w:tcPr>
          <w:p w14:paraId="0009A89D" w14:textId="77777777" w:rsidR="00530CF6" w:rsidRPr="00452522" w:rsidRDefault="004624AA" w:rsidP="004624AA">
            <w:pPr>
              <w:widowControl w:val="0"/>
              <w:spacing w:before="40" w:after="40"/>
              <w:ind w:right="113"/>
              <w:jc w:val="center"/>
              <w:rPr>
                <w:sz w:val="18"/>
                <w:szCs w:val="18"/>
              </w:rPr>
            </w:pPr>
            <w:r>
              <w:rPr>
                <w:sz w:val="18"/>
                <w:szCs w:val="18"/>
              </w:rPr>
              <w:t>–</w:t>
            </w:r>
          </w:p>
        </w:tc>
        <w:tc>
          <w:tcPr>
            <w:tcW w:w="898" w:type="dxa"/>
            <w:tcBorders>
              <w:top w:val="single" w:sz="6" w:space="0" w:color="auto"/>
              <w:left w:val="single" w:sz="6" w:space="0" w:color="auto"/>
              <w:bottom w:val="single" w:sz="6" w:space="0" w:color="auto"/>
              <w:right w:val="single" w:sz="6" w:space="0" w:color="auto"/>
            </w:tcBorders>
            <w:vAlign w:val="bottom"/>
            <w:hideMark/>
          </w:tcPr>
          <w:p w14:paraId="0D96510D" w14:textId="77777777" w:rsidR="00530CF6" w:rsidRPr="00452522" w:rsidRDefault="00530CF6" w:rsidP="004624AA">
            <w:pPr>
              <w:widowControl w:val="0"/>
              <w:spacing w:before="40" w:after="40"/>
              <w:ind w:right="113"/>
              <w:jc w:val="center"/>
              <w:rPr>
                <w:sz w:val="18"/>
                <w:szCs w:val="18"/>
              </w:rPr>
            </w:pPr>
            <w:r w:rsidRPr="00452522">
              <w:rPr>
                <w:sz w:val="18"/>
                <w:szCs w:val="18"/>
              </w:rPr>
              <w:t>200</w:t>
            </w:r>
          </w:p>
        </w:tc>
        <w:tc>
          <w:tcPr>
            <w:tcW w:w="898" w:type="dxa"/>
            <w:tcBorders>
              <w:top w:val="single" w:sz="6" w:space="0" w:color="auto"/>
              <w:left w:val="single" w:sz="6" w:space="0" w:color="auto"/>
              <w:bottom w:val="single" w:sz="6" w:space="0" w:color="auto"/>
              <w:right w:val="single" w:sz="6" w:space="0" w:color="auto"/>
            </w:tcBorders>
            <w:vAlign w:val="bottom"/>
            <w:hideMark/>
          </w:tcPr>
          <w:p w14:paraId="5AB0142C" w14:textId="77777777" w:rsidR="00530CF6" w:rsidRPr="00452522" w:rsidRDefault="00530CF6" w:rsidP="004624AA">
            <w:pPr>
              <w:widowControl w:val="0"/>
              <w:spacing w:before="40" w:after="40"/>
              <w:ind w:right="113"/>
              <w:jc w:val="center"/>
              <w:rPr>
                <w:sz w:val="18"/>
                <w:szCs w:val="18"/>
              </w:rPr>
            </w:pPr>
            <w:r w:rsidRPr="00452522">
              <w:rPr>
                <w:sz w:val="18"/>
                <w:szCs w:val="18"/>
              </w:rPr>
              <w:t>95</w:t>
            </w:r>
          </w:p>
        </w:tc>
        <w:tc>
          <w:tcPr>
            <w:tcW w:w="898" w:type="dxa"/>
            <w:tcBorders>
              <w:top w:val="single" w:sz="6" w:space="0" w:color="auto"/>
              <w:left w:val="single" w:sz="6" w:space="0" w:color="auto"/>
              <w:bottom w:val="single" w:sz="6" w:space="0" w:color="auto"/>
              <w:right w:val="single" w:sz="6" w:space="0" w:color="auto"/>
            </w:tcBorders>
            <w:vAlign w:val="bottom"/>
            <w:hideMark/>
          </w:tcPr>
          <w:p w14:paraId="3002C92D" w14:textId="77777777" w:rsidR="00530CF6" w:rsidRPr="00452522" w:rsidRDefault="00530CF6" w:rsidP="004624AA">
            <w:pPr>
              <w:widowControl w:val="0"/>
              <w:spacing w:before="40" w:after="40"/>
              <w:ind w:right="113"/>
              <w:jc w:val="center"/>
              <w:rPr>
                <w:sz w:val="18"/>
                <w:szCs w:val="18"/>
              </w:rPr>
            </w:pPr>
            <w:r w:rsidRPr="00452522">
              <w:rPr>
                <w:sz w:val="18"/>
                <w:szCs w:val="18"/>
              </w:rPr>
              <w:t>16</w:t>
            </w:r>
          </w:p>
        </w:tc>
      </w:tr>
      <w:tr w:rsidR="00530CF6" w:rsidRPr="006B4D3F" w14:paraId="2E866014" w14:textId="77777777" w:rsidTr="00530CF6">
        <w:trPr>
          <w:trHeight w:val="216"/>
        </w:trPr>
        <w:tc>
          <w:tcPr>
            <w:tcW w:w="1835" w:type="dxa"/>
            <w:tcBorders>
              <w:top w:val="single" w:sz="6" w:space="0" w:color="auto"/>
              <w:left w:val="single" w:sz="6" w:space="0" w:color="auto"/>
              <w:bottom w:val="single" w:sz="12" w:space="0" w:color="auto"/>
              <w:right w:val="single" w:sz="6" w:space="0" w:color="auto"/>
            </w:tcBorders>
            <w:hideMark/>
          </w:tcPr>
          <w:p w14:paraId="0E26B0D7" w14:textId="77777777" w:rsidR="00530CF6" w:rsidRPr="00452522" w:rsidRDefault="00530CF6" w:rsidP="004624AA">
            <w:pPr>
              <w:widowControl w:val="0"/>
              <w:spacing w:before="40" w:after="40"/>
              <w:ind w:left="113" w:right="113"/>
              <w:jc w:val="center"/>
              <w:rPr>
                <w:sz w:val="18"/>
                <w:szCs w:val="18"/>
              </w:rPr>
            </w:pPr>
            <w:r w:rsidRPr="00452522">
              <w:rPr>
                <w:sz w:val="18"/>
                <w:szCs w:val="18"/>
              </w:rPr>
              <w:t>Красный</w:t>
            </w:r>
          </w:p>
        </w:tc>
        <w:tc>
          <w:tcPr>
            <w:tcW w:w="897" w:type="dxa"/>
            <w:tcBorders>
              <w:top w:val="single" w:sz="6" w:space="0" w:color="auto"/>
              <w:left w:val="single" w:sz="6" w:space="0" w:color="auto"/>
              <w:bottom w:val="single" w:sz="12" w:space="0" w:color="auto"/>
              <w:right w:val="single" w:sz="6" w:space="0" w:color="auto"/>
            </w:tcBorders>
          </w:tcPr>
          <w:p w14:paraId="7D5AEEC2" w14:textId="77777777" w:rsidR="00530CF6" w:rsidRPr="00452522" w:rsidRDefault="00530CF6" w:rsidP="004624AA">
            <w:pPr>
              <w:widowControl w:val="0"/>
              <w:tabs>
                <w:tab w:val="left" w:pos="8505"/>
              </w:tabs>
              <w:spacing w:before="40" w:after="40"/>
              <w:ind w:left="152" w:right="144"/>
              <w:jc w:val="center"/>
              <w:rPr>
                <w:sz w:val="18"/>
                <w:szCs w:val="18"/>
              </w:rPr>
            </w:pPr>
          </w:p>
        </w:tc>
        <w:tc>
          <w:tcPr>
            <w:tcW w:w="898" w:type="dxa"/>
            <w:tcBorders>
              <w:top w:val="single" w:sz="6" w:space="0" w:color="auto"/>
              <w:left w:val="single" w:sz="6" w:space="0" w:color="auto"/>
              <w:bottom w:val="single" w:sz="12" w:space="0" w:color="auto"/>
              <w:right w:val="single" w:sz="6" w:space="0" w:color="auto"/>
            </w:tcBorders>
            <w:vAlign w:val="bottom"/>
            <w:hideMark/>
          </w:tcPr>
          <w:p w14:paraId="248693B2" w14:textId="77777777" w:rsidR="00530CF6" w:rsidRPr="00452522" w:rsidRDefault="00530CF6" w:rsidP="004624AA">
            <w:pPr>
              <w:widowControl w:val="0"/>
              <w:tabs>
                <w:tab w:val="left" w:pos="8505"/>
              </w:tabs>
              <w:spacing w:before="40" w:after="40"/>
              <w:ind w:right="113"/>
              <w:jc w:val="center"/>
              <w:rPr>
                <w:sz w:val="18"/>
                <w:szCs w:val="18"/>
              </w:rPr>
            </w:pPr>
            <w:r w:rsidRPr="00452522">
              <w:rPr>
                <w:sz w:val="18"/>
                <w:szCs w:val="18"/>
              </w:rPr>
              <w:t>120</w:t>
            </w:r>
          </w:p>
        </w:tc>
        <w:tc>
          <w:tcPr>
            <w:tcW w:w="898" w:type="dxa"/>
            <w:tcBorders>
              <w:top w:val="single" w:sz="6" w:space="0" w:color="auto"/>
              <w:left w:val="single" w:sz="6" w:space="0" w:color="auto"/>
              <w:bottom w:val="single" w:sz="12" w:space="0" w:color="auto"/>
              <w:right w:val="single" w:sz="6" w:space="0" w:color="auto"/>
            </w:tcBorders>
            <w:vAlign w:val="bottom"/>
            <w:hideMark/>
          </w:tcPr>
          <w:p w14:paraId="59DCDA05" w14:textId="77777777" w:rsidR="00530CF6" w:rsidRPr="00452522" w:rsidRDefault="00530CF6" w:rsidP="004624AA">
            <w:pPr>
              <w:widowControl w:val="0"/>
              <w:tabs>
                <w:tab w:val="left" w:pos="8505"/>
              </w:tabs>
              <w:spacing w:before="40" w:after="40"/>
              <w:ind w:right="113"/>
              <w:jc w:val="center"/>
              <w:rPr>
                <w:sz w:val="18"/>
                <w:szCs w:val="18"/>
              </w:rPr>
            </w:pPr>
            <w:r w:rsidRPr="00452522">
              <w:rPr>
                <w:sz w:val="18"/>
                <w:szCs w:val="18"/>
              </w:rPr>
              <w:t>60</w:t>
            </w:r>
          </w:p>
        </w:tc>
        <w:tc>
          <w:tcPr>
            <w:tcW w:w="898" w:type="dxa"/>
            <w:tcBorders>
              <w:top w:val="single" w:sz="6" w:space="0" w:color="auto"/>
              <w:left w:val="single" w:sz="6" w:space="0" w:color="auto"/>
              <w:bottom w:val="single" w:sz="12" w:space="0" w:color="auto"/>
              <w:right w:val="single" w:sz="6" w:space="0" w:color="auto"/>
            </w:tcBorders>
            <w:vAlign w:val="bottom"/>
            <w:hideMark/>
          </w:tcPr>
          <w:p w14:paraId="08A4E12A" w14:textId="77777777" w:rsidR="00530CF6" w:rsidRPr="00452522" w:rsidRDefault="00530CF6" w:rsidP="004624AA">
            <w:pPr>
              <w:widowControl w:val="0"/>
              <w:tabs>
                <w:tab w:val="left" w:pos="8505"/>
              </w:tabs>
              <w:spacing w:before="40" w:after="40"/>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12" w:space="0" w:color="auto"/>
              <w:right w:val="single" w:sz="6" w:space="0" w:color="auto"/>
            </w:tcBorders>
            <w:vAlign w:val="bottom"/>
            <w:hideMark/>
          </w:tcPr>
          <w:p w14:paraId="385EB896" w14:textId="77777777" w:rsidR="00530CF6" w:rsidRPr="00452522" w:rsidRDefault="00530CF6" w:rsidP="004624AA">
            <w:pPr>
              <w:widowControl w:val="0"/>
              <w:tabs>
                <w:tab w:val="left" w:pos="8505"/>
              </w:tabs>
              <w:spacing w:before="40" w:after="40"/>
              <w:ind w:right="113"/>
              <w:jc w:val="center"/>
              <w:rPr>
                <w:sz w:val="18"/>
                <w:szCs w:val="18"/>
              </w:rPr>
            </w:pPr>
            <w:r w:rsidRPr="00452522">
              <w:rPr>
                <w:sz w:val="18"/>
                <w:szCs w:val="18"/>
              </w:rPr>
              <w:t>10</w:t>
            </w:r>
          </w:p>
        </w:tc>
        <w:tc>
          <w:tcPr>
            <w:tcW w:w="898" w:type="dxa"/>
            <w:tcBorders>
              <w:top w:val="single" w:sz="6" w:space="0" w:color="auto"/>
              <w:left w:val="single" w:sz="6" w:space="0" w:color="auto"/>
              <w:bottom w:val="single" w:sz="12" w:space="0" w:color="auto"/>
              <w:right w:val="single" w:sz="6" w:space="0" w:color="auto"/>
            </w:tcBorders>
            <w:vAlign w:val="bottom"/>
            <w:hideMark/>
          </w:tcPr>
          <w:p w14:paraId="24DC3267" w14:textId="77777777" w:rsidR="00530CF6" w:rsidRPr="00452522" w:rsidRDefault="004624AA" w:rsidP="004624AA">
            <w:pPr>
              <w:widowControl w:val="0"/>
              <w:tabs>
                <w:tab w:val="left" w:pos="8505"/>
              </w:tabs>
              <w:spacing w:before="40" w:after="40"/>
              <w:ind w:right="113"/>
              <w:jc w:val="center"/>
              <w:rPr>
                <w:sz w:val="18"/>
                <w:szCs w:val="18"/>
              </w:rPr>
            </w:pPr>
            <w:r>
              <w:rPr>
                <w:sz w:val="18"/>
                <w:szCs w:val="18"/>
              </w:rPr>
              <w:t>–</w:t>
            </w:r>
          </w:p>
        </w:tc>
      </w:tr>
    </w:tbl>
    <w:p w14:paraId="74209DC1" w14:textId="77777777" w:rsidR="00530CF6" w:rsidRPr="006B4D3F" w:rsidRDefault="00530CF6" w:rsidP="00530CF6">
      <w:pPr>
        <w:pStyle w:val="SingleTxtGR"/>
        <w:tabs>
          <w:tab w:val="clear" w:pos="1701"/>
        </w:tabs>
        <w:spacing w:before="240"/>
        <w:ind w:left="2268" w:hanging="1134"/>
      </w:pPr>
      <w:r w:rsidRPr="006B4D3F">
        <w:t>5.6.5</w:t>
      </w:r>
      <w:r w:rsidRPr="006B4D3F">
        <w:tab/>
        <w:t xml:space="preserve">Цвет отраженного света </w:t>
      </w:r>
      <w:r>
        <w:t>устройства</w:t>
      </w:r>
      <w:r w:rsidRPr="006B4D3F">
        <w:t xml:space="preserve"> </w:t>
      </w:r>
    </w:p>
    <w:p w14:paraId="2250E1B0" w14:textId="77777777" w:rsidR="00530CF6" w:rsidRPr="006B4D3F" w:rsidRDefault="00530CF6" w:rsidP="00530CF6">
      <w:pPr>
        <w:pStyle w:val="SingleTxtGR"/>
        <w:tabs>
          <w:tab w:val="clear" w:pos="1701"/>
        </w:tabs>
        <w:ind w:left="2268" w:hanging="1134"/>
        <w:rPr>
          <w:bCs/>
        </w:rPr>
      </w:pPr>
      <w:r w:rsidRPr="006B4D3F">
        <w:t>5.6.5.1</w:t>
      </w:r>
      <w:r w:rsidRPr="006B4D3F">
        <w:tab/>
        <w:t xml:space="preserve">Проверка цвета светоотражающего </w:t>
      </w:r>
      <w:r>
        <w:t>устройства</w:t>
      </w:r>
      <w:r w:rsidRPr="006B4D3F">
        <w:t xml:space="preserve"> в дневное время должна осуществляться по методу, описанному в пункте 4.2.2.</w:t>
      </w:r>
    </w:p>
    <w:p w14:paraId="13EED80F" w14:textId="77777777" w:rsidR="00530CF6" w:rsidRPr="006B4D3F" w:rsidRDefault="00530CF6" w:rsidP="00530CF6">
      <w:pPr>
        <w:pStyle w:val="SingleTxtGR"/>
        <w:tabs>
          <w:tab w:val="clear" w:pos="1701"/>
        </w:tabs>
        <w:ind w:left="2268" w:hanging="1134"/>
      </w:pPr>
      <w:r w:rsidRPr="006B4D3F">
        <w:t>5.6.5.2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белого цветов.</w:t>
      </w:r>
    </w:p>
    <w:p w14:paraId="4CE376FD" w14:textId="77777777" w:rsidR="00530CF6" w:rsidRPr="006B4D3F" w:rsidRDefault="00530CF6" w:rsidP="004624AA">
      <w:pPr>
        <w:pStyle w:val="SingleTxtGR"/>
        <w:pageBreakBefore/>
        <w:tabs>
          <w:tab w:val="clear" w:pos="1701"/>
        </w:tabs>
        <w:ind w:left="2268" w:hanging="1134"/>
      </w:pPr>
      <w:r w:rsidRPr="006B4D3F">
        <w:lastRenderedPageBreak/>
        <w:t>5.6.5.3</w:t>
      </w:r>
      <w:r w:rsidRPr="006B4D3F">
        <w:tab/>
        <w:t>Коэффициент яркости, определенный в соответствии с пунктом 4.2.2:</w:t>
      </w:r>
    </w:p>
    <w:p w14:paraId="4D58A2F3" w14:textId="77777777" w:rsidR="00530CF6" w:rsidRPr="006B4D3F" w:rsidRDefault="00530CF6" w:rsidP="00530CF6">
      <w:pPr>
        <w:pStyle w:val="SingleTxtGR"/>
        <w:tabs>
          <w:tab w:val="clear" w:pos="1701"/>
        </w:tabs>
        <w:ind w:left="2268" w:hanging="1134"/>
      </w:pPr>
      <w:r>
        <w:tab/>
      </w:r>
      <w:r w:rsidRPr="006B4D3F">
        <w:t>д</w:t>
      </w:r>
      <w:r>
        <w:t>ля красного цвета должен быть ≥</w:t>
      </w:r>
      <w:r w:rsidRPr="006B4D3F">
        <w:t xml:space="preserve">0,03; </w:t>
      </w:r>
    </w:p>
    <w:p w14:paraId="5C70125A" w14:textId="77777777" w:rsidR="00530CF6" w:rsidRPr="006B4D3F" w:rsidRDefault="00530CF6" w:rsidP="00530CF6">
      <w:pPr>
        <w:pStyle w:val="SingleTxtGR"/>
        <w:tabs>
          <w:tab w:val="clear" w:pos="1701"/>
        </w:tabs>
        <w:ind w:left="2268" w:hanging="1134"/>
      </w:pPr>
      <w:r>
        <w:tab/>
        <w:t>для белого цвета должен быть ≥</w:t>
      </w:r>
      <w:r w:rsidRPr="006B4D3F">
        <w:t>0,25.</w:t>
      </w:r>
    </w:p>
    <w:p w14:paraId="527CEAE0" w14:textId="77777777" w:rsidR="00530CF6" w:rsidRPr="006B4D3F" w:rsidRDefault="00530CF6" w:rsidP="00530CF6">
      <w:pPr>
        <w:pStyle w:val="SingleTxtGR"/>
        <w:tabs>
          <w:tab w:val="clear" w:pos="1701"/>
        </w:tabs>
        <w:ind w:left="2268" w:hanging="1134"/>
      </w:pPr>
      <w:r w:rsidRPr="006B4D3F">
        <w:t>5.6.6</w:t>
      </w:r>
      <w:r w:rsidRPr="006B4D3F">
        <w:tab/>
        <w:t>Особые технические требования (испытания)/Сопротивление воздействию внешних факторов</w:t>
      </w:r>
    </w:p>
    <w:p w14:paraId="1D4B6799" w14:textId="77777777" w:rsidR="00530CF6" w:rsidRPr="006B4D3F" w:rsidRDefault="00530CF6" w:rsidP="00530CF6">
      <w:pPr>
        <w:pStyle w:val="SingleTxtGR"/>
        <w:tabs>
          <w:tab w:val="clear" w:pos="1701"/>
        </w:tabs>
        <w:ind w:left="2268" w:hanging="1134"/>
      </w:pPr>
      <w:r w:rsidRPr="006B4D3F">
        <w:t>5.6.6.1</w:t>
      </w:r>
      <w:r w:rsidRPr="006B4D3F">
        <w:tab/>
        <w:t>Сопротивление атмосферному воздействию</w:t>
      </w:r>
    </w:p>
    <w:p w14:paraId="70D21259" w14:textId="77777777" w:rsidR="00530CF6" w:rsidRPr="006B4D3F" w:rsidRDefault="00530CF6" w:rsidP="00530CF6">
      <w:pPr>
        <w:pStyle w:val="SingleTxtGR"/>
        <w:tabs>
          <w:tab w:val="clear" w:pos="1701"/>
        </w:tabs>
        <w:ind w:left="2268" w:hanging="1134"/>
      </w:pPr>
      <w:r>
        <w:tab/>
      </w:r>
      <w:r w:rsidRPr="006B4D3F">
        <w:t>Образец подвергают испытанию, предусмотренному в приложении 13.</w:t>
      </w:r>
    </w:p>
    <w:p w14:paraId="4616E242" w14:textId="77777777" w:rsidR="00530CF6" w:rsidRPr="006B4D3F" w:rsidRDefault="00530CF6" w:rsidP="00530CF6">
      <w:pPr>
        <w:pStyle w:val="SingleTxtGR"/>
        <w:tabs>
          <w:tab w:val="clear" w:pos="1701"/>
        </w:tabs>
        <w:ind w:left="2268" w:hanging="1134"/>
      </w:pPr>
      <w:r w:rsidRPr="006B4D3F">
        <w:t>5.6.6.2</w:t>
      </w:r>
      <w:r w:rsidRPr="006B4D3F">
        <w:tab/>
        <w:t>Коррозионная стойкость</w:t>
      </w:r>
    </w:p>
    <w:p w14:paraId="76F2D69D" w14:textId="77777777" w:rsidR="00530CF6" w:rsidRPr="006B4D3F" w:rsidRDefault="00530CF6" w:rsidP="00530CF6">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11.</w:t>
      </w:r>
    </w:p>
    <w:p w14:paraId="5D2040AA" w14:textId="77777777" w:rsidR="00530CF6" w:rsidRPr="006B4D3F" w:rsidRDefault="00530CF6" w:rsidP="00530CF6">
      <w:pPr>
        <w:pStyle w:val="SingleTxtGR"/>
        <w:tabs>
          <w:tab w:val="clear" w:pos="1701"/>
        </w:tabs>
        <w:ind w:left="2268" w:hanging="1134"/>
      </w:pPr>
      <w:r w:rsidRPr="006B4D3F">
        <w:t>5.6.6.3</w:t>
      </w:r>
      <w:r w:rsidRPr="006B4D3F">
        <w:tab/>
        <w:t>Стойкость к воздействию топлива</w:t>
      </w:r>
    </w:p>
    <w:p w14:paraId="395DAEDF" w14:textId="77777777" w:rsidR="00530CF6" w:rsidRPr="006B4D3F" w:rsidRDefault="00530CF6" w:rsidP="00530CF6">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9.</w:t>
      </w:r>
    </w:p>
    <w:p w14:paraId="5A0A772E" w14:textId="77777777" w:rsidR="00530CF6" w:rsidRPr="006B4D3F" w:rsidRDefault="00530CF6" w:rsidP="00530CF6">
      <w:pPr>
        <w:pStyle w:val="SingleTxtGR"/>
        <w:tabs>
          <w:tab w:val="clear" w:pos="1701"/>
        </w:tabs>
        <w:ind w:left="2268" w:hanging="1134"/>
      </w:pPr>
      <w:r w:rsidRPr="006B4D3F">
        <w:t>5.6.6.4</w:t>
      </w:r>
      <w:r w:rsidRPr="006B4D3F">
        <w:tab/>
        <w:t>Жаростойкость</w:t>
      </w:r>
    </w:p>
    <w:p w14:paraId="5E8AF534" w14:textId="77777777" w:rsidR="00530CF6" w:rsidRPr="006B4D3F" w:rsidRDefault="00530CF6" w:rsidP="00530CF6">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6.</w:t>
      </w:r>
    </w:p>
    <w:p w14:paraId="13EDAF66" w14:textId="77777777" w:rsidR="00530CF6" w:rsidRPr="006B4D3F" w:rsidRDefault="00530CF6" w:rsidP="00530CF6">
      <w:pPr>
        <w:pStyle w:val="SingleTxtGR"/>
        <w:tabs>
          <w:tab w:val="clear" w:pos="1701"/>
        </w:tabs>
        <w:ind w:left="2268" w:hanging="1134"/>
      </w:pPr>
      <w:r w:rsidRPr="006B4D3F">
        <w:t>5.6.6.5</w:t>
      </w:r>
      <w:r w:rsidRPr="006B4D3F">
        <w:tab/>
        <w:t>Стойкость при чистке</w:t>
      </w:r>
    </w:p>
    <w:p w14:paraId="206E97ED"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14:paraId="4DC71798" w14:textId="77777777" w:rsidR="00530CF6" w:rsidRPr="006B4D3F" w:rsidRDefault="00530CF6" w:rsidP="00530CF6">
      <w:pPr>
        <w:pStyle w:val="SingleTxtGR"/>
        <w:tabs>
          <w:tab w:val="clear" w:pos="1701"/>
        </w:tabs>
        <w:ind w:left="2268" w:hanging="1134"/>
      </w:pPr>
      <w:r w:rsidRPr="006B4D3F">
        <w:t>5.6.</w:t>
      </w:r>
      <w:r>
        <w:t>6.6</w:t>
      </w:r>
      <w:r w:rsidRPr="006B4D3F">
        <w:tab/>
        <w:t>Устойчивость фотометрических свойств</w:t>
      </w:r>
    </w:p>
    <w:p w14:paraId="69E0FA68"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14:paraId="76F35FF7" w14:textId="77777777" w:rsidR="00530CF6" w:rsidRPr="006B4D3F" w:rsidRDefault="00530CF6" w:rsidP="00530CF6">
      <w:pPr>
        <w:pStyle w:val="SingleTxtGR"/>
        <w:tabs>
          <w:tab w:val="clear" w:pos="1701"/>
        </w:tabs>
        <w:ind w:left="2268" w:hanging="1134"/>
      </w:pPr>
      <w:r w:rsidRPr="006B4D3F">
        <w:t>5.6.</w:t>
      </w:r>
      <w:r>
        <w:t>6.7</w:t>
      </w:r>
      <w:r w:rsidRPr="006B4D3F">
        <w:tab/>
        <w:t>Водонепроницаемость</w:t>
      </w:r>
    </w:p>
    <w:p w14:paraId="71B56E0E"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14:paraId="584BFB82" w14:textId="77777777" w:rsidR="00530CF6" w:rsidRPr="006B4D3F" w:rsidRDefault="00530CF6" w:rsidP="00530CF6">
      <w:pPr>
        <w:pStyle w:val="SingleTxtGR"/>
        <w:tabs>
          <w:tab w:val="clear" w:pos="1701"/>
        </w:tabs>
        <w:ind w:left="2268" w:hanging="1134"/>
      </w:pPr>
      <w:r w:rsidRPr="006B4D3F">
        <w:t>5.6.</w:t>
      </w:r>
      <w:r>
        <w:t>6.8</w:t>
      </w:r>
      <w:r w:rsidRPr="006B4D3F">
        <w:tab/>
        <w:t>Прочность сцепления (в случае с клеящими материалами)</w:t>
      </w:r>
    </w:p>
    <w:p w14:paraId="75FC7DC5"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14:paraId="7271DCB5" w14:textId="77777777" w:rsidR="00530CF6" w:rsidRPr="006B4D3F" w:rsidRDefault="00530CF6" w:rsidP="00530CF6">
      <w:pPr>
        <w:pStyle w:val="SingleTxtGR"/>
        <w:tabs>
          <w:tab w:val="clear" w:pos="1701"/>
        </w:tabs>
        <w:ind w:left="2268" w:hanging="1134"/>
      </w:pPr>
      <w:r w:rsidRPr="006B4D3F">
        <w:t>5.6.</w:t>
      </w:r>
      <w:r>
        <w:t>6.9</w:t>
      </w:r>
      <w:r w:rsidRPr="006B4D3F">
        <w:tab/>
        <w:t>Многократный изгиб</w:t>
      </w:r>
    </w:p>
    <w:p w14:paraId="152D0C8F" w14:textId="77777777" w:rsidR="00530CF6" w:rsidRPr="006B4D3F" w:rsidRDefault="00530CF6" w:rsidP="00530CF6">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14:paraId="7C4786B6"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14:paraId="5F08003B" w14:textId="77777777" w:rsidR="00530CF6" w:rsidRPr="006B4D3F" w:rsidRDefault="00530CF6" w:rsidP="00530CF6">
      <w:pPr>
        <w:pStyle w:val="SingleTxtGR"/>
        <w:tabs>
          <w:tab w:val="clear" w:pos="1701"/>
        </w:tabs>
        <w:ind w:left="2268" w:hanging="1134"/>
      </w:pPr>
      <w:r w:rsidRPr="006B4D3F">
        <w:t>5.6.</w:t>
      </w:r>
      <w:r>
        <w:t>7</w:t>
      </w:r>
      <w:r w:rsidRPr="006B4D3F">
        <w:tab/>
        <w:t>В случае знаков:</w:t>
      </w:r>
    </w:p>
    <w:p w14:paraId="50FDCB0C" w14:textId="77777777" w:rsidR="00530CF6" w:rsidRPr="006B4D3F" w:rsidRDefault="00530CF6" w:rsidP="00530CF6">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14:paraId="33636F9D" w14:textId="77777777" w:rsidR="00530CF6" w:rsidRPr="006B4D3F" w:rsidRDefault="00530CF6" w:rsidP="00530CF6">
      <w:pPr>
        <w:pStyle w:val="SingleTxtGR"/>
        <w:tabs>
          <w:tab w:val="clear" w:pos="1701"/>
        </w:tabs>
        <w:ind w:left="2268" w:hanging="1134"/>
      </w:pPr>
      <w:r w:rsidRPr="006B4D3F">
        <w:t>5.7</w:t>
      </w:r>
      <w:r w:rsidRPr="006B4D3F">
        <w:tab/>
        <w:t>Т</w:t>
      </w:r>
      <w:r>
        <w:t>ехнические требования</w:t>
      </w:r>
      <w:r w:rsidRPr="006B4D3F">
        <w:t xml:space="preserve">, </w:t>
      </w:r>
      <w:r>
        <w:t>касающиеся светоотражающих опознавательных знаков классов </w:t>
      </w:r>
      <w:r w:rsidRPr="006B4D3F">
        <w:t xml:space="preserve">1, 2, 3 </w:t>
      </w:r>
      <w:r>
        <w:t>и</w:t>
      </w:r>
      <w:r w:rsidRPr="006B4D3F">
        <w:t xml:space="preserve"> 4</w:t>
      </w:r>
    </w:p>
    <w:p w14:paraId="08BDB53A" w14:textId="77777777" w:rsidR="00530CF6" w:rsidRPr="006B4D3F" w:rsidRDefault="00530CF6" w:rsidP="00530CF6">
      <w:pPr>
        <w:pStyle w:val="SingleTxtGR"/>
        <w:tabs>
          <w:tab w:val="clear" w:pos="1701"/>
        </w:tabs>
        <w:ind w:left="2268" w:hanging="1134"/>
      </w:pPr>
      <w:r w:rsidRPr="006B4D3F">
        <w:t>5.7.1</w:t>
      </w:r>
      <w:r w:rsidRPr="006B4D3F">
        <w:tab/>
        <w:t xml:space="preserve">Светоотражающие </w:t>
      </w:r>
      <w:r>
        <w:t>устройства</w:t>
      </w:r>
      <w:r w:rsidRPr="006B4D3F">
        <w:t xml:space="preserve">, упомянутые в настоящем пункте, должны удовлетворять: </w:t>
      </w:r>
    </w:p>
    <w:p w14:paraId="70DE27B7" w14:textId="77777777" w:rsidR="00530CF6" w:rsidRPr="006B4D3F" w:rsidRDefault="00530CF6" w:rsidP="00530CF6">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14:paraId="15A699C9" w14:textId="77777777" w:rsidR="00530CF6" w:rsidRPr="006B4D3F" w:rsidRDefault="00530CF6" w:rsidP="00530CF6">
      <w:pPr>
        <w:pStyle w:val="SingleTxtGR"/>
        <w:tabs>
          <w:tab w:val="clear" w:pos="1701"/>
        </w:tabs>
        <w:ind w:left="2835" w:hanging="1701"/>
      </w:pPr>
      <w:r>
        <w:tab/>
      </w:r>
      <w:r w:rsidRPr="006B4D3F">
        <w:t>b)</w:t>
      </w:r>
      <w:r w:rsidRPr="006B4D3F">
        <w:tab/>
        <w:t>фотометрическим и колориметрическим требованиям, указанным в пунктах 5.7.4–5.7.5, и</w:t>
      </w:r>
    </w:p>
    <w:p w14:paraId="336662B3" w14:textId="77777777" w:rsidR="00530CF6" w:rsidRPr="006B4D3F" w:rsidRDefault="00530CF6" w:rsidP="00530CF6">
      <w:pPr>
        <w:pStyle w:val="SingleTxtGR"/>
        <w:tabs>
          <w:tab w:val="clear" w:pos="1701"/>
        </w:tabs>
        <w:ind w:left="2835" w:hanging="1701"/>
      </w:pPr>
      <w:r>
        <w:lastRenderedPageBreak/>
        <w:tab/>
      </w:r>
      <w:r w:rsidRPr="006B4D3F">
        <w:t>с)</w:t>
      </w:r>
      <w:r w:rsidRPr="006B4D3F">
        <w:tab/>
        <w:t>требованиям в отношении физических и механических свойств, изложенным в пункте 5.7.6.</w:t>
      </w:r>
    </w:p>
    <w:p w14:paraId="79E54D15" w14:textId="77777777" w:rsidR="00530CF6" w:rsidRPr="006B4D3F" w:rsidRDefault="00530CF6" w:rsidP="00530CF6">
      <w:pPr>
        <w:pStyle w:val="SingleTxtGR"/>
        <w:tabs>
          <w:tab w:val="clear" w:pos="1701"/>
        </w:tabs>
        <w:ind w:left="2268" w:hanging="1134"/>
      </w:pPr>
      <w:r w:rsidRPr="006B4D3F">
        <w:t>5.7.2</w:t>
      </w:r>
      <w:r w:rsidRPr="006B4D3F">
        <w:tab/>
        <w:t>Податель заявки представляет на официальное утверждение:</w:t>
      </w:r>
    </w:p>
    <w:p w14:paraId="6CCB1995" w14:textId="77777777" w:rsidR="00530CF6" w:rsidRPr="006B4D3F" w:rsidRDefault="00530CF6" w:rsidP="00530CF6">
      <w:pPr>
        <w:pStyle w:val="SingleTxtGR"/>
        <w:tabs>
          <w:tab w:val="clear" w:pos="1701"/>
        </w:tabs>
        <w:ind w:left="2268" w:hanging="1134"/>
      </w:pPr>
      <w:r w:rsidRPr="006B4D3F">
        <w:t>5.7.2.1</w:t>
      </w:r>
      <w:r w:rsidRPr="006B4D3F">
        <w:tab/>
        <w:t xml:space="preserve">для проведения различных испытаний лаборатории предоставляются два больших задних опознавательных знака с </w:t>
      </w:r>
      <w:proofErr w:type="spellStart"/>
      <w:r w:rsidRPr="006B4D3F">
        <w:t>шевронообразными</w:t>
      </w:r>
      <w:proofErr w:type="spellEnd"/>
      <w:r w:rsidRPr="006B4D3F">
        <w:t xml:space="preserve">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14:paraId="46A16C2E" w14:textId="77777777" w:rsidR="00530CF6" w:rsidRPr="006B4D3F" w:rsidRDefault="00530CF6" w:rsidP="00530CF6">
      <w:pPr>
        <w:pStyle w:val="SingleTxtGR"/>
        <w:tabs>
          <w:tab w:val="clear" w:pos="1701"/>
        </w:tabs>
        <w:ind w:left="2268" w:hanging="1134"/>
      </w:pPr>
      <w:r w:rsidRPr="006B4D3F">
        <w:t>5.7.2.2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14:paraId="39BFEEB6" w14:textId="77777777" w:rsidR="00530CF6" w:rsidRPr="006B4D3F" w:rsidRDefault="00530CF6" w:rsidP="00530CF6">
      <w:pPr>
        <w:pStyle w:val="SingleTxtGR"/>
        <w:tabs>
          <w:tab w:val="clear" w:pos="1701"/>
        </w:tabs>
        <w:ind w:left="2268" w:hanging="1134"/>
      </w:pPr>
      <w:r w:rsidRPr="006B4D3F">
        <w:tab/>
        <w:t>Образцы испытывают в последовательности, указанной в пункте 5.7.3.</w:t>
      </w:r>
    </w:p>
    <w:p w14:paraId="13359955" w14:textId="77777777" w:rsidR="00530CF6" w:rsidRPr="006B4D3F" w:rsidRDefault="00530CF6" w:rsidP="00530CF6">
      <w:pPr>
        <w:pStyle w:val="SingleTxtGR"/>
        <w:tabs>
          <w:tab w:val="clear" w:pos="1701"/>
        </w:tabs>
        <w:ind w:left="2268" w:hanging="1134"/>
      </w:pPr>
      <w:r w:rsidRPr="006B4D3F">
        <w:t>5.7.3</w:t>
      </w:r>
      <w:r w:rsidRPr="006B4D3F">
        <w:tab/>
        <w:t>Процедура испытания</w:t>
      </w:r>
    </w:p>
    <w:p w14:paraId="0A4803DC" w14:textId="77777777" w:rsidR="00530CF6" w:rsidRPr="006B4D3F" w:rsidRDefault="00530CF6" w:rsidP="00530CF6">
      <w:pPr>
        <w:pStyle w:val="SingleTxtGR"/>
        <w:tabs>
          <w:tab w:val="clear" w:pos="1701"/>
        </w:tabs>
        <w:ind w:left="2268" w:hanging="1134"/>
      </w:pPr>
      <w:r w:rsidRPr="006B4D3F">
        <w:tab/>
        <w:t>Каждый светоотражающий опознавательный знак классов 1, 2, 3 и 4 должен удовлетворять требованиям проверок и испытаний, предписанных в приложении 5.</w:t>
      </w:r>
    </w:p>
    <w:p w14:paraId="07C8C852" w14:textId="77777777" w:rsidR="00530CF6" w:rsidRPr="006B4D3F" w:rsidRDefault="00530CF6" w:rsidP="00530CF6">
      <w:pPr>
        <w:pStyle w:val="SingleTxtGR"/>
        <w:tabs>
          <w:tab w:val="clear" w:pos="1701"/>
        </w:tabs>
        <w:ind w:left="2268" w:hanging="1134"/>
      </w:pPr>
      <w:r w:rsidRPr="006B4D3F">
        <w:t>5.7.3.1</w:t>
      </w:r>
      <w:r w:rsidRPr="006B4D3F">
        <w:tab/>
        <w:t>После проверки соблюдения общих технических требований (пункт 3)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9 к настоящим Правилам ООН, до проведения испытаний, описанных в приложениях 6, 7 и 8.</w:t>
      </w:r>
    </w:p>
    <w:p w14:paraId="3CB9AA83" w14:textId="77777777" w:rsidR="00530CF6" w:rsidRPr="006B4D3F" w:rsidRDefault="00530CF6" w:rsidP="00530CF6">
      <w:pPr>
        <w:pStyle w:val="SingleTxtGR"/>
        <w:tabs>
          <w:tab w:val="clear" w:pos="1701"/>
        </w:tabs>
        <w:ind w:left="2268" w:hanging="1134"/>
      </w:pPr>
      <w:r w:rsidRPr="006B4D3F">
        <w:t>5.7.3.2</w:t>
      </w:r>
      <w:r w:rsidRPr="006B4D3F">
        <w:tab/>
        <w:t>Фотометрические и колориметрические измерения могут производиться с использованием одного и того же образца.</w:t>
      </w:r>
    </w:p>
    <w:p w14:paraId="39CF2A53" w14:textId="77777777" w:rsidR="00530CF6" w:rsidRPr="006B4D3F" w:rsidRDefault="00530CF6" w:rsidP="00530CF6">
      <w:pPr>
        <w:pStyle w:val="SingleTxtGR"/>
        <w:tabs>
          <w:tab w:val="clear" w:pos="1701"/>
        </w:tabs>
        <w:ind w:left="2268" w:hanging="1134"/>
      </w:pPr>
      <w:r w:rsidRPr="006B4D3F">
        <w:t>5.7.3.3</w:t>
      </w:r>
      <w:r w:rsidRPr="006B4D3F">
        <w:tab/>
        <w:t>Для других испытаний следует использовать образцы, не подвергавшиеся никаким испытаниям.</w:t>
      </w:r>
    </w:p>
    <w:p w14:paraId="5B97779C" w14:textId="77777777" w:rsidR="00530CF6" w:rsidRPr="006B4D3F" w:rsidRDefault="00530CF6" w:rsidP="00530CF6">
      <w:pPr>
        <w:pStyle w:val="SingleTxtGR"/>
        <w:tabs>
          <w:tab w:val="clear" w:pos="1701"/>
        </w:tabs>
        <w:ind w:left="2268" w:hanging="1134"/>
      </w:pPr>
      <w:r w:rsidRPr="006B4D3F">
        <w:t>5.7.4</w:t>
      </w:r>
      <w:r w:rsidRPr="006B4D3F">
        <w:tab/>
        <w:t xml:space="preserve">Максимальные значения коэффициента светоотражения </w:t>
      </w:r>
    </w:p>
    <w:p w14:paraId="5CD4841F" w14:textId="77777777" w:rsidR="00530CF6" w:rsidRPr="006B4D3F" w:rsidRDefault="00530CF6" w:rsidP="00530CF6">
      <w:pPr>
        <w:pStyle w:val="SingleTxtGR"/>
        <w:tabs>
          <w:tab w:val="clear" w:pos="1701"/>
        </w:tabs>
        <w:ind w:left="2268" w:hanging="1134"/>
      </w:pPr>
      <w:r w:rsidRPr="006B4D3F">
        <w:tab/>
        <w:t>Фотометрические требования к светоотражающим опознавательным знакам классов 1, 2, 3 и 4:</w:t>
      </w:r>
    </w:p>
    <w:p w14:paraId="5FDD7B0B" w14:textId="77777777" w:rsidR="00530CF6" w:rsidRPr="006B4D3F" w:rsidRDefault="00530CF6" w:rsidP="00530CF6">
      <w:pPr>
        <w:pStyle w:val="SingleTxtGR"/>
        <w:tabs>
          <w:tab w:val="clear" w:pos="1701"/>
        </w:tabs>
        <w:ind w:left="2268" w:hanging="1134"/>
      </w:pPr>
      <w:r w:rsidRPr="006B4D3F">
        <w:tab/>
      </w:r>
      <w:r>
        <w:t>устройства</w:t>
      </w:r>
      <w:r w:rsidRPr="006B4D3F">
        <w:t xml:space="preserve"> класса 1 и класса 2 должны соответствовать значениям, приведенным в таблице 12, только в отношении желтого цвета; </w:t>
      </w:r>
    </w:p>
    <w:p w14:paraId="4EC63068" w14:textId="77777777" w:rsidR="00530CF6" w:rsidRPr="006B4D3F" w:rsidRDefault="00530CF6" w:rsidP="00530CF6">
      <w:pPr>
        <w:pStyle w:val="SingleTxtGR"/>
        <w:tabs>
          <w:tab w:val="clear" w:pos="1701"/>
        </w:tabs>
        <w:ind w:left="2268" w:hanging="1134"/>
      </w:pPr>
      <w:r w:rsidRPr="006B4D3F">
        <w:tab/>
      </w:r>
      <w:r>
        <w:t>устройства класса 3 и класса 4</w:t>
      </w:r>
      <w:r w:rsidRPr="006B4D3F">
        <w:t xml:space="preserve"> – значениям, приведенным </w:t>
      </w:r>
      <w:r>
        <w:t>в таблице </w:t>
      </w:r>
      <w:r w:rsidRPr="006B4D3F">
        <w:t>12, в отношении и желтого и красного цветов.</w:t>
      </w:r>
    </w:p>
    <w:p w14:paraId="243BF6B3" w14:textId="77777777" w:rsidR="00530CF6" w:rsidRPr="00222501" w:rsidRDefault="00530CF6" w:rsidP="00530CF6">
      <w:pPr>
        <w:pStyle w:val="H23GR"/>
        <w:rPr>
          <w:bCs/>
        </w:rPr>
      </w:pPr>
      <w:r>
        <w:tab/>
      </w:r>
      <w:r>
        <w:tab/>
      </w:r>
      <w:r>
        <w:tab/>
      </w:r>
      <w:r w:rsidRPr="0094195B">
        <w:rPr>
          <w:b w:val="0"/>
        </w:rPr>
        <w:t>Таблица 12</w:t>
      </w:r>
      <w:r w:rsidRPr="0094195B">
        <w:rPr>
          <w:b w:val="0"/>
        </w:rPr>
        <w:br/>
      </w:r>
      <w:r w:rsidRPr="00222501">
        <w:rPr>
          <w:bCs/>
        </w:rPr>
        <w:t xml:space="preserve">Минимальные значения коэффициента светоотражения R' </w:t>
      </w:r>
      <w:r>
        <w:rPr>
          <w:bCs/>
        </w:rPr>
        <w:br/>
      </w:r>
      <w:r w:rsidRPr="00222501">
        <w:rPr>
          <w:bCs/>
        </w:rPr>
        <w:t>[кд · м</w:t>
      </w:r>
      <w:r w:rsidRPr="00222501">
        <w:rPr>
          <w:bCs/>
          <w:vertAlign w:val="superscript"/>
        </w:rPr>
        <w:t>–2</w:t>
      </w:r>
      <w:r w:rsidRPr="00222501">
        <w:rPr>
          <w:bCs/>
        </w:rPr>
        <w:t xml:space="preserve"> ∙</w:t>
      </w:r>
      <w:proofErr w:type="spellStart"/>
      <w:r w:rsidRPr="00222501">
        <w:rPr>
          <w:bCs/>
        </w:rPr>
        <w:t>лк</w:t>
      </w:r>
      <w:proofErr w:type="spellEnd"/>
      <w:r w:rsidRPr="00222501">
        <w:rPr>
          <w:bCs/>
          <w:vertAlign w:val="superscript"/>
        </w:rPr>
        <w:t>–1</w:t>
      </w:r>
      <w:r w:rsidRPr="00222501">
        <w:rPr>
          <w:bCs/>
        </w:rPr>
        <w:t>]</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15"/>
        <w:gridCol w:w="1558"/>
        <w:gridCol w:w="990"/>
        <w:gridCol w:w="849"/>
        <w:gridCol w:w="991"/>
        <w:gridCol w:w="707"/>
      </w:tblGrid>
      <w:tr w:rsidR="00530CF6" w:rsidRPr="00452522" w14:paraId="591D3E63" w14:textId="77777777" w:rsidTr="00530CF6">
        <w:tc>
          <w:tcPr>
            <w:tcW w:w="2215" w:type="dxa"/>
            <w:tcBorders>
              <w:top w:val="single" w:sz="4" w:space="0" w:color="auto"/>
              <w:left w:val="single" w:sz="4" w:space="0" w:color="auto"/>
              <w:bottom w:val="single" w:sz="12" w:space="0" w:color="auto"/>
              <w:right w:val="single" w:sz="4" w:space="0" w:color="auto"/>
            </w:tcBorders>
            <w:shd w:val="clear" w:color="auto" w:fill="auto"/>
            <w:hideMark/>
          </w:tcPr>
          <w:p w14:paraId="2B74009A" w14:textId="77777777" w:rsidR="00530CF6" w:rsidRPr="00452522" w:rsidRDefault="00530CF6" w:rsidP="009B3A28">
            <w:pPr>
              <w:tabs>
                <w:tab w:val="left" w:pos="600"/>
                <w:tab w:val="left" w:pos="960"/>
                <w:tab w:val="left" w:pos="1680"/>
                <w:tab w:val="left" w:pos="4200"/>
                <w:tab w:val="left" w:pos="4800"/>
                <w:tab w:val="left" w:pos="5520"/>
                <w:tab w:val="left" w:pos="6480"/>
                <w:tab w:val="left" w:pos="7320"/>
                <w:tab w:val="left" w:pos="7800"/>
              </w:tabs>
              <w:spacing w:after="40"/>
              <w:ind w:right="-357"/>
              <w:jc w:val="center"/>
              <w:rPr>
                <w:i/>
                <w:iCs/>
                <w:sz w:val="16"/>
                <w:szCs w:val="16"/>
              </w:rPr>
            </w:pPr>
            <w:r w:rsidRPr="00452522">
              <w:rPr>
                <w:i/>
                <w:iCs/>
                <w:sz w:val="16"/>
                <w:szCs w:val="16"/>
              </w:rPr>
              <w:t xml:space="preserve">Угол наблюдения </w:t>
            </w:r>
            <w:r w:rsidRPr="00C64DE4">
              <w:rPr>
                <w:i/>
                <w:sz w:val="16"/>
              </w:rPr>
              <w:t>α</w:t>
            </w:r>
          </w:p>
          <w:p w14:paraId="1C47EA0A" w14:textId="77777777" w:rsidR="00530CF6" w:rsidRPr="00452522" w:rsidRDefault="00530CF6" w:rsidP="009B3A28">
            <w:pPr>
              <w:tabs>
                <w:tab w:val="left" w:pos="600"/>
                <w:tab w:val="left" w:pos="960"/>
                <w:tab w:val="left" w:pos="1680"/>
                <w:tab w:val="left" w:pos="4200"/>
                <w:tab w:val="left" w:pos="4800"/>
                <w:tab w:val="left" w:pos="5520"/>
                <w:tab w:val="left" w:pos="6480"/>
                <w:tab w:val="left" w:pos="7320"/>
                <w:tab w:val="left" w:pos="7800"/>
              </w:tabs>
              <w:spacing w:after="40"/>
              <w:ind w:right="-357"/>
              <w:jc w:val="center"/>
              <w:rPr>
                <w:i/>
                <w:sz w:val="16"/>
                <w:szCs w:val="16"/>
              </w:rPr>
            </w:pPr>
            <w:r w:rsidRPr="00452522">
              <w:rPr>
                <w:i/>
                <w:iCs/>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14:paraId="0DEA5029" w14:textId="77777777" w:rsidR="00530CF6" w:rsidRPr="00452522" w:rsidRDefault="00530CF6" w:rsidP="009B3A28">
            <w:pPr>
              <w:tabs>
                <w:tab w:val="left" w:pos="600"/>
                <w:tab w:val="left" w:pos="960"/>
                <w:tab w:val="left" w:pos="1680"/>
                <w:tab w:val="left" w:pos="4200"/>
                <w:tab w:val="left" w:pos="4800"/>
                <w:tab w:val="left" w:pos="5520"/>
                <w:tab w:val="left" w:pos="6480"/>
                <w:tab w:val="left" w:pos="7320"/>
                <w:tab w:val="left" w:pos="7800"/>
              </w:tabs>
              <w:spacing w:after="40"/>
              <w:ind w:right="-357"/>
              <w:jc w:val="center"/>
              <w:rPr>
                <w:i/>
                <w:iCs/>
                <w:sz w:val="16"/>
                <w:szCs w:val="16"/>
              </w:rPr>
            </w:pPr>
            <w:r w:rsidRPr="00452522">
              <w:rPr>
                <w:i/>
                <w:iCs/>
                <w:sz w:val="16"/>
                <w:szCs w:val="16"/>
              </w:rPr>
              <w:t xml:space="preserve">Угол падения β </w:t>
            </w:r>
          </w:p>
          <w:p w14:paraId="7111F628" w14:textId="77777777" w:rsidR="00530CF6" w:rsidRPr="00452522" w:rsidRDefault="00530CF6" w:rsidP="009B3A28">
            <w:pPr>
              <w:tabs>
                <w:tab w:val="left" w:pos="600"/>
                <w:tab w:val="left" w:pos="960"/>
                <w:tab w:val="left" w:pos="1680"/>
                <w:tab w:val="left" w:pos="4200"/>
                <w:tab w:val="left" w:pos="4800"/>
                <w:tab w:val="left" w:pos="5520"/>
                <w:tab w:val="left" w:pos="6480"/>
                <w:tab w:val="left" w:pos="7320"/>
                <w:tab w:val="left" w:pos="7800"/>
              </w:tabs>
              <w:spacing w:after="40"/>
              <w:ind w:right="-357"/>
              <w:jc w:val="center"/>
              <w:rPr>
                <w:i/>
                <w:sz w:val="16"/>
                <w:szCs w:val="16"/>
              </w:rPr>
            </w:pPr>
            <w:r w:rsidRPr="00452522">
              <w:rPr>
                <w:i/>
                <w:iCs/>
                <w:sz w:val="16"/>
                <w:szCs w:val="16"/>
              </w:rPr>
              <w:t>[°]</w:t>
            </w:r>
          </w:p>
        </w:tc>
      </w:tr>
      <w:tr w:rsidR="00530CF6" w:rsidRPr="00452522" w14:paraId="6953BB47" w14:textId="77777777" w:rsidTr="00530CF6">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1EF3E7F"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240" w:after="60"/>
              <w:ind w:right="-357"/>
              <w:jc w:val="center"/>
              <w:rPr>
                <w:sz w:val="18"/>
                <w:szCs w:val="18"/>
              </w:rPr>
            </w:pPr>
            <w:r w:rsidRPr="00452522">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14:paraId="623D6281" w14:textId="77777777" w:rsidR="00530CF6" w:rsidRPr="009B3A28" w:rsidRDefault="009B3A28" w:rsidP="00530CF6">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9B3A28">
              <w:rPr>
                <w:sz w:val="16"/>
              </w:rPr>
              <w:t>β</w:t>
            </w:r>
            <w:r w:rsidRPr="009B3A28">
              <w:rPr>
                <w:sz w:val="16"/>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14:paraId="67F8DCEE"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14:paraId="51409025"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14:paraId="34E6B4AF"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14:paraId="11AE5DDE"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r>
      <w:tr w:rsidR="00530CF6" w:rsidRPr="00452522" w14:paraId="1C831F33" w14:textId="77777777" w:rsidTr="00530CF6">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448462" w14:textId="77777777" w:rsidR="00530CF6" w:rsidRPr="00452522" w:rsidRDefault="00530CF6" w:rsidP="00530CF6">
            <w:pPr>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B978B86" w14:textId="77777777" w:rsidR="00530CF6" w:rsidRPr="009B3A28" w:rsidRDefault="009B3A28" w:rsidP="00530CF6">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9B3A28">
              <w:rPr>
                <w:sz w:val="16"/>
              </w:rPr>
              <w:t>β</w:t>
            </w:r>
            <w:r w:rsidRPr="009B3A28">
              <w:rPr>
                <w:sz w:val="16"/>
                <w:vertAlign w:val="subscript"/>
              </w:rPr>
              <w:t>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FD09168"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F673B30"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36569CBF"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3C80C0D"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60°</w:t>
            </w:r>
          </w:p>
        </w:tc>
      </w:tr>
      <w:tr w:rsidR="00530CF6" w:rsidRPr="00452522" w14:paraId="320D32AA" w14:textId="77777777" w:rsidTr="00530CF6">
        <w:tc>
          <w:tcPr>
            <w:tcW w:w="2215" w:type="dxa"/>
            <w:vMerge w:val="restart"/>
            <w:tcBorders>
              <w:top w:val="single" w:sz="4" w:space="0" w:color="auto"/>
              <w:left w:val="single" w:sz="4" w:space="0" w:color="auto"/>
              <w:right w:val="single" w:sz="4" w:space="0" w:color="auto"/>
            </w:tcBorders>
            <w:shd w:val="clear" w:color="auto" w:fill="auto"/>
            <w:hideMark/>
          </w:tcPr>
          <w:p w14:paraId="6D509E26"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Коэффициент R'</w:t>
            </w:r>
          </w:p>
          <w:p w14:paraId="48D0019A"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w:t>
            </w:r>
            <w:proofErr w:type="spellStart"/>
            <w:r w:rsidRPr="00452522">
              <w:rPr>
                <w:sz w:val="18"/>
                <w:szCs w:val="18"/>
              </w:rPr>
              <w:t>лк</w:t>
            </w:r>
            <w:proofErr w:type="spellEnd"/>
            <w:r>
              <w:rPr>
                <w:sz w:val="18"/>
                <w:szCs w:val="18"/>
                <w:vertAlign w:val="superscript"/>
              </w:rPr>
              <w:t>–</w:t>
            </w:r>
            <w:r w:rsidRPr="00452522">
              <w:rPr>
                <w:sz w:val="18"/>
                <w:szCs w:val="18"/>
                <w:vertAlign w:val="superscript"/>
              </w:rPr>
              <w:t>1</w:t>
            </w:r>
            <w:r w:rsidRPr="00452522">
              <w:rPr>
                <w:sz w:val="18"/>
                <w:szCs w:val="18"/>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EDA5D10" w14:textId="77777777" w:rsidR="00530CF6" w:rsidRPr="00452522" w:rsidRDefault="00530CF6" w:rsidP="00530CF6">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желтый</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A313323"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5C839729"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3F4AEABE"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81C559D"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r>
      <w:tr w:rsidR="00530CF6" w:rsidRPr="00452522" w14:paraId="0BBC0067" w14:textId="77777777" w:rsidTr="00530CF6">
        <w:tc>
          <w:tcPr>
            <w:tcW w:w="2215" w:type="dxa"/>
            <w:vMerge/>
            <w:tcBorders>
              <w:left w:val="single" w:sz="4" w:space="0" w:color="auto"/>
              <w:bottom w:val="single" w:sz="12" w:space="0" w:color="auto"/>
              <w:right w:val="single" w:sz="4" w:space="0" w:color="auto"/>
            </w:tcBorders>
            <w:shd w:val="clear" w:color="auto" w:fill="auto"/>
          </w:tcPr>
          <w:p w14:paraId="3F5D7A4D"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14:paraId="0029ADF3" w14:textId="77777777" w:rsidR="00530CF6" w:rsidRPr="00452522" w:rsidRDefault="00530CF6" w:rsidP="00530CF6">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красный</w:t>
            </w:r>
          </w:p>
        </w:tc>
        <w:tc>
          <w:tcPr>
            <w:tcW w:w="990" w:type="dxa"/>
            <w:tcBorders>
              <w:top w:val="single" w:sz="4" w:space="0" w:color="auto"/>
              <w:left w:val="single" w:sz="4" w:space="0" w:color="auto"/>
              <w:bottom w:val="single" w:sz="12" w:space="0" w:color="auto"/>
              <w:right w:val="single" w:sz="4" w:space="0" w:color="auto"/>
            </w:tcBorders>
            <w:shd w:val="clear" w:color="auto" w:fill="auto"/>
          </w:tcPr>
          <w:p w14:paraId="5A02EBD0"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3D1D6EAB"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14:paraId="2D2B71C3"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14:paraId="76B7FEEF" w14:textId="77777777" w:rsidR="00530CF6" w:rsidRPr="00452522" w:rsidRDefault="00530CF6" w:rsidP="00530CF6">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Pr>
                <w:sz w:val="18"/>
                <w:szCs w:val="18"/>
              </w:rPr>
              <w:t>–</w:t>
            </w:r>
          </w:p>
        </w:tc>
      </w:tr>
    </w:tbl>
    <w:p w14:paraId="46682059" w14:textId="77777777" w:rsidR="00530CF6" w:rsidRPr="006B4D3F" w:rsidRDefault="00530CF6" w:rsidP="004624AA">
      <w:pPr>
        <w:pStyle w:val="SingleTxtGR"/>
        <w:tabs>
          <w:tab w:val="clear" w:pos="1701"/>
        </w:tabs>
        <w:spacing w:before="240"/>
        <w:ind w:left="2268" w:hanging="1134"/>
      </w:pPr>
      <w:r w:rsidRPr="006B4D3F">
        <w:t>5.7.4.1</w:t>
      </w:r>
      <w:r w:rsidRPr="006B4D3F">
        <w:tab/>
        <w:t>Угол расхождения у образца должен быть не более 80'.</w:t>
      </w:r>
    </w:p>
    <w:p w14:paraId="23ADC143" w14:textId="77777777" w:rsidR="00530CF6" w:rsidRPr="006B4D3F" w:rsidRDefault="00530CF6" w:rsidP="00530CF6">
      <w:pPr>
        <w:pStyle w:val="SingleTxtGR"/>
        <w:tabs>
          <w:tab w:val="clear" w:pos="1701"/>
        </w:tabs>
        <w:ind w:left="2268" w:hanging="1134"/>
      </w:pPr>
      <w:r w:rsidRPr="006B4D3F">
        <w:t>5.7.5</w:t>
      </w:r>
      <w:r w:rsidRPr="006B4D3F">
        <w:tab/>
        <w:t xml:space="preserve">Цвет отраженного света </w:t>
      </w:r>
      <w:r>
        <w:t>устройства</w:t>
      </w:r>
      <w:r w:rsidRPr="006B4D3F">
        <w:t xml:space="preserve"> </w:t>
      </w:r>
    </w:p>
    <w:p w14:paraId="5BDBF364" w14:textId="77777777" w:rsidR="00530CF6" w:rsidRPr="006B4D3F" w:rsidRDefault="00530CF6" w:rsidP="00530CF6">
      <w:pPr>
        <w:pStyle w:val="SingleTxtGR"/>
        <w:tabs>
          <w:tab w:val="clear" w:pos="1701"/>
        </w:tabs>
        <w:ind w:left="2268" w:hanging="1134"/>
      </w:pPr>
      <w:r w:rsidRPr="006B4D3F">
        <w:t>5.7.5.1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14:paraId="20152B2E" w14:textId="77777777" w:rsidR="00530CF6" w:rsidRPr="006B4D3F" w:rsidRDefault="00530CF6" w:rsidP="00530CF6">
      <w:pPr>
        <w:pStyle w:val="SingleTxtGR"/>
        <w:tabs>
          <w:tab w:val="clear" w:pos="1701"/>
        </w:tabs>
        <w:ind w:left="2268" w:hanging="1134"/>
      </w:pPr>
      <w:r w:rsidRPr="006B4D3F">
        <w:lastRenderedPageBreak/>
        <w:t>5.7.5.1.1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14:paraId="6726541B" w14:textId="77777777" w:rsidR="00530CF6" w:rsidRPr="006B4D3F" w:rsidRDefault="00530CF6" w:rsidP="00530CF6">
      <w:pPr>
        <w:pStyle w:val="SingleTxtGR"/>
        <w:tabs>
          <w:tab w:val="clear" w:pos="1701"/>
        </w:tabs>
        <w:ind w:left="2268" w:hanging="1134"/>
      </w:pPr>
      <w:r w:rsidRPr="006B4D3F">
        <w:t>5.7.5.2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4.2.2.</w:t>
      </w:r>
    </w:p>
    <w:p w14:paraId="44758C31" w14:textId="77777777" w:rsidR="00530CF6" w:rsidRPr="006B4D3F" w:rsidRDefault="00530CF6" w:rsidP="00530CF6">
      <w:pPr>
        <w:pStyle w:val="SingleTxtGR"/>
        <w:tabs>
          <w:tab w:val="clear" w:pos="1701"/>
        </w:tabs>
        <w:ind w:left="2268" w:hanging="1134"/>
      </w:pPr>
      <w:r w:rsidRPr="006B4D3F">
        <w:t>5.7.5.2.1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14:paraId="6C8FFB5B" w14:textId="77777777" w:rsidR="00530CF6" w:rsidRPr="006B4D3F" w:rsidRDefault="00530CF6" w:rsidP="00530CF6">
      <w:pPr>
        <w:pStyle w:val="SingleTxtGR"/>
        <w:tabs>
          <w:tab w:val="clear" w:pos="1701"/>
        </w:tabs>
        <w:ind w:left="2268" w:hanging="1134"/>
      </w:pPr>
      <w:r w:rsidRPr="006B4D3F">
        <w:t>5.7.5.2.2</w:t>
      </w:r>
      <w:r w:rsidRPr="006B4D3F">
        <w:tab/>
        <w:t>Коэффициент яркости β, определенный в соответствии с пунктом 4.2.3:</w:t>
      </w:r>
    </w:p>
    <w:p w14:paraId="6AAABDCE" w14:textId="77777777" w:rsidR="00530CF6" w:rsidRPr="006B4D3F" w:rsidRDefault="00530CF6" w:rsidP="00530CF6">
      <w:pPr>
        <w:pStyle w:val="SingleTxtGR"/>
        <w:tabs>
          <w:tab w:val="clear" w:pos="1701"/>
        </w:tabs>
        <w:ind w:left="2268" w:hanging="1134"/>
      </w:pPr>
      <w:r>
        <w:tab/>
      </w:r>
      <w:r w:rsidRPr="006B4D3F">
        <w:t>а)</w:t>
      </w:r>
      <w:r w:rsidRPr="006B4D3F">
        <w:tab/>
        <w:t>д</w:t>
      </w:r>
      <w:r>
        <w:t>ля красного цвета должен быть ≥</w:t>
      </w:r>
      <w:r w:rsidRPr="006B4D3F">
        <w:t xml:space="preserve">0,03; </w:t>
      </w:r>
    </w:p>
    <w:p w14:paraId="33406978" w14:textId="77777777" w:rsidR="00530CF6" w:rsidRPr="006B4D3F" w:rsidRDefault="00530CF6" w:rsidP="00530CF6">
      <w:pPr>
        <w:pStyle w:val="SingleTxtGR"/>
        <w:tabs>
          <w:tab w:val="clear" w:pos="1701"/>
        </w:tabs>
        <w:ind w:left="2268" w:hanging="1134"/>
      </w:pPr>
      <w:r>
        <w:tab/>
      </w:r>
      <w:r w:rsidRPr="006B4D3F">
        <w:t>b)</w:t>
      </w:r>
      <w:r w:rsidRPr="006B4D3F">
        <w:tab/>
      </w:r>
      <w:r>
        <w:t>для желтого цвета должен быть ≥</w:t>
      </w:r>
      <w:r w:rsidRPr="006B4D3F">
        <w:t>0,16.</w:t>
      </w:r>
    </w:p>
    <w:p w14:paraId="491AEE12" w14:textId="77777777" w:rsidR="00530CF6" w:rsidRPr="006B4D3F" w:rsidRDefault="00530CF6" w:rsidP="00530CF6">
      <w:pPr>
        <w:pStyle w:val="SingleTxtGR"/>
        <w:tabs>
          <w:tab w:val="clear" w:pos="1701"/>
        </w:tabs>
        <w:ind w:left="2268" w:hanging="1134"/>
      </w:pPr>
      <w:r w:rsidRPr="006B4D3F">
        <w:t>5.7.5.3</w:t>
      </w:r>
      <w:r w:rsidRPr="006B4D3F">
        <w:tab/>
        <w:t xml:space="preserve">Проверка цвета флюоресцирующего </w:t>
      </w:r>
      <w:r>
        <w:t>устройства</w:t>
      </w:r>
      <w:r w:rsidRPr="006B4D3F">
        <w:t xml:space="preserve"> должна осуществляться по методу, описанному в пункте 4.2.3.</w:t>
      </w:r>
    </w:p>
    <w:p w14:paraId="292BFB56" w14:textId="77777777" w:rsidR="00530CF6" w:rsidRPr="006B4D3F" w:rsidRDefault="00530CF6" w:rsidP="00530CF6">
      <w:pPr>
        <w:pStyle w:val="SingleTxtGR"/>
        <w:tabs>
          <w:tab w:val="clear" w:pos="1701"/>
        </w:tabs>
        <w:ind w:left="2268" w:hanging="1134"/>
      </w:pPr>
      <w:r w:rsidRPr="006B4D3F">
        <w:t>5.7.5.3.1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14:paraId="1755E112" w14:textId="77777777" w:rsidR="00530CF6" w:rsidRPr="006B4D3F" w:rsidRDefault="00530CF6" w:rsidP="00530CF6">
      <w:pPr>
        <w:pStyle w:val="SingleTxtGR"/>
        <w:tabs>
          <w:tab w:val="clear" w:pos="1701"/>
        </w:tabs>
        <w:ind w:left="2268" w:hanging="1134"/>
      </w:pPr>
      <w:r w:rsidRPr="006B4D3F">
        <w:t>5.7.5.3.2</w:t>
      </w:r>
      <w:r w:rsidRPr="006B4D3F">
        <w:tab/>
        <w:t>Коэффициент яркости β, определенный в соответствии с пунктом 4.2.3: д</w:t>
      </w:r>
      <w:r>
        <w:t>ля красного цвета должен быть ≥</w:t>
      </w:r>
      <w:r w:rsidRPr="006B4D3F">
        <w:t xml:space="preserve">0,03. </w:t>
      </w:r>
    </w:p>
    <w:p w14:paraId="54A82650" w14:textId="77777777" w:rsidR="00530CF6" w:rsidRPr="006B4D3F" w:rsidRDefault="00530CF6" w:rsidP="00530CF6">
      <w:pPr>
        <w:pStyle w:val="SingleTxtGR"/>
        <w:tabs>
          <w:tab w:val="clear" w:pos="1701"/>
        </w:tabs>
        <w:ind w:left="2268" w:hanging="1134"/>
      </w:pPr>
      <w:r w:rsidRPr="006B4D3F">
        <w:t>5.7.5.4</w:t>
      </w:r>
      <w:r w:rsidRPr="006B4D3F">
        <w:tab/>
        <w:t xml:space="preserve">Для проведения различных испытаний лаборатории предоставляются два больших задних опознавательных знака с </w:t>
      </w:r>
      <w:proofErr w:type="spellStart"/>
      <w:r w:rsidRPr="006B4D3F">
        <w:t>шевронообразными</w:t>
      </w:r>
      <w:proofErr w:type="spellEnd"/>
      <w:r w:rsidRPr="006B4D3F">
        <w:t xml:space="preserve">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14:paraId="51D29C6F" w14:textId="77777777" w:rsidR="00530CF6" w:rsidRPr="006B4D3F" w:rsidRDefault="00530CF6" w:rsidP="00530CF6">
      <w:pPr>
        <w:pStyle w:val="SingleTxtGR"/>
        <w:keepNext/>
        <w:tabs>
          <w:tab w:val="clear" w:pos="1701"/>
        </w:tabs>
        <w:ind w:left="2268" w:hanging="1134"/>
      </w:pPr>
      <w:r w:rsidRPr="006B4D3F">
        <w:t>5.7.6</w:t>
      </w:r>
      <w:r w:rsidRPr="006B4D3F">
        <w:tab/>
        <w:t>Особые технические требования (испытания)/Сопротивление воздействию внешних факторов</w:t>
      </w:r>
    </w:p>
    <w:p w14:paraId="17C83235" w14:textId="77777777" w:rsidR="00530CF6" w:rsidRPr="006B4D3F" w:rsidRDefault="00530CF6" w:rsidP="00530CF6">
      <w:pPr>
        <w:pStyle w:val="SingleTxtGR"/>
        <w:keepNext/>
        <w:tabs>
          <w:tab w:val="clear" w:pos="1701"/>
        </w:tabs>
        <w:ind w:left="2268" w:hanging="1134"/>
      </w:pPr>
      <w:r w:rsidRPr="006B4D3F">
        <w:t>5.7.6.1</w:t>
      </w:r>
      <w:r w:rsidRPr="006B4D3F">
        <w:tab/>
        <w:t>Сопротивление атмосферному воздействию</w:t>
      </w:r>
    </w:p>
    <w:p w14:paraId="763AD399" w14:textId="77777777" w:rsidR="00530CF6" w:rsidRPr="006B4D3F" w:rsidRDefault="00530CF6" w:rsidP="00530CF6">
      <w:pPr>
        <w:pStyle w:val="SingleTxtGR"/>
        <w:keepNext/>
        <w:tabs>
          <w:tab w:val="clear" w:pos="1701"/>
        </w:tabs>
        <w:ind w:left="2268" w:hanging="1134"/>
      </w:pPr>
      <w:r>
        <w:tab/>
      </w:r>
      <w:r w:rsidRPr="006B4D3F">
        <w:t>Образец подвергают испытанию, предусмотренному в приложении 13.</w:t>
      </w:r>
    </w:p>
    <w:p w14:paraId="49D48533" w14:textId="77777777" w:rsidR="00530CF6" w:rsidRPr="006B4D3F" w:rsidRDefault="00530CF6" w:rsidP="00530CF6">
      <w:pPr>
        <w:pStyle w:val="SingleTxtGR"/>
        <w:tabs>
          <w:tab w:val="clear" w:pos="1701"/>
        </w:tabs>
        <w:ind w:left="2268" w:hanging="1134"/>
      </w:pPr>
      <w:r w:rsidRPr="006B4D3F">
        <w:t>5.7.6.2</w:t>
      </w:r>
      <w:r w:rsidRPr="006B4D3F">
        <w:tab/>
        <w:t>Коррозионная стойкость</w:t>
      </w:r>
    </w:p>
    <w:p w14:paraId="7906CFAA"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14:paraId="15599A4E" w14:textId="77777777" w:rsidR="00530CF6" w:rsidRPr="006B4D3F" w:rsidRDefault="00530CF6" w:rsidP="00530CF6">
      <w:pPr>
        <w:pStyle w:val="SingleTxtGR"/>
        <w:tabs>
          <w:tab w:val="clear" w:pos="1701"/>
        </w:tabs>
        <w:ind w:left="2268" w:hanging="1134"/>
      </w:pPr>
      <w:r w:rsidRPr="006B4D3F">
        <w:t>5.7.6.3</w:t>
      </w:r>
      <w:r w:rsidRPr="006B4D3F">
        <w:tab/>
        <w:t>Стойкость к воздействию топлива</w:t>
      </w:r>
    </w:p>
    <w:p w14:paraId="29816B65"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14:paraId="6501B8FD" w14:textId="77777777" w:rsidR="00530CF6" w:rsidRPr="006B4D3F" w:rsidRDefault="00530CF6" w:rsidP="00530CF6">
      <w:pPr>
        <w:pStyle w:val="SingleTxtGR"/>
        <w:tabs>
          <w:tab w:val="clear" w:pos="1701"/>
        </w:tabs>
        <w:ind w:left="2268" w:hanging="1134"/>
      </w:pPr>
      <w:r w:rsidRPr="006B4D3F">
        <w:t>5.7.6.4</w:t>
      </w:r>
      <w:r w:rsidRPr="006B4D3F">
        <w:tab/>
        <w:t>Жаростойкость</w:t>
      </w:r>
    </w:p>
    <w:p w14:paraId="0E229DB3"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14:paraId="6108A30F" w14:textId="77777777" w:rsidR="00530CF6" w:rsidRPr="006B4D3F" w:rsidRDefault="00530CF6" w:rsidP="00530CF6">
      <w:pPr>
        <w:pStyle w:val="SingleTxtGR"/>
        <w:tabs>
          <w:tab w:val="clear" w:pos="1701"/>
        </w:tabs>
        <w:ind w:left="2268" w:hanging="1134"/>
      </w:pPr>
      <w:r w:rsidRPr="006B4D3F">
        <w:t>5.7.6.5</w:t>
      </w:r>
      <w:r w:rsidRPr="006B4D3F">
        <w:tab/>
        <w:t>Стойкость при чистке</w:t>
      </w:r>
    </w:p>
    <w:p w14:paraId="236457C8"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w:t>
      </w:r>
      <w:r>
        <w:t>ытанию, предусмотренному в </w:t>
      </w:r>
      <w:r w:rsidRPr="006B4D3F">
        <w:t>приложении 15.</w:t>
      </w:r>
    </w:p>
    <w:p w14:paraId="5B886B9F" w14:textId="77777777" w:rsidR="00530CF6" w:rsidRPr="006B4D3F" w:rsidRDefault="00530CF6" w:rsidP="00530CF6">
      <w:pPr>
        <w:pStyle w:val="SingleTxtGR"/>
        <w:tabs>
          <w:tab w:val="clear" w:pos="1701"/>
        </w:tabs>
        <w:ind w:left="2268" w:hanging="1134"/>
      </w:pPr>
      <w:r w:rsidRPr="006B4D3F">
        <w:t>5.7.6.6</w:t>
      </w:r>
      <w:r w:rsidRPr="006B4D3F">
        <w:tab/>
        <w:t>Устойчивость фотометрических свойств</w:t>
      </w:r>
    </w:p>
    <w:p w14:paraId="1B95960B"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14:paraId="54A9F152" w14:textId="77777777" w:rsidR="00530CF6" w:rsidRPr="006B4D3F" w:rsidRDefault="00530CF6" w:rsidP="00530CF6">
      <w:pPr>
        <w:pStyle w:val="SingleTxtGR"/>
        <w:tabs>
          <w:tab w:val="clear" w:pos="1701"/>
        </w:tabs>
        <w:ind w:left="2268" w:hanging="1134"/>
      </w:pPr>
      <w:r w:rsidRPr="006B4D3F">
        <w:t>5.7.6.7</w:t>
      </w:r>
      <w:r w:rsidRPr="006B4D3F">
        <w:tab/>
        <w:t>Водонепроницаемость</w:t>
      </w:r>
    </w:p>
    <w:p w14:paraId="169BC204"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испытанию, предусмотренн</w:t>
      </w:r>
      <w:r>
        <w:t>ому в </w:t>
      </w:r>
      <w:r w:rsidRPr="006B4D3F">
        <w:t>приложении 7.</w:t>
      </w:r>
    </w:p>
    <w:p w14:paraId="706EC427" w14:textId="77777777" w:rsidR="00530CF6" w:rsidRPr="006B4D3F" w:rsidRDefault="00530CF6" w:rsidP="004624AA">
      <w:pPr>
        <w:pStyle w:val="SingleTxtGR"/>
        <w:pageBreakBefore/>
        <w:tabs>
          <w:tab w:val="clear" w:pos="1701"/>
        </w:tabs>
        <w:ind w:left="2268" w:hanging="1134"/>
      </w:pPr>
      <w:r w:rsidRPr="006B4D3F">
        <w:lastRenderedPageBreak/>
        <w:t>5.7.6.8</w:t>
      </w:r>
      <w:r w:rsidRPr="006B4D3F">
        <w:tab/>
        <w:t>Прочность сцепления (в случае с клеящими материалами)</w:t>
      </w:r>
    </w:p>
    <w:p w14:paraId="64680EEA"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14:paraId="071125DD" w14:textId="77777777" w:rsidR="00530CF6" w:rsidRPr="006B4D3F" w:rsidRDefault="00530CF6" w:rsidP="00530CF6">
      <w:pPr>
        <w:pStyle w:val="SingleTxtGR"/>
        <w:tabs>
          <w:tab w:val="clear" w:pos="1701"/>
        </w:tabs>
        <w:ind w:left="2268" w:hanging="1134"/>
      </w:pPr>
      <w:r w:rsidRPr="006B4D3F">
        <w:t>5.7.6.9</w:t>
      </w:r>
      <w:r w:rsidRPr="006B4D3F">
        <w:tab/>
        <w:t>Многократный изгиб</w:t>
      </w:r>
    </w:p>
    <w:p w14:paraId="37E6569E" w14:textId="77777777" w:rsidR="00530CF6" w:rsidRPr="006B4D3F" w:rsidRDefault="00530CF6" w:rsidP="00530CF6">
      <w:pPr>
        <w:pStyle w:val="SingleTxtGR"/>
        <w:tabs>
          <w:tab w:val="clear" w:pos="1701"/>
        </w:tabs>
        <w:ind w:left="2268" w:hanging="1134"/>
      </w:pPr>
      <w:r w:rsidRPr="006B4D3F">
        <w:t>5.7.6.9.1</w:t>
      </w:r>
      <w:r w:rsidRPr="006B4D3F">
        <w:tab/>
        <w:t>В случае образцов, которые должны прилипать к гибкому материалу, например брезенту, применяют следующие требования:</w:t>
      </w:r>
    </w:p>
    <w:p w14:paraId="1A95C23E"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14:paraId="7E498C00" w14:textId="77777777" w:rsidR="00530CF6" w:rsidRPr="006B4D3F" w:rsidRDefault="00530CF6" w:rsidP="00530CF6">
      <w:pPr>
        <w:pStyle w:val="SingleTxtGR"/>
        <w:tabs>
          <w:tab w:val="clear" w:pos="1701"/>
        </w:tabs>
        <w:ind w:left="2268" w:hanging="1134"/>
      </w:pPr>
      <w:r w:rsidRPr="006B4D3F">
        <w:t>5.7.6.9.2</w:t>
      </w:r>
      <w:r w:rsidRPr="006B4D3F">
        <w:tab/>
        <w:t>В случае знаков:</w:t>
      </w:r>
    </w:p>
    <w:p w14:paraId="668CE724" w14:textId="77777777" w:rsidR="00530CF6" w:rsidRPr="006B4D3F" w:rsidRDefault="00530CF6" w:rsidP="00530CF6">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14:paraId="468C35C1" w14:textId="77777777" w:rsidR="00530CF6" w:rsidRPr="006B4D3F" w:rsidRDefault="00530CF6" w:rsidP="00530CF6">
      <w:pPr>
        <w:pStyle w:val="SingleTxtGR"/>
        <w:tabs>
          <w:tab w:val="clear" w:pos="1701"/>
        </w:tabs>
        <w:ind w:left="2268" w:hanging="1134"/>
      </w:pPr>
      <w:r w:rsidRPr="006B4D3F">
        <w:t>5.7.7</w:t>
      </w:r>
      <w:r w:rsidRPr="006B4D3F">
        <w:tab/>
        <w:t>Порядок проведения испытаний для классов 1, 2, 3 и 4</w:t>
      </w:r>
    </w:p>
    <w:p w14:paraId="0BF7199D" w14:textId="77777777" w:rsidR="00530CF6" w:rsidRPr="006B4D3F" w:rsidRDefault="00530CF6" w:rsidP="00530CF6">
      <w:pPr>
        <w:pStyle w:val="SingleTxtGR"/>
        <w:tabs>
          <w:tab w:val="clear" w:pos="1701"/>
        </w:tabs>
        <w:ind w:left="2268" w:hanging="1134"/>
      </w:pPr>
      <w:r w:rsidRPr="006B4D3F">
        <w:t>5.7.7.1</w:t>
      </w:r>
      <w:r w:rsidRPr="006B4D3F">
        <w:tab/>
        <w:t xml:space="preserve">Для проведения различных испытаний лаборатории предоставляются два больших задних опознавательных знака с </w:t>
      </w:r>
      <w:proofErr w:type="spellStart"/>
      <w:r w:rsidRPr="006B4D3F">
        <w:t>шевронообразными</w:t>
      </w:r>
      <w:proofErr w:type="spellEnd"/>
      <w:r w:rsidRPr="006B4D3F">
        <w:t xml:space="preserve">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14:paraId="219E501D" w14:textId="77777777" w:rsidR="00530CF6" w:rsidRPr="006B4D3F" w:rsidRDefault="00530CF6" w:rsidP="00530CF6">
      <w:pPr>
        <w:pStyle w:val="SingleTxtGR"/>
        <w:tabs>
          <w:tab w:val="clear" w:pos="1701"/>
        </w:tabs>
        <w:ind w:left="2268" w:hanging="1134"/>
      </w:pPr>
      <w:r w:rsidRPr="006B4D3F">
        <w:t>5.7.7.2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14:paraId="5174253A" w14:textId="77777777" w:rsidR="00530CF6" w:rsidRPr="006B4D3F" w:rsidRDefault="00530CF6" w:rsidP="00530CF6">
      <w:pPr>
        <w:pStyle w:val="SingleTxtGR"/>
        <w:tabs>
          <w:tab w:val="clear" w:pos="1701"/>
        </w:tabs>
        <w:ind w:left="2268" w:hanging="1134"/>
      </w:pPr>
      <w:r w:rsidRPr="006B4D3F">
        <w:t>5.7.7.3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образцы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w:t>
      </w:r>
      <w:r>
        <w:t>и</w:t>
      </w:r>
      <w:r w:rsidRPr="006B4D3F">
        <w:t xml:space="preserve"> 8.</w:t>
      </w:r>
    </w:p>
    <w:p w14:paraId="6FC500DA" w14:textId="77777777" w:rsidR="00530CF6" w:rsidRPr="006B4D3F" w:rsidRDefault="00530CF6" w:rsidP="00530CF6">
      <w:pPr>
        <w:pStyle w:val="SingleTxtGR"/>
        <w:tabs>
          <w:tab w:val="clear" w:pos="1701"/>
        </w:tabs>
        <w:ind w:left="2268" w:hanging="1134"/>
      </w:pPr>
      <w:r w:rsidRPr="006B4D3F">
        <w:t>5.7.7.4</w:t>
      </w:r>
      <w:r w:rsidRPr="006B4D3F">
        <w:tab/>
        <w:t>Фотометрические и колориметрические измерения могут производиться с использованием одного и того же образца.</w:t>
      </w:r>
    </w:p>
    <w:p w14:paraId="73BEA2C7" w14:textId="77777777" w:rsidR="00530CF6" w:rsidRPr="006B4D3F" w:rsidRDefault="00530CF6" w:rsidP="00530CF6">
      <w:pPr>
        <w:pStyle w:val="SingleTxtGR"/>
        <w:tabs>
          <w:tab w:val="clear" w:pos="1701"/>
        </w:tabs>
        <w:ind w:left="2268" w:hanging="1134"/>
      </w:pPr>
      <w:r w:rsidRPr="006B4D3F">
        <w:t>5.7.7.5</w:t>
      </w:r>
      <w:r w:rsidRPr="006B4D3F">
        <w:tab/>
        <w:t>Для других испытаний следует использовать образцы, не подвергавшиеся никаким испытаниям.</w:t>
      </w:r>
    </w:p>
    <w:p w14:paraId="7377A899" w14:textId="77777777" w:rsidR="00530CF6" w:rsidRPr="006B4D3F" w:rsidRDefault="00530CF6" w:rsidP="00530CF6">
      <w:pPr>
        <w:pStyle w:val="SingleTxtGR"/>
        <w:keepNext/>
        <w:keepLines/>
        <w:tabs>
          <w:tab w:val="clear" w:pos="1701"/>
        </w:tabs>
        <w:ind w:left="2268" w:hanging="1134"/>
      </w:pPr>
      <w:r w:rsidRPr="006B4D3F">
        <w:t>5.8</w:t>
      </w:r>
      <w:r w:rsidRPr="006B4D3F">
        <w:tab/>
        <w:t>Т</w:t>
      </w:r>
      <w:r>
        <w:t>ехнические требования в отношении светоотражающих опознавательных знаков для тихоходных транспортных средств класса</w:t>
      </w:r>
      <w:r w:rsidRPr="006B4D3F">
        <w:t xml:space="preserve"> ТТС </w:t>
      </w:r>
    </w:p>
    <w:p w14:paraId="508BDC9C" w14:textId="77777777" w:rsidR="00530CF6" w:rsidRPr="006B4D3F" w:rsidRDefault="00530CF6" w:rsidP="00530CF6">
      <w:pPr>
        <w:pStyle w:val="SingleTxtGR"/>
        <w:tabs>
          <w:tab w:val="clear" w:pos="1701"/>
        </w:tabs>
        <w:ind w:left="2268" w:hanging="1134"/>
      </w:pPr>
      <w:r w:rsidRPr="006B4D3F">
        <w:t>5.8.1</w:t>
      </w:r>
      <w:r w:rsidRPr="006B4D3F">
        <w:tab/>
        <w:t xml:space="preserve">Светоотражающие </w:t>
      </w:r>
      <w:r>
        <w:t>устройства</w:t>
      </w:r>
      <w:r w:rsidRPr="006B4D3F">
        <w:t xml:space="preserve">, упомянутые в настоящем пункте, должны удовлетворять: </w:t>
      </w:r>
    </w:p>
    <w:p w14:paraId="209B1D39" w14:textId="77777777" w:rsidR="00530CF6" w:rsidRPr="006B4D3F" w:rsidRDefault="00530CF6" w:rsidP="00530CF6">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w:t>
      </w:r>
      <w:r w:rsidRPr="006B4D3F">
        <w:t xml:space="preserve"> </w:t>
      </w:r>
      <w:r>
        <w:t>5</w:t>
      </w:r>
      <w:r w:rsidRPr="006B4D3F">
        <w:t xml:space="preserve">, и  </w:t>
      </w:r>
    </w:p>
    <w:p w14:paraId="79BCD14B"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w:t>
      </w:r>
      <w:r>
        <w:t>5</w:t>
      </w:r>
      <w:r w:rsidRPr="006B4D3F">
        <w:t>.8.4–</w:t>
      </w:r>
      <w:r>
        <w:t>5</w:t>
      </w:r>
      <w:r w:rsidRPr="006B4D3F">
        <w:t xml:space="preserve">.8.5, и </w:t>
      </w:r>
    </w:p>
    <w:p w14:paraId="5BB63649" w14:textId="77777777" w:rsidR="00530CF6" w:rsidRPr="006B4D3F" w:rsidRDefault="00530CF6" w:rsidP="00530CF6">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14:paraId="784D7B16" w14:textId="77777777" w:rsidR="00530CF6" w:rsidRPr="006B4D3F" w:rsidRDefault="00530CF6" w:rsidP="00530CF6">
      <w:pPr>
        <w:pStyle w:val="SingleTxtGR"/>
        <w:tabs>
          <w:tab w:val="clear" w:pos="1701"/>
        </w:tabs>
        <w:ind w:left="2268" w:hanging="1134"/>
      </w:pPr>
      <w:r w:rsidRPr="006B4D3F">
        <w:t>5.8.2</w:t>
      </w:r>
      <w:r w:rsidRPr="006B4D3F">
        <w:tab/>
        <w:t>Податель заявки представляет на официальное утверждение:</w:t>
      </w:r>
    </w:p>
    <w:p w14:paraId="4F7802C3" w14:textId="77777777" w:rsidR="00530CF6" w:rsidRPr="006B4D3F" w:rsidRDefault="00530CF6" w:rsidP="00530CF6">
      <w:pPr>
        <w:pStyle w:val="SingleTxtGR"/>
        <w:tabs>
          <w:tab w:val="clear" w:pos="1701"/>
        </w:tabs>
        <w:ind w:left="2268" w:hanging="1134"/>
      </w:pPr>
      <w:r w:rsidRPr="006B4D3F">
        <w:t>5.8.2.1</w:t>
      </w:r>
      <w:r w:rsidRPr="006B4D3F">
        <w:tab/>
        <w:t>для проведения различных испытаний лаборатории должны быть предоставлены пять задних опознавательных знаков TTC;</w:t>
      </w:r>
    </w:p>
    <w:p w14:paraId="4A0ED1C6" w14:textId="77777777" w:rsidR="00530CF6" w:rsidRPr="006B4D3F" w:rsidRDefault="00530CF6" w:rsidP="00530CF6">
      <w:pPr>
        <w:pStyle w:val="SingleTxtGR"/>
        <w:tabs>
          <w:tab w:val="clear" w:pos="1701"/>
        </w:tabs>
        <w:ind w:left="2268" w:hanging="1134"/>
      </w:pPr>
      <w:r w:rsidRPr="006B4D3F">
        <w:t>5.8.2.2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14:paraId="35927817" w14:textId="77777777" w:rsidR="00530CF6" w:rsidRPr="006B4D3F" w:rsidRDefault="00530CF6" w:rsidP="00530CF6">
      <w:pPr>
        <w:pStyle w:val="SingleTxtGR"/>
        <w:tabs>
          <w:tab w:val="clear" w:pos="1701"/>
        </w:tabs>
        <w:ind w:left="2268" w:hanging="1134"/>
      </w:pPr>
      <w:r w:rsidRPr="006B4D3F">
        <w:tab/>
        <w:t xml:space="preserve">Образцы испытывают в последовательности, указанной в пункте </w:t>
      </w:r>
      <w:r>
        <w:t>5</w:t>
      </w:r>
      <w:r w:rsidRPr="006B4D3F">
        <w:t>.8.7.</w:t>
      </w:r>
    </w:p>
    <w:p w14:paraId="4F15D80E" w14:textId="77777777" w:rsidR="00530CF6" w:rsidRPr="006B4D3F" w:rsidRDefault="00530CF6" w:rsidP="00530CF6">
      <w:pPr>
        <w:pStyle w:val="SingleTxtGR"/>
        <w:tabs>
          <w:tab w:val="clear" w:pos="1701"/>
        </w:tabs>
        <w:ind w:left="2268" w:hanging="1134"/>
      </w:pPr>
      <w:r w:rsidRPr="006B4D3F">
        <w:lastRenderedPageBreak/>
        <w:t>5.8.3</w:t>
      </w:r>
      <w:r w:rsidRPr="006B4D3F">
        <w:tab/>
        <w:t>Процедура испытания</w:t>
      </w:r>
    </w:p>
    <w:p w14:paraId="140E78CA" w14:textId="77777777" w:rsidR="00530CF6" w:rsidRPr="006B4D3F" w:rsidRDefault="00530CF6" w:rsidP="00530CF6">
      <w:pPr>
        <w:pStyle w:val="SingleTxtGR"/>
        <w:tabs>
          <w:tab w:val="clear" w:pos="1701"/>
        </w:tabs>
        <w:ind w:left="2268" w:hanging="1134"/>
      </w:pPr>
      <w:r w:rsidRPr="006B4D3F">
        <w:t>5.8.3.1</w:t>
      </w:r>
      <w:r w:rsidRPr="006B4D3F">
        <w:tab/>
        <w:t>Каждый светоотражающий опознавательный знак для тихоходных транспортных средств класса ТТС должен удовлетворять требованиям проверок и испытаний, предписанных в приложении 5.</w:t>
      </w:r>
    </w:p>
    <w:p w14:paraId="0A3C9FD9" w14:textId="77777777" w:rsidR="00530CF6" w:rsidRPr="006B4D3F" w:rsidRDefault="00530CF6" w:rsidP="00530CF6">
      <w:pPr>
        <w:pStyle w:val="SingleTxtGR"/>
        <w:tabs>
          <w:tab w:val="clear" w:pos="1701"/>
        </w:tabs>
        <w:ind w:left="2268" w:hanging="1134"/>
      </w:pPr>
      <w:r w:rsidRPr="006B4D3F">
        <w:t>5.8.3.2</w:t>
      </w:r>
      <w:r w:rsidRPr="006B4D3F">
        <w:tab/>
        <w:t>После проверки соблюдения общих технических треб</w:t>
      </w:r>
      <w:r>
        <w:t>ований (пункт 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 к настоящим Правилам</w:t>
      </w:r>
      <w:r w:rsidRPr="006B4D3F">
        <w:t>, до проведения испытаний, описанных в</w:t>
      </w:r>
      <w:r>
        <w:t xml:space="preserve"> пунктах 4.2 и 5.7.4 и в</w:t>
      </w:r>
      <w:r w:rsidRPr="006B4D3F">
        <w:t xml:space="preserve"> приложени</w:t>
      </w:r>
      <w:r>
        <w:t>и 8. В </w:t>
      </w:r>
      <w:r w:rsidRPr="006B4D3F">
        <w:t>ходе испытаний пятый образец служит в качестве эталона.</w:t>
      </w:r>
    </w:p>
    <w:p w14:paraId="52CCFFBA" w14:textId="77777777" w:rsidR="00530CF6" w:rsidRPr="006B4D3F" w:rsidRDefault="00530CF6" w:rsidP="00530CF6">
      <w:pPr>
        <w:pStyle w:val="SingleTxtGR"/>
        <w:tabs>
          <w:tab w:val="clear" w:pos="1701"/>
        </w:tabs>
        <w:ind w:left="2268" w:hanging="1134"/>
      </w:pPr>
      <w:r w:rsidRPr="006B4D3F">
        <w:t>5.8.3.3</w:t>
      </w:r>
      <w:r w:rsidRPr="006B4D3F">
        <w:tab/>
        <w:t>Фотометрические и колориметрические измерения могут производиться с использованием одного и того же образца.</w:t>
      </w:r>
    </w:p>
    <w:p w14:paraId="1D7B6FBE" w14:textId="77777777" w:rsidR="00530CF6" w:rsidRPr="006B4D3F" w:rsidRDefault="00530CF6" w:rsidP="00530CF6">
      <w:pPr>
        <w:pStyle w:val="SingleTxtGR"/>
        <w:tabs>
          <w:tab w:val="clear" w:pos="1701"/>
        </w:tabs>
        <w:ind w:left="2268" w:hanging="1134"/>
      </w:pPr>
      <w:r w:rsidRPr="006B4D3F">
        <w:t>5.8.3.4</w:t>
      </w:r>
      <w:r w:rsidRPr="006B4D3F">
        <w:tab/>
        <w:t>Для других испытаний следует использовать образцы, не подвергавшиеся никаким испытаниям.</w:t>
      </w:r>
    </w:p>
    <w:p w14:paraId="237A9874" w14:textId="77777777" w:rsidR="00530CF6" w:rsidRPr="006B4D3F" w:rsidRDefault="00530CF6" w:rsidP="00530CF6">
      <w:pPr>
        <w:pStyle w:val="SingleTxtGR"/>
        <w:tabs>
          <w:tab w:val="clear" w:pos="1701"/>
        </w:tabs>
        <w:ind w:left="2268" w:hanging="1134"/>
      </w:pPr>
      <w:r w:rsidRPr="006B4D3F">
        <w:t>5.8.4</w:t>
      </w:r>
      <w:r w:rsidRPr="006B4D3F">
        <w:tab/>
        <w:t xml:space="preserve">Максимальные значения коэффициента светоотражения </w:t>
      </w:r>
    </w:p>
    <w:p w14:paraId="3137581C" w14:textId="77777777" w:rsidR="00530CF6" w:rsidRPr="006B4D3F" w:rsidRDefault="00530CF6" w:rsidP="00530CF6">
      <w:pPr>
        <w:pStyle w:val="SingleTxtGR"/>
        <w:tabs>
          <w:tab w:val="clear" w:pos="1701"/>
        </w:tabs>
        <w:ind w:left="2268" w:hanging="1134"/>
      </w:pPr>
      <w:r w:rsidRPr="006B4D3F">
        <w:tab/>
        <w:t>Фотометрические требования в отношении светоотражающих опознавательных знаков для тихоход</w:t>
      </w:r>
      <w:r>
        <w:t>ных транспортных средств класса </w:t>
      </w:r>
      <w:r w:rsidRPr="006B4D3F">
        <w:t>ТТС</w:t>
      </w:r>
    </w:p>
    <w:p w14:paraId="333BE5F7" w14:textId="77777777" w:rsidR="00530CF6" w:rsidRPr="006B4D3F" w:rsidRDefault="00530CF6" w:rsidP="00530CF6">
      <w:pPr>
        <w:pStyle w:val="SingleTxtGR"/>
        <w:tabs>
          <w:tab w:val="clear" w:pos="1701"/>
        </w:tabs>
        <w:ind w:left="2268" w:hanging="1134"/>
      </w:pPr>
      <w:r w:rsidRPr="006B4D3F">
        <w:t>5.8.4.1</w:t>
      </w:r>
      <w:r w:rsidRPr="006B4D3F">
        <w:tab/>
        <w:t>При проведении измерений в соотве</w:t>
      </w:r>
      <w:r>
        <w:t>тствии с положениями приложения </w:t>
      </w:r>
      <w:r w:rsidRPr="006B4D3F">
        <w:t>3 значения коэффициента светоотражения R' на всей новой светоотражающей поверхности красного цвета в канделах на 1 м</w:t>
      </w:r>
      <w:r w:rsidRPr="006B4D3F">
        <w:rPr>
          <w:vertAlign w:val="superscript"/>
        </w:rPr>
        <w:t>2</w:t>
      </w:r>
      <w:r w:rsidRPr="006B4D3F">
        <w:t xml:space="preserve"> на люкс (кд/м</w:t>
      </w:r>
      <w:r w:rsidRPr="006B4D3F">
        <w:rPr>
          <w:vertAlign w:val="superscript"/>
        </w:rPr>
        <w:t>2</w:t>
      </w:r>
      <w:r w:rsidRPr="006B4D3F">
        <w:t>/</w:t>
      </w:r>
      <w:proofErr w:type="spellStart"/>
      <w:r w:rsidRPr="006B4D3F">
        <w:t>лк</w:t>
      </w:r>
      <w:proofErr w:type="spellEnd"/>
      <w:r w:rsidRPr="006B4D3F">
        <w:t>) должны соответствовать по меньшей мере значениям, указанным в таблице 13.</w:t>
      </w:r>
    </w:p>
    <w:p w14:paraId="1BF20CA0" w14:textId="77777777" w:rsidR="00530CF6" w:rsidRPr="00702106" w:rsidRDefault="00530CF6" w:rsidP="00530CF6">
      <w:pPr>
        <w:pStyle w:val="H23GR"/>
        <w:rPr>
          <w:bCs/>
        </w:rPr>
      </w:pPr>
      <w:r>
        <w:tab/>
      </w:r>
      <w:r>
        <w:tab/>
      </w:r>
      <w:r w:rsidRPr="0094195B">
        <w:rPr>
          <w:b w:val="0"/>
        </w:rPr>
        <w:tab/>
        <w:t>Таблица 13</w:t>
      </w:r>
      <w:r w:rsidRPr="0094195B">
        <w:rPr>
          <w:b w:val="0"/>
        </w:rPr>
        <w:br/>
      </w:r>
      <w:r>
        <w:tab/>
      </w:r>
      <w:r w:rsidRPr="00702106">
        <w:rPr>
          <w:bCs/>
        </w:rPr>
        <w:t xml:space="preserve">Минимальные значения коэффициента светоотражения R' </w:t>
      </w:r>
      <w:r>
        <w:rPr>
          <w:bCs/>
        </w:rPr>
        <w:br/>
      </w:r>
      <w:r w:rsidRPr="00702106">
        <w:rPr>
          <w:bCs/>
        </w:rPr>
        <w:t>[кд · м</w:t>
      </w:r>
      <w:r w:rsidRPr="00702106">
        <w:rPr>
          <w:bCs/>
          <w:vertAlign w:val="superscript"/>
        </w:rPr>
        <w:t>–2</w:t>
      </w:r>
      <w:r w:rsidRPr="00702106">
        <w:rPr>
          <w:bCs/>
        </w:rPr>
        <w:t xml:space="preserve"> ∙</w:t>
      </w:r>
      <w:proofErr w:type="spellStart"/>
      <w:r w:rsidRPr="00702106">
        <w:rPr>
          <w:bCs/>
        </w:rPr>
        <w:t>лк</w:t>
      </w:r>
      <w:proofErr w:type="spellEnd"/>
      <w:r w:rsidRPr="00702106">
        <w:rPr>
          <w:bCs/>
          <w:vertAlign w:val="superscript"/>
        </w:rPr>
        <w:t>–1</w:t>
      </w:r>
      <w:r w:rsidRPr="00702106">
        <w:rPr>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709"/>
        <w:gridCol w:w="709"/>
        <w:gridCol w:w="708"/>
        <w:gridCol w:w="567"/>
      </w:tblGrid>
      <w:tr w:rsidR="00530CF6" w:rsidRPr="00452522" w14:paraId="01DF6F2F" w14:textId="77777777" w:rsidTr="00530CF6">
        <w:trPr>
          <w:trHeight w:val="398"/>
          <w:tblHeader/>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FDB0C13" w14:textId="77777777" w:rsidR="00530CF6" w:rsidRPr="00452522" w:rsidRDefault="00530CF6" w:rsidP="00530CF6">
            <w:pPr>
              <w:spacing w:before="80" w:after="80" w:line="200" w:lineRule="exact"/>
              <w:jc w:val="center"/>
              <w:rPr>
                <w:i/>
                <w:sz w:val="16"/>
                <w:szCs w:val="16"/>
              </w:rPr>
            </w:pPr>
            <w:r w:rsidRPr="00452522">
              <w:rPr>
                <w:i/>
                <w:iCs/>
                <w:sz w:val="16"/>
                <w:szCs w:val="16"/>
              </w:rPr>
              <w:t xml:space="preserve">Угол </w:t>
            </w:r>
            <w:proofErr w:type="gramStart"/>
            <w:r w:rsidRPr="00452522">
              <w:rPr>
                <w:i/>
                <w:iCs/>
                <w:sz w:val="16"/>
                <w:szCs w:val="16"/>
              </w:rPr>
              <w:t>наблюдения</w:t>
            </w:r>
            <w:proofErr w:type="gramEnd"/>
            <w:r w:rsidRPr="00452522">
              <w:rPr>
                <w:i/>
                <w:iCs/>
                <w:sz w:val="16"/>
                <w:szCs w:val="16"/>
              </w:rPr>
              <w:t xml:space="preserve"> а</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vAlign w:val="bottom"/>
            <w:hideMark/>
          </w:tcPr>
          <w:p w14:paraId="016B065B" w14:textId="77777777" w:rsidR="00530CF6" w:rsidRPr="00452522" w:rsidRDefault="00530CF6" w:rsidP="00530CF6">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452522">
              <w:rPr>
                <w:i/>
                <w:iCs/>
                <w:sz w:val="16"/>
                <w:szCs w:val="16"/>
              </w:rPr>
              <w:t>Угол падения β</w:t>
            </w:r>
          </w:p>
        </w:tc>
      </w:tr>
      <w:tr w:rsidR="00530CF6" w:rsidRPr="00452522" w14:paraId="209BCB58" w14:textId="77777777" w:rsidTr="00530CF6">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73B9124C"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14:paraId="1DFFEA1A" w14:textId="77777777" w:rsidR="00530CF6" w:rsidRPr="009B3A28" w:rsidRDefault="009B3A28" w:rsidP="009B3A28">
            <w:pPr>
              <w:tabs>
                <w:tab w:val="left" w:pos="600"/>
                <w:tab w:val="left" w:pos="960"/>
                <w:tab w:val="left" w:pos="1680"/>
                <w:tab w:val="left" w:pos="1843"/>
                <w:tab w:val="left" w:pos="4200"/>
                <w:tab w:val="left" w:pos="4800"/>
                <w:tab w:val="left" w:pos="5520"/>
                <w:tab w:val="left" w:pos="6480"/>
                <w:tab w:val="left" w:pos="7320"/>
                <w:tab w:val="left" w:pos="7800"/>
              </w:tabs>
              <w:spacing w:before="40" w:after="40"/>
              <w:ind w:left="58"/>
              <w:jc w:val="center"/>
              <w:rPr>
                <w:sz w:val="18"/>
                <w:szCs w:val="18"/>
              </w:rPr>
            </w:pPr>
            <w:r w:rsidRPr="009B3A28">
              <w:rPr>
                <w:sz w:val="16"/>
              </w:rPr>
              <w:t>β</w:t>
            </w:r>
            <w:r w:rsidRPr="009B3A28">
              <w:rPr>
                <w:sz w:val="16"/>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7DC4B5BE"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7E7D331B"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14:paraId="241E8108"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14:paraId="4148CAE0"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0°</w:t>
            </w:r>
          </w:p>
        </w:tc>
      </w:tr>
      <w:tr w:rsidR="00530CF6" w:rsidRPr="00452522" w14:paraId="310418D7" w14:textId="77777777" w:rsidTr="00530CF6">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D4ABE3" w14:textId="77777777" w:rsidR="00530CF6" w:rsidRPr="00452522" w:rsidRDefault="00530CF6" w:rsidP="004624AA">
            <w:pPr>
              <w:tabs>
                <w:tab w:val="left" w:pos="1843"/>
              </w:tabs>
              <w:spacing w:before="40" w:after="40"/>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0D2F0CA" w14:textId="77777777" w:rsidR="00530CF6" w:rsidRPr="009B3A28" w:rsidRDefault="009B3A28" w:rsidP="009B3A28">
            <w:pPr>
              <w:tabs>
                <w:tab w:val="left" w:pos="600"/>
                <w:tab w:val="left" w:pos="960"/>
                <w:tab w:val="left" w:pos="1680"/>
                <w:tab w:val="left" w:pos="1843"/>
                <w:tab w:val="left" w:pos="4200"/>
                <w:tab w:val="left" w:pos="4800"/>
                <w:tab w:val="left" w:pos="5520"/>
                <w:tab w:val="left" w:pos="6480"/>
                <w:tab w:val="left" w:pos="7320"/>
                <w:tab w:val="left" w:pos="7800"/>
              </w:tabs>
              <w:spacing w:before="40" w:after="40"/>
              <w:ind w:left="58"/>
              <w:jc w:val="center"/>
              <w:rPr>
                <w:sz w:val="18"/>
                <w:szCs w:val="18"/>
              </w:rPr>
            </w:pPr>
            <w:r w:rsidRPr="009B3A28">
              <w:rPr>
                <w:sz w:val="16"/>
              </w:rPr>
              <w:t>β</w:t>
            </w:r>
            <w:r w:rsidRPr="009B3A28">
              <w:rPr>
                <w:sz w:val="16"/>
                <w:vertAlign w:val="subscript"/>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6C609C"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3C2F160"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8B2CC43"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E52FEC1"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40°</w:t>
            </w:r>
          </w:p>
        </w:tc>
      </w:tr>
      <w:tr w:rsidR="00530CF6" w:rsidRPr="00452522" w14:paraId="09C40D3D" w14:textId="77777777" w:rsidTr="00530CF6">
        <w:tc>
          <w:tcPr>
            <w:tcW w:w="1701" w:type="dxa"/>
            <w:vMerge w:val="restart"/>
            <w:tcBorders>
              <w:top w:val="single" w:sz="4" w:space="0" w:color="auto"/>
              <w:left w:val="single" w:sz="4" w:space="0" w:color="auto"/>
              <w:right w:val="single" w:sz="4" w:space="0" w:color="auto"/>
            </w:tcBorders>
            <w:shd w:val="clear" w:color="auto" w:fill="auto"/>
            <w:hideMark/>
          </w:tcPr>
          <w:p w14:paraId="0539CB13"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 xml:space="preserve">Коэффициент R' </w:t>
            </w:r>
            <w:r>
              <w:rPr>
                <w:sz w:val="18"/>
                <w:szCs w:val="18"/>
              </w:rPr>
              <w:br/>
            </w: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w:t>
            </w:r>
            <w:proofErr w:type="spellStart"/>
            <w:r w:rsidRPr="00452522">
              <w:rPr>
                <w:sz w:val="18"/>
                <w:szCs w:val="18"/>
              </w:rPr>
              <w:t>лк</w:t>
            </w:r>
            <w:proofErr w:type="spellEnd"/>
            <w:r>
              <w:rPr>
                <w:sz w:val="18"/>
                <w:szCs w:val="18"/>
                <w:vertAlign w:val="superscript"/>
              </w:rPr>
              <w:t>–</w:t>
            </w:r>
            <w:r w:rsidRPr="00452522">
              <w:rPr>
                <w:sz w:val="18"/>
                <w:szCs w:val="18"/>
                <w:vertAlign w:val="superscript"/>
              </w:rPr>
              <w:t>1</w:t>
            </w:r>
            <w:r w:rsidRPr="00452522">
              <w:rPr>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53038A6" w14:textId="77777777" w:rsidR="00530CF6" w:rsidRPr="00452522" w:rsidRDefault="00530CF6" w:rsidP="009B3A28">
            <w:pPr>
              <w:tabs>
                <w:tab w:val="left" w:pos="1332"/>
                <w:tab w:val="left" w:pos="1680"/>
                <w:tab w:val="left" w:pos="1843"/>
                <w:tab w:val="left" w:pos="4200"/>
                <w:tab w:val="left" w:pos="4800"/>
                <w:tab w:val="left" w:pos="5520"/>
                <w:tab w:val="left" w:pos="6480"/>
                <w:tab w:val="left" w:pos="7320"/>
                <w:tab w:val="left" w:pos="7800"/>
              </w:tabs>
              <w:spacing w:before="40" w:after="40"/>
              <w:ind w:left="58"/>
              <w:rPr>
                <w:sz w:val="18"/>
                <w:szCs w:val="18"/>
              </w:rPr>
            </w:pPr>
            <w:r w:rsidRPr="00452522">
              <w:rPr>
                <w:sz w:val="18"/>
                <w:szCs w:val="18"/>
              </w:rPr>
              <w:t>R' внешней окантовки (класс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F9FA3D"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201F05F"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F6F29E0"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6A66D84"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10</w:t>
            </w:r>
          </w:p>
        </w:tc>
      </w:tr>
      <w:tr w:rsidR="00530CF6" w:rsidRPr="00452522" w14:paraId="46B95DB4" w14:textId="77777777" w:rsidTr="00530CF6">
        <w:tc>
          <w:tcPr>
            <w:tcW w:w="1701" w:type="dxa"/>
            <w:vMerge/>
            <w:tcBorders>
              <w:left w:val="single" w:sz="4" w:space="0" w:color="auto"/>
              <w:bottom w:val="single" w:sz="12" w:space="0" w:color="auto"/>
              <w:right w:val="single" w:sz="4" w:space="0" w:color="auto"/>
            </w:tcBorders>
            <w:shd w:val="clear" w:color="auto" w:fill="auto"/>
          </w:tcPr>
          <w:p w14:paraId="413C9E0C"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4D8817BD" w14:textId="77777777" w:rsidR="00530CF6" w:rsidRPr="00452522" w:rsidRDefault="00530CF6" w:rsidP="009B3A28">
            <w:pPr>
              <w:tabs>
                <w:tab w:val="left" w:pos="1332"/>
                <w:tab w:val="left" w:pos="1680"/>
                <w:tab w:val="left" w:pos="1843"/>
                <w:tab w:val="left" w:pos="4200"/>
                <w:tab w:val="left" w:pos="4800"/>
                <w:tab w:val="left" w:pos="5520"/>
                <w:tab w:val="left" w:pos="6480"/>
                <w:tab w:val="left" w:pos="7320"/>
                <w:tab w:val="left" w:pos="7800"/>
              </w:tabs>
              <w:spacing w:before="40" w:after="40"/>
              <w:ind w:left="58"/>
              <w:rPr>
                <w:sz w:val="18"/>
                <w:szCs w:val="18"/>
              </w:rPr>
            </w:pPr>
            <w:r w:rsidRPr="00452522">
              <w:rPr>
                <w:sz w:val="18"/>
                <w:szCs w:val="18"/>
              </w:rPr>
              <w:t>R' прилагаемого треугольника (класс</w:t>
            </w:r>
            <w:r>
              <w:rPr>
                <w:sz w:val="18"/>
                <w:szCs w:val="18"/>
              </w:rPr>
              <w:t> </w:t>
            </w:r>
            <w:r w:rsidRPr="00452522">
              <w:rPr>
                <w:sz w:val="18"/>
                <w:szCs w:val="18"/>
              </w:rPr>
              <w:t>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79037E48"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16107B15"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114E8FE6"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sidRPr="0045252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0DF33809" w14:textId="77777777" w:rsidR="00530CF6" w:rsidRPr="00452522" w:rsidRDefault="00530CF6" w:rsidP="004624AA">
            <w:pPr>
              <w:tabs>
                <w:tab w:val="left" w:pos="600"/>
                <w:tab w:val="left" w:pos="960"/>
                <w:tab w:val="left" w:pos="1680"/>
                <w:tab w:val="left" w:pos="1843"/>
                <w:tab w:val="left" w:pos="4200"/>
                <w:tab w:val="left" w:pos="4800"/>
                <w:tab w:val="left" w:pos="5520"/>
                <w:tab w:val="left" w:pos="6480"/>
                <w:tab w:val="left" w:pos="7320"/>
                <w:tab w:val="left" w:pos="7800"/>
              </w:tabs>
              <w:spacing w:before="40" w:after="40"/>
              <w:jc w:val="center"/>
              <w:rPr>
                <w:sz w:val="18"/>
                <w:szCs w:val="18"/>
              </w:rPr>
            </w:pPr>
            <w:r>
              <w:rPr>
                <w:sz w:val="18"/>
                <w:szCs w:val="18"/>
              </w:rPr>
              <w:t>–</w:t>
            </w:r>
          </w:p>
        </w:tc>
      </w:tr>
    </w:tbl>
    <w:p w14:paraId="504C9137" w14:textId="77777777" w:rsidR="00530CF6" w:rsidRPr="006B4D3F" w:rsidRDefault="00530CF6" w:rsidP="004624AA">
      <w:pPr>
        <w:pStyle w:val="SingleTxtGR"/>
        <w:tabs>
          <w:tab w:val="clear" w:pos="1701"/>
        </w:tabs>
        <w:spacing w:before="240"/>
        <w:ind w:left="2268" w:hanging="1134"/>
      </w:pPr>
      <w:r w:rsidRPr="006B4D3F">
        <w:t>5.8.4.2</w:t>
      </w:r>
      <w:r w:rsidRPr="006B4D3F">
        <w:tab/>
        <w:t>Угол расхождения у образца должен быть не более 80'</w:t>
      </w:r>
      <w:r>
        <w:t>.</w:t>
      </w:r>
    </w:p>
    <w:p w14:paraId="246BC81E" w14:textId="77777777" w:rsidR="00530CF6" w:rsidRPr="006B4D3F" w:rsidRDefault="00530CF6" w:rsidP="00530CF6">
      <w:pPr>
        <w:pStyle w:val="SingleTxtGR"/>
        <w:tabs>
          <w:tab w:val="clear" w:pos="1701"/>
        </w:tabs>
        <w:ind w:left="2268" w:hanging="1134"/>
      </w:pPr>
      <w:r w:rsidRPr="006B4D3F">
        <w:t>5.8.5</w:t>
      </w:r>
      <w:r w:rsidRPr="006B4D3F">
        <w:tab/>
        <w:t xml:space="preserve">Цвет отраженного света </w:t>
      </w:r>
      <w:r>
        <w:t>устройства</w:t>
      </w:r>
      <w:r w:rsidRPr="006B4D3F">
        <w:t xml:space="preserve"> </w:t>
      </w:r>
    </w:p>
    <w:p w14:paraId="55E8F845" w14:textId="77777777" w:rsidR="00530CF6" w:rsidRPr="006B4D3F" w:rsidRDefault="00530CF6" w:rsidP="00530CF6">
      <w:pPr>
        <w:pStyle w:val="SingleTxtGR"/>
        <w:tabs>
          <w:tab w:val="clear" w:pos="1701"/>
        </w:tabs>
        <w:ind w:left="2268" w:hanging="1134"/>
      </w:pPr>
      <w:r w:rsidRPr="006B4D3F">
        <w:t>5.8.5.1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w:t>
      </w:r>
      <w:r>
        <w:t>1.</w:t>
      </w:r>
    </w:p>
    <w:p w14:paraId="658952F2" w14:textId="77777777" w:rsidR="00530CF6" w:rsidRPr="006B4D3F" w:rsidRDefault="00530CF6" w:rsidP="00530CF6">
      <w:pPr>
        <w:pStyle w:val="SingleTxtGR"/>
        <w:ind w:left="2268" w:hanging="1134"/>
      </w:pPr>
      <w:r w:rsidRPr="006B4D3F">
        <w:t>5.8.5.1.1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14:paraId="603FEC9F" w14:textId="77777777" w:rsidR="00530CF6" w:rsidRPr="006B4D3F" w:rsidRDefault="00530CF6" w:rsidP="00530CF6">
      <w:pPr>
        <w:pStyle w:val="SingleTxtGR"/>
        <w:tabs>
          <w:tab w:val="clear" w:pos="1701"/>
        </w:tabs>
        <w:ind w:left="2268" w:hanging="1134"/>
      </w:pPr>
      <w:r w:rsidRPr="006B4D3F">
        <w:t>5.8.5.2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w:t>
      </w:r>
      <w:r>
        <w:t>2.2</w:t>
      </w:r>
      <w:r w:rsidRPr="006B4D3F">
        <w:t>.</w:t>
      </w:r>
    </w:p>
    <w:p w14:paraId="0F658062" w14:textId="77777777" w:rsidR="00530CF6" w:rsidRPr="006B4D3F" w:rsidRDefault="00530CF6" w:rsidP="00530CF6">
      <w:pPr>
        <w:pStyle w:val="SingleTxtGR"/>
        <w:tabs>
          <w:tab w:val="clear" w:pos="1701"/>
        </w:tabs>
        <w:ind w:left="2268" w:hanging="1134"/>
      </w:pPr>
      <w:r w:rsidRPr="006B4D3F">
        <w:t>5.8.5.</w:t>
      </w:r>
      <w:r>
        <w:t>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w:t>
      </w:r>
    </w:p>
    <w:p w14:paraId="43FAE34D" w14:textId="77777777" w:rsidR="00530CF6" w:rsidRPr="006B4D3F" w:rsidRDefault="00530CF6" w:rsidP="00530CF6">
      <w:pPr>
        <w:pStyle w:val="SingleTxtGR"/>
        <w:tabs>
          <w:tab w:val="clear" w:pos="1701"/>
        </w:tabs>
        <w:ind w:left="2268" w:hanging="1134"/>
      </w:pPr>
      <w:r w:rsidRPr="006B4D3F">
        <w:t>5.8.5.</w:t>
      </w:r>
      <w:r>
        <w:t>2.2</w:t>
      </w:r>
      <w:r w:rsidRPr="006B4D3F">
        <w:tab/>
        <w:t>Коэффициент яркости β, определенный в соответств</w:t>
      </w:r>
      <w:r>
        <w:t>ии с пунктом 4.2.2, должен быть ≥</w:t>
      </w:r>
      <w:r w:rsidRPr="006B4D3F">
        <w:t xml:space="preserve">0,03. </w:t>
      </w:r>
    </w:p>
    <w:p w14:paraId="0AEEE78E" w14:textId="77777777" w:rsidR="00530CF6" w:rsidRPr="006B4D3F" w:rsidRDefault="00530CF6" w:rsidP="004624AA">
      <w:pPr>
        <w:pStyle w:val="SingleTxtGR"/>
        <w:pageBreakBefore/>
        <w:tabs>
          <w:tab w:val="clear" w:pos="1701"/>
        </w:tabs>
        <w:ind w:left="2268" w:hanging="1134"/>
      </w:pPr>
      <w:r w:rsidRPr="006B4D3F">
        <w:lastRenderedPageBreak/>
        <w:t>5.8.6</w:t>
      </w:r>
      <w:r w:rsidRPr="006B4D3F">
        <w:tab/>
        <w:t>Колориметрические требования</w:t>
      </w:r>
    </w:p>
    <w:p w14:paraId="0A35D941" w14:textId="77777777" w:rsidR="00530CF6" w:rsidRPr="006B4D3F" w:rsidRDefault="00530CF6" w:rsidP="00530CF6">
      <w:pPr>
        <w:pStyle w:val="SingleTxtGR"/>
        <w:tabs>
          <w:tab w:val="clear" w:pos="1701"/>
        </w:tabs>
        <w:ind w:left="2268" w:hanging="1134"/>
      </w:pPr>
      <w:r w:rsidRPr="006B4D3F">
        <w:t>5.8.6.1</w:t>
      </w:r>
      <w:r w:rsidRPr="006B4D3F">
        <w:tab/>
        <w:t xml:space="preserve">Задние опознавательные знаки для TTC и их прицепов должны состоять из красных светоотражающих и красных флюоресцирующих материалов или </w:t>
      </w:r>
      <w:r>
        <w:t>устройств</w:t>
      </w:r>
      <w:r w:rsidRPr="006B4D3F">
        <w:t xml:space="preserve"> (класс 1) либо только из красных светоотражающих материалов или </w:t>
      </w:r>
      <w:r>
        <w:t>устройств</w:t>
      </w:r>
      <w:r w:rsidRPr="006B4D3F">
        <w:t xml:space="preserve"> (класс 2).</w:t>
      </w:r>
    </w:p>
    <w:p w14:paraId="4EDC3B99" w14:textId="77777777" w:rsidR="00530CF6" w:rsidRPr="006B4D3F" w:rsidRDefault="00530CF6" w:rsidP="00530CF6">
      <w:pPr>
        <w:pStyle w:val="SingleTxtGR"/>
        <w:tabs>
          <w:tab w:val="clear" w:pos="1701"/>
        </w:tabs>
        <w:ind w:left="2268" w:hanging="1134"/>
      </w:pPr>
      <w:r w:rsidRPr="006B4D3F">
        <w:t>5.8.7</w:t>
      </w:r>
      <w:r w:rsidRPr="006B4D3F">
        <w:tab/>
        <w:t>Особые технические требования (испытания)/Сопротивление воздействию внешних факторов</w:t>
      </w:r>
    </w:p>
    <w:p w14:paraId="71E74421" w14:textId="77777777" w:rsidR="00530CF6" w:rsidRPr="006B4D3F" w:rsidRDefault="00530CF6" w:rsidP="00530CF6">
      <w:pPr>
        <w:pStyle w:val="SingleTxtGR"/>
        <w:tabs>
          <w:tab w:val="clear" w:pos="1701"/>
        </w:tabs>
        <w:ind w:left="2268" w:hanging="1134"/>
      </w:pPr>
      <w:r w:rsidRPr="006B4D3F">
        <w:t>5.8.7.1</w:t>
      </w:r>
      <w:r w:rsidRPr="006B4D3F">
        <w:tab/>
        <w:t>Сопротивление атмосферному воздействию</w:t>
      </w:r>
    </w:p>
    <w:p w14:paraId="502DA73D" w14:textId="77777777" w:rsidR="00530CF6" w:rsidRPr="006B4D3F" w:rsidRDefault="00530CF6" w:rsidP="00530CF6">
      <w:pPr>
        <w:pStyle w:val="SingleTxtGR"/>
        <w:tabs>
          <w:tab w:val="clear" w:pos="1701"/>
        </w:tabs>
        <w:ind w:left="2268" w:hanging="1134"/>
      </w:pPr>
      <w:r w:rsidRPr="006B4D3F">
        <w:tab/>
        <w:t>Образец подвергают испытанию, предусмотренному в приложении 13.</w:t>
      </w:r>
    </w:p>
    <w:p w14:paraId="0275B5BE" w14:textId="77777777" w:rsidR="00530CF6" w:rsidRPr="006B4D3F" w:rsidRDefault="00530CF6" w:rsidP="00530CF6">
      <w:pPr>
        <w:pStyle w:val="SingleTxtGR"/>
        <w:tabs>
          <w:tab w:val="clear" w:pos="1701"/>
        </w:tabs>
        <w:ind w:left="2268" w:hanging="1134"/>
      </w:pPr>
      <w:r w:rsidRPr="006B4D3F">
        <w:t>5.8.7.2</w:t>
      </w:r>
      <w:r w:rsidRPr="006B4D3F">
        <w:tab/>
        <w:t>Коррозионная стойкость</w:t>
      </w:r>
    </w:p>
    <w:p w14:paraId="78C9E0AF"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14:paraId="73BD8F49" w14:textId="77777777" w:rsidR="00530CF6" w:rsidRPr="006B4D3F" w:rsidRDefault="00530CF6" w:rsidP="00530CF6">
      <w:pPr>
        <w:pStyle w:val="SingleTxtGR"/>
        <w:tabs>
          <w:tab w:val="clear" w:pos="1701"/>
        </w:tabs>
        <w:ind w:left="2268" w:hanging="1134"/>
      </w:pPr>
      <w:r w:rsidRPr="006B4D3F">
        <w:t>5.8.7.3</w:t>
      </w:r>
      <w:r w:rsidRPr="006B4D3F">
        <w:tab/>
        <w:t>Стойкость к воздействию топлива</w:t>
      </w:r>
    </w:p>
    <w:p w14:paraId="4A2EE213"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испытанию, предусмотренно</w:t>
      </w:r>
      <w:r>
        <w:t>му в </w:t>
      </w:r>
      <w:r w:rsidRPr="006B4D3F">
        <w:t>приложении 9.</w:t>
      </w:r>
    </w:p>
    <w:p w14:paraId="03A3C4CE" w14:textId="77777777" w:rsidR="00530CF6" w:rsidRPr="006B4D3F" w:rsidRDefault="00530CF6" w:rsidP="00530CF6">
      <w:pPr>
        <w:pStyle w:val="SingleTxtGR"/>
        <w:tabs>
          <w:tab w:val="clear" w:pos="1701"/>
        </w:tabs>
        <w:ind w:left="2268" w:hanging="1134"/>
      </w:pPr>
      <w:r w:rsidRPr="006B4D3F">
        <w:t xml:space="preserve">5.8.7.4 </w:t>
      </w:r>
      <w:r w:rsidRPr="006B4D3F">
        <w:tab/>
        <w:t>Жаростойкость</w:t>
      </w:r>
    </w:p>
    <w:p w14:paraId="3CC1B468"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14:paraId="6E32BBA4" w14:textId="77777777" w:rsidR="00530CF6" w:rsidRPr="006B4D3F" w:rsidRDefault="00530CF6" w:rsidP="00530CF6">
      <w:pPr>
        <w:pStyle w:val="SingleTxtGR"/>
        <w:ind w:left="2268" w:hanging="1134"/>
      </w:pPr>
      <w:r w:rsidRPr="006B4D3F">
        <w:t>5.8.7.5</w:t>
      </w:r>
      <w:r w:rsidRPr="006B4D3F">
        <w:tab/>
      </w:r>
      <w:r w:rsidRPr="006B4D3F">
        <w:tab/>
        <w:t>Стойкость при чистке</w:t>
      </w:r>
    </w:p>
    <w:p w14:paraId="2B5575D2"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14:paraId="0895BADB" w14:textId="77777777" w:rsidR="00530CF6" w:rsidRPr="006B4D3F" w:rsidRDefault="00530CF6" w:rsidP="00530CF6">
      <w:pPr>
        <w:pStyle w:val="SingleTxtGR"/>
        <w:keepNext/>
        <w:tabs>
          <w:tab w:val="clear" w:pos="1701"/>
        </w:tabs>
        <w:ind w:left="2268" w:hanging="1134"/>
      </w:pPr>
      <w:r w:rsidRPr="006B4D3F">
        <w:t xml:space="preserve">5.8.7.6 </w:t>
      </w:r>
      <w:r w:rsidRPr="006B4D3F">
        <w:tab/>
        <w:t>Устойчивость фотометрических свойств</w:t>
      </w:r>
    </w:p>
    <w:p w14:paraId="732E148F" w14:textId="77777777" w:rsidR="00530CF6" w:rsidRPr="006B4D3F" w:rsidRDefault="00530CF6" w:rsidP="00530CF6">
      <w:pPr>
        <w:pStyle w:val="SingleTxtGR"/>
        <w:keepNext/>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14:paraId="49D7AA35" w14:textId="77777777" w:rsidR="00530CF6" w:rsidRPr="006B4D3F" w:rsidRDefault="00530CF6" w:rsidP="00530CF6">
      <w:pPr>
        <w:pStyle w:val="SingleTxtGR"/>
        <w:tabs>
          <w:tab w:val="clear" w:pos="1701"/>
        </w:tabs>
        <w:ind w:left="2268" w:hanging="1134"/>
      </w:pPr>
      <w:r w:rsidRPr="006B4D3F">
        <w:t>5.8.7.7</w:t>
      </w:r>
      <w:r w:rsidRPr="006B4D3F">
        <w:tab/>
        <w:t>Водонепроницаемость</w:t>
      </w:r>
    </w:p>
    <w:p w14:paraId="71A9A19F"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14:paraId="13AA3FF5" w14:textId="77777777" w:rsidR="00530CF6" w:rsidRPr="006B4D3F" w:rsidRDefault="00530CF6" w:rsidP="00530CF6">
      <w:pPr>
        <w:pStyle w:val="SingleTxtGR"/>
        <w:keepNext/>
        <w:keepLines/>
        <w:tabs>
          <w:tab w:val="clear" w:pos="1701"/>
        </w:tabs>
        <w:ind w:left="2268" w:hanging="1134"/>
      </w:pPr>
      <w:r w:rsidRPr="006B4D3F">
        <w:t>5.8.7.8</w:t>
      </w:r>
      <w:r w:rsidRPr="006B4D3F">
        <w:tab/>
        <w:t>Прочность сцепления (в случае с клеящими материалами)</w:t>
      </w:r>
    </w:p>
    <w:p w14:paraId="056462C3"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14:paraId="772D94A0" w14:textId="77777777" w:rsidR="00530CF6" w:rsidRPr="006B4D3F" w:rsidRDefault="00530CF6" w:rsidP="00530CF6">
      <w:pPr>
        <w:pStyle w:val="SingleTxtGR"/>
        <w:tabs>
          <w:tab w:val="clear" w:pos="1701"/>
        </w:tabs>
        <w:ind w:left="2268" w:hanging="1134"/>
      </w:pPr>
      <w:r w:rsidRPr="006B4D3F">
        <w:t>5.8.7.9</w:t>
      </w:r>
      <w:r w:rsidRPr="006B4D3F">
        <w:tab/>
        <w:t>Многократный изгиб</w:t>
      </w:r>
    </w:p>
    <w:p w14:paraId="2AABAA66" w14:textId="77777777" w:rsidR="00530CF6" w:rsidRPr="006B4D3F" w:rsidRDefault="00530CF6" w:rsidP="00530CF6">
      <w:pPr>
        <w:pStyle w:val="SingleTxtGR"/>
        <w:tabs>
          <w:tab w:val="clear" w:pos="1701"/>
        </w:tabs>
        <w:ind w:left="2268" w:hanging="1134"/>
      </w:pPr>
      <w:r w:rsidRPr="006B4D3F">
        <w:t>5.8.7.9.1</w:t>
      </w:r>
      <w:r w:rsidRPr="006B4D3F">
        <w:tab/>
        <w:t>В случае образцов, которые должны прилипать к гибкому материалу, например брезенту, применяют следующие требования:</w:t>
      </w:r>
    </w:p>
    <w:p w14:paraId="16B4D0AA"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14:paraId="31B5D9C8" w14:textId="77777777" w:rsidR="00530CF6" w:rsidRPr="006B4D3F" w:rsidRDefault="00530CF6" w:rsidP="00530CF6">
      <w:pPr>
        <w:pStyle w:val="SingleTxtGR"/>
        <w:keepNext/>
        <w:keepLines/>
        <w:tabs>
          <w:tab w:val="clear" w:pos="1701"/>
        </w:tabs>
        <w:ind w:left="2268" w:hanging="1134"/>
      </w:pPr>
      <w:r w:rsidRPr="006B4D3F">
        <w:t>5.8.7.9.2</w:t>
      </w:r>
      <w:r w:rsidRPr="006B4D3F">
        <w:tab/>
        <w:t>В случае знаков:</w:t>
      </w:r>
    </w:p>
    <w:p w14:paraId="2870A733" w14:textId="77777777" w:rsidR="00530CF6" w:rsidRPr="006B4D3F" w:rsidRDefault="00530CF6" w:rsidP="00530CF6">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14:paraId="04CB0554" w14:textId="77777777" w:rsidR="00530CF6" w:rsidRPr="006B4D3F" w:rsidRDefault="00530CF6" w:rsidP="00530CF6">
      <w:pPr>
        <w:pStyle w:val="SingleTxtGR"/>
        <w:tabs>
          <w:tab w:val="clear" w:pos="1701"/>
        </w:tabs>
        <w:ind w:left="2268" w:hanging="1134"/>
      </w:pPr>
      <w:r w:rsidRPr="006B4D3F">
        <w:t>5.8.8</w:t>
      </w:r>
      <w:r w:rsidRPr="006B4D3F">
        <w:tab/>
        <w:t xml:space="preserve">Порядок проведения испытаний </w:t>
      </w:r>
    </w:p>
    <w:p w14:paraId="7B982B06" w14:textId="77777777" w:rsidR="00530CF6" w:rsidRPr="006B4D3F" w:rsidRDefault="00530CF6" w:rsidP="00530CF6">
      <w:pPr>
        <w:pStyle w:val="SingleTxtGR"/>
        <w:tabs>
          <w:tab w:val="clear" w:pos="1701"/>
        </w:tabs>
        <w:ind w:left="2268" w:hanging="1134"/>
      </w:pPr>
      <w:r w:rsidRPr="006B4D3F">
        <w:t>5.8.8.1</w:t>
      </w:r>
      <w:r w:rsidRPr="006B4D3F">
        <w:tab/>
        <w:t>Для проведения различных испытаний лаборатории должны быть предоставлены пять задних опознавательных знаков TTC.</w:t>
      </w:r>
    </w:p>
    <w:p w14:paraId="17B77846" w14:textId="77777777" w:rsidR="00530CF6" w:rsidRPr="006B4D3F" w:rsidRDefault="00530CF6" w:rsidP="00530CF6">
      <w:pPr>
        <w:pStyle w:val="SingleTxtGR"/>
        <w:tabs>
          <w:tab w:val="clear" w:pos="1701"/>
        </w:tabs>
        <w:ind w:left="2268" w:hanging="1134"/>
      </w:pPr>
      <w:r w:rsidRPr="006B4D3F">
        <w:t>5.8.8.2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14:paraId="748DC8E7" w14:textId="77777777" w:rsidR="00530CF6" w:rsidRPr="006B4D3F" w:rsidRDefault="00530CF6" w:rsidP="00530CF6">
      <w:pPr>
        <w:pStyle w:val="SingleTxtGR"/>
        <w:tabs>
          <w:tab w:val="clear" w:pos="1701"/>
        </w:tabs>
        <w:ind w:left="2268" w:hanging="1134"/>
      </w:pPr>
      <w:r w:rsidRPr="006B4D3F">
        <w:lastRenderedPageBreak/>
        <w:t>5.8.8.3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приложении 8. В ходе испытаний пятый образец служит в качестве эталона.</w:t>
      </w:r>
    </w:p>
    <w:p w14:paraId="7E613DF3" w14:textId="77777777" w:rsidR="00530CF6" w:rsidRPr="006B4D3F" w:rsidRDefault="00530CF6" w:rsidP="00530CF6">
      <w:pPr>
        <w:pStyle w:val="SingleTxtGR"/>
        <w:tabs>
          <w:tab w:val="clear" w:pos="1701"/>
        </w:tabs>
        <w:ind w:left="2268" w:hanging="1134"/>
      </w:pPr>
      <w:r w:rsidRPr="006B4D3F">
        <w:t>5.8.8.4</w:t>
      </w:r>
      <w:r w:rsidRPr="006B4D3F">
        <w:tab/>
        <w:t>Фотометрические и колориметрические измерения могут производиться с использованием одного и того же образца.</w:t>
      </w:r>
    </w:p>
    <w:p w14:paraId="7392932D" w14:textId="77777777" w:rsidR="00530CF6" w:rsidRPr="006B4D3F" w:rsidRDefault="00530CF6" w:rsidP="00530CF6">
      <w:pPr>
        <w:pStyle w:val="SingleTxtGR"/>
        <w:tabs>
          <w:tab w:val="clear" w:pos="1701"/>
        </w:tabs>
        <w:ind w:left="2268" w:hanging="1134"/>
      </w:pPr>
      <w:r w:rsidRPr="006B4D3F">
        <w:t>5.8.8.5</w:t>
      </w:r>
      <w:r w:rsidRPr="006B4D3F">
        <w:tab/>
        <w:t>Для других испытаний следует использовать образцы, не подвергавшиеся никаким испытаниям.</w:t>
      </w:r>
    </w:p>
    <w:p w14:paraId="592527F2" w14:textId="77777777" w:rsidR="00530CF6" w:rsidRPr="006B4D3F" w:rsidRDefault="00530CF6" w:rsidP="00530CF6">
      <w:pPr>
        <w:pStyle w:val="SingleTxtGR"/>
        <w:tabs>
          <w:tab w:val="clear" w:pos="1701"/>
        </w:tabs>
        <w:ind w:left="2268" w:hanging="1134"/>
      </w:pPr>
      <w:r w:rsidRPr="006B4D3F">
        <w:t>5.9</w:t>
      </w:r>
      <w:r w:rsidRPr="006B4D3F">
        <w:tab/>
        <w:t>Т</w:t>
      </w:r>
      <w:r>
        <w:t>ехнические требования в отношении предупреждающих треугольников типа</w:t>
      </w:r>
      <w:r w:rsidRPr="006B4D3F">
        <w:t xml:space="preserve"> 1 </w:t>
      </w:r>
      <w:r>
        <w:t>и</w:t>
      </w:r>
      <w:r w:rsidRPr="006B4D3F">
        <w:t xml:space="preserve"> 2</w:t>
      </w:r>
    </w:p>
    <w:p w14:paraId="017A5FD6" w14:textId="77777777" w:rsidR="00530CF6" w:rsidRPr="006B4D3F" w:rsidRDefault="00530CF6" w:rsidP="00530CF6">
      <w:pPr>
        <w:pStyle w:val="SingleTxtGR"/>
        <w:tabs>
          <w:tab w:val="clear" w:pos="1701"/>
        </w:tabs>
        <w:ind w:left="2268" w:hanging="1134"/>
      </w:pPr>
      <w:r w:rsidRPr="006B4D3F">
        <w:t>5.9.1</w:t>
      </w:r>
      <w:r w:rsidRPr="006B4D3F">
        <w:tab/>
        <w:t xml:space="preserve">Светоотражающие </w:t>
      </w:r>
      <w:r>
        <w:t>устройства</w:t>
      </w:r>
      <w:r w:rsidRPr="006B4D3F">
        <w:t xml:space="preserve">, упомянутые в настоящем пункте, должны удовлетворять: </w:t>
      </w:r>
    </w:p>
    <w:p w14:paraId="4EBB3DF4" w14:textId="77777777" w:rsidR="00530CF6" w:rsidRPr="006B4D3F" w:rsidRDefault="00530CF6" w:rsidP="00530CF6">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 5</w:t>
      </w:r>
      <w:r w:rsidRPr="006B4D3F">
        <w:t xml:space="preserve">, и  </w:t>
      </w:r>
    </w:p>
    <w:p w14:paraId="00448FBD" w14:textId="77777777" w:rsidR="00530CF6" w:rsidRPr="006B4D3F" w:rsidRDefault="00530CF6" w:rsidP="00530CF6">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5.9.4–5.9.5, и </w:t>
      </w:r>
    </w:p>
    <w:p w14:paraId="614AF949" w14:textId="77777777" w:rsidR="00530CF6" w:rsidRPr="006B4D3F" w:rsidRDefault="00530CF6" w:rsidP="00530CF6">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14:paraId="144A4522" w14:textId="77777777" w:rsidR="00530CF6" w:rsidRPr="006B4D3F" w:rsidRDefault="00530CF6" w:rsidP="00530CF6">
      <w:pPr>
        <w:pStyle w:val="SingleTxtGR"/>
        <w:tabs>
          <w:tab w:val="clear" w:pos="1701"/>
        </w:tabs>
        <w:ind w:left="2268" w:hanging="1134"/>
      </w:pPr>
      <w:r w:rsidRPr="006B4D3F">
        <w:t>5.9.2</w:t>
      </w:r>
      <w:r w:rsidRPr="006B4D3F">
        <w:tab/>
        <w:t>Податель заявки представляет на официальное утверждение:</w:t>
      </w:r>
    </w:p>
    <w:p w14:paraId="004AE287" w14:textId="77777777" w:rsidR="00530CF6" w:rsidRPr="006B4D3F" w:rsidRDefault="00530CF6" w:rsidP="00530CF6">
      <w:pPr>
        <w:pStyle w:val="SingleTxtGR"/>
        <w:tabs>
          <w:tab w:val="clear" w:pos="1701"/>
        </w:tabs>
        <w:ind w:left="2268" w:hanging="1134"/>
      </w:pPr>
      <w:r w:rsidRPr="006B4D3F">
        <w:t>5.9.2.1</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14:paraId="53E0F8DC" w14:textId="77777777" w:rsidR="00530CF6" w:rsidRPr="006B4D3F" w:rsidRDefault="00530CF6" w:rsidP="00530CF6">
      <w:pPr>
        <w:pStyle w:val="SingleTxtGR"/>
        <w:tabs>
          <w:tab w:val="clear" w:pos="1701"/>
        </w:tabs>
        <w:ind w:left="2268" w:hanging="1134"/>
      </w:pPr>
      <w:r w:rsidRPr="006B4D3F">
        <w:t>5.9.2.2</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14:paraId="78B7E304" w14:textId="77777777" w:rsidR="00530CF6" w:rsidRPr="006B4D3F" w:rsidRDefault="00530CF6" w:rsidP="00530CF6">
      <w:pPr>
        <w:pStyle w:val="SingleTxtGR"/>
        <w:tabs>
          <w:tab w:val="clear" w:pos="1701"/>
        </w:tabs>
        <w:ind w:left="2268" w:hanging="1134"/>
      </w:pPr>
      <w:r w:rsidRPr="006B4D3F">
        <w:t>5.9.2.3</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14:paraId="418D098A" w14:textId="77777777" w:rsidR="00530CF6" w:rsidRPr="006B4D3F" w:rsidRDefault="00530CF6" w:rsidP="00530CF6">
      <w:pPr>
        <w:pStyle w:val="SingleTxtGR"/>
        <w:tabs>
          <w:tab w:val="clear" w:pos="1701"/>
        </w:tabs>
        <w:ind w:left="2268" w:hanging="1134"/>
      </w:pPr>
      <w:r w:rsidRPr="006B4D3F">
        <w:t>5.9.2.</w:t>
      </w:r>
      <w:r>
        <w:t>3.1</w:t>
      </w:r>
      <w:r w:rsidRPr="006B4D3F">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14:paraId="5AB3BAFD" w14:textId="77777777" w:rsidR="00530CF6" w:rsidRPr="006B4D3F" w:rsidRDefault="00530CF6" w:rsidP="00530CF6">
      <w:pPr>
        <w:pStyle w:val="SingleTxtGR"/>
        <w:tabs>
          <w:tab w:val="clear" w:pos="1701"/>
        </w:tabs>
        <w:ind w:left="2268" w:hanging="1134"/>
      </w:pPr>
      <w:r w:rsidRPr="006B4D3F">
        <w:t>5.9.2.</w:t>
      </w:r>
      <w:r>
        <w:t>3.2</w:t>
      </w:r>
      <w:r w:rsidRPr="006B4D3F">
        <w:tab/>
        <w:t>два образца с новым торговым наименованием или товарным знаком либо соответствующие документы.</w:t>
      </w:r>
    </w:p>
    <w:p w14:paraId="3C195D2B" w14:textId="77777777" w:rsidR="00530CF6" w:rsidRPr="006B4D3F" w:rsidRDefault="00530CF6" w:rsidP="00530CF6">
      <w:pPr>
        <w:pStyle w:val="SingleTxtGR"/>
        <w:tabs>
          <w:tab w:val="clear" w:pos="1701"/>
        </w:tabs>
        <w:ind w:left="2268" w:hanging="1134"/>
      </w:pPr>
      <w:r w:rsidRPr="006B4D3F">
        <w:tab/>
        <w:t xml:space="preserve">Образцы испытывают в последовательности, указанной в пункте </w:t>
      </w:r>
      <w:r>
        <w:t>5</w:t>
      </w:r>
      <w:r w:rsidRPr="006B4D3F">
        <w:t>.9.6.</w:t>
      </w:r>
    </w:p>
    <w:p w14:paraId="34180B9F" w14:textId="77777777" w:rsidR="00530CF6" w:rsidRPr="006B4D3F" w:rsidRDefault="00530CF6" w:rsidP="00530CF6">
      <w:pPr>
        <w:pStyle w:val="SingleTxtGR"/>
        <w:tabs>
          <w:tab w:val="clear" w:pos="1701"/>
        </w:tabs>
        <w:ind w:left="2268" w:hanging="1134"/>
      </w:pPr>
      <w:r w:rsidRPr="006B4D3F">
        <w:t>5.9.3</w:t>
      </w:r>
      <w:r w:rsidRPr="006B4D3F">
        <w:tab/>
        <w:t>Процедура испытания</w:t>
      </w:r>
    </w:p>
    <w:p w14:paraId="198293CD" w14:textId="77777777" w:rsidR="00530CF6" w:rsidRPr="006B4D3F" w:rsidRDefault="00530CF6" w:rsidP="00530CF6">
      <w:pPr>
        <w:pStyle w:val="SingleTxtGR"/>
        <w:tabs>
          <w:tab w:val="clear" w:pos="1701"/>
        </w:tabs>
        <w:ind w:left="2268" w:hanging="1134"/>
      </w:pPr>
      <w:r w:rsidRPr="006B4D3F">
        <w:tab/>
        <w:t>Каждый предупреждающий треугольник и − при наличии − его чехол должны отвечать требованиям проверок и испытаний, предписанных в приложении 5.</w:t>
      </w:r>
    </w:p>
    <w:p w14:paraId="416CEC6D" w14:textId="77777777" w:rsidR="00530CF6" w:rsidRPr="006B4D3F" w:rsidRDefault="00530CF6" w:rsidP="00530CF6">
      <w:pPr>
        <w:pStyle w:val="SingleTxtGR"/>
        <w:tabs>
          <w:tab w:val="clear" w:pos="1701"/>
        </w:tabs>
        <w:ind w:left="2268" w:hanging="1134"/>
      </w:pPr>
      <w:r w:rsidRPr="006B4D3F">
        <w:t>5.9.4</w:t>
      </w:r>
      <w:r w:rsidRPr="006B4D3F">
        <w:tab/>
        <w:t xml:space="preserve">Максимальные значения коэффициента светоотражения </w:t>
      </w:r>
    </w:p>
    <w:p w14:paraId="0AB6D9FB" w14:textId="77777777" w:rsidR="00530CF6" w:rsidRPr="006B4D3F" w:rsidRDefault="00530CF6" w:rsidP="00530CF6">
      <w:pPr>
        <w:pStyle w:val="SingleTxtGR"/>
        <w:tabs>
          <w:tab w:val="clear" w:pos="1701"/>
        </w:tabs>
        <w:ind w:left="2268" w:hanging="1134"/>
      </w:pPr>
      <w:r w:rsidRPr="006B4D3F">
        <w:tab/>
        <w:t xml:space="preserve">Фотометрические требования в отношении предупреждающих треугольников типа 1 и 2 </w:t>
      </w:r>
    </w:p>
    <w:p w14:paraId="23D5377F" w14:textId="77777777" w:rsidR="00530CF6" w:rsidRPr="006B4D3F" w:rsidRDefault="00530CF6" w:rsidP="00530CF6">
      <w:pPr>
        <w:pStyle w:val="SingleTxtGR"/>
        <w:tabs>
          <w:tab w:val="clear" w:pos="1701"/>
        </w:tabs>
        <w:ind w:left="2268" w:hanging="1134"/>
      </w:pPr>
      <w:r w:rsidRPr="006B4D3F">
        <w:t>5.9.4.1</w:t>
      </w:r>
      <w:r w:rsidRPr="006B4D3F">
        <w:tab/>
        <w:t>При проведении измерений в соотве</w:t>
      </w:r>
      <w:r>
        <w:t>тствии с пунктом </w:t>
      </w:r>
      <w:r w:rsidRPr="006B4D3F">
        <w:t xml:space="preserve">3 значения </w:t>
      </w:r>
      <w:r>
        <w:t>КСС</w:t>
      </w:r>
      <w:r w:rsidRPr="006B4D3F">
        <w:t xml:space="preserve"> на всей новой светоотражающей поверхности красного цвета в </w:t>
      </w:r>
      <w:r>
        <w:t xml:space="preserve">новых </w:t>
      </w:r>
      <w:r>
        <w:lastRenderedPageBreak/>
        <w:t>условиях</w:t>
      </w:r>
      <w:r w:rsidRPr="006B4D3F">
        <w:t xml:space="preserve"> должны соответствовать по меньшей мере значениям, указанным в таблице 14.</w:t>
      </w:r>
    </w:p>
    <w:p w14:paraId="45BEB749" w14:textId="77777777" w:rsidR="00530CF6" w:rsidRPr="006B4D3F" w:rsidRDefault="00530CF6" w:rsidP="00530CF6">
      <w:pPr>
        <w:pStyle w:val="SingleTxtGR"/>
        <w:tabs>
          <w:tab w:val="clear" w:pos="1701"/>
        </w:tabs>
        <w:ind w:left="2268" w:hanging="1134"/>
      </w:pPr>
      <w:r w:rsidRPr="006B4D3F">
        <w:t xml:space="preserve">5.9.4.2 </w:t>
      </w:r>
      <w:r w:rsidRPr="006B4D3F">
        <w:tab/>
        <w:t xml:space="preserve">Светоотражающие </w:t>
      </w:r>
      <w:r>
        <w:t>устройства</w:t>
      </w:r>
      <w:r w:rsidRPr="006B4D3F">
        <w:t xml:space="preserve"> и флюоресцирующий светоотражающий материал</w:t>
      </w:r>
    </w:p>
    <w:p w14:paraId="408A558B" w14:textId="77777777" w:rsidR="00530CF6" w:rsidRPr="00702106" w:rsidRDefault="00530CF6" w:rsidP="00530CF6">
      <w:pPr>
        <w:pStyle w:val="H23GR"/>
        <w:rPr>
          <w:bCs/>
        </w:rPr>
      </w:pPr>
      <w:r>
        <w:tab/>
      </w:r>
      <w:r>
        <w:tab/>
      </w:r>
      <w:r w:rsidRPr="0094195B">
        <w:rPr>
          <w:b w:val="0"/>
        </w:rPr>
        <w:tab/>
        <w:t>Таблица 14</w:t>
      </w:r>
      <w:r w:rsidRPr="0094195B">
        <w:rPr>
          <w:b w:val="0"/>
        </w:rPr>
        <w:br/>
      </w:r>
      <w:r>
        <w:tab/>
      </w:r>
      <w:r w:rsidRPr="00702106">
        <w:rPr>
          <w:bCs/>
        </w:rPr>
        <w:t xml:space="preserve">Минимальные значения для КСС </w:t>
      </w:r>
      <w:r>
        <w:rPr>
          <w:bCs/>
        </w:rPr>
        <w:br/>
      </w:r>
      <w:r w:rsidRPr="00702106">
        <w:rPr>
          <w:bCs/>
        </w:rPr>
        <w:t>[</w:t>
      </w:r>
      <w:proofErr w:type="spellStart"/>
      <w:proofErr w:type="gramStart"/>
      <w:r w:rsidRPr="00702106">
        <w:rPr>
          <w:bCs/>
        </w:rPr>
        <w:t>мкд.лк</w:t>
      </w:r>
      <w:proofErr w:type="spellEnd"/>
      <w:proofErr w:type="gramEnd"/>
      <w:r w:rsidRPr="00702106">
        <w:rPr>
          <w:bCs/>
          <w:vertAlign w:val="superscript"/>
        </w:rPr>
        <w:t>–1</w:t>
      </w:r>
      <w:r w:rsidRPr="00702106">
        <w:rPr>
          <w:bCs/>
        </w:rPr>
        <w:t>]</w:t>
      </w:r>
    </w:p>
    <w:tbl>
      <w:tblPr>
        <w:tblW w:w="732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4"/>
        <w:gridCol w:w="1394"/>
        <w:gridCol w:w="1418"/>
        <w:gridCol w:w="1268"/>
        <w:gridCol w:w="1156"/>
      </w:tblGrid>
      <w:tr w:rsidR="00530CF6" w:rsidRPr="009546BB" w14:paraId="62482231" w14:textId="77777777" w:rsidTr="00530CF6">
        <w:trPr>
          <w:trHeight w:val="414"/>
        </w:trPr>
        <w:tc>
          <w:tcPr>
            <w:tcW w:w="2084" w:type="dxa"/>
            <w:tcBorders>
              <w:bottom w:val="single" w:sz="12" w:space="0" w:color="auto"/>
            </w:tcBorders>
            <w:shd w:val="clear" w:color="auto" w:fill="auto"/>
            <w:vAlign w:val="center"/>
          </w:tcPr>
          <w:p w14:paraId="1600902A" w14:textId="77777777" w:rsidR="00530CF6" w:rsidRPr="009546BB" w:rsidRDefault="00530CF6" w:rsidP="00530CF6">
            <w:pPr>
              <w:tabs>
                <w:tab w:val="left" w:pos="1843"/>
              </w:tabs>
              <w:spacing w:after="100" w:afterAutospacing="1" w:line="240" w:lineRule="auto"/>
              <w:jc w:val="center"/>
              <w:rPr>
                <w:rFonts w:eastAsia="MS Mincho"/>
                <w:i/>
                <w:sz w:val="16"/>
                <w:szCs w:val="16"/>
                <w:lang w:eastAsia="ja-JP"/>
              </w:rPr>
            </w:pPr>
          </w:p>
        </w:tc>
        <w:tc>
          <w:tcPr>
            <w:tcW w:w="5236" w:type="dxa"/>
            <w:gridSpan w:val="4"/>
            <w:tcBorders>
              <w:bottom w:val="single" w:sz="12" w:space="0" w:color="auto"/>
            </w:tcBorders>
            <w:shd w:val="clear" w:color="auto" w:fill="auto"/>
            <w:vAlign w:val="bottom"/>
          </w:tcPr>
          <w:p w14:paraId="2EA7467E" w14:textId="77777777" w:rsidR="00530CF6" w:rsidRPr="009546BB" w:rsidRDefault="00530CF6" w:rsidP="00530CF6">
            <w:pPr>
              <w:tabs>
                <w:tab w:val="left" w:pos="1843"/>
              </w:tabs>
              <w:spacing w:before="80" w:after="80" w:line="200" w:lineRule="exact"/>
              <w:jc w:val="center"/>
              <w:rPr>
                <w:rFonts w:eastAsia="MS Mincho"/>
                <w:i/>
                <w:sz w:val="16"/>
                <w:szCs w:val="16"/>
              </w:rPr>
            </w:pPr>
            <w:r w:rsidRPr="009546BB">
              <w:rPr>
                <w:i/>
                <w:iCs/>
                <w:sz w:val="16"/>
                <w:szCs w:val="16"/>
              </w:rPr>
              <w:t>Углы освещения β</w:t>
            </w:r>
          </w:p>
        </w:tc>
      </w:tr>
      <w:tr w:rsidR="00530CF6" w:rsidRPr="009546BB" w14:paraId="0839594A" w14:textId="77777777" w:rsidTr="00530CF6">
        <w:trPr>
          <w:trHeight w:val="414"/>
        </w:trPr>
        <w:tc>
          <w:tcPr>
            <w:tcW w:w="2084" w:type="dxa"/>
            <w:tcBorders>
              <w:top w:val="single" w:sz="12" w:space="0" w:color="auto"/>
            </w:tcBorders>
            <w:shd w:val="clear" w:color="auto" w:fill="auto"/>
            <w:vAlign w:val="center"/>
          </w:tcPr>
          <w:p w14:paraId="0454AA84" w14:textId="77777777" w:rsidR="00530CF6" w:rsidRPr="009546BB" w:rsidRDefault="00530CF6" w:rsidP="00530CF6">
            <w:pPr>
              <w:tabs>
                <w:tab w:val="left" w:pos="1843"/>
              </w:tabs>
              <w:spacing w:after="100" w:afterAutospacing="1" w:line="240" w:lineRule="auto"/>
              <w:rPr>
                <w:rFonts w:eastAsia="MS Mincho"/>
                <w:sz w:val="18"/>
                <w:szCs w:val="18"/>
              </w:rPr>
            </w:pPr>
            <w:r w:rsidRPr="009546BB">
              <w:rPr>
                <w:sz w:val="18"/>
                <w:szCs w:val="18"/>
              </w:rPr>
              <w:t>По вертикали V (β</w:t>
            </w:r>
            <w:r w:rsidRPr="009546BB">
              <w:rPr>
                <w:sz w:val="18"/>
                <w:szCs w:val="18"/>
                <w:vertAlign w:val="subscript"/>
              </w:rPr>
              <w:t>1</w:t>
            </w:r>
            <w:r w:rsidRPr="009546BB">
              <w:rPr>
                <w:sz w:val="18"/>
                <w:szCs w:val="18"/>
              </w:rPr>
              <w:t>)</w:t>
            </w:r>
          </w:p>
        </w:tc>
        <w:tc>
          <w:tcPr>
            <w:tcW w:w="1394" w:type="dxa"/>
            <w:tcBorders>
              <w:top w:val="single" w:sz="12" w:space="0" w:color="auto"/>
            </w:tcBorders>
            <w:shd w:val="clear" w:color="auto" w:fill="auto"/>
            <w:vAlign w:val="center"/>
          </w:tcPr>
          <w:p w14:paraId="3F1E2EF8"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0°</w:t>
            </w:r>
          </w:p>
        </w:tc>
        <w:tc>
          <w:tcPr>
            <w:tcW w:w="1418" w:type="dxa"/>
            <w:tcBorders>
              <w:top w:val="single" w:sz="12" w:space="0" w:color="auto"/>
            </w:tcBorders>
            <w:shd w:val="clear" w:color="auto" w:fill="auto"/>
            <w:vAlign w:val="center"/>
          </w:tcPr>
          <w:p w14:paraId="03FCAF99"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±20°</w:t>
            </w:r>
          </w:p>
        </w:tc>
        <w:tc>
          <w:tcPr>
            <w:tcW w:w="1268" w:type="dxa"/>
            <w:tcBorders>
              <w:top w:val="single" w:sz="12" w:space="0" w:color="auto"/>
            </w:tcBorders>
            <w:shd w:val="clear" w:color="auto" w:fill="auto"/>
            <w:vAlign w:val="center"/>
          </w:tcPr>
          <w:p w14:paraId="0FE92959"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0°</w:t>
            </w:r>
          </w:p>
        </w:tc>
        <w:tc>
          <w:tcPr>
            <w:tcW w:w="1156" w:type="dxa"/>
            <w:tcBorders>
              <w:top w:val="single" w:sz="12" w:space="0" w:color="auto"/>
            </w:tcBorders>
            <w:shd w:val="clear" w:color="auto" w:fill="auto"/>
            <w:vAlign w:val="center"/>
          </w:tcPr>
          <w:p w14:paraId="7EE3E79C"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0°</w:t>
            </w:r>
          </w:p>
        </w:tc>
      </w:tr>
      <w:tr w:rsidR="00530CF6" w:rsidRPr="009546BB" w14:paraId="12C052A9" w14:textId="77777777" w:rsidTr="00530CF6">
        <w:trPr>
          <w:trHeight w:val="413"/>
        </w:trPr>
        <w:tc>
          <w:tcPr>
            <w:tcW w:w="2084" w:type="dxa"/>
            <w:shd w:val="clear" w:color="auto" w:fill="auto"/>
            <w:vAlign w:val="center"/>
          </w:tcPr>
          <w:p w14:paraId="1B232B0D" w14:textId="77777777" w:rsidR="00530CF6" w:rsidRPr="009546BB" w:rsidRDefault="00530CF6" w:rsidP="00530CF6">
            <w:pPr>
              <w:tabs>
                <w:tab w:val="left" w:pos="1843"/>
              </w:tabs>
              <w:spacing w:after="100" w:afterAutospacing="1" w:line="240" w:lineRule="auto"/>
              <w:rPr>
                <w:rFonts w:eastAsia="MS Mincho"/>
                <w:sz w:val="18"/>
                <w:szCs w:val="18"/>
              </w:rPr>
            </w:pPr>
            <w:r w:rsidRPr="009546BB">
              <w:rPr>
                <w:sz w:val="18"/>
                <w:szCs w:val="18"/>
              </w:rPr>
              <w:t>По горизонтали Н (β</w:t>
            </w:r>
            <w:r w:rsidRPr="009546BB">
              <w:rPr>
                <w:sz w:val="18"/>
                <w:szCs w:val="18"/>
                <w:vertAlign w:val="subscript"/>
              </w:rPr>
              <w:t>2</w:t>
            </w:r>
            <w:r w:rsidRPr="009546BB">
              <w:rPr>
                <w:sz w:val="18"/>
                <w:szCs w:val="18"/>
              </w:rPr>
              <w:t>)</w:t>
            </w:r>
          </w:p>
        </w:tc>
        <w:tc>
          <w:tcPr>
            <w:tcW w:w="1394" w:type="dxa"/>
            <w:shd w:val="clear" w:color="auto" w:fill="auto"/>
            <w:vAlign w:val="center"/>
          </w:tcPr>
          <w:p w14:paraId="2F3749EC"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0° или ±5°</w:t>
            </w:r>
          </w:p>
        </w:tc>
        <w:tc>
          <w:tcPr>
            <w:tcW w:w="1418" w:type="dxa"/>
            <w:shd w:val="clear" w:color="auto" w:fill="auto"/>
            <w:vAlign w:val="center"/>
          </w:tcPr>
          <w:p w14:paraId="771B9F0C"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0°</w:t>
            </w:r>
          </w:p>
        </w:tc>
        <w:tc>
          <w:tcPr>
            <w:tcW w:w="1268" w:type="dxa"/>
            <w:shd w:val="clear" w:color="auto" w:fill="auto"/>
            <w:vAlign w:val="center"/>
          </w:tcPr>
          <w:p w14:paraId="79B19806"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±30°</w:t>
            </w:r>
          </w:p>
        </w:tc>
        <w:tc>
          <w:tcPr>
            <w:tcW w:w="1156" w:type="dxa"/>
            <w:shd w:val="clear" w:color="auto" w:fill="auto"/>
            <w:vAlign w:val="center"/>
          </w:tcPr>
          <w:p w14:paraId="2D222A5F" w14:textId="77777777" w:rsidR="00530CF6" w:rsidRPr="009546BB" w:rsidRDefault="00530CF6" w:rsidP="00530CF6">
            <w:pPr>
              <w:tabs>
                <w:tab w:val="left" w:pos="1843"/>
              </w:tabs>
              <w:spacing w:after="100" w:afterAutospacing="1" w:line="240" w:lineRule="auto"/>
              <w:jc w:val="center"/>
              <w:rPr>
                <w:rFonts w:eastAsia="MS Mincho"/>
                <w:sz w:val="18"/>
                <w:szCs w:val="18"/>
              </w:rPr>
            </w:pPr>
            <w:r w:rsidRPr="009546BB">
              <w:rPr>
                <w:sz w:val="18"/>
                <w:szCs w:val="18"/>
              </w:rPr>
              <w:t>±40°</w:t>
            </w:r>
          </w:p>
        </w:tc>
      </w:tr>
      <w:tr w:rsidR="00530CF6" w:rsidRPr="009546BB" w14:paraId="627198AF" w14:textId="77777777" w:rsidTr="00530CF6">
        <w:trPr>
          <w:trHeight w:val="360"/>
        </w:trPr>
        <w:tc>
          <w:tcPr>
            <w:tcW w:w="2084" w:type="dxa"/>
            <w:shd w:val="clear" w:color="auto" w:fill="auto"/>
            <w:vAlign w:val="center"/>
          </w:tcPr>
          <w:p w14:paraId="772FD031" w14:textId="77777777" w:rsidR="00530CF6" w:rsidRPr="009546BB" w:rsidRDefault="00530CF6" w:rsidP="00530CF6">
            <w:pPr>
              <w:tabs>
                <w:tab w:val="left" w:pos="1843"/>
              </w:tabs>
              <w:spacing w:after="100" w:afterAutospacing="1" w:line="240" w:lineRule="auto"/>
              <w:rPr>
                <w:rFonts w:eastAsia="MS Mincho"/>
                <w:sz w:val="18"/>
                <w:szCs w:val="18"/>
              </w:rPr>
            </w:pPr>
            <w:r w:rsidRPr="009546BB">
              <w:rPr>
                <w:sz w:val="18"/>
                <w:szCs w:val="18"/>
              </w:rPr>
              <w:t>Угол расхождения 20'</w:t>
            </w:r>
          </w:p>
        </w:tc>
        <w:tc>
          <w:tcPr>
            <w:tcW w:w="1394" w:type="dxa"/>
            <w:shd w:val="clear" w:color="auto" w:fill="auto"/>
            <w:vAlign w:val="center"/>
          </w:tcPr>
          <w:p w14:paraId="0052EDDA" w14:textId="77777777" w:rsidR="00530CF6" w:rsidRPr="009546BB" w:rsidRDefault="00530CF6" w:rsidP="00530CF6">
            <w:pPr>
              <w:tabs>
                <w:tab w:val="left" w:pos="1843"/>
              </w:tabs>
              <w:spacing w:after="100" w:afterAutospacing="1"/>
              <w:jc w:val="center"/>
              <w:rPr>
                <w:sz w:val="18"/>
                <w:szCs w:val="18"/>
              </w:rPr>
            </w:pPr>
            <w:r w:rsidRPr="009546BB">
              <w:rPr>
                <w:sz w:val="18"/>
                <w:szCs w:val="18"/>
              </w:rPr>
              <w:t>8 000</w:t>
            </w:r>
          </w:p>
        </w:tc>
        <w:tc>
          <w:tcPr>
            <w:tcW w:w="1418" w:type="dxa"/>
            <w:shd w:val="clear" w:color="auto" w:fill="auto"/>
            <w:vAlign w:val="center"/>
          </w:tcPr>
          <w:p w14:paraId="087B7607" w14:textId="77777777" w:rsidR="00530CF6" w:rsidRPr="009546BB" w:rsidRDefault="00530CF6" w:rsidP="00530CF6">
            <w:pPr>
              <w:tabs>
                <w:tab w:val="left" w:pos="1843"/>
              </w:tabs>
              <w:spacing w:after="100" w:afterAutospacing="1"/>
              <w:jc w:val="center"/>
              <w:rPr>
                <w:sz w:val="18"/>
                <w:szCs w:val="18"/>
              </w:rPr>
            </w:pPr>
            <w:r w:rsidRPr="009546BB">
              <w:rPr>
                <w:sz w:val="18"/>
                <w:szCs w:val="18"/>
              </w:rPr>
              <w:t>4 000</w:t>
            </w:r>
          </w:p>
        </w:tc>
        <w:tc>
          <w:tcPr>
            <w:tcW w:w="1268" w:type="dxa"/>
            <w:shd w:val="clear" w:color="auto" w:fill="auto"/>
            <w:vAlign w:val="center"/>
          </w:tcPr>
          <w:p w14:paraId="036B9602" w14:textId="77777777" w:rsidR="00530CF6" w:rsidRPr="009546BB" w:rsidRDefault="00530CF6" w:rsidP="00530CF6">
            <w:pPr>
              <w:tabs>
                <w:tab w:val="left" w:pos="1843"/>
              </w:tabs>
              <w:spacing w:after="100" w:afterAutospacing="1"/>
              <w:jc w:val="center"/>
              <w:rPr>
                <w:sz w:val="18"/>
                <w:szCs w:val="18"/>
              </w:rPr>
            </w:pPr>
            <w:r w:rsidRPr="009546BB">
              <w:rPr>
                <w:sz w:val="18"/>
                <w:szCs w:val="18"/>
              </w:rPr>
              <w:t>1 700</w:t>
            </w:r>
          </w:p>
        </w:tc>
        <w:tc>
          <w:tcPr>
            <w:tcW w:w="1156" w:type="dxa"/>
            <w:shd w:val="clear" w:color="auto" w:fill="auto"/>
            <w:vAlign w:val="center"/>
          </w:tcPr>
          <w:p w14:paraId="516673B4" w14:textId="77777777" w:rsidR="00530CF6" w:rsidRPr="009546BB" w:rsidRDefault="00530CF6" w:rsidP="00530CF6">
            <w:pPr>
              <w:tabs>
                <w:tab w:val="left" w:pos="1843"/>
              </w:tabs>
              <w:spacing w:after="100" w:afterAutospacing="1"/>
              <w:jc w:val="center"/>
              <w:rPr>
                <w:sz w:val="18"/>
                <w:szCs w:val="18"/>
              </w:rPr>
            </w:pPr>
            <w:r w:rsidRPr="009546BB">
              <w:rPr>
                <w:sz w:val="18"/>
                <w:szCs w:val="18"/>
              </w:rPr>
              <w:t>600</w:t>
            </w:r>
          </w:p>
        </w:tc>
      </w:tr>
      <w:tr w:rsidR="00530CF6" w:rsidRPr="009546BB" w14:paraId="3962D530" w14:textId="77777777" w:rsidTr="00530CF6">
        <w:trPr>
          <w:trHeight w:val="360"/>
        </w:trPr>
        <w:tc>
          <w:tcPr>
            <w:tcW w:w="2084" w:type="dxa"/>
            <w:tcBorders>
              <w:bottom w:val="single" w:sz="12" w:space="0" w:color="auto"/>
            </w:tcBorders>
            <w:shd w:val="clear" w:color="auto" w:fill="auto"/>
            <w:vAlign w:val="center"/>
          </w:tcPr>
          <w:p w14:paraId="3AFB51C8" w14:textId="77777777" w:rsidR="00530CF6" w:rsidRPr="009546BB" w:rsidRDefault="00530CF6" w:rsidP="00530CF6">
            <w:pPr>
              <w:tabs>
                <w:tab w:val="left" w:pos="1843"/>
              </w:tabs>
              <w:spacing w:after="100" w:afterAutospacing="1" w:line="240" w:lineRule="auto"/>
              <w:rPr>
                <w:rFonts w:eastAsia="MS Mincho"/>
                <w:sz w:val="18"/>
                <w:szCs w:val="18"/>
              </w:rPr>
            </w:pPr>
            <w:r w:rsidRPr="009546BB">
              <w:rPr>
                <w:sz w:val="18"/>
                <w:szCs w:val="18"/>
              </w:rPr>
              <w:t>Угол расхождения 1°30'</w:t>
            </w:r>
          </w:p>
        </w:tc>
        <w:tc>
          <w:tcPr>
            <w:tcW w:w="1394" w:type="dxa"/>
            <w:tcBorders>
              <w:bottom w:val="single" w:sz="12" w:space="0" w:color="auto"/>
            </w:tcBorders>
            <w:shd w:val="clear" w:color="auto" w:fill="auto"/>
            <w:vAlign w:val="center"/>
          </w:tcPr>
          <w:p w14:paraId="567D4830" w14:textId="77777777" w:rsidR="00530CF6" w:rsidRPr="009546BB" w:rsidRDefault="00530CF6" w:rsidP="00530CF6">
            <w:pPr>
              <w:tabs>
                <w:tab w:val="left" w:pos="1843"/>
              </w:tabs>
              <w:spacing w:after="100" w:afterAutospacing="1"/>
              <w:jc w:val="center"/>
              <w:rPr>
                <w:sz w:val="18"/>
                <w:szCs w:val="18"/>
              </w:rPr>
            </w:pPr>
            <w:r w:rsidRPr="009546BB">
              <w:rPr>
                <w:sz w:val="18"/>
                <w:szCs w:val="18"/>
              </w:rPr>
              <w:t>600</w:t>
            </w:r>
          </w:p>
        </w:tc>
        <w:tc>
          <w:tcPr>
            <w:tcW w:w="1418" w:type="dxa"/>
            <w:tcBorders>
              <w:bottom w:val="single" w:sz="12" w:space="0" w:color="auto"/>
            </w:tcBorders>
            <w:shd w:val="clear" w:color="auto" w:fill="auto"/>
            <w:vAlign w:val="center"/>
          </w:tcPr>
          <w:p w14:paraId="1F472DCF" w14:textId="77777777" w:rsidR="00530CF6" w:rsidRPr="009546BB" w:rsidRDefault="00530CF6" w:rsidP="00530CF6">
            <w:pPr>
              <w:tabs>
                <w:tab w:val="left" w:pos="1843"/>
              </w:tabs>
              <w:spacing w:after="100" w:afterAutospacing="1"/>
              <w:jc w:val="center"/>
              <w:rPr>
                <w:sz w:val="18"/>
                <w:szCs w:val="18"/>
              </w:rPr>
            </w:pPr>
            <w:r w:rsidRPr="009546BB">
              <w:rPr>
                <w:sz w:val="18"/>
                <w:szCs w:val="18"/>
              </w:rPr>
              <w:t>200</w:t>
            </w:r>
          </w:p>
        </w:tc>
        <w:tc>
          <w:tcPr>
            <w:tcW w:w="1268" w:type="dxa"/>
            <w:tcBorders>
              <w:bottom w:val="single" w:sz="12" w:space="0" w:color="auto"/>
            </w:tcBorders>
            <w:shd w:val="clear" w:color="auto" w:fill="auto"/>
            <w:vAlign w:val="center"/>
          </w:tcPr>
          <w:p w14:paraId="08B525E9" w14:textId="77777777" w:rsidR="00530CF6" w:rsidRPr="009546BB" w:rsidRDefault="00530CF6" w:rsidP="00530CF6">
            <w:pPr>
              <w:tabs>
                <w:tab w:val="left" w:pos="1843"/>
              </w:tabs>
              <w:spacing w:after="100" w:afterAutospacing="1"/>
              <w:jc w:val="center"/>
              <w:rPr>
                <w:sz w:val="18"/>
                <w:szCs w:val="18"/>
              </w:rPr>
            </w:pPr>
            <w:r w:rsidRPr="009546BB">
              <w:rPr>
                <w:sz w:val="18"/>
                <w:szCs w:val="18"/>
              </w:rPr>
              <w:t>100</w:t>
            </w:r>
          </w:p>
        </w:tc>
        <w:tc>
          <w:tcPr>
            <w:tcW w:w="1156" w:type="dxa"/>
            <w:tcBorders>
              <w:bottom w:val="single" w:sz="12" w:space="0" w:color="auto"/>
            </w:tcBorders>
            <w:shd w:val="clear" w:color="auto" w:fill="auto"/>
            <w:vAlign w:val="center"/>
          </w:tcPr>
          <w:p w14:paraId="287C089A" w14:textId="77777777" w:rsidR="00530CF6" w:rsidRPr="009546BB" w:rsidRDefault="00530CF6" w:rsidP="00530CF6">
            <w:pPr>
              <w:tabs>
                <w:tab w:val="left" w:pos="1843"/>
              </w:tabs>
              <w:spacing w:after="100" w:afterAutospacing="1"/>
              <w:jc w:val="center"/>
              <w:rPr>
                <w:sz w:val="18"/>
                <w:szCs w:val="18"/>
              </w:rPr>
            </w:pPr>
            <w:r w:rsidRPr="009546BB">
              <w:rPr>
                <w:sz w:val="18"/>
                <w:szCs w:val="18"/>
              </w:rPr>
              <w:t>50</w:t>
            </w:r>
          </w:p>
        </w:tc>
      </w:tr>
    </w:tbl>
    <w:p w14:paraId="1F9952BA" w14:textId="77777777" w:rsidR="00530CF6" w:rsidRPr="006B4D3F" w:rsidRDefault="00530CF6" w:rsidP="004624AA">
      <w:pPr>
        <w:pStyle w:val="SingleTxtGR"/>
        <w:tabs>
          <w:tab w:val="clear" w:pos="1701"/>
        </w:tabs>
        <w:spacing w:before="240"/>
        <w:ind w:left="2268" w:hanging="1134"/>
      </w:pPr>
      <w:r w:rsidRPr="006B4D3F">
        <w:t>5.9.4.2.1</w:t>
      </w:r>
      <w:r w:rsidRPr="006B4D3F">
        <w:tab/>
        <w:t xml:space="preserve">КСС, измеренные на любых образцах длиной 50 мм, вырезанных из светоотражающего </w:t>
      </w:r>
      <w:r>
        <w:t>устройства</w:t>
      </w:r>
      <w:r w:rsidRPr="006B4D3F">
        <w:t>, должны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V = 0°, H = 0° или ±5° и V = ±20°, H = 0°.</w:t>
      </w:r>
    </w:p>
    <w:p w14:paraId="58077D90" w14:textId="77777777" w:rsidR="00530CF6" w:rsidRPr="006B4D3F" w:rsidRDefault="00530CF6" w:rsidP="00530CF6">
      <w:pPr>
        <w:pStyle w:val="SingleTxtGR"/>
        <w:tabs>
          <w:tab w:val="clear" w:pos="1701"/>
        </w:tabs>
        <w:ind w:left="2268" w:hanging="1134"/>
      </w:pPr>
      <w:r w:rsidRPr="006B4D3F">
        <w:t>5.9.4.2.2</w:t>
      </w:r>
      <w:r w:rsidRPr="006B4D3F">
        <w:tab/>
        <w:t xml:space="preserve">Допускается неоднородность яркости при углах освещения V = 0°, </w:t>
      </w:r>
      <w:r>
        <w:br/>
      </w:r>
      <w:r w:rsidRPr="006B4D3F">
        <w:t>H = ±30° и V = 0°, H = ±40° при условии, что треугольная форма ясно видна при угле расхождения 20' и освещенности около 1 люкса.</w:t>
      </w:r>
    </w:p>
    <w:p w14:paraId="3268EEE8" w14:textId="77777777" w:rsidR="00530CF6" w:rsidRPr="006B4D3F" w:rsidRDefault="00530CF6" w:rsidP="00530CF6">
      <w:pPr>
        <w:pStyle w:val="SingleTxtGR"/>
        <w:tabs>
          <w:tab w:val="clear" w:pos="1701"/>
        </w:tabs>
        <w:ind w:left="2268" w:hanging="1134"/>
      </w:pPr>
      <w:r w:rsidRPr="006B4D3F">
        <w:t>5.9.4.2.3</w:t>
      </w:r>
      <w:r w:rsidRPr="006B4D3F">
        <w:tab/>
        <w:t>Указанные выше измерения проводят в соответствии с методом, описанным в пункте 4 приложения 5.</w:t>
      </w:r>
    </w:p>
    <w:p w14:paraId="7EA1FBD7" w14:textId="77777777" w:rsidR="00530CF6" w:rsidRPr="006B4D3F" w:rsidRDefault="00530CF6" w:rsidP="00530CF6">
      <w:pPr>
        <w:pStyle w:val="SingleTxtGR"/>
        <w:tabs>
          <w:tab w:val="clear" w:pos="1701"/>
        </w:tabs>
        <w:ind w:left="2268" w:hanging="1134"/>
      </w:pPr>
      <w:r w:rsidRPr="006B4D3F">
        <w:t>5.9.5</w:t>
      </w:r>
      <w:r w:rsidRPr="006B4D3F">
        <w:tab/>
        <w:t>Колориметрические требования</w:t>
      </w:r>
    </w:p>
    <w:p w14:paraId="274764D6" w14:textId="77777777" w:rsidR="00530CF6" w:rsidRPr="006B4D3F" w:rsidRDefault="00530CF6" w:rsidP="00530CF6">
      <w:pPr>
        <w:pStyle w:val="SingleTxtGR"/>
        <w:tabs>
          <w:tab w:val="clear" w:pos="1701"/>
        </w:tabs>
        <w:ind w:left="2268" w:hanging="1134"/>
      </w:pPr>
      <w:r w:rsidRPr="006B4D3F">
        <w:t>5.9.5.1</w:t>
      </w:r>
      <w:r w:rsidRPr="006B4D3F">
        <w:tab/>
        <w:t xml:space="preserve">Светоотражающие </w:t>
      </w:r>
      <w:r>
        <w:t>устройства</w:t>
      </w:r>
    </w:p>
    <w:p w14:paraId="78F437C9" w14:textId="77777777" w:rsidR="00530CF6" w:rsidRPr="006B4D3F" w:rsidRDefault="00530CF6" w:rsidP="00530CF6">
      <w:pPr>
        <w:pStyle w:val="SingleTxtGR"/>
        <w:tabs>
          <w:tab w:val="clear" w:pos="1701"/>
        </w:tabs>
        <w:ind w:left="2268" w:hanging="1134"/>
      </w:pPr>
      <w:r w:rsidRPr="006B4D3F">
        <w:t>5.9.5.1.1</w:t>
      </w:r>
      <w:r w:rsidRPr="006B4D3F">
        <w:tab/>
        <w:t xml:space="preserve">Светоотражающие </w:t>
      </w:r>
      <w:r>
        <w:t>устройства</w:t>
      </w:r>
      <w:r w:rsidRPr="006B4D3F">
        <w:t xml:space="preserve"> в массе должны иметь красный цвет.</w:t>
      </w:r>
    </w:p>
    <w:p w14:paraId="4C0D1640" w14:textId="77777777" w:rsidR="00530CF6" w:rsidRPr="006B4D3F" w:rsidRDefault="00530CF6" w:rsidP="00530CF6">
      <w:pPr>
        <w:pStyle w:val="SingleTxtGR"/>
        <w:tabs>
          <w:tab w:val="clear" w:pos="1701"/>
        </w:tabs>
        <w:ind w:left="2268" w:hanging="1134"/>
      </w:pPr>
      <w:r w:rsidRPr="006B4D3F">
        <w:t>5.9.5.1.2</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w:t>
      </w:r>
      <w:r>
        <w:t>у, описанному в пункте 4.2.1, а </w:t>
      </w:r>
      <w:r w:rsidRPr="006B4D3F">
        <w:t>координаты цветности красного отраженного светового потока должны находиться в следующих пределах:</w:t>
      </w:r>
    </w:p>
    <w:p w14:paraId="2D1B7562" w14:textId="77777777" w:rsidR="00530CF6" w:rsidRPr="00B63F69" w:rsidRDefault="00530CF6" w:rsidP="00530CF6">
      <w:pPr>
        <w:pStyle w:val="H23GR"/>
        <w:rPr>
          <w:bCs/>
        </w:rPr>
      </w:pPr>
      <w:r>
        <w:tab/>
      </w:r>
      <w:r>
        <w:tab/>
      </w:r>
      <w:r w:rsidRPr="0094195B">
        <w:rPr>
          <w:b w:val="0"/>
        </w:rPr>
        <w:t>Таблица 15</w:t>
      </w:r>
      <w:r>
        <w:br/>
      </w:r>
      <w:r>
        <w:tab/>
      </w:r>
      <w:r w:rsidRPr="00B63F69">
        <w:rPr>
          <w:bCs/>
        </w:rPr>
        <w:t xml:space="preserve">Координаты цветности для светоотражающих </w:t>
      </w:r>
      <w:r>
        <w:rPr>
          <w:bCs/>
        </w:rPr>
        <w:t>устройств</w:t>
      </w:r>
      <w:r w:rsidRPr="00B63F69">
        <w:rPr>
          <w:bCs/>
        </w:rPr>
        <w:t xml:space="preserve"> (цвет в ночное время)</w:t>
      </w:r>
    </w:p>
    <w:tbl>
      <w:tblPr>
        <w:tblW w:w="748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40"/>
        <w:gridCol w:w="1340"/>
        <w:gridCol w:w="1340"/>
        <w:gridCol w:w="1340"/>
      </w:tblGrid>
      <w:tr w:rsidR="00530CF6" w:rsidRPr="00F87173" w14:paraId="4B859E77" w14:textId="77777777" w:rsidTr="00530CF6">
        <w:trPr>
          <w:cantSplit/>
          <w:trHeight w:val="379"/>
        </w:trPr>
        <w:tc>
          <w:tcPr>
            <w:tcW w:w="2127" w:type="dxa"/>
            <w:tcBorders>
              <w:bottom w:val="single" w:sz="12" w:space="0" w:color="auto"/>
            </w:tcBorders>
            <w:vAlign w:val="bottom"/>
          </w:tcPr>
          <w:p w14:paraId="11730C2B" w14:textId="77777777" w:rsidR="00530CF6" w:rsidRPr="00F87173" w:rsidRDefault="00530CF6" w:rsidP="00530CF6">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40" w:type="dxa"/>
            <w:tcBorders>
              <w:bottom w:val="single" w:sz="12" w:space="0" w:color="auto"/>
            </w:tcBorders>
            <w:vAlign w:val="bottom"/>
          </w:tcPr>
          <w:p w14:paraId="05A67FC1" w14:textId="77777777" w:rsidR="00530CF6" w:rsidRPr="00F87173" w:rsidRDefault="00530CF6" w:rsidP="00530CF6">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40" w:type="dxa"/>
            <w:tcBorders>
              <w:bottom w:val="single" w:sz="12" w:space="0" w:color="auto"/>
            </w:tcBorders>
            <w:vAlign w:val="bottom"/>
          </w:tcPr>
          <w:p w14:paraId="5F7FB015"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2</w:t>
            </w:r>
          </w:p>
        </w:tc>
        <w:tc>
          <w:tcPr>
            <w:tcW w:w="1340" w:type="dxa"/>
            <w:tcBorders>
              <w:bottom w:val="single" w:sz="12" w:space="0" w:color="auto"/>
            </w:tcBorders>
            <w:vAlign w:val="bottom"/>
          </w:tcPr>
          <w:p w14:paraId="4092EC79"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3</w:t>
            </w:r>
          </w:p>
        </w:tc>
        <w:tc>
          <w:tcPr>
            <w:tcW w:w="1340" w:type="dxa"/>
            <w:tcBorders>
              <w:bottom w:val="single" w:sz="12" w:space="0" w:color="auto"/>
            </w:tcBorders>
            <w:vAlign w:val="bottom"/>
          </w:tcPr>
          <w:p w14:paraId="5F86A570"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4</w:t>
            </w:r>
          </w:p>
        </w:tc>
      </w:tr>
      <w:tr w:rsidR="00530CF6" w:rsidRPr="00F87173" w14:paraId="7EB796D9" w14:textId="77777777" w:rsidTr="00530CF6">
        <w:trPr>
          <w:cantSplit/>
          <w:trHeight w:val="394"/>
        </w:trPr>
        <w:tc>
          <w:tcPr>
            <w:tcW w:w="2127" w:type="dxa"/>
            <w:tcBorders>
              <w:top w:val="single" w:sz="12" w:space="0" w:color="auto"/>
            </w:tcBorders>
          </w:tcPr>
          <w:p w14:paraId="601D20D5" w14:textId="77777777" w:rsidR="00530CF6" w:rsidRPr="00F87173" w:rsidRDefault="00530CF6" w:rsidP="00530CF6">
            <w:pPr>
              <w:tabs>
                <w:tab w:val="right" w:pos="1134"/>
                <w:tab w:val="left" w:pos="1843"/>
              </w:tabs>
              <w:spacing w:after="120"/>
              <w:jc w:val="center"/>
              <w:rPr>
                <w:i/>
                <w:sz w:val="18"/>
                <w:szCs w:val="18"/>
              </w:rPr>
            </w:pPr>
            <w:r w:rsidRPr="00F87173">
              <w:rPr>
                <w:i/>
                <w:iCs/>
                <w:sz w:val="18"/>
                <w:szCs w:val="18"/>
              </w:rPr>
              <w:t>x</w:t>
            </w:r>
          </w:p>
        </w:tc>
        <w:tc>
          <w:tcPr>
            <w:tcW w:w="1340" w:type="dxa"/>
            <w:tcBorders>
              <w:top w:val="single" w:sz="12" w:space="0" w:color="auto"/>
            </w:tcBorders>
          </w:tcPr>
          <w:p w14:paraId="588170E8" w14:textId="77777777" w:rsidR="00530CF6" w:rsidRPr="00F87173" w:rsidRDefault="00530CF6" w:rsidP="00530CF6">
            <w:pPr>
              <w:tabs>
                <w:tab w:val="right" w:pos="1134"/>
                <w:tab w:val="left" w:pos="1486"/>
                <w:tab w:val="left" w:pos="1843"/>
              </w:tabs>
              <w:spacing w:after="120"/>
              <w:jc w:val="center"/>
              <w:rPr>
                <w:sz w:val="18"/>
                <w:szCs w:val="18"/>
              </w:rPr>
            </w:pPr>
            <w:r w:rsidRPr="00F87173">
              <w:rPr>
                <w:sz w:val="18"/>
                <w:szCs w:val="18"/>
              </w:rPr>
              <w:t>0,</w:t>
            </w:r>
            <w:r>
              <w:rPr>
                <w:sz w:val="18"/>
                <w:szCs w:val="18"/>
              </w:rPr>
              <w:t>712</w:t>
            </w:r>
          </w:p>
        </w:tc>
        <w:tc>
          <w:tcPr>
            <w:tcW w:w="1340" w:type="dxa"/>
            <w:tcBorders>
              <w:top w:val="single" w:sz="12" w:space="0" w:color="auto"/>
            </w:tcBorders>
          </w:tcPr>
          <w:p w14:paraId="78D552D6"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w:t>
            </w:r>
            <w:r>
              <w:rPr>
                <w:sz w:val="18"/>
                <w:szCs w:val="18"/>
              </w:rPr>
              <w:t>735</w:t>
            </w:r>
          </w:p>
        </w:tc>
        <w:tc>
          <w:tcPr>
            <w:tcW w:w="1340" w:type="dxa"/>
            <w:tcBorders>
              <w:top w:val="single" w:sz="12" w:space="0" w:color="auto"/>
            </w:tcBorders>
          </w:tcPr>
          <w:p w14:paraId="2AD7E4CA"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0,5</w:t>
            </w:r>
            <w:r>
              <w:rPr>
                <w:sz w:val="18"/>
                <w:szCs w:val="18"/>
              </w:rPr>
              <w:t>89</w:t>
            </w:r>
          </w:p>
        </w:tc>
        <w:tc>
          <w:tcPr>
            <w:tcW w:w="1340" w:type="dxa"/>
            <w:tcBorders>
              <w:top w:val="single" w:sz="12" w:space="0" w:color="auto"/>
            </w:tcBorders>
          </w:tcPr>
          <w:p w14:paraId="3770D567"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0,6</w:t>
            </w:r>
            <w:r>
              <w:rPr>
                <w:sz w:val="18"/>
                <w:szCs w:val="18"/>
              </w:rPr>
              <w:t>25</w:t>
            </w:r>
          </w:p>
        </w:tc>
      </w:tr>
      <w:tr w:rsidR="00530CF6" w:rsidRPr="00F87173" w14:paraId="5304B80E" w14:textId="77777777" w:rsidTr="00530CF6">
        <w:trPr>
          <w:cantSplit/>
          <w:trHeight w:val="394"/>
        </w:trPr>
        <w:tc>
          <w:tcPr>
            <w:tcW w:w="2127" w:type="dxa"/>
            <w:tcBorders>
              <w:bottom w:val="single" w:sz="12" w:space="0" w:color="auto"/>
            </w:tcBorders>
          </w:tcPr>
          <w:p w14:paraId="6422F924" w14:textId="77777777" w:rsidR="00530CF6" w:rsidRPr="00F87173" w:rsidRDefault="00530CF6" w:rsidP="00530CF6">
            <w:pPr>
              <w:tabs>
                <w:tab w:val="right" w:pos="1134"/>
                <w:tab w:val="left" w:pos="1843"/>
              </w:tabs>
              <w:spacing w:after="120"/>
              <w:jc w:val="center"/>
              <w:rPr>
                <w:i/>
                <w:sz w:val="18"/>
                <w:szCs w:val="18"/>
              </w:rPr>
            </w:pPr>
            <w:r w:rsidRPr="00F87173">
              <w:rPr>
                <w:i/>
                <w:iCs/>
                <w:sz w:val="18"/>
                <w:szCs w:val="18"/>
              </w:rPr>
              <w:t>у</w:t>
            </w:r>
          </w:p>
        </w:tc>
        <w:tc>
          <w:tcPr>
            <w:tcW w:w="1340" w:type="dxa"/>
            <w:tcBorders>
              <w:bottom w:val="single" w:sz="12" w:space="0" w:color="auto"/>
            </w:tcBorders>
          </w:tcPr>
          <w:p w14:paraId="2CBCD317" w14:textId="77777777" w:rsidR="00530CF6" w:rsidRPr="00F87173" w:rsidRDefault="00530CF6" w:rsidP="00530CF6">
            <w:pPr>
              <w:tabs>
                <w:tab w:val="right" w:pos="1134"/>
                <w:tab w:val="left" w:pos="1486"/>
                <w:tab w:val="left" w:pos="1843"/>
              </w:tabs>
              <w:spacing w:after="120"/>
              <w:jc w:val="center"/>
              <w:rPr>
                <w:sz w:val="18"/>
                <w:szCs w:val="18"/>
              </w:rPr>
            </w:pPr>
            <w:r w:rsidRPr="00F87173">
              <w:rPr>
                <w:sz w:val="18"/>
                <w:szCs w:val="18"/>
              </w:rPr>
              <w:t>0,</w:t>
            </w:r>
            <w:r>
              <w:rPr>
                <w:sz w:val="18"/>
                <w:szCs w:val="18"/>
              </w:rPr>
              <w:t>258</w:t>
            </w:r>
          </w:p>
        </w:tc>
        <w:tc>
          <w:tcPr>
            <w:tcW w:w="1340" w:type="dxa"/>
            <w:tcBorders>
              <w:bottom w:val="single" w:sz="12" w:space="0" w:color="auto"/>
            </w:tcBorders>
          </w:tcPr>
          <w:p w14:paraId="62FADA3E"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w:t>
            </w:r>
            <w:r>
              <w:rPr>
                <w:sz w:val="18"/>
                <w:szCs w:val="18"/>
              </w:rPr>
              <w:t>265</w:t>
            </w:r>
          </w:p>
        </w:tc>
        <w:tc>
          <w:tcPr>
            <w:tcW w:w="1340" w:type="dxa"/>
            <w:tcBorders>
              <w:bottom w:val="single" w:sz="12" w:space="0" w:color="auto"/>
            </w:tcBorders>
          </w:tcPr>
          <w:p w14:paraId="4C9361E7"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0,3</w:t>
            </w:r>
            <w:r>
              <w:rPr>
                <w:sz w:val="18"/>
                <w:szCs w:val="18"/>
              </w:rPr>
              <w:t>76</w:t>
            </w:r>
          </w:p>
        </w:tc>
        <w:tc>
          <w:tcPr>
            <w:tcW w:w="1340" w:type="dxa"/>
            <w:tcBorders>
              <w:bottom w:val="single" w:sz="12" w:space="0" w:color="auto"/>
            </w:tcBorders>
          </w:tcPr>
          <w:p w14:paraId="4D1FAB8A"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0,3</w:t>
            </w:r>
            <w:r>
              <w:rPr>
                <w:sz w:val="18"/>
                <w:szCs w:val="18"/>
              </w:rPr>
              <w:t>75</w:t>
            </w:r>
          </w:p>
        </w:tc>
      </w:tr>
    </w:tbl>
    <w:p w14:paraId="7715D2A4" w14:textId="77777777" w:rsidR="00530CF6" w:rsidRPr="006B4D3F" w:rsidRDefault="00530CF6" w:rsidP="004624AA">
      <w:pPr>
        <w:pStyle w:val="SingleTxtGR"/>
        <w:spacing w:before="240"/>
        <w:ind w:left="2268" w:hanging="1134"/>
      </w:pPr>
      <w:r w:rsidRPr="006B4D3F">
        <w:t>5.9.5.2</w:t>
      </w:r>
      <w:r w:rsidRPr="006B4D3F">
        <w:tab/>
      </w:r>
      <w:r>
        <w:tab/>
      </w:r>
      <w:r w:rsidRPr="006B4D3F">
        <w:t>Флюоресцирующие материалы</w:t>
      </w:r>
    </w:p>
    <w:p w14:paraId="1B3ECA74" w14:textId="77777777" w:rsidR="00530CF6" w:rsidRPr="006B4D3F" w:rsidRDefault="00530CF6" w:rsidP="00530CF6">
      <w:pPr>
        <w:pStyle w:val="SingleTxtGR"/>
        <w:ind w:left="2268" w:hanging="1134"/>
      </w:pPr>
      <w:r w:rsidRPr="006B4D3F">
        <w:t xml:space="preserve">5.9.5.2.1 </w:t>
      </w:r>
      <w:r w:rsidRPr="006B4D3F">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14:paraId="52E974C5" w14:textId="77777777" w:rsidR="00530CF6" w:rsidRPr="006B4D3F" w:rsidRDefault="00530CF6" w:rsidP="004624AA">
      <w:pPr>
        <w:pStyle w:val="SingleTxtGR"/>
        <w:pageBreakBefore/>
        <w:ind w:left="2268" w:hanging="1134"/>
      </w:pPr>
      <w:r w:rsidRPr="006B4D3F">
        <w:lastRenderedPageBreak/>
        <w:t>5.9.5.2.2</w:t>
      </w:r>
      <w:r w:rsidRPr="006B4D3F">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4.2.3, а координаты цветности нового материала должны находиться в пределах зоны, угловые точки которой определяются координатами, указанными в таблице 16:</w:t>
      </w:r>
    </w:p>
    <w:p w14:paraId="61317EFC" w14:textId="77777777" w:rsidR="00530CF6" w:rsidRPr="00B63F69" w:rsidRDefault="00530CF6" w:rsidP="00530CF6">
      <w:pPr>
        <w:pStyle w:val="H23GR"/>
        <w:rPr>
          <w:bCs/>
        </w:rPr>
      </w:pPr>
      <w:r>
        <w:tab/>
      </w:r>
      <w:r>
        <w:tab/>
      </w:r>
      <w:r w:rsidRPr="0094195B">
        <w:rPr>
          <w:b w:val="0"/>
        </w:rPr>
        <w:t>Таблица 16</w:t>
      </w:r>
      <w:r w:rsidRPr="0094195B">
        <w:rPr>
          <w:b w:val="0"/>
        </w:rPr>
        <w:br/>
      </w:r>
      <w:r>
        <w:tab/>
      </w:r>
      <w:r w:rsidRPr="00B63F69">
        <w:rPr>
          <w:bCs/>
        </w:rPr>
        <w:t>Координаты цветности флюоресцирующих материалов (цвет в дневное время)</w:t>
      </w:r>
    </w:p>
    <w:tbl>
      <w:tblPr>
        <w:tblW w:w="739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16"/>
        <w:gridCol w:w="1316"/>
        <w:gridCol w:w="1316"/>
        <w:gridCol w:w="1316"/>
      </w:tblGrid>
      <w:tr w:rsidR="00530CF6" w:rsidRPr="00F87173" w14:paraId="2BAD144A" w14:textId="77777777" w:rsidTr="00530CF6">
        <w:trPr>
          <w:cantSplit/>
          <w:trHeight w:val="379"/>
        </w:trPr>
        <w:tc>
          <w:tcPr>
            <w:tcW w:w="2127" w:type="dxa"/>
            <w:tcBorders>
              <w:bottom w:val="single" w:sz="12" w:space="0" w:color="auto"/>
            </w:tcBorders>
            <w:vAlign w:val="bottom"/>
          </w:tcPr>
          <w:p w14:paraId="42E16615" w14:textId="77777777" w:rsidR="00530CF6" w:rsidRPr="00F87173" w:rsidRDefault="00530CF6" w:rsidP="00530CF6">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16" w:type="dxa"/>
            <w:tcBorders>
              <w:bottom w:val="single" w:sz="12" w:space="0" w:color="auto"/>
            </w:tcBorders>
            <w:vAlign w:val="bottom"/>
          </w:tcPr>
          <w:p w14:paraId="5C1619FB" w14:textId="77777777" w:rsidR="00530CF6" w:rsidRPr="00F87173" w:rsidRDefault="00530CF6" w:rsidP="00530CF6">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16" w:type="dxa"/>
            <w:tcBorders>
              <w:bottom w:val="single" w:sz="12" w:space="0" w:color="auto"/>
            </w:tcBorders>
            <w:vAlign w:val="bottom"/>
          </w:tcPr>
          <w:p w14:paraId="56EF90AB"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2</w:t>
            </w:r>
          </w:p>
        </w:tc>
        <w:tc>
          <w:tcPr>
            <w:tcW w:w="1316" w:type="dxa"/>
            <w:tcBorders>
              <w:bottom w:val="single" w:sz="12" w:space="0" w:color="auto"/>
            </w:tcBorders>
            <w:vAlign w:val="bottom"/>
          </w:tcPr>
          <w:p w14:paraId="3F8DCBD5"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3</w:t>
            </w:r>
          </w:p>
        </w:tc>
        <w:tc>
          <w:tcPr>
            <w:tcW w:w="1316" w:type="dxa"/>
            <w:tcBorders>
              <w:bottom w:val="single" w:sz="12" w:space="0" w:color="auto"/>
            </w:tcBorders>
            <w:vAlign w:val="bottom"/>
          </w:tcPr>
          <w:p w14:paraId="3DD190CE" w14:textId="77777777" w:rsidR="00530CF6" w:rsidRPr="00F87173" w:rsidRDefault="00530CF6" w:rsidP="00530CF6">
            <w:pPr>
              <w:tabs>
                <w:tab w:val="right" w:pos="1134"/>
                <w:tab w:val="left" w:pos="1843"/>
              </w:tabs>
              <w:spacing w:before="80" w:after="80" w:line="200" w:lineRule="exact"/>
              <w:jc w:val="center"/>
              <w:rPr>
                <w:i/>
                <w:iCs/>
                <w:sz w:val="16"/>
                <w:szCs w:val="16"/>
              </w:rPr>
            </w:pPr>
            <w:r w:rsidRPr="00F87173">
              <w:rPr>
                <w:i/>
                <w:iCs/>
                <w:sz w:val="16"/>
                <w:szCs w:val="16"/>
              </w:rPr>
              <w:t>4</w:t>
            </w:r>
          </w:p>
        </w:tc>
      </w:tr>
      <w:tr w:rsidR="00530CF6" w:rsidRPr="00F87173" w14:paraId="587D32F8" w14:textId="77777777" w:rsidTr="00530CF6">
        <w:trPr>
          <w:cantSplit/>
          <w:trHeight w:val="394"/>
        </w:trPr>
        <w:tc>
          <w:tcPr>
            <w:tcW w:w="2127" w:type="dxa"/>
            <w:tcBorders>
              <w:top w:val="single" w:sz="12" w:space="0" w:color="auto"/>
            </w:tcBorders>
          </w:tcPr>
          <w:p w14:paraId="29F0327A" w14:textId="77777777" w:rsidR="00530CF6" w:rsidRPr="00F87173" w:rsidRDefault="00530CF6" w:rsidP="00530CF6">
            <w:pPr>
              <w:tabs>
                <w:tab w:val="right" w:pos="1134"/>
                <w:tab w:val="left" w:pos="1843"/>
              </w:tabs>
              <w:spacing w:after="120"/>
              <w:jc w:val="center"/>
              <w:rPr>
                <w:i/>
                <w:sz w:val="18"/>
                <w:szCs w:val="18"/>
              </w:rPr>
            </w:pPr>
            <w:r w:rsidRPr="00F87173">
              <w:rPr>
                <w:i/>
                <w:iCs/>
                <w:sz w:val="18"/>
                <w:szCs w:val="18"/>
              </w:rPr>
              <w:t>x</w:t>
            </w:r>
          </w:p>
        </w:tc>
        <w:tc>
          <w:tcPr>
            <w:tcW w:w="1316" w:type="dxa"/>
            <w:tcBorders>
              <w:top w:val="single" w:sz="12" w:space="0" w:color="auto"/>
            </w:tcBorders>
          </w:tcPr>
          <w:p w14:paraId="7ECD32C1" w14:textId="77777777" w:rsidR="00530CF6" w:rsidRPr="00F87173" w:rsidRDefault="00530CF6" w:rsidP="00530CF6">
            <w:pPr>
              <w:tabs>
                <w:tab w:val="right" w:pos="1134"/>
                <w:tab w:val="left" w:pos="1486"/>
                <w:tab w:val="left" w:pos="1843"/>
              </w:tabs>
              <w:spacing w:after="120"/>
              <w:jc w:val="center"/>
              <w:rPr>
                <w:sz w:val="18"/>
                <w:szCs w:val="18"/>
              </w:rPr>
            </w:pPr>
            <w:r w:rsidRPr="00F87173">
              <w:rPr>
                <w:sz w:val="18"/>
                <w:szCs w:val="18"/>
              </w:rPr>
              <w:t>0,570</w:t>
            </w:r>
          </w:p>
        </w:tc>
        <w:tc>
          <w:tcPr>
            <w:tcW w:w="1316" w:type="dxa"/>
            <w:tcBorders>
              <w:top w:val="single" w:sz="12" w:space="0" w:color="auto"/>
            </w:tcBorders>
          </w:tcPr>
          <w:p w14:paraId="21211E69"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0,506</w:t>
            </w:r>
          </w:p>
        </w:tc>
        <w:tc>
          <w:tcPr>
            <w:tcW w:w="1316" w:type="dxa"/>
            <w:tcBorders>
              <w:top w:val="single" w:sz="12" w:space="0" w:color="auto"/>
            </w:tcBorders>
          </w:tcPr>
          <w:p w14:paraId="0E986535"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0,595</w:t>
            </w:r>
          </w:p>
        </w:tc>
        <w:tc>
          <w:tcPr>
            <w:tcW w:w="1316" w:type="dxa"/>
            <w:tcBorders>
              <w:top w:val="single" w:sz="12" w:space="0" w:color="auto"/>
            </w:tcBorders>
          </w:tcPr>
          <w:p w14:paraId="076F6B8A"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0,690</w:t>
            </w:r>
          </w:p>
        </w:tc>
      </w:tr>
      <w:tr w:rsidR="00530CF6" w:rsidRPr="00F87173" w14:paraId="74D87B5E" w14:textId="77777777" w:rsidTr="00530CF6">
        <w:trPr>
          <w:cantSplit/>
          <w:trHeight w:val="394"/>
        </w:trPr>
        <w:tc>
          <w:tcPr>
            <w:tcW w:w="2127" w:type="dxa"/>
            <w:tcBorders>
              <w:bottom w:val="single" w:sz="12" w:space="0" w:color="auto"/>
            </w:tcBorders>
          </w:tcPr>
          <w:p w14:paraId="561949E1" w14:textId="77777777" w:rsidR="00530CF6" w:rsidRPr="00F87173" w:rsidRDefault="00530CF6" w:rsidP="00530CF6">
            <w:pPr>
              <w:tabs>
                <w:tab w:val="right" w:pos="1134"/>
                <w:tab w:val="left" w:pos="1843"/>
              </w:tabs>
              <w:spacing w:after="120"/>
              <w:jc w:val="center"/>
              <w:rPr>
                <w:i/>
                <w:sz w:val="18"/>
                <w:szCs w:val="18"/>
              </w:rPr>
            </w:pPr>
            <w:r w:rsidRPr="00F87173">
              <w:rPr>
                <w:i/>
                <w:iCs/>
                <w:sz w:val="18"/>
                <w:szCs w:val="18"/>
              </w:rPr>
              <w:t>у</w:t>
            </w:r>
          </w:p>
        </w:tc>
        <w:tc>
          <w:tcPr>
            <w:tcW w:w="1316" w:type="dxa"/>
            <w:tcBorders>
              <w:bottom w:val="single" w:sz="12" w:space="0" w:color="auto"/>
            </w:tcBorders>
          </w:tcPr>
          <w:p w14:paraId="23342B42" w14:textId="77777777" w:rsidR="00530CF6" w:rsidRPr="00F87173" w:rsidRDefault="00530CF6" w:rsidP="00530CF6">
            <w:pPr>
              <w:tabs>
                <w:tab w:val="right" w:pos="1134"/>
                <w:tab w:val="left" w:pos="1486"/>
                <w:tab w:val="left" w:pos="1843"/>
              </w:tabs>
              <w:spacing w:after="120"/>
              <w:jc w:val="center"/>
              <w:rPr>
                <w:sz w:val="18"/>
                <w:szCs w:val="18"/>
              </w:rPr>
            </w:pPr>
            <w:r w:rsidRPr="00F87173">
              <w:rPr>
                <w:sz w:val="18"/>
                <w:szCs w:val="18"/>
              </w:rPr>
              <w:t>0,430</w:t>
            </w:r>
          </w:p>
        </w:tc>
        <w:tc>
          <w:tcPr>
            <w:tcW w:w="1316" w:type="dxa"/>
            <w:tcBorders>
              <w:bottom w:val="single" w:sz="12" w:space="0" w:color="auto"/>
            </w:tcBorders>
          </w:tcPr>
          <w:p w14:paraId="236C59BF"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0,404</w:t>
            </w:r>
          </w:p>
        </w:tc>
        <w:tc>
          <w:tcPr>
            <w:tcW w:w="1316" w:type="dxa"/>
            <w:tcBorders>
              <w:bottom w:val="single" w:sz="12" w:space="0" w:color="auto"/>
            </w:tcBorders>
          </w:tcPr>
          <w:p w14:paraId="0EBBB4E7"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0,315</w:t>
            </w:r>
          </w:p>
        </w:tc>
        <w:tc>
          <w:tcPr>
            <w:tcW w:w="1316" w:type="dxa"/>
            <w:tcBorders>
              <w:bottom w:val="single" w:sz="12" w:space="0" w:color="auto"/>
            </w:tcBorders>
          </w:tcPr>
          <w:p w14:paraId="5217C474" w14:textId="77777777" w:rsidR="00530CF6" w:rsidRPr="00F87173" w:rsidRDefault="00530CF6" w:rsidP="00530CF6">
            <w:pPr>
              <w:tabs>
                <w:tab w:val="right" w:pos="1134"/>
                <w:tab w:val="left" w:pos="1843"/>
              </w:tabs>
              <w:spacing w:after="120"/>
              <w:jc w:val="center"/>
              <w:rPr>
                <w:sz w:val="18"/>
                <w:szCs w:val="18"/>
              </w:rPr>
            </w:pPr>
            <w:r w:rsidRPr="00F87173">
              <w:rPr>
                <w:sz w:val="18"/>
                <w:szCs w:val="18"/>
              </w:rPr>
              <w:t>0,310</w:t>
            </w:r>
          </w:p>
        </w:tc>
      </w:tr>
    </w:tbl>
    <w:p w14:paraId="3001AE33" w14:textId="77777777" w:rsidR="00530CF6" w:rsidRPr="006B4D3F" w:rsidRDefault="00530CF6" w:rsidP="00530CF6">
      <w:pPr>
        <w:pStyle w:val="SingleTxtGR"/>
        <w:tabs>
          <w:tab w:val="clear" w:pos="1701"/>
        </w:tabs>
        <w:spacing w:before="120"/>
        <w:ind w:left="2268" w:hanging="1134"/>
      </w:pPr>
      <w:r w:rsidRPr="006B4D3F">
        <w:t>5.9.5.2.3</w:t>
      </w:r>
      <w:r w:rsidRPr="006B4D3F">
        <w:tab/>
        <w:t>Проверка коэффициента яркости флюоресцирующих материалов должна осуществляться в соответствии с методом, описанным в пункте 4.2.33.3.</w:t>
      </w:r>
    </w:p>
    <w:p w14:paraId="4B84A77A" w14:textId="77777777" w:rsidR="00530CF6" w:rsidRPr="006B4D3F" w:rsidRDefault="00530CF6" w:rsidP="00530CF6">
      <w:pPr>
        <w:pStyle w:val="SingleTxtGR"/>
        <w:tabs>
          <w:tab w:val="clear" w:pos="1701"/>
        </w:tabs>
        <w:ind w:left="2268" w:hanging="1134"/>
      </w:pPr>
      <w:r>
        <w:tab/>
      </w:r>
      <w:r w:rsidRPr="006B4D3F">
        <w:t>Коэффициент яркости, в том числе обеспечиваемой отражением и флюоресценцией, должен составлять:</w:t>
      </w:r>
    </w:p>
    <w:p w14:paraId="3B19E211" w14:textId="77777777" w:rsidR="00530CF6" w:rsidRPr="006B4D3F" w:rsidRDefault="00530CF6" w:rsidP="00530CF6">
      <w:pPr>
        <w:pStyle w:val="SingleTxtGR"/>
        <w:tabs>
          <w:tab w:val="clear" w:pos="1701"/>
        </w:tabs>
        <w:ind w:left="2268" w:hanging="1134"/>
      </w:pPr>
      <w:r>
        <w:tab/>
      </w:r>
      <w:r w:rsidRPr="006B4D3F">
        <w:t>а)</w:t>
      </w:r>
      <w:r w:rsidRPr="006B4D3F">
        <w:tab/>
        <w:t xml:space="preserve">в случае предупреждающего треугольника типа 1 не менее 30%; </w:t>
      </w:r>
    </w:p>
    <w:p w14:paraId="6B026B7B" w14:textId="77777777" w:rsidR="00530CF6" w:rsidRPr="006B4D3F" w:rsidRDefault="00530CF6" w:rsidP="00530CF6">
      <w:pPr>
        <w:pStyle w:val="SingleTxtGR"/>
        <w:tabs>
          <w:tab w:val="clear" w:pos="1701"/>
        </w:tabs>
        <w:ind w:left="2268" w:hanging="1134"/>
      </w:pPr>
      <w:r>
        <w:tab/>
      </w:r>
      <w:r w:rsidRPr="006B4D3F">
        <w:t>b)</w:t>
      </w:r>
      <w:r w:rsidRPr="006B4D3F">
        <w:tab/>
        <w:t>в случае предупреждающего треугольника типа 2 не менее 25%.</w:t>
      </w:r>
    </w:p>
    <w:p w14:paraId="56E24E8F" w14:textId="77777777" w:rsidR="00530CF6" w:rsidRPr="006B4D3F" w:rsidRDefault="00530CF6" w:rsidP="00530CF6">
      <w:pPr>
        <w:pStyle w:val="SingleTxtGR"/>
        <w:tabs>
          <w:tab w:val="clear" w:pos="1701"/>
        </w:tabs>
        <w:ind w:left="2268" w:hanging="1134"/>
      </w:pPr>
      <w:r w:rsidRPr="006B4D3F">
        <w:t>5.9.5.3</w:t>
      </w:r>
      <w:r w:rsidRPr="006B4D3F">
        <w:tab/>
        <w:t xml:space="preserve">Наибольшее измеренное значение трехцветной координаты </w:t>
      </w:r>
      <w:r>
        <w:t>«</w:t>
      </w:r>
      <w:r w:rsidRPr="006B4D3F">
        <w:t>у</w:t>
      </w:r>
      <w:r>
        <w:t>»</w:t>
      </w:r>
      <w:r w:rsidRPr="006B4D3F">
        <w:t xml:space="preserve"> в соответствии с пунктом 4.2.3 (цвет в ночное время) должно быть меньшим или равным наибольшему измеренному значению трехцветной координаты </w:t>
      </w:r>
      <w:r>
        <w:t>«</w:t>
      </w:r>
      <w:r w:rsidRPr="006B4D3F">
        <w:t>у</w:t>
      </w:r>
      <w:r>
        <w:t>»</w:t>
      </w:r>
      <w:r w:rsidRPr="006B4D3F">
        <w:t xml:space="preserve"> в соответствии с пунктом 4.2.2 (цвет в дневное время).</w:t>
      </w:r>
    </w:p>
    <w:p w14:paraId="42ECADF9" w14:textId="77777777" w:rsidR="00530CF6" w:rsidRPr="006B4D3F" w:rsidRDefault="00530CF6" w:rsidP="00530CF6">
      <w:pPr>
        <w:pStyle w:val="SingleTxtGR"/>
        <w:tabs>
          <w:tab w:val="clear" w:pos="1701"/>
        </w:tabs>
        <w:ind w:left="2268" w:hanging="1134"/>
      </w:pPr>
      <w:r w:rsidRPr="006B4D3F">
        <w:t>5.9.6</w:t>
      </w:r>
      <w:r w:rsidRPr="006B4D3F">
        <w:tab/>
        <w:t xml:space="preserve">Особые технические требования (испытания)/Сопротивление воздействию внешних факторов </w:t>
      </w:r>
    </w:p>
    <w:p w14:paraId="0CDB0420" w14:textId="77777777" w:rsidR="00530CF6" w:rsidRPr="006B4D3F" w:rsidRDefault="00530CF6" w:rsidP="00530CF6">
      <w:pPr>
        <w:pStyle w:val="SingleTxtGR"/>
        <w:tabs>
          <w:tab w:val="clear" w:pos="1701"/>
        </w:tabs>
        <w:ind w:left="2268" w:hanging="1134"/>
      </w:pPr>
      <w:r w:rsidRPr="006B4D3F">
        <w:t>5.9.6.1</w:t>
      </w:r>
      <w:r w:rsidRPr="006B4D3F">
        <w:tab/>
        <w:t>Сопротивление атмосферному воздействию</w:t>
      </w:r>
    </w:p>
    <w:p w14:paraId="4939EADC" w14:textId="77777777" w:rsidR="00530CF6" w:rsidRPr="006B4D3F" w:rsidRDefault="00530CF6" w:rsidP="00530CF6">
      <w:pPr>
        <w:pStyle w:val="SingleTxtGR"/>
        <w:tabs>
          <w:tab w:val="clear" w:pos="1701"/>
        </w:tabs>
        <w:ind w:left="2268" w:hanging="1134"/>
      </w:pPr>
      <w:r>
        <w:tab/>
      </w:r>
      <w:r w:rsidRPr="006B4D3F">
        <w:t>Образец подвергают испытанию, предусмотренному в приложении 13.</w:t>
      </w:r>
    </w:p>
    <w:p w14:paraId="4DF3CC58" w14:textId="77777777" w:rsidR="00530CF6" w:rsidRPr="006B4D3F" w:rsidRDefault="00530CF6" w:rsidP="00530CF6">
      <w:pPr>
        <w:pStyle w:val="SingleTxtGR"/>
        <w:keepNext/>
        <w:tabs>
          <w:tab w:val="clear" w:pos="1701"/>
        </w:tabs>
        <w:ind w:left="2268" w:hanging="1134"/>
      </w:pPr>
      <w:r w:rsidRPr="006B4D3F">
        <w:t>5.9.6.2</w:t>
      </w:r>
      <w:r w:rsidRPr="006B4D3F">
        <w:tab/>
        <w:t>Коррозионная стойкость</w:t>
      </w:r>
    </w:p>
    <w:p w14:paraId="1CF31E51" w14:textId="77777777" w:rsidR="00530CF6" w:rsidRPr="006B4D3F" w:rsidRDefault="00530CF6" w:rsidP="00530CF6">
      <w:pPr>
        <w:pStyle w:val="SingleTxtGR"/>
        <w:keepNext/>
        <w:tabs>
          <w:tab w:val="clear" w:pos="1701"/>
        </w:tabs>
        <w:ind w:left="2268" w:hanging="1134"/>
      </w:pPr>
      <w:r>
        <w:tab/>
      </w:r>
      <w:r w:rsidRPr="006B4D3F">
        <w:t>Один образец из выборки подвергают испытанию, предусмотренному в приложении 11.</w:t>
      </w:r>
    </w:p>
    <w:p w14:paraId="35DED4CE" w14:textId="77777777" w:rsidR="00530CF6" w:rsidRPr="006B4D3F" w:rsidRDefault="00530CF6" w:rsidP="00530CF6">
      <w:pPr>
        <w:pStyle w:val="SingleTxtGR"/>
        <w:tabs>
          <w:tab w:val="clear" w:pos="1701"/>
        </w:tabs>
        <w:ind w:left="2268" w:hanging="1134"/>
      </w:pPr>
      <w:r w:rsidRPr="006B4D3F">
        <w:t>5.9.6.3</w:t>
      </w:r>
      <w:r w:rsidRPr="006B4D3F">
        <w:tab/>
        <w:t>Стойкость к воздействию топлива</w:t>
      </w:r>
    </w:p>
    <w:p w14:paraId="4096B256"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испытанию, предусмотренному в приложении 9.</w:t>
      </w:r>
    </w:p>
    <w:p w14:paraId="70445C5D" w14:textId="77777777" w:rsidR="00530CF6" w:rsidRPr="006B4D3F" w:rsidRDefault="00530CF6" w:rsidP="00530CF6">
      <w:pPr>
        <w:pStyle w:val="SingleTxtGR"/>
        <w:keepNext/>
        <w:keepLines/>
        <w:tabs>
          <w:tab w:val="clear" w:pos="1701"/>
        </w:tabs>
        <w:ind w:left="2268" w:hanging="1134"/>
      </w:pPr>
      <w:r w:rsidRPr="006B4D3F">
        <w:t>5.9.6.4</w:t>
      </w:r>
      <w:r w:rsidRPr="006B4D3F">
        <w:tab/>
        <w:t>Жаростойкость</w:t>
      </w:r>
    </w:p>
    <w:p w14:paraId="099854CC"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14:paraId="33F9D713" w14:textId="77777777" w:rsidR="00530CF6" w:rsidRPr="006B4D3F" w:rsidRDefault="00530CF6" w:rsidP="00530CF6">
      <w:pPr>
        <w:pStyle w:val="SingleTxtGR"/>
        <w:tabs>
          <w:tab w:val="clear" w:pos="1701"/>
        </w:tabs>
        <w:ind w:left="2268" w:hanging="1134"/>
      </w:pPr>
      <w:r w:rsidRPr="006B4D3F">
        <w:t>5.9.6.5</w:t>
      </w:r>
      <w:r w:rsidRPr="006B4D3F">
        <w:tab/>
        <w:t>Стойкость при чистке</w:t>
      </w:r>
    </w:p>
    <w:p w14:paraId="12BCB9E3"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14:paraId="6D3405F7" w14:textId="77777777" w:rsidR="00530CF6" w:rsidRPr="006B4D3F" w:rsidRDefault="00530CF6" w:rsidP="00530CF6">
      <w:pPr>
        <w:pStyle w:val="SingleTxtGR"/>
        <w:tabs>
          <w:tab w:val="clear" w:pos="1701"/>
        </w:tabs>
        <w:ind w:left="2268" w:hanging="1134"/>
      </w:pPr>
      <w:r w:rsidRPr="006B4D3F">
        <w:t xml:space="preserve">5.9.6.6 </w:t>
      </w:r>
      <w:r w:rsidRPr="006B4D3F">
        <w:tab/>
        <w:t>Устойчивость фотометрических свойств</w:t>
      </w:r>
    </w:p>
    <w:p w14:paraId="7FD5C006"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14:paraId="4634AA94" w14:textId="77777777" w:rsidR="00530CF6" w:rsidRPr="006B4D3F" w:rsidRDefault="00530CF6" w:rsidP="00530CF6">
      <w:pPr>
        <w:pStyle w:val="SingleTxtGR"/>
        <w:tabs>
          <w:tab w:val="clear" w:pos="1701"/>
        </w:tabs>
        <w:ind w:left="2268" w:hanging="1134"/>
      </w:pPr>
      <w:r w:rsidRPr="006B4D3F">
        <w:t>5.9.6.7</w:t>
      </w:r>
      <w:r w:rsidRPr="006B4D3F">
        <w:tab/>
        <w:t>Водонепроницаемость</w:t>
      </w:r>
    </w:p>
    <w:p w14:paraId="6D80C81B" w14:textId="77777777" w:rsidR="00530CF6" w:rsidRPr="006B4D3F" w:rsidRDefault="00530CF6" w:rsidP="00530CF6">
      <w:pPr>
        <w:pStyle w:val="SingleTxtGR"/>
        <w:tabs>
          <w:tab w:val="clear" w:pos="1701"/>
        </w:tabs>
        <w:ind w:left="2268" w:hanging="1134"/>
      </w:pPr>
      <w:r w:rsidRPr="006B4D3F">
        <w:tab/>
        <w:t>Один образец из выборки подвергают испыта</w:t>
      </w:r>
      <w:r>
        <w:t>нию, предусмотренному в </w:t>
      </w:r>
      <w:r w:rsidRPr="006B4D3F">
        <w:t>приложении 7.</w:t>
      </w:r>
    </w:p>
    <w:p w14:paraId="00899392" w14:textId="77777777" w:rsidR="00530CF6" w:rsidRPr="006B4D3F" w:rsidRDefault="00530CF6" w:rsidP="004624AA">
      <w:pPr>
        <w:pStyle w:val="SingleTxtGR"/>
        <w:pageBreakBefore/>
        <w:tabs>
          <w:tab w:val="clear" w:pos="1701"/>
        </w:tabs>
        <w:ind w:left="2268" w:hanging="1134"/>
      </w:pPr>
      <w:r w:rsidRPr="006B4D3F">
        <w:lastRenderedPageBreak/>
        <w:t>5.9.6.8</w:t>
      </w:r>
      <w:r w:rsidRPr="006B4D3F">
        <w:tab/>
        <w:t>Прочность сцепления (в случае с клеящими материалами)</w:t>
      </w:r>
    </w:p>
    <w:p w14:paraId="38EF00E9"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14:paraId="4402BF51" w14:textId="77777777" w:rsidR="00530CF6" w:rsidRPr="006B4D3F" w:rsidRDefault="00530CF6" w:rsidP="00530CF6">
      <w:pPr>
        <w:pStyle w:val="SingleTxtGR"/>
        <w:tabs>
          <w:tab w:val="clear" w:pos="1701"/>
        </w:tabs>
        <w:ind w:left="2268" w:hanging="1134"/>
      </w:pPr>
      <w:r w:rsidRPr="006B4D3F">
        <w:t>5.9.6.9</w:t>
      </w:r>
      <w:r w:rsidRPr="006B4D3F">
        <w:tab/>
        <w:t>Многократный изгиб</w:t>
      </w:r>
    </w:p>
    <w:p w14:paraId="38724F1B" w14:textId="77777777" w:rsidR="00530CF6" w:rsidRPr="006B4D3F" w:rsidRDefault="00530CF6" w:rsidP="00530CF6">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14:paraId="14519FFE" w14:textId="77777777" w:rsidR="00530CF6" w:rsidRPr="006B4D3F" w:rsidRDefault="00530CF6" w:rsidP="00530CF6">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14:paraId="1A739D4E" w14:textId="77777777" w:rsidR="00530CF6" w:rsidRPr="006B4D3F" w:rsidRDefault="00530CF6" w:rsidP="00530CF6">
      <w:pPr>
        <w:pStyle w:val="SingleTxtGR"/>
        <w:tabs>
          <w:tab w:val="clear" w:pos="1701"/>
        </w:tabs>
        <w:ind w:left="2268" w:hanging="1134"/>
      </w:pPr>
      <w:r w:rsidRPr="006B4D3F">
        <w:t>5.9.6.</w:t>
      </w:r>
      <w:r>
        <w:t>10</w:t>
      </w:r>
      <w:r w:rsidRPr="006B4D3F">
        <w:tab/>
        <w:t>Испытание на ветроустойчивость</w:t>
      </w:r>
    </w:p>
    <w:p w14:paraId="60667E7E" w14:textId="77777777" w:rsidR="00530CF6" w:rsidRPr="006B4D3F" w:rsidRDefault="00530CF6" w:rsidP="00530CF6">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10.</w:t>
      </w:r>
    </w:p>
    <w:p w14:paraId="570F9AB6" w14:textId="77777777" w:rsidR="00530CF6" w:rsidRPr="006B4D3F" w:rsidRDefault="00530CF6" w:rsidP="00530CF6">
      <w:pPr>
        <w:pStyle w:val="SingleTxtGR"/>
        <w:tabs>
          <w:tab w:val="clear" w:pos="1701"/>
        </w:tabs>
        <w:ind w:left="2268" w:hanging="1134"/>
      </w:pPr>
      <w:r w:rsidRPr="006B4D3F">
        <w:t>5.9.7</w:t>
      </w:r>
      <w:r w:rsidRPr="006B4D3F">
        <w:tab/>
        <w:t xml:space="preserve">Порядок проведения испытаний </w:t>
      </w:r>
    </w:p>
    <w:p w14:paraId="0CAF2A63" w14:textId="77777777" w:rsidR="00530CF6" w:rsidRPr="006B4D3F" w:rsidRDefault="00530CF6" w:rsidP="00530CF6">
      <w:pPr>
        <w:pStyle w:val="SingleTxtGR"/>
        <w:tabs>
          <w:tab w:val="clear" w:pos="1701"/>
        </w:tabs>
        <w:ind w:left="2268" w:hanging="1134"/>
      </w:pPr>
      <w:r w:rsidRPr="006B4D3F">
        <w:t>5.9.7.1</w:t>
      </w:r>
      <w:r w:rsidRPr="006B4D3F">
        <w:tab/>
        <w:t>Общие положения</w:t>
      </w:r>
    </w:p>
    <w:p w14:paraId="36F9CB84" w14:textId="77777777" w:rsidR="00530CF6" w:rsidRPr="006B4D3F" w:rsidRDefault="00530CF6" w:rsidP="00530CF6">
      <w:pPr>
        <w:pStyle w:val="SingleTxtGR"/>
        <w:tabs>
          <w:tab w:val="clear" w:pos="1701"/>
        </w:tabs>
        <w:ind w:left="2268" w:hanging="1134"/>
      </w:pPr>
      <w:r w:rsidRPr="006B4D3F">
        <w:t>5.9.7.1.1</w:t>
      </w:r>
      <w:r w:rsidRPr="006B4D3F">
        <w:tab/>
        <w:t>Податель заявки представляет образ</w:t>
      </w:r>
      <w:r>
        <w:t>цы на официальное утверждение в </w:t>
      </w:r>
      <w:r w:rsidRPr="006B4D3F">
        <w:t>соответствии с пунктом 3.1.</w:t>
      </w:r>
    </w:p>
    <w:p w14:paraId="28015F98" w14:textId="77777777" w:rsidR="00530CF6" w:rsidRPr="006B4D3F" w:rsidRDefault="00530CF6" w:rsidP="00530CF6">
      <w:pPr>
        <w:pStyle w:val="SingleTxtGR"/>
        <w:tabs>
          <w:tab w:val="clear" w:pos="1701"/>
        </w:tabs>
        <w:ind w:left="2268" w:hanging="1134"/>
      </w:pPr>
      <w:r w:rsidRPr="006B4D3F">
        <w:t>5.9.7.1.2</w:t>
      </w:r>
      <w:r w:rsidRPr="006B4D3F">
        <w:tab/>
        <w:t xml:space="preserve">После проверки соблюдения общих технических требований приложения 4 (пункт 6) и технических требований относительно формы и размеров приложения 5 (пункт 7.1) все образцы подвергают испытанию на жаростойкость, указанному в приложении 6 (пункт 7), и − не </w:t>
      </w:r>
      <w:proofErr w:type="gramStart"/>
      <w:r w:rsidRPr="006B4D3F">
        <w:t>раньше чем</w:t>
      </w:r>
      <w:proofErr w:type="gramEnd"/>
      <w:r w:rsidRPr="006B4D3F">
        <w:t xml:space="preserve"> через час после этого испытания − визуальному осмотру.</w:t>
      </w:r>
    </w:p>
    <w:p w14:paraId="57BD1F7C" w14:textId="77777777" w:rsidR="00530CF6" w:rsidRPr="006B4D3F" w:rsidRDefault="00530CF6" w:rsidP="00530CF6">
      <w:pPr>
        <w:pStyle w:val="SingleTxtGR"/>
        <w:tabs>
          <w:tab w:val="clear" w:pos="1701"/>
        </w:tabs>
        <w:ind w:left="2268" w:hanging="1134"/>
      </w:pPr>
      <w:r w:rsidRPr="006B4D3F">
        <w:t>5.9.7.1.3</w:t>
      </w:r>
      <w:r w:rsidRPr="006B4D3F">
        <w:tab/>
        <w:t>Значение КСС четырех образцов представленных предупреждающих треугольников измеряют при угле наблюдения 20' и угле освещения, для которого V = 0°, H = ±5°; это испытание должно проводиться в соответствии с методом, описанным в пункте 4.</w:t>
      </w:r>
    </w:p>
    <w:p w14:paraId="0D6DCD03" w14:textId="77777777" w:rsidR="00530CF6" w:rsidRPr="006B4D3F" w:rsidRDefault="00530CF6" w:rsidP="00530CF6">
      <w:pPr>
        <w:pStyle w:val="SingleTxtGR"/>
        <w:tabs>
          <w:tab w:val="clear" w:pos="1701"/>
        </w:tabs>
        <w:ind w:left="2268" w:hanging="1134"/>
      </w:pPr>
      <w:r w:rsidRPr="006B4D3F">
        <w:t>5.9.7.1.4</w:t>
      </w:r>
      <w:r w:rsidRPr="006B4D3F">
        <w:tab/>
        <w:t>Два образца с наименьшим и наибольшим значениями КСС, полученными при испытаниях в соответствии с пунктом 1.3, поочередно подвергают следующим испытаниям:</w:t>
      </w:r>
    </w:p>
    <w:p w14:paraId="485EB452" w14:textId="77777777" w:rsidR="00530CF6" w:rsidRPr="006B4D3F" w:rsidRDefault="00530CF6" w:rsidP="00530CF6">
      <w:pPr>
        <w:pStyle w:val="SingleTxtGR"/>
        <w:tabs>
          <w:tab w:val="clear" w:pos="1701"/>
        </w:tabs>
        <w:ind w:left="2268" w:hanging="1134"/>
      </w:pPr>
      <w:r w:rsidRPr="006B4D3F">
        <w:t>5.9.7.1.4.1</w:t>
      </w:r>
      <w:r w:rsidRPr="006B4D3F">
        <w:tab/>
        <w:t xml:space="preserve">измерению значений КСС в зависимости от углов наблюдения и освещения, указанных в пункте 5.9.4.2, в соответствии с методом, описанным в пункте 4; </w:t>
      </w:r>
    </w:p>
    <w:p w14:paraId="74388B86" w14:textId="77777777" w:rsidR="00530CF6" w:rsidRPr="006B4D3F" w:rsidRDefault="00530CF6" w:rsidP="00530CF6">
      <w:pPr>
        <w:pStyle w:val="SingleTxtGR"/>
        <w:tabs>
          <w:tab w:val="clear" w:pos="1701"/>
        </w:tabs>
        <w:ind w:left="2268" w:hanging="1134"/>
      </w:pPr>
      <w:r w:rsidRPr="006B4D3F">
        <w:t>5.9.7.1.4.2</w:t>
      </w:r>
      <w:r w:rsidRPr="006B4D3F">
        <w:tab/>
        <w:t>проверке цвета отраженного света в соответствии с пунктом 4.2 на образце с наибольшим значением КСС;</w:t>
      </w:r>
    </w:p>
    <w:p w14:paraId="384D7670" w14:textId="77777777" w:rsidR="00530CF6" w:rsidRPr="006B4D3F" w:rsidRDefault="00530CF6" w:rsidP="00530CF6">
      <w:pPr>
        <w:pStyle w:val="SingleTxtGR"/>
        <w:tabs>
          <w:tab w:val="clear" w:pos="1701"/>
        </w:tabs>
        <w:ind w:left="2268" w:hanging="1134"/>
      </w:pPr>
      <w:r w:rsidRPr="006B4D3F">
        <w:t>5.9.7.1.4.3</w:t>
      </w:r>
      <w:r w:rsidRPr="006B4D3F">
        <w:tab/>
        <w:t>проверке дорожного просвета в соот</w:t>
      </w:r>
      <w:r>
        <w:t>ветствии с пунктом 5 приложения </w:t>
      </w:r>
      <w:r w:rsidRPr="006B4D3F">
        <w:t>20;</w:t>
      </w:r>
    </w:p>
    <w:p w14:paraId="0EC569C0" w14:textId="77777777" w:rsidR="00530CF6" w:rsidRPr="006B4D3F" w:rsidRDefault="00530CF6" w:rsidP="00530CF6">
      <w:pPr>
        <w:pStyle w:val="SingleTxtGR"/>
        <w:tabs>
          <w:tab w:val="clear" w:pos="1701"/>
        </w:tabs>
        <w:ind w:left="2268" w:hanging="1134"/>
      </w:pPr>
      <w:r w:rsidRPr="006B4D3F">
        <w:t>5.9.7.1.4.4</w:t>
      </w:r>
      <w:r w:rsidRPr="006B4D3F">
        <w:tab/>
        <w:t>испытанию на механическую прочность в соответствии с пунктом 6 приложения 20.</w:t>
      </w:r>
    </w:p>
    <w:p w14:paraId="4676B408" w14:textId="77777777" w:rsidR="00530CF6" w:rsidRPr="006B4D3F" w:rsidRDefault="00530CF6" w:rsidP="00530CF6">
      <w:pPr>
        <w:pStyle w:val="SingleTxtGR"/>
        <w:tabs>
          <w:tab w:val="clear" w:pos="1701"/>
        </w:tabs>
        <w:ind w:left="2268" w:hanging="1134"/>
      </w:pPr>
      <w:r w:rsidRPr="006B4D3F">
        <w:t>5.9.7.1.5</w:t>
      </w:r>
      <w:r w:rsidRPr="006B4D3F">
        <w:tab/>
        <w:t>Один образец, который не упоминается в пункте 5.9.7.1.1, подвергают следующим испытаниям:</w:t>
      </w:r>
    </w:p>
    <w:p w14:paraId="52E5631C" w14:textId="77777777" w:rsidR="00530CF6" w:rsidRPr="006B4D3F" w:rsidRDefault="00530CF6" w:rsidP="00530CF6">
      <w:pPr>
        <w:pStyle w:val="SingleTxtGR"/>
        <w:tabs>
          <w:tab w:val="clear" w:pos="1701"/>
        </w:tabs>
        <w:ind w:left="2268" w:hanging="1134"/>
      </w:pPr>
      <w:r w:rsidRPr="006B4D3F">
        <w:t>5.9.7.1.5.1</w:t>
      </w:r>
      <w:r w:rsidRPr="006B4D3F">
        <w:tab/>
        <w:t xml:space="preserve">испытанию на водопроницаемость светоотражающего </w:t>
      </w:r>
      <w:r>
        <w:t>устройства</w:t>
      </w:r>
      <w:r w:rsidRPr="006B4D3F">
        <w:t xml:space="preserve"> в соответствии с приложением 7 или, в соответствующих случаях, зеркальной обратной стороны светоотражающего </w:t>
      </w:r>
      <w:r>
        <w:t>устройства</w:t>
      </w:r>
      <w:r w:rsidRPr="006B4D3F">
        <w:t xml:space="preserve"> в соответствии с приложением 7.</w:t>
      </w:r>
    </w:p>
    <w:p w14:paraId="4517F899" w14:textId="77777777" w:rsidR="00530CF6" w:rsidRPr="006B4D3F" w:rsidRDefault="00530CF6" w:rsidP="00530CF6">
      <w:pPr>
        <w:pStyle w:val="SingleTxtGR"/>
        <w:tabs>
          <w:tab w:val="clear" w:pos="1701"/>
        </w:tabs>
        <w:ind w:left="2268" w:hanging="1134"/>
      </w:pPr>
      <w:r w:rsidRPr="006B4D3F">
        <w:t>5.9.7.1.6</w:t>
      </w:r>
      <w:r w:rsidRPr="006B4D3F">
        <w:tab/>
        <w:t>Второй образец, который не упоминается в пункте 5.9.7.1.1, подвергают следующим испытаниям:</w:t>
      </w:r>
    </w:p>
    <w:p w14:paraId="43A8CDBD" w14:textId="77777777" w:rsidR="00530CF6" w:rsidRPr="006B4D3F" w:rsidRDefault="00530CF6" w:rsidP="00530CF6">
      <w:pPr>
        <w:pStyle w:val="SingleTxtGR"/>
        <w:tabs>
          <w:tab w:val="clear" w:pos="1701"/>
        </w:tabs>
        <w:ind w:left="2268" w:hanging="1134"/>
      </w:pPr>
      <w:r w:rsidRPr="006B4D3F">
        <w:t>5.9.7.1.6.1</w:t>
      </w:r>
      <w:r w:rsidRPr="006B4D3F">
        <w:tab/>
        <w:t>испытанию в соответствии с приложением 7;</w:t>
      </w:r>
    </w:p>
    <w:p w14:paraId="3DE9A26D" w14:textId="77777777" w:rsidR="00530CF6" w:rsidRPr="006B4D3F" w:rsidRDefault="00530CF6" w:rsidP="00530CF6">
      <w:pPr>
        <w:pStyle w:val="SingleTxtGR"/>
        <w:tabs>
          <w:tab w:val="clear" w:pos="1701"/>
        </w:tabs>
        <w:ind w:left="2268" w:hanging="1134"/>
      </w:pPr>
      <w:r w:rsidRPr="006B4D3F">
        <w:t>5.9.7.1.6.2</w:t>
      </w:r>
      <w:r w:rsidRPr="006B4D3F">
        <w:tab/>
        <w:t>испытанию на стойкость к воздействию топлива в соответствии с приложением 9;</w:t>
      </w:r>
    </w:p>
    <w:p w14:paraId="47091679" w14:textId="77777777" w:rsidR="00530CF6" w:rsidRPr="006B4D3F" w:rsidRDefault="00530CF6" w:rsidP="00530CF6">
      <w:pPr>
        <w:pStyle w:val="SingleTxtGR"/>
        <w:tabs>
          <w:tab w:val="clear" w:pos="1701"/>
        </w:tabs>
        <w:ind w:left="2268" w:hanging="1134"/>
      </w:pPr>
      <w:r w:rsidRPr="006B4D3F">
        <w:t>5.9.7.1.6.3</w:t>
      </w:r>
      <w:r w:rsidRPr="006B4D3F">
        <w:tab/>
        <w:t>испытанию на ветроустойчивость в соответствии с приложением 20.</w:t>
      </w:r>
    </w:p>
    <w:p w14:paraId="42B008DB" w14:textId="77777777" w:rsidR="00530CF6" w:rsidRPr="006B4D3F" w:rsidRDefault="00530CF6" w:rsidP="00530CF6">
      <w:pPr>
        <w:pStyle w:val="SingleTxtGR"/>
        <w:tabs>
          <w:tab w:val="clear" w:pos="1701"/>
        </w:tabs>
        <w:ind w:left="2268" w:hanging="1134"/>
      </w:pPr>
      <w:r w:rsidRPr="006B4D3F">
        <w:lastRenderedPageBreak/>
        <w:t>5.9.7.1.7</w:t>
      </w:r>
      <w:r w:rsidRPr="006B4D3F">
        <w:tab/>
        <w:t>После испытаний, указанных в пункте 5.9.7.14, два образца, представленных в соответствии с пунктом 3.1, подвергают следующим испытаниям:</w:t>
      </w:r>
    </w:p>
    <w:p w14:paraId="76509EC9" w14:textId="77777777" w:rsidR="00530CF6" w:rsidRPr="006B4D3F" w:rsidRDefault="00530CF6" w:rsidP="00530CF6">
      <w:pPr>
        <w:pStyle w:val="SingleTxtGR"/>
        <w:tabs>
          <w:tab w:val="clear" w:pos="1701"/>
        </w:tabs>
        <w:ind w:left="2268" w:hanging="1134"/>
      </w:pPr>
      <w:r w:rsidRPr="006B4D3F">
        <w:t>5.9.7.1.7.1</w:t>
      </w:r>
      <w:r w:rsidRPr="006B4D3F">
        <w:tab/>
        <w:t>проверке цвета в соответствии с пунктом 4.2.2;</w:t>
      </w:r>
    </w:p>
    <w:p w14:paraId="0DE86E13" w14:textId="77777777" w:rsidR="00530CF6" w:rsidRPr="006B4D3F" w:rsidRDefault="00530CF6" w:rsidP="00530CF6">
      <w:pPr>
        <w:pStyle w:val="SingleTxtGR"/>
        <w:tabs>
          <w:tab w:val="clear" w:pos="1701"/>
        </w:tabs>
        <w:ind w:left="2268" w:hanging="1134"/>
      </w:pPr>
      <w:r w:rsidRPr="006B4D3F">
        <w:t>5.9.7.1.7.2</w:t>
      </w:r>
      <w:r w:rsidRPr="006B4D3F">
        <w:tab/>
        <w:t>проверке коэффициента яркости в соответствии с пунктом 4.2.</w:t>
      </w:r>
      <w:r>
        <w:t>3</w:t>
      </w:r>
      <w:r w:rsidRPr="006B4D3F">
        <w:t>;</w:t>
      </w:r>
    </w:p>
    <w:p w14:paraId="28D3757E" w14:textId="77777777" w:rsidR="00530CF6" w:rsidRDefault="00530CF6" w:rsidP="00530CF6">
      <w:pPr>
        <w:pStyle w:val="SingleTxtGR"/>
        <w:tabs>
          <w:tab w:val="clear" w:pos="1701"/>
        </w:tabs>
        <w:ind w:left="2268" w:hanging="1134"/>
      </w:pPr>
      <w:r w:rsidRPr="006B4D3F">
        <w:t>5.9.7.1.7.3</w:t>
      </w:r>
      <w:r w:rsidRPr="006B4D3F">
        <w:tab/>
        <w:t>испытанию на устойчивость к воздействию атмосферных условий в соответствии с приложением 13.</w:t>
      </w:r>
    </w:p>
    <w:p w14:paraId="534F2B27" w14:textId="77777777" w:rsidR="00530CF6" w:rsidRDefault="00530CF6" w:rsidP="00530CF6">
      <w:pPr>
        <w:pStyle w:val="HChGR"/>
      </w:pPr>
      <w:r>
        <w:tab/>
      </w:r>
      <w:r>
        <w:tab/>
      </w:r>
      <w:r w:rsidRPr="004C5363">
        <w:t>6.</w:t>
      </w:r>
      <w:r w:rsidRPr="004C5363">
        <w:tab/>
      </w:r>
      <w:r>
        <w:tab/>
      </w:r>
      <w:r w:rsidRPr="004C5363">
        <w:t>Переходные положения</w:t>
      </w:r>
    </w:p>
    <w:p w14:paraId="1F3762D8" w14:textId="77777777" w:rsidR="00530CF6" w:rsidRDefault="00530CF6" w:rsidP="00530CF6">
      <w:pPr>
        <w:pStyle w:val="SingleTxtGR"/>
        <w:ind w:left="2268" w:hanging="1134"/>
      </w:pPr>
      <w:r w:rsidRPr="004C5363">
        <w:t>6.1</w:t>
      </w:r>
      <w:r>
        <w:tab/>
      </w:r>
      <w:r>
        <w:tab/>
        <w:t>Общие положения</w:t>
      </w:r>
    </w:p>
    <w:p w14:paraId="2AD7AC9F" w14:textId="77777777" w:rsidR="00530CF6" w:rsidRDefault="00530CF6" w:rsidP="00530CF6">
      <w:pPr>
        <w:pStyle w:val="SingleTxtGR"/>
        <w:ind w:left="2268" w:hanging="1134"/>
      </w:pPr>
      <w:r>
        <w:t>6.1.1</w:t>
      </w:r>
      <w:r>
        <w:tab/>
      </w:r>
      <w:r>
        <w:tab/>
        <w:t>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14:paraId="2F06136C" w14:textId="77777777" w:rsidR="00530CF6" w:rsidRDefault="00530CF6" w:rsidP="00530CF6">
      <w:pPr>
        <w:pStyle w:val="SingleTxtGR"/>
        <w:ind w:left="2268" w:hanging="1134"/>
      </w:pPr>
      <w:r>
        <w:tab/>
      </w:r>
      <w:r>
        <w:tab/>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14:paraId="1723F0E7" w14:textId="77777777" w:rsidR="00933B29" w:rsidRPr="00530CF6" w:rsidRDefault="00530CF6" w:rsidP="00530CF6">
      <w:pPr>
        <w:pStyle w:val="SingleTxtGR"/>
        <w:ind w:left="2268" w:hanging="1134"/>
        <w:rPr>
          <w:lang w:eastAsia="ru-RU"/>
        </w:rPr>
      </w:pPr>
      <w:r>
        <w:t>6.1.2</w:t>
      </w:r>
      <w:r>
        <w:tab/>
      </w:r>
      <w:r>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58DD7927" w14:textId="77777777" w:rsidR="00530CF6" w:rsidRDefault="00530CF6" w:rsidP="00933B29">
      <w:pPr>
        <w:suppressAutoHyphens w:val="0"/>
        <w:spacing w:line="240" w:lineRule="auto"/>
        <w:rPr>
          <w:szCs w:val="20"/>
          <w:lang w:eastAsia="ru-RU"/>
        </w:rPr>
      </w:pPr>
    </w:p>
    <w:p w14:paraId="437D9F97" w14:textId="77777777" w:rsidR="003056CD" w:rsidRDefault="003056CD" w:rsidP="00933B29">
      <w:pPr>
        <w:suppressAutoHyphens w:val="0"/>
        <w:spacing w:line="240" w:lineRule="auto"/>
        <w:rPr>
          <w:szCs w:val="20"/>
          <w:lang w:eastAsia="ru-RU"/>
        </w:rPr>
        <w:sectPr w:rsidR="003056CD" w:rsidSect="00530CF6">
          <w:headerReference w:type="even" r:id="rId29"/>
          <w:headerReference w:type="default" r:id="rId30"/>
          <w:footerReference w:type="even" r:id="rId31"/>
          <w:footerReference w:type="default" r:id="rId32"/>
          <w:endnotePr>
            <w:numFmt w:val="decimal"/>
          </w:endnotePr>
          <w:pgSz w:w="11906" w:h="16838" w:code="9"/>
          <w:pgMar w:top="1417" w:right="1134" w:bottom="1134" w:left="1134" w:header="850" w:footer="567" w:gutter="0"/>
          <w:cols w:space="708"/>
          <w:docGrid w:linePitch="360"/>
        </w:sectPr>
      </w:pPr>
    </w:p>
    <w:p w14:paraId="45603634" w14:textId="77777777" w:rsidR="003056CD" w:rsidRPr="00F87173" w:rsidRDefault="003056CD" w:rsidP="003056CD">
      <w:pPr>
        <w:pStyle w:val="HChGR"/>
      </w:pPr>
      <w:r w:rsidRPr="00F87173">
        <w:lastRenderedPageBreak/>
        <w:t>Приложение 1</w:t>
      </w:r>
    </w:p>
    <w:p w14:paraId="170C3445" w14:textId="77777777" w:rsidR="003056CD" w:rsidRPr="00F87173" w:rsidRDefault="003056CD" w:rsidP="003056CD">
      <w:pPr>
        <w:pStyle w:val="HChGR"/>
      </w:pPr>
      <w:r w:rsidRPr="00F87173">
        <w:tab/>
      </w:r>
      <w:r w:rsidRPr="00F87173">
        <w:tab/>
        <w:t>Сообщение</w:t>
      </w:r>
    </w:p>
    <w:p w14:paraId="4A3E0A91" w14:textId="77777777" w:rsidR="003056CD" w:rsidRPr="006B4D3F" w:rsidRDefault="003056CD" w:rsidP="003056CD">
      <w:pPr>
        <w:pStyle w:val="SingleTxtG"/>
      </w:pPr>
      <w:r w:rsidRPr="006B4D3F">
        <w:t>(максимальный формат: A4 (210 x 297 мм)),</w:t>
      </w:r>
    </w:p>
    <w:p w14:paraId="49282BCD" w14:textId="77777777" w:rsidR="003056CD" w:rsidRPr="006B4D3F" w:rsidRDefault="003056CD" w:rsidP="003056CD">
      <w:pPr>
        <w:pStyle w:val="SingleTxtG"/>
      </w:pPr>
      <w:r w:rsidRPr="006B4D3F">
        <w:rPr>
          <w:noProof/>
          <w:lang w:val="fr-CH" w:eastAsia="fr-CH"/>
        </w:rPr>
        <mc:AlternateContent>
          <mc:Choice Requires="wps">
            <w:drawing>
              <wp:anchor distT="0" distB="0" distL="114300" distR="114300" simplePos="0" relativeHeight="251664384" behindDoc="0" locked="0" layoutInCell="1" allowOverlap="1" wp14:anchorId="1302CD32" wp14:editId="6D86A68E">
                <wp:simplePos x="0" y="0"/>
                <wp:positionH relativeFrom="column">
                  <wp:posOffset>2739390</wp:posOffset>
                </wp:positionH>
                <wp:positionV relativeFrom="paragraph">
                  <wp:posOffset>40640</wp:posOffset>
                </wp:positionV>
                <wp:extent cx="3129915"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D236A" w14:textId="77777777" w:rsidR="003651B6" w:rsidRPr="00F87173" w:rsidRDefault="003651B6" w:rsidP="003056CD">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14:paraId="3B448C13"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14:paraId="4FBE8453"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14:paraId="5AE752AC"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14:paraId="775B6740" w14:textId="77777777" w:rsidR="003651B6" w:rsidRDefault="003651B6" w:rsidP="003056C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CD32" id="Text Box 25" o:spid="_x0000_s1027" type="#_x0000_t202" style="position:absolute;left:0;text-align:left;margin-left:215.7pt;margin-top:3.2pt;width:246.45pt;height:5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" stroked="f">
                <v:textbox inset="0,0,0,0">
                  <w:txbxContent>
                    <w:p w14:paraId="65FD236A" w14:textId="77777777" w:rsidR="003651B6" w:rsidRPr="00F87173" w:rsidRDefault="003651B6" w:rsidP="003056CD">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14:paraId="3B448C13"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14:paraId="4FBE8453"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14:paraId="5AE752AC" w14:textId="77777777" w:rsidR="003651B6" w:rsidRDefault="003651B6" w:rsidP="003056CD">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14:paraId="775B6740" w14:textId="77777777" w:rsidR="003651B6" w:rsidRDefault="003651B6" w:rsidP="003056C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v:textbox>
              </v:shape>
            </w:pict>
          </mc:Fallback>
        </mc:AlternateContent>
      </w:r>
      <w:r w:rsidRPr="006B4D3F">
        <w:tab/>
      </w:r>
    </w:p>
    <w:p w14:paraId="25252A1F" w14:textId="77777777" w:rsidR="003056CD" w:rsidRPr="006B4D3F" w:rsidRDefault="003056CD" w:rsidP="003056CD">
      <w:pPr>
        <w:pStyle w:val="SingleTxtG"/>
        <w:tabs>
          <w:tab w:val="left" w:pos="5100"/>
        </w:tabs>
      </w:pPr>
      <w:r>
        <w:rPr>
          <w:noProof/>
          <w:lang w:val="fr-CH" w:eastAsia="fr-CH"/>
        </w:rPr>
        <mc:AlternateContent>
          <mc:Choice Requires="wps">
            <w:drawing>
              <wp:anchor distT="0" distB="0" distL="114300" distR="114300" simplePos="0" relativeHeight="251665408" behindDoc="0" locked="0" layoutInCell="1" allowOverlap="1" wp14:anchorId="61B07E4C" wp14:editId="4AEA10A3">
                <wp:simplePos x="0" y="0"/>
                <wp:positionH relativeFrom="column">
                  <wp:posOffset>1866201</wp:posOffset>
                </wp:positionH>
                <wp:positionV relativeFrom="paragraph">
                  <wp:posOffset>1112415</wp:posOffset>
                </wp:positionV>
                <wp:extent cx="262217" cy="173141"/>
                <wp:effectExtent l="0" t="0" r="5080" b="0"/>
                <wp:wrapNone/>
                <wp:docPr id="28947" name="Надпись 28947"/>
                <wp:cNvGraphicFramePr/>
                <a:graphic xmlns:a="http://schemas.openxmlformats.org/drawingml/2006/main">
                  <a:graphicData uri="http://schemas.microsoft.com/office/word/2010/wordprocessingShape">
                    <wps:wsp>
                      <wps:cNvSpPr txBox="1"/>
                      <wps:spPr>
                        <a:xfrm>
                          <a:off x="0" y="0"/>
                          <a:ext cx="262217" cy="173141"/>
                        </a:xfrm>
                        <a:prstGeom prst="rect">
                          <a:avLst/>
                        </a:prstGeom>
                        <a:solidFill>
                          <a:schemeClr val="lt1"/>
                        </a:solidFill>
                        <a:ln w="6350">
                          <a:noFill/>
                        </a:ln>
                      </wps:spPr>
                      <wps:txbx>
                        <w:txbxContent>
                          <w:p w14:paraId="53C05999" w14:textId="77777777" w:rsidR="003651B6" w:rsidRDefault="003651B6" w:rsidP="0030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07E4C" id="Надпись 28947" o:spid="_x0000_s1028" type="#_x0000_t202" style="position:absolute;left:0;text-align:left;margin-left:146.95pt;margin-top:87.6pt;width:20.65pt;height:13.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" fillcolor="white [3201]" stroked="f" strokeweight=".5pt">
                <v:textbox>
                  <w:txbxContent>
                    <w:p w14:paraId="53C05999" w14:textId="77777777" w:rsidR="003651B6" w:rsidRDefault="003651B6" w:rsidP="003056CD"/>
                  </w:txbxContent>
                </v:textbox>
              </v:shape>
            </w:pict>
          </mc:Fallback>
        </mc:AlternateContent>
      </w:r>
      <w:r w:rsidRPr="006B4D3F">
        <w:rPr>
          <w:noProof/>
          <w:lang w:val="fr-CH" w:eastAsia="fr-CH"/>
        </w:rPr>
        <w:drawing>
          <wp:inline distT="0" distB="0" distL="0" distR="0" wp14:anchorId="108D0DB1" wp14:editId="0E52F5ED">
            <wp:extent cx="1212850" cy="1212850"/>
            <wp:effectExtent l="0" t="0" r="6350" b="6350"/>
            <wp:docPr id="7"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6B4D3F">
        <w:rPr>
          <w:rStyle w:val="FootnoteReference"/>
        </w:rPr>
        <w:footnoteReference w:id="7"/>
      </w:r>
    </w:p>
    <w:p w14:paraId="1DCDA827" w14:textId="77777777" w:rsidR="003056CD" w:rsidRPr="006B4D3F" w:rsidRDefault="003056CD" w:rsidP="003056CD">
      <w:pPr>
        <w:pStyle w:val="SingleTxtG"/>
        <w:spacing w:after="0"/>
      </w:pPr>
      <w:r w:rsidRPr="006B4D3F">
        <w:t>касающееся</w:t>
      </w:r>
      <w:r w:rsidRPr="006B4D3F">
        <w:rPr>
          <w:rStyle w:val="FootnoteReference"/>
        </w:rPr>
        <w:footnoteReference w:id="8"/>
      </w:r>
      <w:r>
        <w:t>:</w:t>
      </w:r>
      <w:r w:rsidRPr="006B4D3F">
        <w:tab/>
        <w:t>официального утверждения</w:t>
      </w:r>
    </w:p>
    <w:p w14:paraId="75B89F2E" w14:textId="77777777" w:rsidR="003056CD" w:rsidRPr="006B4D3F" w:rsidRDefault="003056CD" w:rsidP="003056CD">
      <w:pPr>
        <w:pStyle w:val="SingleTxtGR"/>
        <w:spacing w:after="0"/>
      </w:pPr>
      <w:r w:rsidRPr="006B4D3F">
        <w:tab/>
      </w:r>
      <w:r w:rsidRPr="006B4D3F">
        <w:tab/>
      </w:r>
      <w:r w:rsidRPr="006B4D3F">
        <w:tab/>
        <w:t>распространения официального утверждения</w:t>
      </w:r>
    </w:p>
    <w:p w14:paraId="46BF9EB2" w14:textId="77777777" w:rsidR="003056CD" w:rsidRPr="006B4D3F" w:rsidRDefault="003056CD" w:rsidP="003056CD">
      <w:pPr>
        <w:pStyle w:val="SingleTxtGR"/>
        <w:spacing w:after="0"/>
      </w:pPr>
      <w:r>
        <w:tab/>
      </w:r>
      <w:r>
        <w:tab/>
      </w:r>
      <w:r>
        <w:tab/>
      </w:r>
      <w:r w:rsidRPr="006B4D3F">
        <w:t>отказа в официальном утверждении</w:t>
      </w:r>
    </w:p>
    <w:p w14:paraId="4037FD96" w14:textId="77777777" w:rsidR="003056CD" w:rsidRPr="006B4D3F" w:rsidRDefault="003056CD" w:rsidP="003056CD">
      <w:pPr>
        <w:pStyle w:val="SingleTxtGR"/>
        <w:spacing w:after="0"/>
      </w:pPr>
      <w:r w:rsidRPr="006B4D3F">
        <w:tab/>
      </w:r>
      <w:r w:rsidRPr="006B4D3F">
        <w:tab/>
      </w:r>
      <w:r w:rsidRPr="006B4D3F">
        <w:tab/>
        <w:t>отмены официального утверждения</w:t>
      </w:r>
    </w:p>
    <w:p w14:paraId="3F08450D" w14:textId="77777777" w:rsidR="003056CD" w:rsidRPr="006B4D3F" w:rsidRDefault="003056CD" w:rsidP="003056CD">
      <w:pPr>
        <w:pStyle w:val="SingleTxtGR"/>
      </w:pPr>
      <w:r w:rsidRPr="006B4D3F">
        <w:tab/>
      </w:r>
      <w:r w:rsidRPr="006B4D3F">
        <w:tab/>
      </w:r>
      <w:r w:rsidRPr="006B4D3F">
        <w:tab/>
        <w:t>окончательного прекращения производства</w:t>
      </w:r>
    </w:p>
    <w:p w14:paraId="3B4DCA3B" w14:textId="77777777" w:rsidR="003056CD" w:rsidRPr="006B4D3F" w:rsidRDefault="003056CD" w:rsidP="003056CD">
      <w:pPr>
        <w:pStyle w:val="SingleTxtGR"/>
      </w:pPr>
      <w:r w:rsidRPr="006B4D3F">
        <w:t xml:space="preserve">типа светоотражающего </w:t>
      </w:r>
      <w:r>
        <w:t>устройства</w:t>
      </w:r>
    </w:p>
    <w:p w14:paraId="3254105A" w14:textId="77777777" w:rsidR="003056CD" w:rsidRPr="006B4D3F" w:rsidRDefault="003056CD" w:rsidP="003056CD">
      <w:pPr>
        <w:pStyle w:val="SingleTxtGR"/>
      </w:pPr>
      <w:r w:rsidRPr="006B4D3F">
        <w:t>типа предупреждающего треугольника</w:t>
      </w:r>
    </w:p>
    <w:p w14:paraId="5E041B25" w14:textId="77777777" w:rsidR="003056CD" w:rsidRPr="006B4D3F" w:rsidRDefault="003056CD" w:rsidP="003056CD">
      <w:pPr>
        <w:pStyle w:val="SingleTxtGR"/>
      </w:pPr>
      <w:r w:rsidRPr="006B4D3F">
        <w:t>типа заднего опознавательного знака TTC</w:t>
      </w:r>
    </w:p>
    <w:p w14:paraId="5E923B19" w14:textId="77777777" w:rsidR="003056CD" w:rsidRPr="006B4D3F" w:rsidRDefault="003056CD" w:rsidP="003056CD">
      <w:pPr>
        <w:pStyle w:val="SingleTxtGR"/>
      </w:pPr>
      <w:r w:rsidRPr="006B4D3F">
        <w:t>типа заднего опознавательного знака</w:t>
      </w:r>
    </w:p>
    <w:p w14:paraId="2AF21410" w14:textId="77777777" w:rsidR="003056CD" w:rsidRPr="006B4D3F" w:rsidRDefault="003056CD" w:rsidP="003056CD">
      <w:pPr>
        <w:pStyle w:val="SingleTxtGR"/>
      </w:pPr>
      <w:r w:rsidRPr="006B4D3F">
        <w:t xml:space="preserve">светоотражающей маркировки для транспортных средств большой длины и </w:t>
      </w:r>
      <w:proofErr w:type="gramStart"/>
      <w:r w:rsidRPr="006B4D3F">
        <w:t>грузоподъемности</w:t>
      </w:r>
      <w:proofErr w:type="gramEnd"/>
      <w:r w:rsidRPr="006B4D3F">
        <w:t xml:space="preserve"> и их прицепов на основании Правил № </w:t>
      </w:r>
      <w:r>
        <w:t xml:space="preserve">150 </w:t>
      </w:r>
      <w:r w:rsidRPr="006B4D3F">
        <w:t>ООН</w:t>
      </w:r>
    </w:p>
    <w:p w14:paraId="23F86575" w14:textId="77777777" w:rsidR="003056CD" w:rsidRPr="006B4D3F" w:rsidRDefault="003056CD" w:rsidP="003056CD">
      <w:pPr>
        <w:pStyle w:val="SingleTxtGR"/>
      </w:pPr>
      <w:r w:rsidRPr="006B4D3F">
        <w:t xml:space="preserve">Класс </w:t>
      </w:r>
      <w:r>
        <w:t>устройства</w:t>
      </w:r>
      <w:r w:rsidRPr="006B4D3F">
        <w:t>: ………</w:t>
      </w:r>
      <w:r w:rsidRPr="006B4D3F">
        <w:tab/>
      </w:r>
      <w:r w:rsidRPr="006B4D3F">
        <w:tab/>
      </w:r>
      <w:r w:rsidRPr="006B4D3F">
        <w:tab/>
      </w:r>
      <w:r w:rsidRPr="006B4D3F">
        <w:tab/>
        <w:t>Указатель изменения: ……</w:t>
      </w:r>
    </w:p>
    <w:p w14:paraId="0B590376" w14:textId="5E4C6240" w:rsidR="003056CD" w:rsidRPr="006B4D3F" w:rsidRDefault="003056CD" w:rsidP="003056CD">
      <w:pPr>
        <w:pStyle w:val="SingleTxtGR"/>
      </w:pPr>
      <w:r w:rsidRPr="006B4D3F">
        <w:t xml:space="preserve">Официальное утверждение </w:t>
      </w:r>
      <w:proofErr w:type="gramStart"/>
      <w:r w:rsidRPr="006B4D3F">
        <w:t>№: ....</w:t>
      </w:r>
      <w:proofErr w:type="gramEnd"/>
      <w:r w:rsidRPr="006B4D3F">
        <w:t>.</w:t>
      </w:r>
    </w:p>
    <w:p w14:paraId="70E6840E" w14:textId="77777777" w:rsidR="003056CD" w:rsidRPr="006B4D3F" w:rsidRDefault="003056CD" w:rsidP="003056CD">
      <w:pPr>
        <w:pStyle w:val="SingleTxtGR"/>
      </w:pPr>
      <w:r w:rsidRPr="006B4D3F">
        <w:t xml:space="preserve">Уникальный идентификатор (УИ) (если это применимо): … … </w:t>
      </w:r>
    </w:p>
    <w:p w14:paraId="56650425" w14:textId="77777777" w:rsidR="003056CD" w:rsidRDefault="003056CD" w:rsidP="003056CD">
      <w:pPr>
        <w:pStyle w:val="SingleTxtGR"/>
        <w:tabs>
          <w:tab w:val="clear" w:pos="1701"/>
          <w:tab w:val="left" w:pos="1985"/>
          <w:tab w:val="right" w:leader="dot" w:pos="8789"/>
        </w:tabs>
        <w:ind w:left="0" w:firstLine="1134"/>
        <w:jc w:val="left"/>
      </w:pPr>
      <w:r w:rsidRPr="006B4D3F">
        <w:t>1.</w:t>
      </w:r>
      <w:r w:rsidRPr="006B4D3F">
        <w:tab/>
        <w:t xml:space="preserve">Торговое наименование или товарный знак светоотражающего </w:t>
      </w:r>
      <w:r>
        <w:t>устройства</w:t>
      </w:r>
      <w:r w:rsidRPr="006B4D3F">
        <w:t xml:space="preserve"> </w:t>
      </w:r>
      <w:r>
        <w:br/>
      </w:r>
      <w:r>
        <w:tab/>
      </w:r>
      <w:r w:rsidRPr="006B4D3F">
        <w:t>или маркировочного материала:</w:t>
      </w:r>
      <w:r w:rsidRPr="006B4D3F">
        <w:tab/>
      </w:r>
    </w:p>
    <w:p w14:paraId="7C5CF167"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14:paraId="14A60730"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w:t>
      </w:r>
      <w:r w:rsidRPr="006B4D3F">
        <w:tab/>
        <w:t>Наименование изготовителя:</w:t>
      </w:r>
      <w:r w:rsidRPr="006B4D3F">
        <w:tab/>
      </w:r>
    </w:p>
    <w:p w14:paraId="406E7F33"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2.1</w:t>
      </w:r>
      <w:r w:rsidRPr="006B4D3F">
        <w:tab/>
        <w:t xml:space="preserve">для типа светоотражающего </w:t>
      </w:r>
      <w:r>
        <w:t>устройства</w:t>
      </w:r>
      <w:r w:rsidRPr="006B4D3F">
        <w:t>:</w:t>
      </w:r>
      <w:r w:rsidRPr="006B4D3F">
        <w:tab/>
      </w:r>
    </w:p>
    <w:p w14:paraId="6A129B4C"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2.2</w:t>
      </w:r>
      <w:r w:rsidRPr="006B4D3F">
        <w:tab/>
        <w:t>для предупреждающего треугольника</w:t>
      </w:r>
      <w:r>
        <w:t>:</w:t>
      </w:r>
      <w:r w:rsidRPr="006B4D3F">
        <w:tab/>
      </w:r>
    </w:p>
    <w:p w14:paraId="66DC8F4B"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w:t>
      </w:r>
      <w:r w:rsidRPr="006B4D3F">
        <w:tab/>
        <w:t>для типа заднего опознавательного знака TTC:</w:t>
      </w:r>
      <w:r w:rsidRPr="006B4D3F">
        <w:tab/>
      </w:r>
    </w:p>
    <w:p w14:paraId="36722489"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2.3.1</w:t>
      </w:r>
      <w:r w:rsidRPr="006B4D3F">
        <w:tab/>
        <w:t>класс заднего опознавательного знака TTC:</w:t>
      </w:r>
      <w:r w:rsidRPr="006B4D3F">
        <w:tab/>
      </w:r>
    </w:p>
    <w:p w14:paraId="53F07203"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w:t>
      </w:r>
      <w:r w:rsidRPr="006B4D3F">
        <w:tab/>
        <w:t>для типа заднего опознавательного знака:</w:t>
      </w:r>
      <w:r w:rsidRPr="006B4D3F">
        <w:tab/>
      </w:r>
    </w:p>
    <w:p w14:paraId="4A52B98D"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2.4.1</w:t>
      </w:r>
      <w:r w:rsidRPr="006B4D3F">
        <w:tab/>
        <w:t>класс заднего опознавательного знака:</w:t>
      </w:r>
      <w:r w:rsidRPr="006B4D3F">
        <w:tab/>
      </w:r>
    </w:p>
    <w:p w14:paraId="62A5359B"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2.5</w:t>
      </w:r>
      <w:r w:rsidRPr="006B4D3F">
        <w:tab/>
        <w:t>класс маркировочного материала:</w:t>
      </w:r>
      <w:r w:rsidRPr="006B4D3F">
        <w:tab/>
      </w:r>
    </w:p>
    <w:p w14:paraId="77065DE9"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lastRenderedPageBreak/>
        <w:t>3.</w:t>
      </w:r>
      <w:r w:rsidRPr="006B4D3F">
        <w:tab/>
        <w:t>Наименование и адрес изготовителя:</w:t>
      </w:r>
      <w:r w:rsidRPr="006B4D3F">
        <w:tab/>
      </w:r>
    </w:p>
    <w:p w14:paraId="4A4DB558" w14:textId="77777777" w:rsidR="003056CD" w:rsidRDefault="003056CD" w:rsidP="003056CD">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4.</w:t>
      </w:r>
      <w:r w:rsidRPr="006B4D3F">
        <w:tab/>
        <w:t xml:space="preserve">В соответствующих случаях наименование и адрес представителя изготовителя: </w:t>
      </w:r>
      <w:r w:rsidRPr="006B4D3F">
        <w:tab/>
      </w:r>
    </w:p>
    <w:p w14:paraId="2232DAFF" w14:textId="77777777" w:rsidR="00462EFA" w:rsidRPr="006B4D3F" w:rsidRDefault="00462EFA" w:rsidP="003056CD">
      <w:pPr>
        <w:pStyle w:val="SingleTxtGR"/>
        <w:tabs>
          <w:tab w:val="clear" w:pos="1701"/>
          <w:tab w:val="clear" w:pos="2268"/>
          <w:tab w:val="clear" w:pos="2835"/>
          <w:tab w:val="clear" w:pos="3402"/>
          <w:tab w:val="clear" w:pos="3969"/>
          <w:tab w:val="left" w:pos="1985"/>
          <w:tab w:val="right" w:leader="dot" w:pos="8789"/>
        </w:tabs>
        <w:ind w:left="1985" w:hanging="851"/>
        <w:jc w:val="left"/>
      </w:pPr>
      <w:r>
        <w:tab/>
      </w:r>
      <w:r>
        <w:tab/>
      </w:r>
    </w:p>
    <w:p w14:paraId="14081CF1"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5.</w:t>
      </w:r>
      <w:r w:rsidRPr="006B4D3F">
        <w:tab/>
        <w:t>Дата представления маркировочного материала для проведения испытаний на официальное утверждение:</w:t>
      </w:r>
      <w:r w:rsidRPr="006B4D3F">
        <w:tab/>
      </w:r>
    </w:p>
    <w:p w14:paraId="164AF4CA"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6.</w:t>
      </w:r>
      <w:r w:rsidRPr="006B4D3F">
        <w:tab/>
        <w:t>Техническая служба, отвечающая за проведение испытаний на</w:t>
      </w:r>
      <w:r>
        <w:t> </w:t>
      </w:r>
      <w:r w:rsidRPr="006B4D3F">
        <w:t>официальное утверждение:</w:t>
      </w:r>
      <w:r w:rsidRPr="006B4D3F">
        <w:tab/>
      </w:r>
    </w:p>
    <w:p w14:paraId="549D9571"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7.</w:t>
      </w:r>
      <w:r w:rsidRPr="006B4D3F">
        <w:tab/>
        <w:t xml:space="preserve">Дата протокола испытаний, </w:t>
      </w:r>
      <w:r>
        <w:t>составленного этой</w:t>
      </w:r>
      <w:r w:rsidRPr="006B4D3F">
        <w:t xml:space="preserve"> технической службой:</w:t>
      </w:r>
      <w:r w:rsidRPr="006B4D3F">
        <w:tab/>
      </w:r>
    </w:p>
    <w:p w14:paraId="3C7AE266"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8.</w:t>
      </w:r>
      <w:r w:rsidRPr="006B4D3F">
        <w:tab/>
        <w:t xml:space="preserve">Номер протокола испытаний, </w:t>
      </w:r>
      <w:r>
        <w:t>составленного этой</w:t>
      </w:r>
      <w:r w:rsidRPr="006B4D3F">
        <w:t xml:space="preserve"> технической службой:</w:t>
      </w:r>
      <w:r w:rsidRPr="006B4D3F">
        <w:tab/>
      </w:r>
    </w:p>
    <w:p w14:paraId="514C2E6F"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9.</w:t>
      </w:r>
      <w:r w:rsidRPr="006B4D3F">
        <w:tab/>
        <w:t>Примечания:</w:t>
      </w:r>
      <w:r w:rsidRPr="006B4D3F">
        <w:tab/>
      </w:r>
    </w:p>
    <w:p w14:paraId="729E27D2"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10.</w:t>
      </w:r>
      <w:r w:rsidRPr="006B4D3F">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BE63DE">
        <w:rPr>
          <w:sz w:val="18"/>
          <w:szCs w:val="18"/>
          <w:vertAlign w:val="superscript"/>
        </w:rPr>
        <w:t>2</w:t>
      </w:r>
    </w:p>
    <w:p w14:paraId="386A98C7" w14:textId="77777777" w:rsidR="003056CD"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11.</w:t>
      </w:r>
      <w:r w:rsidRPr="006B4D3F">
        <w:tab/>
        <w:t>Причина (причины) распространения (в соответствующих случаях):</w:t>
      </w:r>
      <w:r w:rsidRPr="006B4D3F">
        <w:tab/>
      </w:r>
    </w:p>
    <w:p w14:paraId="6C73DCF0"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14:paraId="33EFCA71"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12.</w:t>
      </w:r>
      <w:r w:rsidRPr="006B4D3F">
        <w:tab/>
        <w:t>Место:</w:t>
      </w:r>
      <w:r w:rsidRPr="006B4D3F">
        <w:tab/>
      </w:r>
    </w:p>
    <w:p w14:paraId="11361038"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13.</w:t>
      </w:r>
      <w:r w:rsidRPr="006B4D3F">
        <w:tab/>
        <w:t>Дата:</w:t>
      </w:r>
      <w:r w:rsidRPr="006B4D3F">
        <w:tab/>
      </w:r>
    </w:p>
    <w:p w14:paraId="6218EC8A"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14.</w:t>
      </w:r>
      <w:r w:rsidRPr="006B4D3F">
        <w:tab/>
        <w:t>Подпись:</w:t>
      </w:r>
      <w:r w:rsidRPr="006B4D3F">
        <w:tab/>
      </w:r>
    </w:p>
    <w:p w14:paraId="71374CD0" w14:textId="77777777" w:rsidR="003056CD" w:rsidRPr="006B4D3F" w:rsidRDefault="003056CD" w:rsidP="003056CD">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ab/>
        <w:t>Фамилия:</w:t>
      </w:r>
      <w:r w:rsidRPr="006B4D3F">
        <w:tab/>
      </w:r>
    </w:p>
    <w:p w14:paraId="718AA9DE" w14:textId="77777777" w:rsidR="00856E35" w:rsidRDefault="003056CD" w:rsidP="003056CD">
      <w:pPr>
        <w:pStyle w:val="SingleTxtGR"/>
        <w:tabs>
          <w:tab w:val="clear" w:pos="1701"/>
          <w:tab w:val="clear" w:pos="2268"/>
          <w:tab w:val="clear" w:pos="2835"/>
          <w:tab w:val="clear" w:pos="3402"/>
          <w:tab w:val="clear" w:pos="3969"/>
          <w:tab w:val="left" w:pos="1985"/>
          <w:tab w:val="right" w:leader="dot" w:pos="8789"/>
        </w:tabs>
        <w:ind w:left="1985" w:hanging="851"/>
        <w:jc w:val="left"/>
        <w:rPr>
          <w:lang w:eastAsia="ru-RU"/>
        </w:rPr>
      </w:pPr>
      <w:r w:rsidRPr="006B4D3F">
        <w:t>15.</w:t>
      </w:r>
      <w:r w:rsidRPr="006B4D3F">
        <w:tab/>
        <w:t>К настоящему документу прилагается перечень официально утвержденных документов, представленных органу</w:t>
      </w:r>
      <w:r>
        <w:t xml:space="preserve"> по официальному утверждению типа</w:t>
      </w:r>
      <w:r w:rsidRPr="006B4D3F">
        <w:t xml:space="preserve">, </w:t>
      </w:r>
      <w:r>
        <w:t>предоставившему</w:t>
      </w:r>
      <w:r w:rsidRPr="006B4D3F">
        <w:t xml:space="preserve"> официальное утверждение; его копия может быть получена по запросу.</w:t>
      </w:r>
    </w:p>
    <w:p w14:paraId="6FA38F79" w14:textId="77777777" w:rsidR="003056CD" w:rsidRDefault="003056CD" w:rsidP="00933B29">
      <w:pPr>
        <w:suppressAutoHyphens w:val="0"/>
        <w:spacing w:line="240" w:lineRule="auto"/>
        <w:rPr>
          <w:szCs w:val="20"/>
          <w:lang w:eastAsia="ru-RU"/>
        </w:rPr>
      </w:pPr>
    </w:p>
    <w:p w14:paraId="70C40F76" w14:textId="77777777" w:rsidR="00C73D7F" w:rsidRDefault="00C73D7F" w:rsidP="00933B29">
      <w:pPr>
        <w:suppressAutoHyphens w:val="0"/>
        <w:spacing w:line="240" w:lineRule="auto"/>
        <w:rPr>
          <w:szCs w:val="20"/>
          <w:lang w:eastAsia="ru-RU"/>
        </w:rPr>
        <w:sectPr w:rsidR="00C73D7F" w:rsidSect="003056CD">
          <w:headerReference w:type="even" r:id="rId34"/>
          <w:headerReference w:type="default" r:id="rId35"/>
          <w:footerReference w:type="even" r:id="rId36"/>
          <w:footerReference w:type="default" r:id="rId37"/>
          <w:endnotePr>
            <w:numFmt w:val="decimal"/>
          </w:endnotePr>
          <w:pgSz w:w="11906" w:h="16838" w:code="9"/>
          <w:pgMar w:top="1417" w:right="1134" w:bottom="1134" w:left="1134" w:header="850" w:footer="567" w:gutter="0"/>
          <w:cols w:space="708"/>
          <w:docGrid w:linePitch="360"/>
        </w:sectPr>
      </w:pPr>
    </w:p>
    <w:p w14:paraId="2C922179" w14:textId="77777777" w:rsidR="00C73D7F" w:rsidRPr="00BE63DE" w:rsidRDefault="00C73D7F" w:rsidP="00C73D7F">
      <w:pPr>
        <w:pStyle w:val="HChGR"/>
      </w:pPr>
      <w:r w:rsidRPr="00BE63DE">
        <w:lastRenderedPageBreak/>
        <w:t>Приложение 2</w:t>
      </w:r>
    </w:p>
    <w:p w14:paraId="7D1ADF51" w14:textId="77777777" w:rsidR="00C73D7F" w:rsidRPr="00BE63DE" w:rsidRDefault="00C73D7F" w:rsidP="00C73D7F">
      <w:pPr>
        <w:pStyle w:val="HChGR"/>
      </w:pPr>
      <w:bookmarkStart w:id="6" w:name="_Toc369177404"/>
      <w:r w:rsidRPr="00BE63DE">
        <w:tab/>
      </w:r>
      <w:r w:rsidRPr="00BE63DE">
        <w:tab/>
        <w:t>Минимальные требования для процедур контр</w:t>
      </w:r>
      <w:r>
        <w:t>оля за </w:t>
      </w:r>
      <w:r w:rsidRPr="00BE63DE">
        <w:t>соответствием производства</w:t>
      </w:r>
      <w:bookmarkEnd w:id="6"/>
    </w:p>
    <w:p w14:paraId="0AF627C1" w14:textId="77777777" w:rsidR="00C73D7F" w:rsidRPr="006B4D3F" w:rsidRDefault="00C73D7F" w:rsidP="00C73D7F">
      <w:pPr>
        <w:pStyle w:val="SingleTxtGR"/>
        <w:tabs>
          <w:tab w:val="clear" w:pos="1701"/>
        </w:tabs>
        <w:ind w:left="2268" w:hanging="1134"/>
      </w:pPr>
      <w:r w:rsidRPr="006B4D3F">
        <w:t>1.</w:t>
      </w:r>
      <w:r w:rsidRPr="006B4D3F">
        <w:tab/>
        <w:t>О</w:t>
      </w:r>
      <w:r>
        <w:t>бщие положения</w:t>
      </w:r>
    </w:p>
    <w:p w14:paraId="205FDE5F" w14:textId="77777777" w:rsidR="00C73D7F" w:rsidRPr="006B4D3F" w:rsidRDefault="00C73D7F" w:rsidP="00C73D7F">
      <w:pPr>
        <w:pStyle w:val="SingleTxtGR"/>
        <w:tabs>
          <w:tab w:val="clear" w:pos="1701"/>
        </w:tabs>
        <w:ind w:left="2268" w:hanging="1134"/>
      </w:pPr>
      <w:r w:rsidRPr="006B4D3F">
        <w:t>1.1</w:t>
      </w:r>
      <w:r w:rsidRPr="006B4D3F">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 ООН.</w:t>
      </w:r>
    </w:p>
    <w:p w14:paraId="18E2B263" w14:textId="77777777" w:rsidR="00C73D7F" w:rsidRPr="006B4D3F" w:rsidRDefault="00C73D7F" w:rsidP="00C73D7F">
      <w:pPr>
        <w:pStyle w:val="SingleTxtGR"/>
        <w:tabs>
          <w:tab w:val="clear" w:pos="1701"/>
        </w:tabs>
        <w:ind w:left="2268" w:hanging="1134"/>
      </w:pPr>
      <w:r w:rsidRPr="006B4D3F">
        <w:t>1.2</w:t>
      </w:r>
      <w:r w:rsidRPr="006B4D3F">
        <w:tab/>
      </w:r>
      <w:r>
        <w:t xml:space="preserve">Применительно к </w:t>
      </w:r>
      <w:r w:rsidRPr="006B4D3F">
        <w:t>фотометрически</w:t>
      </w:r>
      <w:r>
        <w:t>м</w:t>
      </w:r>
      <w:r w:rsidRPr="006B4D3F">
        <w:t xml:space="preserve"> характеристик</w:t>
      </w:r>
      <w:r>
        <w:t>ам</w:t>
      </w:r>
      <w:r w:rsidRPr="006B4D3F">
        <w:t xml:space="preserve"> соответствие серийных задних светоотражающих </w:t>
      </w:r>
      <w:r>
        <w:t>устройств</w:t>
      </w:r>
      <w:r w:rsidRPr="006B4D3F">
        <w:t xml:space="preserve"> счит</w:t>
      </w:r>
      <w:r>
        <w:t>ают</w:t>
      </w:r>
      <w:r w:rsidRPr="006B4D3F">
        <w:t xml:space="preserve"> доказанным, если при фотометрическом испытании любого произвольно выбранного светоотражающего </w:t>
      </w:r>
      <w:r>
        <w:t>устройства</w:t>
      </w:r>
      <w:r w:rsidRPr="006B4D3F">
        <w:t xml:space="preserve"> ни одно из измеренных значений не отличается в неблагоприятную сторону более чем на 20% от минимальных значений, которые предписаны в настоящих Правилах. </w:t>
      </w:r>
    </w:p>
    <w:p w14:paraId="4BE24B91" w14:textId="77777777" w:rsidR="00C73D7F" w:rsidRPr="006B4D3F" w:rsidRDefault="00C73D7F" w:rsidP="00C73D7F">
      <w:pPr>
        <w:pStyle w:val="SingleTxtGR"/>
        <w:tabs>
          <w:tab w:val="clear" w:pos="1701"/>
        </w:tabs>
        <w:ind w:left="2268" w:hanging="1134"/>
      </w:pPr>
      <w:r w:rsidRPr="006B4D3F">
        <w:t>1.3</w:t>
      </w:r>
      <w:r w:rsidRPr="006B4D3F">
        <w:tab/>
        <w:t>Координаты цветности должны быть удовлетворительными.</w:t>
      </w:r>
    </w:p>
    <w:p w14:paraId="4379DE14" w14:textId="77777777" w:rsidR="00C73D7F" w:rsidRPr="006B4D3F" w:rsidRDefault="00C73D7F" w:rsidP="00C73D7F">
      <w:pPr>
        <w:pStyle w:val="SingleTxtGR"/>
        <w:tabs>
          <w:tab w:val="clear" w:pos="1701"/>
        </w:tabs>
        <w:ind w:left="2268" w:hanging="1134"/>
      </w:pPr>
      <w:r w:rsidRPr="006B4D3F">
        <w:t>2.</w:t>
      </w:r>
      <w:r w:rsidRPr="006B4D3F">
        <w:tab/>
      </w:r>
      <w:r w:rsidRPr="004703E1">
        <w:t>Минимальные требования в отношении проверки соответствия, проводимой изготовителем</w:t>
      </w:r>
    </w:p>
    <w:p w14:paraId="35498E64" w14:textId="77777777" w:rsidR="00C73D7F" w:rsidRPr="006B4D3F" w:rsidRDefault="00C73D7F" w:rsidP="00C73D7F">
      <w:pPr>
        <w:pStyle w:val="SingleTxtGR"/>
        <w:tabs>
          <w:tab w:val="clear" w:pos="1701"/>
        </w:tabs>
        <w:ind w:left="2268" w:hanging="1134"/>
      </w:pPr>
      <w:r w:rsidRPr="006B4D3F">
        <w:tab/>
      </w:r>
      <w:r>
        <w:t>Держатель</w:t>
      </w:r>
      <w:r w:rsidRPr="006B4D3F">
        <w:t xml:space="preserve"> официального утверждения проводит через соответствующие промежутки времени по крайней мере нижеследующие испытания светоотражающих </w:t>
      </w:r>
      <w:r>
        <w:t>устройств</w:t>
      </w:r>
      <w:r w:rsidRPr="006B4D3F">
        <w:t xml:space="preserve"> каждого типа. Испытания проводят в соответствии с положениями настоящих Правил.</w:t>
      </w:r>
    </w:p>
    <w:p w14:paraId="61E86619" w14:textId="77777777" w:rsidR="00C73D7F" w:rsidRPr="006B4D3F" w:rsidRDefault="00C73D7F" w:rsidP="00C73D7F">
      <w:pPr>
        <w:pStyle w:val="SingleTxtGR"/>
        <w:tabs>
          <w:tab w:val="clear" w:pos="1701"/>
        </w:tabs>
        <w:ind w:left="2268" w:hanging="1134"/>
      </w:pPr>
      <w:r w:rsidRPr="006B4D3F">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14:paraId="2BA1A9C5" w14:textId="77777777" w:rsidR="00C73D7F" w:rsidRPr="006B4D3F" w:rsidRDefault="00C73D7F" w:rsidP="00C73D7F">
      <w:pPr>
        <w:pStyle w:val="SingleTxtGR"/>
        <w:tabs>
          <w:tab w:val="clear" w:pos="1701"/>
        </w:tabs>
        <w:ind w:left="2268" w:hanging="1134"/>
      </w:pPr>
      <w:r w:rsidRPr="006B4D3F">
        <w:t>2.1</w:t>
      </w:r>
      <w:r w:rsidRPr="006B4D3F">
        <w:tab/>
        <w:t>Характер испытаний</w:t>
      </w:r>
    </w:p>
    <w:p w14:paraId="73FAB87D" w14:textId="77777777" w:rsidR="00C73D7F" w:rsidRPr="006B4D3F" w:rsidRDefault="00C73D7F" w:rsidP="00C73D7F">
      <w:pPr>
        <w:pStyle w:val="SingleTxtGR"/>
        <w:tabs>
          <w:tab w:val="clear" w:pos="1701"/>
        </w:tabs>
        <w:ind w:left="2268" w:hanging="1134"/>
      </w:pPr>
      <w:r w:rsidRPr="006B4D3F">
        <w:tab/>
        <w:t>Испытания на соответствие, предусм</w:t>
      </w:r>
      <w:r>
        <w:t>атриваемые</w:t>
      </w:r>
      <w:r w:rsidRPr="006B4D3F">
        <w:t xml:space="preserve"> в настоящих Правилах, касаются фотометрических и колориметрических характеристик и водонепроницаемости. </w:t>
      </w:r>
    </w:p>
    <w:p w14:paraId="74849003" w14:textId="77777777" w:rsidR="00C73D7F" w:rsidRPr="006B4D3F" w:rsidRDefault="00C73D7F" w:rsidP="00C73D7F">
      <w:pPr>
        <w:pStyle w:val="SingleTxtGR"/>
        <w:tabs>
          <w:tab w:val="clear" w:pos="1701"/>
        </w:tabs>
        <w:ind w:left="2268" w:hanging="1134"/>
      </w:pPr>
      <w:r w:rsidRPr="006B4D3F">
        <w:t>2.2</w:t>
      </w:r>
      <w:r w:rsidRPr="006B4D3F">
        <w:tab/>
        <w:t>Методы</w:t>
      </w:r>
      <w:r>
        <w:t>, используемые при</w:t>
      </w:r>
      <w:r w:rsidRPr="006B4D3F">
        <w:t xml:space="preserve"> проведени</w:t>
      </w:r>
      <w:r>
        <w:t>и</w:t>
      </w:r>
      <w:r w:rsidRPr="006B4D3F">
        <w:t xml:space="preserve"> испытаний</w:t>
      </w:r>
    </w:p>
    <w:p w14:paraId="1C95C5FE" w14:textId="77777777" w:rsidR="00C73D7F" w:rsidRPr="006B4D3F" w:rsidRDefault="00C73D7F" w:rsidP="00C73D7F">
      <w:pPr>
        <w:pStyle w:val="SingleTxtGR"/>
        <w:tabs>
          <w:tab w:val="clear" w:pos="1701"/>
        </w:tabs>
        <w:ind w:left="2268" w:hanging="1134"/>
      </w:pPr>
      <w:r w:rsidRPr="006B4D3F">
        <w:t>2.2.1</w:t>
      </w:r>
      <w:r w:rsidRPr="006B4D3F">
        <w:tab/>
        <w:t>Испытания, как правило, проводятся в соответствии с методами, изложенными в настоящих Правилах.</w:t>
      </w:r>
    </w:p>
    <w:p w14:paraId="38D96157" w14:textId="77777777" w:rsidR="00C73D7F" w:rsidRPr="006B4D3F" w:rsidRDefault="00C73D7F" w:rsidP="00C73D7F">
      <w:pPr>
        <w:pStyle w:val="SingleTxtGR"/>
        <w:tabs>
          <w:tab w:val="clear" w:pos="1701"/>
        </w:tabs>
        <w:ind w:left="2268" w:hanging="1134"/>
      </w:pPr>
      <w:r w:rsidRPr="006B4D3F">
        <w:t>2.2.2</w:t>
      </w:r>
      <w:r w:rsidRPr="006B4D3F">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14:paraId="067805B3" w14:textId="77777777" w:rsidR="00C73D7F" w:rsidRPr="006B4D3F" w:rsidRDefault="00C73D7F" w:rsidP="00C73D7F">
      <w:pPr>
        <w:pStyle w:val="SingleTxtGR"/>
        <w:tabs>
          <w:tab w:val="clear" w:pos="1701"/>
        </w:tabs>
        <w:ind w:left="2268" w:hanging="1134"/>
      </w:pPr>
      <w:r w:rsidRPr="006B4D3F">
        <w:t>2.2.3</w:t>
      </w:r>
      <w:r w:rsidRPr="006B4D3F">
        <w:tab/>
      </w:r>
      <w:r>
        <w:t xml:space="preserve">Для выполнения требований </w:t>
      </w:r>
      <w:r w:rsidRPr="006B4D3F">
        <w:t xml:space="preserve">пунктов 2.2.1 и 2.2.2 </w:t>
      </w:r>
      <w:r>
        <w:t xml:space="preserve">необходимо проводить </w:t>
      </w:r>
      <w:r w:rsidRPr="006B4D3F">
        <w:t>регулярн</w:t>
      </w:r>
      <w:r>
        <w:t>ую</w:t>
      </w:r>
      <w:r w:rsidRPr="006B4D3F">
        <w:t xml:space="preserve"> калибровк</w:t>
      </w:r>
      <w:r>
        <w:t>у</w:t>
      </w:r>
      <w:r w:rsidRPr="006B4D3F">
        <w:t xml:space="preserve"> испытательной аппаратуры и сопоставления регистрируемых с ее помощью данных с измерениями, произведенными органом</w:t>
      </w:r>
      <w:r>
        <w:t xml:space="preserve"> по официальному утверждению типа</w:t>
      </w:r>
      <w:r w:rsidRPr="006B4D3F">
        <w:t>.</w:t>
      </w:r>
    </w:p>
    <w:p w14:paraId="457F5541" w14:textId="77777777" w:rsidR="00C73D7F" w:rsidRPr="006B4D3F" w:rsidRDefault="00C73D7F" w:rsidP="00C73D7F">
      <w:pPr>
        <w:pStyle w:val="SingleTxtGR"/>
        <w:tabs>
          <w:tab w:val="clear" w:pos="1701"/>
        </w:tabs>
        <w:ind w:left="2268" w:hanging="1134"/>
      </w:pPr>
      <w:r w:rsidRPr="006B4D3F">
        <w:t>2.2.4</w:t>
      </w:r>
      <w:r w:rsidRPr="006B4D3F">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40F6856A" w14:textId="77777777" w:rsidR="00C73D7F" w:rsidRPr="006B4D3F" w:rsidRDefault="00C73D7F" w:rsidP="00C73D7F">
      <w:pPr>
        <w:pStyle w:val="SingleTxtGR"/>
        <w:pageBreakBefore/>
        <w:tabs>
          <w:tab w:val="clear" w:pos="1701"/>
        </w:tabs>
        <w:ind w:left="2268" w:hanging="1134"/>
      </w:pPr>
      <w:r w:rsidRPr="006B4D3F">
        <w:lastRenderedPageBreak/>
        <w:t>2.3</w:t>
      </w:r>
      <w:r w:rsidRPr="006B4D3F">
        <w:tab/>
        <w:t>Порядок отбора образцов</w:t>
      </w:r>
    </w:p>
    <w:p w14:paraId="4C691570" w14:textId="77777777" w:rsidR="00C73D7F" w:rsidRPr="006B4D3F" w:rsidRDefault="00C73D7F" w:rsidP="00C73D7F">
      <w:pPr>
        <w:pStyle w:val="SingleTxtGR"/>
        <w:tabs>
          <w:tab w:val="clear" w:pos="1701"/>
        </w:tabs>
        <w:ind w:left="2268" w:hanging="1134"/>
      </w:pPr>
      <w:r w:rsidRPr="006B4D3F">
        <w:tab/>
        <w:t xml:space="preserve">Образцы светоотражающих </w:t>
      </w:r>
      <w:r>
        <w:t>устройств</w:t>
      </w:r>
      <w:r w:rsidRPr="006B4D3F">
        <w:t xml:space="preserve"> отбирают произвольно из партии готовых однородных изделий. Под партией однородных изделий подразумевается набор светоотражающих </w:t>
      </w:r>
      <w:r>
        <w:t>устройств</w:t>
      </w:r>
      <w:r w:rsidRPr="006B4D3F">
        <w:t xml:space="preserve"> одного типа, определенного в соответствии с производственными методами, используемыми изготовителем.</w:t>
      </w:r>
    </w:p>
    <w:p w14:paraId="76685309" w14:textId="77777777" w:rsidR="00C73D7F" w:rsidRPr="006B4D3F" w:rsidRDefault="00C73D7F" w:rsidP="00C73D7F">
      <w:pPr>
        <w:pStyle w:val="SingleTxtGR"/>
        <w:tabs>
          <w:tab w:val="clear" w:pos="1701"/>
        </w:tabs>
        <w:ind w:left="2268" w:hanging="1134"/>
      </w:pPr>
      <w:r>
        <w:tab/>
      </w:r>
      <w:r w:rsidRPr="006B4D3F">
        <w:t>В целом оценку проводят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14:paraId="1B4668F2" w14:textId="77777777" w:rsidR="00C73D7F" w:rsidRPr="006B4D3F" w:rsidRDefault="00C73D7F" w:rsidP="00C73D7F">
      <w:pPr>
        <w:pStyle w:val="SingleTxtGR"/>
        <w:tabs>
          <w:tab w:val="clear" w:pos="1701"/>
        </w:tabs>
        <w:ind w:left="2268" w:hanging="1134"/>
      </w:pPr>
      <w:r w:rsidRPr="006B4D3F">
        <w:t>2.4</w:t>
      </w:r>
      <w:r w:rsidRPr="006B4D3F">
        <w:tab/>
        <w:t>Измеряемые и регистрируемые фотометрические характеристики</w:t>
      </w:r>
    </w:p>
    <w:p w14:paraId="7734DC4F" w14:textId="77777777" w:rsidR="00C73D7F" w:rsidRPr="006B4D3F" w:rsidRDefault="00C73D7F" w:rsidP="00C73D7F">
      <w:pPr>
        <w:pStyle w:val="SingleTxtGR"/>
        <w:tabs>
          <w:tab w:val="clear" w:pos="1701"/>
        </w:tabs>
        <w:ind w:left="2268" w:hanging="1134"/>
      </w:pPr>
      <w:r w:rsidRPr="006B4D3F">
        <w:tab/>
      </w:r>
      <w:r>
        <w:t>На о</w:t>
      </w:r>
      <w:r w:rsidRPr="006B4D3F">
        <w:t>тобранно</w:t>
      </w:r>
      <w:r>
        <w:t>м</w:t>
      </w:r>
      <w:r w:rsidRPr="006B4D3F">
        <w:t xml:space="preserve"> светоотражающе</w:t>
      </w:r>
      <w:r>
        <w:t>м</w:t>
      </w:r>
      <w:r w:rsidRPr="006B4D3F">
        <w:t xml:space="preserve"> </w:t>
      </w:r>
      <w:r>
        <w:t xml:space="preserve">устройстве проводят </w:t>
      </w:r>
      <w:r w:rsidRPr="006B4D3F">
        <w:t>фотометрически</w:t>
      </w:r>
      <w:r>
        <w:t>е</w:t>
      </w:r>
      <w:r w:rsidRPr="006B4D3F">
        <w:t xml:space="preserve"> измерения в точках и координатах цветности, которые предусмотрены в Правилах. </w:t>
      </w:r>
    </w:p>
    <w:p w14:paraId="41F4BF15" w14:textId="77777777" w:rsidR="00C73D7F" w:rsidRPr="006B4D3F" w:rsidRDefault="00C73D7F" w:rsidP="00C73D7F">
      <w:pPr>
        <w:pStyle w:val="SingleTxtGR"/>
        <w:tabs>
          <w:tab w:val="clear" w:pos="1701"/>
        </w:tabs>
        <w:ind w:left="2268" w:hanging="1134"/>
      </w:pPr>
      <w:r w:rsidRPr="006B4D3F">
        <w:t>2.5</w:t>
      </w:r>
      <w:r w:rsidRPr="006B4D3F">
        <w:tab/>
        <w:t>Критерии приемлемости</w:t>
      </w:r>
    </w:p>
    <w:p w14:paraId="6553502F" w14:textId="77777777" w:rsidR="0099065B" w:rsidRDefault="00C73D7F" w:rsidP="00C73D7F">
      <w:pPr>
        <w:pStyle w:val="SingleTxtGR"/>
        <w:tabs>
          <w:tab w:val="clear" w:pos="1701"/>
        </w:tabs>
        <w:ind w:left="2268" w:hanging="1134"/>
        <w:rPr>
          <w:lang w:eastAsia="ru-RU"/>
        </w:rPr>
      </w:pPr>
      <w:r w:rsidRPr="006B4D3F">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предписаний в отношении проверки соответствия продукции, предусмотренных в пункте 3.5.1 настоящих Правил. 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18 (первый отбор образцов) должна составлять 0,95.</w:t>
      </w:r>
    </w:p>
    <w:p w14:paraId="483806D2" w14:textId="77777777" w:rsidR="00C73D7F" w:rsidRDefault="00C73D7F" w:rsidP="00933B29">
      <w:pPr>
        <w:suppressAutoHyphens w:val="0"/>
        <w:spacing w:line="240" w:lineRule="auto"/>
        <w:rPr>
          <w:szCs w:val="20"/>
          <w:lang w:eastAsia="ru-RU"/>
        </w:rPr>
      </w:pPr>
    </w:p>
    <w:p w14:paraId="286A87C6" w14:textId="77777777" w:rsidR="0087114F" w:rsidRDefault="0087114F" w:rsidP="00933B29">
      <w:pPr>
        <w:suppressAutoHyphens w:val="0"/>
        <w:spacing w:line="240" w:lineRule="auto"/>
        <w:rPr>
          <w:szCs w:val="20"/>
          <w:lang w:eastAsia="ru-RU"/>
        </w:rPr>
        <w:sectPr w:rsidR="0087114F" w:rsidSect="00C73D7F">
          <w:headerReference w:type="even" r:id="rId38"/>
          <w:headerReference w:type="default" r:id="rId39"/>
          <w:footerReference w:type="even" r:id="rId40"/>
          <w:footerReference w:type="default" r:id="rId41"/>
          <w:endnotePr>
            <w:numFmt w:val="decimal"/>
          </w:endnotePr>
          <w:pgSz w:w="11906" w:h="16838" w:code="9"/>
          <w:pgMar w:top="1417" w:right="1134" w:bottom="1134" w:left="1134" w:header="680" w:footer="567" w:gutter="0"/>
          <w:cols w:space="708"/>
          <w:docGrid w:linePitch="360"/>
        </w:sectPr>
      </w:pPr>
    </w:p>
    <w:p w14:paraId="19E77679" w14:textId="77777777" w:rsidR="0087114F" w:rsidRPr="00702573" w:rsidRDefault="0087114F" w:rsidP="0087114F">
      <w:pPr>
        <w:pStyle w:val="HChGR"/>
      </w:pPr>
      <w:bookmarkStart w:id="7" w:name="_Toc369177405"/>
      <w:r w:rsidRPr="00702573">
        <w:lastRenderedPageBreak/>
        <w:t>Приложение 3</w:t>
      </w:r>
      <w:bookmarkEnd w:id="7"/>
    </w:p>
    <w:p w14:paraId="5FB8B4A1" w14:textId="77777777" w:rsidR="0087114F" w:rsidRPr="00702573" w:rsidRDefault="0087114F" w:rsidP="0087114F">
      <w:pPr>
        <w:pStyle w:val="HChGR"/>
      </w:pPr>
      <w:r w:rsidRPr="00702573">
        <w:tab/>
      </w:r>
      <w:r w:rsidRPr="00702573">
        <w:tab/>
        <w:t>Минимальные требования в отношении отбора образцов, производимого инспектором</w:t>
      </w:r>
      <w:bookmarkStart w:id="8" w:name="_Toc369177406"/>
      <w:bookmarkEnd w:id="8"/>
    </w:p>
    <w:p w14:paraId="4BF678ED" w14:textId="77777777" w:rsidR="0087114F" w:rsidRPr="006B4D3F" w:rsidRDefault="0087114F" w:rsidP="0087114F">
      <w:pPr>
        <w:pStyle w:val="SingleTxtGR"/>
        <w:tabs>
          <w:tab w:val="clear" w:pos="1701"/>
        </w:tabs>
        <w:ind w:left="2268" w:hanging="1134"/>
      </w:pPr>
      <w:r w:rsidRPr="006B4D3F">
        <w:t>1.</w:t>
      </w:r>
      <w:r w:rsidRPr="006B4D3F">
        <w:tab/>
      </w:r>
      <w:r w:rsidRPr="004703E1">
        <w:t>Общие положения</w:t>
      </w:r>
    </w:p>
    <w:p w14:paraId="498A0047" w14:textId="77777777" w:rsidR="0087114F" w:rsidRPr="006B4D3F" w:rsidRDefault="0087114F" w:rsidP="0087114F">
      <w:pPr>
        <w:pStyle w:val="SingleTxtGR"/>
        <w:tabs>
          <w:tab w:val="clear" w:pos="1701"/>
        </w:tabs>
        <w:ind w:left="2268" w:hanging="1134"/>
      </w:pPr>
      <w:r w:rsidRPr="006B4D3F">
        <w:t>1.1</w:t>
      </w:r>
      <w:r w:rsidRPr="006B4D3F">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14:paraId="4E397803" w14:textId="77777777" w:rsidR="0087114F" w:rsidRPr="006B4D3F" w:rsidRDefault="0087114F" w:rsidP="0087114F">
      <w:pPr>
        <w:pStyle w:val="SingleTxtGR"/>
        <w:tabs>
          <w:tab w:val="clear" w:pos="1701"/>
        </w:tabs>
        <w:ind w:left="2268" w:hanging="1134"/>
      </w:pPr>
      <w:r w:rsidRPr="006B4D3F">
        <w:t>1.2</w:t>
      </w:r>
      <w:r w:rsidRPr="006B4D3F">
        <w:tab/>
      </w:r>
      <w:r>
        <w:t>Применительно к</w:t>
      </w:r>
      <w:r w:rsidRPr="006B4D3F">
        <w:t xml:space="preserve"> фотометрически</w:t>
      </w:r>
      <w:r>
        <w:t>м</w:t>
      </w:r>
      <w:r w:rsidRPr="006B4D3F">
        <w:t xml:space="preserve"> характеристик</w:t>
      </w:r>
      <w:r>
        <w:t>ам</w:t>
      </w:r>
      <w:r w:rsidRPr="006B4D3F">
        <w:t xml:space="preserve"> соответствие серийных светоотражающих </w:t>
      </w:r>
      <w:r>
        <w:t>устройств</w:t>
      </w:r>
      <w:r w:rsidRPr="006B4D3F">
        <w:t xml:space="preserve"> считается доказанным, если при фотометрическом испытании любого произвольно выбранного светоотражающего </w:t>
      </w:r>
      <w:r>
        <w:t>устройства</w:t>
      </w:r>
      <w:r w:rsidRPr="006B4D3F">
        <w:t>:</w:t>
      </w:r>
    </w:p>
    <w:p w14:paraId="0DBDEB3A" w14:textId="77777777" w:rsidR="0087114F" w:rsidRPr="006B4D3F" w:rsidRDefault="0087114F" w:rsidP="0087114F">
      <w:pPr>
        <w:pStyle w:val="SingleTxtGR"/>
        <w:tabs>
          <w:tab w:val="clear" w:pos="1701"/>
        </w:tabs>
        <w:ind w:left="2268" w:hanging="1134"/>
      </w:pPr>
      <w:r w:rsidRPr="006B4D3F">
        <w:t>1.2.1</w:t>
      </w:r>
      <w:r w:rsidRPr="006B4D3F">
        <w:tab/>
        <w:t>Ни одно из измеренных значений не отличается в неблагоприятную сторону более чем на 20% от минимальных значений, предписанных в настоящих Правилах.</w:t>
      </w:r>
    </w:p>
    <w:p w14:paraId="49F5C545" w14:textId="77777777" w:rsidR="0087114F" w:rsidRPr="006B4D3F" w:rsidRDefault="0087114F" w:rsidP="0087114F">
      <w:pPr>
        <w:pStyle w:val="SingleTxtGR"/>
        <w:tabs>
          <w:tab w:val="clear" w:pos="1701"/>
        </w:tabs>
        <w:ind w:left="2268" w:hanging="1134"/>
      </w:pPr>
      <w:r w:rsidRPr="006B4D3F">
        <w:t>1.2.2</w:t>
      </w:r>
      <w:r w:rsidRPr="006B4D3F">
        <w:tab/>
        <w:t xml:space="preserve">Светоотражающие </w:t>
      </w:r>
      <w:r>
        <w:t>устройства</w:t>
      </w:r>
      <w:r w:rsidRPr="006B4D3F">
        <w:t xml:space="preserve"> с явными неисправностями не учитывают.</w:t>
      </w:r>
    </w:p>
    <w:p w14:paraId="749DC08E" w14:textId="77777777" w:rsidR="0087114F" w:rsidRPr="006B4D3F" w:rsidRDefault="0087114F" w:rsidP="0087114F">
      <w:pPr>
        <w:pStyle w:val="SingleTxtGR"/>
        <w:tabs>
          <w:tab w:val="clear" w:pos="1701"/>
        </w:tabs>
        <w:ind w:left="2268" w:hanging="1134"/>
      </w:pPr>
      <w:r w:rsidRPr="006B4D3F">
        <w:t>1.3</w:t>
      </w:r>
      <w:r w:rsidRPr="006B4D3F">
        <w:tab/>
        <w:t xml:space="preserve">Координаты цветности должны </w:t>
      </w:r>
      <w:r>
        <w:t>отвечать установленным требованиям</w:t>
      </w:r>
      <w:r w:rsidRPr="006B4D3F">
        <w:t>.</w:t>
      </w:r>
    </w:p>
    <w:p w14:paraId="62F0F547" w14:textId="77777777" w:rsidR="0087114F" w:rsidRPr="006B4D3F" w:rsidRDefault="0087114F" w:rsidP="0087114F">
      <w:pPr>
        <w:pStyle w:val="SingleTxtGR"/>
        <w:tabs>
          <w:tab w:val="clear" w:pos="1701"/>
        </w:tabs>
        <w:ind w:left="2268" w:hanging="1134"/>
      </w:pPr>
      <w:r w:rsidRPr="006B4D3F">
        <w:t>2.</w:t>
      </w:r>
      <w:r w:rsidRPr="006B4D3F">
        <w:tab/>
      </w:r>
      <w:r w:rsidRPr="004703E1">
        <w:t>Первый отбор образцов</w:t>
      </w:r>
    </w:p>
    <w:p w14:paraId="50FEA1FF" w14:textId="77777777" w:rsidR="0087114F" w:rsidRPr="006B4D3F" w:rsidRDefault="0087114F" w:rsidP="0087114F">
      <w:pPr>
        <w:pStyle w:val="SingleTxtGR"/>
        <w:tabs>
          <w:tab w:val="clear" w:pos="1701"/>
        </w:tabs>
        <w:ind w:left="2268" w:hanging="1134"/>
      </w:pPr>
      <w:r>
        <w:tab/>
      </w:r>
      <w:r w:rsidRPr="006B4D3F">
        <w:t>В ходе первого отбора образцов произвольно выбирают четыре светоотражающи</w:t>
      </w:r>
      <w:r>
        <w:t>х</w:t>
      </w:r>
      <w:r w:rsidRPr="006B4D3F">
        <w:t xml:space="preserve"> </w:t>
      </w:r>
      <w:r>
        <w:t>устройства</w:t>
      </w:r>
      <w:r w:rsidRPr="006B4D3F">
        <w:t>. Первую выборку из двух образцов обозначают буквой A, а вторую выборку из двух образцов − буквой B.</w:t>
      </w:r>
    </w:p>
    <w:p w14:paraId="5399A17B" w14:textId="77777777" w:rsidR="0087114F" w:rsidRPr="006B4D3F" w:rsidRDefault="0087114F" w:rsidP="0087114F">
      <w:pPr>
        <w:pStyle w:val="SingleTxtGR"/>
        <w:tabs>
          <w:tab w:val="clear" w:pos="1701"/>
        </w:tabs>
        <w:ind w:left="2268" w:hanging="1134"/>
      </w:pPr>
      <w:r w:rsidRPr="006B4D3F">
        <w:t>2.1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A и B (всех четырех светоотражающих </w:t>
      </w:r>
      <w:r>
        <w:t>устройств</w:t>
      </w:r>
      <w:r w:rsidRPr="006B4D3F">
        <w:t>) не превышает 20%.</w:t>
      </w:r>
    </w:p>
    <w:p w14:paraId="47D4D076" w14:textId="77777777" w:rsidR="0087114F" w:rsidRPr="006B4D3F" w:rsidRDefault="0087114F" w:rsidP="0087114F">
      <w:pPr>
        <w:pStyle w:val="SingleTxtGR"/>
        <w:tabs>
          <w:tab w:val="clear" w:pos="1701"/>
        </w:tabs>
        <w:ind w:left="2268" w:hanging="1134"/>
      </w:pPr>
      <w:r>
        <w:tab/>
      </w:r>
      <w:r w:rsidRPr="006B4D3F">
        <w:t xml:space="preserve">В том случае, если отклонение обоих светоотражающих </w:t>
      </w:r>
      <w:r>
        <w:t>устройств</w:t>
      </w:r>
      <w:r w:rsidRPr="006B4D3F">
        <w:t xml:space="preserve"> из выборки А не превышает 0%, измерения могут быть прекращены.</w:t>
      </w:r>
    </w:p>
    <w:p w14:paraId="4A4E2478" w14:textId="77777777" w:rsidR="0087114F" w:rsidRPr="006B4D3F" w:rsidRDefault="0087114F" w:rsidP="0087114F">
      <w:pPr>
        <w:pStyle w:val="SingleTxtGR"/>
        <w:tabs>
          <w:tab w:val="clear" w:pos="1701"/>
        </w:tabs>
        <w:ind w:left="2268" w:hanging="1134"/>
      </w:pPr>
      <w:r w:rsidRPr="006B4D3F">
        <w:t>2.2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 одного образца из выборок А или В превышает 20%.</w:t>
      </w:r>
    </w:p>
    <w:p w14:paraId="32D9F51F" w14:textId="77777777" w:rsidR="0087114F" w:rsidRPr="006B4D3F" w:rsidRDefault="0087114F" w:rsidP="0087114F">
      <w:pPr>
        <w:pStyle w:val="SingleTxtGR"/>
        <w:tabs>
          <w:tab w:val="clear" w:pos="1701"/>
        </w:tabs>
        <w:ind w:left="2268" w:hanging="1134"/>
      </w:pPr>
      <w:r>
        <w:tab/>
      </w:r>
      <w:r w:rsidRPr="006B4D3F">
        <w:t>Изготовителю предлагают обеспечить соответствие производства предъявляемым требованиям (привести его в соответствие с этими требованиями)</w:t>
      </w:r>
      <w:r>
        <w:t>,</w:t>
      </w:r>
      <w:r w:rsidRPr="006B4D3F">
        <w:t xml:space="preserve">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14:paraId="6E9D84D2" w14:textId="77777777" w:rsidR="0087114F" w:rsidRPr="006B4D3F" w:rsidRDefault="0087114F" w:rsidP="0087114F">
      <w:pPr>
        <w:pStyle w:val="SingleTxtGR"/>
        <w:tabs>
          <w:tab w:val="clear" w:pos="1701"/>
        </w:tabs>
        <w:ind w:left="2268" w:hanging="1134"/>
      </w:pPr>
      <w:r w:rsidRPr="006B4D3F">
        <w:t>3.</w:t>
      </w:r>
      <w:r w:rsidRPr="006B4D3F">
        <w:tab/>
      </w:r>
      <w:r w:rsidRPr="004703E1">
        <w:t>Первый повторный отбор образцов</w:t>
      </w:r>
    </w:p>
    <w:p w14:paraId="2BFD4EF9" w14:textId="77777777" w:rsidR="0087114F" w:rsidRPr="006B4D3F" w:rsidRDefault="0087114F" w:rsidP="0087114F">
      <w:pPr>
        <w:pStyle w:val="SingleTxtGR"/>
        <w:tabs>
          <w:tab w:val="clear" w:pos="1701"/>
        </w:tabs>
        <w:ind w:left="2268" w:hanging="1134"/>
      </w:pPr>
      <w:r>
        <w:tab/>
      </w:r>
      <w:r w:rsidRPr="006B4D3F">
        <w:t>Из партии продукции, изготовленной после приведения производства в соответствие с предъявляемыми требованиями, произвольно дела</w:t>
      </w:r>
      <w:r>
        <w:t>ют</w:t>
      </w:r>
      <w:r w:rsidRPr="006B4D3F">
        <w:t xml:space="preserve"> выборк</w:t>
      </w:r>
      <w:r>
        <w:t>у</w:t>
      </w:r>
      <w:r w:rsidRPr="006B4D3F">
        <w:t xml:space="preserve"> из четырех светоотражающих </w:t>
      </w:r>
      <w:r>
        <w:t>устройств</w:t>
      </w:r>
      <w:r w:rsidRPr="006B4D3F">
        <w:t xml:space="preserve">. </w:t>
      </w:r>
    </w:p>
    <w:p w14:paraId="2FCB627A" w14:textId="77777777" w:rsidR="0087114F" w:rsidRPr="006B4D3F" w:rsidRDefault="0087114F" w:rsidP="0087114F">
      <w:pPr>
        <w:pStyle w:val="SingleTxtGR"/>
        <w:tabs>
          <w:tab w:val="clear" w:pos="1701"/>
        </w:tabs>
        <w:ind w:left="2268" w:hanging="1134"/>
      </w:pPr>
      <w:r>
        <w:tab/>
      </w:r>
      <w:r w:rsidRPr="006B4D3F">
        <w:t>Первую выборку из двух образцов обозначают буквой C, а вторую выборку из двух образцов − буквой D.</w:t>
      </w:r>
    </w:p>
    <w:p w14:paraId="288DA8C1" w14:textId="77777777" w:rsidR="0087114F" w:rsidRPr="006B4D3F" w:rsidRDefault="0087114F" w:rsidP="0087114F">
      <w:pPr>
        <w:pStyle w:val="SingleTxtGR"/>
        <w:tabs>
          <w:tab w:val="clear" w:pos="1701"/>
        </w:tabs>
        <w:ind w:left="2268" w:hanging="1134"/>
      </w:pPr>
      <w:r w:rsidRPr="006B4D3F">
        <w:t>3.1</w:t>
      </w:r>
      <w:r w:rsidRPr="006B4D3F">
        <w:tab/>
        <w:t xml:space="preserve">Соответствие производства серийных светоотражающих </w:t>
      </w:r>
      <w:r>
        <w:t>устройств</w:t>
      </w:r>
      <w:r w:rsidRPr="006B4D3F">
        <w:t xml:space="preserve"> счит</w:t>
      </w:r>
      <w:r>
        <w:t>ают</w:t>
      </w:r>
      <w:r w:rsidRPr="006B4D3F">
        <w:t xml:space="preserve"> доказанным, если отклонение любого образца из выборок C и D (всех четырех светоотражающих </w:t>
      </w:r>
      <w:r>
        <w:t>устройств</w:t>
      </w:r>
      <w:r w:rsidRPr="006B4D3F">
        <w:t xml:space="preserve">) не превышает 20%. </w:t>
      </w:r>
    </w:p>
    <w:p w14:paraId="5D8FC40F" w14:textId="77777777" w:rsidR="0087114F" w:rsidRPr="006B4D3F" w:rsidRDefault="0087114F" w:rsidP="0087114F">
      <w:pPr>
        <w:pStyle w:val="SingleTxtGR"/>
        <w:tabs>
          <w:tab w:val="clear" w:pos="1701"/>
        </w:tabs>
        <w:ind w:left="2268" w:hanging="1134"/>
      </w:pPr>
      <w:r>
        <w:lastRenderedPageBreak/>
        <w:tab/>
      </w:r>
      <w:r w:rsidRPr="006B4D3F">
        <w:t xml:space="preserve">В том случае, если отклонение обоих светоотражающих </w:t>
      </w:r>
      <w:r>
        <w:t>устройств</w:t>
      </w:r>
      <w:r w:rsidRPr="006B4D3F">
        <w:t xml:space="preserve"> из выборки C не превышает 0%, измерения могут быть прекращены.</w:t>
      </w:r>
    </w:p>
    <w:p w14:paraId="6F616C62" w14:textId="77777777" w:rsidR="0087114F" w:rsidRPr="006B4D3F" w:rsidRDefault="0087114F" w:rsidP="0087114F">
      <w:pPr>
        <w:pStyle w:val="SingleTxtGR"/>
        <w:tabs>
          <w:tab w:val="clear" w:pos="1701"/>
        </w:tabs>
        <w:ind w:left="2268" w:hanging="1134"/>
      </w:pPr>
      <w:r w:rsidRPr="006B4D3F">
        <w:t>3.2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w:t>
      </w:r>
    </w:p>
    <w:p w14:paraId="0787CBE3" w14:textId="77777777" w:rsidR="0087114F" w:rsidRPr="006B4D3F" w:rsidRDefault="0087114F" w:rsidP="0087114F">
      <w:pPr>
        <w:pStyle w:val="SingleTxtGR"/>
        <w:tabs>
          <w:tab w:val="clear" w:pos="1701"/>
        </w:tabs>
        <w:ind w:left="2268" w:hanging="1134"/>
      </w:pPr>
      <w:r w:rsidRPr="006B4D3F">
        <w:t>3.2.1</w:t>
      </w:r>
      <w:r w:rsidRPr="006B4D3F">
        <w:tab/>
        <w:t xml:space="preserve">одного образца из выборок C или D превышает 20%, но отклонение всех образцов из этих выборок не превышает 30%. </w:t>
      </w:r>
    </w:p>
    <w:p w14:paraId="7FA586AC" w14:textId="77777777" w:rsidR="0087114F" w:rsidRPr="006B4D3F" w:rsidRDefault="0087114F" w:rsidP="0087114F">
      <w:pPr>
        <w:pStyle w:val="SingleTxtGR"/>
        <w:tabs>
          <w:tab w:val="clear" w:pos="1701"/>
        </w:tabs>
        <w:ind w:left="2268" w:hanging="1134"/>
      </w:pPr>
      <w:r>
        <w:tab/>
      </w:r>
      <w:r w:rsidRPr="006B4D3F">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0C2C7211" w14:textId="77777777" w:rsidR="0087114F" w:rsidRPr="006B4D3F" w:rsidRDefault="0087114F" w:rsidP="0087114F">
      <w:pPr>
        <w:pStyle w:val="SingleTxtGR"/>
        <w:tabs>
          <w:tab w:val="clear" w:pos="1701"/>
        </w:tabs>
        <w:ind w:left="2268" w:hanging="1134"/>
      </w:pPr>
      <w:r>
        <w:tab/>
        <w:t>В</w:t>
      </w:r>
      <w:r w:rsidRPr="006B4D3F">
        <w:t xml:space="preserve">торой </w:t>
      </w:r>
      <w:r>
        <w:t xml:space="preserve">из </w:t>
      </w:r>
      <w:r w:rsidRPr="006B4D3F">
        <w:t>повторны</w:t>
      </w:r>
      <w:r>
        <w:t>х</w:t>
      </w:r>
      <w:r w:rsidRPr="006B4D3F">
        <w:t xml:space="preserve"> отбор</w:t>
      </w:r>
      <w:r>
        <w:t>ов</w:t>
      </w:r>
      <w:r w:rsidRPr="006B4D3F">
        <w:t xml:space="preserve"> образцов согласно пункту 4 </w:t>
      </w:r>
      <w:r>
        <w:t xml:space="preserve">проводят </w:t>
      </w:r>
      <w:r w:rsidRPr="006B4D3F">
        <w:t>в течение двух месяцев после уведомления. Выборки C и D хранятся в технической службе до завершения всего процесса обеспечения СП;</w:t>
      </w:r>
    </w:p>
    <w:p w14:paraId="2020BA23" w14:textId="77777777" w:rsidR="0087114F" w:rsidRPr="006B4D3F" w:rsidRDefault="0087114F" w:rsidP="0087114F">
      <w:pPr>
        <w:pStyle w:val="SingleTxtGR"/>
        <w:tabs>
          <w:tab w:val="clear" w:pos="1701"/>
        </w:tabs>
        <w:ind w:left="2268" w:hanging="1134"/>
      </w:pPr>
      <w:r w:rsidRPr="006B4D3F">
        <w:t>3.2.2</w:t>
      </w:r>
      <w:r w:rsidRPr="006B4D3F">
        <w:tab/>
      </w:r>
      <w:r>
        <w:t xml:space="preserve">на </w:t>
      </w:r>
      <w:r w:rsidRPr="006B4D3F">
        <w:t>одно</w:t>
      </w:r>
      <w:r>
        <w:t>м</w:t>
      </w:r>
      <w:r w:rsidRPr="006B4D3F">
        <w:t xml:space="preserve"> образц</w:t>
      </w:r>
      <w:r>
        <w:t>е</w:t>
      </w:r>
      <w:r w:rsidRPr="006B4D3F">
        <w:t xml:space="preserve"> из выбор</w:t>
      </w:r>
      <w:r>
        <w:t>ки</w:t>
      </w:r>
      <w:r w:rsidRPr="006B4D3F">
        <w:t xml:space="preserve"> C и D превышает 30%. </w:t>
      </w:r>
    </w:p>
    <w:p w14:paraId="2291A0E4" w14:textId="77777777" w:rsidR="0087114F" w:rsidRPr="006B4D3F" w:rsidRDefault="0087114F" w:rsidP="0087114F">
      <w:pPr>
        <w:pStyle w:val="SingleTxtGR"/>
        <w:tabs>
          <w:tab w:val="clear" w:pos="1701"/>
        </w:tabs>
        <w:ind w:left="2268" w:hanging="1134"/>
      </w:pPr>
      <w:r>
        <w:tab/>
      </w:r>
      <w:r w:rsidRPr="006B4D3F">
        <w:t>В таком случае официальное утверждение отменяют и применяют положения пункта 5.</w:t>
      </w:r>
    </w:p>
    <w:p w14:paraId="47D60BF1" w14:textId="77777777" w:rsidR="0087114F" w:rsidRPr="006B4D3F" w:rsidRDefault="0087114F" w:rsidP="0087114F">
      <w:pPr>
        <w:pStyle w:val="SingleTxtGR"/>
        <w:tabs>
          <w:tab w:val="clear" w:pos="1701"/>
        </w:tabs>
        <w:ind w:left="2268" w:hanging="1134"/>
      </w:pPr>
      <w:r w:rsidRPr="006B4D3F">
        <w:t>4.</w:t>
      </w:r>
      <w:r w:rsidRPr="006B4D3F">
        <w:tab/>
      </w:r>
      <w:r w:rsidRPr="004703E1">
        <w:t>Второй повторный отбор образцов</w:t>
      </w:r>
    </w:p>
    <w:p w14:paraId="7994F078" w14:textId="77777777" w:rsidR="0087114F" w:rsidRPr="006B4D3F" w:rsidRDefault="0087114F" w:rsidP="0087114F">
      <w:pPr>
        <w:pStyle w:val="SingleTxtGR"/>
        <w:tabs>
          <w:tab w:val="clear" w:pos="1701"/>
        </w:tabs>
        <w:ind w:left="2268" w:hanging="1134"/>
      </w:pPr>
      <w:r>
        <w:tab/>
      </w:r>
      <w:r w:rsidRPr="006B4D3F">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w:t>
      </w:r>
      <w:r>
        <w:t>устройств</w:t>
      </w:r>
      <w:r w:rsidRPr="006B4D3F">
        <w:t xml:space="preserve">. </w:t>
      </w:r>
    </w:p>
    <w:p w14:paraId="61DA1637" w14:textId="77777777" w:rsidR="0087114F" w:rsidRPr="006B4D3F" w:rsidRDefault="0087114F" w:rsidP="0087114F">
      <w:pPr>
        <w:pStyle w:val="SingleTxtGR"/>
        <w:tabs>
          <w:tab w:val="clear" w:pos="1701"/>
        </w:tabs>
        <w:ind w:left="2268" w:hanging="1134"/>
      </w:pPr>
      <w:r>
        <w:tab/>
      </w:r>
      <w:r w:rsidRPr="006B4D3F">
        <w:t>Первую выборку из двух огней обозначают буквой E, а вторую выборку из двух огней − буквой F.</w:t>
      </w:r>
    </w:p>
    <w:p w14:paraId="0693281B" w14:textId="77777777" w:rsidR="0087114F" w:rsidRPr="006B4D3F" w:rsidRDefault="0087114F" w:rsidP="0087114F">
      <w:pPr>
        <w:pStyle w:val="SingleTxtGR"/>
        <w:tabs>
          <w:tab w:val="clear" w:pos="1701"/>
        </w:tabs>
        <w:ind w:left="2268" w:hanging="1134"/>
      </w:pPr>
      <w:r w:rsidRPr="006B4D3F">
        <w:t>4.1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E и F (всех четырех светоотражающих </w:t>
      </w:r>
      <w:r>
        <w:t>устройств</w:t>
      </w:r>
      <w:r w:rsidRPr="006B4D3F">
        <w:t xml:space="preserve">) не превышает 20%. В том случае, если отклонение обоих светоотражающих </w:t>
      </w:r>
      <w:r>
        <w:t>устройств из выборки </w:t>
      </w:r>
      <w:r w:rsidRPr="006B4D3F">
        <w:t>E не превышает 0%, измерения могут быть прекращены.</w:t>
      </w:r>
    </w:p>
    <w:p w14:paraId="56764B68" w14:textId="77777777" w:rsidR="0087114F" w:rsidRPr="006B4D3F" w:rsidRDefault="0087114F" w:rsidP="0087114F">
      <w:pPr>
        <w:pStyle w:val="SingleTxtGR"/>
        <w:tabs>
          <w:tab w:val="clear" w:pos="1701"/>
        </w:tabs>
        <w:ind w:left="2268" w:hanging="1134"/>
      </w:pPr>
      <w:r w:rsidRPr="006B4D3F">
        <w:t>4.2</w:t>
      </w:r>
      <w:r w:rsidRPr="006B4D3F">
        <w:tab/>
        <w:t xml:space="preserve">Соответствие производства серийных светоотражающих </w:t>
      </w:r>
      <w:r>
        <w:t>устройств</w:t>
      </w:r>
      <w:r w:rsidRPr="006B4D3F">
        <w:t xml:space="preserve"> не считается доказанным, если отклонение по крайней мере одного образца из выборок E или F превышает 20%. </w:t>
      </w:r>
    </w:p>
    <w:p w14:paraId="1337A615" w14:textId="77777777" w:rsidR="0087114F" w:rsidRPr="006B4D3F" w:rsidRDefault="0087114F" w:rsidP="0087114F">
      <w:pPr>
        <w:pStyle w:val="SingleTxtGR"/>
        <w:tabs>
          <w:tab w:val="clear" w:pos="1701"/>
        </w:tabs>
        <w:ind w:left="2268" w:hanging="1134"/>
      </w:pPr>
      <w:r>
        <w:tab/>
      </w:r>
      <w:r w:rsidRPr="006B4D3F">
        <w:t xml:space="preserve">В таком случае официальное утверждение отменяют и применяют положения пункта 5. </w:t>
      </w:r>
    </w:p>
    <w:p w14:paraId="58EB2A2D" w14:textId="77777777" w:rsidR="0087114F" w:rsidRPr="006B4D3F" w:rsidRDefault="0087114F" w:rsidP="0087114F">
      <w:pPr>
        <w:pStyle w:val="SingleTxtGR"/>
        <w:tabs>
          <w:tab w:val="clear" w:pos="1701"/>
        </w:tabs>
        <w:ind w:left="2268" w:hanging="1134"/>
        <w:rPr>
          <w:u w:val="single"/>
        </w:rPr>
      </w:pPr>
      <w:r w:rsidRPr="006B4D3F">
        <w:t>5.</w:t>
      </w:r>
      <w:r w:rsidRPr="006B4D3F">
        <w:tab/>
      </w:r>
      <w:r w:rsidRPr="004703E1">
        <w:t>Отмена официального утверждения</w:t>
      </w:r>
    </w:p>
    <w:p w14:paraId="50BDE32D" w14:textId="77777777" w:rsidR="0087114F" w:rsidRPr="006B4D3F" w:rsidRDefault="0087114F" w:rsidP="0087114F">
      <w:pPr>
        <w:pStyle w:val="SingleTxtGR"/>
        <w:tabs>
          <w:tab w:val="clear" w:pos="1701"/>
        </w:tabs>
        <w:ind w:left="2268" w:hanging="1134"/>
      </w:pPr>
      <w:r>
        <w:tab/>
      </w:r>
      <w:r w:rsidRPr="006B4D3F">
        <w:t>Официальное утверждение отменяют в соответствии с пунктом 3.6 настоящих Правил.</w:t>
      </w:r>
    </w:p>
    <w:p w14:paraId="1FC12598" w14:textId="77777777" w:rsidR="0087114F" w:rsidRPr="006B4D3F" w:rsidRDefault="0087114F" w:rsidP="0087114F">
      <w:pPr>
        <w:pStyle w:val="SingleTxtGR"/>
        <w:tabs>
          <w:tab w:val="clear" w:pos="1701"/>
        </w:tabs>
        <w:ind w:left="2268" w:hanging="1134"/>
      </w:pPr>
      <w:r w:rsidRPr="006B4D3F">
        <w:t>6.</w:t>
      </w:r>
      <w:r w:rsidRPr="006B4D3F">
        <w:tab/>
        <w:t>И</w:t>
      </w:r>
      <w:r>
        <w:t>спытания на стойкость</w:t>
      </w:r>
    </w:p>
    <w:p w14:paraId="4FCBEF71" w14:textId="77777777" w:rsidR="0087114F" w:rsidRPr="006B4D3F" w:rsidRDefault="0087114F" w:rsidP="0087114F">
      <w:pPr>
        <w:pStyle w:val="SingleTxtGR"/>
        <w:tabs>
          <w:tab w:val="clear" w:pos="1701"/>
        </w:tabs>
        <w:ind w:left="2268" w:hanging="1134"/>
      </w:pPr>
      <w:r w:rsidRPr="006B4D3F">
        <w:t>6.1</w:t>
      </w:r>
      <w:r w:rsidRPr="006B4D3F">
        <w:tab/>
        <w:t xml:space="preserve">После отбора образцов согласно пункту 2 одно светоотражающее </w:t>
      </w:r>
      <w:r>
        <w:t>устройство</w:t>
      </w:r>
      <w:r w:rsidRPr="006B4D3F">
        <w:t xml:space="preserve"> из выборки A подвергают испытанию в соответствии с процедурой, изложенной в пункте 1 приложения 7, или, в случае предупреждающего треугольника, образец из выборки А подвергают испытанию в соответствии с процедурой, изложенной </w:t>
      </w:r>
      <w:r>
        <w:t xml:space="preserve">в </w:t>
      </w:r>
      <w:r w:rsidRPr="006B4D3F">
        <w:t>пункте 2 приложения 7.</w:t>
      </w:r>
    </w:p>
    <w:p w14:paraId="5DAD96DE" w14:textId="77777777" w:rsidR="0087114F" w:rsidRPr="006B4D3F" w:rsidRDefault="0087114F" w:rsidP="0087114F">
      <w:pPr>
        <w:pStyle w:val="SingleTxtGR"/>
        <w:tabs>
          <w:tab w:val="clear" w:pos="1701"/>
        </w:tabs>
        <w:ind w:left="2268" w:hanging="1134"/>
      </w:pPr>
      <w:r>
        <w:tab/>
      </w:r>
      <w:r w:rsidRPr="006B4D3F">
        <w:t xml:space="preserve">Светоотражающие </w:t>
      </w:r>
      <w:r>
        <w:t>устройства</w:t>
      </w:r>
      <w:r w:rsidRPr="006B4D3F">
        <w:t xml:space="preserve">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w:t>
      </w:r>
      <w:r>
        <w:t>устройства</w:t>
      </w:r>
      <w:r w:rsidRPr="006B4D3F">
        <w:t xml:space="preserve"> из выборки B, причем оба они должны выдержать испытание.</w:t>
      </w:r>
    </w:p>
    <w:p w14:paraId="6781B42A" w14:textId="77777777" w:rsidR="0087114F" w:rsidRPr="006B4D3F" w:rsidRDefault="0087114F" w:rsidP="0087114F">
      <w:pPr>
        <w:pStyle w:val="SingleTxtGR"/>
        <w:pageBreakBefore/>
        <w:tabs>
          <w:tab w:val="clear" w:pos="1701"/>
        </w:tabs>
        <w:ind w:left="2268" w:hanging="1134"/>
      </w:pPr>
      <w:r w:rsidRPr="006B4D3F">
        <w:lastRenderedPageBreak/>
        <w:t>6.2</w:t>
      </w:r>
      <w:r w:rsidRPr="006B4D3F">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w:t>
      </w:r>
    </w:p>
    <w:p w14:paraId="75E99036" w14:textId="77777777" w:rsidR="0087114F" w:rsidRPr="006B4D3F" w:rsidRDefault="0087114F" w:rsidP="0087114F">
      <w:pPr>
        <w:pStyle w:val="SingleTxtGR"/>
        <w:tabs>
          <w:tab w:val="clear" w:pos="1701"/>
        </w:tabs>
        <w:ind w:left="2268" w:hanging="1134"/>
      </w:pPr>
      <w:r>
        <w:tab/>
      </w:r>
      <w:r w:rsidRPr="006B4D3F">
        <w:t>Задний опознавательный знак считается приемлемым, если он выдерживает испытание.</w:t>
      </w:r>
    </w:p>
    <w:p w14:paraId="1C4E6978" w14:textId="77777777" w:rsidR="00C73D7F" w:rsidRDefault="0087114F" w:rsidP="0087114F">
      <w:pPr>
        <w:pStyle w:val="SingleTxtGR"/>
        <w:tabs>
          <w:tab w:val="clear" w:pos="1701"/>
        </w:tabs>
        <w:ind w:left="2268" w:hanging="1134"/>
        <w:rPr>
          <w:lang w:eastAsia="ru-RU"/>
        </w:rPr>
      </w:pPr>
      <w:r w:rsidRPr="006B4D3F">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14:paraId="0730F232" w14:textId="77777777" w:rsidR="0087114F" w:rsidRDefault="0087114F" w:rsidP="00933B29">
      <w:pPr>
        <w:suppressAutoHyphens w:val="0"/>
        <w:spacing w:line="240" w:lineRule="auto"/>
        <w:rPr>
          <w:szCs w:val="20"/>
          <w:lang w:eastAsia="ru-RU"/>
        </w:rPr>
      </w:pPr>
    </w:p>
    <w:p w14:paraId="7BC81438" w14:textId="77777777" w:rsidR="001A7307" w:rsidRDefault="001A7307" w:rsidP="00933B29">
      <w:pPr>
        <w:suppressAutoHyphens w:val="0"/>
        <w:spacing w:line="240" w:lineRule="auto"/>
        <w:rPr>
          <w:szCs w:val="20"/>
          <w:lang w:eastAsia="ru-RU"/>
        </w:rPr>
        <w:sectPr w:rsidR="001A7307" w:rsidSect="0087114F">
          <w:headerReference w:type="even" r:id="rId42"/>
          <w:headerReference w:type="default" r:id="rId43"/>
          <w:footerReference w:type="even" r:id="rId44"/>
          <w:footerReference w:type="default" r:id="rId45"/>
          <w:endnotePr>
            <w:numFmt w:val="decimal"/>
          </w:endnotePr>
          <w:pgSz w:w="11906" w:h="16838" w:code="9"/>
          <w:pgMar w:top="1417" w:right="1134" w:bottom="1134" w:left="1134" w:header="850" w:footer="567" w:gutter="0"/>
          <w:cols w:space="708"/>
          <w:docGrid w:linePitch="360"/>
        </w:sectPr>
      </w:pPr>
    </w:p>
    <w:p w14:paraId="45BCA10E" w14:textId="77777777" w:rsidR="001A7307" w:rsidRPr="00047F69" w:rsidRDefault="001A7307" w:rsidP="00F9205B">
      <w:pPr>
        <w:pStyle w:val="HChG"/>
      </w:pPr>
      <w:r w:rsidRPr="00047F69">
        <w:lastRenderedPageBreak/>
        <w:t>Приложение 4</w:t>
      </w:r>
    </w:p>
    <w:p w14:paraId="707B6189" w14:textId="77777777" w:rsidR="001A7307" w:rsidRPr="00047F69" w:rsidRDefault="001A7307" w:rsidP="00F9205B">
      <w:pPr>
        <w:pStyle w:val="HChG"/>
      </w:pPr>
      <w:bookmarkStart w:id="9" w:name="_Toc429642179"/>
      <w:r w:rsidRPr="00047F69">
        <w:tab/>
      </w:r>
      <w:r w:rsidRPr="00047F69">
        <w:tab/>
        <w:t xml:space="preserve">Измерения фотометрических характеристик светоотражающих </w:t>
      </w:r>
      <w:r>
        <w:t>устройств</w:t>
      </w:r>
      <w:r w:rsidRPr="00047F69">
        <w:t xml:space="preserve"> и маркировочных материалов</w:t>
      </w:r>
      <w:bookmarkEnd w:id="9"/>
    </w:p>
    <w:p w14:paraId="4859C19A" w14:textId="77777777" w:rsidR="001A7307" w:rsidRPr="006B4D3F" w:rsidRDefault="001A7307" w:rsidP="001A7307">
      <w:pPr>
        <w:pStyle w:val="SingleTxtGR"/>
        <w:tabs>
          <w:tab w:val="clear" w:pos="1701"/>
        </w:tabs>
        <w:ind w:left="2268" w:hanging="1134"/>
      </w:pPr>
      <w:r w:rsidRPr="006B4D3F">
        <w:t>1.</w:t>
      </w:r>
      <w:r w:rsidRPr="006B4D3F">
        <w:tab/>
        <w:t>П</w:t>
      </w:r>
      <w:r>
        <w:t>роцедуры испытания</w:t>
      </w:r>
    </w:p>
    <w:p w14:paraId="3664FC19" w14:textId="77777777" w:rsidR="001A7307" w:rsidRPr="006B4D3F" w:rsidRDefault="001A7307" w:rsidP="001A7307">
      <w:pPr>
        <w:pStyle w:val="SingleTxtGR"/>
        <w:tabs>
          <w:tab w:val="clear" w:pos="1701"/>
        </w:tabs>
        <w:ind w:left="2268" w:hanging="1134"/>
      </w:pPr>
      <w:r w:rsidRPr="006B4D3F">
        <w:t>1.1</w:t>
      </w:r>
      <w:r w:rsidRPr="006B4D3F">
        <w:tab/>
        <w:t xml:space="preserve">При измерении КСС светоотражающего </w:t>
      </w:r>
      <w:r>
        <w:t>устройства</w:t>
      </w:r>
      <w:r w:rsidRPr="006B4D3F">
        <w:t xml:space="preserve"> для угла β, равного V = H = 0°, необходимо убедиться в отсутствии зеркального отражения, поворачивая данное </w:t>
      </w:r>
      <w:r>
        <w:t>устройство на небольшой угол. При </w:t>
      </w:r>
      <w:r w:rsidRPr="006B4D3F">
        <w:t xml:space="preserve">наличии зеркального отражения измерение производится для угла β, равного </w:t>
      </w:r>
      <w:r>
        <w:br/>
      </w:r>
      <w:r w:rsidRPr="006B4D3F">
        <w:t>V = ±5°, H = 0°. В этом случае из всех положений принимается то, которое соответствует минимальному КСС.</w:t>
      </w:r>
    </w:p>
    <w:p w14:paraId="5B282C0A" w14:textId="77777777" w:rsidR="001A7307" w:rsidRPr="006B4D3F" w:rsidRDefault="001A7307" w:rsidP="001A7307">
      <w:pPr>
        <w:pStyle w:val="SingleTxtGR"/>
        <w:tabs>
          <w:tab w:val="clear" w:pos="1701"/>
        </w:tabs>
        <w:ind w:left="2268" w:hanging="1134"/>
      </w:pPr>
      <w:r w:rsidRPr="006B4D3F">
        <w:t>1.2</w:t>
      </w:r>
      <w:r w:rsidRPr="006B4D3F">
        <w:tab/>
        <w:t xml:space="preserve">При угле освещения β, равном V = H = 0°, или при угле освещения, определенном в пункте 5 настоящих Правил, и при угле расхождения </w:t>
      </w:r>
      <w:r>
        <w:br/>
      </w:r>
      <w:r w:rsidRPr="006B4D3F">
        <w:t xml:space="preserve">в 20' светоотражающие </w:t>
      </w:r>
      <w:r>
        <w:t>устройства</w:t>
      </w:r>
      <w:r w:rsidRPr="006B4D3F">
        <w:t xml:space="preserve">, не имеющие надписи </w:t>
      </w:r>
      <w:r>
        <w:t>«</w:t>
      </w:r>
      <w:r w:rsidRPr="006B4D3F">
        <w:t>ТОР</w:t>
      </w:r>
      <w:r>
        <w:t>»</w:t>
      </w:r>
      <w:r w:rsidRPr="006B4D3F">
        <w:t xml:space="preserve"> (</w:t>
      </w:r>
      <w:r>
        <w:t>«</w:t>
      </w:r>
      <w:r w:rsidRPr="006B4D3F">
        <w:t>ВЕРХ</w:t>
      </w:r>
      <w:r>
        <w:t>»</w:t>
      </w:r>
      <w:r w:rsidRPr="006B4D3F">
        <w:t xml:space="preserve">), следует поворачивать вокруг их исходной оси до тех пор, пока КСС не достигнет минимума, который должен соответствовать значению, указанному в пункте 5 настоящих Правил. При измерении КСС под другими углами освещения и расхождения светоотражающее </w:t>
      </w:r>
      <w:r>
        <w:t>устройство</w:t>
      </w:r>
      <w:r w:rsidRPr="006B4D3F">
        <w:t xml:space="preserve"> должно находиться в положении, которое соответствует это</w:t>
      </w:r>
      <w:r>
        <w:t>му</w:t>
      </w:r>
      <w:r w:rsidRPr="006B4D3F">
        <w:t xml:space="preserve"> значению ε. Если указанные значения не достигаются, то светоотражающее </w:t>
      </w:r>
      <w:r>
        <w:t>устройство</w:t>
      </w:r>
      <w:r w:rsidRPr="006B4D3F">
        <w:t xml:space="preserve"> можно повернуть на ±5° вокруг исходной оси с учетом этого положения. </w:t>
      </w:r>
    </w:p>
    <w:p w14:paraId="2F2E571F" w14:textId="77777777" w:rsidR="001A7307" w:rsidRPr="006B4D3F" w:rsidRDefault="001A7307" w:rsidP="001A7307">
      <w:pPr>
        <w:pStyle w:val="SingleTxtGR"/>
        <w:tabs>
          <w:tab w:val="clear" w:pos="1701"/>
        </w:tabs>
        <w:ind w:left="2268" w:hanging="1134"/>
      </w:pPr>
      <w:r w:rsidRPr="006B4D3F">
        <w:t>1.3</w:t>
      </w:r>
      <w:r w:rsidRPr="006B4D3F">
        <w:tab/>
        <w:t xml:space="preserve">При угле освещения β, равном V = H = 0°, или при угле освещения, определенном в пункте 4 настоящих Правил, и при угле расхождения </w:t>
      </w:r>
      <w:r>
        <w:br/>
      </w:r>
      <w:r w:rsidRPr="006B4D3F">
        <w:t xml:space="preserve">в 20' светоотражающие </w:t>
      </w:r>
      <w:r>
        <w:t>устройства</w:t>
      </w:r>
      <w:r w:rsidRPr="006B4D3F">
        <w:t xml:space="preserve">, имеющие надпись </w:t>
      </w:r>
      <w:r>
        <w:t>«</w:t>
      </w:r>
      <w:r w:rsidRPr="006B4D3F">
        <w:t>ТОР</w:t>
      </w:r>
      <w:r>
        <w:t>»</w:t>
      </w:r>
      <w:r w:rsidRPr="006B4D3F">
        <w:t xml:space="preserve"> (</w:t>
      </w:r>
      <w:r>
        <w:t>«</w:t>
      </w:r>
      <w:r w:rsidRPr="006B4D3F">
        <w:t>ВЕРХ</w:t>
      </w:r>
      <w:r>
        <w:t>»</w:t>
      </w:r>
      <w:r w:rsidRPr="006B4D3F">
        <w:t xml:space="preserve">), поворачиваются на ±5° вокруг своей оси. Ни в одном из положений, в котором светоотражающее </w:t>
      </w:r>
      <w:r>
        <w:t>устройство</w:t>
      </w:r>
      <w:r w:rsidRPr="006B4D3F">
        <w:t xml:space="preserve"> будет находиться во время этого вращения, КСС не должен быть ниже предписанного значения.</w:t>
      </w:r>
    </w:p>
    <w:p w14:paraId="1FD111C9" w14:textId="77777777" w:rsidR="001A7307" w:rsidRPr="006B4D3F" w:rsidRDefault="001A7307" w:rsidP="001A7307">
      <w:pPr>
        <w:pStyle w:val="SingleTxtGR"/>
        <w:tabs>
          <w:tab w:val="clear" w:pos="1701"/>
        </w:tabs>
        <w:ind w:left="2268" w:hanging="1134"/>
      </w:pPr>
      <w:r w:rsidRPr="006B4D3F">
        <w:t>1.4</w:t>
      </w:r>
      <w:r w:rsidRPr="006B4D3F">
        <w:tab/>
        <w:t>Если в направлении V = H = 0° и при ε = 0° КСС превысит предписанные значения на 50% или более, то все измерения для всех углов освещения и расхождения производятся при ε = 0°.</w:t>
      </w:r>
    </w:p>
    <w:p w14:paraId="32A41779" w14:textId="77777777" w:rsidR="001A7307" w:rsidRPr="006B4D3F" w:rsidRDefault="001A7307" w:rsidP="00F9205B">
      <w:pPr>
        <w:pStyle w:val="SingleTxtGR"/>
        <w:tabs>
          <w:tab w:val="clear" w:pos="1701"/>
        </w:tabs>
        <w:ind w:left="2268" w:hanging="1134"/>
      </w:pPr>
      <w:r w:rsidRPr="006B4D3F">
        <w:t>2.</w:t>
      </w:r>
      <w:r w:rsidRPr="006B4D3F">
        <w:tab/>
        <w:t>О</w:t>
      </w:r>
      <w:r>
        <w:t>пределения</w:t>
      </w:r>
    </w:p>
    <w:p w14:paraId="5C25536C" w14:textId="77777777" w:rsidR="001A7307" w:rsidRPr="006B4D3F" w:rsidRDefault="001A7307" w:rsidP="001A7307">
      <w:pPr>
        <w:pStyle w:val="SingleTxtGR"/>
        <w:tabs>
          <w:tab w:val="clear" w:pos="1701"/>
        </w:tabs>
        <w:ind w:left="2268" w:hanging="1134"/>
      </w:pPr>
      <w:r w:rsidRPr="006B4D3F">
        <w:tab/>
        <w:t>Определения поясняются рисунками A4-I–A4-V.</w:t>
      </w:r>
    </w:p>
    <w:p w14:paraId="1EFE479A" w14:textId="77777777" w:rsidR="001A7307" w:rsidRPr="006B4D3F" w:rsidRDefault="001A7307" w:rsidP="001A7307">
      <w:pPr>
        <w:pStyle w:val="SingleTxtGR"/>
        <w:tabs>
          <w:tab w:val="clear" w:pos="1701"/>
        </w:tabs>
        <w:ind w:left="2268" w:hanging="1134"/>
      </w:pPr>
      <w:r w:rsidRPr="006B4D3F">
        <w:t>3.</w:t>
      </w:r>
      <w:r w:rsidRPr="006B4D3F">
        <w:tab/>
        <w:t>Т</w:t>
      </w:r>
      <w:r>
        <w:t>ребования в отношении размеров и физических характеристик для фотометрии светоотражающих устройств</w:t>
      </w:r>
    </w:p>
    <w:p w14:paraId="1C0DB1F8" w14:textId="77777777" w:rsidR="001A7307" w:rsidRPr="006B4D3F" w:rsidRDefault="001A7307" w:rsidP="001A7307">
      <w:pPr>
        <w:pStyle w:val="SingleTxtGR"/>
        <w:tabs>
          <w:tab w:val="clear" w:pos="1701"/>
        </w:tabs>
        <w:ind w:left="2268" w:hanging="1134"/>
      </w:pPr>
      <w:r w:rsidRPr="006B4D3F">
        <w:t xml:space="preserve">3.1 </w:t>
      </w:r>
      <w:r w:rsidRPr="006B4D3F">
        <w:tab/>
        <w:t>Применяется угловая система МКС, как показано на рис. A4-I.</w:t>
      </w:r>
    </w:p>
    <w:p w14:paraId="54713476" w14:textId="77777777" w:rsidR="001A7307" w:rsidRPr="006B4D3F" w:rsidRDefault="001A7307" w:rsidP="001A7307">
      <w:pPr>
        <w:pStyle w:val="SingleTxtGR"/>
        <w:tabs>
          <w:tab w:val="clear" w:pos="1701"/>
        </w:tabs>
        <w:ind w:left="2268" w:hanging="1134"/>
      </w:pPr>
      <w:r>
        <w:tab/>
      </w:r>
      <w:r w:rsidRPr="006B4D3F">
        <w:t>Соответствующая опора (гониометр) изображена на рис. A4-II.</w:t>
      </w:r>
    </w:p>
    <w:p w14:paraId="15F663A5" w14:textId="77777777" w:rsidR="001A7307" w:rsidRPr="006B4D3F" w:rsidRDefault="001A7307" w:rsidP="001A7307">
      <w:pPr>
        <w:pStyle w:val="SingleTxtGR"/>
        <w:tabs>
          <w:tab w:val="clear" w:pos="1701"/>
        </w:tabs>
        <w:ind w:left="2268" w:hanging="1134"/>
        <w:rPr>
          <w:iCs/>
        </w:rPr>
      </w:pPr>
      <w:r w:rsidRPr="006B4D3F">
        <w:t>3.2</w:t>
      </w:r>
      <w:r w:rsidRPr="006B4D3F">
        <w:tab/>
        <w:t xml:space="preserve">Для целей испытания на светоотражение светоотражающие </w:t>
      </w:r>
      <w:r>
        <w:t>устройства</w:t>
      </w:r>
      <w:r w:rsidRPr="006B4D3F">
        <w:t xml:space="preserve"> освещают лампой-эталоном МКО А (ISO 11664-2:2007(E)/CIE S 014-2/</w:t>
      </w:r>
      <w:r>
        <w:t xml:space="preserve"> </w:t>
      </w:r>
      <w:r w:rsidRPr="006B4D3F">
        <w:t>E:2006) и проводят измерения, предусмотренные в приложении 4.</w:t>
      </w:r>
    </w:p>
    <w:p w14:paraId="28595D13" w14:textId="77777777" w:rsidR="001A7307" w:rsidRPr="006B4D3F" w:rsidRDefault="001A7307" w:rsidP="001A7307">
      <w:pPr>
        <w:pStyle w:val="SingleTxtGR"/>
        <w:tabs>
          <w:tab w:val="clear" w:pos="1701"/>
        </w:tabs>
        <w:ind w:left="2268" w:hanging="1134"/>
        <w:rPr>
          <w:iCs/>
        </w:rPr>
      </w:pPr>
      <w:r w:rsidRPr="006B4D3F">
        <w:t>3.3</w:t>
      </w:r>
      <w:r w:rsidRPr="006B4D3F">
        <w:tab/>
        <w:t>Геометрия измерения изображена на рис. A4-I, при этом установлены следующие пределы:</w:t>
      </w:r>
    </w:p>
    <w:p w14:paraId="07547B38" w14:textId="77777777" w:rsidR="001A7307" w:rsidRPr="006B4D3F" w:rsidRDefault="001A7307" w:rsidP="001A7307">
      <w:pPr>
        <w:pStyle w:val="SingleTxtGR"/>
        <w:tabs>
          <w:tab w:val="clear" w:pos="1701"/>
        </w:tabs>
        <w:spacing w:after="100"/>
        <w:ind w:left="2268" w:hanging="1134"/>
      </w:pPr>
      <w:r>
        <w:tab/>
        <w:t>Угловой диаметр источника –</w:t>
      </w:r>
      <w:r w:rsidRPr="006B4D3F">
        <w:t xml:space="preserve"> </w:t>
      </w:r>
      <w:r w:rsidRPr="006B4D3F">
        <w:tab/>
      </w:r>
      <w:r w:rsidRPr="006B4D3F">
        <w:tab/>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p>
    <w:p w14:paraId="4F07DA9A" w14:textId="77777777" w:rsidR="001A7307" w:rsidRPr="006B4D3F" w:rsidRDefault="001A7307" w:rsidP="001A7307">
      <w:pPr>
        <w:pStyle w:val="SingleTxtGR"/>
        <w:tabs>
          <w:tab w:val="clear" w:pos="1701"/>
        </w:tabs>
        <w:spacing w:after="100"/>
        <w:ind w:left="2268" w:hanging="1134"/>
      </w:pPr>
      <w:r w:rsidRPr="006B4D3F">
        <w:tab/>
        <w:t>Угловой диа</w:t>
      </w:r>
      <w:r>
        <w:t>метр измерительного устройства –</w:t>
      </w:r>
      <w:r w:rsidRPr="006B4D3F">
        <w:t xml:space="preserve"> </w:t>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r w:rsidRPr="006B4D3F">
        <w:t>'</w:t>
      </w:r>
    </w:p>
    <w:p w14:paraId="7B5A15D1" w14:textId="77777777" w:rsidR="001A7307" w:rsidRPr="006B4D3F" w:rsidRDefault="001A7307" w:rsidP="001A7307">
      <w:pPr>
        <w:pStyle w:val="SingleTxtGR"/>
        <w:tabs>
          <w:tab w:val="clear" w:pos="1701"/>
        </w:tabs>
        <w:spacing w:after="100"/>
        <w:ind w:left="2268" w:hanging="1134"/>
      </w:pPr>
      <w:r w:rsidRPr="006B4D3F">
        <w:tab/>
        <w:t>Угло</w:t>
      </w:r>
      <w:r>
        <w:t>вой диаметр освещаемой площади –</w:t>
      </w:r>
      <w:r w:rsidRPr="006B4D3F">
        <w:t xml:space="preserve"> </w:t>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80'</w:t>
      </w:r>
      <w:r w:rsidR="00280E15">
        <w:rPr>
          <w:lang w:eastAsia="en-GB"/>
        </w:rPr>
        <w:t>.</w:t>
      </w:r>
    </w:p>
    <w:p w14:paraId="4A03E4E4" w14:textId="77777777" w:rsidR="001A7307" w:rsidRPr="006B4D3F" w:rsidRDefault="001A7307" w:rsidP="00F9205B">
      <w:pPr>
        <w:pStyle w:val="SingleTxtGR"/>
        <w:pageBreakBefore/>
        <w:tabs>
          <w:tab w:val="clear" w:pos="1701"/>
        </w:tabs>
        <w:ind w:left="2268" w:hanging="1134"/>
      </w:pPr>
      <w:r w:rsidRPr="006B4D3F">
        <w:lastRenderedPageBreak/>
        <w:t>3.4</w:t>
      </w:r>
      <w:r w:rsidRPr="006B4D3F">
        <w:tab/>
        <w:t>При фотометрических измерениях следует устранять побочные отражения путем надлежащей маскировки.</w:t>
      </w:r>
    </w:p>
    <w:p w14:paraId="1270E34F" w14:textId="77777777" w:rsidR="001A7307" w:rsidRPr="006B4D3F" w:rsidRDefault="001A7307" w:rsidP="001A7307">
      <w:pPr>
        <w:pStyle w:val="SingleTxtGR"/>
        <w:tabs>
          <w:tab w:val="clear" w:pos="1701"/>
        </w:tabs>
        <w:ind w:left="2268" w:hanging="1134"/>
      </w:pPr>
      <w:r w:rsidRPr="006B4D3F">
        <w:t>3.5</w:t>
      </w:r>
      <w:r w:rsidRPr="006B4D3F">
        <w:tab/>
        <w:t>Расстояние для измерения выбирается таким образом, чтобы соблюдались по крайней мере пределы для углов δ, γ и η, представленные на рис. A4-IV, но не менее 10 м или его оптического эквивалента.</w:t>
      </w:r>
    </w:p>
    <w:p w14:paraId="0FCD176F" w14:textId="77777777" w:rsidR="001A7307" w:rsidRPr="006B4D3F" w:rsidRDefault="001A7307" w:rsidP="001A7307">
      <w:pPr>
        <w:pStyle w:val="SingleTxtGR"/>
        <w:tabs>
          <w:tab w:val="clear" w:pos="1701"/>
        </w:tabs>
        <w:ind w:left="2268" w:hanging="1134"/>
      </w:pPr>
      <w:r>
        <w:tab/>
      </w:r>
      <w:r w:rsidRPr="006B4D3F">
        <w:t xml:space="preserve">Значения светоотражения определяют при помощи геометрии измерения, указанной выше, причем светоотражающее </w:t>
      </w:r>
      <w:r>
        <w:t>устройство</w:t>
      </w:r>
      <w:r w:rsidRPr="006B4D3F">
        <w:t xml:space="preserve"> устанавливают на расстоянии не менее 10 м перед исходным центром каждого светоотражающего </w:t>
      </w:r>
      <w:r>
        <w:t>устройства</w:t>
      </w:r>
      <w:r w:rsidRPr="006B4D3F">
        <w:t xml:space="preserve"> перпендикулярно измерительной оси со стороны гониометрической (фотометрической) системы.</w:t>
      </w:r>
    </w:p>
    <w:p w14:paraId="4A08A69C" w14:textId="77777777" w:rsidR="001A7307" w:rsidRPr="006B4D3F" w:rsidRDefault="001A7307" w:rsidP="001A7307">
      <w:pPr>
        <w:pStyle w:val="SingleTxtGR"/>
        <w:tabs>
          <w:tab w:val="clear" w:pos="1701"/>
        </w:tabs>
        <w:ind w:left="2268" w:hanging="1134"/>
      </w:pPr>
      <w:r w:rsidRPr="006B4D3F">
        <w:t>3.6</w:t>
      </w:r>
      <w:r w:rsidRPr="006B4D3F">
        <w:tab/>
        <w:t xml:space="preserve">Освещенность у светоотражающего </w:t>
      </w:r>
      <w:r>
        <w:t>устройства</w:t>
      </w:r>
    </w:p>
    <w:p w14:paraId="48EC8BBC" w14:textId="77777777" w:rsidR="001A7307" w:rsidRDefault="001A7307" w:rsidP="001A7307">
      <w:pPr>
        <w:pStyle w:val="SingleTxtGR"/>
        <w:tabs>
          <w:tab w:val="clear" w:pos="1701"/>
        </w:tabs>
        <w:ind w:left="2268" w:hanging="1134"/>
      </w:pPr>
      <w:r w:rsidRPr="006B4D3F">
        <w:tab/>
        <w:t>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14:paraId="35B975B4" w14:textId="77777777" w:rsidR="009456CA" w:rsidRPr="009456CA" w:rsidRDefault="003651B6" w:rsidP="009456CA">
      <w:pPr>
        <w:ind w:left="2268"/>
      </w:pPr>
      <m:oMathPara>
        <m:oMathParaPr>
          <m:jc m:val="left"/>
        </m:oMathParaPr>
        <m:oMath>
          <m:f>
            <m:fPr>
              <m:ctrlPr>
                <w:rPr>
                  <w:rFonts w:ascii="Cambria Math" w:hAnsi="Cambria Math"/>
                  <w:lang w:eastAsia="en-GB"/>
                </w:rPr>
              </m:ctrlPr>
            </m:fPr>
            <m:num>
              <m:func>
                <m:funcPr>
                  <m:ctrlPr>
                    <w:rPr>
                      <w:rFonts w:ascii="Cambria Math" w:hAnsi="Cambria Math"/>
                      <w:lang w:eastAsia="en-GB"/>
                    </w:rPr>
                  </m:ctrlPr>
                </m:funcPr>
                <m:fName>
                  <m:r>
                    <m:rPr>
                      <m:sty m:val="p"/>
                    </m:rPr>
                    <w:rPr>
                      <w:rFonts w:ascii="Cambria Math" w:hAnsi="Cambria Math"/>
                      <w:lang w:eastAsia="en-GB"/>
                    </w:rPr>
                    <m:t>max</m:t>
                  </m:r>
                </m:fName>
                <m:e>
                  <m:r>
                    <m:rPr>
                      <m:sty m:val="p"/>
                    </m:rPr>
                    <w:rPr>
                      <w:rFonts w:ascii="Cambria Math" w:hAnsi="Cambria Math"/>
                      <w:lang w:eastAsia="en-GB"/>
                    </w:rPr>
                    <m:t>i</m:t>
                  </m:r>
                </m:e>
              </m:func>
              <m:r>
                <m:rPr>
                  <m:sty m:val="p"/>
                </m:rPr>
                <w:rPr>
                  <w:rFonts w:ascii="Cambria Math" w:hAnsi="Cambria Math"/>
                  <w:lang w:eastAsia="en-GB"/>
                </w:rPr>
                <m:t>mum value</m:t>
              </m:r>
            </m:num>
            <m:den>
              <m:func>
                <m:funcPr>
                  <m:ctrlPr>
                    <w:rPr>
                      <w:rFonts w:ascii="Cambria Math" w:hAnsi="Cambria Math"/>
                      <w:lang w:eastAsia="en-GB"/>
                    </w:rPr>
                  </m:ctrlPr>
                </m:funcPr>
                <m:fName>
                  <m:r>
                    <m:rPr>
                      <m:sty m:val="p"/>
                    </m:rPr>
                    <w:rPr>
                      <w:rFonts w:ascii="Cambria Math" w:hAnsi="Cambria Math"/>
                      <w:lang w:eastAsia="en-GB"/>
                    </w:rPr>
                    <m:t>min</m:t>
                  </m:r>
                </m:fName>
                <m:e>
                  <m:r>
                    <m:rPr>
                      <m:sty m:val="p"/>
                    </m:rPr>
                    <w:rPr>
                      <w:rFonts w:ascii="Cambria Math" w:hAnsi="Cambria Math"/>
                      <w:lang w:eastAsia="en-GB"/>
                    </w:rPr>
                    <m:t>i</m:t>
                  </m:r>
                </m:e>
              </m:func>
              <m:r>
                <m:rPr>
                  <m:sty m:val="p"/>
                </m:rPr>
                <w:rPr>
                  <w:rFonts w:ascii="Cambria Math" w:hAnsi="Cambria Math"/>
                  <w:lang w:eastAsia="en-GB"/>
                </w:rPr>
                <m:t>mum value</m:t>
              </m:r>
            </m:den>
          </m:f>
          <m:r>
            <m:rPr>
              <m:sty m:val="p"/>
            </m:rPr>
            <w:rPr>
              <w:rFonts w:ascii="Cambria Math" w:hAnsi="Cambria Math"/>
              <w:lang w:eastAsia="en-GB"/>
            </w:rPr>
            <m:t> ≤ 1,05</m:t>
          </m:r>
        </m:oMath>
      </m:oMathPara>
    </w:p>
    <w:p w14:paraId="26E53C08" w14:textId="77777777" w:rsidR="001A7307" w:rsidRPr="006B4D3F" w:rsidRDefault="001A7307" w:rsidP="009456CA">
      <w:pPr>
        <w:pStyle w:val="SingleTxtGR"/>
        <w:tabs>
          <w:tab w:val="clear" w:pos="1701"/>
        </w:tabs>
        <w:spacing w:before="240"/>
        <w:ind w:left="2268" w:hanging="1134"/>
      </w:pPr>
      <w:r w:rsidRPr="006B4D3F">
        <w:t>3.7</w:t>
      </w:r>
      <w:r w:rsidRPr="006B4D3F">
        <w:tab/>
        <w:t>Цветовая температура и спектральное распределение источника</w:t>
      </w:r>
    </w:p>
    <w:p w14:paraId="433CB6E1" w14:textId="77777777" w:rsidR="001A7307" w:rsidRPr="006B4D3F" w:rsidRDefault="001A7307" w:rsidP="001A7307">
      <w:pPr>
        <w:pStyle w:val="SingleTxtGR"/>
        <w:tabs>
          <w:tab w:val="clear" w:pos="1701"/>
        </w:tabs>
        <w:ind w:left="2268" w:hanging="1134"/>
      </w:pPr>
      <w:r>
        <w:tab/>
      </w:r>
      <w:r w:rsidRPr="006B4D3F">
        <w:t xml:space="preserve">Источник, используемый для освещения светоотражающего </w:t>
      </w:r>
      <w:r>
        <w:t>устройства</w:t>
      </w:r>
      <w:r w:rsidRPr="006B4D3F">
        <w:t xml:space="preserve">, должен как можно точнее представлять осветительное устройство A МКС с точки зрения как цветовой температуры, так и спектрального </w:t>
      </w:r>
      <w:proofErr w:type="spellStart"/>
      <w:r w:rsidRPr="006B4D3F">
        <w:t>энергораспределения</w:t>
      </w:r>
      <w:proofErr w:type="spellEnd"/>
      <w:r w:rsidRPr="006B4D3F">
        <w:t>.</w:t>
      </w:r>
    </w:p>
    <w:p w14:paraId="0B40A384" w14:textId="77777777" w:rsidR="001A7307" w:rsidRPr="006B4D3F" w:rsidRDefault="001A7307" w:rsidP="001A7307">
      <w:pPr>
        <w:pStyle w:val="SingleTxtGR"/>
        <w:tabs>
          <w:tab w:val="clear" w:pos="1701"/>
        </w:tabs>
        <w:ind w:left="2268" w:hanging="1134"/>
      </w:pPr>
      <w:r w:rsidRPr="006B4D3F">
        <w:t>3.8</w:t>
      </w:r>
      <w:r w:rsidRPr="006B4D3F">
        <w:tab/>
        <w:t>Головка фотометра (измерительный элемент)</w:t>
      </w:r>
    </w:p>
    <w:p w14:paraId="49CDC742" w14:textId="77777777" w:rsidR="001A7307" w:rsidRPr="006B4D3F" w:rsidRDefault="001A7307" w:rsidP="001A7307">
      <w:pPr>
        <w:pStyle w:val="SingleTxtGR"/>
        <w:tabs>
          <w:tab w:val="clear" w:pos="1701"/>
        </w:tabs>
        <w:ind w:left="2268" w:hanging="1134"/>
      </w:pPr>
      <w:r w:rsidRPr="006B4D3F">
        <w:t>3.8.1</w:t>
      </w:r>
      <w:r w:rsidRPr="006B4D3F">
        <w:tab/>
        <w:t xml:space="preserve">Для стандартного фотометрического наблюдателя МКС с </w:t>
      </w:r>
      <w:proofErr w:type="spellStart"/>
      <w:r w:rsidRPr="006B4D3F">
        <w:t>фотопическим</w:t>
      </w:r>
      <w:proofErr w:type="spellEnd"/>
      <w:r w:rsidRPr="006B4D3F">
        <w:t xml:space="preserve"> зрением головка фотометра должна корректироваться с учетом спектральной светоотдачи.</w:t>
      </w:r>
    </w:p>
    <w:p w14:paraId="766213AD" w14:textId="77777777" w:rsidR="001A7307" w:rsidRPr="006B4D3F" w:rsidRDefault="001A7307" w:rsidP="001A7307">
      <w:pPr>
        <w:pStyle w:val="SingleTxtGR"/>
        <w:tabs>
          <w:tab w:val="clear" w:pos="1701"/>
        </w:tabs>
        <w:ind w:left="2268" w:hanging="1134"/>
      </w:pPr>
      <w:r w:rsidRPr="006B4D3F">
        <w:t>3.8.2</w:t>
      </w:r>
      <w:r w:rsidRPr="006B4D3F">
        <w:tab/>
        <w:t xml:space="preserve">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 </w:t>
      </w:r>
    </w:p>
    <w:p w14:paraId="2B99D8D9" w14:textId="77777777" w:rsidR="001A7307" w:rsidRPr="006B4D3F" w:rsidRDefault="001A7307" w:rsidP="001A7307">
      <w:pPr>
        <w:pStyle w:val="SingleTxtGR"/>
        <w:tabs>
          <w:tab w:val="clear" w:pos="1701"/>
        </w:tabs>
        <w:ind w:left="2268" w:hanging="1134"/>
      </w:pPr>
      <w:r w:rsidRPr="006B4D3F">
        <w:t>3.8.3</w:t>
      </w:r>
      <w:r w:rsidRPr="006B4D3F">
        <w:tab/>
        <w:t xml:space="preserve">Опыт показывает, что нелинейность фотометрических головок может представлять собой определенную проблему при очень незначительной световой энергии и что весьма характерно для фотометрии светоотражающих </w:t>
      </w:r>
      <w:r>
        <w:t>устройств</w:t>
      </w:r>
      <w:r w:rsidRPr="006B4D3F">
        <w:t>. В этой связи проверку рекомендуется проводить при сравнительных уровнях освещения на фотометрической головке.</w:t>
      </w:r>
    </w:p>
    <w:p w14:paraId="4820C031" w14:textId="77777777" w:rsidR="001A7307" w:rsidRPr="006B4D3F" w:rsidRDefault="001A7307" w:rsidP="001A7307">
      <w:pPr>
        <w:pStyle w:val="SingleTxtGR"/>
        <w:tabs>
          <w:tab w:val="clear" w:pos="1701"/>
        </w:tabs>
        <w:ind w:left="2268" w:hanging="1134"/>
      </w:pPr>
      <w:r w:rsidRPr="006B4D3F">
        <w:t>3.9</w:t>
      </w:r>
      <w:r w:rsidRPr="006B4D3F">
        <w:tab/>
        <w:t xml:space="preserve">Воздействие зеркального отражения </w:t>
      </w:r>
    </w:p>
    <w:p w14:paraId="2B79FCF5" w14:textId="77777777" w:rsidR="001A7307" w:rsidRPr="006B4D3F" w:rsidRDefault="001A7307" w:rsidP="001A7307">
      <w:pPr>
        <w:pStyle w:val="SingleTxtGR"/>
        <w:tabs>
          <w:tab w:val="clear" w:pos="1701"/>
        </w:tabs>
        <w:ind w:left="2268" w:hanging="1134"/>
      </w:pPr>
      <w:r w:rsidRPr="006B4D3F">
        <w:tab/>
        <w:t>Значение и распределение зеркального отражения от поверхности светоотражателя зависят от того, насколько гладкой и блестящей является эта поверхность. Обычно избежать зеркального отражения легче всего тогда, когда исходная ось занимает такое положение, при котором зеркальное отражение направляется на противоположную сторону источника от фотометрической головки (например, при β</w:t>
      </w:r>
      <w:r w:rsidRPr="006B4D3F">
        <w:rPr>
          <w:vertAlign w:val="subscript"/>
        </w:rPr>
        <w:t xml:space="preserve">1 </w:t>
      </w:r>
      <w:r w:rsidRPr="006B4D3F">
        <w:t xml:space="preserve">= </w:t>
      </w:r>
      <w:r w:rsidRPr="00F974A1">
        <w:t>–</w:t>
      </w:r>
      <w:r w:rsidRPr="006B4D3F">
        <w:t>5°).</w:t>
      </w:r>
    </w:p>
    <w:p w14:paraId="01E9FEBA" w14:textId="77777777" w:rsidR="001A7307" w:rsidRPr="006B4D3F" w:rsidRDefault="001A7307" w:rsidP="00F9205B">
      <w:pPr>
        <w:pStyle w:val="SingleTxtGR"/>
        <w:pageBreakBefore/>
        <w:tabs>
          <w:tab w:val="clear" w:pos="1701"/>
        </w:tabs>
        <w:ind w:left="2268" w:hanging="1134"/>
      </w:pPr>
      <w:r w:rsidRPr="006B4D3F">
        <w:lastRenderedPageBreak/>
        <w:t>4.</w:t>
      </w:r>
      <w:r w:rsidRPr="006B4D3F">
        <w:tab/>
        <w:t>М</w:t>
      </w:r>
      <w:r>
        <w:t>еры предосторожности при фотометрии светоотражения</w:t>
      </w:r>
    </w:p>
    <w:p w14:paraId="08DDD022" w14:textId="77777777" w:rsidR="001A7307" w:rsidRPr="006B4D3F" w:rsidRDefault="001A7307" w:rsidP="001A7307">
      <w:pPr>
        <w:pStyle w:val="SingleTxtGR"/>
        <w:tabs>
          <w:tab w:val="clear" w:pos="1701"/>
        </w:tabs>
        <w:ind w:left="2268" w:hanging="1134"/>
      </w:pPr>
      <w:r w:rsidRPr="006B4D3F">
        <w:t>4.1</w:t>
      </w:r>
      <w:r w:rsidRPr="006B4D3F">
        <w:tab/>
        <w:t>Остаточный и рассеянный свет</w:t>
      </w:r>
    </w:p>
    <w:p w14:paraId="4086626C" w14:textId="77777777" w:rsidR="001A7307" w:rsidRPr="006B4D3F" w:rsidRDefault="001A7307" w:rsidP="001A7307">
      <w:pPr>
        <w:pStyle w:val="SingleTxtGR"/>
        <w:tabs>
          <w:tab w:val="clear" w:pos="1701"/>
        </w:tabs>
        <w:ind w:left="2268" w:hanging="1134"/>
      </w:pPr>
      <w:r w:rsidRPr="006B4D3F">
        <w:t>4.1.1</w:t>
      </w:r>
      <w:r w:rsidRPr="006B4D3F">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14:paraId="7E7AB14C" w14:textId="77777777" w:rsidR="001A7307" w:rsidRPr="006B4D3F" w:rsidRDefault="001A7307" w:rsidP="001A7307">
      <w:pPr>
        <w:pStyle w:val="SingleTxtGR"/>
        <w:tabs>
          <w:tab w:val="clear" w:pos="1701"/>
        </w:tabs>
        <w:ind w:left="2268" w:hanging="1134"/>
      </w:pPr>
      <w:r w:rsidRPr="006B4D3F">
        <w:t>4.1.2</w:t>
      </w:r>
      <w:r w:rsidRPr="006B4D3F">
        <w:tab/>
        <w:t>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Следует особо подчеркнуть значение применения фотометрической головки для проверки источников рассеянного света.</w:t>
      </w:r>
    </w:p>
    <w:p w14:paraId="43F0ACFE" w14:textId="77777777" w:rsidR="001A7307" w:rsidRPr="006B4D3F" w:rsidRDefault="001A7307" w:rsidP="001A7307">
      <w:pPr>
        <w:pStyle w:val="SingleTxtGR"/>
        <w:tabs>
          <w:tab w:val="clear" w:pos="1701"/>
        </w:tabs>
        <w:ind w:left="2268" w:hanging="1134"/>
      </w:pPr>
      <w:r w:rsidRPr="006B4D3F">
        <w:t>4.1.3</w:t>
      </w:r>
      <w:r w:rsidRPr="006B4D3F">
        <w:tab/>
        <w:t xml:space="preserve">Значительную роль в уменьшении рассеянного света в лаборатории имеет использование в качестве источника света оптической системы </w:t>
      </w:r>
      <w:proofErr w:type="spellStart"/>
      <w:r w:rsidRPr="006B4D3F">
        <w:t>диаскопного</w:t>
      </w:r>
      <w:proofErr w:type="spellEnd"/>
      <w:r w:rsidRPr="006B4D3F">
        <w:t xml:space="preserve"> типа. При этом для ограничения освещаемой поверхности образца до минимума, необходимого для обеспечения его равномерной освещенности в оптической системе, можно использовать лепестковую диафрагму или апертуру надлежащего размера.</w:t>
      </w:r>
    </w:p>
    <w:p w14:paraId="032953D6" w14:textId="77777777" w:rsidR="001A7307" w:rsidRPr="006B4D3F" w:rsidRDefault="001A7307" w:rsidP="001A7307">
      <w:pPr>
        <w:pStyle w:val="SingleTxtGR"/>
        <w:tabs>
          <w:tab w:val="clear" w:pos="1701"/>
        </w:tabs>
        <w:ind w:left="2268" w:hanging="1134"/>
      </w:pPr>
      <w:r w:rsidRPr="006B4D3F">
        <w:t>4.1.4</w:t>
      </w:r>
      <w:r w:rsidRPr="006B4D3F">
        <w:tab/>
        <w:t xml:space="preserve">Следует всегда учитывать остаточный рассеянный свет,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w:t>
      </w:r>
      <w:r>
        <w:t>устройстве</w:t>
      </w:r>
      <w:r w:rsidRPr="006B4D3F">
        <w:t>.</w:t>
      </w:r>
    </w:p>
    <w:p w14:paraId="6381D7C3" w14:textId="77777777" w:rsidR="001A7307" w:rsidRPr="006B4D3F" w:rsidRDefault="001A7307" w:rsidP="001A7307">
      <w:pPr>
        <w:pStyle w:val="SingleTxtGR"/>
        <w:tabs>
          <w:tab w:val="clear" w:pos="1701"/>
        </w:tabs>
        <w:ind w:left="2268" w:hanging="1134"/>
      </w:pPr>
      <w:r w:rsidRPr="006B4D3F">
        <w:t>4.2</w:t>
      </w:r>
      <w:r w:rsidRPr="006B4D3F">
        <w:tab/>
        <w:t>Стабильность характеристики устройства</w:t>
      </w:r>
    </w:p>
    <w:p w14:paraId="073F3554" w14:textId="77777777" w:rsidR="001A7307" w:rsidRPr="006B4D3F" w:rsidRDefault="001A7307" w:rsidP="001A7307">
      <w:pPr>
        <w:pStyle w:val="SingleTxtGR"/>
        <w:tabs>
          <w:tab w:val="clear" w:pos="1701"/>
        </w:tabs>
        <w:ind w:left="2268" w:hanging="1134"/>
      </w:pPr>
      <w:r w:rsidRPr="006B4D3F">
        <w:t>4.2.1</w:t>
      </w:r>
      <w:r w:rsidRPr="006B4D3F">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 (λ)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14:paraId="1EED87B2" w14:textId="77777777" w:rsidR="001A7307" w:rsidRPr="006B4D3F" w:rsidRDefault="001A7307" w:rsidP="001A7307">
      <w:pPr>
        <w:pStyle w:val="SingleTxtGR"/>
        <w:tabs>
          <w:tab w:val="clear" w:pos="1701"/>
        </w:tabs>
        <w:ind w:left="2268" w:hanging="1134"/>
      </w:pPr>
      <w:r w:rsidRPr="006B4D3F">
        <w:t>4.2.2</w:t>
      </w:r>
      <w:r w:rsidRPr="006B4D3F">
        <w:tab/>
        <w:t>Питание источника света также должно быть надлежащим образом стабилизировано, с тем чтобы сила света лампы во время всего периода испытания поддерживалась в требуемых для работы пределах.</w:t>
      </w:r>
    </w:p>
    <w:p w14:paraId="197B89A3" w14:textId="77777777" w:rsidR="001A7307" w:rsidRPr="006B4D3F" w:rsidRDefault="001A7307" w:rsidP="001A7307">
      <w:pPr>
        <w:pStyle w:val="SingleTxtGR"/>
        <w:tabs>
          <w:tab w:val="clear" w:pos="1701"/>
        </w:tabs>
        <w:ind w:left="2268" w:hanging="1134"/>
      </w:pPr>
      <w:r w:rsidRPr="006B4D3F">
        <w:t>4.2.3</w:t>
      </w:r>
      <w:r w:rsidRPr="006B4D3F">
        <w:tab/>
        <w:t>Для проверки стабильности отражающего фотометра во время серии испытаний полезно производить периодические измерения значений КСС стабильного контрольного эталона.</w:t>
      </w:r>
    </w:p>
    <w:p w14:paraId="335C011E" w14:textId="77777777" w:rsidR="001A7307" w:rsidRPr="006B4D3F" w:rsidRDefault="001A7307" w:rsidP="001A7307">
      <w:pPr>
        <w:pStyle w:val="SingleTxtGR"/>
        <w:tabs>
          <w:tab w:val="clear" w:pos="1701"/>
        </w:tabs>
        <w:ind w:left="2268" w:hanging="1134"/>
      </w:pPr>
      <w:r w:rsidRPr="006B4D3F">
        <w:t>4.2.4</w:t>
      </w:r>
      <w:r w:rsidRPr="006B4D3F">
        <w:tab/>
        <w:t xml:space="preserve">Другой метод заключается в том, что для проверки или </w:t>
      </w:r>
      <w:r w:rsidR="007D21EC">
        <w:br/>
      </w:r>
      <w:r w:rsidRPr="006B4D3F">
        <w:t>контроля</w:t>
      </w:r>
      <w:r w:rsidR="007D21EC">
        <w:t xml:space="preserve"> </w:t>
      </w:r>
      <w:r w:rsidRPr="006B4D3F">
        <w:t>светоотдачи источника в устройство включается дополнительный датчик. Хотя любые изменения светоотдачи от дополнительного датчика можно фиксировать по показаниям приборов, существует более совершенное решение, заключающееся в том, что показания дополнительного датчика используются для изменения − с помощью электроники − чувствительности основной отражающей фотометрической головки и автоматической компенсации изменения светоотдачи источника.</w:t>
      </w:r>
    </w:p>
    <w:p w14:paraId="6BA399A3" w14:textId="77777777" w:rsidR="001A7307" w:rsidRPr="006B4D3F" w:rsidRDefault="001A7307" w:rsidP="001A7307">
      <w:pPr>
        <w:pStyle w:val="SingleTxtGR"/>
        <w:keepNext/>
        <w:keepLines/>
        <w:tabs>
          <w:tab w:val="clear" w:pos="1701"/>
        </w:tabs>
        <w:ind w:left="2268" w:hanging="1134"/>
      </w:pPr>
      <w:r w:rsidRPr="006B4D3F">
        <w:lastRenderedPageBreak/>
        <w:t>4.3</w:t>
      </w:r>
      <w:r w:rsidRPr="006B4D3F">
        <w:tab/>
        <w:t>Описание гониометра</w:t>
      </w:r>
    </w:p>
    <w:p w14:paraId="7E49F5D3" w14:textId="77777777" w:rsidR="001A7307" w:rsidRPr="006B4D3F" w:rsidRDefault="001A7307" w:rsidP="00F9205B">
      <w:pPr>
        <w:pStyle w:val="SingleTxtGR"/>
        <w:tabs>
          <w:tab w:val="clear" w:pos="1701"/>
        </w:tabs>
        <w:spacing w:after="360"/>
        <w:ind w:left="2268" w:hanging="1134"/>
      </w:pPr>
      <w:r w:rsidRPr="006B4D3F">
        <w:tab/>
        <w:t>Гониометр, соответствующий определению в пункте 2.4 настоящих Правил ООН, который может быть использован для измерения светоотражения в геометрической системе МКО, изображен на рис</w:t>
      </w:r>
      <w:r>
        <w:t>. </w:t>
      </w:r>
      <w:r w:rsidRPr="006B4D3F">
        <w:t>A4</w:t>
      </w:r>
      <w:r>
        <w:noBreakHyphen/>
      </w:r>
      <w:r w:rsidRPr="006B4D3F">
        <w:t>V. На этом рисунке фотометрическая головка (O) условно 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w:t>
      </w:r>
      <w:r>
        <w:t>,</w:t>
      </w:r>
      <w:r w:rsidRPr="006B4D3F">
        <w:t xml:space="preserve"> показанному расположению предметов.</w:t>
      </w:r>
    </w:p>
    <w:p w14:paraId="7668AA57" w14:textId="77777777" w:rsidR="001A7307" w:rsidRPr="003F124E" w:rsidRDefault="001A7307" w:rsidP="001A7307">
      <w:pPr>
        <w:pStyle w:val="H23GR"/>
        <w:rPr>
          <w:bCs/>
        </w:rPr>
      </w:pPr>
      <w:r>
        <w:tab/>
      </w:r>
      <w:r>
        <w:tab/>
      </w:r>
      <w:r w:rsidRPr="00834967">
        <w:rPr>
          <w:b w:val="0"/>
        </w:rPr>
        <w:t>Рис. A4-I</w:t>
      </w:r>
      <w:r w:rsidRPr="00834967">
        <w:rPr>
          <w:b w:val="0"/>
        </w:rPr>
        <w:br/>
      </w:r>
      <w:r w:rsidRPr="006B4D3F">
        <w:tab/>
      </w:r>
      <w:r w:rsidRPr="003F124E">
        <w:rPr>
          <w:bCs/>
        </w:rPr>
        <w:t>Система координат МКО</w:t>
      </w:r>
    </w:p>
    <w:p w14:paraId="285BD434" w14:textId="77777777" w:rsidR="00F9205B" w:rsidRDefault="007D21EC" w:rsidP="001A7307">
      <w:pPr>
        <w:pStyle w:val="SingleTxtGR"/>
      </w:pPr>
      <w:r>
        <w:rPr>
          <w:noProof/>
          <w:lang w:val="fr-CH" w:eastAsia="fr-CH"/>
        </w:rPr>
        <mc:AlternateContent>
          <mc:Choice Requires="wps">
            <w:drawing>
              <wp:anchor distT="0" distB="0" distL="114300" distR="114300" simplePos="0" relativeHeight="251667456" behindDoc="0" locked="0" layoutInCell="1" allowOverlap="1" wp14:anchorId="1FB14889" wp14:editId="6F387586">
                <wp:simplePos x="0" y="0"/>
                <wp:positionH relativeFrom="column">
                  <wp:posOffset>3545316</wp:posOffset>
                </wp:positionH>
                <wp:positionV relativeFrom="paragraph">
                  <wp:posOffset>1313626</wp:posOffset>
                </wp:positionV>
                <wp:extent cx="905216" cy="321945"/>
                <wp:effectExtent l="100965" t="32385" r="129540" b="34290"/>
                <wp:wrapNone/>
                <wp:docPr id="8" name="Надпись 8"/>
                <wp:cNvGraphicFramePr/>
                <a:graphic xmlns:a="http://schemas.openxmlformats.org/drawingml/2006/main">
                  <a:graphicData uri="http://schemas.microsoft.com/office/word/2010/wordprocessingShape">
                    <wps:wsp>
                      <wps:cNvSpPr txBox="1"/>
                      <wps:spPr>
                        <a:xfrm rot="17211206">
                          <a:off x="0" y="0"/>
                          <a:ext cx="905216" cy="321945"/>
                        </a:xfrm>
                        <a:prstGeom prst="rect">
                          <a:avLst/>
                        </a:prstGeom>
                        <a:solidFill>
                          <a:schemeClr val="lt1"/>
                        </a:solidFill>
                        <a:ln w="6350">
                          <a:noFill/>
                        </a:ln>
                      </wps:spPr>
                      <wps:txbx>
                        <w:txbxContent>
                          <w:p w14:paraId="74216D38" w14:textId="77777777" w:rsidR="003651B6" w:rsidRPr="007D21EC" w:rsidRDefault="003651B6" w:rsidP="001A7307">
                            <w:pPr>
                              <w:jc w:val="center"/>
                            </w:pPr>
                            <w:r w:rsidRPr="007D21EC">
                              <w:t>(меняющая свое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4889" id="Надпись 8" o:spid="_x0000_s1029" type="#_x0000_t202" style="position:absolute;left:0;text-align:left;margin-left:279.15pt;margin-top:103.45pt;width:71.3pt;height:25.35pt;rotation:-479373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" fillcolor="white [3201]" stroked="f" strokeweight=".5pt">
                <v:textbox inset="0,0,0,0">
                  <w:txbxContent>
                    <w:p w14:paraId="74216D38" w14:textId="77777777" w:rsidR="003651B6" w:rsidRPr="007D21EC" w:rsidRDefault="003651B6" w:rsidP="001A7307">
                      <w:pPr>
                        <w:jc w:val="center"/>
                      </w:pPr>
                      <w:r w:rsidRPr="007D21EC">
                        <w:t>(меняющая свое положение)</w:t>
                      </w:r>
                    </w:p>
                  </w:txbxContent>
                </v:textbox>
              </v:shape>
            </w:pict>
          </mc:Fallback>
        </mc:AlternateContent>
      </w:r>
      <w:r w:rsidR="001A7307">
        <w:rPr>
          <w:noProof/>
          <w:lang w:val="fr-CH" w:eastAsia="fr-CH"/>
        </w:rPr>
        <mc:AlternateContent>
          <mc:Choice Requires="wps">
            <w:drawing>
              <wp:anchor distT="0" distB="0" distL="114300" distR="114300" simplePos="0" relativeHeight="251673600" behindDoc="0" locked="0" layoutInCell="1" allowOverlap="1" wp14:anchorId="64019A00" wp14:editId="2C7DE9D0">
                <wp:simplePos x="0" y="0"/>
                <wp:positionH relativeFrom="column">
                  <wp:posOffset>3346298</wp:posOffset>
                </wp:positionH>
                <wp:positionV relativeFrom="paragraph">
                  <wp:posOffset>1373823</wp:posOffset>
                </wp:positionV>
                <wp:extent cx="843081" cy="151729"/>
                <wp:effectExtent l="117158" t="16192" r="150812" b="17463"/>
                <wp:wrapNone/>
                <wp:docPr id="16" name="Надпись 16"/>
                <wp:cNvGraphicFramePr/>
                <a:graphic xmlns:a="http://schemas.openxmlformats.org/drawingml/2006/main">
                  <a:graphicData uri="http://schemas.microsoft.com/office/word/2010/wordprocessingShape">
                    <wps:wsp>
                      <wps:cNvSpPr txBox="1"/>
                      <wps:spPr>
                        <a:xfrm rot="17352373">
                          <a:off x="0" y="0"/>
                          <a:ext cx="843081" cy="151729"/>
                        </a:xfrm>
                        <a:prstGeom prst="rect">
                          <a:avLst/>
                        </a:prstGeom>
                        <a:solidFill>
                          <a:schemeClr val="lt1"/>
                        </a:solidFill>
                        <a:ln w="6350">
                          <a:noFill/>
                        </a:ln>
                      </wps:spPr>
                      <wps:txbx>
                        <w:txbxContent>
                          <w:p w14:paraId="4B90EB89" w14:textId="77777777" w:rsidR="003651B6" w:rsidRPr="007D21EC" w:rsidRDefault="003651B6" w:rsidP="001A7307">
                            <w:pPr>
                              <w:jc w:val="center"/>
                            </w:pPr>
                            <w:r w:rsidRPr="007D21EC">
                              <w:t xml:space="preserve">Вторая ось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19A00" id="Надпись 16" o:spid="_x0000_s1030" type="#_x0000_t202" style="position:absolute;left:0;text-align:left;margin-left:263.5pt;margin-top:108.2pt;width:66.4pt;height:11.95pt;rotation:-463954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" fillcolor="white [3201]" stroked="f" strokeweight=".5pt">
                <v:textbox inset="0,0,0,0">
                  <w:txbxContent>
                    <w:p w14:paraId="4B90EB89" w14:textId="77777777" w:rsidR="003651B6" w:rsidRPr="007D21EC" w:rsidRDefault="003651B6" w:rsidP="001A7307">
                      <w:pPr>
                        <w:jc w:val="center"/>
                      </w:pPr>
                      <w:r w:rsidRPr="007D21EC">
                        <w:t xml:space="preserve">Вторая ось </w:t>
                      </w:r>
                    </w:p>
                  </w:txbxContent>
                </v:textbox>
              </v:shape>
            </w:pict>
          </mc:Fallback>
        </mc:AlternateContent>
      </w:r>
      <w:r w:rsidR="001A7307">
        <w:rPr>
          <w:noProof/>
          <w:lang w:val="fr-CH" w:eastAsia="fr-CH"/>
        </w:rPr>
        <mc:AlternateContent>
          <mc:Choice Requires="wps">
            <w:drawing>
              <wp:anchor distT="0" distB="0" distL="114300" distR="114300" simplePos="0" relativeHeight="251671552" behindDoc="0" locked="0" layoutInCell="1" allowOverlap="1" wp14:anchorId="757F950B" wp14:editId="3A85C7F3">
                <wp:simplePos x="0" y="0"/>
                <wp:positionH relativeFrom="column">
                  <wp:posOffset>1256137</wp:posOffset>
                </wp:positionH>
                <wp:positionV relativeFrom="paragraph">
                  <wp:posOffset>2600669</wp:posOffset>
                </wp:positionV>
                <wp:extent cx="1160259" cy="190280"/>
                <wp:effectExtent l="0" t="190500" r="1905" b="191135"/>
                <wp:wrapNone/>
                <wp:docPr id="13" name="Надпись 13"/>
                <wp:cNvGraphicFramePr/>
                <a:graphic xmlns:a="http://schemas.openxmlformats.org/drawingml/2006/main">
                  <a:graphicData uri="http://schemas.microsoft.com/office/word/2010/wordprocessingShape">
                    <wps:wsp>
                      <wps:cNvSpPr txBox="1"/>
                      <wps:spPr>
                        <a:xfrm rot="20414580">
                          <a:off x="0" y="0"/>
                          <a:ext cx="1160259" cy="190280"/>
                        </a:xfrm>
                        <a:prstGeom prst="rect">
                          <a:avLst/>
                        </a:prstGeom>
                        <a:solidFill>
                          <a:schemeClr val="lt1"/>
                        </a:solidFill>
                        <a:ln w="6350">
                          <a:noFill/>
                        </a:ln>
                      </wps:spPr>
                      <wps:txbx>
                        <w:txbxContent>
                          <w:p w14:paraId="14DA70DA" w14:textId="77777777" w:rsidR="003651B6" w:rsidRDefault="003651B6" w:rsidP="001A7307">
                            <w:r w:rsidRPr="006B4D3F">
                              <w:t>Ось</w:t>
                            </w:r>
                            <w:r w:rsidRPr="006B4D3F">
                              <w:rPr>
                                <w:lang w:val="fr-FR"/>
                              </w:rPr>
                              <w:t xml:space="preserve"> </w:t>
                            </w:r>
                            <w:r w:rsidRPr="00F40551">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F950B" id="Надпись 13" o:spid="_x0000_s1031" type="#_x0000_t202" style="position:absolute;left:0;text-align:left;margin-left:98.9pt;margin-top:204.8pt;width:91.35pt;height:15pt;rotation:-1294795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" fillcolor="white [3201]" stroked="f" strokeweight=".5pt">
                <v:textbox inset="0,0,0,0">
                  <w:txbxContent>
                    <w:p w14:paraId="14DA70DA" w14:textId="77777777" w:rsidR="003651B6" w:rsidRDefault="003651B6" w:rsidP="001A7307">
                      <w:r w:rsidRPr="006B4D3F">
                        <w:t>Ось</w:t>
                      </w:r>
                      <w:r w:rsidRPr="006B4D3F">
                        <w:rPr>
                          <w:lang w:val="fr-FR"/>
                        </w:rPr>
                        <w:t xml:space="preserve"> </w:t>
                      </w:r>
                      <w:r w:rsidRPr="00F40551">
                        <w:t>освещения</w:t>
                      </w:r>
                    </w:p>
                  </w:txbxContent>
                </v:textbox>
              </v:shape>
            </w:pict>
          </mc:Fallback>
        </mc:AlternateContent>
      </w:r>
      <w:r w:rsidR="001A7307">
        <w:rPr>
          <w:noProof/>
          <w:lang w:val="fr-CH" w:eastAsia="fr-CH"/>
        </w:rPr>
        <mc:AlternateContent>
          <mc:Choice Requires="wps">
            <w:drawing>
              <wp:anchor distT="0" distB="0" distL="114300" distR="114300" simplePos="0" relativeHeight="251672576" behindDoc="0" locked="0" layoutInCell="1" allowOverlap="1" wp14:anchorId="39547FFB" wp14:editId="79BE9DB1">
                <wp:simplePos x="0" y="0"/>
                <wp:positionH relativeFrom="column">
                  <wp:posOffset>902120</wp:posOffset>
                </wp:positionH>
                <wp:positionV relativeFrom="paragraph">
                  <wp:posOffset>1993189</wp:posOffset>
                </wp:positionV>
                <wp:extent cx="1223315" cy="190280"/>
                <wp:effectExtent l="19050" t="95250" r="15240" b="95885"/>
                <wp:wrapNone/>
                <wp:docPr id="14" name="Надпись 14"/>
                <wp:cNvGraphicFramePr/>
                <a:graphic xmlns:a="http://schemas.openxmlformats.org/drawingml/2006/main">
                  <a:graphicData uri="http://schemas.microsoft.com/office/word/2010/wordprocessingShape">
                    <wps:wsp>
                      <wps:cNvSpPr txBox="1"/>
                      <wps:spPr>
                        <a:xfrm rot="21143761">
                          <a:off x="0" y="0"/>
                          <a:ext cx="1223315" cy="190280"/>
                        </a:xfrm>
                        <a:prstGeom prst="rect">
                          <a:avLst/>
                        </a:prstGeom>
                        <a:solidFill>
                          <a:schemeClr val="lt1"/>
                        </a:solidFill>
                        <a:ln w="6350">
                          <a:noFill/>
                        </a:ln>
                      </wps:spPr>
                      <wps:txbx>
                        <w:txbxContent>
                          <w:p w14:paraId="6BBC0329" w14:textId="77777777" w:rsidR="003651B6" w:rsidRDefault="003651B6" w:rsidP="001A7307">
                            <w:pPr>
                              <w:jc w:val="center"/>
                            </w:pPr>
                            <w:r w:rsidRPr="006B4D3F">
                              <w:t>Ось</w:t>
                            </w:r>
                            <w:r w:rsidRPr="006B4D3F">
                              <w:rPr>
                                <w:lang w:val="fr-FR"/>
                              </w:rPr>
                              <w:t xml:space="preserve"> </w:t>
                            </w:r>
                            <w:r w:rsidRPr="006B4D3F">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47FFB" id="Надпись 14" o:spid="_x0000_s1032" type="#_x0000_t202" style="position:absolute;left:0;text-align:left;margin-left:71.05pt;margin-top:156.95pt;width:96.3pt;height:15pt;rotation:-498335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" fillcolor="white [3201]" stroked="f" strokeweight=".5pt">
                <v:textbox inset="0,0,0,0">
                  <w:txbxContent>
                    <w:p w14:paraId="6BBC0329" w14:textId="77777777" w:rsidR="003651B6" w:rsidRDefault="003651B6" w:rsidP="001A7307">
                      <w:pPr>
                        <w:jc w:val="center"/>
                      </w:pPr>
                      <w:r w:rsidRPr="006B4D3F">
                        <w:t>Ось</w:t>
                      </w:r>
                      <w:r w:rsidRPr="006B4D3F">
                        <w:rPr>
                          <w:lang w:val="fr-FR"/>
                        </w:rPr>
                        <w:t xml:space="preserve"> </w:t>
                      </w:r>
                      <w:r w:rsidRPr="006B4D3F">
                        <w:t>наблюдения</w:t>
                      </w:r>
                    </w:p>
                  </w:txbxContent>
                </v:textbox>
              </v:shape>
            </w:pict>
          </mc:Fallback>
        </mc:AlternateContent>
      </w:r>
      <w:r w:rsidR="001A7307">
        <w:rPr>
          <w:noProof/>
          <w:lang w:val="fr-CH" w:eastAsia="fr-CH"/>
        </w:rPr>
        <mc:AlternateContent>
          <mc:Choice Requires="wps">
            <w:drawing>
              <wp:anchor distT="0" distB="0" distL="114300" distR="114300" simplePos="0" relativeHeight="251669504" behindDoc="0" locked="0" layoutInCell="1" allowOverlap="1" wp14:anchorId="20B48384" wp14:editId="48262E4D">
                <wp:simplePos x="0" y="0"/>
                <wp:positionH relativeFrom="column">
                  <wp:posOffset>892175</wp:posOffset>
                </wp:positionH>
                <wp:positionV relativeFrom="paragraph">
                  <wp:posOffset>1510871</wp:posOffset>
                </wp:positionV>
                <wp:extent cx="1395385" cy="190280"/>
                <wp:effectExtent l="19050" t="95250" r="14605" b="95885"/>
                <wp:wrapNone/>
                <wp:docPr id="11" name="Надпись 11"/>
                <wp:cNvGraphicFramePr/>
                <a:graphic xmlns:a="http://schemas.openxmlformats.org/drawingml/2006/main">
                  <a:graphicData uri="http://schemas.microsoft.com/office/word/2010/wordprocessingShape">
                    <wps:wsp>
                      <wps:cNvSpPr txBox="1"/>
                      <wps:spPr>
                        <a:xfrm rot="425328">
                          <a:off x="0" y="0"/>
                          <a:ext cx="1395385" cy="190280"/>
                        </a:xfrm>
                        <a:prstGeom prst="rect">
                          <a:avLst/>
                        </a:prstGeom>
                        <a:solidFill>
                          <a:schemeClr val="lt1"/>
                        </a:solidFill>
                        <a:ln w="6350">
                          <a:noFill/>
                        </a:ln>
                      </wps:spPr>
                      <wps:txbx>
                        <w:txbxContent>
                          <w:p w14:paraId="69868658" w14:textId="77777777" w:rsidR="003651B6" w:rsidRDefault="003651B6" w:rsidP="001A7307">
                            <w:r w:rsidRPr="006B4D3F">
                              <w:t>Первая ось (неизменная)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48384" id="Надпись 11" o:spid="_x0000_s1033" type="#_x0000_t202" style="position:absolute;left:0;text-align:left;margin-left:70.25pt;margin-top:118.95pt;width:109.85pt;height:15pt;rotation:464572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" fillcolor="white [3201]" stroked="f" strokeweight=".5pt">
                <v:textbox inset="0,0,0,0">
                  <w:txbxContent>
                    <w:p w14:paraId="69868658" w14:textId="77777777" w:rsidR="003651B6" w:rsidRDefault="003651B6" w:rsidP="001A7307">
                      <w:r w:rsidRPr="006B4D3F">
                        <w:t>Первая ось (неизменная)</w:t>
                      </w:r>
                    </w:p>
                  </w:txbxContent>
                </v:textbox>
              </v:shape>
            </w:pict>
          </mc:Fallback>
        </mc:AlternateContent>
      </w:r>
      <w:r w:rsidR="001A7307">
        <w:rPr>
          <w:noProof/>
          <w:lang w:val="fr-CH" w:eastAsia="fr-CH"/>
        </w:rPr>
        <mc:AlternateContent>
          <mc:Choice Requires="wps">
            <w:drawing>
              <wp:anchor distT="0" distB="0" distL="114300" distR="114300" simplePos="0" relativeHeight="251670528" behindDoc="0" locked="0" layoutInCell="1" allowOverlap="1" wp14:anchorId="7BCB2785" wp14:editId="3BB81A91">
                <wp:simplePos x="0" y="0"/>
                <wp:positionH relativeFrom="column">
                  <wp:posOffset>826976</wp:posOffset>
                </wp:positionH>
                <wp:positionV relativeFrom="paragraph">
                  <wp:posOffset>686435</wp:posOffset>
                </wp:positionV>
                <wp:extent cx="1327216" cy="189865"/>
                <wp:effectExtent l="0" t="323850" r="0" b="305435"/>
                <wp:wrapNone/>
                <wp:docPr id="12" name="Надпись 12"/>
                <wp:cNvGraphicFramePr/>
                <a:graphic xmlns:a="http://schemas.openxmlformats.org/drawingml/2006/main">
                  <a:graphicData uri="http://schemas.microsoft.com/office/word/2010/wordprocessingShape">
                    <wps:wsp>
                      <wps:cNvSpPr txBox="1"/>
                      <wps:spPr>
                        <a:xfrm rot="1711467">
                          <a:off x="0" y="0"/>
                          <a:ext cx="1327216" cy="189865"/>
                        </a:xfrm>
                        <a:prstGeom prst="rect">
                          <a:avLst/>
                        </a:prstGeom>
                        <a:solidFill>
                          <a:schemeClr val="lt1"/>
                        </a:solidFill>
                        <a:ln w="6350">
                          <a:noFill/>
                        </a:ln>
                      </wps:spPr>
                      <wps:txbx>
                        <w:txbxContent>
                          <w:p w14:paraId="77A0E511" w14:textId="77777777" w:rsidR="003651B6" w:rsidRDefault="003651B6" w:rsidP="001A7307">
                            <w:r w:rsidRPr="006B4D3F">
                              <w:t>Ось светоотражателя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B2785" id="Надпись 12" o:spid="_x0000_s1034" type="#_x0000_t202" style="position:absolute;left:0;text-align:left;margin-left:65.1pt;margin-top:54.05pt;width:104.5pt;height:14.95pt;rotation:1869378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" fillcolor="white [3201]" stroked="f" strokeweight=".5pt">
                <v:textbox inset="0,0,0,0">
                  <w:txbxContent>
                    <w:p w14:paraId="77A0E511" w14:textId="77777777" w:rsidR="003651B6" w:rsidRDefault="003651B6" w:rsidP="001A7307">
                      <w:r w:rsidRPr="006B4D3F">
                        <w:t>Ось светоотражателя</w:t>
                      </w:r>
                    </w:p>
                  </w:txbxContent>
                </v:textbox>
              </v:shape>
            </w:pict>
          </mc:Fallback>
        </mc:AlternateContent>
      </w:r>
      <w:r w:rsidR="001A7307">
        <w:rPr>
          <w:noProof/>
          <w:lang w:val="fr-CH" w:eastAsia="fr-CH"/>
        </w:rPr>
        <mc:AlternateContent>
          <mc:Choice Requires="wps">
            <w:drawing>
              <wp:anchor distT="0" distB="0" distL="114300" distR="114300" simplePos="0" relativeHeight="251668480" behindDoc="0" locked="0" layoutInCell="1" allowOverlap="1" wp14:anchorId="20E01341" wp14:editId="4F4F71A4">
                <wp:simplePos x="0" y="0"/>
                <wp:positionH relativeFrom="column">
                  <wp:posOffset>2337958</wp:posOffset>
                </wp:positionH>
                <wp:positionV relativeFrom="paragraph">
                  <wp:posOffset>406718</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14:paraId="4C368EB7" w14:textId="77777777" w:rsidR="003651B6" w:rsidRDefault="003651B6" w:rsidP="001A7307">
                            <w:r w:rsidRPr="006B4D3F">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1341" id="Надпись 10" o:spid="_x0000_s1035" type="#_x0000_t202" style="position:absolute;left:0;text-align:left;margin-left:184.1pt;margin-top:32.05pt;width:68.25pt;height:16.6pt;rotation:459025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" fillcolor="white [3201]" stroked="f" strokeweight=".5pt">
                <v:textbox inset="0,0,0,0">
                  <w:txbxContent>
                    <w:p w14:paraId="4C368EB7" w14:textId="77777777" w:rsidR="003651B6" w:rsidRDefault="003651B6" w:rsidP="001A7307">
                      <w:r w:rsidRPr="006B4D3F">
                        <w:t>Исходная ось</w:t>
                      </w:r>
                    </w:p>
                  </w:txbxContent>
                </v:textbox>
              </v:shape>
            </w:pict>
          </mc:Fallback>
        </mc:AlternateContent>
      </w:r>
      <w:r w:rsidR="001A7307" w:rsidRPr="006B4D3F">
        <w:rPr>
          <w:noProof/>
          <w:lang w:val="fr-CH" w:eastAsia="fr-CH"/>
        </w:rPr>
        <w:drawing>
          <wp:inline distT="0" distB="0" distL="0" distR="0" wp14:anchorId="35C76FEE" wp14:editId="3F1DBEA6">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65E88776" w14:textId="77777777" w:rsidR="001A7307" w:rsidRPr="006B4D3F" w:rsidRDefault="001A7307" w:rsidP="00F9205B">
      <w:pPr>
        <w:pStyle w:val="SingleTxtGR"/>
        <w:spacing w:before="240"/>
      </w:pPr>
      <w:r>
        <w:tab/>
      </w:r>
      <w:r w:rsidRPr="006B4D3F">
        <w:t xml:space="preserve">На рис. A4-I показана система углов МКО для определения светоотражающих </w:t>
      </w:r>
      <w:r>
        <w:t>устройств</w:t>
      </w:r>
      <w:r w:rsidRPr="006B4D3F">
        <w:t xml:space="preserve"> и </w:t>
      </w:r>
      <w:proofErr w:type="gramStart"/>
      <w:r w:rsidRPr="006B4D3F">
        <w:t>маркировочных материалов</w:t>
      </w:r>
      <w:proofErr w:type="gramEnd"/>
      <w:r w:rsidRPr="006B4D3F">
        <w:t xml:space="preserve"> и проведения измерений на них. Первая ось перпендикулярна плоскости, в которой проходят ось наблюдения и ось освещения. Вторая ось перпендикулярна как первой оси, так и исходной оси.</w:t>
      </w:r>
    </w:p>
    <w:p w14:paraId="24A19907" w14:textId="77777777" w:rsidR="001A7307" w:rsidRPr="003F124E" w:rsidRDefault="001A7307" w:rsidP="001A7307">
      <w:pPr>
        <w:pStyle w:val="H23GR"/>
        <w:rPr>
          <w:bCs/>
        </w:rPr>
      </w:pPr>
      <w:r>
        <w:lastRenderedPageBreak/>
        <w:tab/>
      </w:r>
      <w:r w:rsidRPr="00834967">
        <w:rPr>
          <w:b w:val="0"/>
        </w:rPr>
        <w:tab/>
        <w:t>Рис. A4-II</w:t>
      </w:r>
      <w:r w:rsidRPr="00834967">
        <w:rPr>
          <w:b w:val="0"/>
        </w:rPr>
        <w:br/>
      </w:r>
      <w:r w:rsidRPr="003F124E">
        <w:rPr>
          <w:bCs/>
        </w:rPr>
        <w:t>Гониометрический механизм и система углов МКО</w:t>
      </w:r>
    </w:p>
    <w:p w14:paraId="66786F3E" w14:textId="77777777" w:rsidR="00F9205B" w:rsidRDefault="006B54BE" w:rsidP="001A7307">
      <w:pPr>
        <w:pStyle w:val="SingleTxtGR"/>
        <w:spacing w:after="0"/>
      </w:pPr>
      <w:r>
        <w:rPr>
          <w:noProof/>
        </w:rPr>
        <mc:AlternateContent>
          <mc:Choice Requires="wps">
            <w:drawing>
              <wp:anchor distT="0" distB="0" distL="114300" distR="114300" simplePos="0" relativeHeight="251694080" behindDoc="0" locked="0" layoutInCell="1" allowOverlap="1" wp14:anchorId="7327C131" wp14:editId="572B5B4D">
                <wp:simplePos x="0" y="0"/>
                <wp:positionH relativeFrom="column">
                  <wp:posOffset>232925</wp:posOffset>
                </wp:positionH>
                <wp:positionV relativeFrom="paragraph">
                  <wp:posOffset>3042958</wp:posOffset>
                </wp:positionV>
                <wp:extent cx="6064754" cy="833240"/>
                <wp:effectExtent l="0" t="0" r="0" b="508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754" cy="8332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5EEE341" w14:textId="77777777" w:rsidR="003651B6" w:rsidRPr="006B4D3F" w:rsidRDefault="003651B6" w:rsidP="007D21EC">
                            <w:pPr>
                              <w:pStyle w:val="SingleTxtGR"/>
                              <w:tabs>
                                <w:tab w:val="left" w:pos="1302"/>
                                <w:tab w:val="left" w:pos="5529"/>
                                <w:tab w:val="left" w:pos="6237"/>
                              </w:tabs>
                              <w:spacing w:after="0"/>
                              <w:ind w:left="798"/>
                            </w:pPr>
                            <w:r w:rsidRPr="006B4D3F">
                              <w:t xml:space="preserve">1: </w:t>
                            </w:r>
                            <w:r>
                              <w:tab/>
                            </w:r>
                            <w:r w:rsidRPr="006B4D3F">
                              <w:t>Первая ось</w:t>
                            </w:r>
                            <w:r w:rsidRPr="006B4D3F">
                              <w:tab/>
                            </w:r>
                            <w:r w:rsidRPr="006B4D3F">
                              <w:tab/>
                              <w:t>I:</w:t>
                            </w:r>
                            <w:r w:rsidRPr="006B4D3F">
                              <w:tab/>
                              <w:t>Ось освещения</w:t>
                            </w:r>
                            <w:r w:rsidRPr="006B4D3F">
                              <w:tab/>
                              <w:t>α:</w:t>
                            </w:r>
                            <w:r w:rsidRPr="006B4D3F">
                              <w:tab/>
                              <w:t>Угол наблюдения</w:t>
                            </w:r>
                          </w:p>
                          <w:p w14:paraId="3890E4A5" w14:textId="77777777" w:rsidR="003651B6" w:rsidRPr="006B4D3F" w:rsidRDefault="003651B6" w:rsidP="007D21EC">
                            <w:pPr>
                              <w:pStyle w:val="SingleTxtGR"/>
                              <w:tabs>
                                <w:tab w:val="left" w:pos="1302"/>
                                <w:tab w:val="left" w:pos="5529"/>
                                <w:tab w:val="left" w:pos="6237"/>
                              </w:tabs>
                              <w:spacing w:after="0"/>
                              <w:ind w:left="798"/>
                            </w:pPr>
                            <w:r w:rsidRPr="006B4D3F">
                              <w:t xml:space="preserve">2: </w:t>
                            </w:r>
                            <w:r>
                              <w:tab/>
                            </w:r>
                            <w:r w:rsidRPr="006B4D3F">
                              <w:t>Вторая ось</w:t>
                            </w:r>
                            <w:r w:rsidRPr="006B4D3F">
                              <w:tab/>
                            </w:r>
                            <w:r w:rsidRPr="006B4D3F">
                              <w:tab/>
                              <w:t>O:</w:t>
                            </w:r>
                            <w:r w:rsidRPr="006B4D3F">
                              <w:tab/>
                              <w:t>Ось наблюдения</w:t>
                            </w:r>
                            <w:r w:rsidRPr="006B4D3F">
                              <w:tab/>
                              <w:t>ß</w:t>
                            </w:r>
                            <w:r w:rsidRPr="006B4D3F">
                              <w:rPr>
                                <w:vertAlign w:val="subscript"/>
                              </w:rPr>
                              <w:t>1</w:t>
                            </w:r>
                            <w:r w:rsidRPr="006B4D3F">
                              <w:t>, ß</w:t>
                            </w:r>
                            <w:r w:rsidRPr="006B4D3F">
                              <w:rPr>
                                <w:vertAlign w:val="subscript"/>
                              </w:rPr>
                              <w:t>2</w:t>
                            </w:r>
                            <w:r w:rsidRPr="006B4D3F">
                              <w:t>:</w:t>
                            </w:r>
                            <w:r w:rsidRPr="006B4D3F">
                              <w:tab/>
                              <w:t>Углы падения</w:t>
                            </w:r>
                          </w:p>
                          <w:p w14:paraId="29A051FA" w14:textId="77777777" w:rsidR="003651B6" w:rsidRPr="006B4D3F" w:rsidRDefault="003651B6" w:rsidP="007D21EC">
                            <w:pPr>
                              <w:pStyle w:val="SingleTxtGR"/>
                              <w:tabs>
                                <w:tab w:val="left" w:pos="1302"/>
                                <w:tab w:val="left" w:pos="5529"/>
                                <w:tab w:val="left" w:pos="6237"/>
                              </w:tabs>
                              <w:spacing w:after="0"/>
                              <w:ind w:left="798" w:right="941"/>
                            </w:pPr>
                            <w:r w:rsidRPr="006B4D3F">
                              <w:tab/>
                            </w:r>
                            <w:r w:rsidRPr="006B4D3F">
                              <w:tab/>
                            </w:r>
                            <w:r>
                              <w:tab/>
                            </w:r>
                            <w:r>
                              <w:tab/>
                            </w:r>
                            <w:r w:rsidRPr="006B4D3F">
                              <w:t>R:</w:t>
                            </w:r>
                            <w:r w:rsidRPr="006B4D3F">
                              <w:tab/>
                              <w:t>Исходная ось</w:t>
                            </w:r>
                            <w:r w:rsidRPr="006B4D3F">
                              <w:tab/>
                              <w:t>ε:</w:t>
                            </w:r>
                            <w:r w:rsidRPr="006B4D3F">
                              <w:tab/>
                              <w:t>Угол поворота</w:t>
                            </w:r>
                          </w:p>
                          <w:p w14:paraId="0675BAF7" w14:textId="77777777" w:rsidR="003651B6" w:rsidRDefault="003651B6" w:rsidP="006B54BE">
                            <w:pPr>
                              <w:pStyle w:val="SingleTxtGR"/>
                              <w:tabs>
                                <w:tab w:val="left" w:pos="1302"/>
                                <w:tab w:val="left" w:pos="5387"/>
                              </w:tabs>
                              <w:spacing w:after="0"/>
                              <w:ind w:left="798" w:right="941"/>
                            </w:pPr>
                            <w:r w:rsidRPr="006B4D3F">
                              <w:tab/>
                            </w:r>
                            <w:r>
                              <w:tab/>
                            </w:r>
                            <w:r>
                              <w:tab/>
                            </w:r>
                            <w:r>
                              <w:tab/>
                            </w:r>
                            <w:r w:rsidRPr="006B4D3F">
                              <w:t>P:</w:t>
                            </w:r>
                            <w:r w:rsidRPr="006B4D3F">
                              <w:tab/>
                              <w:t xml:space="preserve">Светоотражающий </w:t>
                            </w:r>
                            <w:r>
                              <w:br/>
                            </w:r>
                            <w:r>
                              <w:tab/>
                            </w:r>
                            <w:r>
                              <w:tab/>
                            </w:r>
                            <w:r>
                              <w:tab/>
                            </w:r>
                            <w:r>
                              <w:tab/>
                            </w:r>
                            <w:r>
                              <w:tab/>
                            </w:r>
                            <w:r w:rsidRPr="006B4D3F">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C131" id="Надпись 26" o:spid="_x0000_s1036" type="#_x0000_t202" style="position:absolute;left:0;text-align:left;margin-left:18.35pt;margin-top:239.6pt;width:477.5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" stroked="f">
                <v:stroke joinstyle="round"/>
                <v:path arrowok="t"/>
                <v:textbox inset="0,0,0,0">
                  <w:txbxContent>
                    <w:p w14:paraId="05EEE341" w14:textId="77777777" w:rsidR="003651B6" w:rsidRPr="006B4D3F" w:rsidRDefault="003651B6" w:rsidP="007D21EC">
                      <w:pPr>
                        <w:pStyle w:val="SingleTxtGR"/>
                        <w:tabs>
                          <w:tab w:val="left" w:pos="1302"/>
                          <w:tab w:val="left" w:pos="5529"/>
                          <w:tab w:val="left" w:pos="6237"/>
                        </w:tabs>
                        <w:spacing w:after="0"/>
                        <w:ind w:left="798"/>
                      </w:pPr>
                      <w:r w:rsidRPr="006B4D3F">
                        <w:t xml:space="preserve">1: </w:t>
                      </w:r>
                      <w:r>
                        <w:tab/>
                      </w:r>
                      <w:r w:rsidRPr="006B4D3F">
                        <w:t>Первая ось</w:t>
                      </w:r>
                      <w:r w:rsidRPr="006B4D3F">
                        <w:tab/>
                      </w:r>
                      <w:r w:rsidRPr="006B4D3F">
                        <w:tab/>
                        <w:t>I:</w:t>
                      </w:r>
                      <w:r w:rsidRPr="006B4D3F">
                        <w:tab/>
                        <w:t>Ось освещения</w:t>
                      </w:r>
                      <w:r w:rsidRPr="006B4D3F">
                        <w:tab/>
                        <w:t>α:</w:t>
                      </w:r>
                      <w:r w:rsidRPr="006B4D3F">
                        <w:tab/>
                        <w:t>Угол наблюдения</w:t>
                      </w:r>
                    </w:p>
                    <w:p w14:paraId="3890E4A5" w14:textId="77777777" w:rsidR="003651B6" w:rsidRPr="006B4D3F" w:rsidRDefault="003651B6" w:rsidP="007D21EC">
                      <w:pPr>
                        <w:pStyle w:val="SingleTxtGR"/>
                        <w:tabs>
                          <w:tab w:val="left" w:pos="1302"/>
                          <w:tab w:val="left" w:pos="5529"/>
                          <w:tab w:val="left" w:pos="6237"/>
                        </w:tabs>
                        <w:spacing w:after="0"/>
                        <w:ind w:left="798"/>
                      </w:pPr>
                      <w:r w:rsidRPr="006B4D3F">
                        <w:t xml:space="preserve">2: </w:t>
                      </w:r>
                      <w:r>
                        <w:tab/>
                      </w:r>
                      <w:r w:rsidRPr="006B4D3F">
                        <w:t>Вторая ось</w:t>
                      </w:r>
                      <w:r w:rsidRPr="006B4D3F">
                        <w:tab/>
                      </w:r>
                      <w:r w:rsidRPr="006B4D3F">
                        <w:tab/>
                        <w:t>O:</w:t>
                      </w:r>
                      <w:r w:rsidRPr="006B4D3F">
                        <w:tab/>
                        <w:t>Ось наблюдения</w:t>
                      </w:r>
                      <w:r w:rsidRPr="006B4D3F">
                        <w:tab/>
                        <w:t>ß</w:t>
                      </w:r>
                      <w:r w:rsidRPr="006B4D3F">
                        <w:rPr>
                          <w:vertAlign w:val="subscript"/>
                        </w:rPr>
                        <w:t>1</w:t>
                      </w:r>
                      <w:r w:rsidRPr="006B4D3F">
                        <w:t>, ß</w:t>
                      </w:r>
                      <w:r w:rsidRPr="006B4D3F">
                        <w:rPr>
                          <w:vertAlign w:val="subscript"/>
                        </w:rPr>
                        <w:t>2</w:t>
                      </w:r>
                      <w:r w:rsidRPr="006B4D3F">
                        <w:t>:</w:t>
                      </w:r>
                      <w:r w:rsidRPr="006B4D3F">
                        <w:tab/>
                        <w:t>Углы падения</w:t>
                      </w:r>
                    </w:p>
                    <w:p w14:paraId="29A051FA" w14:textId="77777777" w:rsidR="003651B6" w:rsidRPr="006B4D3F" w:rsidRDefault="003651B6" w:rsidP="007D21EC">
                      <w:pPr>
                        <w:pStyle w:val="SingleTxtGR"/>
                        <w:tabs>
                          <w:tab w:val="left" w:pos="1302"/>
                          <w:tab w:val="left" w:pos="5529"/>
                          <w:tab w:val="left" w:pos="6237"/>
                        </w:tabs>
                        <w:spacing w:after="0"/>
                        <w:ind w:left="798" w:right="941"/>
                      </w:pPr>
                      <w:r w:rsidRPr="006B4D3F">
                        <w:tab/>
                      </w:r>
                      <w:r w:rsidRPr="006B4D3F">
                        <w:tab/>
                      </w:r>
                      <w:r>
                        <w:tab/>
                      </w:r>
                      <w:r>
                        <w:tab/>
                      </w:r>
                      <w:r w:rsidRPr="006B4D3F">
                        <w:t>R:</w:t>
                      </w:r>
                      <w:r w:rsidRPr="006B4D3F">
                        <w:tab/>
                        <w:t>Исходная ось</w:t>
                      </w:r>
                      <w:r w:rsidRPr="006B4D3F">
                        <w:tab/>
                        <w:t>ε:</w:t>
                      </w:r>
                      <w:r w:rsidRPr="006B4D3F">
                        <w:tab/>
                        <w:t>Угол поворота</w:t>
                      </w:r>
                    </w:p>
                    <w:p w14:paraId="0675BAF7" w14:textId="77777777" w:rsidR="003651B6" w:rsidRDefault="003651B6" w:rsidP="006B54BE">
                      <w:pPr>
                        <w:pStyle w:val="SingleTxtGR"/>
                        <w:tabs>
                          <w:tab w:val="left" w:pos="1302"/>
                          <w:tab w:val="left" w:pos="5387"/>
                        </w:tabs>
                        <w:spacing w:after="0"/>
                        <w:ind w:left="798" w:right="941"/>
                      </w:pPr>
                      <w:r w:rsidRPr="006B4D3F">
                        <w:tab/>
                      </w:r>
                      <w:r>
                        <w:tab/>
                      </w:r>
                      <w:r>
                        <w:tab/>
                      </w:r>
                      <w:r>
                        <w:tab/>
                      </w:r>
                      <w:r w:rsidRPr="006B4D3F">
                        <w:t>P:</w:t>
                      </w:r>
                      <w:r w:rsidRPr="006B4D3F">
                        <w:tab/>
                        <w:t xml:space="preserve">Светоотражающий </w:t>
                      </w:r>
                      <w:r>
                        <w:br/>
                      </w:r>
                      <w:r>
                        <w:tab/>
                      </w:r>
                      <w:r>
                        <w:tab/>
                      </w:r>
                      <w:r>
                        <w:tab/>
                      </w:r>
                      <w:r>
                        <w:tab/>
                      </w:r>
                      <w:r>
                        <w:tab/>
                      </w:r>
                      <w:r w:rsidRPr="006B4D3F">
                        <w:t>материал</w:t>
                      </w:r>
                    </w:p>
                  </w:txbxContent>
                </v:textbox>
              </v:shape>
            </w:pict>
          </mc:Fallback>
        </mc:AlternateContent>
      </w:r>
      <w:r w:rsidR="001A7307">
        <w:rPr>
          <w:noProof/>
          <w:lang w:val="fr-CH" w:eastAsia="fr-CH"/>
        </w:rPr>
        <mc:AlternateContent>
          <mc:Choice Requires="wps">
            <w:drawing>
              <wp:anchor distT="0" distB="0" distL="114300" distR="114300" simplePos="0" relativeHeight="251674624" behindDoc="0" locked="0" layoutInCell="1" allowOverlap="1" wp14:anchorId="355A8565" wp14:editId="6CBC4729">
                <wp:simplePos x="0" y="0"/>
                <wp:positionH relativeFrom="column">
                  <wp:posOffset>1283133</wp:posOffset>
                </wp:positionH>
                <wp:positionV relativeFrom="paragraph">
                  <wp:posOffset>2616222</wp:posOffset>
                </wp:positionV>
                <wp:extent cx="750548" cy="163852"/>
                <wp:effectExtent l="0" t="0" r="0" b="7620"/>
                <wp:wrapNone/>
                <wp:docPr id="17" name="Надпись 17"/>
                <wp:cNvGraphicFramePr/>
                <a:graphic xmlns:a="http://schemas.openxmlformats.org/drawingml/2006/main">
                  <a:graphicData uri="http://schemas.microsoft.com/office/word/2010/wordprocessingShape">
                    <wps:wsp>
                      <wps:cNvSpPr txBox="1"/>
                      <wps:spPr>
                        <a:xfrm>
                          <a:off x="0" y="0"/>
                          <a:ext cx="750548" cy="163852"/>
                        </a:xfrm>
                        <a:prstGeom prst="rect">
                          <a:avLst/>
                        </a:prstGeom>
                        <a:solidFill>
                          <a:schemeClr val="lt1"/>
                        </a:solidFill>
                        <a:ln w="6350">
                          <a:noFill/>
                        </a:ln>
                      </wps:spPr>
                      <wps:txbx>
                        <w:txbxContent>
                          <w:p w14:paraId="217C5781" w14:textId="77777777" w:rsidR="003651B6" w:rsidRPr="003B0267"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8565" id="Надпись 17" o:spid="_x0000_s1037" type="#_x0000_t202" style="position:absolute;left:0;text-align:left;margin-left:101.05pt;margin-top:206pt;width:59.1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" fillcolor="white [3201]" stroked="f" strokeweight=".5pt">
                <v:textbox inset="0,0,0,0">
                  <w:txbxContent>
                    <w:p w14:paraId="217C5781" w14:textId="77777777" w:rsidR="003651B6" w:rsidRPr="003B0267"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v:textbox>
              </v:shape>
            </w:pict>
          </mc:Fallback>
        </mc:AlternateContent>
      </w:r>
      <w:r w:rsidR="001A7307">
        <w:rPr>
          <w:noProof/>
          <w:lang w:val="fr-CH" w:eastAsia="fr-CH"/>
        </w:rPr>
        <mc:AlternateContent>
          <mc:Choice Requires="wps">
            <w:drawing>
              <wp:anchor distT="0" distB="0" distL="114300" distR="114300" simplePos="0" relativeHeight="251676672" behindDoc="0" locked="0" layoutInCell="1" allowOverlap="1" wp14:anchorId="0E02D713" wp14:editId="1E01AC07">
                <wp:simplePos x="0" y="0"/>
                <wp:positionH relativeFrom="column">
                  <wp:posOffset>4248327</wp:posOffset>
                </wp:positionH>
                <wp:positionV relativeFrom="paragraph">
                  <wp:posOffset>2373087</wp:posOffset>
                </wp:positionV>
                <wp:extent cx="898544" cy="200851"/>
                <wp:effectExtent l="0" t="0" r="0" b="8890"/>
                <wp:wrapNone/>
                <wp:docPr id="19" name="Надпись 19"/>
                <wp:cNvGraphicFramePr/>
                <a:graphic xmlns:a="http://schemas.openxmlformats.org/drawingml/2006/main">
                  <a:graphicData uri="http://schemas.microsoft.com/office/word/2010/wordprocessingShape">
                    <wps:wsp>
                      <wps:cNvSpPr txBox="1"/>
                      <wps:spPr>
                        <a:xfrm>
                          <a:off x="0" y="0"/>
                          <a:ext cx="898544" cy="200851"/>
                        </a:xfrm>
                        <a:prstGeom prst="rect">
                          <a:avLst/>
                        </a:prstGeom>
                        <a:solidFill>
                          <a:schemeClr val="lt1"/>
                        </a:solidFill>
                        <a:ln w="6350">
                          <a:noFill/>
                        </a:ln>
                      </wps:spPr>
                      <wps:txbx>
                        <w:txbxContent>
                          <w:p w14:paraId="38C7BB42"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D713" id="Надпись 19" o:spid="_x0000_s1038" type="#_x0000_t202" style="position:absolute;left:0;text-align:left;margin-left:334.5pt;margin-top:186.85pt;width:70.75pt;height:1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" fillcolor="white [3201]" stroked="f" strokeweight=".5pt">
                <v:textbox inset="0,0,0,0">
                  <w:txbxContent>
                    <w:p w14:paraId="38C7BB42"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v:textbox>
              </v:shape>
            </w:pict>
          </mc:Fallback>
        </mc:AlternateContent>
      </w:r>
      <w:r w:rsidR="001A7307">
        <w:rPr>
          <w:noProof/>
          <w:lang w:val="fr-CH" w:eastAsia="fr-CH"/>
        </w:rPr>
        <mc:AlternateContent>
          <mc:Choice Requires="wps">
            <w:drawing>
              <wp:anchor distT="0" distB="0" distL="114300" distR="114300" simplePos="0" relativeHeight="251675648" behindDoc="0" locked="0" layoutInCell="1" allowOverlap="1" wp14:anchorId="41313DE4" wp14:editId="19203A42">
                <wp:simplePos x="0" y="0"/>
                <wp:positionH relativeFrom="column">
                  <wp:posOffset>732996</wp:posOffset>
                </wp:positionH>
                <wp:positionV relativeFrom="paragraph">
                  <wp:posOffset>1676400</wp:posOffset>
                </wp:positionV>
                <wp:extent cx="856259" cy="280134"/>
                <wp:effectExtent l="0" t="0" r="1270" b="5715"/>
                <wp:wrapNone/>
                <wp:docPr id="18" name="Надпись 18"/>
                <wp:cNvGraphicFramePr/>
                <a:graphic xmlns:a="http://schemas.openxmlformats.org/drawingml/2006/main">
                  <a:graphicData uri="http://schemas.microsoft.com/office/word/2010/wordprocessingShape">
                    <wps:wsp>
                      <wps:cNvSpPr txBox="1"/>
                      <wps:spPr>
                        <a:xfrm>
                          <a:off x="0" y="0"/>
                          <a:ext cx="856259" cy="280134"/>
                        </a:xfrm>
                        <a:prstGeom prst="rect">
                          <a:avLst/>
                        </a:prstGeom>
                        <a:solidFill>
                          <a:schemeClr val="lt1"/>
                        </a:solidFill>
                        <a:ln w="6350">
                          <a:noFill/>
                        </a:ln>
                      </wps:spPr>
                      <wps:txbx>
                        <w:txbxContent>
                          <w:p w14:paraId="609A2864" w14:textId="77777777" w:rsidR="003651B6" w:rsidRPr="005A44DE" w:rsidRDefault="003651B6" w:rsidP="001A7307">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3DE4" id="Надпись 18" o:spid="_x0000_s1039" type="#_x0000_t202" style="position:absolute;left:0;text-align:left;margin-left:57.7pt;margin-top:132pt;width:67.4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" fillcolor="white [3201]" stroked="f" strokeweight=".5pt">
                <v:textbox inset="0,0,0,0">
                  <w:txbxContent>
                    <w:p w14:paraId="609A2864" w14:textId="77777777" w:rsidR="003651B6" w:rsidRPr="005A44DE" w:rsidRDefault="003651B6" w:rsidP="001A7307">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v:textbox>
              </v:shape>
            </w:pict>
          </mc:Fallback>
        </mc:AlternateContent>
      </w:r>
      <w:r w:rsidR="001A7307">
        <w:rPr>
          <w:noProof/>
          <w:lang w:val="fr-CH" w:eastAsia="fr-CH"/>
        </w:rPr>
        <mc:AlternateContent>
          <mc:Choice Requires="wps">
            <w:drawing>
              <wp:anchor distT="0" distB="0" distL="114300" distR="114300" simplePos="0" relativeHeight="251677696" behindDoc="0" locked="0" layoutInCell="1" allowOverlap="1" wp14:anchorId="0467B512" wp14:editId="199A24C5">
                <wp:simplePos x="0" y="0"/>
                <wp:positionH relativeFrom="column">
                  <wp:posOffset>978329</wp:posOffset>
                </wp:positionH>
                <wp:positionV relativeFrom="paragraph">
                  <wp:posOffset>706120</wp:posOffset>
                </wp:positionV>
                <wp:extent cx="1507417" cy="311847"/>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507417" cy="311847"/>
                        </a:xfrm>
                        <a:prstGeom prst="rect">
                          <a:avLst/>
                        </a:prstGeom>
                        <a:solidFill>
                          <a:schemeClr val="lt1"/>
                        </a:solidFill>
                        <a:ln w="6350">
                          <a:noFill/>
                        </a:ln>
                      </wps:spPr>
                      <wps:txbx>
                        <w:txbxContent>
                          <w:p w14:paraId="183495E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B512" id="Надпись 20" o:spid="_x0000_s1040" type="#_x0000_t202" style="position:absolute;left:0;text-align:left;margin-left:77.05pt;margin-top:55.6pt;width:118.7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" fillcolor="white [3201]" stroked="f" strokeweight=".5pt">
                <v:textbox inset="0,0,0,0">
                  <w:txbxContent>
                    <w:p w14:paraId="183495E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v:textbox>
              </v:shape>
            </w:pict>
          </mc:Fallback>
        </mc:AlternateContent>
      </w:r>
      <w:r w:rsidR="001A7307">
        <w:rPr>
          <w:noProof/>
          <w:lang w:val="fr-CH" w:eastAsia="fr-CH"/>
        </w:rPr>
        <mc:AlternateContent>
          <mc:Choice Requires="wps">
            <w:drawing>
              <wp:anchor distT="0" distB="0" distL="114300" distR="114300" simplePos="0" relativeHeight="251678720" behindDoc="0" locked="0" layoutInCell="1" allowOverlap="1" wp14:anchorId="49815A01" wp14:editId="0266BA4C">
                <wp:simplePos x="0" y="0"/>
                <wp:positionH relativeFrom="column">
                  <wp:posOffset>2007235</wp:posOffset>
                </wp:positionH>
                <wp:positionV relativeFrom="paragraph">
                  <wp:posOffset>108156</wp:posOffset>
                </wp:positionV>
                <wp:extent cx="1563917" cy="396416"/>
                <wp:effectExtent l="0" t="0" r="0" b="3810"/>
                <wp:wrapNone/>
                <wp:docPr id="21" name="Надпись 21"/>
                <wp:cNvGraphicFramePr/>
                <a:graphic xmlns:a="http://schemas.openxmlformats.org/drawingml/2006/main">
                  <a:graphicData uri="http://schemas.microsoft.com/office/word/2010/wordprocessingShape">
                    <wps:wsp>
                      <wps:cNvSpPr txBox="1"/>
                      <wps:spPr>
                        <a:xfrm>
                          <a:off x="0" y="0"/>
                          <a:ext cx="1563917" cy="396416"/>
                        </a:xfrm>
                        <a:prstGeom prst="rect">
                          <a:avLst/>
                        </a:prstGeom>
                        <a:solidFill>
                          <a:schemeClr val="lt1"/>
                        </a:solidFill>
                        <a:ln w="6350">
                          <a:noFill/>
                        </a:ln>
                      </wps:spPr>
                      <wps:txbx>
                        <w:txbxContent>
                          <w:p w14:paraId="7924A8DA" w14:textId="77777777" w:rsidR="003651B6" w:rsidRPr="005A44DE" w:rsidRDefault="003651B6" w:rsidP="001A7307">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5A01" id="Надпись 21" o:spid="_x0000_s1041" type="#_x0000_t202" style="position:absolute;left:0;text-align:left;margin-left:158.05pt;margin-top:8.5pt;width:123.15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" fillcolor="white [3201]" stroked="f" strokeweight=".5pt">
                <v:textbox inset="0,0,0,0">
                  <w:txbxContent>
                    <w:p w14:paraId="7924A8DA" w14:textId="77777777" w:rsidR="003651B6" w:rsidRPr="005A44DE" w:rsidRDefault="003651B6" w:rsidP="001A7307">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v:textbox>
              </v:shape>
            </w:pict>
          </mc:Fallback>
        </mc:AlternateContent>
      </w:r>
      <w:r w:rsidR="001A7307" w:rsidRPr="006B4D3F">
        <w:rPr>
          <w:noProof/>
          <w:lang w:val="fr-CH" w:eastAsia="fr-CH"/>
        </w:rPr>
        <w:drawing>
          <wp:inline distT="0" distB="0" distL="0" distR="0" wp14:anchorId="3A05B899" wp14:editId="088787E6">
            <wp:extent cx="4665611" cy="3355451"/>
            <wp:effectExtent l="0" t="0" r="1905" b="444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5611" cy="3355451"/>
                    </a:xfrm>
                    <a:prstGeom prst="rect">
                      <a:avLst/>
                    </a:prstGeom>
                    <a:noFill/>
                  </pic:spPr>
                </pic:pic>
              </a:graphicData>
            </a:graphic>
          </wp:inline>
        </w:drawing>
      </w:r>
    </w:p>
    <w:p w14:paraId="3550853A" w14:textId="77777777" w:rsidR="006B54BE" w:rsidRDefault="006B54BE" w:rsidP="001A7307">
      <w:pPr>
        <w:pStyle w:val="SingleTxtGR"/>
        <w:spacing w:after="0"/>
      </w:pPr>
    </w:p>
    <w:p w14:paraId="6D13C487" w14:textId="77777777" w:rsidR="006B54BE" w:rsidRDefault="006B54BE" w:rsidP="001A7307">
      <w:pPr>
        <w:pStyle w:val="SingleTxtGR"/>
        <w:spacing w:after="0"/>
      </w:pPr>
    </w:p>
    <w:p w14:paraId="2A6773AB" w14:textId="77777777" w:rsidR="006B54BE" w:rsidRDefault="006B54BE" w:rsidP="00F9205B">
      <w:pPr>
        <w:pStyle w:val="SingleTxtGR"/>
        <w:spacing w:before="120"/>
      </w:pPr>
    </w:p>
    <w:p w14:paraId="5DCD2E14" w14:textId="77777777" w:rsidR="001A7307" w:rsidRPr="006B4D3F" w:rsidRDefault="001A7307" w:rsidP="00F9205B">
      <w:pPr>
        <w:pStyle w:val="SingleTxtGR"/>
        <w:spacing w:before="120"/>
      </w:pPr>
      <w:r>
        <w:tab/>
      </w:r>
      <w:r w:rsidRPr="006B4D3F">
        <w:t xml:space="preserve">Рис. A4-II показывает гониометрический механизм и систему углов МКО для определения светоотражающих </w:t>
      </w:r>
      <w:r>
        <w:t>устройств</w:t>
      </w:r>
      <w:r w:rsidRPr="006B4D3F">
        <w:t xml:space="preserve"> и </w:t>
      </w:r>
      <w:proofErr w:type="gramStart"/>
      <w:r w:rsidRPr="006B4D3F">
        <w:t>материалов</w:t>
      </w:r>
      <w:proofErr w:type="gramEnd"/>
      <w:r w:rsidRPr="006B4D3F">
        <w:t xml:space="preserve"> и проведения измерений на них. Все оси, углы и направления вращения изображены положительными.</w:t>
      </w:r>
    </w:p>
    <w:p w14:paraId="236D8FA2" w14:textId="77777777" w:rsidR="001A7307" w:rsidRPr="003F124E" w:rsidRDefault="001A7307" w:rsidP="001A7307">
      <w:pPr>
        <w:pStyle w:val="SingleTxtGR"/>
        <w:rPr>
          <w:i/>
          <w:iCs/>
        </w:rPr>
      </w:pPr>
      <w:r w:rsidRPr="003F124E">
        <w:rPr>
          <w:i/>
          <w:iCs/>
        </w:rPr>
        <w:t>Примечания:</w:t>
      </w:r>
    </w:p>
    <w:p w14:paraId="3D2BEF93" w14:textId="77777777" w:rsidR="001A7307" w:rsidRPr="003F124E" w:rsidRDefault="001A7307" w:rsidP="001A7307">
      <w:pPr>
        <w:pStyle w:val="SingleTxtGR"/>
        <w:tabs>
          <w:tab w:val="clear" w:pos="2835"/>
          <w:tab w:val="left" w:pos="1134"/>
        </w:tabs>
        <w:ind w:left="2268" w:hanging="1134"/>
      </w:pPr>
      <w:r>
        <w:tab/>
      </w:r>
      <w:r w:rsidRPr="006B4D3F">
        <w:t>а)</w:t>
      </w:r>
      <w:r w:rsidRPr="006B4D3F">
        <w:tab/>
      </w:r>
      <w:r w:rsidRPr="003F124E">
        <w:t>Основной неизменной осью является ось освещения.</w:t>
      </w:r>
    </w:p>
    <w:p w14:paraId="5992BD4E" w14:textId="77777777" w:rsidR="001A7307" w:rsidRPr="003F124E" w:rsidRDefault="001A7307" w:rsidP="001A7307">
      <w:pPr>
        <w:pStyle w:val="SingleTxtGR"/>
        <w:tabs>
          <w:tab w:val="clear" w:pos="2835"/>
          <w:tab w:val="left" w:pos="1134"/>
        </w:tabs>
        <w:ind w:left="2268" w:hanging="1134"/>
      </w:pPr>
      <w:r w:rsidRPr="003F124E">
        <w:tab/>
        <w:t>b)</w:t>
      </w:r>
      <w:r w:rsidRPr="003F124E">
        <w:tab/>
        <w:t>Первая ось неизменно перпендикулярна плоскости, в которой проходят ось наблюдения и ось освещения.</w:t>
      </w:r>
    </w:p>
    <w:p w14:paraId="6D75508B" w14:textId="77777777" w:rsidR="001A7307" w:rsidRDefault="001A7307" w:rsidP="001A7307">
      <w:pPr>
        <w:pStyle w:val="SingleTxtGR"/>
        <w:tabs>
          <w:tab w:val="clear" w:pos="2835"/>
          <w:tab w:val="left" w:pos="1134"/>
        </w:tabs>
        <w:ind w:left="2268" w:hanging="1134"/>
      </w:pPr>
      <w:r w:rsidRPr="003F124E">
        <w:tab/>
        <w:t>с)</w:t>
      </w:r>
      <w:r w:rsidRPr="003F124E">
        <w:tab/>
        <w:t xml:space="preserve">Исходная ось неизменно проходит через светоотражающее </w:t>
      </w:r>
      <w:r>
        <w:t>устройство</w:t>
      </w:r>
      <w:r w:rsidRPr="003F124E">
        <w:t>, а ее</w:t>
      </w:r>
      <w:r w:rsidRPr="006B4D3F">
        <w:t xml:space="preserve"> координаты меняются с изменением углов β</w:t>
      </w:r>
      <w:r w:rsidRPr="006B4D3F">
        <w:rPr>
          <w:vertAlign w:val="subscript"/>
        </w:rPr>
        <w:t>1</w:t>
      </w:r>
      <w:r w:rsidRPr="006B4D3F">
        <w:t xml:space="preserve"> и β</w:t>
      </w:r>
      <w:r w:rsidRPr="006B4D3F">
        <w:rPr>
          <w:vertAlign w:val="subscript"/>
        </w:rPr>
        <w:t>2</w:t>
      </w:r>
      <w:r w:rsidRPr="006B4D3F">
        <w:t>.</w:t>
      </w:r>
    </w:p>
    <w:p w14:paraId="489FE453" w14:textId="77777777" w:rsidR="001A7307" w:rsidRDefault="006B54BE" w:rsidP="00A73E96">
      <w:pPr>
        <w:pStyle w:val="H23GR"/>
        <w:spacing w:before="360"/>
      </w:pPr>
      <w:r>
        <w:rPr>
          <w:b w:val="0"/>
        </w:rPr>
        <w:tab/>
      </w:r>
      <w:r>
        <w:rPr>
          <w:b w:val="0"/>
        </w:rPr>
        <w:tab/>
      </w:r>
      <w:r w:rsidR="001A7307" w:rsidRPr="00834967">
        <w:rPr>
          <w:b w:val="0"/>
        </w:rPr>
        <w:t xml:space="preserve">Рис. A4-III </w:t>
      </w:r>
      <w:r w:rsidR="001A7307" w:rsidRPr="00834967">
        <w:rPr>
          <w:b w:val="0"/>
        </w:rPr>
        <w:br/>
      </w:r>
      <w:r w:rsidR="001A7307" w:rsidRPr="006B54BE">
        <w:rPr>
          <w:bCs/>
        </w:rPr>
        <w:t>Распределение</w:t>
      </w:r>
      <w:r w:rsidR="001A7307" w:rsidRPr="003F124E">
        <w:t xml:space="preserve"> отраженного света на светоотражающем устройстве</w:t>
      </w:r>
    </w:p>
    <w:p w14:paraId="3907197F" w14:textId="77777777" w:rsidR="001A7307" w:rsidRPr="006B4D3F" w:rsidRDefault="001A7307" w:rsidP="001A7307">
      <w:pPr>
        <w:pStyle w:val="SingleTxtGR"/>
      </w:pPr>
    </w:p>
    <w:p w14:paraId="6069F2B4" w14:textId="77777777" w:rsidR="001A7307" w:rsidRPr="006B4D3F" w:rsidRDefault="001A7307" w:rsidP="001A7307">
      <w:pPr>
        <w:pStyle w:val="SingleTxtGR"/>
      </w:pPr>
      <w:r>
        <w:rPr>
          <w:noProof/>
          <w:lang w:val="fr-CH" w:eastAsia="fr-CH"/>
        </w:rPr>
        <mc:AlternateContent>
          <mc:Choice Requires="wps">
            <w:drawing>
              <wp:anchor distT="0" distB="0" distL="114300" distR="114300" simplePos="0" relativeHeight="251684864" behindDoc="0" locked="0" layoutInCell="1" allowOverlap="1" wp14:anchorId="52754384" wp14:editId="77AC0B4C">
                <wp:simplePos x="0" y="0"/>
                <wp:positionH relativeFrom="column">
                  <wp:posOffset>665293</wp:posOffset>
                </wp:positionH>
                <wp:positionV relativeFrom="paragraph">
                  <wp:posOffset>14493</wp:posOffset>
                </wp:positionV>
                <wp:extent cx="781630" cy="502127"/>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781630" cy="502127"/>
                        </a:xfrm>
                        <a:prstGeom prst="rect">
                          <a:avLst/>
                        </a:prstGeom>
                        <a:solidFill>
                          <a:schemeClr val="lt1"/>
                        </a:solidFill>
                        <a:ln w="6350">
                          <a:noFill/>
                        </a:ln>
                      </wps:spPr>
                      <wps:txbx>
                        <w:txbxContent>
                          <w:p w14:paraId="471BEADB"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4384" id="Надпись 28" o:spid="_x0000_s1042" type="#_x0000_t202" style="position:absolute;left:0;text-align:left;margin-left:52.4pt;margin-top:1.15pt;width:61.55pt;height:3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" fillcolor="white [3201]" stroked="f" strokeweight=".5pt">
                <v:textbox inset="0,0,0,0">
                  <w:txbxContent>
                    <w:p w14:paraId="471BEADB"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v:textbox>
              </v:shape>
            </w:pict>
          </mc:Fallback>
        </mc:AlternateContent>
      </w:r>
      <w:r>
        <w:rPr>
          <w:noProof/>
          <w:lang w:val="fr-CH" w:eastAsia="fr-CH"/>
        </w:rPr>
        <mc:AlternateContent>
          <mc:Choice Requires="wps">
            <w:drawing>
              <wp:anchor distT="0" distB="0" distL="114300" distR="114300" simplePos="0" relativeHeight="251687936" behindDoc="0" locked="0" layoutInCell="1" allowOverlap="1" wp14:anchorId="1E3A557A" wp14:editId="3EEDEE54">
                <wp:simplePos x="0" y="0"/>
                <wp:positionH relativeFrom="column">
                  <wp:posOffset>4364769</wp:posOffset>
                </wp:positionH>
                <wp:positionV relativeFrom="paragraph">
                  <wp:posOffset>767467</wp:posOffset>
                </wp:positionV>
                <wp:extent cx="1379551" cy="26924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379551" cy="269240"/>
                        </a:xfrm>
                        <a:prstGeom prst="rect">
                          <a:avLst/>
                        </a:prstGeom>
                        <a:solidFill>
                          <a:schemeClr val="lt1"/>
                        </a:solidFill>
                        <a:ln w="6350">
                          <a:noFill/>
                        </a:ln>
                      </wps:spPr>
                      <wps:txbx>
                        <w:txbxContent>
                          <w:p w14:paraId="46F8E84A"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557A" id="Надпись 31" o:spid="_x0000_s1043" type="#_x0000_t202" style="position:absolute;left:0;text-align:left;margin-left:343.7pt;margin-top:60.45pt;width:108.65pt;height:2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" fillcolor="white [3201]" stroked="f" strokeweight=".5pt">
                <v:textbox inset="0,0,0,0">
                  <w:txbxContent>
                    <w:p w14:paraId="46F8E84A"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v:textbox>
              </v:shape>
            </w:pict>
          </mc:Fallback>
        </mc:AlternateContent>
      </w:r>
      <w:r>
        <w:rPr>
          <w:noProof/>
          <w:lang w:val="fr-CH" w:eastAsia="fr-CH"/>
        </w:rPr>
        <mc:AlternateContent>
          <mc:Choice Requires="wps">
            <w:drawing>
              <wp:anchor distT="0" distB="0" distL="114300" distR="114300" simplePos="0" relativeHeight="251679744" behindDoc="0" locked="0" layoutInCell="1" allowOverlap="1" wp14:anchorId="48DCF185" wp14:editId="5F2A4F76">
                <wp:simplePos x="0" y="0"/>
                <wp:positionH relativeFrom="column">
                  <wp:posOffset>636905</wp:posOffset>
                </wp:positionH>
                <wp:positionV relativeFrom="paragraph">
                  <wp:posOffset>1271699</wp:posOffset>
                </wp:positionV>
                <wp:extent cx="824230" cy="38544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824230" cy="385445"/>
                        </a:xfrm>
                        <a:prstGeom prst="rect">
                          <a:avLst/>
                        </a:prstGeom>
                        <a:solidFill>
                          <a:schemeClr val="lt1"/>
                        </a:solidFill>
                        <a:ln w="6350">
                          <a:noFill/>
                        </a:ln>
                      </wps:spPr>
                      <wps:txbx>
                        <w:txbxContent>
                          <w:p w14:paraId="15957E5B" w14:textId="77777777" w:rsidR="003651B6"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14:paraId="231D254E"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F185" id="Надпись 22" o:spid="_x0000_s1044" type="#_x0000_t202" style="position:absolute;left:0;text-align:left;margin-left:50.15pt;margin-top:100.15pt;width:64.9pt;height:3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" fillcolor="white [3201]" stroked="f" strokeweight=".5pt">
                <v:textbox inset="0,0,0,0">
                  <w:txbxContent>
                    <w:p w14:paraId="15957E5B" w14:textId="77777777" w:rsidR="003651B6"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14:paraId="231D254E"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v:textbox>
              </v:shape>
            </w:pict>
          </mc:Fallback>
        </mc:AlternateContent>
      </w:r>
      <w:r>
        <w:rPr>
          <w:noProof/>
          <w:lang w:val="fr-CH" w:eastAsia="fr-CH"/>
        </w:rPr>
        <mc:AlternateContent>
          <mc:Choice Requires="wps">
            <w:drawing>
              <wp:anchor distT="0" distB="0" distL="114300" distR="114300" simplePos="0" relativeHeight="251680768" behindDoc="0" locked="0" layoutInCell="1" allowOverlap="1" wp14:anchorId="75373B07" wp14:editId="62E08196">
                <wp:simplePos x="0" y="0"/>
                <wp:positionH relativeFrom="column">
                  <wp:posOffset>3373549</wp:posOffset>
                </wp:positionH>
                <wp:positionV relativeFrom="paragraph">
                  <wp:posOffset>861060</wp:posOffset>
                </wp:positionV>
                <wp:extent cx="898525" cy="168910"/>
                <wp:effectExtent l="0" t="0" r="0" b="2540"/>
                <wp:wrapNone/>
                <wp:docPr id="23" name="Надпись 23"/>
                <wp:cNvGraphicFramePr/>
                <a:graphic xmlns:a="http://schemas.openxmlformats.org/drawingml/2006/main">
                  <a:graphicData uri="http://schemas.microsoft.com/office/word/2010/wordprocessingShape">
                    <wps:wsp>
                      <wps:cNvSpPr txBox="1"/>
                      <wps:spPr>
                        <a:xfrm>
                          <a:off x="0" y="0"/>
                          <a:ext cx="898525" cy="168910"/>
                        </a:xfrm>
                        <a:prstGeom prst="rect">
                          <a:avLst/>
                        </a:prstGeom>
                        <a:solidFill>
                          <a:schemeClr val="lt1"/>
                        </a:solidFill>
                        <a:ln w="6350">
                          <a:noFill/>
                        </a:ln>
                      </wps:spPr>
                      <wps:txbx>
                        <w:txbxContent>
                          <w:p w14:paraId="43267EA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73B07" id="Надпись 23" o:spid="_x0000_s1045" type="#_x0000_t202" style="position:absolute;left:0;text-align:left;margin-left:265.65pt;margin-top:67.8pt;width:70.7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" fillcolor="white [3201]" stroked="f" strokeweight=".5pt">
                <v:textbox inset="0,0,0,0">
                  <w:txbxContent>
                    <w:p w14:paraId="43267EA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v:textbox>
              </v:shape>
            </w:pict>
          </mc:Fallback>
        </mc:AlternateContent>
      </w:r>
      <w:r>
        <w:rPr>
          <w:noProof/>
          <w:lang w:val="fr-CH" w:eastAsia="fr-CH"/>
        </w:rPr>
        <mc:AlternateContent>
          <mc:Choice Requires="wps">
            <w:drawing>
              <wp:anchor distT="0" distB="0" distL="114300" distR="114300" simplePos="0" relativeHeight="251686912" behindDoc="0" locked="0" layoutInCell="1" allowOverlap="1" wp14:anchorId="59D8560B" wp14:editId="5B69DC2E">
                <wp:simplePos x="0" y="0"/>
                <wp:positionH relativeFrom="column">
                  <wp:posOffset>4323322</wp:posOffset>
                </wp:positionH>
                <wp:positionV relativeFrom="paragraph">
                  <wp:posOffset>1381760</wp:posOffset>
                </wp:positionV>
                <wp:extent cx="1109965" cy="253707"/>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109965" cy="253707"/>
                        </a:xfrm>
                        <a:prstGeom prst="rect">
                          <a:avLst/>
                        </a:prstGeom>
                        <a:solidFill>
                          <a:schemeClr val="lt1"/>
                        </a:solidFill>
                        <a:ln w="6350">
                          <a:noFill/>
                        </a:ln>
                      </wps:spPr>
                      <wps:txbx>
                        <w:txbxContent>
                          <w:p w14:paraId="36B627B8"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560B" id="Надпись 30" o:spid="_x0000_s1046" type="#_x0000_t202" style="position:absolute;left:0;text-align:left;margin-left:340.4pt;margin-top:108.8pt;width:87.4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" fillcolor="white [3201]" stroked="f" strokeweight=".5pt">
                <v:textbox inset="0,0,0,0">
                  <w:txbxContent>
                    <w:p w14:paraId="36B627B8"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v:textbox>
              </v:shape>
            </w:pict>
          </mc:Fallback>
        </mc:AlternateContent>
      </w:r>
      <w:r>
        <w:rPr>
          <w:noProof/>
          <w:lang w:val="fr-CH" w:eastAsia="fr-CH"/>
        </w:rPr>
        <mc:AlternateContent>
          <mc:Choice Requires="wps">
            <w:drawing>
              <wp:anchor distT="0" distB="0" distL="114300" distR="114300" simplePos="0" relativeHeight="251681792" behindDoc="0" locked="0" layoutInCell="1" allowOverlap="1" wp14:anchorId="0730B80A" wp14:editId="73111D9D">
                <wp:simplePos x="0" y="0"/>
                <wp:positionH relativeFrom="column">
                  <wp:posOffset>4376027</wp:posOffset>
                </wp:positionH>
                <wp:positionV relativeFrom="paragraph">
                  <wp:posOffset>200660</wp:posOffset>
                </wp:positionV>
                <wp:extent cx="1194535" cy="264278"/>
                <wp:effectExtent l="0" t="0" r="5715" b="2540"/>
                <wp:wrapNone/>
                <wp:docPr id="24" name="Надпись 24"/>
                <wp:cNvGraphicFramePr/>
                <a:graphic xmlns:a="http://schemas.openxmlformats.org/drawingml/2006/main">
                  <a:graphicData uri="http://schemas.microsoft.com/office/word/2010/wordprocessingShape">
                    <wps:wsp>
                      <wps:cNvSpPr txBox="1"/>
                      <wps:spPr>
                        <a:xfrm>
                          <a:off x="0" y="0"/>
                          <a:ext cx="1194535" cy="264278"/>
                        </a:xfrm>
                        <a:prstGeom prst="rect">
                          <a:avLst/>
                        </a:prstGeom>
                        <a:solidFill>
                          <a:schemeClr val="lt1"/>
                        </a:solidFill>
                        <a:ln w="6350">
                          <a:noFill/>
                        </a:ln>
                      </wps:spPr>
                      <wps:txbx>
                        <w:txbxContent>
                          <w:p w14:paraId="0082F3B3" w14:textId="77777777" w:rsidR="003651B6"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14:paraId="3ACBD3A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B80A" id="Надпись 24" o:spid="_x0000_s1047" type="#_x0000_t202" style="position:absolute;left:0;text-align:left;margin-left:344.55pt;margin-top:15.8pt;width:94.05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" fillcolor="white [3201]" stroked="f" strokeweight=".5pt">
                <v:textbox inset="0,0,0,0">
                  <w:txbxContent>
                    <w:p w14:paraId="0082F3B3" w14:textId="77777777" w:rsidR="003651B6"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14:paraId="3ACBD3A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v:textbox>
              </v:shape>
            </w:pict>
          </mc:Fallback>
        </mc:AlternateContent>
      </w:r>
      <w:r>
        <w:rPr>
          <w:noProof/>
          <w:lang w:val="fr-CH" w:eastAsia="fr-CH"/>
        </w:rPr>
        <mc:AlternateContent>
          <mc:Choice Requires="wps">
            <w:drawing>
              <wp:anchor distT="0" distB="0" distL="114300" distR="114300" simplePos="0" relativeHeight="251685888" behindDoc="0" locked="0" layoutInCell="1" allowOverlap="1" wp14:anchorId="72AA02E6" wp14:editId="7F3E1CEC">
                <wp:simplePos x="0" y="0"/>
                <wp:positionH relativeFrom="column">
                  <wp:posOffset>3431969</wp:posOffset>
                </wp:positionH>
                <wp:positionV relativeFrom="paragraph">
                  <wp:posOffset>1257935</wp:posOffset>
                </wp:positionV>
                <wp:extent cx="808689" cy="200660"/>
                <wp:effectExtent l="0" t="0" r="0" b="8890"/>
                <wp:wrapNone/>
                <wp:docPr id="29" name="Надпись 29"/>
                <wp:cNvGraphicFramePr/>
                <a:graphic xmlns:a="http://schemas.openxmlformats.org/drawingml/2006/main">
                  <a:graphicData uri="http://schemas.microsoft.com/office/word/2010/wordprocessingShape">
                    <wps:wsp>
                      <wps:cNvSpPr txBox="1"/>
                      <wps:spPr>
                        <a:xfrm>
                          <a:off x="0" y="0"/>
                          <a:ext cx="808689" cy="200660"/>
                        </a:xfrm>
                        <a:prstGeom prst="rect">
                          <a:avLst/>
                        </a:prstGeom>
                        <a:solidFill>
                          <a:schemeClr val="lt1"/>
                        </a:solidFill>
                        <a:ln w="6350">
                          <a:noFill/>
                        </a:ln>
                      </wps:spPr>
                      <wps:txbx>
                        <w:txbxContent>
                          <w:p w14:paraId="215E1AA9"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02E6" id="Надпись 29" o:spid="_x0000_s1048" type="#_x0000_t202" style="position:absolute;left:0;text-align:left;margin-left:270.25pt;margin-top:99.05pt;width:63.7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" fillcolor="white [3201]" stroked="f" strokeweight=".5pt">
                <v:textbox inset="0,0,0,0">
                  <w:txbxContent>
                    <w:p w14:paraId="215E1AA9"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v:textbox>
              </v:shape>
            </w:pict>
          </mc:Fallback>
        </mc:AlternateContent>
      </w:r>
      <w:r>
        <w:rPr>
          <w:noProof/>
          <w:lang w:val="fr-CH" w:eastAsia="fr-CH"/>
        </w:rPr>
        <mc:AlternateContent>
          <mc:Choice Requires="wps">
            <w:drawing>
              <wp:anchor distT="0" distB="0" distL="114300" distR="114300" simplePos="0" relativeHeight="251682816" behindDoc="0" locked="0" layoutInCell="1" allowOverlap="1" wp14:anchorId="0CE8952E" wp14:editId="51AFBA89">
                <wp:simplePos x="0" y="0"/>
                <wp:positionH relativeFrom="column">
                  <wp:posOffset>3161236</wp:posOffset>
                </wp:positionH>
                <wp:positionV relativeFrom="paragraph">
                  <wp:posOffset>398145</wp:posOffset>
                </wp:positionV>
                <wp:extent cx="739775" cy="174423"/>
                <wp:effectExtent l="0" t="0" r="3175" b="0"/>
                <wp:wrapNone/>
                <wp:docPr id="25" name="Надпись 25"/>
                <wp:cNvGraphicFramePr/>
                <a:graphic xmlns:a="http://schemas.openxmlformats.org/drawingml/2006/main">
                  <a:graphicData uri="http://schemas.microsoft.com/office/word/2010/wordprocessingShape">
                    <wps:wsp>
                      <wps:cNvSpPr txBox="1"/>
                      <wps:spPr>
                        <a:xfrm>
                          <a:off x="0" y="0"/>
                          <a:ext cx="739775" cy="174423"/>
                        </a:xfrm>
                        <a:prstGeom prst="rect">
                          <a:avLst/>
                        </a:prstGeom>
                        <a:solidFill>
                          <a:schemeClr val="lt1"/>
                        </a:solidFill>
                        <a:ln w="6350">
                          <a:noFill/>
                        </a:ln>
                      </wps:spPr>
                      <wps:txbx>
                        <w:txbxContent>
                          <w:p w14:paraId="30A0418B"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952E" id="Надпись 25" o:spid="_x0000_s1049" type="#_x0000_t202" style="position:absolute;left:0;text-align:left;margin-left:248.9pt;margin-top:31.35pt;width:58.25pt;height: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" fillcolor="white [3201]" stroked="f" strokeweight=".5pt">
                <v:textbox inset="0,0,0,0">
                  <w:txbxContent>
                    <w:p w14:paraId="30A0418B"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v:textbox>
              </v:shape>
            </w:pict>
          </mc:Fallback>
        </mc:AlternateContent>
      </w:r>
      <w:r>
        <w:rPr>
          <w:noProof/>
          <w:lang w:val="fr-CH" w:eastAsia="fr-CH"/>
        </w:rPr>
        <mc:AlternateContent>
          <mc:Choice Requires="wps">
            <w:drawing>
              <wp:anchor distT="0" distB="0" distL="114300" distR="114300" simplePos="0" relativeHeight="251688960" behindDoc="0" locked="0" layoutInCell="1" allowOverlap="1" wp14:anchorId="5D93F5C8" wp14:editId="1048D599">
                <wp:simplePos x="0" y="0"/>
                <wp:positionH relativeFrom="column">
                  <wp:posOffset>2273094</wp:posOffset>
                </wp:positionH>
                <wp:positionV relativeFrom="paragraph">
                  <wp:posOffset>1385570</wp:posOffset>
                </wp:positionV>
                <wp:extent cx="898525" cy="290305"/>
                <wp:effectExtent l="0" t="0" r="0" b="0"/>
                <wp:wrapNone/>
                <wp:docPr id="28896" name="Надпись 28896"/>
                <wp:cNvGraphicFramePr/>
                <a:graphic xmlns:a="http://schemas.openxmlformats.org/drawingml/2006/main">
                  <a:graphicData uri="http://schemas.microsoft.com/office/word/2010/wordprocessingShape">
                    <wps:wsp>
                      <wps:cNvSpPr txBox="1"/>
                      <wps:spPr>
                        <a:xfrm>
                          <a:off x="0" y="0"/>
                          <a:ext cx="898525" cy="290305"/>
                        </a:xfrm>
                        <a:prstGeom prst="rect">
                          <a:avLst/>
                        </a:prstGeom>
                        <a:solidFill>
                          <a:schemeClr val="lt1"/>
                        </a:solidFill>
                        <a:ln w="6350">
                          <a:noFill/>
                        </a:ln>
                      </wps:spPr>
                      <wps:txbx>
                        <w:txbxContent>
                          <w:p w14:paraId="737E2DF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F5C8" id="Надпись 28896" o:spid="_x0000_s1050" type="#_x0000_t202" style="position:absolute;left:0;text-align:left;margin-left:179pt;margin-top:109.1pt;width:70.75pt;height:2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" fillcolor="white [3201]" stroked="f" strokeweight=".5pt">
                <v:textbox inset="0,0,0,0">
                  <w:txbxContent>
                    <w:p w14:paraId="737E2DF6"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v:textbox>
              </v:shape>
            </w:pict>
          </mc:Fallback>
        </mc:AlternateContent>
      </w:r>
      <w:r>
        <w:rPr>
          <w:noProof/>
          <w:lang w:val="fr-CH" w:eastAsia="fr-CH"/>
        </w:rPr>
        <mc:AlternateContent>
          <mc:Choice Requires="wps">
            <w:drawing>
              <wp:anchor distT="0" distB="0" distL="114300" distR="114300" simplePos="0" relativeHeight="251683840" behindDoc="0" locked="0" layoutInCell="1" allowOverlap="1" wp14:anchorId="5536FD30" wp14:editId="399BF387">
                <wp:simplePos x="0" y="0"/>
                <wp:positionH relativeFrom="column">
                  <wp:posOffset>2350976</wp:posOffset>
                </wp:positionH>
                <wp:positionV relativeFrom="paragraph">
                  <wp:posOffset>255905</wp:posOffset>
                </wp:positionV>
                <wp:extent cx="729406" cy="306562"/>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29406" cy="306562"/>
                        </a:xfrm>
                        <a:prstGeom prst="rect">
                          <a:avLst/>
                        </a:prstGeom>
                        <a:solidFill>
                          <a:schemeClr val="lt1"/>
                        </a:solidFill>
                        <a:ln w="6350">
                          <a:noFill/>
                        </a:ln>
                      </wps:spPr>
                      <wps:txbx>
                        <w:txbxContent>
                          <w:p w14:paraId="4B9D4DAE"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FD30" id="Надпись 27" o:spid="_x0000_s1051" type="#_x0000_t202" style="position:absolute;left:0;text-align:left;margin-left:185.1pt;margin-top:20.15pt;width:57.45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" fillcolor="white [3201]" stroked="f" strokeweight=".5pt">
                <v:textbox inset="0,0,0,0">
                  <w:txbxContent>
                    <w:p w14:paraId="4B9D4DAE" w14:textId="77777777" w:rsidR="003651B6" w:rsidRPr="005A44DE" w:rsidRDefault="003651B6" w:rsidP="001A7307">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v:textbox>
              </v:shape>
            </w:pict>
          </mc:Fallback>
        </mc:AlternateContent>
      </w:r>
      <w:r w:rsidRPr="006B4D3F">
        <w:rPr>
          <w:noProof/>
          <w:lang w:val="fr-CH" w:eastAsia="fr-CH"/>
        </w:rPr>
        <w:drawing>
          <wp:inline distT="0" distB="0" distL="0" distR="0" wp14:anchorId="2EDA5AC2" wp14:editId="09D8A0B8">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14:paraId="5B90CDDD" w14:textId="77777777" w:rsidR="001A7307" w:rsidRPr="003F124E" w:rsidRDefault="001A7307" w:rsidP="001A7307">
      <w:pPr>
        <w:pStyle w:val="H23GR"/>
        <w:rPr>
          <w:bCs/>
        </w:rPr>
      </w:pPr>
      <w:r>
        <w:lastRenderedPageBreak/>
        <w:tab/>
      </w:r>
      <w:r>
        <w:tab/>
      </w:r>
      <w:r w:rsidRPr="00834967">
        <w:rPr>
          <w:b w:val="0"/>
        </w:rPr>
        <w:t>Рис. A4-IV</w:t>
      </w:r>
      <w:r>
        <w:br/>
      </w:r>
      <w:r w:rsidRPr="003F124E">
        <w:rPr>
          <w:bCs/>
        </w:rPr>
        <w:t xml:space="preserve">Геометрия измерения для проведения измерений на светоотражающем </w:t>
      </w:r>
      <w:r>
        <w:rPr>
          <w:bCs/>
        </w:rPr>
        <w:t>устройстве</w:t>
      </w:r>
    </w:p>
    <w:p w14:paraId="5D367565" w14:textId="77777777" w:rsidR="001A7307" w:rsidRPr="006B4D3F" w:rsidRDefault="001A7307" w:rsidP="00B81460">
      <w:pPr>
        <w:pStyle w:val="SingleTxtGR"/>
        <w:spacing w:after="0"/>
      </w:pPr>
      <w:r>
        <w:rPr>
          <w:noProof/>
          <w:lang w:val="fr-CH" w:eastAsia="fr-CH"/>
        </w:rPr>
        <mc:AlternateContent>
          <mc:Choice Requires="wps">
            <w:drawing>
              <wp:anchor distT="0" distB="0" distL="114300" distR="114300" simplePos="0" relativeHeight="251689984" behindDoc="0" locked="0" layoutInCell="1" allowOverlap="1" wp14:anchorId="569A56F5" wp14:editId="7A06E3F8">
                <wp:simplePos x="0" y="0"/>
                <wp:positionH relativeFrom="column">
                  <wp:posOffset>794814</wp:posOffset>
                </wp:positionH>
                <wp:positionV relativeFrom="paragraph">
                  <wp:posOffset>2018665</wp:posOffset>
                </wp:positionV>
                <wp:extent cx="1971040" cy="232410"/>
                <wp:effectExtent l="0" t="0" r="0" b="0"/>
                <wp:wrapNone/>
                <wp:docPr id="28897" name="Надпись 28897"/>
                <wp:cNvGraphicFramePr/>
                <a:graphic xmlns:a="http://schemas.openxmlformats.org/drawingml/2006/main">
                  <a:graphicData uri="http://schemas.microsoft.com/office/word/2010/wordprocessingShape">
                    <wps:wsp>
                      <wps:cNvSpPr txBox="1"/>
                      <wps:spPr>
                        <a:xfrm>
                          <a:off x="0" y="0"/>
                          <a:ext cx="1971040" cy="232410"/>
                        </a:xfrm>
                        <a:prstGeom prst="rect">
                          <a:avLst/>
                        </a:prstGeom>
                        <a:solidFill>
                          <a:schemeClr val="lt1"/>
                        </a:solidFill>
                        <a:ln w="6350">
                          <a:noFill/>
                        </a:ln>
                      </wps:spPr>
                      <wps:txbx>
                        <w:txbxContent>
                          <w:p w14:paraId="36224B36"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56F5" id="Надпись 28897" o:spid="_x0000_s1052" type="#_x0000_t202" style="position:absolute;left:0;text-align:left;margin-left:62.6pt;margin-top:158.95pt;width:155.2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" fillcolor="white [3201]" stroked="f" strokeweight=".5pt">
                <v:textbox inset="0,0,0,0">
                  <w:txbxContent>
                    <w:p w14:paraId="36224B36"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v:textbox>
              </v:shape>
            </w:pict>
          </mc:Fallback>
        </mc:AlternateContent>
      </w:r>
      <w:r>
        <w:rPr>
          <w:noProof/>
          <w:lang w:val="fr-CH" w:eastAsia="fr-CH"/>
        </w:rPr>
        <mc:AlternateContent>
          <mc:Choice Requires="wps">
            <w:drawing>
              <wp:anchor distT="0" distB="0" distL="114300" distR="114300" simplePos="0" relativeHeight="251691008" behindDoc="0" locked="0" layoutInCell="1" allowOverlap="1" wp14:anchorId="7564A1AB" wp14:editId="309B11A3">
                <wp:simplePos x="0" y="0"/>
                <wp:positionH relativeFrom="column">
                  <wp:posOffset>4776882</wp:posOffset>
                </wp:positionH>
                <wp:positionV relativeFrom="paragraph">
                  <wp:posOffset>2066984</wp:posOffset>
                </wp:positionV>
                <wp:extent cx="660694" cy="200697"/>
                <wp:effectExtent l="0" t="0" r="6350" b="8890"/>
                <wp:wrapNone/>
                <wp:docPr id="28898" name="Надпись 28898"/>
                <wp:cNvGraphicFramePr/>
                <a:graphic xmlns:a="http://schemas.openxmlformats.org/drawingml/2006/main">
                  <a:graphicData uri="http://schemas.microsoft.com/office/word/2010/wordprocessingShape">
                    <wps:wsp>
                      <wps:cNvSpPr txBox="1"/>
                      <wps:spPr>
                        <a:xfrm>
                          <a:off x="0" y="0"/>
                          <a:ext cx="660694" cy="200697"/>
                        </a:xfrm>
                        <a:prstGeom prst="rect">
                          <a:avLst/>
                        </a:prstGeom>
                        <a:solidFill>
                          <a:schemeClr val="lt1"/>
                        </a:solidFill>
                        <a:ln w="6350">
                          <a:noFill/>
                        </a:ln>
                      </wps:spPr>
                      <wps:txbx>
                        <w:txbxContent>
                          <w:p w14:paraId="5195AF2A"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A1AB" id="Надпись 28898" o:spid="_x0000_s1053" type="#_x0000_t202" style="position:absolute;left:0;text-align:left;margin-left:376.15pt;margin-top:162.75pt;width:52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" fillcolor="white [3201]" stroked="f" strokeweight=".5pt">
                <v:textbox inset="0,0,0,0">
                  <w:txbxContent>
                    <w:p w14:paraId="5195AF2A"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v:textbox>
              </v:shape>
            </w:pict>
          </mc:Fallback>
        </mc:AlternateContent>
      </w:r>
      <w:r>
        <w:rPr>
          <w:noProof/>
          <w:lang w:val="fr-CH" w:eastAsia="fr-CH"/>
        </w:rPr>
        <mc:AlternateContent>
          <mc:Choice Requires="wps">
            <w:drawing>
              <wp:anchor distT="0" distB="0" distL="114300" distR="114300" simplePos="0" relativeHeight="251692032" behindDoc="0" locked="0" layoutInCell="1" allowOverlap="1" wp14:anchorId="48005F13" wp14:editId="514C32F8">
                <wp:simplePos x="0" y="0"/>
                <wp:positionH relativeFrom="column">
                  <wp:posOffset>4046855</wp:posOffset>
                </wp:positionH>
                <wp:positionV relativeFrom="paragraph">
                  <wp:posOffset>45926</wp:posOffset>
                </wp:positionV>
                <wp:extent cx="1490525" cy="206136"/>
                <wp:effectExtent l="0" t="0" r="0" b="3810"/>
                <wp:wrapNone/>
                <wp:docPr id="28899" name="Надпись 28899"/>
                <wp:cNvGraphicFramePr/>
                <a:graphic xmlns:a="http://schemas.openxmlformats.org/drawingml/2006/main">
                  <a:graphicData uri="http://schemas.microsoft.com/office/word/2010/wordprocessingShape">
                    <wps:wsp>
                      <wps:cNvSpPr txBox="1"/>
                      <wps:spPr>
                        <a:xfrm>
                          <a:off x="0" y="0"/>
                          <a:ext cx="1490525" cy="206136"/>
                        </a:xfrm>
                        <a:prstGeom prst="rect">
                          <a:avLst/>
                        </a:prstGeom>
                        <a:solidFill>
                          <a:schemeClr val="lt1"/>
                        </a:solidFill>
                        <a:ln w="6350">
                          <a:noFill/>
                        </a:ln>
                      </wps:spPr>
                      <wps:txbx>
                        <w:txbxContent>
                          <w:p w14:paraId="6892FBE4"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05F13" id="Надпись 28899" o:spid="_x0000_s1054" type="#_x0000_t202" style="position:absolute;left:0;text-align:left;margin-left:318.65pt;margin-top:3.6pt;width:117.35pt;height: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" fillcolor="white [3201]" stroked="f" strokeweight=".5pt">
                <v:textbox inset="0,0,0,0">
                  <w:txbxContent>
                    <w:p w14:paraId="6892FBE4" w14:textId="77777777" w:rsidR="003651B6" w:rsidRPr="00EF2152" w:rsidRDefault="003651B6" w:rsidP="001A7307">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v:textbox>
              </v:shape>
            </w:pict>
          </mc:Fallback>
        </mc:AlternateContent>
      </w:r>
      <w:r w:rsidRPr="006B4D3F">
        <w:rPr>
          <w:noProof/>
          <w:lang w:val="fr-CH" w:eastAsia="fr-CH"/>
        </w:rPr>
        <w:drawing>
          <wp:inline distT="0" distB="0" distL="0" distR="0" wp14:anchorId="734C307A" wp14:editId="4CECB719">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0D4282EE" w14:textId="77777777" w:rsidR="001A7307" w:rsidRPr="006B4D3F" w:rsidRDefault="001A7307" w:rsidP="001A7307">
      <w:pPr>
        <w:pStyle w:val="SingleTxtGR"/>
      </w:pPr>
      <w:r w:rsidRPr="006B4D3F">
        <w:t>Для целей настоящих Правил установлены следующие пределы:</w:t>
      </w:r>
    </w:p>
    <w:p w14:paraId="4BA592C4" w14:textId="77777777" w:rsidR="001A7307" w:rsidRPr="006B4D3F" w:rsidRDefault="001A7307" w:rsidP="001A7307">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14:paraId="29FC4CC9" w14:textId="77777777" w:rsidR="001A7307" w:rsidRPr="006B4D3F" w:rsidRDefault="001A7307" w:rsidP="001A7307">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14:paraId="4F1A7DDB" w14:textId="77777777" w:rsidR="001A7307" w:rsidRPr="006B4D3F" w:rsidRDefault="001A7307" w:rsidP="001A7307">
      <w:pPr>
        <w:pStyle w:val="SingleTxtGR"/>
      </w:pP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lang w:eastAsia="en-GB"/>
        </w:rPr>
        <w:t>80'</w:t>
      </w:r>
    </w:p>
    <w:p w14:paraId="465B154C" w14:textId="77777777" w:rsidR="001A7307" w:rsidRPr="00FD49F7" w:rsidRDefault="001A7307" w:rsidP="00B81460">
      <w:pPr>
        <w:pStyle w:val="SingleTxtGR"/>
        <w:keepNext/>
        <w:keepLines/>
        <w:spacing w:before="360" w:after="240"/>
        <w:jc w:val="left"/>
        <w:rPr>
          <w:b/>
          <w:bCs/>
        </w:rPr>
      </w:pPr>
      <w:r w:rsidRPr="006B4D3F">
        <w:t>Рис. A4-V</w:t>
      </w:r>
      <w:r>
        <w:br/>
      </w:r>
      <w:r w:rsidRPr="00FD49F7">
        <w:rPr>
          <w:b/>
          <w:bCs/>
        </w:rPr>
        <w:t xml:space="preserve">Схема расположения испытательной аппаратуры для светоотражающих </w:t>
      </w:r>
      <w:r>
        <w:rPr>
          <w:b/>
          <w:bCs/>
        </w:rPr>
        <w:t>устройств</w:t>
      </w:r>
      <w:r w:rsidRPr="00FD49F7">
        <w:rPr>
          <w:b/>
          <w:bCs/>
        </w:rPr>
        <w:t xml:space="preserve"> классов IA, IB, IIIA, IIIB, IVA</w:t>
      </w:r>
    </w:p>
    <w:p w14:paraId="2F4CDD2D" w14:textId="77777777" w:rsidR="001A7307" w:rsidRPr="006B4D3F" w:rsidRDefault="001A7307" w:rsidP="001A7307">
      <w:pPr>
        <w:pStyle w:val="SingleTxtGR"/>
      </w:pPr>
      <w:r w:rsidRPr="006B4D3F">
        <w:rPr>
          <w:noProof/>
          <w:lang w:val="fr-CH" w:eastAsia="fr-CH"/>
        </w:rPr>
        <w:drawing>
          <wp:inline distT="0" distB="0" distL="0" distR="0" wp14:anchorId="303920CF" wp14:editId="1AAC802A">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32CDD5A6" w14:textId="77777777" w:rsidR="001A7307" w:rsidRPr="006B4D3F" w:rsidRDefault="001A7307" w:rsidP="001A7307">
      <w:pPr>
        <w:pStyle w:val="SingleTxtGR"/>
      </w:pPr>
      <w:r w:rsidRPr="006B4D3F">
        <w:t>Возвышение</w:t>
      </w:r>
    </w:p>
    <w:p w14:paraId="1D8A1407" w14:textId="77777777" w:rsidR="001A7307" w:rsidRPr="006B4D3F" w:rsidRDefault="001A7307" w:rsidP="006B54BE">
      <w:pPr>
        <w:pStyle w:val="SingleTxtGR"/>
        <w:spacing w:before="240"/>
      </w:pPr>
      <w:r w:rsidRPr="006B4D3F">
        <w:t>Условные обозначения и единицы</w:t>
      </w:r>
    </w:p>
    <w:p w14:paraId="552F1866" w14:textId="77777777" w:rsidR="001A7307" w:rsidRPr="006B4D3F" w:rsidRDefault="001A7307" w:rsidP="001A7307">
      <w:pPr>
        <w:pStyle w:val="SingleTxtGR"/>
        <w:tabs>
          <w:tab w:val="clear" w:pos="1701"/>
          <w:tab w:val="left" w:pos="1985"/>
        </w:tabs>
        <w:ind w:left="2835" w:hanging="1701"/>
      </w:pPr>
      <w:r w:rsidRPr="006B4D3F">
        <w:t>A</w:t>
      </w:r>
      <w:r w:rsidRPr="006B4D3F">
        <w:tab/>
      </w:r>
      <w:r>
        <w:t>–</w:t>
      </w:r>
      <w:r w:rsidRPr="006B4D3F">
        <w:tab/>
      </w:r>
      <w:r>
        <w:tab/>
      </w:r>
      <w:r w:rsidRPr="006B4D3F">
        <w:t xml:space="preserve">Площадь освещающей поверхности светоотражающего </w:t>
      </w:r>
      <w:r>
        <w:t>устройства</w:t>
      </w:r>
      <w:r w:rsidRPr="006B4D3F">
        <w:t xml:space="preserve"> (см</w:t>
      </w:r>
      <w:r w:rsidRPr="007C523A">
        <w:rPr>
          <w:vertAlign w:val="superscript"/>
        </w:rPr>
        <w:t>2</w:t>
      </w:r>
      <w:r w:rsidRPr="006B4D3F">
        <w:t>)</w:t>
      </w:r>
    </w:p>
    <w:p w14:paraId="0AC7E251" w14:textId="77777777" w:rsidR="001A7307" w:rsidRPr="006B4D3F" w:rsidRDefault="001A7307" w:rsidP="001A7307">
      <w:pPr>
        <w:pStyle w:val="SingleTxtGR"/>
        <w:tabs>
          <w:tab w:val="clear" w:pos="1701"/>
          <w:tab w:val="left" w:pos="1985"/>
        </w:tabs>
      </w:pPr>
      <w:r>
        <w:t>C</w:t>
      </w:r>
      <w:r>
        <w:tab/>
        <w:t>–</w:t>
      </w:r>
      <w:r w:rsidRPr="006B4D3F">
        <w:tab/>
      </w:r>
      <w:r>
        <w:tab/>
      </w:r>
      <w:r w:rsidRPr="006B4D3F">
        <w:t>Исходный центр</w:t>
      </w:r>
    </w:p>
    <w:p w14:paraId="3141E810" w14:textId="77777777" w:rsidR="001A7307" w:rsidRPr="006B4D3F" w:rsidRDefault="001A7307" w:rsidP="001A7307">
      <w:pPr>
        <w:pStyle w:val="SingleTxtGR"/>
        <w:tabs>
          <w:tab w:val="clear" w:pos="1701"/>
          <w:tab w:val="left" w:pos="1985"/>
        </w:tabs>
      </w:pPr>
      <w:r>
        <w:t>NC</w:t>
      </w:r>
      <w:r>
        <w:tab/>
        <w:t>–</w:t>
      </w:r>
      <w:r w:rsidRPr="006B4D3F">
        <w:tab/>
      </w:r>
      <w:r>
        <w:tab/>
      </w:r>
      <w:r w:rsidRPr="006B4D3F">
        <w:t>Исходная ось</w:t>
      </w:r>
    </w:p>
    <w:p w14:paraId="48706EDA" w14:textId="77777777" w:rsidR="001A7307" w:rsidRPr="006B4D3F" w:rsidRDefault="001A7307" w:rsidP="00B81460">
      <w:pPr>
        <w:pStyle w:val="SingleTxtGR"/>
        <w:pageBreakBefore/>
        <w:tabs>
          <w:tab w:val="clear" w:pos="1701"/>
          <w:tab w:val="left" w:pos="1985"/>
        </w:tabs>
      </w:pPr>
      <w:proofErr w:type="spellStart"/>
      <w:r>
        <w:lastRenderedPageBreak/>
        <w:t>Rr</w:t>
      </w:r>
      <w:proofErr w:type="spellEnd"/>
      <w:r>
        <w:tab/>
        <w:t>–</w:t>
      </w:r>
      <w:r w:rsidRPr="006B4D3F">
        <w:tab/>
      </w:r>
      <w:r>
        <w:tab/>
      </w:r>
      <w:r w:rsidRPr="006B4D3F">
        <w:t>Приемник, наблюдатель или измерительное устройство</w:t>
      </w:r>
    </w:p>
    <w:p w14:paraId="1C596E26" w14:textId="77777777" w:rsidR="001A7307" w:rsidRPr="006B4D3F" w:rsidRDefault="001A7307" w:rsidP="001A7307">
      <w:pPr>
        <w:pStyle w:val="SingleTxtGR"/>
        <w:tabs>
          <w:tab w:val="clear" w:pos="1701"/>
          <w:tab w:val="left" w:pos="1985"/>
        </w:tabs>
      </w:pPr>
      <w:proofErr w:type="spellStart"/>
      <w:r w:rsidRPr="006B4D3F">
        <w:t>Cr</w:t>
      </w:r>
      <w:proofErr w:type="spellEnd"/>
      <w:r w:rsidRPr="006B4D3F">
        <w:tab/>
      </w:r>
      <w:r>
        <w:t>–</w:t>
      </w:r>
      <w:r w:rsidRPr="006B4D3F">
        <w:tab/>
      </w:r>
      <w:r>
        <w:tab/>
      </w:r>
      <w:r w:rsidRPr="006B4D3F">
        <w:t>Центр приемника</w:t>
      </w:r>
    </w:p>
    <w:p w14:paraId="2DE37030" w14:textId="77777777" w:rsidR="001A7307" w:rsidRPr="006B4D3F" w:rsidRDefault="001A7307" w:rsidP="001A7307">
      <w:pPr>
        <w:pStyle w:val="SingleTxtGR"/>
        <w:tabs>
          <w:tab w:val="clear" w:pos="1701"/>
          <w:tab w:val="left" w:pos="1985"/>
        </w:tabs>
      </w:pPr>
      <w:proofErr w:type="spellStart"/>
      <w:r>
        <w:t>Ør</w:t>
      </w:r>
      <w:proofErr w:type="spellEnd"/>
      <w:r>
        <w:tab/>
        <w:t>–</w:t>
      </w:r>
      <w:r w:rsidRPr="006B4D3F">
        <w:tab/>
      </w:r>
      <w:r>
        <w:tab/>
      </w:r>
      <w:r w:rsidRPr="006B4D3F">
        <w:t xml:space="preserve">Диаметр приемника </w:t>
      </w:r>
      <w:proofErr w:type="spellStart"/>
      <w:r w:rsidRPr="006B4D3F">
        <w:t>Rr</w:t>
      </w:r>
      <w:proofErr w:type="spellEnd"/>
      <w:r w:rsidRPr="006B4D3F">
        <w:t>, если он круглый (см)</w:t>
      </w:r>
    </w:p>
    <w:p w14:paraId="0953A6C0" w14:textId="77777777" w:rsidR="001A7307" w:rsidRPr="006B4D3F" w:rsidRDefault="001A7307" w:rsidP="001A7307">
      <w:pPr>
        <w:pStyle w:val="SingleTxtGR"/>
        <w:tabs>
          <w:tab w:val="clear" w:pos="1701"/>
          <w:tab w:val="left" w:pos="1985"/>
        </w:tabs>
        <w:ind w:left="2835" w:hanging="1701"/>
      </w:pPr>
      <w:proofErr w:type="spellStart"/>
      <w:r>
        <w:t>Se</w:t>
      </w:r>
      <w:proofErr w:type="spellEnd"/>
      <w:r>
        <w:tab/>
        <w:t>–</w:t>
      </w:r>
      <w:r w:rsidRPr="006B4D3F">
        <w:tab/>
      </w:r>
      <w:r>
        <w:tab/>
      </w:r>
      <w:r w:rsidRPr="006B4D3F">
        <w:t>Источник освещения</w:t>
      </w:r>
    </w:p>
    <w:p w14:paraId="6930C7E6" w14:textId="77777777" w:rsidR="001A7307" w:rsidRPr="006B4D3F" w:rsidRDefault="001A7307" w:rsidP="001A7307">
      <w:pPr>
        <w:pStyle w:val="SingleTxtGR"/>
        <w:tabs>
          <w:tab w:val="clear" w:pos="1701"/>
          <w:tab w:val="left" w:pos="1985"/>
        </w:tabs>
        <w:ind w:left="2835" w:hanging="1701"/>
      </w:pPr>
      <w:proofErr w:type="spellStart"/>
      <w:r>
        <w:t>Cs</w:t>
      </w:r>
      <w:proofErr w:type="spellEnd"/>
      <w:r>
        <w:tab/>
        <w:t>–</w:t>
      </w:r>
      <w:r w:rsidRPr="006B4D3F">
        <w:tab/>
      </w:r>
      <w:r>
        <w:tab/>
      </w:r>
      <w:r w:rsidRPr="006B4D3F">
        <w:t>Центр источника освещения</w:t>
      </w:r>
    </w:p>
    <w:p w14:paraId="0F71AC95" w14:textId="77777777" w:rsidR="001A7307" w:rsidRPr="006B4D3F" w:rsidRDefault="001A7307" w:rsidP="001A7307">
      <w:pPr>
        <w:pStyle w:val="SingleTxtGR"/>
        <w:tabs>
          <w:tab w:val="clear" w:pos="1701"/>
          <w:tab w:val="left" w:pos="1985"/>
        </w:tabs>
        <w:ind w:left="2835" w:hanging="1701"/>
      </w:pPr>
      <w:proofErr w:type="spellStart"/>
      <w:r>
        <w:t>Øs</w:t>
      </w:r>
      <w:proofErr w:type="spellEnd"/>
      <w:r>
        <w:tab/>
        <w:t>–</w:t>
      </w:r>
      <w:r w:rsidRPr="006B4D3F">
        <w:tab/>
      </w:r>
      <w:r>
        <w:tab/>
      </w:r>
      <w:r w:rsidRPr="006B4D3F">
        <w:t>Диаметр источника освещения (см)</w:t>
      </w:r>
    </w:p>
    <w:p w14:paraId="16F6846F" w14:textId="77777777" w:rsidR="001A7307" w:rsidRPr="006B4D3F" w:rsidRDefault="001A7307" w:rsidP="001A7307">
      <w:pPr>
        <w:pStyle w:val="SingleTxtGR"/>
        <w:tabs>
          <w:tab w:val="clear" w:pos="1701"/>
          <w:tab w:val="left" w:pos="1985"/>
        </w:tabs>
        <w:ind w:left="2835" w:hanging="1701"/>
      </w:pPr>
      <w:r>
        <w:t>De</w:t>
      </w:r>
      <w:r>
        <w:tab/>
        <w:t>–</w:t>
      </w:r>
      <w:r w:rsidRPr="006B4D3F">
        <w:tab/>
      </w:r>
      <w:r>
        <w:tab/>
      </w:r>
      <w:r w:rsidRPr="006B4D3F">
        <w:t xml:space="preserve">Расстояние между центрами </w:t>
      </w:r>
      <w:proofErr w:type="spellStart"/>
      <w:r w:rsidRPr="006B4D3F">
        <w:t>Cs</w:t>
      </w:r>
      <w:proofErr w:type="spellEnd"/>
      <w:r w:rsidRPr="006B4D3F">
        <w:t xml:space="preserve"> и С (м)</w:t>
      </w:r>
    </w:p>
    <w:p w14:paraId="0A434190" w14:textId="77777777" w:rsidR="001A7307" w:rsidRPr="006B4D3F" w:rsidRDefault="001A7307" w:rsidP="001A7307">
      <w:pPr>
        <w:pStyle w:val="SingleTxtGR"/>
        <w:tabs>
          <w:tab w:val="clear" w:pos="1701"/>
          <w:tab w:val="left" w:pos="1985"/>
        </w:tabs>
        <w:ind w:left="2835" w:hanging="1701"/>
      </w:pPr>
      <w:proofErr w:type="spellStart"/>
      <w:r>
        <w:t>D'e</w:t>
      </w:r>
      <w:proofErr w:type="spellEnd"/>
      <w:r>
        <w:tab/>
        <w:t>–</w:t>
      </w:r>
      <w:r w:rsidRPr="006B4D3F">
        <w:tab/>
      </w:r>
      <w:r>
        <w:tab/>
      </w:r>
      <w:r w:rsidRPr="006B4D3F">
        <w:t xml:space="preserve">Расстояние между центрами </w:t>
      </w:r>
      <w:proofErr w:type="spellStart"/>
      <w:r w:rsidRPr="006B4D3F">
        <w:t>Cr</w:t>
      </w:r>
      <w:proofErr w:type="spellEnd"/>
      <w:r w:rsidRPr="006B4D3F">
        <w:t xml:space="preserve"> и С (м)</w:t>
      </w:r>
    </w:p>
    <w:p w14:paraId="5136DD5F" w14:textId="77777777" w:rsidR="001A7307" w:rsidRPr="006B4D3F" w:rsidRDefault="001A7307" w:rsidP="001A7307">
      <w:pPr>
        <w:pStyle w:val="SingleTxtGR"/>
        <w:ind w:left="2835" w:hanging="1701"/>
      </w:pPr>
      <w:r w:rsidRPr="006B4D3F">
        <w:rPr>
          <w:i/>
          <w:iCs/>
        </w:rPr>
        <w:t>Примечание</w:t>
      </w:r>
      <w:r w:rsidRPr="006B4D3F">
        <w:t>:</w:t>
      </w:r>
      <w:r w:rsidRPr="006B4D3F">
        <w:tab/>
      </w:r>
      <w:r w:rsidRPr="006B4D3F">
        <w:tab/>
        <w:t xml:space="preserve">Величины De и </w:t>
      </w:r>
      <w:proofErr w:type="spellStart"/>
      <w:r w:rsidRPr="006B4D3F">
        <w:t>D'e</w:t>
      </w:r>
      <w:proofErr w:type="spellEnd"/>
      <w:r w:rsidRPr="006B4D3F">
        <w:t xml:space="preserve">, как правило, практически одинаковы, и в обычных условиях наблюдения можно допустить, что De = </w:t>
      </w:r>
      <w:proofErr w:type="spellStart"/>
      <w:r w:rsidRPr="006B4D3F">
        <w:t>D'e</w:t>
      </w:r>
      <w:proofErr w:type="spellEnd"/>
      <w:r w:rsidRPr="006B4D3F">
        <w:t>.</w:t>
      </w:r>
    </w:p>
    <w:p w14:paraId="40D757DC" w14:textId="77777777" w:rsidR="001A7307" w:rsidRPr="006B4D3F" w:rsidRDefault="001A7307" w:rsidP="001A7307">
      <w:pPr>
        <w:pStyle w:val="SingleTxtGR"/>
        <w:tabs>
          <w:tab w:val="clear" w:pos="1701"/>
          <w:tab w:val="left" w:pos="1985"/>
        </w:tabs>
        <w:ind w:left="2835" w:hanging="1701"/>
      </w:pPr>
      <w:r w:rsidRPr="006B4D3F">
        <w:t>D</w:t>
      </w:r>
      <w:r w:rsidRPr="006B4D3F">
        <w:tab/>
      </w:r>
      <w:r>
        <w:t>–</w:t>
      </w:r>
      <w:r w:rsidRPr="006B4D3F">
        <w:tab/>
      </w:r>
      <w:r>
        <w:tab/>
      </w:r>
      <w:r w:rsidRPr="006B4D3F">
        <w:t>Расстояние, начиная с которого освещающая поверхность кажется наблюдателю сплошной</w:t>
      </w:r>
    </w:p>
    <w:p w14:paraId="20525E4D" w14:textId="77777777" w:rsidR="001A7307" w:rsidRPr="006B4D3F" w:rsidRDefault="001A7307" w:rsidP="001A7307">
      <w:pPr>
        <w:pStyle w:val="SingleTxtGR"/>
        <w:tabs>
          <w:tab w:val="clear" w:pos="1701"/>
          <w:tab w:val="left" w:pos="1985"/>
        </w:tabs>
        <w:ind w:left="2835" w:hanging="1701"/>
      </w:pPr>
      <w:r w:rsidRPr="006B4D3F">
        <w:sym w:font="Symbol" w:char="F061"/>
      </w:r>
      <w:r>
        <w:tab/>
        <w:t>–</w:t>
      </w:r>
      <w:r w:rsidRPr="006B4D3F">
        <w:tab/>
      </w:r>
      <w:r>
        <w:tab/>
      </w:r>
      <w:r w:rsidRPr="006B4D3F">
        <w:t>Угол расхождения</w:t>
      </w:r>
    </w:p>
    <w:p w14:paraId="12F87F7A" w14:textId="77777777" w:rsidR="001A7307" w:rsidRPr="006B4D3F" w:rsidRDefault="001A7307" w:rsidP="001A7307">
      <w:pPr>
        <w:pStyle w:val="SingleTxtGR"/>
        <w:tabs>
          <w:tab w:val="clear" w:pos="1701"/>
          <w:tab w:val="left" w:pos="1985"/>
        </w:tabs>
        <w:ind w:left="2835" w:hanging="1701"/>
      </w:pPr>
      <w:r>
        <w:t>β</w:t>
      </w:r>
      <w:r>
        <w:tab/>
        <w:t>–</w:t>
      </w:r>
      <w:r w:rsidRPr="006B4D3F">
        <w:tab/>
      </w:r>
      <w:r>
        <w:tab/>
      </w:r>
      <w:r w:rsidRPr="006B4D3F">
        <w:t xml:space="preserve">Угол освещения. По отношению к линии </w:t>
      </w:r>
      <w:proofErr w:type="spellStart"/>
      <w:r w:rsidRPr="006B4D3F">
        <w:t>CsC</w:t>
      </w:r>
      <w:proofErr w:type="spellEnd"/>
      <w:r w:rsidRPr="006B4D3F">
        <w:t>, которая всегда считается горизонтальной, этот угол обозначается знаками</w:t>
      </w:r>
      <w:r>
        <w:t xml:space="preserve"> – </w:t>
      </w:r>
      <w:r w:rsidRPr="006B4D3F">
        <w:t xml:space="preserve">(налево), + (направо), + (вверх) или – (вниз) в зависимости от положения источника </w:t>
      </w:r>
      <w:proofErr w:type="spellStart"/>
      <w:r w:rsidRPr="006B4D3F">
        <w:t>Se</w:t>
      </w:r>
      <w:proofErr w:type="spellEnd"/>
      <w:r w:rsidRPr="006B4D3F">
        <w:t xml:space="preserve"> по отношению к оси NC, если смотреть в сторону светоотражающего </w:t>
      </w:r>
      <w:r>
        <w:t>устройства</w:t>
      </w:r>
      <w:r w:rsidRPr="006B4D3F">
        <w:t>. Если какое</w:t>
      </w:r>
      <w:r>
        <w:t>–</w:t>
      </w:r>
      <w:r w:rsidRPr="006B4D3F">
        <w:t>либо направление определяется двумя углами – вертикальным и горизонтальным, – то первым всегда указывается вертикальный угол</w:t>
      </w:r>
    </w:p>
    <w:p w14:paraId="623F1414" w14:textId="77777777" w:rsidR="001A7307" w:rsidRPr="006B4D3F" w:rsidRDefault="001A7307" w:rsidP="001A7307">
      <w:pPr>
        <w:pStyle w:val="SingleTxtGR"/>
        <w:tabs>
          <w:tab w:val="clear" w:pos="1701"/>
          <w:tab w:val="left" w:pos="1985"/>
        </w:tabs>
        <w:ind w:left="2835" w:hanging="1701"/>
      </w:pPr>
      <w:r>
        <w:t>Γ</w:t>
      </w:r>
      <w:r>
        <w:tab/>
        <w:t>–</w:t>
      </w:r>
      <w:r>
        <w:tab/>
      </w:r>
      <w:r w:rsidRPr="006B4D3F">
        <w:tab/>
        <w:t xml:space="preserve">Угловой диаметр измерительного устройства </w:t>
      </w:r>
      <w:proofErr w:type="spellStart"/>
      <w:r w:rsidRPr="006B4D3F">
        <w:t>Rr</w:t>
      </w:r>
      <w:proofErr w:type="spellEnd"/>
      <w:r w:rsidRPr="006B4D3F">
        <w:t>, наблюдаемого из точки С</w:t>
      </w:r>
    </w:p>
    <w:p w14:paraId="28F23C47" w14:textId="77777777" w:rsidR="001A7307" w:rsidRPr="006B4D3F" w:rsidRDefault="001A7307" w:rsidP="001A7307">
      <w:pPr>
        <w:pStyle w:val="SingleTxtGR"/>
        <w:tabs>
          <w:tab w:val="clear" w:pos="1701"/>
          <w:tab w:val="left" w:pos="1985"/>
        </w:tabs>
        <w:ind w:left="2835" w:hanging="1701"/>
      </w:pPr>
      <w:r>
        <w:t>δ</w:t>
      </w:r>
      <w:r>
        <w:tab/>
        <w:t>–</w:t>
      </w:r>
      <w:r w:rsidRPr="006B4D3F">
        <w:tab/>
      </w:r>
      <w:r>
        <w:tab/>
      </w:r>
      <w:r w:rsidRPr="006B4D3F">
        <w:t xml:space="preserve">Угловой диаметр источника </w:t>
      </w:r>
      <w:proofErr w:type="spellStart"/>
      <w:r w:rsidRPr="006B4D3F">
        <w:t>Se</w:t>
      </w:r>
      <w:proofErr w:type="spellEnd"/>
      <w:r w:rsidRPr="006B4D3F">
        <w:t>, наблюдаемого из точки С</w:t>
      </w:r>
    </w:p>
    <w:p w14:paraId="6FFF30AE" w14:textId="77777777" w:rsidR="001A7307" w:rsidRPr="006B4D3F" w:rsidRDefault="001A7307" w:rsidP="001A7307">
      <w:pPr>
        <w:pStyle w:val="SingleTxtGR"/>
        <w:tabs>
          <w:tab w:val="clear" w:pos="1701"/>
          <w:tab w:val="left" w:pos="1985"/>
        </w:tabs>
        <w:ind w:left="2835" w:hanging="1701"/>
      </w:pPr>
      <w:r>
        <w:t>ε</w:t>
      </w:r>
      <w:r>
        <w:tab/>
        <w:t>–</w:t>
      </w:r>
      <w:r w:rsidRPr="006B4D3F">
        <w:tab/>
      </w:r>
      <w:r>
        <w:tab/>
      </w:r>
      <w:r w:rsidRPr="006B4D3F">
        <w:t xml:space="preserve">Угол вращения. Этот угол является положительным, если вращение происходит по часовой стрелке при наблюдении освещающей поверхности. Если светоотражающее </w:t>
      </w:r>
      <w:r>
        <w:t>устройство</w:t>
      </w:r>
      <w:r w:rsidRPr="006B4D3F">
        <w:t xml:space="preserve"> имеет надпись </w:t>
      </w:r>
      <w:r>
        <w:t>«</w:t>
      </w:r>
      <w:r w:rsidRPr="006B4D3F">
        <w:t>ТОР</w:t>
      </w:r>
      <w:r>
        <w:t>»</w:t>
      </w:r>
      <w:r w:rsidRPr="006B4D3F">
        <w:t xml:space="preserve"> (</w:t>
      </w:r>
      <w:r>
        <w:t>«</w:t>
      </w:r>
      <w:r w:rsidRPr="006B4D3F">
        <w:t>ВЕРХ</w:t>
      </w:r>
      <w:r>
        <w:t>»</w:t>
      </w:r>
      <w:r w:rsidRPr="006B4D3F">
        <w:t>), то за начало отсчета принимается положение, соответствующее этой надписи</w:t>
      </w:r>
    </w:p>
    <w:p w14:paraId="2BFB6897" w14:textId="77777777" w:rsidR="001A7307" w:rsidRPr="006B4D3F" w:rsidRDefault="001A7307" w:rsidP="001A7307">
      <w:pPr>
        <w:pStyle w:val="SingleTxtGR"/>
        <w:tabs>
          <w:tab w:val="clear" w:pos="1701"/>
          <w:tab w:val="left" w:pos="1985"/>
        </w:tabs>
        <w:ind w:left="2835" w:hanging="1701"/>
      </w:pPr>
      <w:r>
        <w:t>E</w:t>
      </w:r>
      <w:r>
        <w:tab/>
        <w:t>–</w:t>
      </w:r>
      <w:r w:rsidRPr="006B4D3F">
        <w:tab/>
      </w:r>
      <w:r>
        <w:tab/>
      </w:r>
      <w:r w:rsidRPr="006B4D3F">
        <w:t xml:space="preserve">Освещенность светоотражающего </w:t>
      </w:r>
      <w:r>
        <w:t>устройства</w:t>
      </w:r>
      <w:r w:rsidRPr="006B4D3F">
        <w:t xml:space="preserve"> (люксы)</w:t>
      </w:r>
    </w:p>
    <w:p w14:paraId="66E8398D" w14:textId="77777777" w:rsidR="001A7307" w:rsidRPr="006B4D3F" w:rsidRDefault="001A7307" w:rsidP="001A7307">
      <w:pPr>
        <w:pStyle w:val="SingleTxtGR"/>
        <w:tabs>
          <w:tab w:val="clear" w:pos="1701"/>
          <w:tab w:val="left" w:pos="1985"/>
        </w:tabs>
        <w:ind w:left="2835" w:hanging="1701"/>
      </w:pPr>
      <w:r>
        <w:t>КСС</w:t>
      </w:r>
      <w:r>
        <w:tab/>
        <w:t>–</w:t>
      </w:r>
      <w:r w:rsidRPr="006B4D3F">
        <w:tab/>
      </w:r>
      <w:r>
        <w:tab/>
      </w:r>
      <w:r w:rsidRPr="006B4D3F">
        <w:t>Коэффициент силы света (</w:t>
      </w:r>
      <w:proofErr w:type="spellStart"/>
      <w:r w:rsidRPr="006B4D3F">
        <w:t>милликанделы</w:t>
      </w:r>
      <w:proofErr w:type="spellEnd"/>
      <w:r w:rsidRPr="006B4D3F">
        <w:t>/люксы)</w:t>
      </w:r>
    </w:p>
    <w:p w14:paraId="75F4C81C" w14:textId="77777777" w:rsidR="0087114F" w:rsidRDefault="001A7307" w:rsidP="001A7307">
      <w:pPr>
        <w:suppressAutoHyphens w:val="0"/>
        <w:spacing w:line="240" w:lineRule="auto"/>
      </w:pPr>
      <w:r>
        <w:tab/>
      </w:r>
      <w:r>
        <w:tab/>
      </w:r>
      <w:r>
        <w:tab/>
      </w:r>
      <w:r w:rsidR="006B54BE">
        <w:tab/>
      </w:r>
      <w:r w:rsidR="006B54BE">
        <w:tab/>
      </w:r>
      <w:r w:rsidRPr="006B4D3F">
        <w:t>Углы выражены в градусах и минутах.</w:t>
      </w:r>
    </w:p>
    <w:p w14:paraId="4AADDDF8" w14:textId="77777777" w:rsidR="00D72293" w:rsidRDefault="00D72293" w:rsidP="001A7307">
      <w:pPr>
        <w:suppressAutoHyphens w:val="0"/>
        <w:spacing w:line="240" w:lineRule="auto"/>
        <w:rPr>
          <w:szCs w:val="20"/>
          <w:lang w:eastAsia="ru-RU"/>
        </w:rPr>
      </w:pPr>
    </w:p>
    <w:p w14:paraId="0B29606B" w14:textId="77777777" w:rsidR="001A7307" w:rsidRDefault="001A7307" w:rsidP="00933B29">
      <w:pPr>
        <w:suppressAutoHyphens w:val="0"/>
        <w:spacing w:line="240" w:lineRule="auto"/>
        <w:rPr>
          <w:szCs w:val="20"/>
          <w:lang w:eastAsia="ru-RU"/>
        </w:rPr>
      </w:pPr>
    </w:p>
    <w:p w14:paraId="4D649CDF" w14:textId="77777777" w:rsidR="00D72293" w:rsidRDefault="00D72293" w:rsidP="00933B29">
      <w:pPr>
        <w:suppressAutoHyphens w:val="0"/>
        <w:spacing w:line="240" w:lineRule="auto"/>
        <w:rPr>
          <w:szCs w:val="20"/>
          <w:lang w:eastAsia="ru-RU"/>
        </w:rPr>
        <w:sectPr w:rsidR="00D72293" w:rsidSect="001A7307">
          <w:headerReference w:type="even" r:id="rId51"/>
          <w:headerReference w:type="default" r:id="rId52"/>
          <w:footerReference w:type="even" r:id="rId53"/>
          <w:footerReference w:type="default" r:id="rId54"/>
          <w:endnotePr>
            <w:numFmt w:val="decimal"/>
          </w:endnotePr>
          <w:pgSz w:w="11906" w:h="16838" w:code="9"/>
          <w:pgMar w:top="1417" w:right="1134" w:bottom="1134" w:left="1134" w:header="850" w:footer="567" w:gutter="0"/>
          <w:cols w:space="708"/>
          <w:docGrid w:linePitch="360"/>
        </w:sectPr>
      </w:pPr>
    </w:p>
    <w:p w14:paraId="27E2F31A" w14:textId="77777777" w:rsidR="00D72293" w:rsidRPr="00F13BD7" w:rsidRDefault="00D72293" w:rsidP="00D72293">
      <w:pPr>
        <w:pStyle w:val="HChGR"/>
      </w:pPr>
      <w:r w:rsidRPr="00F13BD7">
        <w:lastRenderedPageBreak/>
        <w:t>Приложение 5</w:t>
      </w:r>
    </w:p>
    <w:p w14:paraId="4894E8FD" w14:textId="77777777" w:rsidR="00D72293" w:rsidRPr="00F13BD7" w:rsidRDefault="00D72293" w:rsidP="00D72293">
      <w:pPr>
        <w:pStyle w:val="HChGR"/>
      </w:pPr>
      <w:r w:rsidRPr="00F13BD7">
        <w:tab/>
      </w:r>
      <w:r w:rsidRPr="00F13BD7">
        <w:tab/>
        <w:t xml:space="preserve">Технические </w:t>
      </w:r>
      <w:r>
        <w:t>требования относительно формы и </w:t>
      </w:r>
      <w:r w:rsidRPr="00F13BD7">
        <w:t>размеров</w:t>
      </w:r>
    </w:p>
    <w:p w14:paraId="13BB02C3" w14:textId="77777777" w:rsidR="00D72293" w:rsidRPr="006B4D3F" w:rsidRDefault="00D72293" w:rsidP="00D72293">
      <w:pPr>
        <w:pStyle w:val="SingleTxtGR"/>
        <w:tabs>
          <w:tab w:val="clear" w:pos="1701"/>
        </w:tabs>
        <w:ind w:left="2268" w:hanging="1134"/>
      </w:pPr>
      <w:r w:rsidRPr="006B4D3F">
        <w:t>1.</w:t>
      </w:r>
      <w:r w:rsidRPr="006B4D3F">
        <w:tab/>
        <w:t>Ф</w:t>
      </w:r>
      <w:r>
        <w:t>орма и размеры светоотражающих устройств класса</w:t>
      </w:r>
      <w:r w:rsidRPr="006B4D3F">
        <w:t xml:space="preserve"> IА </w:t>
      </w:r>
      <w:r>
        <w:t>или</w:t>
      </w:r>
      <w:r w:rsidRPr="006B4D3F">
        <w:t xml:space="preserve"> IB</w:t>
      </w:r>
    </w:p>
    <w:p w14:paraId="0865A5F2" w14:textId="77777777" w:rsidR="00D72293" w:rsidRPr="006B4D3F" w:rsidRDefault="00D72293" w:rsidP="00D72293">
      <w:pPr>
        <w:pStyle w:val="SingleTxtGR"/>
        <w:tabs>
          <w:tab w:val="clear" w:pos="1701"/>
        </w:tabs>
        <w:ind w:left="2268" w:hanging="1134"/>
      </w:pPr>
      <w:r w:rsidRPr="006B4D3F">
        <w:t>1.1</w:t>
      </w:r>
      <w:r w:rsidRPr="006B4D3F">
        <w:tab/>
        <w:t>Форма освещающих поверхностей должна быть простой и не должна допускать путаницы на обычных расстояниях наблюдения с буквой, цифрой или треугольником.</w:t>
      </w:r>
    </w:p>
    <w:p w14:paraId="3E9BE3BF" w14:textId="77777777" w:rsidR="00D72293" w:rsidRPr="006B4D3F" w:rsidRDefault="00D72293" w:rsidP="00D72293">
      <w:pPr>
        <w:pStyle w:val="SingleTxtGR"/>
        <w:tabs>
          <w:tab w:val="clear" w:pos="1701"/>
        </w:tabs>
        <w:ind w:left="2268" w:hanging="1134"/>
      </w:pPr>
      <w:r w:rsidRPr="006B4D3F">
        <w:t>1.2</w:t>
      </w:r>
      <w:r w:rsidRPr="006B4D3F">
        <w:tab/>
        <w:t>Независимо от положений предыдущего пункта 1.1 допускается форма, напоминающая буквы и цифры простой конфигурации O, I, U и 8.</w:t>
      </w:r>
    </w:p>
    <w:p w14:paraId="7D7CDE04" w14:textId="77777777" w:rsidR="00D72293" w:rsidRPr="006B4D3F" w:rsidRDefault="00D72293" w:rsidP="00D72293">
      <w:pPr>
        <w:pStyle w:val="SingleTxtGR"/>
        <w:tabs>
          <w:tab w:val="clear" w:pos="1701"/>
        </w:tabs>
        <w:ind w:left="2268" w:hanging="1134"/>
      </w:pPr>
      <w:r w:rsidRPr="006B4D3F">
        <w:t>2.</w:t>
      </w:r>
      <w:r w:rsidRPr="006B4D3F">
        <w:tab/>
        <w:t>Ф</w:t>
      </w:r>
      <w:r>
        <w:t xml:space="preserve">орма и размеры светоотражающих устройств классов </w:t>
      </w:r>
      <w:r w:rsidRPr="006B4D3F">
        <w:t xml:space="preserve">IIIА </w:t>
      </w:r>
      <w:r>
        <w:t>и</w:t>
      </w:r>
      <w:r w:rsidRPr="006B4D3F">
        <w:t xml:space="preserve"> IIIB (</w:t>
      </w:r>
      <w:r>
        <w:t>см. добавление к настоящему приложению</w:t>
      </w:r>
      <w:r w:rsidRPr="006B4D3F">
        <w:t>)</w:t>
      </w:r>
    </w:p>
    <w:p w14:paraId="3A5E322B" w14:textId="77777777" w:rsidR="00D72293" w:rsidRPr="006B4D3F" w:rsidRDefault="00D72293" w:rsidP="00D72293">
      <w:pPr>
        <w:pStyle w:val="SingleTxtGR"/>
        <w:tabs>
          <w:tab w:val="clear" w:pos="1701"/>
        </w:tabs>
        <w:ind w:left="2268" w:hanging="1134"/>
      </w:pPr>
      <w:r w:rsidRPr="006B4D3F">
        <w:t>2.1</w:t>
      </w:r>
      <w:r w:rsidRPr="006B4D3F">
        <w:tab/>
        <w:t>Освещающие поверхности светоот</w:t>
      </w:r>
      <w:r>
        <w:t>ражающих устройств классов </w:t>
      </w:r>
      <w:r w:rsidRPr="006B4D3F">
        <w:t xml:space="preserve">IIIA </w:t>
      </w:r>
      <w:r>
        <w:br/>
      </w:r>
      <w:r w:rsidRPr="006B4D3F">
        <w:t xml:space="preserve">и IIIB должны иметь форму равностороннего треугольника. Если на них в одном из углов имеется надпись </w:t>
      </w:r>
      <w:r>
        <w:t>«</w:t>
      </w:r>
      <w:r w:rsidRPr="006B4D3F">
        <w:t>ТОР</w:t>
      </w:r>
      <w:r>
        <w:t>»</w:t>
      </w:r>
      <w:r w:rsidRPr="006B4D3F">
        <w:t xml:space="preserve"> (</w:t>
      </w:r>
      <w:r>
        <w:t>«</w:t>
      </w:r>
      <w:r w:rsidRPr="006B4D3F">
        <w:t>ВЕРХ</w:t>
      </w:r>
      <w:r>
        <w:t>»</w:t>
      </w:r>
      <w:r w:rsidRPr="006B4D3F">
        <w:t>), то этот угол должен быть направлен вверх.</w:t>
      </w:r>
    </w:p>
    <w:p w14:paraId="4AB7790E" w14:textId="77777777" w:rsidR="00D72293" w:rsidRPr="006B4D3F" w:rsidRDefault="00D72293" w:rsidP="00D72293">
      <w:pPr>
        <w:pStyle w:val="SingleTxtGR"/>
        <w:tabs>
          <w:tab w:val="clear" w:pos="1701"/>
        </w:tabs>
        <w:ind w:left="2268" w:hanging="1134"/>
      </w:pPr>
      <w:r w:rsidRPr="006B4D3F">
        <w:t>2.2</w:t>
      </w:r>
      <w:r w:rsidRPr="006B4D3F">
        <w:tab/>
        <w:t>Освещающая поверхность может иметь в центре неотражающую свет треугольную часть, стороны которой параллельны сторонам наружного треугольника; это предписание не является обязательным.</w:t>
      </w:r>
    </w:p>
    <w:p w14:paraId="7BABFB54" w14:textId="77777777" w:rsidR="00D72293" w:rsidRPr="006B4D3F" w:rsidRDefault="00D72293" w:rsidP="00D72293">
      <w:pPr>
        <w:pStyle w:val="SingleTxtGR"/>
        <w:tabs>
          <w:tab w:val="clear" w:pos="1701"/>
        </w:tabs>
        <w:ind w:left="2268" w:hanging="1134"/>
      </w:pPr>
      <w:r w:rsidRPr="006B4D3F">
        <w:t>2.3</w:t>
      </w:r>
      <w:r w:rsidRPr="006B4D3F">
        <w:tab/>
        <w:t>Освещающая поверхность может б</w:t>
      </w:r>
      <w:r>
        <w:t xml:space="preserve">ыть сплошной или </w:t>
      </w:r>
      <w:proofErr w:type="spellStart"/>
      <w:r>
        <w:t>несплошной</w:t>
      </w:r>
      <w:proofErr w:type="spellEnd"/>
      <w:r>
        <w:t>. Во </w:t>
      </w:r>
      <w:r w:rsidRPr="006B4D3F">
        <w:t>всех случаях наиболее короткое расстояние между двумя смежными светоотражающими элементами не должно превышать 15 мм.</w:t>
      </w:r>
    </w:p>
    <w:p w14:paraId="0FD5BF47" w14:textId="77777777" w:rsidR="00D72293" w:rsidRPr="006B4D3F" w:rsidRDefault="00D72293" w:rsidP="00D72293">
      <w:pPr>
        <w:pStyle w:val="SingleTxtGR"/>
        <w:tabs>
          <w:tab w:val="clear" w:pos="1701"/>
        </w:tabs>
        <w:ind w:left="2268" w:hanging="1134"/>
      </w:pPr>
      <w:r w:rsidRPr="006B4D3F">
        <w:t>2.4</w:t>
      </w:r>
      <w:r w:rsidRPr="006B4D3F">
        <w:tab/>
        <w:t xml:space="preserve">Освещающая поверхность светоотражающего </w:t>
      </w:r>
      <w:r>
        <w:t>устройства</w:t>
      </w:r>
      <w:r w:rsidRPr="006B4D3F">
        <w:t xml:space="preserve"> считается сплошной, если края освещающих поверхностей отдельных смежных светоотражающих оптических элементов параллельны </w:t>
      </w:r>
      <w:proofErr w:type="gramStart"/>
      <w:r w:rsidRPr="006B4D3F">
        <w:t>и</w:t>
      </w:r>
      <w:proofErr w:type="gramEnd"/>
      <w:r w:rsidRPr="006B4D3F">
        <w:t xml:space="preserve"> если эти элементы распределены равномерно на всей сплошной поверхности треугольника.</w:t>
      </w:r>
    </w:p>
    <w:p w14:paraId="1617C0B7" w14:textId="77777777" w:rsidR="00D72293" w:rsidRPr="006B4D3F" w:rsidRDefault="00D72293" w:rsidP="00D72293">
      <w:pPr>
        <w:pStyle w:val="SingleTxtGR"/>
        <w:tabs>
          <w:tab w:val="clear" w:pos="1701"/>
        </w:tabs>
        <w:ind w:left="2268" w:hanging="1134"/>
      </w:pPr>
      <w:r w:rsidRPr="006B4D3F">
        <w:t>2.5</w:t>
      </w:r>
      <w:r w:rsidRPr="006B4D3F">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14:paraId="2848EF9E" w14:textId="77777777" w:rsidR="00D72293" w:rsidRPr="006B4D3F" w:rsidRDefault="00D72293" w:rsidP="00D72293">
      <w:pPr>
        <w:pStyle w:val="SingleTxtGR"/>
        <w:tabs>
          <w:tab w:val="clear" w:pos="1701"/>
        </w:tabs>
        <w:ind w:left="2268" w:hanging="1134"/>
      </w:pPr>
      <w:r w:rsidRPr="006B4D3F">
        <w:t>2.5.1</w:t>
      </w:r>
      <w:r w:rsidRPr="006B4D3F">
        <w:tab/>
        <w:t xml:space="preserve">Отдельные светоотражающие оптические устройства должны быть устроены так, чтобы их нельзя было заменить, если они не являются составной частью официально утвержденных светоотражающих </w:t>
      </w:r>
      <w:r>
        <w:t>устройств</w:t>
      </w:r>
      <w:r w:rsidRPr="006B4D3F">
        <w:t xml:space="preserve"> класса IA.</w:t>
      </w:r>
    </w:p>
    <w:p w14:paraId="111D50A6" w14:textId="77777777" w:rsidR="00D72293" w:rsidRPr="006B4D3F" w:rsidRDefault="00D72293" w:rsidP="00D72293">
      <w:pPr>
        <w:pStyle w:val="SingleTxtGR"/>
        <w:tabs>
          <w:tab w:val="clear" w:pos="1701"/>
        </w:tabs>
        <w:ind w:left="2268" w:hanging="1134"/>
      </w:pPr>
      <w:r w:rsidRPr="006B4D3F">
        <w:t>2.6</w:t>
      </w:r>
      <w:r w:rsidRPr="006B4D3F">
        <w:tab/>
        <w:t xml:space="preserve">Длина наружных сторон освещающих поверхностей треугольных светоотражающих </w:t>
      </w:r>
      <w:r>
        <w:t>устройств</w:t>
      </w:r>
      <w:r w:rsidRPr="006B4D3F">
        <w:t xml:space="preserve"> классов IIIA и IIIB должна составлять </w:t>
      </w:r>
      <w:r>
        <w:br/>
      </w:r>
      <w:r w:rsidRPr="006B4D3F">
        <w:t xml:space="preserve">от 150 до 200 мм. Что касается </w:t>
      </w:r>
      <w:r>
        <w:t>устройств</w:t>
      </w:r>
      <w:r w:rsidRPr="006B4D3F">
        <w:t xml:space="preserve"> с треугольным отверстием в центре, то ширина сторон, измеряемая перпендикулярно этим сторонам, должна составлять по крайней мере 20% от полезной длины между крайними точками освещающих поверхностей.</w:t>
      </w:r>
    </w:p>
    <w:p w14:paraId="2CABB863" w14:textId="77777777" w:rsidR="00D72293" w:rsidRPr="006B4D3F" w:rsidRDefault="00D72293" w:rsidP="00D72293">
      <w:pPr>
        <w:pStyle w:val="SingleTxtGR"/>
        <w:tabs>
          <w:tab w:val="clear" w:pos="1701"/>
        </w:tabs>
        <w:ind w:left="2268" w:hanging="1134"/>
      </w:pPr>
      <w:r w:rsidRPr="006B4D3F">
        <w:t>3.</w:t>
      </w:r>
      <w:r w:rsidRPr="006B4D3F">
        <w:tab/>
        <w:t>Ф</w:t>
      </w:r>
      <w:r>
        <w:t>орма и размеры светоотражающих устройств класса</w:t>
      </w:r>
      <w:r w:rsidRPr="006B4D3F">
        <w:t xml:space="preserve"> IVA</w:t>
      </w:r>
    </w:p>
    <w:p w14:paraId="52CD7DC3" w14:textId="77777777" w:rsidR="00D72293" w:rsidRPr="006B4D3F" w:rsidRDefault="00D72293" w:rsidP="00D72293">
      <w:pPr>
        <w:pStyle w:val="SingleTxtGR"/>
        <w:tabs>
          <w:tab w:val="clear" w:pos="1701"/>
        </w:tabs>
        <w:ind w:left="2268" w:hanging="1134"/>
      </w:pPr>
      <w:r w:rsidRPr="006B4D3F">
        <w:t>3.1</w:t>
      </w:r>
      <w:r w:rsidRPr="006B4D3F">
        <w:tab/>
        <w:t xml:space="preserve">Форма </w:t>
      </w:r>
      <w:proofErr w:type="spellStart"/>
      <w:r w:rsidRPr="006B4D3F">
        <w:t>светоиспускающих</w:t>
      </w:r>
      <w:proofErr w:type="spellEnd"/>
      <w:r w:rsidRPr="006B4D3F">
        <w:t xml:space="preserve"> поверхностей должна быть простой и не должна допускать путаницы на обычных расстояниях наблюдения с буквой, цифрой или треугольником. Вместе с тем допускается форма, напоминающая буквы и цифры простой конфигурации O, I, U и 8.</w:t>
      </w:r>
    </w:p>
    <w:p w14:paraId="305E8CD7" w14:textId="77777777" w:rsidR="00D72293" w:rsidRPr="006B4D3F" w:rsidRDefault="00D72293" w:rsidP="00D72293">
      <w:pPr>
        <w:pStyle w:val="SingleTxtGR"/>
        <w:pageBreakBefore/>
        <w:tabs>
          <w:tab w:val="clear" w:pos="1701"/>
        </w:tabs>
        <w:ind w:left="2268" w:hanging="1134"/>
      </w:pPr>
      <w:r w:rsidRPr="006B4D3F">
        <w:lastRenderedPageBreak/>
        <w:t>3.2</w:t>
      </w:r>
      <w:r w:rsidRPr="006B4D3F">
        <w:tab/>
        <w:t xml:space="preserve">Площадь </w:t>
      </w:r>
      <w:proofErr w:type="spellStart"/>
      <w:r w:rsidRPr="006B4D3F">
        <w:t>светоиспускающей</w:t>
      </w:r>
      <w:proofErr w:type="spellEnd"/>
      <w:r w:rsidRPr="006B4D3F">
        <w:t xml:space="preserve"> поверхности светоотражающего </w:t>
      </w:r>
      <w:r>
        <w:t>устройства</w:t>
      </w:r>
      <w:r w:rsidRPr="006B4D3F">
        <w:t xml:space="preserve"> должна составлять не менее 25 см</w:t>
      </w:r>
      <w:r w:rsidRPr="006B4D3F">
        <w:rPr>
          <w:vertAlign w:val="superscript"/>
        </w:rPr>
        <w:t>2</w:t>
      </w:r>
      <w:r w:rsidRPr="006B4D3F">
        <w:t>.</w:t>
      </w:r>
    </w:p>
    <w:p w14:paraId="364DD645" w14:textId="77777777" w:rsidR="00D72293" w:rsidRPr="006B4D3F" w:rsidRDefault="00D72293" w:rsidP="00D72293">
      <w:pPr>
        <w:pStyle w:val="SingleTxtGR"/>
        <w:tabs>
          <w:tab w:val="clear" w:pos="1701"/>
        </w:tabs>
        <w:ind w:left="2268" w:hanging="1134"/>
      </w:pPr>
      <w:r w:rsidRPr="006B4D3F">
        <w:t>3.3</w:t>
      </w:r>
      <w:r w:rsidRPr="006B4D3F">
        <w:tab/>
        <w:t>Проверка соблюдения вышеуказанных предписаний производится путем визуального осмотра.</w:t>
      </w:r>
    </w:p>
    <w:p w14:paraId="6321D773" w14:textId="77777777" w:rsidR="00D72293" w:rsidRPr="00E82EF8" w:rsidRDefault="00D72293" w:rsidP="00D72293">
      <w:pPr>
        <w:pStyle w:val="H23GR"/>
        <w:rPr>
          <w:bCs/>
        </w:rPr>
      </w:pPr>
      <w:r>
        <w:tab/>
      </w:r>
      <w:r>
        <w:tab/>
      </w:r>
      <w:r w:rsidRPr="00834967">
        <w:rPr>
          <w:b w:val="0"/>
        </w:rPr>
        <w:t>Рис. A5-I</w:t>
      </w:r>
      <w:r>
        <w:br/>
      </w:r>
      <w:r>
        <w:tab/>
      </w:r>
      <w:r w:rsidRPr="00E82EF8">
        <w:rPr>
          <w:bCs/>
        </w:rPr>
        <w:t>Светоотражатели для прицепов – классы IIIA и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40"/>
      </w:tblGrid>
      <w:tr w:rsidR="00D72293" w:rsidRPr="006B4D3F" w14:paraId="4A47F181" w14:textId="77777777" w:rsidTr="00E637DA">
        <w:tc>
          <w:tcPr>
            <w:tcW w:w="4981" w:type="dxa"/>
          </w:tcPr>
          <w:p w14:paraId="2453546F" w14:textId="77777777" w:rsidR="00D72293" w:rsidRPr="006B4D3F" w:rsidRDefault="00D72293" w:rsidP="00E637DA">
            <w:r w:rsidRPr="006B4D3F">
              <w:rPr>
                <w:noProof/>
                <w:lang w:val="fr-CH" w:eastAsia="fr-CH"/>
              </w:rPr>
              <mc:AlternateContent>
                <mc:Choice Requires="wpg">
                  <w:drawing>
                    <wp:anchor distT="0" distB="0" distL="114300" distR="114300" simplePos="0" relativeHeight="251696128" behindDoc="0" locked="0" layoutInCell="1" allowOverlap="1" wp14:anchorId="66BD925D" wp14:editId="11A4E217">
                      <wp:simplePos x="0" y="0"/>
                      <wp:positionH relativeFrom="column">
                        <wp:posOffset>279040</wp:posOffset>
                      </wp:positionH>
                      <wp:positionV relativeFrom="paragraph">
                        <wp:posOffset>381756</wp:posOffset>
                      </wp:positionV>
                      <wp:extent cx="2486594" cy="1541780"/>
                      <wp:effectExtent l="0" t="38100" r="28575"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594" cy="1541780"/>
                                <a:chOff x="-523" y="0"/>
                                <a:chExt cx="41046"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EA7BDD2"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3999B267"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4150"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8BA7" w14:textId="77777777" w:rsidR="003651B6" w:rsidRPr="00A95180" w:rsidRDefault="003651B6" w:rsidP="00D72293">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523" y="21634"/>
                                  <a:ext cx="3882"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345F" w14:textId="77777777" w:rsidR="003651B6" w:rsidRPr="00A95180" w:rsidRDefault="003651B6" w:rsidP="00D72293">
                                    <w:pPr>
                                      <w:pStyle w:val="NormalWeb"/>
                                      <w:spacing w:before="0" w:beforeAutospacing="0" w:after="0" w:afterAutospacing="0"/>
                                      <w:rPr>
                                        <w:sz w:val="16"/>
                                        <w:szCs w:val="16"/>
                                      </w:rPr>
                                    </w:pPr>
                                    <w:r>
                                      <w:rPr>
                                        <w:lang w:val="ru-RU"/>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BD925D" id="Group 362" o:spid="_x0000_s1055" style="position:absolute;margin-left:21.95pt;margin-top:30.05pt;width:195.8pt;height:121.4pt;z-index:251696128;mso-width-relative:margin;mso-height-relative:margin" coordorigin="-523" coordsize="41046,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56"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5EA7BDD2" w14:textId="77777777" w:rsidR="003651B6" w:rsidRPr="00A95180" w:rsidRDefault="003651B6" w:rsidP="00D72293">
                              <w:pPr>
                                <w:rPr>
                                  <w:sz w:val="16"/>
                                  <w:szCs w:val="16"/>
                                </w:rPr>
                              </w:pPr>
                            </w:p>
                          </w:txbxContent>
                        </v:textbox>
                      </v:shape>
                      <v:shape id="Gleichschenkliges Dreieck 1615" o:spid="_x0000_s1057"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3999B267" w14:textId="77777777" w:rsidR="003651B6" w:rsidRPr="00A95180" w:rsidRDefault="003651B6" w:rsidP="00D72293">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58"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59"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60"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1" type="#_x0000_t202" style="position:absolute;left:32494;top:9980;width:415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25FC8BA7" w14:textId="77777777" w:rsidR="003651B6" w:rsidRPr="00A95180" w:rsidRDefault="003651B6" w:rsidP="00D72293">
                              <w:pPr>
                                <w:pStyle w:val="NormalWeb"/>
                                <w:spacing w:before="0" w:beforeAutospacing="0" w:after="0" w:afterAutospacing="0"/>
                                <w:rPr>
                                  <w:sz w:val="16"/>
                                  <w:szCs w:val="16"/>
                                </w:rPr>
                              </w:pPr>
                              <w:r>
                                <w:rPr>
                                  <w:lang w:val="ru-RU"/>
                                </w:rPr>
                                <w:t>A</w:t>
                              </w:r>
                            </w:p>
                          </w:txbxContent>
                        </v:textbox>
                      </v:shape>
                      <v:line id="Gerade Verbindung 1620" o:spid="_x0000_s1062"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3"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4" type="#_x0000_t202" style="position:absolute;left:-523;top:21634;width:388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0EE0345F" w14:textId="77777777" w:rsidR="003651B6" w:rsidRPr="00A95180" w:rsidRDefault="003651B6" w:rsidP="00D72293">
                              <w:pPr>
                                <w:pStyle w:val="NormalWeb"/>
                                <w:spacing w:before="0" w:beforeAutospacing="0" w:after="0" w:afterAutospacing="0"/>
                                <w:rPr>
                                  <w:sz w:val="16"/>
                                  <w:szCs w:val="16"/>
                                </w:rPr>
                              </w:pPr>
                              <w:r>
                                <w:rPr>
                                  <w:lang w:val="ru-RU"/>
                                </w:rPr>
                                <w:t>B</w:t>
                              </w:r>
                            </w:p>
                          </w:txbxContent>
                        </v:textbox>
                      </v:shape>
                      <v:shape id="Gerade Verbindung mit Pfeil 1623" o:spid="_x0000_s1065"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2BDAF141" w14:textId="77777777" w:rsidR="00D72293" w:rsidRPr="006B4D3F" w:rsidRDefault="00D72293" w:rsidP="00E637DA"/>
          <w:p w14:paraId="096616AB" w14:textId="77777777" w:rsidR="00D72293" w:rsidRPr="006B4D3F" w:rsidRDefault="00D72293" w:rsidP="00E637DA">
            <w:r w:rsidRPr="006B4D3F">
              <w:rPr>
                <w:noProof/>
                <w:lang w:val="fr-CH" w:eastAsia="fr-CH"/>
              </w:rPr>
              <mc:AlternateContent>
                <mc:Choice Requires="wpg">
                  <w:drawing>
                    <wp:anchor distT="0" distB="0" distL="114300" distR="114300" simplePos="0" relativeHeight="251697152" behindDoc="0" locked="0" layoutInCell="1" allowOverlap="1" wp14:anchorId="7D8239D5" wp14:editId="07F1AA67">
                      <wp:simplePos x="0" y="0"/>
                      <wp:positionH relativeFrom="column">
                        <wp:posOffset>519430</wp:posOffset>
                      </wp:positionH>
                      <wp:positionV relativeFrom="paragraph">
                        <wp:posOffset>213360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5804FF5"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296" y="8272"/>
                                  <a:ext cx="3880"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24D1" w14:textId="77777777" w:rsidR="003651B6" w:rsidRPr="00A95180" w:rsidRDefault="003651B6" w:rsidP="00D72293">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8239D5" id="Group 373" o:spid="_x0000_s1066" style="position:absolute;margin-left:40.9pt;margin-top:16.8pt;width:142.25pt;height:114.55pt;z-index:25169715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">
                      <v:shape id="Gleichschenkliges Dreieck 1625" o:spid="_x0000_s1067"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75804FF5" w14:textId="77777777" w:rsidR="003651B6" w:rsidRPr="00A95180" w:rsidRDefault="003651B6" w:rsidP="00D72293">
                              <w:pPr>
                                <w:rPr>
                                  <w:sz w:val="16"/>
                                  <w:szCs w:val="16"/>
                                </w:rPr>
                              </w:pPr>
                            </w:p>
                          </w:txbxContent>
                        </v:textbox>
                      </v:shape>
                      <v:shape id="Gerade Verbindung mit Pfeil 1626" o:spid="_x0000_s1068"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69"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70"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1" type="#_x0000_t202" style="position:absolute;left:3296;top:8272;width:3880;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479C24D1" w14:textId="77777777" w:rsidR="003651B6" w:rsidRPr="00A95180" w:rsidRDefault="003651B6" w:rsidP="00D72293">
                              <w:pPr>
                                <w:pStyle w:val="NormalWeb"/>
                                <w:spacing w:before="0" w:beforeAutospacing="0" w:after="0" w:afterAutospacing="0"/>
                                <w:rPr>
                                  <w:sz w:val="16"/>
                                  <w:szCs w:val="16"/>
                                </w:rPr>
                              </w:pPr>
                              <w:r>
                                <w:rPr>
                                  <w:lang w:val="ru-RU"/>
                                </w:rPr>
                                <w:t>A</w:t>
                              </w:r>
                            </w:p>
                          </w:txbxContent>
                        </v:textbox>
                      </v:shape>
                      <w10:wrap type="topAndBottom"/>
                    </v:group>
                  </w:pict>
                </mc:Fallback>
              </mc:AlternateContent>
            </w:r>
          </w:p>
          <w:p w14:paraId="2C805F9C" w14:textId="77777777" w:rsidR="00D72293" w:rsidRPr="006B4D3F" w:rsidRDefault="00D72293" w:rsidP="00E637DA"/>
          <w:p w14:paraId="53E0B412" w14:textId="77777777" w:rsidR="00D72293" w:rsidRPr="006B4D3F" w:rsidRDefault="00D72293" w:rsidP="00E637DA"/>
          <w:p w14:paraId="6E68EC8E" w14:textId="77777777" w:rsidR="00D72293" w:rsidRPr="006B4D3F" w:rsidRDefault="00D72293" w:rsidP="00E637DA">
            <w:pPr>
              <w:tabs>
                <w:tab w:val="left" w:pos="1268"/>
              </w:tabs>
            </w:pPr>
            <w:r w:rsidRPr="006B4D3F">
              <w:tab/>
            </w:r>
          </w:p>
        </w:tc>
      </w:tr>
      <w:tr w:rsidR="00D72293" w:rsidRPr="006B4D3F" w14:paraId="6747C127" w14:textId="77777777" w:rsidTr="00E637DA">
        <w:tc>
          <w:tcPr>
            <w:tcW w:w="4981" w:type="dxa"/>
          </w:tcPr>
          <w:p w14:paraId="4508CDAF" w14:textId="77777777" w:rsidR="00D72293" w:rsidRPr="006B4D3F" w:rsidRDefault="00D72293" w:rsidP="00E637DA">
            <w:pPr>
              <w:jc w:val="center"/>
            </w:pPr>
          </w:p>
          <w:p w14:paraId="7DC79B05" w14:textId="77777777" w:rsidR="00D72293" w:rsidRPr="006B4D3F" w:rsidRDefault="00D72293" w:rsidP="00E637DA">
            <w:pPr>
              <w:jc w:val="center"/>
            </w:pPr>
          </w:p>
          <w:p w14:paraId="6D9316F5" w14:textId="77777777" w:rsidR="00D72293" w:rsidRPr="006B4D3F" w:rsidRDefault="00D72293" w:rsidP="00E637DA">
            <w:pPr>
              <w:jc w:val="center"/>
            </w:pPr>
            <w:r w:rsidRPr="006B4D3F">
              <w:rPr>
                <w:noProof/>
                <w:lang w:val="fr-CH" w:eastAsia="fr-CH"/>
              </w:rPr>
              <w:drawing>
                <wp:inline distT="0" distB="0" distL="0" distR="0" wp14:anchorId="5D22D502" wp14:editId="1C529248">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3EE4B6DB" w14:textId="77777777" w:rsidR="00D72293" w:rsidRPr="006B4D3F" w:rsidRDefault="00D72293" w:rsidP="00E637DA">
            <w:r w:rsidRPr="006B4D3F">
              <w:rPr>
                <w:noProof/>
                <w:lang w:val="fr-CH" w:eastAsia="fr-CH"/>
              </w:rPr>
              <mc:AlternateContent>
                <mc:Choice Requires="wpg">
                  <w:drawing>
                    <wp:anchor distT="0" distB="0" distL="114300" distR="114300" simplePos="0" relativeHeight="251698176" behindDoc="0" locked="0" layoutInCell="1" allowOverlap="1" wp14:anchorId="26C2A4DB" wp14:editId="143B3117">
                      <wp:simplePos x="0" y="0"/>
                      <wp:positionH relativeFrom="column">
                        <wp:posOffset>450850</wp:posOffset>
                      </wp:positionH>
                      <wp:positionV relativeFrom="paragraph">
                        <wp:posOffset>116205</wp:posOffset>
                      </wp:positionV>
                      <wp:extent cx="2275840" cy="2145665"/>
                      <wp:effectExtent l="38100" t="0" r="48260" b="698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145665"/>
                                <a:chOff x="0" y="-1651"/>
                                <a:chExt cx="35626" cy="39432"/>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710EA5"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107C075"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7D6BD3D2"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5F7118E" w14:textId="77777777" w:rsidR="003651B6" w:rsidRPr="00A95180" w:rsidRDefault="003651B6" w:rsidP="00D72293">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1651"/>
                                  <a:ext cx="3480" cy="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54C0" w14:textId="77777777" w:rsidR="003651B6" w:rsidRPr="00A95180" w:rsidRDefault="003651B6" w:rsidP="00D72293">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8985" y="32617"/>
                                  <a:ext cx="4118" cy="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84BF" w14:textId="77777777" w:rsidR="003651B6" w:rsidRPr="00A95180" w:rsidRDefault="003651B6" w:rsidP="00D72293">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5926"/>
                                  <a:ext cx="3359"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7D0D" w14:textId="77777777" w:rsidR="003651B6" w:rsidRPr="00A95180" w:rsidRDefault="003651B6" w:rsidP="00D72293">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C2A4DB" id="Group 403" o:spid="_x0000_s1072" style="position:absolute;margin-left:35.5pt;margin-top:9.15pt;width:179.2pt;height:168.95pt;z-index:251698176;mso-width-relative:margin;mso-height-relative:margin" coordorigin=",-1651" coordsize="35626,3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">
                      <v:shape id="Gleichschenkliges Dreieck 1571" o:spid="_x0000_s1073"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2710EA5" w14:textId="77777777" w:rsidR="003651B6" w:rsidRPr="00A95180" w:rsidRDefault="003651B6" w:rsidP="00D72293">
                              <w:pPr>
                                <w:rPr>
                                  <w:sz w:val="16"/>
                                  <w:szCs w:val="16"/>
                                </w:rPr>
                              </w:pPr>
                            </w:p>
                          </w:txbxContent>
                        </v:textbox>
                      </v:shape>
                      <v:shape id="Freihandform 1572" o:spid="_x0000_s1074"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4107C075" w14:textId="77777777" w:rsidR="003651B6" w:rsidRPr="00A95180" w:rsidRDefault="003651B6" w:rsidP="00D72293">
                              <w:pPr>
                                <w:rPr>
                                  <w:sz w:val="16"/>
                                  <w:szCs w:val="16"/>
                                </w:rPr>
                              </w:pPr>
                            </w:p>
                          </w:txbxContent>
                        </v:textbox>
                      </v:shape>
                      <v:shape id="Freihandform 1573" o:spid="_x0000_s1075"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7D6BD3D2" w14:textId="77777777" w:rsidR="003651B6" w:rsidRPr="00A95180" w:rsidRDefault="003651B6" w:rsidP="00D72293">
                              <w:pPr>
                                <w:rPr>
                                  <w:sz w:val="16"/>
                                  <w:szCs w:val="16"/>
                                </w:rPr>
                              </w:pPr>
                            </w:p>
                          </w:txbxContent>
                        </v:textbox>
                      </v:shape>
                      <v:shape id="Freihandform 1574" o:spid="_x0000_s1076"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5F7118E" w14:textId="77777777" w:rsidR="003651B6" w:rsidRPr="00A95180" w:rsidRDefault="003651B6" w:rsidP="00D72293">
                              <w:pPr>
                                <w:rPr>
                                  <w:sz w:val="16"/>
                                  <w:szCs w:val="16"/>
                                </w:rPr>
                              </w:pPr>
                            </w:p>
                          </w:txbxContent>
                        </v:textbox>
                      </v:shape>
                      <v:shape id="Gerade Verbindung mit Pfeil 1575" o:spid="_x0000_s1077"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78"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79"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80"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1"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2"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3"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4"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5"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86"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87"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88" type="#_x0000_t202" style="position:absolute;left:15685;top:-1651;width:348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582154C0" w14:textId="77777777" w:rsidR="003651B6" w:rsidRPr="00A95180" w:rsidRDefault="003651B6" w:rsidP="00D72293">
                              <w:pPr>
                                <w:pStyle w:val="NormalWeb"/>
                                <w:spacing w:before="0" w:beforeAutospacing="0" w:after="0" w:afterAutospacing="0"/>
                                <w:rPr>
                                  <w:sz w:val="16"/>
                                  <w:szCs w:val="16"/>
                                </w:rPr>
                              </w:pPr>
                              <w:r>
                                <w:rPr>
                                  <w:lang w:val="ru-RU"/>
                                </w:rPr>
                                <w:t>C</w:t>
                              </w:r>
                            </w:p>
                          </w:txbxContent>
                        </v:textbox>
                      </v:shape>
                      <v:shape id="Textfeld 73" o:spid="_x0000_s1089" type="#_x0000_t202" style="position:absolute;left:28985;top:32617;width:4118;height: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07584BF" w14:textId="77777777" w:rsidR="003651B6" w:rsidRPr="00A95180" w:rsidRDefault="003651B6" w:rsidP="00D72293">
                              <w:pPr>
                                <w:pStyle w:val="NormalWeb"/>
                                <w:spacing w:before="0" w:beforeAutospacing="0" w:after="0" w:afterAutospacing="0"/>
                                <w:rPr>
                                  <w:sz w:val="16"/>
                                  <w:szCs w:val="16"/>
                                </w:rPr>
                              </w:pPr>
                              <w:r>
                                <w:rPr>
                                  <w:lang w:val="ru-RU"/>
                                </w:rPr>
                                <w:t>C</w:t>
                              </w:r>
                            </w:p>
                          </w:txbxContent>
                        </v:textbox>
                      </v:shape>
                      <v:shape id="Textfeld 74" o:spid="_x0000_s1090" type="#_x0000_t202" style="position:absolute;left:3817;top:15926;width:3359;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56297D0D" w14:textId="77777777" w:rsidR="003651B6" w:rsidRPr="00A95180" w:rsidRDefault="003651B6" w:rsidP="00D72293">
                              <w:pPr>
                                <w:pStyle w:val="NormalWeb"/>
                                <w:spacing w:before="0" w:beforeAutospacing="0" w:after="0" w:afterAutospacing="0"/>
                                <w:rPr>
                                  <w:sz w:val="16"/>
                                  <w:szCs w:val="16"/>
                                </w:rPr>
                              </w:pPr>
                              <w:r>
                                <w:rPr>
                                  <w:lang w:val="ru-RU"/>
                                </w:rPr>
                                <w:t>A</w:t>
                              </w:r>
                            </w:p>
                          </w:txbxContent>
                        </v:textbox>
                      </v:shape>
                      <w10:wrap type="topAndBottom"/>
                    </v:group>
                  </w:pict>
                </mc:Fallback>
              </mc:AlternateContent>
            </w:r>
          </w:p>
        </w:tc>
      </w:tr>
    </w:tbl>
    <w:p w14:paraId="46C9EDF4" w14:textId="77777777" w:rsidR="00D72293" w:rsidRPr="006B4D3F" w:rsidRDefault="00D72293" w:rsidP="00D72293">
      <w:pPr>
        <w:pStyle w:val="SingleTxtGR"/>
      </w:pPr>
    </w:p>
    <w:p w14:paraId="4BBA7BFD" w14:textId="77777777" w:rsidR="00D72293" w:rsidRPr="006B4D3F" w:rsidRDefault="00D72293" w:rsidP="00D72293">
      <w:r w:rsidRPr="006B4D3F">
        <w:rPr>
          <w:noProof/>
          <w:lang w:val="fr-CH" w:eastAsia="fr-CH"/>
        </w:rPr>
        <mc:AlternateContent>
          <mc:Choice Requires="wpg">
            <w:drawing>
              <wp:anchor distT="0" distB="0" distL="114300" distR="114300" simplePos="0" relativeHeight="251699200" behindDoc="0" locked="0" layoutInCell="1" allowOverlap="1" wp14:anchorId="3DD6F66E" wp14:editId="7AB8A0D7">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027756" w14:textId="77777777" w:rsidR="003651B6" w:rsidRPr="00A95180" w:rsidRDefault="003651B6" w:rsidP="00D72293">
                              <w:pPr>
                                <w:rPr>
                                  <w:sz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AFF4" w14:textId="77777777" w:rsidR="003651B6" w:rsidRPr="00A95180" w:rsidRDefault="003651B6" w:rsidP="00D72293">
                              <w:pPr>
                                <w:pStyle w:val="NormalWeb"/>
                                <w:spacing w:before="0" w:beforeAutospacing="0" w:after="0" w:afterAutospacing="0"/>
                                <w:rPr>
                                  <w:sz w:val="22"/>
                                  <w:szCs w:val="22"/>
                                </w:rPr>
                              </w:pPr>
                              <w:r>
                                <w:rPr>
                                  <w:lang w:val="ru-RU"/>
                                </w:rPr>
                                <w:t xml:space="preserve">150 мм ≤ A ≤ 200 мм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BEB00" w14:textId="77777777" w:rsidR="003651B6" w:rsidRPr="00A95180" w:rsidRDefault="003651B6" w:rsidP="00D72293">
                              <w:pPr>
                                <w:pStyle w:val="NormalWeb"/>
                                <w:spacing w:before="0" w:beforeAutospacing="0" w:after="0" w:afterAutospacing="0"/>
                                <w:rPr>
                                  <w:sz w:val="22"/>
                                  <w:szCs w:val="22"/>
                                </w:rPr>
                              </w:pPr>
                              <w:r>
                                <w:rPr>
                                  <w:lang w:val="ru-RU"/>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A516" w14:textId="77777777" w:rsidR="003651B6" w:rsidRPr="00A95180" w:rsidRDefault="003651B6" w:rsidP="00D72293">
                              <w:pPr>
                                <w:pStyle w:val="NormalWeb"/>
                                <w:spacing w:before="0" w:beforeAutospacing="0" w:after="0" w:afterAutospacing="0"/>
                                <w:rPr>
                                  <w:sz w:val="22"/>
                                  <w:szCs w:val="22"/>
                                </w:rPr>
                              </w:pPr>
                              <w:r>
                                <w:rPr>
                                  <w:lang w:val="ru-RU"/>
                                </w:rPr>
                                <w:t>C ≤ 15 мм</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C872" w14:textId="77777777" w:rsidR="003651B6" w:rsidRPr="00A95180" w:rsidRDefault="003651B6" w:rsidP="00D72293">
                              <w:pPr>
                                <w:pStyle w:val="NormalWeb"/>
                                <w:spacing w:before="0" w:beforeAutospacing="0" w:after="0" w:afterAutospacing="0"/>
                                <w:rPr>
                                  <w:sz w:val="22"/>
                                  <w:szCs w:val="22"/>
                                </w:rPr>
                              </w:pPr>
                              <w:r>
                                <w:rPr>
                                  <w:lang w:val="ru-RU"/>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A1E97" w14:textId="77777777" w:rsidR="003651B6" w:rsidRPr="00A95180" w:rsidRDefault="003651B6" w:rsidP="00D72293">
                              <w:pPr>
                                <w:pStyle w:val="NormalWeb"/>
                                <w:spacing w:before="0" w:beforeAutospacing="0" w:after="0" w:afterAutospacing="0"/>
                                <w:rPr>
                                  <w:sz w:val="22"/>
                                  <w:szCs w:val="22"/>
                                </w:rPr>
                              </w:pPr>
                              <w:r>
                                <w:rPr>
                                  <w:lang w:val="ru-RU"/>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DD6F66E" id="Gruppieren 29" o:spid="_x0000_s1091" style="position:absolute;margin-left:152.3pt;margin-top:22.9pt;width:193.9pt;height:105.65pt;z-index:251699200;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">
                <v:rect id="Rechteck 1631" o:spid="_x0000_s1092"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2E027756" w14:textId="77777777" w:rsidR="003651B6" w:rsidRPr="00A95180" w:rsidRDefault="003651B6" w:rsidP="00D72293">
                        <w:pPr>
                          <w:rPr>
                            <w:sz w:val="22"/>
                          </w:rPr>
                        </w:pPr>
                      </w:p>
                    </w:txbxContent>
                  </v:textbox>
                </v:rect>
                <v:shape id="Textfeld 1" o:spid="_x0000_s1093"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0033AFF4" w14:textId="77777777" w:rsidR="003651B6" w:rsidRPr="00A95180" w:rsidRDefault="003651B6" w:rsidP="00D72293">
                        <w:pPr>
                          <w:pStyle w:val="NormalWeb"/>
                          <w:spacing w:before="0" w:beforeAutospacing="0" w:after="0" w:afterAutospacing="0"/>
                          <w:rPr>
                            <w:sz w:val="22"/>
                            <w:szCs w:val="22"/>
                          </w:rPr>
                        </w:pPr>
                        <w:r>
                          <w:rPr>
                            <w:lang w:val="ru-RU"/>
                          </w:rPr>
                          <w:t xml:space="preserve">150 мм ≤ A ≤ 200 мм </w:t>
                        </w:r>
                      </w:p>
                    </w:txbxContent>
                  </v:textbox>
                </v:shape>
                <v:shape id="Textfeld 20" o:spid="_x0000_s1094"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2B1BEB00" w14:textId="77777777" w:rsidR="003651B6" w:rsidRPr="00A95180" w:rsidRDefault="003651B6" w:rsidP="00D72293">
                        <w:pPr>
                          <w:pStyle w:val="NormalWeb"/>
                          <w:spacing w:before="0" w:beforeAutospacing="0" w:after="0" w:afterAutospacing="0"/>
                          <w:rPr>
                            <w:sz w:val="22"/>
                            <w:szCs w:val="22"/>
                          </w:rPr>
                        </w:pPr>
                        <w:r>
                          <w:rPr>
                            <w:lang w:val="ru-RU"/>
                          </w:rPr>
                          <w:t xml:space="preserve">B ≥ </w:t>
                        </w:r>
                      </w:p>
                    </w:txbxContent>
                  </v:textbox>
                </v:shape>
                <v:shape id="Textfeld 21" o:spid="_x0000_s1095"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E67A516" w14:textId="77777777" w:rsidR="003651B6" w:rsidRPr="00A95180" w:rsidRDefault="003651B6" w:rsidP="00D72293">
                        <w:pPr>
                          <w:pStyle w:val="NormalWeb"/>
                          <w:spacing w:before="0" w:beforeAutospacing="0" w:after="0" w:afterAutospacing="0"/>
                          <w:rPr>
                            <w:sz w:val="22"/>
                            <w:szCs w:val="22"/>
                          </w:rPr>
                        </w:pPr>
                        <w:r>
                          <w:rPr>
                            <w:lang w:val="ru-RU"/>
                          </w:rPr>
                          <w:t>C ≤ 15 мм</w:t>
                        </w:r>
                      </w:p>
                    </w:txbxContent>
                  </v:textbox>
                </v:shape>
                <v:rect id="Rechteck 1635" o:spid="_x0000_s1096"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50C8C872" w14:textId="77777777" w:rsidR="003651B6" w:rsidRPr="00A95180" w:rsidRDefault="003651B6" w:rsidP="00D72293">
                        <w:pPr>
                          <w:pStyle w:val="NormalWeb"/>
                          <w:spacing w:before="0" w:beforeAutospacing="0" w:after="0" w:afterAutospacing="0"/>
                          <w:rPr>
                            <w:sz w:val="22"/>
                            <w:szCs w:val="22"/>
                          </w:rPr>
                        </w:pPr>
                        <w:r>
                          <w:rPr>
                            <w:lang w:val="ru-RU"/>
                          </w:rPr>
                          <w:t>A</w:t>
                        </w:r>
                      </w:p>
                    </w:txbxContent>
                  </v:textbox>
                </v:rect>
                <v:rect id="Rechteck 1636" o:spid="_x0000_s1097"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45FA1E97" w14:textId="77777777" w:rsidR="003651B6" w:rsidRPr="00A95180" w:rsidRDefault="003651B6" w:rsidP="00D72293">
                        <w:pPr>
                          <w:pStyle w:val="NormalWeb"/>
                          <w:spacing w:before="0" w:beforeAutospacing="0" w:after="0" w:afterAutospacing="0"/>
                          <w:rPr>
                            <w:sz w:val="22"/>
                            <w:szCs w:val="22"/>
                          </w:rPr>
                        </w:pPr>
                        <w:r>
                          <w:rPr>
                            <w:lang w:val="ru-RU"/>
                          </w:rPr>
                          <w:t>5</w:t>
                        </w:r>
                      </w:p>
                    </w:txbxContent>
                  </v:textbox>
                </v:rect>
                <v:line id="Gerade Verbindung 1637" o:spid="_x0000_s1098"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4C33644A" w14:textId="77777777" w:rsidR="00D72293" w:rsidRPr="006B4D3F" w:rsidRDefault="00D72293" w:rsidP="00D72293"/>
    <w:p w14:paraId="6A9B3A61" w14:textId="77777777" w:rsidR="00D72293" w:rsidRPr="006B4D3F" w:rsidRDefault="00D72293" w:rsidP="00D72293"/>
    <w:p w14:paraId="601B90B9" w14:textId="77777777" w:rsidR="00D72293" w:rsidRPr="006B4D3F" w:rsidRDefault="00D72293" w:rsidP="00D72293">
      <w:pPr>
        <w:pStyle w:val="SingleTxtGR"/>
      </w:pPr>
      <w:r w:rsidRPr="006B4D3F">
        <w:rPr>
          <w:i/>
          <w:iCs/>
        </w:rPr>
        <w:t>Примечание:</w:t>
      </w:r>
      <w:r w:rsidRPr="006B4D3F">
        <w:tab/>
        <w:t>Эти рисунки приведены лишь в качестве примера.</w:t>
      </w:r>
    </w:p>
    <w:p w14:paraId="1C8C0238" w14:textId="77777777" w:rsidR="00D72293" w:rsidRDefault="00D72293" w:rsidP="00D72293">
      <w:pPr>
        <w:spacing w:line="240" w:lineRule="auto"/>
        <w:rPr>
          <w:rFonts w:eastAsia="Times New Roman" w:cs="Times New Roman"/>
          <w:szCs w:val="20"/>
        </w:rPr>
      </w:pPr>
      <w:r>
        <w:br w:type="page"/>
      </w:r>
    </w:p>
    <w:p w14:paraId="423DDF3B" w14:textId="77777777" w:rsidR="00D72293" w:rsidRPr="006B4D3F" w:rsidRDefault="00D72293" w:rsidP="00D72293">
      <w:pPr>
        <w:pStyle w:val="SingleTxtGR"/>
        <w:tabs>
          <w:tab w:val="clear" w:pos="1701"/>
        </w:tabs>
        <w:ind w:left="2268" w:hanging="1134"/>
      </w:pPr>
      <w:r w:rsidRPr="006B4D3F">
        <w:lastRenderedPageBreak/>
        <w:t>4.</w:t>
      </w:r>
      <w:r w:rsidRPr="006B4D3F">
        <w:tab/>
        <w:t>Ф</w:t>
      </w:r>
      <w:r>
        <w:t>орма и размеры светоотражающей боковой и задней маркировки полосами</w:t>
      </w:r>
    </w:p>
    <w:p w14:paraId="5AA9BFCF" w14:textId="77777777" w:rsidR="00D72293" w:rsidRPr="006B4D3F" w:rsidRDefault="00D72293" w:rsidP="00D72293">
      <w:pPr>
        <w:pStyle w:val="SingleTxtGR"/>
        <w:tabs>
          <w:tab w:val="clear" w:pos="1701"/>
        </w:tabs>
        <w:ind w:left="2268" w:hanging="1134"/>
      </w:pPr>
      <w:r w:rsidRPr="006B4D3F">
        <w:t>4.1</w:t>
      </w:r>
      <w:r w:rsidRPr="006B4D3F">
        <w:tab/>
        <w:t>Общие положения</w:t>
      </w:r>
    </w:p>
    <w:p w14:paraId="3D305F30" w14:textId="77777777" w:rsidR="00D72293" w:rsidRPr="006B4D3F" w:rsidRDefault="00D72293" w:rsidP="00D72293">
      <w:pPr>
        <w:pStyle w:val="SingleTxtGR"/>
        <w:tabs>
          <w:tab w:val="clear" w:pos="1701"/>
        </w:tabs>
        <w:ind w:left="2268" w:hanging="1134"/>
      </w:pPr>
      <w:r w:rsidRPr="006B4D3F">
        <w:tab/>
        <w:t>Маркировка должна состоять из светоотражающих полос.</w:t>
      </w:r>
    </w:p>
    <w:p w14:paraId="03C07900" w14:textId="77777777" w:rsidR="00D72293" w:rsidRPr="006B4D3F" w:rsidRDefault="00D72293" w:rsidP="00D72293">
      <w:pPr>
        <w:pStyle w:val="SingleTxtGR"/>
        <w:tabs>
          <w:tab w:val="clear" w:pos="1701"/>
        </w:tabs>
        <w:ind w:left="2268" w:hanging="1134"/>
      </w:pPr>
      <w:r w:rsidRPr="006B4D3F">
        <w:t>4.2</w:t>
      </w:r>
      <w:r w:rsidRPr="006B4D3F">
        <w:tab/>
        <w:t>Размеры</w:t>
      </w:r>
    </w:p>
    <w:p w14:paraId="09EEB032" w14:textId="77777777" w:rsidR="00D72293" w:rsidRPr="006B4D3F" w:rsidRDefault="00D72293" w:rsidP="00D72293">
      <w:pPr>
        <w:pStyle w:val="SingleTxtGR"/>
        <w:tabs>
          <w:tab w:val="clear" w:pos="1701"/>
        </w:tabs>
        <w:ind w:left="2268" w:hanging="1134"/>
      </w:pPr>
      <w:r w:rsidRPr="006B4D3F">
        <w:t>4.2.1</w:t>
      </w:r>
      <w:r w:rsidRPr="006B4D3F">
        <w:tab/>
        <w:t>Ширина бокового и/или заднего маркировочного материала должна составлять 50</w:t>
      </w:r>
      <w:r>
        <w:t xml:space="preserve"> мм + 10/–</w:t>
      </w:r>
      <w:r w:rsidRPr="006B4D3F">
        <w:t>0 мм.</w:t>
      </w:r>
    </w:p>
    <w:p w14:paraId="24EA34AC" w14:textId="77777777" w:rsidR="00D72293" w:rsidRPr="006B4D3F" w:rsidRDefault="00D72293" w:rsidP="00D72293">
      <w:pPr>
        <w:pStyle w:val="SingleTxtGR"/>
        <w:tabs>
          <w:tab w:val="clear" w:pos="1701"/>
        </w:tabs>
        <w:ind w:left="2268" w:hanging="1134"/>
      </w:pPr>
      <w:r w:rsidRPr="006B4D3F">
        <w:t>4.2.2</w:t>
      </w:r>
      <w:r w:rsidRPr="006B4D3F">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14:paraId="47F38167" w14:textId="77777777" w:rsidR="00D72293" w:rsidRPr="006B4D3F" w:rsidRDefault="00D72293" w:rsidP="00D72293">
      <w:pPr>
        <w:pStyle w:val="SingleTxtGR"/>
        <w:tabs>
          <w:tab w:val="clear" w:pos="1701"/>
        </w:tabs>
        <w:ind w:left="2268" w:hanging="1134"/>
      </w:pPr>
      <w:r w:rsidRPr="006B4D3F">
        <w:t>5.</w:t>
      </w:r>
      <w:r w:rsidRPr="006B4D3F">
        <w:tab/>
        <w:t>Б</w:t>
      </w:r>
      <w:r>
        <w:t>оковая, задняя и/или передняя маркировка полосами</w:t>
      </w:r>
      <w:r w:rsidRPr="006B4D3F">
        <w:t xml:space="preserve"> (</w:t>
      </w:r>
      <w:r>
        <w:t>класс</w:t>
      </w:r>
      <w:r w:rsidRPr="006B4D3F">
        <w:t xml:space="preserve"> F) С</w:t>
      </w:r>
      <w:r>
        <w:t>ветоотражающие опознавательные знаки класса</w:t>
      </w:r>
      <w:r w:rsidRPr="006B4D3F">
        <w:t xml:space="preserve"> 5</w:t>
      </w:r>
    </w:p>
    <w:p w14:paraId="63B81ADE" w14:textId="77777777" w:rsidR="00D72293" w:rsidRPr="006B4D3F" w:rsidRDefault="00D72293" w:rsidP="00D72293">
      <w:pPr>
        <w:pStyle w:val="SingleTxtGR"/>
        <w:tabs>
          <w:tab w:val="clear" w:pos="1701"/>
        </w:tabs>
        <w:ind w:left="2268" w:hanging="1134"/>
      </w:pPr>
      <w:r w:rsidRPr="006B4D3F">
        <w:t>5.1</w:t>
      </w:r>
      <w:r w:rsidRPr="006B4D3F">
        <w:tab/>
        <w:t>Общие положения</w:t>
      </w:r>
    </w:p>
    <w:p w14:paraId="28EB974F" w14:textId="77777777" w:rsidR="00D72293" w:rsidRPr="006B4D3F" w:rsidRDefault="00D72293" w:rsidP="00D72293">
      <w:pPr>
        <w:pStyle w:val="SingleTxtGR"/>
        <w:tabs>
          <w:tab w:val="clear" w:pos="1701"/>
        </w:tabs>
        <w:ind w:left="2268" w:hanging="1134"/>
      </w:pPr>
      <w:r>
        <w:tab/>
      </w:r>
      <w:r w:rsidRPr="006B4D3F">
        <w:t>Маркировка должна состоять из светоотражающих полос.</w:t>
      </w:r>
    </w:p>
    <w:p w14:paraId="71187150" w14:textId="77777777" w:rsidR="00D72293" w:rsidRPr="006B4D3F" w:rsidRDefault="00D72293" w:rsidP="00D72293">
      <w:pPr>
        <w:pStyle w:val="SingleTxtGR"/>
        <w:tabs>
          <w:tab w:val="clear" w:pos="1701"/>
        </w:tabs>
        <w:ind w:left="2268" w:hanging="1134"/>
      </w:pPr>
      <w:r w:rsidRPr="006B4D3F">
        <w:t>5.2</w:t>
      </w:r>
      <w:r w:rsidRPr="006B4D3F">
        <w:tab/>
        <w:t>Размеры</w:t>
      </w:r>
    </w:p>
    <w:p w14:paraId="51BFEC11" w14:textId="77777777" w:rsidR="00D72293" w:rsidRPr="006B4D3F" w:rsidRDefault="00D72293" w:rsidP="00D72293">
      <w:pPr>
        <w:pStyle w:val="SingleTxtGR"/>
        <w:tabs>
          <w:tab w:val="clear" w:pos="1701"/>
        </w:tabs>
        <w:ind w:left="2268" w:hanging="1134"/>
      </w:pPr>
      <w:r w:rsidRPr="006B4D3F">
        <w:t>5.2.1</w:t>
      </w:r>
      <w:r w:rsidRPr="006B4D3F">
        <w:tab/>
        <w:t>Светоотражающие материалы класса F и класса 5 должны состоять из красных и белых диагональных полос, которые направлены вниз под углом в 45</w:t>
      </w:r>
      <w:r>
        <w:t>°</w:t>
      </w:r>
      <w:r w:rsidRPr="006B4D3F">
        <w:t xml:space="preserve"> ± 1°, как это показано на рис. A5-II, A5-III и A5-IV</w:t>
      </w:r>
      <w:r>
        <w:t xml:space="preserve"> </w:t>
      </w:r>
      <w:r w:rsidRPr="006B4D3F">
        <w:t>соответственно. Базовая стандартная область представляет собой квадрат со стороной 141</w:t>
      </w:r>
      <w:r>
        <w:t xml:space="preserve"> мм</w:t>
      </w:r>
      <w:r w:rsidRPr="006B4D3F">
        <w:t xml:space="preserve"> ± 1 мм, разделенный по диагонали на белую и красную половины, образующий одну стандартную область, как показано на рис. A5-II.</w:t>
      </w:r>
    </w:p>
    <w:p w14:paraId="4AD0387E" w14:textId="77777777" w:rsidR="00D72293" w:rsidRPr="006B4D3F" w:rsidRDefault="00D72293" w:rsidP="00D72293">
      <w:pPr>
        <w:pStyle w:val="SingleTxtGR"/>
        <w:tabs>
          <w:tab w:val="clear" w:pos="1701"/>
        </w:tabs>
        <w:ind w:left="2268" w:hanging="1134"/>
      </w:pPr>
      <w:r w:rsidRPr="006B4D3F">
        <w:t>5.2.2</w:t>
      </w:r>
      <w:r w:rsidRPr="006B4D3F">
        <w:tab/>
        <w:t xml:space="preserve">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должна включать в себя не менее </w:t>
      </w:r>
      <w:r>
        <w:t>девяти</w:t>
      </w:r>
      <w:r w:rsidRPr="006B4D3F">
        <w:t xml:space="preserve"> стандартных областей,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w:t>
      </w:r>
      <w:r>
        <w:t>четырех</w:t>
      </w:r>
      <w:r w:rsidRPr="006B4D3F">
        <w:t xml:space="preserve"> стандартных областей.</w:t>
      </w:r>
    </w:p>
    <w:p w14:paraId="31141E54" w14:textId="77777777" w:rsidR="00D72293" w:rsidRPr="00E82EF8" w:rsidRDefault="00D72293" w:rsidP="00D72293">
      <w:pPr>
        <w:pStyle w:val="H23GR"/>
        <w:spacing w:after="240"/>
        <w:rPr>
          <w:bCs/>
        </w:rPr>
      </w:pPr>
      <w:r>
        <w:tab/>
      </w:r>
      <w:r>
        <w:tab/>
      </w:r>
      <w:r w:rsidRPr="00834967">
        <w:rPr>
          <w:b w:val="0"/>
        </w:rPr>
        <w:t>Рис. A5-II</w:t>
      </w:r>
      <w:r>
        <w:br/>
      </w:r>
      <w:r>
        <w:tab/>
      </w:r>
      <w:r w:rsidRPr="00E82EF8">
        <w:rPr>
          <w:bCs/>
        </w:rPr>
        <w:t>Светоотражающий маркировочный материал класса F (стандартный элемент)</w:t>
      </w:r>
    </w:p>
    <w:p w14:paraId="6BDC4D36" w14:textId="77777777" w:rsidR="00D72293" w:rsidRPr="006B4D3F" w:rsidRDefault="00D72293" w:rsidP="00D72293">
      <w:pPr>
        <w:pStyle w:val="SingleTxtGR"/>
      </w:pPr>
      <w:r>
        <w:rPr>
          <w:bCs/>
          <w:noProof/>
          <w:lang w:val="fr-CH" w:eastAsia="fr-CH"/>
        </w:rPr>
        <mc:AlternateContent>
          <mc:Choice Requires="wps">
            <w:drawing>
              <wp:anchor distT="0" distB="0" distL="114300" distR="114300" simplePos="0" relativeHeight="251705344" behindDoc="0" locked="0" layoutInCell="1" allowOverlap="1" wp14:anchorId="17FF51DE" wp14:editId="38F46B92">
                <wp:simplePos x="0" y="0"/>
                <wp:positionH relativeFrom="column">
                  <wp:posOffset>778731</wp:posOffset>
                </wp:positionH>
                <wp:positionV relativeFrom="paragraph">
                  <wp:posOffset>1174860</wp:posOffset>
                </wp:positionV>
                <wp:extent cx="179705" cy="336799"/>
                <wp:effectExtent l="0" t="0" r="0" b="6350"/>
                <wp:wrapNone/>
                <wp:docPr id="28901" name="Надпись 28901"/>
                <wp:cNvGraphicFramePr/>
                <a:graphic xmlns:a="http://schemas.openxmlformats.org/drawingml/2006/main">
                  <a:graphicData uri="http://schemas.microsoft.com/office/word/2010/wordprocessingShape">
                    <wps:wsp>
                      <wps:cNvSpPr txBox="1"/>
                      <wps:spPr>
                        <a:xfrm>
                          <a:off x="0" y="0"/>
                          <a:ext cx="179705" cy="336799"/>
                        </a:xfrm>
                        <a:prstGeom prst="rect">
                          <a:avLst/>
                        </a:prstGeom>
                        <a:solidFill>
                          <a:schemeClr val="lt1"/>
                        </a:solidFill>
                        <a:ln w="6350">
                          <a:noFill/>
                        </a:ln>
                      </wps:spPr>
                      <wps:txbx>
                        <w:txbxContent>
                          <w:p w14:paraId="35D6C809" w14:textId="77777777" w:rsidR="003651B6" w:rsidRPr="0075386B" w:rsidRDefault="003651B6" w:rsidP="00D72293">
                            <w:pPr>
                              <w:rPr>
                                <w:sz w:val="22"/>
                              </w:rPr>
                            </w:pPr>
                            <w:r w:rsidRPr="0075386B">
                              <w:rPr>
                                <w:sz w:val="22"/>
                              </w:rPr>
                              <w:t>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51DE" id="Надпись 28901" o:spid="_x0000_s1099" type="#_x0000_t202" style="position:absolute;left:0;text-align:left;margin-left:61.3pt;margin-top:92.5pt;width:14.15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" fillcolor="white [3201]" stroked="f" strokeweight=".5pt">
                <v:textbox style="layout-flow:vertical;mso-layout-flow-alt:bottom-to-top" inset="0,0,0,0">
                  <w:txbxContent>
                    <w:p w14:paraId="35D6C809" w14:textId="77777777" w:rsidR="003651B6" w:rsidRPr="0075386B" w:rsidRDefault="003651B6" w:rsidP="00D72293">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704320" behindDoc="0" locked="0" layoutInCell="1" allowOverlap="1" wp14:anchorId="13CF832E" wp14:editId="1AE82599">
                <wp:simplePos x="0" y="0"/>
                <wp:positionH relativeFrom="column">
                  <wp:posOffset>2004695</wp:posOffset>
                </wp:positionH>
                <wp:positionV relativeFrom="paragraph">
                  <wp:posOffset>2586824</wp:posOffset>
                </wp:positionV>
                <wp:extent cx="337820" cy="163830"/>
                <wp:effectExtent l="0" t="0" r="5080" b="7620"/>
                <wp:wrapNone/>
                <wp:docPr id="28900" name="Надпись 28900"/>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14:paraId="1A58AFDF" w14:textId="77777777" w:rsidR="003651B6" w:rsidRPr="0075386B" w:rsidRDefault="003651B6" w:rsidP="00D7229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CF832E" id="Надпись 28900" o:spid="_x0000_s1100" type="#_x0000_t202" style="position:absolute;left:0;text-align:left;margin-left:157.85pt;margin-top:203.7pt;width:26.6pt;height:12.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" fillcolor="white [3201]" stroked="f" strokeweight=".5pt">
                <v:textbox inset="0,0,0,0">
                  <w:txbxContent>
                    <w:p w14:paraId="1A58AFDF" w14:textId="77777777" w:rsidR="003651B6" w:rsidRPr="0075386B" w:rsidRDefault="003651B6" w:rsidP="00D72293">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706368" behindDoc="0" locked="0" layoutInCell="1" allowOverlap="1" wp14:anchorId="56F726A9" wp14:editId="6293178E">
                <wp:simplePos x="0" y="0"/>
                <wp:positionH relativeFrom="column">
                  <wp:posOffset>3321050</wp:posOffset>
                </wp:positionH>
                <wp:positionV relativeFrom="paragraph">
                  <wp:posOffset>313221</wp:posOffset>
                </wp:positionV>
                <wp:extent cx="337820" cy="163830"/>
                <wp:effectExtent l="0" t="0" r="5080" b="7620"/>
                <wp:wrapNone/>
                <wp:docPr id="28902" name="Надпись 28902"/>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14:paraId="102297D0" w14:textId="77777777" w:rsidR="003651B6" w:rsidRPr="0075386B" w:rsidRDefault="003651B6" w:rsidP="00D7229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F726A9" id="Надпись 28902" o:spid="_x0000_s1101" type="#_x0000_t202" style="position:absolute;left:0;text-align:left;margin-left:261.5pt;margin-top:24.65pt;width:26.6pt;height:12.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" fillcolor="white [3201]" stroked="f" strokeweight=".5pt">
                <v:textbox inset="0,0,0,0">
                  <w:txbxContent>
                    <w:p w14:paraId="102297D0" w14:textId="77777777" w:rsidR="003651B6" w:rsidRPr="0075386B" w:rsidRDefault="003651B6" w:rsidP="00D72293">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707392" behindDoc="0" locked="0" layoutInCell="1" allowOverlap="1" wp14:anchorId="3FFB8D95" wp14:editId="307375A8">
                <wp:simplePos x="0" y="0"/>
                <wp:positionH relativeFrom="column">
                  <wp:posOffset>3207385</wp:posOffset>
                </wp:positionH>
                <wp:positionV relativeFrom="paragraph">
                  <wp:posOffset>1086691</wp:posOffset>
                </wp:positionV>
                <wp:extent cx="337820" cy="163830"/>
                <wp:effectExtent l="0" t="0" r="5080" b="7620"/>
                <wp:wrapNone/>
                <wp:docPr id="28903" name="Надпись 28903"/>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14:paraId="5DBB60C6" w14:textId="77777777" w:rsidR="003651B6" w:rsidRPr="0075386B" w:rsidRDefault="003651B6" w:rsidP="00D7229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FB8D95" id="Надпись 28903" o:spid="_x0000_s1102" type="#_x0000_t202" style="position:absolute;left:0;text-align:left;margin-left:252.55pt;margin-top:85.55pt;width:26.6pt;height:12.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" fillcolor="white [3201]" stroked="f" strokeweight=".5pt">
                <v:textbox inset="0,0,0,0">
                  <w:txbxContent>
                    <w:p w14:paraId="5DBB60C6" w14:textId="77777777" w:rsidR="003651B6" w:rsidRPr="0075386B" w:rsidRDefault="003651B6" w:rsidP="00D72293">
                      <w:pPr>
                        <w:rPr>
                          <w:sz w:val="22"/>
                        </w:rPr>
                      </w:pPr>
                      <w:r w:rsidRPr="0075386B">
                        <w:rPr>
                          <w:sz w:val="22"/>
                        </w:rPr>
                        <w:t>мм</w:t>
                      </w:r>
                    </w:p>
                  </w:txbxContent>
                </v:textbox>
              </v:shape>
            </w:pict>
          </mc:Fallback>
        </mc:AlternateContent>
      </w:r>
      <w:r w:rsidRPr="006B4D3F">
        <w:rPr>
          <w:rFonts w:eastAsia="MS Mincho"/>
          <w:bCs/>
          <w:noProof/>
          <w:lang w:val="fr-CH" w:eastAsia="fr-CH"/>
        </w:rPr>
        <w:drawing>
          <wp:inline distT="0" distB="0" distL="0" distR="0" wp14:anchorId="5875706B" wp14:editId="2C66902A">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r w:rsidRPr="006B4D3F">
        <w:br w:type="page"/>
      </w:r>
    </w:p>
    <w:p w14:paraId="7D8B0281" w14:textId="77777777" w:rsidR="00D72293" w:rsidRDefault="00D72293" w:rsidP="00D72293">
      <w:pPr>
        <w:pStyle w:val="H23GR"/>
      </w:pPr>
      <w:r>
        <w:lastRenderedPageBreak/>
        <w:tab/>
      </w:r>
      <w:r>
        <w:tab/>
      </w:r>
      <w:r w:rsidRPr="00C22615">
        <w:rPr>
          <w:b w:val="0"/>
        </w:rPr>
        <w:t xml:space="preserve">Рис. A5-III </w:t>
      </w:r>
      <w:r w:rsidRPr="00C22615">
        <w:rPr>
          <w:b w:val="0"/>
        </w:rPr>
        <w:br/>
      </w:r>
      <w:r w:rsidRPr="00E82EF8">
        <w:t>Светоотражающий маркировочный материал класса F</w:t>
      </w:r>
    </w:p>
    <w:p w14:paraId="58EC12A9" w14:textId="77777777" w:rsidR="00D72293" w:rsidRPr="00C22615" w:rsidRDefault="00D72293" w:rsidP="00D72293">
      <w:pPr>
        <w:rPr>
          <w:lang w:eastAsia="ru-RU"/>
        </w:rPr>
      </w:pPr>
    </w:p>
    <w:p w14:paraId="7394CAB6" w14:textId="77777777" w:rsidR="00D72293" w:rsidRPr="006B4D3F" w:rsidRDefault="00D72293" w:rsidP="00D72293">
      <w:pPr>
        <w:autoSpaceDE w:val="0"/>
        <w:autoSpaceDN w:val="0"/>
        <w:adjustRightInd w:val="0"/>
        <w:spacing w:after="120"/>
        <w:ind w:leftChars="515" w:left="1030" w:rightChars="515" w:right="1030" w:firstLine="1"/>
        <w:jc w:val="center"/>
        <w:rPr>
          <w:rFonts w:eastAsia="MS Mincho"/>
          <w:b/>
          <w:bCs/>
        </w:rPr>
      </w:pPr>
      <w:r w:rsidRPr="006B4D3F">
        <w:rPr>
          <w:rFonts w:eastAsia="MS Mincho"/>
          <w:noProof/>
          <w:lang w:val="fr-CH" w:eastAsia="fr-CH"/>
        </w:rPr>
        <mc:AlternateContent>
          <mc:Choice Requires="wpg">
            <w:drawing>
              <wp:anchor distT="0" distB="0" distL="114300" distR="114300" simplePos="0" relativeHeight="251700224" behindDoc="0" locked="0" layoutInCell="1" allowOverlap="1" wp14:anchorId="75B5662F" wp14:editId="4B1E0B7D">
                <wp:simplePos x="0" y="0"/>
                <wp:positionH relativeFrom="column">
                  <wp:posOffset>830020</wp:posOffset>
                </wp:positionH>
                <wp:positionV relativeFrom="paragraph">
                  <wp:posOffset>21404</wp:posOffset>
                </wp:positionV>
                <wp:extent cx="4679315" cy="1238250"/>
                <wp:effectExtent l="38100" t="19050" r="10223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238250"/>
                          <a:chOff x="0" y="0"/>
                          <a:chExt cx="75154" cy="17113"/>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591C53EF"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034C3028"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5E2C30E6"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638219B2"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2CE03FAE"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00FF64"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9421" y="13305"/>
                            <a:ext cx="16080"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D29E" w14:textId="77777777" w:rsidR="003651B6" w:rsidRPr="00D72293" w:rsidRDefault="003651B6" w:rsidP="00D72293">
                              <w:pPr>
                                <w:pStyle w:val="NormalWeb"/>
                                <w:spacing w:before="0" w:beforeAutospacing="0" w:after="0" w:afterAutospacing="0"/>
                                <w:jc w:val="center"/>
                              </w:pPr>
                              <w:r w:rsidRPr="00D72293">
                                <w:rPr>
                                  <w:lang w:val="ru-RU"/>
                                </w:rPr>
                                <w:t>≥1 269 мм</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4872E5FE"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1BC3D703"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FD9E7C" w14:textId="77777777" w:rsidR="003651B6" w:rsidRPr="00865C79" w:rsidRDefault="003651B6" w:rsidP="00D72293">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5662F" id="Group 448" o:spid="_x0000_s1103" style="position:absolute;left:0;text-align:left;margin-left:65.35pt;margin-top:1.7pt;width:368.45pt;height:97.5pt;z-index:251700224;mso-width-relative:margin;mso-height-relative:margin" coordsize="75154,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104"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591C53EF" w14:textId="77777777" w:rsidR="003651B6" w:rsidRPr="00865C79" w:rsidRDefault="003651B6" w:rsidP="00D72293">
                        <w:pPr>
                          <w:rPr>
                            <w:sz w:val="16"/>
                            <w:szCs w:val="16"/>
                          </w:rPr>
                        </w:pPr>
                      </w:p>
                    </w:txbxContent>
                  </v:textbox>
                </v:shape>
                <v:shape id="Rechtwinkliges Dreieck 1528" o:spid="_x0000_s1105"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034C3028" w14:textId="77777777" w:rsidR="003651B6" w:rsidRPr="00865C79" w:rsidRDefault="003651B6" w:rsidP="00D72293">
                        <w:pPr>
                          <w:rPr>
                            <w:sz w:val="16"/>
                            <w:szCs w:val="16"/>
                          </w:rPr>
                        </w:pPr>
                      </w:p>
                    </w:txbxContent>
                  </v:textbox>
                </v:shape>
                <v:shape id="Rechtwinkliges Dreieck 1529" o:spid="_x0000_s1106"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5E2C30E6" w14:textId="77777777" w:rsidR="003651B6" w:rsidRPr="00865C79" w:rsidRDefault="003651B6" w:rsidP="00D72293">
                        <w:pPr>
                          <w:rPr>
                            <w:sz w:val="16"/>
                            <w:szCs w:val="16"/>
                          </w:rPr>
                        </w:pPr>
                      </w:p>
                    </w:txbxContent>
                  </v:textbox>
                </v:shape>
                <v:shape id="Rechtwinkliges Dreieck 1530" o:spid="_x0000_s1107"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638219B2" w14:textId="77777777" w:rsidR="003651B6" w:rsidRPr="00865C79" w:rsidRDefault="003651B6" w:rsidP="00D72293">
                        <w:pPr>
                          <w:rPr>
                            <w:sz w:val="16"/>
                            <w:szCs w:val="16"/>
                          </w:rPr>
                        </w:pPr>
                      </w:p>
                    </w:txbxContent>
                  </v:textbox>
                </v:shape>
                <v:shape id="Rechtwinkliges Dreieck 1531" o:spid="_x0000_s1108"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2CE03FAE" w14:textId="77777777" w:rsidR="003651B6" w:rsidRPr="00865C79" w:rsidRDefault="003651B6" w:rsidP="00D72293">
                        <w:pPr>
                          <w:rPr>
                            <w:sz w:val="16"/>
                            <w:szCs w:val="16"/>
                          </w:rPr>
                        </w:pPr>
                      </w:p>
                    </w:txbxContent>
                  </v:textbox>
                </v:shape>
                <v:shape id="Rechteck 46" o:spid="_x0000_s1109"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14:paraId="0A00FF64" w14:textId="77777777" w:rsidR="003651B6" w:rsidRPr="00865C79" w:rsidRDefault="003651B6" w:rsidP="00D72293">
                        <w:pPr>
                          <w:rPr>
                            <w:sz w:val="16"/>
                            <w:szCs w:val="16"/>
                          </w:rPr>
                        </w:pPr>
                      </w:p>
                    </w:txbxContent>
                  </v:textbox>
                </v:shape>
                <v:shape id="Gerade Verbindung mit Pfeil 1533" o:spid="_x0000_s1110"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11"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12"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13" type="#_x0000_t202" style="position:absolute;left:29421;top:13305;width:160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68EED29E" w14:textId="77777777" w:rsidR="003651B6" w:rsidRPr="00D72293" w:rsidRDefault="003651B6" w:rsidP="00D72293">
                        <w:pPr>
                          <w:pStyle w:val="NormalWeb"/>
                          <w:spacing w:before="0" w:beforeAutospacing="0" w:after="0" w:afterAutospacing="0"/>
                          <w:jc w:val="center"/>
                        </w:pPr>
                        <w:r w:rsidRPr="00D72293">
                          <w:rPr>
                            <w:lang w:val="ru-RU"/>
                          </w:rPr>
                          <w:t>≥1 269 мм</w:t>
                        </w:r>
                      </w:p>
                    </w:txbxContent>
                  </v:textbox>
                </v:shape>
                <v:shape id="Rechtwinkliges Dreieck 1537" o:spid="_x0000_s1114"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4872E5FE" w14:textId="77777777" w:rsidR="003651B6" w:rsidRPr="00865C79" w:rsidRDefault="003651B6" w:rsidP="00D72293">
                        <w:pPr>
                          <w:rPr>
                            <w:sz w:val="16"/>
                            <w:szCs w:val="16"/>
                          </w:rPr>
                        </w:pPr>
                      </w:p>
                    </w:txbxContent>
                  </v:textbox>
                </v:shape>
                <v:shape id="Rechtwinkliges Dreieck 1538" o:spid="_x0000_s1115"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1BC3D703" w14:textId="77777777" w:rsidR="003651B6" w:rsidRPr="00865C79" w:rsidRDefault="003651B6" w:rsidP="00D72293">
                        <w:pPr>
                          <w:rPr>
                            <w:sz w:val="16"/>
                            <w:szCs w:val="16"/>
                          </w:rPr>
                        </w:pPr>
                      </w:p>
                    </w:txbxContent>
                  </v:textbox>
                </v:shape>
                <v:shape id="Rechteck 52" o:spid="_x0000_s1116"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14:paraId="2EFD9E7C" w14:textId="77777777" w:rsidR="003651B6" w:rsidRPr="00865C79" w:rsidRDefault="003651B6" w:rsidP="00D72293">
                        <w:pPr>
                          <w:rPr>
                            <w:sz w:val="16"/>
                            <w:szCs w:val="16"/>
                          </w:rPr>
                        </w:pPr>
                      </w:p>
                    </w:txbxContent>
                  </v:textbox>
                </v:shape>
                <w10:wrap type="topAndBottom"/>
              </v:group>
            </w:pict>
          </mc:Fallback>
        </mc:AlternateContent>
      </w:r>
    </w:p>
    <w:p w14:paraId="2E31A8D8" w14:textId="77777777" w:rsidR="00D72293" w:rsidRPr="00E82EF8" w:rsidRDefault="00D72293" w:rsidP="00D72293">
      <w:pPr>
        <w:pStyle w:val="H23GR"/>
        <w:rPr>
          <w:rFonts w:eastAsia="MS Mincho"/>
          <w:bCs/>
        </w:rPr>
      </w:pPr>
      <w:r>
        <w:tab/>
      </w:r>
      <w:r>
        <w:tab/>
      </w:r>
      <w:r w:rsidRPr="00C22615">
        <w:rPr>
          <w:b w:val="0"/>
        </w:rPr>
        <w:t>Рис. A5-IV</w:t>
      </w:r>
      <w:r w:rsidRPr="00C22615">
        <w:rPr>
          <w:b w:val="0"/>
        </w:rPr>
        <w:br/>
      </w:r>
      <w:r w:rsidRPr="00E82EF8">
        <w:rPr>
          <w:bCs/>
        </w:rPr>
        <w:t>Светоотражающий маркировочный материал класса 5</w:t>
      </w:r>
    </w:p>
    <w:p w14:paraId="422742B5" w14:textId="77777777" w:rsidR="00D72293" w:rsidRPr="006B4D3F" w:rsidRDefault="00D72293" w:rsidP="00D72293">
      <w:pPr>
        <w:autoSpaceDE w:val="0"/>
        <w:autoSpaceDN w:val="0"/>
        <w:adjustRightInd w:val="0"/>
        <w:spacing w:after="120"/>
        <w:ind w:leftChars="515" w:left="1030" w:rightChars="515" w:right="1030" w:firstLine="1"/>
        <w:jc w:val="center"/>
        <w:rPr>
          <w:rFonts w:eastAsia="MS Mincho"/>
          <w:b/>
          <w:bCs/>
        </w:rPr>
      </w:pPr>
      <w:r>
        <w:rPr>
          <w:bCs/>
          <w:noProof/>
          <w:lang w:val="fr-CH" w:eastAsia="fr-CH"/>
        </w:rPr>
        <mc:AlternateContent>
          <mc:Choice Requires="wps">
            <w:drawing>
              <wp:anchor distT="0" distB="0" distL="114300" distR="114300" simplePos="0" relativeHeight="251713536" behindDoc="0" locked="0" layoutInCell="1" allowOverlap="1" wp14:anchorId="5AABA256" wp14:editId="057F949D">
                <wp:simplePos x="0" y="0"/>
                <wp:positionH relativeFrom="column">
                  <wp:posOffset>4724257</wp:posOffset>
                </wp:positionH>
                <wp:positionV relativeFrom="paragraph">
                  <wp:posOffset>2459274</wp:posOffset>
                </wp:positionV>
                <wp:extent cx="650122" cy="206136"/>
                <wp:effectExtent l="0" t="0" r="0" b="3810"/>
                <wp:wrapNone/>
                <wp:docPr id="28909" name="Надпись 28909"/>
                <wp:cNvGraphicFramePr/>
                <a:graphic xmlns:a="http://schemas.openxmlformats.org/drawingml/2006/main">
                  <a:graphicData uri="http://schemas.microsoft.com/office/word/2010/wordprocessingShape">
                    <wps:wsp>
                      <wps:cNvSpPr txBox="1"/>
                      <wps:spPr>
                        <a:xfrm>
                          <a:off x="0" y="0"/>
                          <a:ext cx="650122" cy="206136"/>
                        </a:xfrm>
                        <a:prstGeom prst="rect">
                          <a:avLst/>
                        </a:prstGeom>
                        <a:solidFill>
                          <a:schemeClr val="lt1"/>
                        </a:solidFill>
                        <a:ln w="6350">
                          <a:noFill/>
                        </a:ln>
                      </wps:spPr>
                      <wps:txbx>
                        <w:txbxContent>
                          <w:p w14:paraId="24811C77" w14:textId="77777777" w:rsidR="003651B6" w:rsidRPr="00B8371F" w:rsidRDefault="003651B6" w:rsidP="00D72293">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A256" id="Надпись 28909" o:spid="_x0000_s1117" type="#_x0000_t202" style="position:absolute;left:0;text-align:left;margin-left:372pt;margin-top:193.65pt;width:51.2pt;height:1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" fillcolor="white [3201]" stroked="f" strokeweight=".5pt">
                <v:textbox inset="0,0,0,0">
                  <w:txbxContent>
                    <w:p w14:paraId="24811C77" w14:textId="77777777" w:rsidR="003651B6" w:rsidRPr="00B8371F" w:rsidRDefault="003651B6" w:rsidP="00D72293">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v:textbox>
              </v:shape>
            </w:pict>
          </mc:Fallback>
        </mc:AlternateContent>
      </w:r>
      <w:r>
        <w:rPr>
          <w:bCs/>
          <w:noProof/>
          <w:lang w:val="fr-CH" w:eastAsia="fr-CH"/>
        </w:rPr>
        <mc:AlternateContent>
          <mc:Choice Requires="wps">
            <w:drawing>
              <wp:anchor distT="0" distB="0" distL="114300" distR="114300" simplePos="0" relativeHeight="251712512" behindDoc="0" locked="0" layoutInCell="1" allowOverlap="1" wp14:anchorId="0A74F692" wp14:editId="442406F8">
                <wp:simplePos x="0" y="0"/>
                <wp:positionH relativeFrom="column">
                  <wp:posOffset>2387332</wp:posOffset>
                </wp:positionH>
                <wp:positionV relativeFrom="paragraph">
                  <wp:posOffset>3183313</wp:posOffset>
                </wp:positionV>
                <wp:extent cx="766404" cy="206136"/>
                <wp:effectExtent l="0" t="0" r="0" b="3810"/>
                <wp:wrapNone/>
                <wp:docPr id="28908" name="Надпись 28908"/>
                <wp:cNvGraphicFramePr/>
                <a:graphic xmlns:a="http://schemas.openxmlformats.org/drawingml/2006/main">
                  <a:graphicData uri="http://schemas.microsoft.com/office/word/2010/wordprocessingShape">
                    <wps:wsp>
                      <wps:cNvSpPr txBox="1"/>
                      <wps:spPr>
                        <a:xfrm>
                          <a:off x="0" y="0"/>
                          <a:ext cx="766404" cy="206136"/>
                        </a:xfrm>
                        <a:prstGeom prst="rect">
                          <a:avLst/>
                        </a:prstGeom>
                        <a:solidFill>
                          <a:schemeClr val="lt1"/>
                        </a:solidFill>
                        <a:ln w="6350">
                          <a:noFill/>
                        </a:ln>
                      </wps:spPr>
                      <wps:txbx>
                        <w:txbxContent>
                          <w:p w14:paraId="61C71862" w14:textId="77777777" w:rsidR="003651B6" w:rsidRPr="003128B8" w:rsidRDefault="003651B6" w:rsidP="00D72293">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F692" id="Надпись 28908" o:spid="_x0000_s1118" type="#_x0000_t202" style="position:absolute;left:0;text-align:left;margin-left:188pt;margin-top:250.65pt;width:60.35pt;height: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" fillcolor="white [3201]" stroked="f" strokeweight=".5pt">
                <v:textbox inset="0,0,0,0">
                  <w:txbxContent>
                    <w:p w14:paraId="61C71862" w14:textId="77777777" w:rsidR="003651B6" w:rsidRPr="003128B8" w:rsidRDefault="003651B6" w:rsidP="00D72293">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fr-CH" w:eastAsia="fr-CH"/>
        </w:rPr>
        <mc:AlternateContent>
          <mc:Choice Requires="wps">
            <w:drawing>
              <wp:anchor distT="0" distB="0" distL="114300" distR="114300" simplePos="0" relativeHeight="251709440" behindDoc="0" locked="0" layoutInCell="1" allowOverlap="1" wp14:anchorId="352C4052" wp14:editId="7DAC56A9">
                <wp:simplePos x="0" y="0"/>
                <wp:positionH relativeFrom="column">
                  <wp:posOffset>769620</wp:posOffset>
                </wp:positionH>
                <wp:positionV relativeFrom="paragraph">
                  <wp:posOffset>1199721</wp:posOffset>
                </wp:positionV>
                <wp:extent cx="184995" cy="750548"/>
                <wp:effectExtent l="0" t="0" r="5715" b="0"/>
                <wp:wrapNone/>
                <wp:docPr id="28905" name="Надпись 28905"/>
                <wp:cNvGraphicFramePr/>
                <a:graphic xmlns:a="http://schemas.openxmlformats.org/drawingml/2006/main">
                  <a:graphicData uri="http://schemas.microsoft.com/office/word/2010/wordprocessingShape">
                    <wps:wsp>
                      <wps:cNvSpPr txBox="1"/>
                      <wps:spPr>
                        <a:xfrm>
                          <a:off x="0" y="0"/>
                          <a:ext cx="184995" cy="750548"/>
                        </a:xfrm>
                        <a:prstGeom prst="rect">
                          <a:avLst/>
                        </a:prstGeom>
                        <a:solidFill>
                          <a:schemeClr val="lt1"/>
                        </a:solidFill>
                        <a:ln w="6350">
                          <a:noFill/>
                        </a:ln>
                      </wps:spPr>
                      <wps:txbx>
                        <w:txbxContent>
                          <w:p w14:paraId="36220AD8" w14:textId="77777777" w:rsidR="003651B6" w:rsidRPr="003128B8" w:rsidRDefault="003651B6" w:rsidP="00D72293">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4052" id="Надпись 28905" o:spid="_x0000_s1119" type="#_x0000_t202" style="position:absolute;left:0;text-align:left;margin-left:60.6pt;margin-top:94.45pt;width:14.55pt;height:5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" fillcolor="white [3201]" stroked="f" strokeweight=".5pt">
                <v:textbox style="layout-flow:vertical;mso-layout-flow-alt:bottom-to-top" inset="0,0,0,0">
                  <w:txbxContent>
                    <w:p w14:paraId="36220AD8" w14:textId="77777777" w:rsidR="003651B6" w:rsidRPr="003128B8" w:rsidRDefault="003651B6" w:rsidP="00D72293">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fr-CH" w:eastAsia="fr-CH"/>
        </w:rPr>
        <mc:AlternateContent>
          <mc:Choice Requires="wps">
            <w:drawing>
              <wp:anchor distT="0" distB="0" distL="114300" distR="114300" simplePos="0" relativeHeight="251710464" behindDoc="0" locked="0" layoutInCell="1" allowOverlap="1" wp14:anchorId="57859F88" wp14:editId="3C461446">
                <wp:simplePos x="0" y="0"/>
                <wp:positionH relativeFrom="column">
                  <wp:posOffset>4505068</wp:posOffset>
                </wp:positionH>
                <wp:positionV relativeFrom="paragraph">
                  <wp:posOffset>442048</wp:posOffset>
                </wp:positionV>
                <wp:extent cx="628981" cy="163852"/>
                <wp:effectExtent l="0" t="0" r="0" b="7620"/>
                <wp:wrapNone/>
                <wp:docPr id="28906" name="Надпись 28906"/>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14:paraId="44F28869" w14:textId="77777777" w:rsidR="003651B6" w:rsidRPr="003128B8" w:rsidRDefault="003651B6" w:rsidP="00D72293">
                            <w:pPr>
                              <w:rPr>
                                <w:sz w:val="24"/>
                                <w:szCs w:val="24"/>
                              </w:rPr>
                            </w:pPr>
                            <w:r w:rsidRPr="003128B8">
                              <w:rPr>
                                <w:rFonts w:cs="Times New Roman"/>
                                <w:sz w:val="24"/>
                                <w:szCs w:val="24"/>
                              </w:rPr>
                              <w:t>≤</w:t>
                            </w:r>
                            <w:r w:rsidRPr="003128B8">
                              <w:rPr>
                                <w:sz w:val="24"/>
                                <w:szCs w:val="24"/>
                              </w:rPr>
                              <w:t xml:space="preserve"> 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59F88" id="Надпись 28906" o:spid="_x0000_s1120" type="#_x0000_t202" style="position:absolute;left:0;text-align:left;margin-left:354.75pt;margin-top:34.8pt;width:49.55pt;height:12.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" fillcolor="white [3201]" stroked="f" strokeweight=".5pt">
                <v:textbox inset="0,0,0,0">
                  <w:txbxContent>
                    <w:p w14:paraId="44F28869" w14:textId="77777777" w:rsidR="003651B6" w:rsidRPr="003128B8" w:rsidRDefault="003651B6" w:rsidP="00D72293">
                      <w:pPr>
                        <w:rPr>
                          <w:sz w:val="24"/>
                          <w:szCs w:val="24"/>
                        </w:rPr>
                      </w:pPr>
                      <w:r w:rsidRPr="003128B8">
                        <w:rPr>
                          <w:rFonts w:cs="Times New Roman"/>
                          <w:sz w:val="24"/>
                          <w:szCs w:val="24"/>
                        </w:rPr>
                        <w:t>≤</w:t>
                      </w:r>
                      <w:r w:rsidRPr="003128B8">
                        <w:rPr>
                          <w:sz w:val="24"/>
                          <w:szCs w:val="24"/>
                        </w:rPr>
                        <w:t xml:space="preserve"> 3 мм</w:t>
                      </w:r>
                    </w:p>
                  </w:txbxContent>
                </v:textbox>
              </v:shape>
            </w:pict>
          </mc:Fallback>
        </mc:AlternateContent>
      </w:r>
      <w:r>
        <w:rPr>
          <w:bCs/>
          <w:noProof/>
          <w:lang w:val="fr-CH" w:eastAsia="fr-CH"/>
        </w:rPr>
        <mc:AlternateContent>
          <mc:Choice Requires="wps">
            <w:drawing>
              <wp:anchor distT="0" distB="0" distL="114300" distR="114300" simplePos="0" relativeHeight="251711488" behindDoc="0" locked="0" layoutInCell="1" allowOverlap="1" wp14:anchorId="6784A289" wp14:editId="665C4B31">
                <wp:simplePos x="0" y="0"/>
                <wp:positionH relativeFrom="column">
                  <wp:posOffset>4432729</wp:posOffset>
                </wp:positionH>
                <wp:positionV relativeFrom="paragraph">
                  <wp:posOffset>1816100</wp:posOffset>
                </wp:positionV>
                <wp:extent cx="628981" cy="163852"/>
                <wp:effectExtent l="0" t="0" r="0" b="7620"/>
                <wp:wrapNone/>
                <wp:docPr id="28907" name="Надпись 28907"/>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14:paraId="5CDAAEF5" w14:textId="77777777" w:rsidR="003651B6" w:rsidRPr="003128B8" w:rsidRDefault="003651B6" w:rsidP="00D72293">
                            <w:pPr>
                              <w:rPr>
                                <w:sz w:val="24"/>
                                <w:szCs w:val="24"/>
                              </w:rPr>
                            </w:pPr>
                            <w:r w:rsidRPr="003128B8">
                              <w:rPr>
                                <w:rFonts w:cs="Times New Roman"/>
                                <w:sz w:val="24"/>
                                <w:szCs w:val="24"/>
                              </w:rPr>
                              <w:t>100</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4A289" id="Надпись 28907" o:spid="_x0000_s1121" type="#_x0000_t202" style="position:absolute;left:0;text-align:left;margin-left:349.05pt;margin-top:143pt;width:49.55pt;height:12.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" fillcolor="white [3201]" stroked="f" strokeweight=".5pt">
                <v:textbox inset="0,0,0,0">
                  <w:txbxContent>
                    <w:p w14:paraId="5CDAAEF5" w14:textId="77777777" w:rsidR="003651B6" w:rsidRPr="003128B8" w:rsidRDefault="003651B6" w:rsidP="00D72293">
                      <w:pPr>
                        <w:rPr>
                          <w:sz w:val="24"/>
                          <w:szCs w:val="24"/>
                        </w:rPr>
                      </w:pPr>
                      <w:r w:rsidRPr="003128B8">
                        <w:rPr>
                          <w:rFonts w:cs="Times New Roman"/>
                          <w:sz w:val="24"/>
                          <w:szCs w:val="24"/>
                        </w:rPr>
                        <w:t>100</w:t>
                      </w:r>
                      <w:r w:rsidRPr="003128B8">
                        <w:rPr>
                          <w:sz w:val="24"/>
                          <w:szCs w:val="24"/>
                        </w:rPr>
                        <w:t xml:space="preserve"> мм</w:t>
                      </w:r>
                    </w:p>
                  </w:txbxContent>
                </v:textbox>
              </v:shape>
            </w:pict>
          </mc:Fallback>
        </mc:AlternateContent>
      </w:r>
      <w:r w:rsidRPr="006B4D3F">
        <w:rPr>
          <w:rFonts w:eastAsia="MS Mincho"/>
          <w:b/>
          <w:bCs/>
          <w:noProof/>
          <w:lang w:val="fr-CH" w:eastAsia="fr-CH"/>
        </w:rPr>
        <w:drawing>
          <wp:inline distT="0" distB="0" distL="0" distR="0" wp14:anchorId="7DBD8671" wp14:editId="6ADB8F9D">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7736E43B" w14:textId="77777777" w:rsidR="00D72293" w:rsidRPr="006B4D3F" w:rsidRDefault="00D72293" w:rsidP="00D72293">
      <w:pPr>
        <w:pStyle w:val="SingleTxtGR"/>
        <w:tabs>
          <w:tab w:val="clear" w:pos="1701"/>
        </w:tabs>
        <w:ind w:left="2268" w:hanging="1134"/>
      </w:pPr>
      <w:r w:rsidRPr="006B4D3F">
        <w:t>6.</w:t>
      </w:r>
      <w:r w:rsidRPr="006B4D3F">
        <w:tab/>
        <w:t>Ф</w:t>
      </w:r>
      <w:r>
        <w:t>орма и размеры светоотражающих/</w:t>
      </w:r>
      <w:proofErr w:type="spellStart"/>
      <w:r>
        <w:t>флюоресцентных</w:t>
      </w:r>
      <w:proofErr w:type="spellEnd"/>
      <w:r>
        <w:t xml:space="preserve"> опознавательных знаков</w:t>
      </w:r>
    </w:p>
    <w:p w14:paraId="0FDE9A68" w14:textId="77777777" w:rsidR="00D72293" w:rsidRPr="006B4D3F" w:rsidRDefault="00D72293" w:rsidP="00D72293">
      <w:pPr>
        <w:pStyle w:val="SingleTxtGR"/>
        <w:tabs>
          <w:tab w:val="clear" w:pos="1701"/>
        </w:tabs>
        <w:ind w:left="2268" w:hanging="1134"/>
      </w:pPr>
      <w:r w:rsidRPr="006B4D3F">
        <w:t>6.1</w:t>
      </w:r>
      <w:r w:rsidRPr="006B4D3F">
        <w:tab/>
        <w:t>Форма</w:t>
      </w:r>
    </w:p>
    <w:p w14:paraId="69D63BB4" w14:textId="77777777" w:rsidR="00D72293" w:rsidRPr="006B4D3F" w:rsidRDefault="00D72293" w:rsidP="00D72293">
      <w:pPr>
        <w:pStyle w:val="SingleTxtGR"/>
        <w:tabs>
          <w:tab w:val="clear" w:pos="1701"/>
        </w:tabs>
        <w:ind w:left="2268" w:hanging="1134"/>
      </w:pPr>
      <w:r w:rsidRPr="006B4D3F">
        <w:tab/>
        <w:t>Знаки имеют прямоугольную форму и устанавливаются на задней части транспортных средств.</w:t>
      </w:r>
    </w:p>
    <w:p w14:paraId="5ABD63DF" w14:textId="77777777" w:rsidR="00D72293" w:rsidRPr="006B4D3F" w:rsidRDefault="00D72293" w:rsidP="00D72293">
      <w:pPr>
        <w:pStyle w:val="SingleTxtGR"/>
        <w:tabs>
          <w:tab w:val="clear" w:pos="1701"/>
        </w:tabs>
        <w:ind w:left="2268" w:hanging="1134"/>
      </w:pPr>
      <w:r w:rsidRPr="006B4D3F">
        <w:t>6.2</w:t>
      </w:r>
      <w:r w:rsidRPr="006B4D3F">
        <w:tab/>
        <w:t>Структура</w:t>
      </w:r>
    </w:p>
    <w:p w14:paraId="2EAD490A" w14:textId="77777777" w:rsidR="00D72293" w:rsidRPr="006B4D3F" w:rsidRDefault="00D72293" w:rsidP="00D72293">
      <w:pPr>
        <w:pStyle w:val="SingleTxtGR"/>
        <w:tabs>
          <w:tab w:val="clear" w:pos="1701"/>
        </w:tabs>
        <w:ind w:left="2268" w:hanging="1134"/>
      </w:pPr>
      <w:r w:rsidRPr="006B4D3F">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14:paraId="48D7D51B" w14:textId="77777777" w:rsidR="00D72293" w:rsidRPr="006B4D3F" w:rsidRDefault="00D72293" w:rsidP="00D72293">
      <w:pPr>
        <w:pStyle w:val="SingleTxtGR"/>
        <w:tabs>
          <w:tab w:val="clear" w:pos="1701"/>
        </w:tabs>
        <w:ind w:left="2268" w:hanging="1134"/>
      </w:pPr>
      <w:r w:rsidRPr="006B4D3F">
        <w:tab/>
        <w:t xml:space="preserve">устанавливаемые на несочлененные транспортные средства (тягачи и грузовые автомобили) знаки должны иметь </w:t>
      </w:r>
      <w:proofErr w:type="spellStart"/>
      <w:r w:rsidRPr="006B4D3F">
        <w:t>шевронообразные</w:t>
      </w:r>
      <w:proofErr w:type="spellEnd"/>
      <w:r w:rsidRPr="006B4D3F">
        <w:t xml:space="preserve"> </w:t>
      </w:r>
      <w:r>
        <w:br/>
      </w:r>
      <w:r w:rsidRPr="006B4D3F">
        <w:t xml:space="preserve">полосы попеременно из желтого светоотражающего и красного флюоресцирующего либо светоотражающего материалов или </w:t>
      </w:r>
      <w:r>
        <w:t>устройств</w:t>
      </w:r>
      <w:r w:rsidRPr="006B4D3F">
        <w:t>.</w:t>
      </w:r>
    </w:p>
    <w:p w14:paraId="1B1749CC" w14:textId="77777777" w:rsidR="00D72293" w:rsidRPr="006B4D3F" w:rsidRDefault="00D72293" w:rsidP="00D72293">
      <w:pPr>
        <w:pStyle w:val="SingleTxtGR"/>
        <w:pageBreakBefore/>
        <w:tabs>
          <w:tab w:val="clear" w:pos="1701"/>
        </w:tabs>
        <w:ind w:left="2268" w:hanging="1134"/>
      </w:pPr>
      <w:r w:rsidRPr="006B4D3F">
        <w:lastRenderedPageBreak/>
        <w:t>6.3</w:t>
      </w:r>
      <w:r w:rsidRPr="006B4D3F">
        <w:tab/>
        <w:t>Размеры</w:t>
      </w:r>
    </w:p>
    <w:p w14:paraId="6776DA8B" w14:textId="77777777" w:rsidR="00D72293" w:rsidRPr="006B4D3F" w:rsidRDefault="00D72293" w:rsidP="00D72293">
      <w:pPr>
        <w:pStyle w:val="SingleTxtGR"/>
        <w:tabs>
          <w:tab w:val="clear" w:pos="1701"/>
        </w:tabs>
        <w:ind w:left="2268" w:hanging="1134"/>
      </w:pPr>
      <w:r w:rsidRPr="006B4D3F">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1 130 мм и не более 2 300 мм.</w:t>
      </w:r>
    </w:p>
    <w:p w14:paraId="55AAF29E" w14:textId="77777777" w:rsidR="00D72293" w:rsidRPr="006B4D3F" w:rsidRDefault="00D72293" w:rsidP="00D72293">
      <w:pPr>
        <w:pStyle w:val="SingleTxtGR"/>
        <w:tabs>
          <w:tab w:val="clear" w:pos="1701"/>
        </w:tabs>
        <w:ind w:left="2268" w:hanging="1134"/>
      </w:pPr>
      <w:r w:rsidRPr="006B4D3F">
        <w:t>6.3.1</w:t>
      </w:r>
      <w:r w:rsidRPr="006B4D3F">
        <w:tab/>
        <w:t>Ширина заднего опознавательного знака должна составлять:</w:t>
      </w:r>
    </w:p>
    <w:p w14:paraId="1A2A755C" w14:textId="77777777" w:rsidR="00D72293" w:rsidRPr="006B4D3F" w:rsidRDefault="00D72293" w:rsidP="00D72293">
      <w:pPr>
        <w:pStyle w:val="SingleTxtGR"/>
        <w:tabs>
          <w:tab w:val="clear" w:pos="1701"/>
        </w:tabs>
        <w:ind w:left="2268" w:hanging="1134"/>
      </w:pPr>
      <w:r>
        <w:tab/>
      </w:r>
      <w:r w:rsidRPr="006B4D3F">
        <w:t>для грузовых автомобилей и тягачей: 140 ± 10 мм;</w:t>
      </w:r>
    </w:p>
    <w:p w14:paraId="69E51BB8" w14:textId="77777777" w:rsidR="00D72293" w:rsidRPr="006B4D3F" w:rsidRDefault="00D72293" w:rsidP="00D72293">
      <w:pPr>
        <w:pStyle w:val="SingleTxtGR"/>
        <w:tabs>
          <w:tab w:val="clear" w:pos="1701"/>
        </w:tabs>
        <w:ind w:left="2268" w:hanging="1134"/>
      </w:pPr>
      <w:r>
        <w:tab/>
      </w:r>
      <w:r w:rsidRPr="006B4D3F">
        <w:t xml:space="preserve">для прицепов и полуприцепов: 200 </w:t>
      </w:r>
      <m:oMath>
        <m:m>
          <m:mPr>
            <m:mcs>
              <m:mc>
                <m:mcPr>
                  <m:count m:val="1"/>
                  <m:mcJc m:val="center"/>
                </m:mcPr>
              </m:mc>
            </m:mcs>
            <m:ctrlPr>
              <w:rPr>
                <w:rFonts w:ascii="Cambria Math" w:hAnsi="Cambria Math"/>
                <w:i/>
              </w:rPr>
            </m:ctrlPr>
          </m:mPr>
          <m:mr>
            <m:e>
              <m:r>
                <w:rPr>
                  <w:rFonts w:ascii="Cambria Math" w:hAnsi="Cambria Math"/>
                </w:rPr>
                <m:t>+30</m:t>
              </m:r>
            </m:e>
          </m:mr>
          <m:mr>
            <m:e>
              <m:r>
                <w:rPr>
                  <w:rFonts w:ascii="Cambria Math" w:hAnsi="Cambria Math"/>
                </w:rPr>
                <m:t>- 5</m:t>
              </m:r>
            </m:e>
          </m:mr>
        </m:m>
      </m:oMath>
      <w:r w:rsidRPr="006B4D3F">
        <w:t xml:space="preserve"> мм.</w:t>
      </w:r>
    </w:p>
    <w:p w14:paraId="15653EC2" w14:textId="77777777" w:rsidR="00D72293" w:rsidRPr="006B4D3F" w:rsidRDefault="00D72293" w:rsidP="00D72293">
      <w:pPr>
        <w:pStyle w:val="SingleTxtGR"/>
        <w:tabs>
          <w:tab w:val="clear" w:pos="1701"/>
        </w:tabs>
        <w:ind w:left="2268" w:hanging="1134"/>
      </w:pPr>
      <w:r w:rsidRPr="006B4D3F">
        <w:t>6.3.2</w:t>
      </w:r>
      <w:r w:rsidRPr="006B4D3F">
        <w:tab/>
        <w:t xml:space="preserve">Длина каждого заднего опознавательного знака в комплекте, состоящем из двух знаков, для грузовых автомобилей </w:t>
      </w:r>
      <w:r>
        <w:t>и тягачей, как показано на рис. </w:t>
      </w:r>
      <w:r w:rsidRPr="006B4D3F">
        <w:t>A5-V и A5-VI, может быть уменьш</w:t>
      </w:r>
      <w:r>
        <w:t>ена до минимального размера 130 </w:t>
      </w:r>
      <w:r w:rsidRPr="006B4D3F">
        <w:t>мм при условии увеличения ширины таким образом, что площадь каждого опознавательного знака составляет на менее 735 см</w:t>
      </w:r>
      <w:r w:rsidRPr="006B4D3F">
        <w:rPr>
          <w:vertAlign w:val="superscript"/>
        </w:rPr>
        <w:t>2</w:t>
      </w:r>
      <w:r w:rsidRPr="006B4D3F">
        <w:t xml:space="preserve"> и не превышает 1</w:t>
      </w:r>
      <w:r>
        <w:t> </w:t>
      </w:r>
      <w:r w:rsidRPr="006B4D3F">
        <w:t>725</w:t>
      </w:r>
      <w:r>
        <w:t> </w:t>
      </w:r>
      <w:r w:rsidRPr="006B4D3F">
        <w:t>см</w:t>
      </w:r>
      <w:r w:rsidRPr="006B4D3F">
        <w:rPr>
          <w:vertAlign w:val="superscript"/>
        </w:rPr>
        <w:t>2</w:t>
      </w:r>
      <w:r w:rsidRPr="006B4D3F">
        <w:t xml:space="preserve"> и опознавательные знаки являются прямоугольными.</w:t>
      </w:r>
    </w:p>
    <w:p w14:paraId="682554F1" w14:textId="77777777" w:rsidR="00D72293" w:rsidRPr="006B4D3F" w:rsidRDefault="00D72293" w:rsidP="00D72293">
      <w:pPr>
        <w:pStyle w:val="SingleTxtGR"/>
        <w:tabs>
          <w:tab w:val="clear" w:pos="1701"/>
        </w:tabs>
        <w:ind w:left="2268" w:hanging="1134"/>
      </w:pPr>
      <w:r w:rsidRPr="006B4D3F">
        <w:t>6.3.3</w:t>
      </w:r>
      <w:r w:rsidRPr="006B4D3F">
        <w:tab/>
        <w:t>Ширина красной флюоресцирующей окантовки задних опознавательных знаков, предназначенных для прицепов</w:t>
      </w:r>
      <w:r>
        <w:t xml:space="preserve"> и полуприцепов, должна быть 40 </w:t>
      </w:r>
      <w:r w:rsidRPr="006B4D3F">
        <w:t>мм ±</w:t>
      </w:r>
      <w:r>
        <w:t xml:space="preserve"> </w:t>
      </w:r>
      <w:r w:rsidRPr="006B4D3F">
        <w:t>1 мм.</w:t>
      </w:r>
    </w:p>
    <w:p w14:paraId="7B3891CA" w14:textId="77777777" w:rsidR="00D72293" w:rsidRPr="006B4D3F" w:rsidRDefault="00D72293" w:rsidP="00D72293">
      <w:pPr>
        <w:pStyle w:val="SingleTxtGR"/>
        <w:tabs>
          <w:tab w:val="clear" w:pos="1701"/>
        </w:tabs>
        <w:ind w:left="2268" w:hanging="1134"/>
      </w:pPr>
      <w:r w:rsidRPr="006B4D3F">
        <w:t>6.3.4</w:t>
      </w:r>
      <w:r w:rsidRPr="006B4D3F">
        <w:tab/>
        <w:t xml:space="preserve">Угол наклона </w:t>
      </w:r>
      <w:proofErr w:type="spellStart"/>
      <w:r w:rsidRPr="006B4D3F">
        <w:t>шевронообразных</w:t>
      </w:r>
      <w:proofErr w:type="spellEnd"/>
      <w:r w:rsidRPr="006B4D3F">
        <w:t xml:space="preserve"> попеременных полос должен составлять 45º ± 5º. Ширина полос должна составлять 100 ± 2,5 мм.  </w:t>
      </w:r>
    </w:p>
    <w:p w14:paraId="443DF655" w14:textId="77777777" w:rsidR="00D72293" w:rsidRPr="006B4D3F" w:rsidRDefault="00D72293" w:rsidP="00D72293">
      <w:pPr>
        <w:pStyle w:val="SingleTxtGR"/>
        <w:tabs>
          <w:tab w:val="clear" w:pos="1701"/>
        </w:tabs>
        <w:ind w:left="2268" w:hanging="1134"/>
      </w:pPr>
      <w:r>
        <w:tab/>
      </w:r>
      <w:r w:rsidRPr="006B4D3F">
        <w:t>Предписываемые формы, вид и размеры знаков проиллюстрированы на рис. A5-V.</w:t>
      </w:r>
    </w:p>
    <w:p w14:paraId="181FEFC7" w14:textId="77777777" w:rsidR="00D72293" w:rsidRPr="006B4D3F" w:rsidRDefault="00D72293" w:rsidP="00D72293">
      <w:pPr>
        <w:pStyle w:val="SingleTxtGR"/>
        <w:tabs>
          <w:tab w:val="clear" w:pos="1701"/>
        </w:tabs>
        <w:ind w:left="2268" w:hanging="1134"/>
      </w:pPr>
      <w:r w:rsidRPr="006B4D3F">
        <w:t>6.3.5</w:t>
      </w:r>
      <w:r w:rsidRPr="006B4D3F">
        <w:tab/>
        <w:t>Задние опознавательные знаки, поставляемые в комплектах, должны составлять взаимно подходящие пары.</w:t>
      </w:r>
    </w:p>
    <w:p w14:paraId="1C3E510E" w14:textId="77777777" w:rsidR="00D72293" w:rsidRPr="00185B9C" w:rsidRDefault="00D72293" w:rsidP="00D72293">
      <w:pPr>
        <w:pStyle w:val="H23GR"/>
        <w:rPr>
          <w:bCs/>
        </w:rPr>
      </w:pPr>
      <w:r>
        <w:tab/>
      </w:r>
      <w:r>
        <w:tab/>
      </w:r>
      <w:r w:rsidRPr="00C22615">
        <w:rPr>
          <w:b w:val="0"/>
        </w:rPr>
        <w:tab/>
        <w:t>Рис. A5-V</w:t>
      </w:r>
      <w:r>
        <w:br/>
      </w:r>
      <w:r w:rsidRPr="006B4D3F">
        <w:tab/>
      </w:r>
      <w:r w:rsidRPr="00185B9C">
        <w:rPr>
          <w:bCs/>
        </w:rPr>
        <w:t>Задние опознавательные знаки (класс 1 и класс 3)</w:t>
      </w:r>
    </w:p>
    <w:p w14:paraId="1DB83C90" w14:textId="77777777" w:rsidR="00D72293" w:rsidRPr="006B4D3F" w:rsidRDefault="00D72293" w:rsidP="00D72293">
      <w:pPr>
        <w:tabs>
          <w:tab w:val="left" w:pos="600"/>
          <w:tab w:val="left" w:pos="1200"/>
          <w:tab w:val="left" w:pos="2160"/>
          <w:tab w:val="left" w:pos="2400"/>
          <w:tab w:val="left" w:pos="4200"/>
          <w:tab w:val="left" w:pos="5760"/>
          <w:tab w:val="left" w:pos="6600"/>
        </w:tabs>
      </w:pPr>
    </w:p>
    <w:p w14:paraId="3FF815D0" w14:textId="77777777" w:rsidR="00D72293" w:rsidRPr="006B4D3F" w:rsidRDefault="00D72293" w:rsidP="00D72293">
      <w:pPr>
        <w:tabs>
          <w:tab w:val="left" w:pos="600"/>
          <w:tab w:val="left" w:pos="1200"/>
          <w:tab w:val="left" w:pos="2160"/>
          <w:tab w:val="left" w:pos="2400"/>
          <w:tab w:val="left" w:pos="4200"/>
          <w:tab w:val="left" w:pos="5760"/>
          <w:tab w:val="left" w:pos="6600"/>
        </w:tabs>
        <w:jc w:val="center"/>
        <w:rPr>
          <w:u w:val="single"/>
        </w:rPr>
      </w:pPr>
      <w:r w:rsidRPr="006B4D3F">
        <w:rPr>
          <w:noProof/>
          <w:lang w:val="fr-CH" w:eastAsia="fr-CH"/>
        </w:rPr>
        <mc:AlternateContent>
          <mc:Choice Requires="wpg">
            <w:drawing>
              <wp:inline distT="0" distB="0" distL="0" distR="0" wp14:anchorId="04216FE7" wp14:editId="11CE99C2">
                <wp:extent cx="5443149" cy="1682676"/>
                <wp:effectExtent l="0" t="0" r="0" b="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149" cy="1682676"/>
                          <a:chOff x="2720" y="-375"/>
                          <a:chExt cx="78185" cy="22812"/>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05830974"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3391FE43"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20127C02"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34D74FD3"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77468307"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75569C9E"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5FB5D63D"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47E8167C"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59EBD509"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30EB31A8"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3799451B"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0" y="11865"/>
                            <a:ext cx="13625"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24BA"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140 мм ± 10 мм</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272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FE7B"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 xml:space="preserve">Пример </w:t>
                              </w:r>
                            </w:p>
                            <w:p w14:paraId="4B7FA753"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а)</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49"/>
                            <a:ext cx="20421"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0BA3"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1 130 мм ≤ L ≤ 2 300 мм</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2513" y="-375"/>
                            <a:ext cx="19050"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6B61"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 xml:space="preserve">100 мм ± 2,5 </w:t>
                              </w:r>
                              <w:r>
                                <w:rPr>
                                  <w:sz w:val="18"/>
                                  <w:szCs w:val="18"/>
                                  <w:lang w:val="ru-RU"/>
                                </w:rPr>
                                <w:t>мм</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030" y="459"/>
                            <a:ext cx="30059"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6CAD" w14:textId="77777777" w:rsidR="003651B6" w:rsidRPr="00D72293" w:rsidRDefault="003651B6" w:rsidP="00D72293">
                              <w:pPr>
                                <w:pStyle w:val="NormalWeb"/>
                                <w:spacing w:before="0" w:beforeAutospacing="0" w:after="0" w:afterAutospacing="0"/>
                                <w:rPr>
                                  <w:sz w:val="18"/>
                                  <w:szCs w:val="18"/>
                                  <w:lang w:val="ru-RU"/>
                                </w:rPr>
                              </w:pPr>
                              <w:r w:rsidRPr="00D72293">
                                <w:rPr>
                                  <w:sz w:val="18"/>
                                  <w:szCs w:val="18"/>
                                  <w:lang w:val="ru-RU"/>
                                </w:rPr>
                                <w:t>Красный флюоресцирующий (класс 1) или</w:t>
                              </w:r>
                              <w:r>
                                <w:rPr>
                                  <w:sz w:val="18"/>
                                  <w:szCs w:val="18"/>
                                  <w:lang w:val="ru-RU"/>
                                </w:rPr>
                                <w:t xml:space="preserve"> </w:t>
                              </w:r>
                              <w:r w:rsidRPr="00D72293">
                                <w:rPr>
                                  <w:sz w:val="18"/>
                                  <w:szCs w:val="18"/>
                                  <w:lang w:val="ru-RU"/>
                                </w:rPr>
                                <w:t>светоотражающий (класс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0736" y="5792"/>
                            <a:ext cx="23890"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756F" w14:textId="77777777" w:rsidR="003651B6" w:rsidRPr="00D72293" w:rsidRDefault="003651B6" w:rsidP="00D72293">
                              <w:pPr>
                                <w:pStyle w:val="NormalWeb"/>
                                <w:spacing w:before="0" w:beforeAutospacing="0" w:after="0" w:afterAutospacing="0"/>
                                <w:rPr>
                                  <w:sz w:val="18"/>
                                  <w:szCs w:val="18"/>
                                </w:rPr>
                              </w:pPr>
                              <w:r w:rsidRPr="00D72293">
                                <w:rPr>
                                  <w:sz w:val="18"/>
                                  <w:szCs w:val="18"/>
                                  <w:lang w:val="ru-RU"/>
                                </w:rPr>
                                <w:t>Желтый светоотражающий</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08F9B3"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3895" y="4192"/>
                            <a:ext cx="949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3EF1"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16FE7" id="Gruppieren 13" o:spid="_x0000_s1122" style="width:428.6pt;height:132.5pt;mso-position-horizontal-relative:char;mso-position-vertical-relative:line" coordorigin="2720,-375" coordsize="78185,2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">
                <v:group id="Gruppieren 1330" o:spid="_x0000_s1123"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24"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05830974" w14:textId="77777777" w:rsidR="003651B6" w:rsidRPr="00611A34" w:rsidRDefault="003651B6" w:rsidP="00D72293">
                          <w:pPr>
                            <w:rPr>
                              <w:sz w:val="14"/>
                              <w:szCs w:val="14"/>
                            </w:rPr>
                          </w:pPr>
                        </w:p>
                      </w:txbxContent>
                    </v:textbox>
                  </v:rect>
                  <v:shape id="Rechtwinkliges Dreieck 1332" o:spid="_x0000_s1125"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3391FE43" w14:textId="77777777" w:rsidR="003651B6" w:rsidRPr="00611A34" w:rsidRDefault="003651B6" w:rsidP="00D72293">
                          <w:pPr>
                            <w:rPr>
                              <w:sz w:val="14"/>
                              <w:szCs w:val="14"/>
                            </w:rPr>
                          </w:pPr>
                        </w:p>
                      </w:txbxContent>
                    </v:textbox>
                  </v:shape>
                  <v:shape id="Rechtwinkliges Dreieck 1333" o:spid="_x0000_s1126"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20127C02" w14:textId="77777777" w:rsidR="003651B6" w:rsidRPr="00611A34" w:rsidRDefault="003651B6" w:rsidP="00D72293">
                          <w:pPr>
                            <w:rPr>
                              <w:sz w:val="14"/>
                              <w:szCs w:val="14"/>
                            </w:rPr>
                          </w:pPr>
                        </w:p>
                      </w:txbxContent>
                    </v:textbox>
                  </v:shape>
                  <v:shape id="Rechtwinkliges Dreieck 1334" o:spid="_x0000_s1127"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34D74FD3" w14:textId="77777777" w:rsidR="003651B6" w:rsidRPr="00611A34" w:rsidRDefault="003651B6" w:rsidP="00D72293">
                          <w:pPr>
                            <w:rPr>
                              <w:sz w:val="14"/>
                              <w:szCs w:val="14"/>
                            </w:rPr>
                          </w:pPr>
                        </w:p>
                      </w:txbxContent>
                    </v:textbox>
                  </v:shape>
                  <v:shape id="Rechtwinkliges Dreieck 1335" o:spid="_x0000_s1128"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77468307" w14:textId="77777777" w:rsidR="003651B6" w:rsidRPr="00611A34" w:rsidRDefault="003651B6" w:rsidP="00D72293">
                          <w:pPr>
                            <w:rPr>
                              <w:sz w:val="14"/>
                              <w:szCs w:val="14"/>
                            </w:rPr>
                          </w:pPr>
                        </w:p>
                      </w:txbxContent>
                    </v:textbox>
                  </v:shape>
                  <v:shape id="Rechtwinkliges Dreieck 1336" o:spid="_x0000_s1129"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75569C9E" w14:textId="77777777" w:rsidR="003651B6" w:rsidRPr="00611A34" w:rsidRDefault="003651B6" w:rsidP="00D72293">
                          <w:pPr>
                            <w:rPr>
                              <w:sz w:val="14"/>
                              <w:szCs w:val="14"/>
                            </w:rPr>
                          </w:pPr>
                        </w:p>
                      </w:txbxContent>
                    </v:textbox>
                  </v:shape>
                  <v:shape id="Rechtwinkliges Dreieck 1337" o:spid="_x0000_s1130"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5FB5D63D" w14:textId="77777777" w:rsidR="003651B6" w:rsidRPr="00611A34" w:rsidRDefault="003651B6" w:rsidP="00D72293">
                          <w:pPr>
                            <w:rPr>
                              <w:sz w:val="14"/>
                              <w:szCs w:val="14"/>
                            </w:rPr>
                          </w:pPr>
                        </w:p>
                      </w:txbxContent>
                    </v:textbox>
                  </v:shape>
                  <v:shape id="Rechtwinkliges Dreieck 1338" o:spid="_x0000_s1131"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47E8167C" w14:textId="77777777" w:rsidR="003651B6" w:rsidRPr="00611A34" w:rsidRDefault="003651B6" w:rsidP="00D72293">
                          <w:pPr>
                            <w:rPr>
                              <w:sz w:val="14"/>
                              <w:szCs w:val="14"/>
                            </w:rPr>
                          </w:pPr>
                        </w:p>
                      </w:txbxContent>
                    </v:textbox>
                  </v:shape>
                  <v:shape id="Rechtwinkliges Dreieck 1339" o:spid="_x0000_s1132"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59EBD509" w14:textId="77777777" w:rsidR="003651B6" w:rsidRPr="00611A34" w:rsidRDefault="003651B6" w:rsidP="00D72293">
                          <w:pPr>
                            <w:rPr>
                              <w:sz w:val="14"/>
                              <w:szCs w:val="14"/>
                            </w:rPr>
                          </w:pPr>
                        </w:p>
                      </w:txbxContent>
                    </v:textbox>
                  </v:shape>
                  <v:shape id="Rechtwinkliges Dreieck 1340" o:spid="_x0000_s1133"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30EB31A8" w14:textId="77777777" w:rsidR="003651B6" w:rsidRPr="00611A34" w:rsidRDefault="003651B6" w:rsidP="00D72293">
                          <w:pPr>
                            <w:rPr>
                              <w:sz w:val="14"/>
                              <w:szCs w:val="14"/>
                            </w:rPr>
                          </w:pPr>
                        </w:p>
                      </w:txbxContent>
                    </v:textbox>
                  </v:shape>
                  <v:shape id="Rechtwinkliges Dreieck 1341" o:spid="_x0000_s1134"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3799451B" w14:textId="77777777" w:rsidR="003651B6" w:rsidRPr="00611A34" w:rsidRDefault="003651B6" w:rsidP="00D72293">
                          <w:pPr>
                            <w:rPr>
                              <w:sz w:val="14"/>
                              <w:szCs w:val="14"/>
                            </w:rPr>
                          </w:pPr>
                        </w:p>
                      </w:txbxContent>
                    </v:textbox>
                  </v:shape>
                </v:group>
                <v:shape id="Gerade Verbindung mit Pfeil 1342" o:spid="_x0000_s1135"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36"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37"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38"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39"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40"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41" type="#_x0000_t202" style="position:absolute;left:67280;top:11865;width:13625;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3D8924BA"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140 мм ± 10 мм</w:t>
                        </w:r>
                      </w:p>
                    </w:txbxContent>
                  </v:textbox>
                </v:shape>
                <v:shape id="Textfeld 99" o:spid="_x0000_s1142" type="#_x0000_t202" style="position:absolute;left:2720;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6E90FE7B"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 xml:space="preserve">Пример </w:t>
                        </w:r>
                      </w:p>
                      <w:p w14:paraId="4B7FA753"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а)</w:t>
                        </w:r>
                      </w:p>
                    </w:txbxContent>
                  </v:textbox>
                </v:shape>
                <v:shape id="Textfeld 103" o:spid="_x0000_s1143" type="#_x0000_t202" style="position:absolute;left:30023;top:19149;width:20421;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523F0BA3"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1 130 мм ≤ L ≤ 2 300 мм</w:t>
                        </w:r>
                      </w:p>
                    </w:txbxContent>
                  </v:textbox>
                </v:shape>
                <v:shape id="Textfeld 58" o:spid="_x0000_s1144" type="#_x0000_t202" style="position:absolute;left:32513;top:-375;width:19050;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52246B61"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 xml:space="preserve">100 мм ± 2,5 </w:t>
                        </w:r>
                        <w:r>
                          <w:rPr>
                            <w:sz w:val="18"/>
                            <w:szCs w:val="18"/>
                            <w:lang w:val="ru-RU"/>
                          </w:rPr>
                          <w:t>мм</w:t>
                        </w:r>
                      </w:p>
                    </w:txbxContent>
                  </v:textbox>
                </v:shape>
                <v:shape id="Gerade Verbindung mit Pfeil 1352" o:spid="_x0000_s1145"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46"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47"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48"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49"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50"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51" type="#_x0000_t202" style="position:absolute;left:49030;top:459;width:30059;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3DEC6CAD" w14:textId="77777777" w:rsidR="003651B6" w:rsidRPr="00D72293" w:rsidRDefault="003651B6" w:rsidP="00D72293">
                        <w:pPr>
                          <w:pStyle w:val="NormalWeb"/>
                          <w:spacing w:before="0" w:beforeAutospacing="0" w:after="0" w:afterAutospacing="0"/>
                          <w:rPr>
                            <w:sz w:val="18"/>
                            <w:szCs w:val="18"/>
                            <w:lang w:val="ru-RU"/>
                          </w:rPr>
                        </w:pPr>
                        <w:r w:rsidRPr="00D72293">
                          <w:rPr>
                            <w:sz w:val="18"/>
                            <w:szCs w:val="18"/>
                            <w:lang w:val="ru-RU"/>
                          </w:rPr>
                          <w:t>Красный флюоресцирующий (класс 1) или</w:t>
                        </w:r>
                        <w:r>
                          <w:rPr>
                            <w:sz w:val="18"/>
                            <w:szCs w:val="18"/>
                            <w:lang w:val="ru-RU"/>
                          </w:rPr>
                          <w:t xml:space="preserve"> </w:t>
                        </w:r>
                        <w:r w:rsidRPr="00D72293">
                          <w:rPr>
                            <w:sz w:val="18"/>
                            <w:szCs w:val="18"/>
                            <w:lang w:val="ru-RU"/>
                          </w:rPr>
                          <w:t>светоотражающий (класс 3)</w:t>
                        </w:r>
                      </w:p>
                    </w:txbxContent>
                  </v:textbox>
                </v:shape>
                <v:shape id="Textfeld 65" o:spid="_x0000_s1152" type="#_x0000_t202" style="position:absolute;left:50736;top:5792;width:23890;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7723756F" w14:textId="77777777" w:rsidR="003651B6" w:rsidRPr="00D72293" w:rsidRDefault="003651B6" w:rsidP="00D72293">
                        <w:pPr>
                          <w:pStyle w:val="NormalWeb"/>
                          <w:spacing w:before="0" w:beforeAutospacing="0" w:after="0" w:afterAutospacing="0"/>
                          <w:rPr>
                            <w:sz w:val="18"/>
                            <w:szCs w:val="18"/>
                          </w:rPr>
                        </w:pPr>
                        <w:r w:rsidRPr="00D72293">
                          <w:rPr>
                            <w:sz w:val="18"/>
                            <w:szCs w:val="18"/>
                            <w:lang w:val="ru-RU"/>
                          </w:rPr>
                          <w:t>Желтый светоотражающий</w:t>
                        </w:r>
                      </w:p>
                    </w:txbxContent>
                  </v:textbox>
                </v:shape>
                <v:line id="Gerade Verbindung 1360" o:spid="_x0000_s1153"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54"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55"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56"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57"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58"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59"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5F08F9B3" w14:textId="77777777" w:rsidR="003651B6" w:rsidRPr="00611A34" w:rsidRDefault="003651B6" w:rsidP="00D72293">
                            <w:pPr>
                              <w:rPr>
                                <w:sz w:val="14"/>
                                <w:szCs w:val="14"/>
                              </w:rPr>
                            </w:pPr>
                          </w:p>
                        </w:txbxContent>
                      </v:textbox>
                    </v:shape>
                    <v:shape id="Gerade Verbindung mit Pfeil 1367" o:spid="_x0000_s1160"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61"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62" type="#_x0000_t202" style="position:absolute;left:13895;top:4192;width:949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58C3EF1"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45° ± 5°</w:t>
                        </w:r>
                      </w:p>
                    </w:txbxContent>
                  </v:textbox>
                </v:shape>
                <v:line id="Gerade Verbindung 1370" o:spid="_x0000_s1163"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64"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2B699A90" w14:textId="77777777" w:rsidR="00D72293" w:rsidRPr="006B4D3F" w:rsidRDefault="00D72293" w:rsidP="00D72293">
      <w:pPr>
        <w:tabs>
          <w:tab w:val="left" w:pos="600"/>
          <w:tab w:val="left" w:pos="1200"/>
          <w:tab w:val="left" w:pos="2160"/>
          <w:tab w:val="left" w:pos="2400"/>
          <w:tab w:val="left" w:pos="4200"/>
          <w:tab w:val="left" w:pos="5760"/>
          <w:tab w:val="left" w:pos="6600"/>
        </w:tabs>
        <w:jc w:val="center"/>
        <w:rPr>
          <w:u w:val="single"/>
        </w:rPr>
      </w:pPr>
    </w:p>
    <w:p w14:paraId="0D5B6387" w14:textId="77777777" w:rsidR="00D72293" w:rsidRPr="006B4D3F" w:rsidRDefault="00D72293" w:rsidP="00D72293">
      <w:pPr>
        <w:tabs>
          <w:tab w:val="left" w:pos="600"/>
          <w:tab w:val="left" w:pos="1200"/>
          <w:tab w:val="left" w:pos="2160"/>
          <w:tab w:val="left" w:pos="2400"/>
          <w:tab w:val="left" w:pos="4200"/>
          <w:tab w:val="left" w:pos="5760"/>
          <w:tab w:val="left" w:pos="6600"/>
        </w:tabs>
        <w:jc w:val="center"/>
        <w:rPr>
          <w:u w:val="single"/>
        </w:rPr>
      </w:pPr>
    </w:p>
    <w:p w14:paraId="0605E406" w14:textId="77777777" w:rsidR="00D72293" w:rsidRPr="006B4D3F" w:rsidRDefault="00D72293" w:rsidP="00D72293">
      <w:pPr>
        <w:tabs>
          <w:tab w:val="left" w:pos="600"/>
          <w:tab w:val="left" w:pos="1200"/>
          <w:tab w:val="left" w:pos="2160"/>
          <w:tab w:val="left" w:pos="2400"/>
          <w:tab w:val="left" w:pos="4200"/>
          <w:tab w:val="left" w:pos="5760"/>
          <w:tab w:val="left" w:pos="6600"/>
        </w:tabs>
        <w:jc w:val="center"/>
        <w:rPr>
          <w:u w:val="single"/>
        </w:rPr>
      </w:pPr>
      <w:r w:rsidRPr="006B4D3F">
        <w:rPr>
          <w:noProof/>
          <w:lang w:val="fr-CH" w:eastAsia="fr-CH"/>
        </w:rPr>
        <mc:AlternateContent>
          <mc:Choice Requires="wpg">
            <w:drawing>
              <wp:inline distT="0" distB="0" distL="0" distR="0" wp14:anchorId="3DED5ABA" wp14:editId="55BE74B3">
                <wp:extent cx="4567460" cy="860301"/>
                <wp:effectExtent l="0" t="57150" r="241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460" cy="860301"/>
                          <a:chOff x="2335" y="0"/>
                          <a:chExt cx="67956" cy="12823"/>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A3B16ED"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7D3280D6"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3F794B75"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4C45416E"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5124DBC6"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1BD9A5A5"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2DDEDD50"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0F1B80C3"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5E647AB9"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1E6D443"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3B8FEECF"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13B0EAC0"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4B727E79" w14:textId="77777777" w:rsidR="003651B6" w:rsidRPr="00611A34" w:rsidRDefault="003651B6" w:rsidP="00D72293">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2335" y="106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A1F2"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3F749908"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8039"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2</w:t>
                              </w:r>
                            </w:p>
                          </w:txbxContent>
                        </wps:txbx>
                        <wps:bodyPr rot="0" vert="horz" wrap="square" lIns="91440" tIns="45720" rIns="91440" bIns="45720" anchor="t" anchorCtr="0" upright="1">
                          <a:noAutofit/>
                        </wps:bodyPr>
                      </wps:wsp>
                    </wpg:wgp>
                  </a:graphicData>
                </a:graphic>
              </wp:inline>
            </w:drawing>
          </mc:Choice>
          <mc:Fallback>
            <w:pict>
              <v:group w14:anchorId="3DED5ABA" id="Gruppieren 1413" o:spid="_x0000_s1165" style="width:359.65pt;height:67.75pt;mso-position-horizontal-relative:char;mso-position-vertical-relative:line" coordorigin="2335" coordsize="67956,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">
                <v:group id="Gruppieren 41" o:spid="_x0000_s1166"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67"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4A3B16ED" w14:textId="77777777" w:rsidR="003651B6" w:rsidRPr="00611A34" w:rsidRDefault="003651B6" w:rsidP="00D72293">
                          <w:pPr>
                            <w:rPr>
                              <w:sz w:val="14"/>
                              <w:szCs w:val="14"/>
                            </w:rPr>
                          </w:pPr>
                        </w:p>
                      </w:txbxContent>
                    </v:textbox>
                  </v:rect>
                  <v:group id="Gruppieren 1396" o:spid="_x0000_s1168"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69"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7D3280D6" w14:textId="77777777" w:rsidR="003651B6" w:rsidRPr="00611A34" w:rsidRDefault="003651B6" w:rsidP="00D72293">
                            <w:pPr>
                              <w:rPr>
                                <w:sz w:val="14"/>
                                <w:szCs w:val="14"/>
                              </w:rPr>
                            </w:pPr>
                          </w:p>
                        </w:txbxContent>
                      </v:textbox>
                    </v:rect>
                    <v:shape id="Rechtwinkliges Dreieck 1398" o:spid="_x0000_s1170"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3F794B75" w14:textId="77777777" w:rsidR="003651B6" w:rsidRPr="00611A34" w:rsidRDefault="003651B6" w:rsidP="00D72293">
                            <w:pPr>
                              <w:rPr>
                                <w:sz w:val="14"/>
                                <w:szCs w:val="14"/>
                              </w:rPr>
                            </w:pPr>
                          </w:p>
                        </w:txbxContent>
                      </v:textbox>
                    </v:shape>
                    <v:shape id="Rechtwinkliges Dreieck 1399" o:spid="_x0000_s1171"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4C45416E" w14:textId="77777777" w:rsidR="003651B6" w:rsidRPr="00611A34" w:rsidRDefault="003651B6" w:rsidP="00D72293">
                            <w:pPr>
                              <w:rPr>
                                <w:sz w:val="14"/>
                                <w:szCs w:val="14"/>
                              </w:rPr>
                            </w:pPr>
                          </w:p>
                        </w:txbxContent>
                      </v:textbox>
                    </v:shape>
                    <v:shape id="Rechtwinkliges Dreieck 1400" o:spid="_x0000_s1172"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5124DBC6" w14:textId="77777777" w:rsidR="003651B6" w:rsidRPr="00611A34" w:rsidRDefault="003651B6" w:rsidP="00D72293">
                            <w:pPr>
                              <w:rPr>
                                <w:sz w:val="14"/>
                                <w:szCs w:val="14"/>
                              </w:rPr>
                            </w:pPr>
                          </w:p>
                        </w:txbxContent>
                      </v:textbox>
                    </v:shape>
                    <v:shape id="Rechtwinkliges Dreieck 1401" o:spid="_x0000_s1173"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1BD9A5A5" w14:textId="77777777" w:rsidR="003651B6" w:rsidRPr="00611A34" w:rsidRDefault="003651B6" w:rsidP="00D72293">
                            <w:pPr>
                              <w:rPr>
                                <w:sz w:val="14"/>
                                <w:szCs w:val="14"/>
                              </w:rPr>
                            </w:pPr>
                          </w:p>
                        </w:txbxContent>
                      </v:textbox>
                    </v:shape>
                    <v:shape id="Rechtwinkliges Dreieck 1402" o:spid="_x0000_s1174"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2DDEDD50" w14:textId="77777777" w:rsidR="003651B6" w:rsidRPr="00611A34" w:rsidRDefault="003651B6" w:rsidP="00D72293">
                            <w:pPr>
                              <w:rPr>
                                <w:sz w:val="14"/>
                                <w:szCs w:val="14"/>
                              </w:rPr>
                            </w:pPr>
                          </w:p>
                        </w:txbxContent>
                      </v:textbox>
                    </v:shape>
                  </v:group>
                </v:group>
                <v:group id="Gruppieren 40" o:spid="_x0000_s1175"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76"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0F1B80C3" w14:textId="77777777" w:rsidR="003651B6" w:rsidRPr="00611A34" w:rsidRDefault="003651B6" w:rsidP="00D72293">
                          <w:pPr>
                            <w:rPr>
                              <w:sz w:val="14"/>
                              <w:szCs w:val="14"/>
                            </w:rPr>
                          </w:pPr>
                        </w:p>
                      </w:txbxContent>
                    </v:textbox>
                  </v:rect>
                  <v:shape id="Rechtwinkliges Dreieck 1405" o:spid="_x0000_s1177"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5E647AB9" w14:textId="77777777" w:rsidR="003651B6" w:rsidRPr="00611A34" w:rsidRDefault="003651B6" w:rsidP="00D72293">
                          <w:pPr>
                            <w:rPr>
                              <w:sz w:val="14"/>
                              <w:szCs w:val="14"/>
                            </w:rPr>
                          </w:pPr>
                        </w:p>
                      </w:txbxContent>
                    </v:textbox>
                  </v:shape>
                  <v:shape id="Rechtwinkliges Dreieck 1406" o:spid="_x0000_s1178"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1E6D443" w14:textId="77777777" w:rsidR="003651B6" w:rsidRPr="00611A34" w:rsidRDefault="003651B6" w:rsidP="00D72293">
                          <w:pPr>
                            <w:rPr>
                              <w:sz w:val="14"/>
                              <w:szCs w:val="14"/>
                            </w:rPr>
                          </w:pPr>
                        </w:p>
                      </w:txbxContent>
                    </v:textbox>
                  </v:shape>
                  <v:shape id="Rechtwinkliges Dreieck 1407" o:spid="_x0000_s1179"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3B8FEECF" w14:textId="77777777" w:rsidR="003651B6" w:rsidRPr="00611A34" w:rsidRDefault="003651B6" w:rsidP="00D72293">
                          <w:pPr>
                            <w:rPr>
                              <w:sz w:val="14"/>
                              <w:szCs w:val="14"/>
                            </w:rPr>
                          </w:pPr>
                        </w:p>
                      </w:txbxContent>
                    </v:textbox>
                  </v:shape>
                  <v:shape id="Rechtwinkliges Dreieck 1408" o:spid="_x0000_s1180"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13B0EAC0" w14:textId="77777777" w:rsidR="003651B6" w:rsidRPr="00611A34" w:rsidRDefault="003651B6" w:rsidP="00D72293">
                          <w:pPr>
                            <w:rPr>
                              <w:sz w:val="14"/>
                              <w:szCs w:val="14"/>
                            </w:rPr>
                          </w:pPr>
                        </w:p>
                      </w:txbxContent>
                    </v:textbox>
                  </v:shape>
                  <v:shape id="Rechtwinkliges Dreieck 1409" o:spid="_x0000_s1181"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4B727E79" w14:textId="77777777" w:rsidR="003651B6" w:rsidRPr="00611A34" w:rsidRDefault="003651B6" w:rsidP="00D72293">
                          <w:pPr>
                            <w:rPr>
                              <w:sz w:val="14"/>
                              <w:szCs w:val="14"/>
                            </w:rPr>
                          </w:pPr>
                        </w:p>
                      </w:txbxContent>
                    </v:textbox>
                  </v:shape>
                </v:group>
                <v:shape id="Textfeld 120" o:spid="_x0000_s1182" type="#_x0000_t202" style="position:absolute;left:2335;top:106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547FA1F2"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3F749908"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b)</w:t>
                        </w:r>
                      </w:p>
                    </w:txbxContent>
                  </v:textbox>
                </v:shape>
                <v:shape id="Gerade Verbindung mit Pfeil 24" o:spid="_x0000_s1183"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84"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85"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86" type="#_x0000_t202" style="position:absolute;left:21566;top:9041;width:9360;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14C08039"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2</w:t>
                        </w:r>
                      </w:p>
                    </w:txbxContent>
                  </v:textbox>
                </v:shape>
                <w10:anchorlock/>
              </v:group>
            </w:pict>
          </mc:Fallback>
        </mc:AlternateContent>
      </w:r>
    </w:p>
    <w:p w14:paraId="2B097394" w14:textId="77777777" w:rsidR="00D72293" w:rsidRPr="006B4D3F" w:rsidRDefault="00D72293" w:rsidP="00D72293">
      <w:pPr>
        <w:tabs>
          <w:tab w:val="left" w:pos="3052"/>
        </w:tabs>
        <w:jc w:val="center"/>
      </w:pPr>
      <w:r w:rsidRPr="006B4D3F">
        <w:rPr>
          <w:noProof/>
          <w:lang w:val="fr-CH" w:eastAsia="fr-CH"/>
        </w:rPr>
        <w:lastRenderedPageBreak/>
        <mc:AlternateContent>
          <mc:Choice Requires="wpg">
            <w:drawing>
              <wp:inline distT="0" distB="0" distL="0" distR="0" wp14:anchorId="068FDCC9" wp14:editId="5815B1C2">
                <wp:extent cx="4492625" cy="2017395"/>
                <wp:effectExtent l="0" t="19050" r="41275" b="59055"/>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057E01E7"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15493E06"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00E5ECC2"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31FCDABB"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1CF13688"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7804B2EB"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DFC4B5"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261B1C5E"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44A17F25"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0ABB7F2D"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6FAE834C"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53B283B0"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0AFF459D"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A4FC"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59A0508E"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с)</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5CFD"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2</w:t>
                              </w:r>
                            </w:p>
                          </w:txbxContent>
                        </wps:txbx>
                        <wps:bodyPr rot="0" vert="horz" wrap="square" lIns="91440" tIns="45720" rIns="91440" bIns="45720" anchor="t" anchorCtr="0" upright="1">
                          <a:noAutofit/>
                        </wps:bodyPr>
                      </wps:wsp>
                    </wpg:wgp>
                  </a:graphicData>
                </a:graphic>
              </wp:inline>
            </w:drawing>
          </mc:Choice>
          <mc:Fallback>
            <w:pict>
              <v:group w14:anchorId="068FDCC9" id="Gruppieren 126" o:spid="_x0000_s1187"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">
                <v:group id="Gruppieren 98" o:spid="_x0000_s1188"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89"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057E01E7" w14:textId="77777777" w:rsidR="003651B6" w:rsidRPr="00516614" w:rsidRDefault="003651B6" w:rsidP="00D72293">
                          <w:pPr>
                            <w:rPr>
                              <w:sz w:val="14"/>
                              <w:szCs w:val="14"/>
                            </w:rPr>
                          </w:pPr>
                        </w:p>
                      </w:txbxContent>
                    </v:textbox>
                  </v:rect>
                  <v:shape id="Rechtwinkliges Dreieck 1441" o:spid="_x0000_s1190"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15493E06" w14:textId="77777777" w:rsidR="003651B6" w:rsidRPr="00516614" w:rsidRDefault="003651B6" w:rsidP="00D72293">
                          <w:pPr>
                            <w:rPr>
                              <w:sz w:val="14"/>
                              <w:szCs w:val="14"/>
                            </w:rPr>
                          </w:pPr>
                        </w:p>
                      </w:txbxContent>
                    </v:textbox>
                  </v:shape>
                  <v:shape id="Rechtwinkliges Dreieck 1442" o:spid="_x0000_s1191"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00E5ECC2" w14:textId="77777777" w:rsidR="003651B6" w:rsidRPr="00516614" w:rsidRDefault="003651B6" w:rsidP="00D72293">
                          <w:pPr>
                            <w:rPr>
                              <w:sz w:val="14"/>
                              <w:szCs w:val="14"/>
                            </w:rPr>
                          </w:pPr>
                        </w:p>
                      </w:txbxContent>
                    </v:textbox>
                  </v:shape>
                  <v:shape id="Rechtwinkliges Dreieck 1443" o:spid="_x0000_s1192"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31FCDABB" w14:textId="77777777" w:rsidR="003651B6" w:rsidRPr="00516614" w:rsidRDefault="003651B6" w:rsidP="00D72293">
                          <w:pPr>
                            <w:rPr>
                              <w:sz w:val="14"/>
                              <w:szCs w:val="14"/>
                            </w:rPr>
                          </w:pPr>
                        </w:p>
                      </w:txbxContent>
                    </v:textbox>
                  </v:shape>
                  <v:shape id="Rechtwinkliges Dreieck 1444" o:spid="_x0000_s1193"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1CF13688" w14:textId="77777777" w:rsidR="003651B6" w:rsidRPr="00516614" w:rsidRDefault="003651B6" w:rsidP="00D72293">
                          <w:pPr>
                            <w:rPr>
                              <w:sz w:val="14"/>
                              <w:szCs w:val="14"/>
                            </w:rPr>
                          </w:pPr>
                        </w:p>
                      </w:txbxContent>
                    </v:textbox>
                  </v:shape>
                  <v:shape id="Rechtwinkliges Dreieck 1445" o:spid="_x0000_s1194"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7804B2EB" w14:textId="77777777" w:rsidR="003651B6" w:rsidRPr="00516614" w:rsidRDefault="003651B6" w:rsidP="00D72293">
                          <w:pPr>
                            <w:rPr>
                              <w:sz w:val="14"/>
                              <w:szCs w:val="14"/>
                            </w:rPr>
                          </w:pPr>
                        </w:p>
                      </w:txbxContent>
                    </v:textbox>
                  </v:shape>
                </v:group>
                <v:group id="Gruppieren 105" o:spid="_x0000_s1195"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96"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20DFC4B5" w14:textId="77777777" w:rsidR="003651B6" w:rsidRPr="00516614" w:rsidRDefault="003651B6" w:rsidP="00D72293">
                          <w:pPr>
                            <w:rPr>
                              <w:sz w:val="14"/>
                              <w:szCs w:val="14"/>
                            </w:rPr>
                          </w:pPr>
                        </w:p>
                      </w:txbxContent>
                    </v:textbox>
                  </v:rect>
                  <v:group id="Gruppieren 1448" o:spid="_x0000_s1197"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98"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261B1C5E" w14:textId="77777777" w:rsidR="003651B6" w:rsidRPr="00516614" w:rsidRDefault="003651B6" w:rsidP="00D72293">
                            <w:pPr>
                              <w:rPr>
                                <w:sz w:val="14"/>
                                <w:szCs w:val="14"/>
                              </w:rPr>
                            </w:pPr>
                          </w:p>
                        </w:txbxContent>
                      </v:textbox>
                    </v:rect>
                    <v:shape id="Rechtwinkliges Dreieck 1450" o:spid="_x0000_s1199"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44A17F25" w14:textId="77777777" w:rsidR="003651B6" w:rsidRPr="00516614" w:rsidRDefault="003651B6" w:rsidP="00D72293">
                            <w:pPr>
                              <w:rPr>
                                <w:sz w:val="14"/>
                                <w:szCs w:val="14"/>
                              </w:rPr>
                            </w:pPr>
                          </w:p>
                        </w:txbxContent>
                      </v:textbox>
                    </v:shape>
                    <v:shape id="Rechtwinkliges Dreieck 1451" o:spid="_x0000_s1200"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0ABB7F2D" w14:textId="77777777" w:rsidR="003651B6" w:rsidRPr="00516614" w:rsidRDefault="003651B6" w:rsidP="00D72293">
                            <w:pPr>
                              <w:rPr>
                                <w:sz w:val="14"/>
                                <w:szCs w:val="14"/>
                              </w:rPr>
                            </w:pPr>
                          </w:p>
                        </w:txbxContent>
                      </v:textbox>
                    </v:shape>
                    <v:shape id="Rechtwinkliges Dreieck 1452" o:spid="_x0000_s1201"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6FAE834C" w14:textId="77777777" w:rsidR="003651B6" w:rsidRPr="00516614" w:rsidRDefault="003651B6" w:rsidP="00D72293">
                            <w:pPr>
                              <w:rPr>
                                <w:sz w:val="14"/>
                                <w:szCs w:val="14"/>
                              </w:rPr>
                            </w:pPr>
                          </w:p>
                        </w:txbxContent>
                      </v:textbox>
                    </v:shape>
                    <v:shape id="Rechtwinkliges Dreieck 1453" o:spid="_x0000_s1202"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53B283B0" w14:textId="77777777" w:rsidR="003651B6" w:rsidRPr="00516614" w:rsidRDefault="003651B6" w:rsidP="00D72293">
                            <w:pPr>
                              <w:rPr>
                                <w:sz w:val="14"/>
                                <w:szCs w:val="14"/>
                              </w:rPr>
                            </w:pPr>
                          </w:p>
                        </w:txbxContent>
                      </v:textbox>
                    </v:shape>
                    <v:shape id="Rechtwinkliges Dreieck 1454" o:spid="_x0000_s1203"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0AFF459D" w14:textId="77777777" w:rsidR="003651B6" w:rsidRPr="00516614" w:rsidRDefault="003651B6" w:rsidP="00D72293">
                            <w:pPr>
                              <w:rPr>
                                <w:sz w:val="14"/>
                                <w:szCs w:val="14"/>
                              </w:rPr>
                            </w:pPr>
                          </w:p>
                        </w:txbxContent>
                      </v:textbox>
                    </v:shape>
                  </v:group>
                </v:group>
                <v:shape id="Textfeld 123" o:spid="_x0000_s1204"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6BA2A4FC"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59A0508E"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с)</w:t>
                        </w:r>
                      </w:p>
                    </w:txbxContent>
                  </v:textbox>
                </v:shape>
                <v:shape id="Gerade Verbindung mit Pfeil 19" o:spid="_x0000_s1205"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206"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207"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208" type="#_x0000_t202" style="position:absolute;left:19180;top:12424;width:936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735D5CFD"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2</w:t>
                        </w:r>
                      </w:p>
                    </w:txbxContent>
                  </v:textbox>
                </v:shape>
                <w10:anchorlock/>
              </v:group>
            </w:pict>
          </mc:Fallback>
        </mc:AlternateContent>
      </w:r>
    </w:p>
    <w:p w14:paraId="24A3AD7D" w14:textId="77777777" w:rsidR="00D72293" w:rsidRPr="006B4D3F" w:rsidRDefault="00D72293" w:rsidP="00D72293">
      <w:pPr>
        <w:tabs>
          <w:tab w:val="left" w:pos="3052"/>
        </w:tabs>
        <w:jc w:val="center"/>
      </w:pPr>
    </w:p>
    <w:p w14:paraId="36435B25" w14:textId="77777777" w:rsidR="00D72293" w:rsidRPr="006B4D3F" w:rsidRDefault="00D72293" w:rsidP="00D72293">
      <w:pPr>
        <w:spacing w:line="240" w:lineRule="auto"/>
        <w:jc w:val="center"/>
      </w:pPr>
      <w:r w:rsidRPr="006B4D3F">
        <w:rPr>
          <w:noProof/>
          <w:lang w:val="fr-CH" w:eastAsia="fr-CH"/>
        </w:rPr>
        <mc:AlternateContent>
          <mc:Choice Requires="wpg">
            <w:drawing>
              <wp:inline distT="0" distB="0" distL="0" distR="0" wp14:anchorId="535135CB" wp14:editId="6D89902C">
                <wp:extent cx="4112260" cy="2160270"/>
                <wp:effectExtent l="0" t="57150" r="40640"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2E8B7F0B"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6004D85E"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1752D1B1"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2E810E79"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4BD9EAF6"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640C0DB5"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109118A9"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265AF91E"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0C425CF7"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1E68C488"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58B5A302"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406D0ABE"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0810"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20960556"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559F8812"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397D900A"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5557D0D0"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09CA7D0D" w14:textId="77777777" w:rsidR="003651B6" w:rsidRPr="00516614" w:rsidRDefault="003651B6" w:rsidP="00D72293">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295"/>
                            <a:ext cx="6617"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D686"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1AB5"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4</w:t>
                              </w:r>
                            </w:p>
                          </w:txbxContent>
                        </wps:txbx>
                        <wps:bodyPr rot="0" vert="horz" wrap="square" lIns="91440" tIns="45720" rIns="91440" bIns="45720" anchor="t" anchorCtr="0" upright="1">
                          <a:noAutofit/>
                        </wps:bodyPr>
                      </wps:wsp>
                    </wpg:wgp>
                  </a:graphicData>
                </a:graphic>
              </wp:inline>
            </w:drawing>
          </mc:Choice>
          <mc:Fallback>
            <w:pict>
              <v:group w14:anchorId="535135CB" id="Gruppieren 3" o:spid="_x0000_s1209"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">
                <v:group id="Gruppieren 1461" o:spid="_x0000_s1210"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211"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2E8B7F0B" w14:textId="77777777" w:rsidR="003651B6" w:rsidRPr="00516614" w:rsidRDefault="003651B6" w:rsidP="00D72293">
                          <w:pPr>
                            <w:rPr>
                              <w:sz w:val="14"/>
                              <w:szCs w:val="14"/>
                            </w:rPr>
                          </w:pPr>
                        </w:p>
                      </w:txbxContent>
                    </v:textbox>
                  </v:rect>
                  <v:shape id="Rechtwinkliges Dreieck 1463" o:spid="_x0000_s1212"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6004D85E" w14:textId="77777777" w:rsidR="003651B6" w:rsidRPr="00516614" w:rsidRDefault="003651B6" w:rsidP="00D72293">
                          <w:pPr>
                            <w:rPr>
                              <w:sz w:val="14"/>
                              <w:szCs w:val="14"/>
                            </w:rPr>
                          </w:pPr>
                        </w:p>
                      </w:txbxContent>
                    </v:textbox>
                  </v:shape>
                  <v:shape id="Rechtwinkliges Dreieck 1464" o:spid="_x0000_s1213"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1752D1B1" w14:textId="77777777" w:rsidR="003651B6" w:rsidRPr="00516614" w:rsidRDefault="003651B6" w:rsidP="00D72293">
                          <w:pPr>
                            <w:rPr>
                              <w:sz w:val="14"/>
                              <w:szCs w:val="14"/>
                            </w:rPr>
                          </w:pPr>
                        </w:p>
                      </w:txbxContent>
                    </v:textbox>
                  </v:shape>
                  <v:shape id="Rechtwinkliges Dreieck 1465" o:spid="_x0000_s1214"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2E810E79" w14:textId="77777777" w:rsidR="003651B6" w:rsidRPr="00516614" w:rsidRDefault="003651B6" w:rsidP="00D72293">
                          <w:pPr>
                            <w:rPr>
                              <w:sz w:val="14"/>
                              <w:szCs w:val="14"/>
                            </w:rPr>
                          </w:pPr>
                        </w:p>
                      </w:txbxContent>
                    </v:textbox>
                  </v:shape>
                </v:group>
                <v:group id="Gruppieren 1466" o:spid="_x0000_s1215"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216"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4BD9EAF6" w14:textId="77777777" w:rsidR="003651B6" w:rsidRPr="00516614" w:rsidRDefault="003651B6" w:rsidP="00D72293">
                          <w:pPr>
                            <w:rPr>
                              <w:sz w:val="14"/>
                              <w:szCs w:val="14"/>
                            </w:rPr>
                          </w:pPr>
                        </w:p>
                      </w:txbxContent>
                    </v:textbox>
                  </v:rect>
                  <v:shape id="Rechtwinkliges Dreieck 1468" o:spid="_x0000_s1217"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640C0DB5" w14:textId="77777777" w:rsidR="003651B6" w:rsidRPr="00516614" w:rsidRDefault="003651B6" w:rsidP="00D72293">
                          <w:pPr>
                            <w:rPr>
                              <w:sz w:val="14"/>
                              <w:szCs w:val="14"/>
                            </w:rPr>
                          </w:pPr>
                        </w:p>
                      </w:txbxContent>
                    </v:textbox>
                  </v:shape>
                  <v:shape id="Rechtwinkliges Dreieck 1469" o:spid="_x0000_s1218"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109118A9" w14:textId="77777777" w:rsidR="003651B6" w:rsidRPr="00516614" w:rsidRDefault="003651B6" w:rsidP="00D72293">
                          <w:pPr>
                            <w:rPr>
                              <w:sz w:val="14"/>
                              <w:szCs w:val="14"/>
                            </w:rPr>
                          </w:pPr>
                        </w:p>
                      </w:txbxContent>
                    </v:textbox>
                  </v:shape>
                  <v:shape id="Rechtwinkliges Dreieck 1470" o:spid="_x0000_s1219"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265AF91E" w14:textId="77777777" w:rsidR="003651B6" w:rsidRPr="00516614" w:rsidRDefault="003651B6" w:rsidP="00D72293">
                          <w:pPr>
                            <w:rPr>
                              <w:sz w:val="14"/>
                              <w:szCs w:val="14"/>
                            </w:rPr>
                          </w:pPr>
                        </w:p>
                      </w:txbxContent>
                    </v:textbox>
                  </v:shape>
                </v:group>
                <v:group id="Gruppieren 1471" o:spid="_x0000_s1220"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221"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0C425CF7" w14:textId="77777777" w:rsidR="003651B6" w:rsidRPr="00516614" w:rsidRDefault="003651B6" w:rsidP="00D72293">
                          <w:pPr>
                            <w:rPr>
                              <w:sz w:val="14"/>
                              <w:szCs w:val="14"/>
                            </w:rPr>
                          </w:pPr>
                        </w:p>
                      </w:txbxContent>
                    </v:textbox>
                  </v:rect>
                  <v:shape id="Rechtwinkliges Dreieck 1473" o:spid="_x0000_s1222"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1E68C488" w14:textId="77777777" w:rsidR="003651B6" w:rsidRPr="00516614" w:rsidRDefault="003651B6" w:rsidP="00D72293">
                          <w:pPr>
                            <w:rPr>
                              <w:sz w:val="14"/>
                              <w:szCs w:val="14"/>
                            </w:rPr>
                          </w:pPr>
                        </w:p>
                      </w:txbxContent>
                    </v:textbox>
                  </v:shape>
                  <v:shape id="Rechtwinkliges Dreieck 1474" o:spid="_x0000_s1223"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58B5A302" w14:textId="77777777" w:rsidR="003651B6" w:rsidRPr="00516614" w:rsidRDefault="003651B6" w:rsidP="00D72293">
                          <w:pPr>
                            <w:rPr>
                              <w:sz w:val="14"/>
                              <w:szCs w:val="14"/>
                            </w:rPr>
                          </w:pPr>
                        </w:p>
                      </w:txbxContent>
                    </v:textbox>
                  </v:shape>
                  <v:shape id="Rechtwinkliges Dreieck 1475" o:spid="_x0000_s1224"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406D0ABE" w14:textId="77777777" w:rsidR="003651B6" w:rsidRPr="00516614" w:rsidRDefault="003651B6" w:rsidP="00D72293">
                          <w:pPr>
                            <w:rPr>
                              <w:sz w:val="14"/>
                              <w:szCs w:val="14"/>
                            </w:rPr>
                          </w:pPr>
                        </w:p>
                      </w:txbxContent>
                    </v:textbox>
                  </v:shape>
                </v:group>
                <v:shape id="Textfeld 91" o:spid="_x0000_s1225"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8640810"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Пример</w:t>
                        </w:r>
                      </w:p>
                      <w:p w14:paraId="20960556"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d)</w:t>
                        </w:r>
                      </w:p>
                    </w:txbxContent>
                  </v:textbox>
                </v:shape>
                <v:group id="Gruppieren 1477" o:spid="_x0000_s1226"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227"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559F8812" w14:textId="77777777" w:rsidR="003651B6" w:rsidRPr="00516614" w:rsidRDefault="003651B6" w:rsidP="00D72293">
                          <w:pPr>
                            <w:rPr>
                              <w:sz w:val="14"/>
                              <w:szCs w:val="14"/>
                            </w:rPr>
                          </w:pPr>
                        </w:p>
                      </w:txbxContent>
                    </v:textbox>
                  </v:rect>
                  <v:shape id="Rechtwinkliges Dreieck 1479" o:spid="_x0000_s1228"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397D900A" w14:textId="77777777" w:rsidR="003651B6" w:rsidRPr="00516614" w:rsidRDefault="003651B6" w:rsidP="00D72293">
                          <w:pPr>
                            <w:rPr>
                              <w:sz w:val="14"/>
                              <w:szCs w:val="14"/>
                            </w:rPr>
                          </w:pPr>
                        </w:p>
                      </w:txbxContent>
                    </v:textbox>
                  </v:shape>
                  <v:shape id="Rechtwinkliges Dreieck 1480" o:spid="_x0000_s1229"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5557D0D0" w14:textId="77777777" w:rsidR="003651B6" w:rsidRPr="00516614" w:rsidRDefault="003651B6" w:rsidP="00D72293">
                          <w:pPr>
                            <w:rPr>
                              <w:sz w:val="14"/>
                              <w:szCs w:val="14"/>
                            </w:rPr>
                          </w:pPr>
                        </w:p>
                      </w:txbxContent>
                    </v:textbox>
                  </v:shape>
                  <v:shape id="Rechtwinkliges Dreieck 1481" o:spid="_x0000_s1230"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09CA7D0D" w14:textId="77777777" w:rsidR="003651B6" w:rsidRPr="00516614" w:rsidRDefault="003651B6" w:rsidP="00D72293">
                          <w:pPr>
                            <w:rPr>
                              <w:sz w:val="14"/>
                              <w:szCs w:val="14"/>
                            </w:rPr>
                          </w:pPr>
                        </w:p>
                      </w:txbxContent>
                    </v:textbox>
                  </v:shape>
                </v:group>
                <v:shape id="Gerade Verbindung mit Pfeil 1482" o:spid="_x0000_s1231"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232"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233"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234" type="#_x0000_t202" style="position:absolute;left:20322;top:6295;width:6617;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0C27D686"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4</w:t>
                        </w:r>
                      </w:p>
                    </w:txbxContent>
                  </v:textbox>
                </v:shape>
                <v:shape id="Gerade Verbindung mit Pfeil 1486" o:spid="_x0000_s1235"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236"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37"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38"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723E1AB5" w14:textId="77777777" w:rsidR="003651B6" w:rsidRPr="00D72293" w:rsidRDefault="003651B6" w:rsidP="00D72293">
                        <w:pPr>
                          <w:pStyle w:val="NormalWeb"/>
                          <w:spacing w:before="0" w:beforeAutospacing="0" w:after="0" w:afterAutospacing="0"/>
                          <w:jc w:val="center"/>
                          <w:rPr>
                            <w:sz w:val="18"/>
                            <w:szCs w:val="18"/>
                          </w:rPr>
                        </w:pPr>
                        <w:r w:rsidRPr="00D72293">
                          <w:rPr>
                            <w:sz w:val="18"/>
                            <w:szCs w:val="18"/>
                            <w:lang w:val="ru-RU"/>
                          </w:rPr>
                          <w:t>L / 4</w:t>
                        </w:r>
                      </w:p>
                    </w:txbxContent>
                  </v:textbox>
                </v:shape>
                <w10:anchorlock/>
              </v:group>
            </w:pict>
          </mc:Fallback>
        </mc:AlternateContent>
      </w:r>
    </w:p>
    <w:p w14:paraId="510C5FE6" w14:textId="77777777" w:rsidR="00D72293" w:rsidRPr="006B4D3F" w:rsidRDefault="00D72293" w:rsidP="00D72293">
      <w:pPr>
        <w:spacing w:line="240" w:lineRule="auto"/>
      </w:pPr>
    </w:p>
    <w:p w14:paraId="62C7E301" w14:textId="77777777" w:rsidR="00D72293" w:rsidRPr="00185B9C" w:rsidRDefault="00D72293" w:rsidP="00D72293">
      <w:pPr>
        <w:pStyle w:val="H23GR"/>
        <w:rPr>
          <w:bCs/>
        </w:rPr>
      </w:pPr>
      <w:r>
        <w:tab/>
      </w:r>
      <w:r>
        <w:tab/>
      </w:r>
      <w:r w:rsidRPr="00C22615">
        <w:rPr>
          <w:b w:val="0"/>
        </w:rPr>
        <w:t>Рис. A5-VI</w:t>
      </w:r>
      <w:r>
        <w:br/>
      </w:r>
      <w:r>
        <w:tab/>
      </w:r>
      <w:r w:rsidRPr="00185B9C">
        <w:rPr>
          <w:bCs/>
        </w:rPr>
        <w:t>Задние опознавательные знаки (класс 2 и класс 4)</w:t>
      </w:r>
    </w:p>
    <w:p w14:paraId="295C7F25" w14:textId="77777777" w:rsidR="00D72293" w:rsidRPr="006B4D3F" w:rsidRDefault="00D72293" w:rsidP="00D72293">
      <w:pPr>
        <w:tabs>
          <w:tab w:val="left" w:pos="600"/>
          <w:tab w:val="left" w:pos="1200"/>
          <w:tab w:val="left" w:pos="2160"/>
          <w:tab w:val="left" w:pos="2400"/>
          <w:tab w:val="left" w:pos="4200"/>
          <w:tab w:val="left" w:pos="5760"/>
          <w:tab w:val="left" w:pos="6600"/>
        </w:tabs>
        <w:jc w:val="both"/>
      </w:pPr>
    </w:p>
    <w:p w14:paraId="5C8689DA" w14:textId="77777777" w:rsidR="00D72293" w:rsidRPr="006B4D3F" w:rsidRDefault="00D72293" w:rsidP="00D72293">
      <w:pPr>
        <w:tabs>
          <w:tab w:val="left" w:pos="900"/>
          <w:tab w:val="left" w:pos="1200"/>
          <w:tab w:val="left" w:pos="2160"/>
          <w:tab w:val="left" w:pos="4200"/>
          <w:tab w:val="left" w:pos="5760"/>
          <w:tab w:val="left" w:pos="6600"/>
        </w:tabs>
        <w:ind w:left="900" w:hanging="900"/>
        <w:jc w:val="center"/>
      </w:pPr>
      <w:r w:rsidRPr="006B4D3F">
        <w:rPr>
          <w:noProof/>
          <w:lang w:val="fr-CH" w:eastAsia="fr-CH"/>
        </w:rPr>
        <mc:AlternateContent>
          <mc:Choice Requires="wpg">
            <w:drawing>
              <wp:inline distT="0" distB="0" distL="0" distR="0" wp14:anchorId="516CE99C" wp14:editId="5A4AE8CD">
                <wp:extent cx="5443079" cy="1628622"/>
                <wp:effectExtent l="0" t="0" r="0" b="0"/>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079" cy="1628622"/>
                          <a:chOff x="0" y="1074"/>
                          <a:chExt cx="86385" cy="24863"/>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5FD76FCD"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1102509B"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DDE4"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Пример</w:t>
                              </w:r>
                            </w:p>
                            <w:p w14:paraId="323D232F"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а)</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3" y="21605"/>
                            <a:ext cx="24377"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3F22"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1 130 мм ≤ L ≤ 2 300 мм</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925" y="14121"/>
                            <a:ext cx="18460" cy="6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41D3"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200           мм</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1208" y="12776"/>
                            <a:ext cx="6757" cy="3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5683"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840" y="15210"/>
                            <a:ext cx="6762"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13E5"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6691"/>
                            <a:ext cx="14372"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9E0A"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40 ± 1 мм</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2950" y="1074"/>
                            <a:ext cx="37088" cy="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4DB58" w14:textId="77777777" w:rsidR="003651B6" w:rsidRPr="003B03B5" w:rsidRDefault="003651B6" w:rsidP="00D72293">
                              <w:pPr>
                                <w:pStyle w:val="NormalWeb"/>
                                <w:spacing w:before="0" w:beforeAutospacing="0" w:after="0" w:afterAutospacing="0"/>
                                <w:rPr>
                                  <w:sz w:val="18"/>
                                  <w:szCs w:val="18"/>
                                  <w:lang w:val="ru-RU"/>
                                </w:rPr>
                              </w:pPr>
                              <w:r w:rsidRPr="003B03B5">
                                <w:rPr>
                                  <w:sz w:val="18"/>
                                  <w:szCs w:val="18"/>
                                  <w:lang w:val="ru-RU"/>
                                </w:rPr>
                                <w:t xml:space="preserve">Красный флюоресцирующий (класс 2) </w:t>
                              </w:r>
                              <w:r>
                                <w:rPr>
                                  <w:sz w:val="18"/>
                                  <w:szCs w:val="18"/>
                                  <w:lang w:val="ru-RU"/>
                                </w:rPr>
                                <w:br/>
                              </w:r>
                              <w:r w:rsidRPr="003B03B5">
                                <w:rPr>
                                  <w:sz w:val="18"/>
                                  <w:szCs w:val="18"/>
                                  <w:lang w:val="ru-RU"/>
                                </w:rPr>
                                <w:t>или</w:t>
                              </w:r>
                              <w:r>
                                <w:rPr>
                                  <w:sz w:val="18"/>
                                  <w:szCs w:val="18"/>
                                  <w:lang w:val="ru-RU"/>
                                </w:rPr>
                                <w:t xml:space="preserve"> </w:t>
                              </w:r>
                              <w:r w:rsidRPr="003B03B5">
                                <w:rPr>
                                  <w:sz w:val="18"/>
                                  <w:szCs w:val="18"/>
                                  <w:lang w:val="ru-RU"/>
                                </w:rPr>
                                <w:t>светоотражающий (класс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7415" y="6154"/>
                            <a:ext cx="23754"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9BBF" w14:textId="77777777" w:rsidR="003651B6" w:rsidRPr="003B03B5" w:rsidRDefault="003651B6" w:rsidP="003B03B5">
                              <w:pPr>
                                <w:pStyle w:val="NormalWeb"/>
                                <w:spacing w:before="0" w:beforeAutospacing="0" w:after="0" w:afterAutospacing="0"/>
                                <w:ind w:right="-57"/>
                                <w:rPr>
                                  <w:sz w:val="18"/>
                                  <w:szCs w:val="18"/>
                                </w:rPr>
                              </w:pPr>
                              <w:r w:rsidRPr="003B03B5">
                                <w:rPr>
                                  <w:sz w:val="18"/>
                                  <w:szCs w:val="18"/>
                                  <w:lang w:val="ru-RU"/>
                                </w:rPr>
                                <w:t>Желтый светоотражающий</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16CE99C" id="Group 606" o:spid="_x0000_s1239" style="width:428.6pt;height:128.25pt;mso-position-horizontal-relative:char;mso-position-vertical-relative:line" coordorigin=",1074" coordsize="86385,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">
                <v:group id="Gruppieren 1174" o:spid="_x0000_s1240"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41"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5FD76FCD" w14:textId="77777777" w:rsidR="003651B6" w:rsidRPr="003644D2" w:rsidRDefault="003651B6" w:rsidP="00D72293">
                          <w:pPr>
                            <w:rPr>
                              <w:sz w:val="14"/>
                              <w:szCs w:val="14"/>
                            </w:rPr>
                          </w:pPr>
                        </w:p>
                      </w:txbxContent>
                    </v:textbox>
                  </v:rect>
                  <v:rect id="Rechteck 1176" o:spid="_x0000_s1242"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1102509B" w14:textId="77777777" w:rsidR="003651B6" w:rsidRPr="003644D2" w:rsidRDefault="003651B6" w:rsidP="00D72293">
                          <w:pPr>
                            <w:rPr>
                              <w:sz w:val="14"/>
                              <w:szCs w:val="14"/>
                            </w:rPr>
                          </w:pPr>
                        </w:p>
                      </w:txbxContent>
                    </v:textbox>
                  </v:rect>
                </v:group>
                <v:shape id="Textfeld 29" o:spid="_x0000_s1243"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0EB0DDE4"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Пример</w:t>
                        </w:r>
                      </w:p>
                      <w:p w14:paraId="323D232F"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а)</w:t>
                        </w:r>
                      </w:p>
                    </w:txbxContent>
                  </v:textbox>
                </v:shape>
                <v:shape id="Gerade Verbindung mit Pfeil 1178" o:spid="_x0000_s1244"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45"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46"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47" type="#_x0000_t202" style="position:absolute;left:25633;top:21605;width:24377;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15EE3F22"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1 130 мм ≤ L ≤ 2 300 мм</w:t>
                        </w:r>
                      </w:p>
                    </w:txbxContent>
                  </v:textbox>
                </v:shape>
                <v:shape id="Gerade Verbindung mit Pfeil 1182" o:spid="_x0000_s1248"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49"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50"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51" type="#_x0000_t202" style="position:absolute;left:67925;top:14121;width:18460;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334941D3"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200           мм</w:t>
                        </w:r>
                      </w:p>
                    </w:txbxContent>
                  </v:textbox>
                </v:shape>
                <v:shape id="Textfeld 43" o:spid="_x0000_s1252" type="#_x0000_t202" style="position:absolute;left:71208;top:12776;width:6757;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6C6A5683"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+30</w:t>
                        </w:r>
                      </w:p>
                    </w:txbxContent>
                  </v:textbox>
                </v:shape>
                <v:shape id="Textfeld 65" o:spid="_x0000_s1253" type="#_x0000_t202" style="position:absolute;left:71840;top:15210;width:6762;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173813E5"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–5</w:t>
                        </w:r>
                      </w:p>
                    </w:txbxContent>
                  </v:textbox>
                </v:shape>
                <v:shape id="Textfeld 66" o:spid="_x0000_s1254" type="#_x0000_t202" style="position:absolute;left:52442;top:6691;width:1437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45819E0A" w14:textId="77777777" w:rsidR="003651B6" w:rsidRPr="003B03B5" w:rsidRDefault="003651B6" w:rsidP="00D72293">
                        <w:pPr>
                          <w:pStyle w:val="NormalWeb"/>
                          <w:spacing w:before="0" w:beforeAutospacing="0" w:after="0" w:afterAutospacing="0"/>
                          <w:rPr>
                            <w:sz w:val="18"/>
                            <w:szCs w:val="18"/>
                          </w:rPr>
                        </w:pPr>
                        <w:r w:rsidRPr="003B03B5">
                          <w:rPr>
                            <w:sz w:val="18"/>
                            <w:szCs w:val="18"/>
                            <w:lang w:val="ru-RU"/>
                          </w:rPr>
                          <w:t>40 ± 1 мм</w:t>
                        </w:r>
                      </w:p>
                    </w:txbxContent>
                  </v:textbox>
                </v:shape>
                <v:shape id="Gerade Verbindung mit Pfeil 1189" o:spid="_x0000_s1255"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56"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57" type="#_x0000_t202" style="position:absolute;left:22950;top:1074;width:37088;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3954DB58" w14:textId="77777777" w:rsidR="003651B6" w:rsidRPr="003B03B5" w:rsidRDefault="003651B6" w:rsidP="00D72293">
                        <w:pPr>
                          <w:pStyle w:val="NormalWeb"/>
                          <w:spacing w:before="0" w:beforeAutospacing="0" w:after="0" w:afterAutospacing="0"/>
                          <w:rPr>
                            <w:sz w:val="18"/>
                            <w:szCs w:val="18"/>
                            <w:lang w:val="ru-RU"/>
                          </w:rPr>
                        </w:pPr>
                        <w:r w:rsidRPr="003B03B5">
                          <w:rPr>
                            <w:sz w:val="18"/>
                            <w:szCs w:val="18"/>
                            <w:lang w:val="ru-RU"/>
                          </w:rPr>
                          <w:t xml:space="preserve">Красный флюоресцирующий (класс 2) </w:t>
                        </w:r>
                        <w:r>
                          <w:rPr>
                            <w:sz w:val="18"/>
                            <w:szCs w:val="18"/>
                            <w:lang w:val="ru-RU"/>
                          </w:rPr>
                          <w:br/>
                        </w:r>
                        <w:r w:rsidRPr="003B03B5">
                          <w:rPr>
                            <w:sz w:val="18"/>
                            <w:szCs w:val="18"/>
                            <w:lang w:val="ru-RU"/>
                          </w:rPr>
                          <w:t>или</w:t>
                        </w:r>
                        <w:r>
                          <w:rPr>
                            <w:sz w:val="18"/>
                            <w:szCs w:val="18"/>
                            <w:lang w:val="ru-RU"/>
                          </w:rPr>
                          <w:t xml:space="preserve"> </w:t>
                        </w:r>
                        <w:r w:rsidRPr="003B03B5">
                          <w:rPr>
                            <w:sz w:val="18"/>
                            <w:szCs w:val="18"/>
                            <w:lang w:val="ru-RU"/>
                          </w:rPr>
                          <w:t>светоотражающий (класс 4)</w:t>
                        </w:r>
                      </w:p>
                    </w:txbxContent>
                  </v:textbox>
                </v:shape>
                <v:shape id="Textfeld 27" o:spid="_x0000_s1258" type="#_x0000_t202" style="position:absolute;left:27415;top:6154;width:23754;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B609BBF" w14:textId="77777777" w:rsidR="003651B6" w:rsidRPr="003B03B5" w:rsidRDefault="003651B6" w:rsidP="003B03B5">
                        <w:pPr>
                          <w:pStyle w:val="NormalWeb"/>
                          <w:spacing w:before="0" w:beforeAutospacing="0" w:after="0" w:afterAutospacing="0"/>
                          <w:ind w:right="-57"/>
                          <w:rPr>
                            <w:sz w:val="18"/>
                            <w:szCs w:val="18"/>
                          </w:rPr>
                        </w:pPr>
                        <w:r w:rsidRPr="003B03B5">
                          <w:rPr>
                            <w:sz w:val="18"/>
                            <w:szCs w:val="18"/>
                            <w:lang w:val="ru-RU"/>
                          </w:rPr>
                          <w:t>Желтый светоотражающий</w:t>
                        </w:r>
                      </w:p>
                    </w:txbxContent>
                  </v:textbox>
                </v:shape>
                <v:line id="Gerade Verbindung 1193" o:spid="_x0000_s1259"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60"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3063611D" w14:textId="77777777" w:rsidR="00D72293" w:rsidRPr="006B4D3F" w:rsidRDefault="00D72293" w:rsidP="00D72293">
      <w:pPr>
        <w:spacing w:line="240" w:lineRule="auto"/>
        <w:jc w:val="center"/>
      </w:pPr>
    </w:p>
    <w:p w14:paraId="6F91651B" w14:textId="77777777" w:rsidR="00D72293" w:rsidRPr="006B4D3F" w:rsidRDefault="00D72293" w:rsidP="00D72293">
      <w:pPr>
        <w:spacing w:line="240" w:lineRule="auto"/>
        <w:jc w:val="center"/>
      </w:pPr>
    </w:p>
    <w:p w14:paraId="37E0B944" w14:textId="77777777" w:rsidR="00D72293" w:rsidRPr="006B4D3F" w:rsidRDefault="00D72293" w:rsidP="00D72293">
      <w:pPr>
        <w:spacing w:line="240" w:lineRule="auto"/>
        <w:jc w:val="center"/>
      </w:pPr>
      <w:r w:rsidRPr="006B4D3F">
        <w:rPr>
          <w:noProof/>
          <w:lang w:val="fr-CH" w:eastAsia="fr-CH"/>
        </w:rPr>
        <mc:AlternateContent>
          <mc:Choice Requires="wpg">
            <w:drawing>
              <wp:inline distT="0" distB="0" distL="0" distR="0" wp14:anchorId="06D1E63B" wp14:editId="3D7A0C2C">
                <wp:extent cx="4407568" cy="946838"/>
                <wp:effectExtent l="0" t="0" r="12065" b="5715"/>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7568" cy="946838"/>
                          <a:chOff x="-2097" y="0"/>
                          <a:chExt cx="81330" cy="14792"/>
                        </a:xfrm>
                      </wpg:grpSpPr>
                      <wps:wsp>
                        <wps:cNvPr id="1121" name="Textfeld 42"/>
                        <wps:cNvSpPr txBox="1">
                          <a:spLocks noChangeArrowheads="1"/>
                        </wps:cNvSpPr>
                        <wps:spPr bwMode="auto">
                          <a:xfrm>
                            <a:off x="-2097" y="431"/>
                            <a:ext cx="1367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3948"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Пример</w:t>
                              </w:r>
                            </w:p>
                            <w:p w14:paraId="06476BA8"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4792"/>
                            <a:chOff x="12795" y="0"/>
                            <a:chExt cx="66437" cy="14792"/>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144BAEDE"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6F39CA80"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6F5C7016"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17165829"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0"/>
                              <a:ext cx="9360" cy="4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9C2D"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L / 2</w:t>
                                </w:r>
                              </w:p>
                            </w:txbxContent>
                          </wps:txbx>
                          <wps:bodyPr rot="0" vert="horz" wrap="square" lIns="91440" tIns="45720" rIns="91440" bIns="45720" anchor="t" anchorCtr="0" upright="1">
                            <a:noAutofit/>
                          </wps:bodyPr>
                        </wps:wsp>
                      </wpg:grpSp>
                    </wpg:wgp>
                  </a:graphicData>
                </a:graphic>
              </wp:inline>
            </w:drawing>
          </mc:Choice>
          <mc:Fallback>
            <w:pict>
              <v:group w14:anchorId="06D1E63B" id="Gruppieren 4" o:spid="_x0000_s1261" style="width:347.05pt;height:74.55pt;mso-position-horizontal-relative:char;mso-position-vertical-relative:line" coordorigin="-2097" coordsize="81330,1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">
                <v:shape id="Textfeld 42" o:spid="_x0000_s1262" type="#_x0000_t202" style="position:absolute;left:-2097;top:431;width:1367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58E93948"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Пример</w:t>
                        </w:r>
                      </w:p>
                      <w:p w14:paraId="06476BA8"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b)</w:t>
                        </w:r>
                      </w:p>
                    </w:txbxContent>
                  </v:textbox>
                </v:shape>
                <v:group id="Gruppieren 1197" o:spid="_x0000_s1263" style="position:absolute;left:12795;width:66438;height:14792" coordorigin="12795" coordsize="66437,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64"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65"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144BAEDE" w14:textId="77777777" w:rsidR="003651B6" w:rsidRPr="003644D2" w:rsidRDefault="003651B6" w:rsidP="00D72293">
                            <w:pPr>
                              <w:rPr>
                                <w:sz w:val="14"/>
                                <w:szCs w:val="14"/>
                              </w:rPr>
                            </w:pPr>
                          </w:p>
                        </w:txbxContent>
                      </v:textbox>
                    </v:rect>
                    <v:rect id="Rechteck 1200" o:spid="_x0000_s1266"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6F39CA80" w14:textId="77777777" w:rsidR="003651B6" w:rsidRPr="003644D2" w:rsidRDefault="003651B6" w:rsidP="00D72293">
                            <w:pPr>
                              <w:rPr>
                                <w:sz w:val="14"/>
                                <w:szCs w:val="14"/>
                              </w:rPr>
                            </w:pPr>
                          </w:p>
                        </w:txbxContent>
                      </v:textbox>
                    </v:rect>
                  </v:group>
                  <v:group id="Gruppieren 1201" o:spid="_x0000_s1267"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68"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6F5C7016" w14:textId="77777777" w:rsidR="003651B6" w:rsidRPr="003644D2" w:rsidRDefault="003651B6" w:rsidP="00D72293">
                            <w:pPr>
                              <w:rPr>
                                <w:sz w:val="14"/>
                                <w:szCs w:val="14"/>
                              </w:rPr>
                            </w:pPr>
                          </w:p>
                        </w:txbxContent>
                      </v:textbox>
                    </v:rect>
                    <v:rect id="Rechteck 1203" o:spid="_x0000_s1269"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17165829" w14:textId="77777777" w:rsidR="003651B6" w:rsidRPr="003644D2" w:rsidRDefault="003651B6" w:rsidP="00D72293">
                            <w:pPr>
                              <w:rPr>
                                <w:sz w:val="14"/>
                                <w:szCs w:val="14"/>
                              </w:rPr>
                            </w:pPr>
                          </w:p>
                        </w:txbxContent>
                      </v:textbox>
                    </v:rect>
                  </v:group>
                  <v:shape id="Gerade Verbindung mit Pfeil 1204" o:spid="_x0000_s1270"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71"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72"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73" type="#_x0000_t202" style="position:absolute;left:20139;top:10520;width:9360;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077A9C2D" w14:textId="77777777" w:rsidR="003651B6" w:rsidRPr="003B03B5" w:rsidRDefault="003651B6" w:rsidP="00D72293">
                          <w:pPr>
                            <w:pStyle w:val="NormalWeb"/>
                            <w:spacing w:before="0" w:beforeAutospacing="0" w:after="0" w:afterAutospacing="0"/>
                            <w:jc w:val="center"/>
                            <w:rPr>
                              <w:sz w:val="18"/>
                              <w:szCs w:val="18"/>
                            </w:rPr>
                          </w:pPr>
                          <w:r w:rsidRPr="003B03B5">
                            <w:rPr>
                              <w:sz w:val="18"/>
                              <w:szCs w:val="18"/>
                              <w:lang w:val="ru-RU"/>
                            </w:rPr>
                            <w:t>L / 2</w:t>
                          </w:r>
                        </w:p>
                      </w:txbxContent>
                    </v:textbox>
                  </v:shape>
                </v:group>
                <w10:anchorlock/>
              </v:group>
            </w:pict>
          </mc:Fallback>
        </mc:AlternateContent>
      </w:r>
    </w:p>
    <w:p w14:paraId="4330344E" w14:textId="77777777" w:rsidR="00D72293" w:rsidRPr="006B4D3F" w:rsidRDefault="00D72293" w:rsidP="00D72293">
      <w:pPr>
        <w:spacing w:line="240" w:lineRule="auto"/>
        <w:jc w:val="center"/>
      </w:pPr>
    </w:p>
    <w:p w14:paraId="2B535C92" w14:textId="77777777" w:rsidR="00D72293" w:rsidRPr="006B4D3F" w:rsidRDefault="00D72293" w:rsidP="00D72293">
      <w:pPr>
        <w:spacing w:line="240" w:lineRule="auto"/>
        <w:jc w:val="center"/>
      </w:pPr>
    </w:p>
    <w:p w14:paraId="38130469" w14:textId="77777777" w:rsidR="00D72293" w:rsidRPr="006B4D3F" w:rsidRDefault="00D72293" w:rsidP="00D72293">
      <w:pPr>
        <w:spacing w:line="240" w:lineRule="auto"/>
        <w:jc w:val="center"/>
      </w:pPr>
    </w:p>
    <w:p w14:paraId="4C9D12E6" w14:textId="77777777" w:rsidR="00D72293" w:rsidRPr="006B4D3F" w:rsidRDefault="00D72293" w:rsidP="00D72293">
      <w:pPr>
        <w:spacing w:line="240" w:lineRule="auto"/>
        <w:jc w:val="center"/>
      </w:pPr>
      <w:r w:rsidRPr="006B4D3F">
        <w:rPr>
          <w:noProof/>
          <w:lang w:val="fr-CH" w:eastAsia="fr-CH"/>
        </w:rPr>
        <w:lastRenderedPageBreak/>
        <mc:AlternateContent>
          <mc:Choice Requires="wpg">
            <w:drawing>
              <wp:inline distT="0" distB="0" distL="0" distR="0" wp14:anchorId="0E31CA4E" wp14:editId="272ACF68">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1AEEEAC9"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76035D58"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E293CF9"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15A36BF8"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A6877"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Пример</w:t>
                              </w:r>
                            </w:p>
                            <w:p w14:paraId="0A968AB4"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EB35C"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0E31CA4E" id="Group 641" o:spid="_x0000_s1274"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">
                <v:group id="Gruppieren 1209" o:spid="_x0000_s1275"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76"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1AEEEAC9" w14:textId="77777777" w:rsidR="003651B6" w:rsidRPr="003644D2" w:rsidRDefault="003651B6" w:rsidP="00D72293">
                          <w:pPr>
                            <w:rPr>
                              <w:sz w:val="14"/>
                              <w:szCs w:val="14"/>
                            </w:rPr>
                          </w:pPr>
                        </w:p>
                      </w:txbxContent>
                    </v:textbox>
                  </v:rect>
                  <v:rect id="Rechteck 1211" o:spid="_x0000_s1277"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76035D58" w14:textId="77777777" w:rsidR="003651B6" w:rsidRPr="003644D2" w:rsidRDefault="003651B6" w:rsidP="00D72293">
                          <w:pPr>
                            <w:rPr>
                              <w:sz w:val="14"/>
                              <w:szCs w:val="14"/>
                            </w:rPr>
                          </w:pPr>
                        </w:p>
                      </w:txbxContent>
                    </v:textbox>
                  </v:rect>
                </v:group>
                <v:group id="Gruppieren 1212" o:spid="_x0000_s1278"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79"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E293CF9" w14:textId="77777777" w:rsidR="003651B6" w:rsidRPr="003644D2" w:rsidRDefault="003651B6" w:rsidP="00D72293">
                          <w:pPr>
                            <w:rPr>
                              <w:sz w:val="14"/>
                              <w:szCs w:val="14"/>
                            </w:rPr>
                          </w:pPr>
                        </w:p>
                      </w:txbxContent>
                    </v:textbox>
                  </v:rect>
                  <v:rect id="Rechteck 1214" o:spid="_x0000_s1280"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15A36BF8" w14:textId="77777777" w:rsidR="003651B6" w:rsidRPr="003644D2" w:rsidRDefault="003651B6" w:rsidP="00D72293">
                          <w:pPr>
                            <w:rPr>
                              <w:sz w:val="14"/>
                              <w:szCs w:val="14"/>
                            </w:rPr>
                          </w:pPr>
                        </w:p>
                      </w:txbxContent>
                    </v:textbox>
                  </v:rect>
                </v:group>
                <v:shape id="Textfeld 37" o:spid="_x0000_s1281"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5D4A6877"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Пример</w:t>
                        </w:r>
                      </w:p>
                      <w:p w14:paraId="0A968AB4"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с)</w:t>
                        </w:r>
                      </w:p>
                    </w:txbxContent>
                  </v:textbox>
                </v:shape>
                <v:shape id="Gerade Verbindung mit Pfeil 1216" o:spid="_x0000_s1282"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83"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84"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85"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485EB35C"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14:paraId="40EAEAD4" w14:textId="77777777" w:rsidR="00D72293" w:rsidRPr="006B4D3F" w:rsidRDefault="00D72293" w:rsidP="00D72293">
      <w:pPr>
        <w:spacing w:line="240" w:lineRule="auto"/>
        <w:jc w:val="center"/>
      </w:pPr>
    </w:p>
    <w:p w14:paraId="0F3FA8BA" w14:textId="77777777" w:rsidR="00D72293" w:rsidRPr="006B4D3F" w:rsidRDefault="00D72293" w:rsidP="00D72293">
      <w:pPr>
        <w:spacing w:line="240" w:lineRule="auto"/>
        <w:jc w:val="center"/>
      </w:pPr>
    </w:p>
    <w:p w14:paraId="183895A7" w14:textId="77777777" w:rsidR="00D72293" w:rsidRPr="006B4D3F" w:rsidRDefault="00D72293" w:rsidP="00D72293">
      <w:pPr>
        <w:spacing w:line="240" w:lineRule="auto"/>
        <w:jc w:val="center"/>
      </w:pPr>
      <w:r w:rsidRPr="006B4D3F">
        <w:rPr>
          <w:noProof/>
          <w:lang w:val="fr-CH" w:eastAsia="fr-CH"/>
        </w:rPr>
        <mc:AlternateContent>
          <mc:Choice Requires="wpg">
            <w:drawing>
              <wp:inline distT="0" distB="0" distL="0" distR="0" wp14:anchorId="30637DAF" wp14:editId="73D95F30">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32F02D12"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20DCD158"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10C455FB"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7F0391BB"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1B7A8EAC"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2D6ACAF7"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15961D6B"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218A3B13" w14:textId="77777777" w:rsidR="003651B6" w:rsidRPr="003644D2" w:rsidRDefault="003651B6" w:rsidP="00D72293">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1B19"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Пример</w:t>
                              </w:r>
                            </w:p>
                            <w:p w14:paraId="67694574"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E1B77"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1CA2"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30637DAF" id="Group 653" o:spid="_x0000_s1286"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">
                <v:group id="Gruppieren 1221" o:spid="_x0000_s1287"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88"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32F02D12" w14:textId="77777777" w:rsidR="003651B6" w:rsidRPr="003644D2" w:rsidRDefault="003651B6" w:rsidP="00D72293">
                          <w:pPr>
                            <w:rPr>
                              <w:sz w:val="14"/>
                              <w:szCs w:val="14"/>
                            </w:rPr>
                          </w:pPr>
                        </w:p>
                      </w:txbxContent>
                    </v:textbox>
                  </v:rect>
                  <v:rect id="Rechteck 1223" o:spid="_x0000_s1289"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20DCD158" w14:textId="77777777" w:rsidR="003651B6" w:rsidRPr="003644D2" w:rsidRDefault="003651B6" w:rsidP="00D72293">
                          <w:pPr>
                            <w:rPr>
                              <w:sz w:val="14"/>
                              <w:szCs w:val="14"/>
                            </w:rPr>
                          </w:pPr>
                        </w:p>
                      </w:txbxContent>
                    </v:textbox>
                  </v:rect>
                </v:group>
                <v:group id="Gruppieren 1224" o:spid="_x0000_s1290"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91"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10C455FB" w14:textId="77777777" w:rsidR="003651B6" w:rsidRPr="003644D2" w:rsidRDefault="003651B6" w:rsidP="00D72293">
                          <w:pPr>
                            <w:rPr>
                              <w:sz w:val="14"/>
                              <w:szCs w:val="14"/>
                            </w:rPr>
                          </w:pPr>
                        </w:p>
                      </w:txbxContent>
                    </v:textbox>
                  </v:rect>
                  <v:rect id="Rechteck 1226" o:spid="_x0000_s1292"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7F0391BB" w14:textId="77777777" w:rsidR="003651B6" w:rsidRPr="003644D2" w:rsidRDefault="003651B6" w:rsidP="00D72293">
                          <w:pPr>
                            <w:rPr>
                              <w:sz w:val="14"/>
                              <w:szCs w:val="14"/>
                            </w:rPr>
                          </w:pPr>
                        </w:p>
                      </w:txbxContent>
                    </v:textbox>
                  </v:rect>
                </v:group>
                <v:group id="Gruppieren 1227" o:spid="_x0000_s1293"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94"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1B7A8EAC" w14:textId="77777777" w:rsidR="003651B6" w:rsidRPr="003644D2" w:rsidRDefault="003651B6" w:rsidP="00D72293">
                          <w:pPr>
                            <w:rPr>
                              <w:sz w:val="14"/>
                              <w:szCs w:val="14"/>
                            </w:rPr>
                          </w:pPr>
                        </w:p>
                      </w:txbxContent>
                    </v:textbox>
                  </v:rect>
                  <v:rect id="Rechteck 1229" o:spid="_x0000_s1295"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2D6ACAF7" w14:textId="77777777" w:rsidR="003651B6" w:rsidRPr="003644D2" w:rsidRDefault="003651B6" w:rsidP="00D72293">
                          <w:pPr>
                            <w:rPr>
                              <w:sz w:val="14"/>
                              <w:szCs w:val="14"/>
                            </w:rPr>
                          </w:pPr>
                        </w:p>
                      </w:txbxContent>
                    </v:textbox>
                  </v:rect>
                </v:group>
                <v:group id="Gruppieren 1230" o:spid="_x0000_s1296"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97"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15961D6B" w14:textId="77777777" w:rsidR="003651B6" w:rsidRPr="003644D2" w:rsidRDefault="003651B6" w:rsidP="00D72293">
                          <w:pPr>
                            <w:rPr>
                              <w:sz w:val="14"/>
                              <w:szCs w:val="14"/>
                            </w:rPr>
                          </w:pPr>
                        </w:p>
                      </w:txbxContent>
                    </v:textbox>
                  </v:rect>
                  <v:rect id="Rechteck 1232" o:spid="_x0000_s1298"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218A3B13" w14:textId="77777777" w:rsidR="003651B6" w:rsidRPr="003644D2" w:rsidRDefault="003651B6" w:rsidP="00D72293">
                          <w:pPr>
                            <w:rPr>
                              <w:sz w:val="14"/>
                              <w:szCs w:val="14"/>
                            </w:rPr>
                          </w:pPr>
                        </w:p>
                      </w:txbxContent>
                    </v:textbox>
                  </v:rect>
                </v:group>
                <v:shape id="Textfeld 29" o:spid="_x0000_s1299"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2AB11B19"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Пример</w:t>
                        </w:r>
                      </w:p>
                      <w:p w14:paraId="67694574"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d)</w:t>
                        </w:r>
                      </w:p>
                    </w:txbxContent>
                  </v:textbox>
                </v:shape>
                <v:shape id="Gerade Verbindung mit Pfeil 1234" o:spid="_x0000_s1300"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301"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302"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303"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57DE1B77"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4</w:t>
                        </w:r>
                      </w:p>
                    </w:txbxContent>
                  </v:textbox>
                </v:shape>
                <v:shape id="Gerade Verbindung mit Pfeil 1238" o:spid="_x0000_s1304"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305"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306"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307"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20AF1CA2" w14:textId="77777777" w:rsidR="003651B6" w:rsidRPr="00BD5D7D" w:rsidRDefault="003651B6" w:rsidP="00D72293">
                        <w:pPr>
                          <w:pStyle w:val="NormalWeb"/>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14:paraId="4DD1F658" w14:textId="77777777" w:rsidR="00D72293" w:rsidRPr="006B4D3F" w:rsidRDefault="00D72293" w:rsidP="00D72293">
      <w:pPr>
        <w:pStyle w:val="SingleTxtGR"/>
        <w:tabs>
          <w:tab w:val="clear" w:pos="1701"/>
        </w:tabs>
        <w:ind w:left="2268" w:hanging="1134"/>
      </w:pPr>
      <w:r w:rsidRPr="006B4D3F">
        <w:t>7.</w:t>
      </w:r>
      <w:r w:rsidRPr="006B4D3F">
        <w:tab/>
        <w:t>Ф</w:t>
      </w:r>
      <w:r>
        <w:t>орма и размеры светоотражающих/</w:t>
      </w:r>
      <w:proofErr w:type="spellStart"/>
      <w:r>
        <w:t>флюоресцентных</w:t>
      </w:r>
      <w:proofErr w:type="spellEnd"/>
      <w:r>
        <w:t xml:space="preserve"> опознавательных (класс 1) или только светоотражающих (класс 2) задних опознавательных знаков</w:t>
      </w:r>
      <w:r w:rsidRPr="006B4D3F">
        <w:t xml:space="preserve"> TTC</w:t>
      </w:r>
    </w:p>
    <w:p w14:paraId="0AE45D2C" w14:textId="77777777" w:rsidR="00D72293" w:rsidRPr="006B4D3F" w:rsidRDefault="00D72293" w:rsidP="00D72293">
      <w:pPr>
        <w:pStyle w:val="SingleTxtGR"/>
        <w:tabs>
          <w:tab w:val="clear" w:pos="1701"/>
        </w:tabs>
        <w:ind w:left="2268" w:hanging="1134"/>
      </w:pPr>
      <w:r w:rsidRPr="006B4D3F">
        <w:t>7.1</w:t>
      </w:r>
      <w:r w:rsidRPr="006B4D3F">
        <w:tab/>
        <w:t>Форма</w:t>
      </w:r>
    </w:p>
    <w:p w14:paraId="75D7143B" w14:textId="77777777" w:rsidR="00D72293" w:rsidRPr="006B4D3F" w:rsidRDefault="00D72293" w:rsidP="00D72293">
      <w:pPr>
        <w:pStyle w:val="SingleTxtGR"/>
        <w:tabs>
          <w:tab w:val="clear" w:pos="1701"/>
        </w:tabs>
        <w:ind w:left="2268" w:hanging="1134"/>
      </w:pPr>
      <w:r w:rsidRPr="006B4D3F">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14:paraId="573024ED" w14:textId="77777777" w:rsidR="00D72293" w:rsidRPr="006B4D3F" w:rsidRDefault="00D72293" w:rsidP="00D72293">
      <w:pPr>
        <w:pStyle w:val="SingleTxtGR"/>
        <w:tabs>
          <w:tab w:val="clear" w:pos="1701"/>
        </w:tabs>
        <w:ind w:left="2268" w:hanging="1134"/>
      </w:pPr>
      <w:r w:rsidRPr="006B4D3F">
        <w:t>7.2</w:t>
      </w:r>
      <w:r w:rsidRPr="006B4D3F">
        <w:tab/>
        <w:t>Структура</w:t>
      </w:r>
    </w:p>
    <w:p w14:paraId="6D057DEC" w14:textId="77777777" w:rsidR="00D72293" w:rsidRPr="006B4D3F" w:rsidRDefault="00D72293" w:rsidP="00D72293">
      <w:pPr>
        <w:pStyle w:val="SingleTxtGR"/>
        <w:tabs>
          <w:tab w:val="clear" w:pos="1701"/>
        </w:tabs>
        <w:ind w:left="2268" w:hanging="1134"/>
      </w:pPr>
      <w:r w:rsidRPr="006B4D3F">
        <w:tab/>
        <w:t>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напыления или покрытия либо должна быть изготовлена из пластмассовых уголковых отражателей (класс 1). Середина задних опознавательных знаков TTC класса 2 должна быть светоотражающей.</w:t>
      </w:r>
    </w:p>
    <w:p w14:paraId="06BCC12C" w14:textId="77777777" w:rsidR="00D72293" w:rsidRPr="006B4D3F" w:rsidRDefault="00D72293" w:rsidP="00D72293">
      <w:pPr>
        <w:pStyle w:val="SingleTxtGR"/>
        <w:tabs>
          <w:tab w:val="clear" w:pos="1701"/>
        </w:tabs>
        <w:ind w:left="2268" w:hanging="1134"/>
      </w:pPr>
      <w:r w:rsidRPr="006B4D3F">
        <w:t>7.3</w:t>
      </w:r>
      <w:r w:rsidRPr="006B4D3F">
        <w:tab/>
        <w:t>Размеры</w:t>
      </w:r>
    </w:p>
    <w:p w14:paraId="124B60F8" w14:textId="77777777" w:rsidR="00D72293" w:rsidRPr="006B4D3F" w:rsidRDefault="00D72293" w:rsidP="00D72293">
      <w:pPr>
        <w:pStyle w:val="SingleTxtGR"/>
        <w:tabs>
          <w:tab w:val="clear" w:pos="1701"/>
        </w:tabs>
        <w:ind w:left="2268" w:hanging="1134"/>
      </w:pPr>
      <w:r w:rsidRPr="006B4D3F">
        <w:tab/>
        <w:t>Длина стороны прилагаемого флюор</w:t>
      </w:r>
      <w:r>
        <w:t>есцирующего треугольника (класс </w:t>
      </w:r>
      <w:r w:rsidRPr="006B4D3F">
        <w:t>1) или светоотражающего треугольника (класс 2) должна быть не менее 350 мм и не более 365 мм. Ширина светоизлучающей поверхности красной светоотражающей окантовки должна составлять не менее 45 мм и не более 48 мм. Эти характеристики проиллюстрированы на примере, приведенном в приложении 12.</w:t>
      </w:r>
    </w:p>
    <w:p w14:paraId="70D3D578" w14:textId="77777777" w:rsidR="00D72293" w:rsidRPr="006B4D3F" w:rsidRDefault="00D72293" w:rsidP="00D72293">
      <w:pPr>
        <w:pStyle w:val="SingleTxtGR"/>
        <w:tabs>
          <w:tab w:val="clear" w:pos="1701"/>
        </w:tabs>
        <w:ind w:left="2268" w:hanging="1134"/>
      </w:pPr>
      <w:r w:rsidRPr="006B4D3F">
        <w:t>7.4</w:t>
      </w:r>
      <w:r w:rsidRPr="006B4D3F">
        <w:tab/>
      </w:r>
      <w:r>
        <w:t>Задние опознавательные знаки тихоходных транспортных средств и их прицепов</w:t>
      </w:r>
    </w:p>
    <w:p w14:paraId="09B15276" w14:textId="77777777" w:rsidR="00D72293" w:rsidRPr="006B4D3F" w:rsidRDefault="00D72293" w:rsidP="00D72293">
      <w:pPr>
        <w:spacing w:line="240" w:lineRule="auto"/>
      </w:pPr>
      <w:r w:rsidRPr="006B4D3F">
        <w:br w:type="page"/>
      </w:r>
    </w:p>
    <w:p w14:paraId="72B521B3" w14:textId="77777777" w:rsidR="00D72293" w:rsidRPr="00185B9C" w:rsidRDefault="00D72293" w:rsidP="00D72293">
      <w:pPr>
        <w:pStyle w:val="H23GR"/>
        <w:rPr>
          <w:bCs/>
        </w:rPr>
      </w:pPr>
      <w:r>
        <w:lastRenderedPageBreak/>
        <w:tab/>
      </w:r>
      <w:r w:rsidRPr="00C22615">
        <w:rPr>
          <w:b w:val="0"/>
        </w:rPr>
        <w:tab/>
        <w:t>Рис. A5-VI</w:t>
      </w:r>
      <w:r w:rsidRPr="00C22615">
        <w:br/>
      </w:r>
      <w:r>
        <w:tab/>
      </w:r>
      <w:r w:rsidRPr="00185B9C">
        <w:rPr>
          <w:bCs/>
        </w:rPr>
        <w:t>Пример знака для тихоходных транспортных средств</w:t>
      </w:r>
    </w:p>
    <w:p w14:paraId="29DAD002" w14:textId="77777777" w:rsidR="00D72293" w:rsidRPr="006B4D3F" w:rsidRDefault="00D72293" w:rsidP="00D72293">
      <w:pPr>
        <w:tabs>
          <w:tab w:val="left" w:pos="600"/>
          <w:tab w:val="left" w:pos="1200"/>
          <w:tab w:val="left" w:pos="1800"/>
          <w:tab w:val="left" w:pos="2400"/>
          <w:tab w:val="left" w:pos="5245"/>
          <w:tab w:val="left" w:pos="6600"/>
        </w:tabs>
      </w:pPr>
      <w:r w:rsidRPr="006B4D3F">
        <w:rPr>
          <w:noProof/>
          <w:u w:val="single"/>
          <w:lang w:val="fr-CH" w:eastAsia="fr-CH"/>
        </w:rPr>
        <mc:AlternateContent>
          <mc:Choice Requires="wpg">
            <w:drawing>
              <wp:anchor distT="0" distB="0" distL="114300" distR="114300" simplePos="0" relativeHeight="251702272" behindDoc="0" locked="0" layoutInCell="1" allowOverlap="1" wp14:anchorId="7525B29D" wp14:editId="42422CBE">
                <wp:simplePos x="0" y="0"/>
                <wp:positionH relativeFrom="column">
                  <wp:posOffset>789482</wp:posOffset>
                </wp:positionH>
                <wp:positionV relativeFrom="paragraph">
                  <wp:posOffset>79882</wp:posOffset>
                </wp:positionV>
                <wp:extent cx="4810125" cy="2788285"/>
                <wp:effectExtent l="0" t="0" r="0" b="0"/>
                <wp:wrapNone/>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E3871D" w14:textId="77777777" w:rsidR="003651B6" w:rsidRPr="005E6C66" w:rsidRDefault="003651B6" w:rsidP="00D72293">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587564CA" w14:textId="77777777" w:rsidR="003651B6" w:rsidRPr="005E6C66" w:rsidRDefault="003651B6" w:rsidP="00D72293">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1B5EE31F" w14:textId="77777777" w:rsidR="003651B6" w:rsidRPr="005E6C66" w:rsidRDefault="003651B6" w:rsidP="00D72293">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700FA41E" w14:textId="77777777" w:rsidR="003651B6" w:rsidRPr="005E6C66" w:rsidRDefault="003651B6" w:rsidP="00D72293">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7702A9" w14:textId="77777777" w:rsidR="003651B6" w:rsidRPr="005E6C66" w:rsidRDefault="003651B6" w:rsidP="00D72293">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FBD2"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BFB2" w14:textId="77777777" w:rsidR="003651B6" w:rsidRPr="00C16729" w:rsidRDefault="003651B6" w:rsidP="00D72293">
                              <w:pPr>
                                <w:pStyle w:val="NormalWeb"/>
                                <w:spacing w:before="0" w:beforeAutospacing="0" w:after="0" w:afterAutospacing="0"/>
                                <w:jc w:val="center"/>
                                <w:rPr>
                                  <w:sz w:val="16"/>
                                  <w:szCs w:val="16"/>
                                </w:rPr>
                              </w:pPr>
                              <w:r w:rsidRPr="00C16729">
                                <w:rPr>
                                  <w:sz w:val="16"/>
                                  <w:szCs w:val="16"/>
                                  <w:lang w:val="ru-RU"/>
                                </w:rPr>
                                <w:t>350−365 мм</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5895"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≤5 мм</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0302"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≥1 мм</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3D6A5"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9173"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30815"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CB8C" w14:textId="77777777" w:rsidR="003651B6" w:rsidRPr="00DF6091" w:rsidRDefault="003651B6" w:rsidP="00D72293">
                              <w:pPr>
                                <w:pStyle w:val="NormalWeb"/>
                                <w:spacing w:before="0" w:beforeAutospacing="0" w:after="0" w:afterAutospacing="0"/>
                                <w:rPr>
                                  <w:sz w:val="18"/>
                                  <w:szCs w:val="18"/>
                                  <w:lang w:val="ru-RU"/>
                                </w:rPr>
                              </w:pPr>
                              <w:r w:rsidRPr="00DF6091">
                                <w:rPr>
                                  <w:sz w:val="18"/>
                                  <w:szCs w:val="18"/>
                                  <w:lang w:val="ru-RU"/>
                                </w:rPr>
                                <w:t>Красный светоотражающий материал или уголковый отражатель (класс 1 или класс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3362" y="0"/>
                            <a:ext cx="34304"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C010" w14:textId="77777777" w:rsidR="003651B6" w:rsidRPr="00DF6091" w:rsidRDefault="003651B6" w:rsidP="00DF6091">
                              <w:pPr>
                                <w:pStyle w:val="NormalWeb"/>
                                <w:spacing w:before="0" w:beforeAutospacing="0" w:after="0" w:afterAutospacing="0"/>
                                <w:ind w:right="-83"/>
                                <w:rPr>
                                  <w:sz w:val="18"/>
                                  <w:szCs w:val="18"/>
                                  <w:lang w:val="ru-RU"/>
                                </w:rPr>
                              </w:pPr>
                              <w:r w:rsidRPr="00DF6091">
                                <w:rPr>
                                  <w:sz w:val="18"/>
                                  <w:szCs w:val="18"/>
                                  <w:lang w:val="ru-RU"/>
                                </w:rPr>
                                <w:t>Красный флюоресцирующий матери</w:t>
                              </w:r>
                              <w:r>
                                <w:rPr>
                                  <w:sz w:val="18"/>
                                  <w:szCs w:val="18"/>
                                  <w:lang w:val="ru-RU"/>
                                </w:rPr>
                                <w:t>а</w:t>
                              </w:r>
                              <w:r w:rsidRPr="00DF6091">
                                <w:rPr>
                                  <w:sz w:val="18"/>
                                  <w:szCs w:val="18"/>
                                  <w:lang w:val="ru-RU"/>
                                </w:rPr>
                                <w:t xml:space="preserve">л (класс 1) </w:t>
                              </w:r>
                              <w:r>
                                <w:rPr>
                                  <w:sz w:val="18"/>
                                  <w:szCs w:val="18"/>
                                  <w:lang w:val="ru-RU"/>
                                </w:rPr>
                                <w:br/>
                              </w:r>
                              <w:r w:rsidRPr="00DF6091">
                                <w:rPr>
                                  <w:sz w:val="18"/>
                                  <w:szCs w:val="18"/>
                                  <w:lang w:val="ru-RU"/>
                                </w:rPr>
                                <w:t>или красный светоотражающий материал (класс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525B29D" id="Group 675" o:spid="_x0000_s1308" style="position:absolute;margin-left:62.15pt;margin-top:6.3pt;width:378.75pt;height:219.55pt;z-index:251702272;mso-position-horizontal-relative:text;mso-position-vertical-relative:text;mso-width-relative:margin;mso-height-relative:margin"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">
                <v:shape id="Sechseck 7" o:spid="_x0000_s1309"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4DE3871D" w14:textId="77777777" w:rsidR="003651B6" w:rsidRPr="005E6C66" w:rsidRDefault="003651B6" w:rsidP="00D72293">
                        <w:pPr>
                          <w:rPr>
                            <w:sz w:val="18"/>
                            <w:szCs w:val="18"/>
                          </w:rPr>
                        </w:pPr>
                      </w:p>
                    </w:txbxContent>
                  </v:textbox>
                </v:shape>
                <v:shape id="Sechseck 7" o:spid="_x0000_s1310"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587564CA" w14:textId="77777777" w:rsidR="003651B6" w:rsidRPr="005E6C66" w:rsidRDefault="003651B6" w:rsidP="00D72293">
                        <w:pPr>
                          <w:rPr>
                            <w:sz w:val="18"/>
                            <w:szCs w:val="18"/>
                          </w:rPr>
                        </w:pPr>
                      </w:p>
                    </w:txbxContent>
                  </v:textbox>
                </v:shape>
                <v:shape id="Gleichschenkliges Dreieck 1075" o:spid="_x0000_s1311"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1B5EE31F" w14:textId="77777777" w:rsidR="003651B6" w:rsidRPr="005E6C66" w:rsidRDefault="003651B6" w:rsidP="00D72293">
                        <w:pPr>
                          <w:rPr>
                            <w:sz w:val="18"/>
                            <w:szCs w:val="18"/>
                          </w:rPr>
                        </w:pPr>
                      </w:p>
                    </w:txbxContent>
                  </v:textbox>
                </v:shape>
                <v:shape id="Gleichschenkliges Dreieck 5" o:spid="_x0000_s1312"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700FA41E" w14:textId="77777777" w:rsidR="003651B6" w:rsidRPr="005E6C66" w:rsidRDefault="003651B6" w:rsidP="00D72293">
                        <w:pPr>
                          <w:rPr>
                            <w:sz w:val="18"/>
                            <w:szCs w:val="18"/>
                          </w:rPr>
                        </w:pPr>
                      </w:p>
                    </w:txbxContent>
                  </v:textbox>
                </v:shape>
                <v:line id="Gerade Verbindung 1077" o:spid="_x0000_s1313"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314"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315"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6A7702A9" w14:textId="77777777" w:rsidR="003651B6" w:rsidRPr="005E6C66" w:rsidRDefault="003651B6" w:rsidP="00D72293">
                          <w:pPr>
                            <w:rPr>
                              <w:sz w:val="18"/>
                              <w:szCs w:val="18"/>
                            </w:rPr>
                          </w:pPr>
                        </w:p>
                      </w:txbxContent>
                    </v:textbox>
                  </v:shape>
                  <v:shape id="Gerade Verbindung mit Pfeil 1080" o:spid="_x0000_s1316"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317"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318"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1735FBD2"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60°</w:t>
                        </w:r>
                      </w:p>
                    </w:txbxContent>
                  </v:textbox>
                </v:shape>
                <v:shape id="Gerade Verbindung mit Pfeil 1083" o:spid="_x0000_s1319"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20"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321"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322"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6456BFB2" w14:textId="77777777" w:rsidR="003651B6" w:rsidRPr="00C16729" w:rsidRDefault="003651B6" w:rsidP="00D72293">
                        <w:pPr>
                          <w:pStyle w:val="NormalWeb"/>
                          <w:spacing w:before="0" w:beforeAutospacing="0" w:after="0" w:afterAutospacing="0"/>
                          <w:jc w:val="center"/>
                          <w:rPr>
                            <w:sz w:val="16"/>
                            <w:szCs w:val="16"/>
                          </w:rPr>
                        </w:pPr>
                        <w:r w:rsidRPr="00C16729">
                          <w:rPr>
                            <w:sz w:val="16"/>
                            <w:szCs w:val="16"/>
                            <w:lang w:val="ru-RU"/>
                          </w:rPr>
                          <w:t>350−365 мм</w:t>
                        </w:r>
                      </w:p>
                    </w:txbxContent>
                  </v:textbox>
                </v:shape>
                <v:line id="Gerade Verbindung 1087" o:spid="_x0000_s1323"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324"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325"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326"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327"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2EEB5895"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≤5 мм</w:t>
                        </w:r>
                      </w:p>
                    </w:txbxContent>
                  </v:textbox>
                </v:shape>
                <v:line id="Gerade Verbindung 1092" o:spid="_x0000_s1328"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329"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330"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331"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6C790302"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≥1 мм</w:t>
                        </w:r>
                      </w:p>
                    </w:txbxContent>
                  </v:textbox>
                </v:shape>
                <v:shape id="Textfeld 60" o:spid="_x0000_s1332"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473D6A5"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v:textbox>
                </v:shape>
                <v:line id="Gerade Verbindung 1097" o:spid="_x0000_s1333"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334"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335"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336"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574F9173" w14:textId="77777777" w:rsidR="003651B6" w:rsidRPr="00C16729" w:rsidRDefault="003651B6" w:rsidP="00D72293">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v:textbox>
                </v:shape>
                <v:shape id="Textfeld 51" o:spid="_x0000_s1337" type="#_x0000_t202" style="position:absolute;top:8515;width:3081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AA9CB8C" w14:textId="77777777" w:rsidR="003651B6" w:rsidRPr="00DF6091" w:rsidRDefault="003651B6" w:rsidP="00D72293">
                        <w:pPr>
                          <w:pStyle w:val="NormalWeb"/>
                          <w:spacing w:before="0" w:beforeAutospacing="0" w:after="0" w:afterAutospacing="0"/>
                          <w:rPr>
                            <w:sz w:val="18"/>
                            <w:szCs w:val="18"/>
                            <w:lang w:val="ru-RU"/>
                          </w:rPr>
                        </w:pPr>
                        <w:r w:rsidRPr="00DF6091">
                          <w:rPr>
                            <w:sz w:val="18"/>
                            <w:szCs w:val="18"/>
                            <w:lang w:val="ru-RU"/>
                          </w:rPr>
                          <w:t>Красный светоотражающий материал или уголковый отражатель (класс 1 или класс 2)</w:t>
                        </w:r>
                      </w:p>
                    </w:txbxContent>
                  </v:textbox>
                </v:shape>
                <v:shape id="Textfeld 52" o:spid="_x0000_s1338" type="#_x0000_t202" style="position:absolute;left:3362;width:34304;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0C1BC010" w14:textId="77777777" w:rsidR="003651B6" w:rsidRPr="00DF6091" w:rsidRDefault="003651B6" w:rsidP="00DF6091">
                        <w:pPr>
                          <w:pStyle w:val="NormalWeb"/>
                          <w:spacing w:before="0" w:beforeAutospacing="0" w:after="0" w:afterAutospacing="0"/>
                          <w:ind w:right="-83"/>
                          <w:rPr>
                            <w:sz w:val="18"/>
                            <w:szCs w:val="18"/>
                            <w:lang w:val="ru-RU"/>
                          </w:rPr>
                        </w:pPr>
                        <w:r w:rsidRPr="00DF6091">
                          <w:rPr>
                            <w:sz w:val="18"/>
                            <w:szCs w:val="18"/>
                            <w:lang w:val="ru-RU"/>
                          </w:rPr>
                          <w:t>Красный флюоресцирующий матери</w:t>
                        </w:r>
                        <w:r>
                          <w:rPr>
                            <w:sz w:val="18"/>
                            <w:szCs w:val="18"/>
                            <w:lang w:val="ru-RU"/>
                          </w:rPr>
                          <w:t>а</w:t>
                        </w:r>
                        <w:r w:rsidRPr="00DF6091">
                          <w:rPr>
                            <w:sz w:val="18"/>
                            <w:szCs w:val="18"/>
                            <w:lang w:val="ru-RU"/>
                          </w:rPr>
                          <w:t xml:space="preserve">л (класс 1) </w:t>
                        </w:r>
                        <w:r>
                          <w:rPr>
                            <w:sz w:val="18"/>
                            <w:szCs w:val="18"/>
                            <w:lang w:val="ru-RU"/>
                          </w:rPr>
                          <w:br/>
                        </w:r>
                        <w:r w:rsidRPr="00DF6091">
                          <w:rPr>
                            <w:sz w:val="18"/>
                            <w:szCs w:val="18"/>
                            <w:lang w:val="ru-RU"/>
                          </w:rPr>
                          <w:t>или красный светоотражающий материал (класс 2)</w:t>
                        </w:r>
                      </w:p>
                    </w:txbxContent>
                  </v:textbox>
                </v:shape>
                <v:line id="Gerade Verbindung 1103" o:spid="_x0000_s1339"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40"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v:group>
            </w:pict>
          </mc:Fallback>
        </mc:AlternateContent>
      </w:r>
    </w:p>
    <w:p w14:paraId="4A6A997E"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768F5C86"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74DD7424"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6EBD85D5"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77C426D9"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3B135761"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700C0A83"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18FC4179"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2068786E"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62E0D3A6"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66247047" w14:textId="77777777" w:rsidR="00D72293" w:rsidRPr="006B4D3F" w:rsidRDefault="00D72293" w:rsidP="00D72293">
      <w:pPr>
        <w:tabs>
          <w:tab w:val="left" w:pos="1418"/>
          <w:tab w:val="left" w:pos="1800"/>
          <w:tab w:val="left" w:pos="2400"/>
          <w:tab w:val="left" w:pos="3261"/>
          <w:tab w:val="left" w:pos="4200"/>
          <w:tab w:val="left" w:pos="6600"/>
        </w:tabs>
        <w:ind w:firstLine="1418"/>
      </w:pPr>
    </w:p>
    <w:p w14:paraId="1EF43FFE" w14:textId="77777777" w:rsidR="00D72293" w:rsidRPr="006B4D3F" w:rsidRDefault="00D72293" w:rsidP="00D72293">
      <w:pPr>
        <w:spacing w:line="240" w:lineRule="auto"/>
      </w:pPr>
    </w:p>
    <w:p w14:paraId="1B47B1D7" w14:textId="77777777" w:rsidR="00D72293" w:rsidRPr="006B4D3F" w:rsidRDefault="00D72293" w:rsidP="00D72293">
      <w:pPr>
        <w:spacing w:line="240" w:lineRule="auto"/>
      </w:pPr>
    </w:p>
    <w:p w14:paraId="287E5249" w14:textId="77777777" w:rsidR="00D72293" w:rsidRPr="006B4D3F" w:rsidRDefault="00D72293" w:rsidP="00D72293">
      <w:pPr>
        <w:spacing w:line="240" w:lineRule="auto"/>
      </w:pPr>
    </w:p>
    <w:p w14:paraId="11277172" w14:textId="77777777" w:rsidR="00D72293" w:rsidRPr="006B4D3F" w:rsidRDefault="00D72293" w:rsidP="00D72293">
      <w:pPr>
        <w:spacing w:line="240" w:lineRule="auto"/>
      </w:pPr>
    </w:p>
    <w:p w14:paraId="3137DB5C" w14:textId="77777777" w:rsidR="00D72293" w:rsidRPr="006B4D3F" w:rsidRDefault="00D72293" w:rsidP="00D72293">
      <w:pPr>
        <w:spacing w:line="240" w:lineRule="auto"/>
      </w:pPr>
    </w:p>
    <w:p w14:paraId="46E7340F" w14:textId="77777777" w:rsidR="00D72293" w:rsidRPr="006B4D3F" w:rsidRDefault="00D72293" w:rsidP="00D72293">
      <w:pPr>
        <w:spacing w:line="240" w:lineRule="auto"/>
      </w:pPr>
    </w:p>
    <w:p w14:paraId="2EC502E9" w14:textId="77777777" w:rsidR="00D72293" w:rsidRPr="006B4D3F" w:rsidRDefault="00D72293" w:rsidP="00D72293">
      <w:pPr>
        <w:spacing w:line="240" w:lineRule="auto"/>
      </w:pPr>
    </w:p>
    <w:p w14:paraId="570D67DB" w14:textId="77777777" w:rsidR="00D72293" w:rsidRPr="006B4D3F" w:rsidRDefault="00D72293" w:rsidP="00D72293">
      <w:pPr>
        <w:pStyle w:val="H23GR"/>
      </w:pPr>
    </w:p>
    <w:p w14:paraId="385613C7" w14:textId="77777777" w:rsidR="00D72293" w:rsidRPr="00185B9C" w:rsidRDefault="00D72293" w:rsidP="00D72293">
      <w:pPr>
        <w:pStyle w:val="H23GR"/>
        <w:rPr>
          <w:bCs/>
        </w:rPr>
      </w:pPr>
      <w:bookmarkStart w:id="10" w:name="_Toc386120422"/>
      <w:r>
        <w:tab/>
      </w:r>
      <w:r>
        <w:tab/>
      </w:r>
      <w:r w:rsidRPr="00C22615">
        <w:rPr>
          <w:b w:val="0"/>
        </w:rPr>
        <w:t>Рис. A5-VIII</w:t>
      </w:r>
      <w:r>
        <w:br/>
      </w:r>
      <w:r>
        <w:tab/>
      </w:r>
      <w:r w:rsidRPr="00185B9C">
        <w:rPr>
          <w:bCs/>
        </w:rPr>
        <w:t xml:space="preserve">Форма и размеры предупреждающего треугольника типа 1 и его упора </w:t>
      </w:r>
      <w:bookmarkEnd w:id="10"/>
    </w:p>
    <w:p w14:paraId="59417D40" w14:textId="77777777" w:rsidR="00D72293" w:rsidRPr="006B4D3F" w:rsidRDefault="00D72293" w:rsidP="00D72293">
      <w:pPr>
        <w:pStyle w:val="Heading1"/>
        <w:rPr>
          <w:sz w:val="8"/>
          <w:szCs w:val="8"/>
        </w:rPr>
      </w:pPr>
    </w:p>
    <w:p w14:paraId="406EF6C9" w14:textId="77777777" w:rsidR="00D72293" w:rsidRPr="006B4D3F" w:rsidRDefault="00D72293" w:rsidP="00D72293">
      <w:pPr>
        <w:keepNext/>
        <w:spacing w:line="240" w:lineRule="auto"/>
        <w:ind w:left="1134" w:right="1134"/>
      </w:pPr>
    </w:p>
    <w:p w14:paraId="7BFE647E" w14:textId="77777777" w:rsidR="00D72293" w:rsidRPr="006B4D3F" w:rsidRDefault="00D72293" w:rsidP="00D72293">
      <w:pPr>
        <w:keepNext/>
        <w:spacing w:line="240" w:lineRule="auto"/>
        <w:ind w:left="1134" w:right="849"/>
      </w:pPr>
      <w:r w:rsidRPr="006B4D3F">
        <w:rPr>
          <w:noProof/>
          <w:lang w:val="fr-CH" w:eastAsia="fr-CH"/>
        </w:rPr>
        <mc:AlternateContent>
          <mc:Choice Requires="wpg">
            <w:drawing>
              <wp:anchor distT="0" distB="0" distL="114300" distR="114300" simplePos="0" relativeHeight="251701248" behindDoc="0" locked="0" layoutInCell="1" allowOverlap="1" wp14:anchorId="7FBB4AAA" wp14:editId="4F2C4D33">
                <wp:simplePos x="0" y="0"/>
                <wp:positionH relativeFrom="column">
                  <wp:posOffset>773250</wp:posOffset>
                </wp:positionH>
                <wp:positionV relativeFrom="paragraph">
                  <wp:posOffset>15030</wp:posOffset>
                </wp:positionV>
                <wp:extent cx="4691376" cy="3016885"/>
                <wp:effectExtent l="0" t="38100" r="0" b="0"/>
                <wp:wrapNone/>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76" cy="3016885"/>
                          <a:chOff x="-340" y="0"/>
                          <a:chExt cx="69788" cy="45455"/>
                        </a:xfrm>
                      </wpg:grpSpPr>
                      <pic:pic xmlns:pic="http://schemas.openxmlformats.org/drawingml/2006/picture">
                        <pic:nvPicPr>
                          <pic:cNvPr id="28704" name="Grafik 102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AB2858" w14:textId="77777777" w:rsidR="003651B6" w:rsidRPr="005E6C66" w:rsidRDefault="003651B6" w:rsidP="00D72293">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2303AB60" w14:textId="77777777" w:rsidR="003651B6" w:rsidRPr="005E6C66" w:rsidRDefault="003651B6" w:rsidP="00D72293">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5B3BD0F" w14:textId="77777777" w:rsidR="003651B6" w:rsidRPr="005E6C66" w:rsidRDefault="003651B6" w:rsidP="00D72293">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0"/>
                            <a:ext cx="12726"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753D"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R= 15 ± 5 мм</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0" y="38067"/>
                            <a:ext cx="8966" cy="3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1BEF"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≥70 мм</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F6C0"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≤300 мм</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2898" y="3712"/>
                            <a:ext cx="29148" cy="6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D6C3" w14:textId="77777777" w:rsidR="003651B6" w:rsidRPr="00DF6091" w:rsidRDefault="003651B6" w:rsidP="00D72293">
                              <w:pPr>
                                <w:pStyle w:val="NormalWeb"/>
                                <w:spacing w:before="0" w:beforeAutospacing="0" w:after="0" w:afterAutospacing="0"/>
                                <w:jc w:val="center"/>
                                <w:rPr>
                                  <w:sz w:val="16"/>
                                  <w:szCs w:val="16"/>
                                  <w:lang w:val="ru-RU"/>
                                </w:rPr>
                              </w:pPr>
                              <w:r w:rsidRPr="00DF6091">
                                <w:rPr>
                                  <w:sz w:val="16"/>
                                  <w:szCs w:val="16"/>
                                  <w:lang w:val="ru-RU"/>
                                </w:rPr>
                                <w:t>Кромка необязательно красного цвета шириной не более 5 мм</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7727" y="21437"/>
                            <a:ext cx="128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AAB0"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Полая часть</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3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EAA5"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500 ± 50 мм</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5866"/>
                            <a:ext cx="9423" cy="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3517"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 xml:space="preserve">R ≤ 20 мм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1516"/>
                            <a:ext cx="9423"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678F"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 xml:space="preserve">R ≤ 5 мм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340" y="36266"/>
                            <a:ext cx="22263" cy="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1B3C" w14:textId="77777777" w:rsidR="003651B6" w:rsidRPr="00BA5D81" w:rsidRDefault="003651B6" w:rsidP="00D72293">
                              <w:pPr>
                                <w:pStyle w:val="NormalWeb"/>
                                <w:spacing w:before="0" w:beforeAutospacing="0" w:after="0" w:afterAutospacing="0"/>
                                <w:rPr>
                                  <w:sz w:val="16"/>
                                  <w:szCs w:val="16"/>
                                  <w:lang w:val="ru-RU"/>
                                </w:rPr>
                              </w:pPr>
                              <w:r w:rsidRPr="00BA5D81">
                                <w:rPr>
                                  <w:sz w:val="16"/>
                                  <w:szCs w:val="16"/>
                                  <w:lang w:val="ru-RU"/>
                                </w:rPr>
                                <w:t xml:space="preserve">Красная флюоресцирующая часть </w:t>
                              </w:r>
                            </w:p>
                            <w:p w14:paraId="24D9ACA2" w14:textId="77777777" w:rsidR="003651B6" w:rsidRPr="00BA5D81" w:rsidRDefault="003651B6" w:rsidP="00D72293">
                              <w:pPr>
                                <w:pStyle w:val="NormalWeb"/>
                                <w:spacing w:before="0" w:beforeAutospacing="0" w:after="0" w:afterAutospacing="0"/>
                                <w:rPr>
                                  <w:sz w:val="16"/>
                                  <w:szCs w:val="16"/>
                                  <w:lang w:val="ru-RU"/>
                                </w:rPr>
                              </w:pPr>
                              <w:r w:rsidRPr="00BA5D81">
                                <w:rPr>
                                  <w:sz w:val="16"/>
                                  <w:szCs w:val="16"/>
                                  <w:lang w:val="ru-RU"/>
                                </w:rPr>
                                <w:t>Общая площадь ≥315 см²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80" y="29344"/>
                            <a:ext cx="20477"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D11B"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Красная светоотражающая часть</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3C4B" w14:textId="77777777" w:rsidR="003651B6" w:rsidRPr="00BA5D81" w:rsidRDefault="003651B6" w:rsidP="00D72293">
                              <w:pPr>
                                <w:pStyle w:val="NormalWeb"/>
                                <w:spacing w:before="0" w:beforeAutospacing="0" w:after="0" w:afterAutospacing="0"/>
                                <w:jc w:val="center"/>
                                <w:rPr>
                                  <w:sz w:val="16"/>
                                  <w:szCs w:val="16"/>
                                  <w:lang w:val="ru-RU"/>
                                </w:rPr>
                              </w:pPr>
                              <w:r w:rsidRPr="00BA5D81">
                                <w:rPr>
                                  <w:sz w:val="16"/>
                                  <w:szCs w:val="16"/>
                                  <w:lang w:val="ru-RU"/>
                                </w:rPr>
                                <w:t>+0</w:t>
                              </w:r>
                            </w:p>
                            <w:p w14:paraId="16F9D66D" w14:textId="77777777" w:rsidR="003651B6" w:rsidRPr="00077445" w:rsidRDefault="003651B6" w:rsidP="00D72293">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74" y="10000"/>
                            <a:ext cx="15187"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2F9F" w14:textId="77777777" w:rsidR="003651B6" w:rsidRPr="00BA5D81" w:rsidRDefault="003651B6" w:rsidP="00BA5D81">
                              <w:pPr>
                                <w:pStyle w:val="NormalWeb"/>
                                <w:spacing w:before="0" w:beforeAutospacing="0" w:after="0" w:afterAutospacing="0"/>
                                <w:ind w:left="-56"/>
                                <w:rPr>
                                  <w:sz w:val="16"/>
                                  <w:szCs w:val="16"/>
                                </w:rPr>
                              </w:pPr>
                              <w:r w:rsidRPr="00BA5D81">
                                <w:rPr>
                                  <w:sz w:val="16"/>
                                  <w:szCs w:val="16"/>
                                  <w:lang w:val="ru-RU"/>
                                </w:rPr>
                                <w:t>50</w:t>
                              </w:r>
                              <w:r>
                                <w:rPr>
                                  <w:sz w:val="16"/>
                                  <w:szCs w:val="16"/>
                                  <w:lang w:val="ru-RU"/>
                                </w:rPr>
                                <w:t xml:space="preserve">  </w:t>
                              </w:r>
                              <w:r w:rsidRPr="00BA5D81">
                                <w:rPr>
                                  <w:sz w:val="16"/>
                                  <w:szCs w:val="16"/>
                                  <w:lang w:val="ru-RU"/>
                                </w:rPr>
                                <w:t xml:space="preserve">         </w:t>
                              </w:r>
                              <w:r>
                                <w:rPr>
                                  <w:sz w:val="16"/>
                                  <w:szCs w:val="16"/>
                                  <w:lang w:val="ru-RU"/>
                                </w:rPr>
                                <w:t xml:space="preserve"> </w:t>
                              </w:r>
                              <w:r w:rsidRPr="00BA5D81">
                                <w:rPr>
                                  <w:sz w:val="16"/>
                                  <w:szCs w:val="16"/>
                                  <w:lang w:val="ru-RU"/>
                                </w:rPr>
                                <w:t>мм</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BB4AAA" id="Group 708" o:spid="_x0000_s1341" style="position:absolute;left:0;text-align:left;margin-left:60.9pt;margin-top:1.2pt;width:369.4pt;height:237.55pt;z-index:251701248;mso-position-horizontal-relative:text;mso-position-vertical-relative:text;mso-width-relative:margin;mso-height-relative:margin" coordorigin="-340" coordsize="69788,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">
                <v:shape id="Grafik 1025" o:spid="_x0000_s1342"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">
                  <v:imagedata r:id="rId59" o:title=""/>
                </v:shape>
                <v:shape id="Gleichschenkliges Dreieck 1026" o:spid="_x0000_s1343"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6DAB2858" w14:textId="77777777" w:rsidR="003651B6" w:rsidRPr="005E6C66" w:rsidRDefault="003651B6" w:rsidP="00D72293">
                        <w:pPr>
                          <w:rPr>
                            <w:sz w:val="14"/>
                            <w:szCs w:val="14"/>
                          </w:rPr>
                        </w:pPr>
                      </w:p>
                    </w:txbxContent>
                  </v:textbox>
                </v:shape>
                <v:shape id="Gleichschenkliges Dreieck 1027" o:spid="_x0000_s1344"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2303AB60" w14:textId="77777777" w:rsidR="003651B6" w:rsidRPr="005E6C66" w:rsidRDefault="003651B6" w:rsidP="00D72293">
                        <w:pPr>
                          <w:rPr>
                            <w:sz w:val="14"/>
                            <w:szCs w:val="14"/>
                          </w:rPr>
                        </w:pPr>
                      </w:p>
                    </w:txbxContent>
                  </v:textbox>
                </v:shape>
                <v:rect id="Rechteck 1028" o:spid="_x0000_s1345"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60" o:title="" color2="white [3212]" type="pattern"/>
                  <v:textbox>
                    <w:txbxContent>
                      <w:p w14:paraId="45B3BD0F" w14:textId="77777777" w:rsidR="003651B6" w:rsidRPr="005E6C66" w:rsidRDefault="003651B6" w:rsidP="00D72293">
                        <w:pPr>
                          <w:rPr>
                            <w:sz w:val="14"/>
                            <w:szCs w:val="14"/>
                          </w:rPr>
                        </w:pPr>
                      </w:p>
                    </w:txbxContent>
                  </v:textbox>
                </v:rect>
                <v:line id="Gerade Verbindung 1029" o:spid="_x0000_s1346"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47"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48"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49"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50"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51"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52"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53" type="#_x0000_t202" style="position:absolute;left:18802;width:12726;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1E1A753D"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R= 15 ± 5 мм</w:t>
                        </w:r>
                      </w:p>
                    </w:txbxContent>
                  </v:textbox>
                </v:shape>
                <v:shape id="Gerade Verbindung mit Pfeil 1037" o:spid="_x0000_s1354"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55" type="#_x0000_t202" style="position:absolute;left:37970;top:38067;width:896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25B51BEF"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≥70 мм</w:t>
                        </w:r>
                      </w:p>
                    </w:txbxContent>
                  </v:textbox>
                </v:shape>
                <v:line id="Gerade Verbindung 1039" o:spid="_x0000_s1356"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57"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58"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59" type="#_x0000_t202" style="position:absolute;left:55118;top:39940;width:9411;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2579F6C0"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≤300 мм</w:t>
                        </w:r>
                      </w:p>
                    </w:txbxContent>
                  </v:textbox>
                </v:shape>
                <v:shape id="Textfeld 43" o:spid="_x0000_s1360" type="#_x0000_t202" style="position:absolute;left:2898;top:3712;width:29148;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2317D6C3" w14:textId="77777777" w:rsidR="003651B6" w:rsidRPr="00DF6091" w:rsidRDefault="003651B6" w:rsidP="00D72293">
                        <w:pPr>
                          <w:pStyle w:val="NormalWeb"/>
                          <w:spacing w:before="0" w:beforeAutospacing="0" w:after="0" w:afterAutospacing="0"/>
                          <w:jc w:val="center"/>
                          <w:rPr>
                            <w:sz w:val="16"/>
                            <w:szCs w:val="16"/>
                            <w:lang w:val="ru-RU"/>
                          </w:rPr>
                        </w:pPr>
                        <w:r w:rsidRPr="00DF6091">
                          <w:rPr>
                            <w:sz w:val="16"/>
                            <w:szCs w:val="16"/>
                            <w:lang w:val="ru-RU"/>
                          </w:rPr>
                          <w:t>Кромка необязательно красного цвета шириной не более 5 мм</w:t>
                        </w:r>
                      </w:p>
                    </w:txbxContent>
                  </v:textbox>
                </v:shape>
                <v:shape id="Textfeld 44" o:spid="_x0000_s1361" type="#_x0000_t202" style="position:absolute;left:7727;top:21437;width:1285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0424AAB0"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Полая часть</w:t>
                        </w:r>
                      </w:p>
                    </w:txbxContent>
                  </v:textbox>
                </v:shape>
                <v:line id="Gerade Verbindung 1045" o:spid="_x0000_s1362"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63"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64"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65"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66"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67"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68" type="#_x0000_t202" style="position:absolute;left:53978;top:17672;width:11874;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B8EEAA5"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500 ± 50 мм</w:t>
                        </w:r>
                      </w:p>
                    </w:txbxContent>
                  </v:textbox>
                </v:shape>
                <v:line id="Gerade Verbindung 1052" o:spid="_x0000_s1369"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70"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71" type="#_x0000_t202" style="position:absolute;left:55104;top:5866;width:9423;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1C523517"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 xml:space="preserve">R ≤ 20 мм </w:t>
                        </w:r>
                      </w:p>
                    </w:txbxContent>
                  </v:textbox>
                </v:shape>
                <v:shape id="Gerade Verbindung mit Pfeil 1055" o:spid="_x0000_s1372"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73"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74" type="#_x0000_t202" style="position:absolute;left:60025;top:11516;width:9423;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4E82678F" w14:textId="77777777" w:rsidR="003651B6" w:rsidRPr="00DF6091" w:rsidRDefault="003651B6" w:rsidP="00D72293">
                        <w:pPr>
                          <w:pStyle w:val="NormalWeb"/>
                          <w:spacing w:before="0" w:beforeAutospacing="0" w:after="0" w:afterAutospacing="0"/>
                          <w:rPr>
                            <w:sz w:val="16"/>
                            <w:szCs w:val="16"/>
                          </w:rPr>
                        </w:pPr>
                        <w:r w:rsidRPr="00DF6091">
                          <w:rPr>
                            <w:sz w:val="16"/>
                            <w:szCs w:val="16"/>
                            <w:lang w:val="ru-RU"/>
                          </w:rPr>
                          <w:t xml:space="preserve">R ≤ 5 мм </w:t>
                        </w:r>
                      </w:p>
                    </w:txbxContent>
                  </v:textbox>
                </v:shape>
                <v:shape id="Gerade Verbindung mit Pfeil 1058" o:spid="_x0000_s1375"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76"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77"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78"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79" type="#_x0000_t202" style="position:absolute;left:-340;top:36266;width:22263;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51181B3C" w14:textId="77777777" w:rsidR="003651B6" w:rsidRPr="00BA5D81" w:rsidRDefault="003651B6" w:rsidP="00D72293">
                        <w:pPr>
                          <w:pStyle w:val="NormalWeb"/>
                          <w:spacing w:before="0" w:beforeAutospacing="0" w:after="0" w:afterAutospacing="0"/>
                          <w:rPr>
                            <w:sz w:val="16"/>
                            <w:szCs w:val="16"/>
                            <w:lang w:val="ru-RU"/>
                          </w:rPr>
                        </w:pPr>
                        <w:r w:rsidRPr="00BA5D81">
                          <w:rPr>
                            <w:sz w:val="16"/>
                            <w:szCs w:val="16"/>
                            <w:lang w:val="ru-RU"/>
                          </w:rPr>
                          <w:t xml:space="preserve">Красная флюоресцирующая часть </w:t>
                        </w:r>
                      </w:p>
                      <w:p w14:paraId="24D9ACA2" w14:textId="77777777" w:rsidR="003651B6" w:rsidRPr="00BA5D81" w:rsidRDefault="003651B6" w:rsidP="00D72293">
                        <w:pPr>
                          <w:pStyle w:val="NormalWeb"/>
                          <w:spacing w:before="0" w:beforeAutospacing="0" w:after="0" w:afterAutospacing="0"/>
                          <w:rPr>
                            <w:sz w:val="16"/>
                            <w:szCs w:val="16"/>
                            <w:lang w:val="ru-RU"/>
                          </w:rPr>
                        </w:pPr>
                        <w:r w:rsidRPr="00BA5D81">
                          <w:rPr>
                            <w:sz w:val="16"/>
                            <w:szCs w:val="16"/>
                            <w:lang w:val="ru-RU"/>
                          </w:rPr>
                          <w:t>Общая площадь ≥315 см²</w:t>
                        </w:r>
                      </w:p>
                    </w:txbxContent>
                  </v:textbox>
                </v:shape>
                <v:line id="Gerade Verbindung 1063" o:spid="_x0000_s1380"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81"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82" type="#_x0000_t202" style="position:absolute;left:-80;top:29344;width:20477;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6D5CD11B"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Красная светоотражающая часть</w:t>
                        </w:r>
                      </w:p>
                    </w:txbxContent>
                  </v:textbox>
                </v:shape>
                <v:line id="Gerade Verbindung 1066" o:spid="_x0000_s1383"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84" type="#_x0000_t202" style="position:absolute;left:14427;top:9113;width:7200;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48343C4B" w14:textId="77777777" w:rsidR="003651B6" w:rsidRPr="00BA5D81" w:rsidRDefault="003651B6" w:rsidP="00D72293">
                        <w:pPr>
                          <w:pStyle w:val="NormalWeb"/>
                          <w:spacing w:before="0" w:beforeAutospacing="0" w:after="0" w:afterAutospacing="0"/>
                          <w:jc w:val="center"/>
                          <w:rPr>
                            <w:sz w:val="16"/>
                            <w:szCs w:val="16"/>
                            <w:lang w:val="ru-RU"/>
                          </w:rPr>
                        </w:pPr>
                        <w:r w:rsidRPr="00BA5D81">
                          <w:rPr>
                            <w:sz w:val="16"/>
                            <w:szCs w:val="16"/>
                            <w:lang w:val="ru-RU"/>
                          </w:rPr>
                          <w:t>+0</w:t>
                        </w:r>
                      </w:p>
                      <w:p w14:paraId="16F9D66D" w14:textId="77777777" w:rsidR="003651B6" w:rsidRPr="00077445" w:rsidRDefault="003651B6" w:rsidP="00D72293">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v:textbox>
                </v:shape>
                <v:shape id="Textfeld 109" o:spid="_x0000_s1385" type="#_x0000_t202" style="position:absolute;left:13674;top:10000;width:15187;height:6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6B9D2F9F" w14:textId="77777777" w:rsidR="003651B6" w:rsidRPr="00BA5D81" w:rsidRDefault="003651B6" w:rsidP="00BA5D81">
                        <w:pPr>
                          <w:pStyle w:val="NormalWeb"/>
                          <w:spacing w:before="0" w:beforeAutospacing="0" w:after="0" w:afterAutospacing="0"/>
                          <w:ind w:left="-56"/>
                          <w:rPr>
                            <w:sz w:val="16"/>
                            <w:szCs w:val="16"/>
                          </w:rPr>
                        </w:pPr>
                        <w:r w:rsidRPr="00BA5D81">
                          <w:rPr>
                            <w:sz w:val="16"/>
                            <w:szCs w:val="16"/>
                            <w:lang w:val="ru-RU"/>
                          </w:rPr>
                          <w:t>50</w:t>
                        </w:r>
                        <w:r>
                          <w:rPr>
                            <w:sz w:val="16"/>
                            <w:szCs w:val="16"/>
                            <w:lang w:val="ru-RU"/>
                          </w:rPr>
                          <w:t xml:space="preserve">  </w:t>
                        </w:r>
                        <w:r w:rsidRPr="00BA5D81">
                          <w:rPr>
                            <w:sz w:val="16"/>
                            <w:szCs w:val="16"/>
                            <w:lang w:val="ru-RU"/>
                          </w:rPr>
                          <w:t xml:space="preserve">         </w:t>
                        </w:r>
                        <w:r>
                          <w:rPr>
                            <w:sz w:val="16"/>
                            <w:szCs w:val="16"/>
                            <w:lang w:val="ru-RU"/>
                          </w:rPr>
                          <w:t xml:space="preserve"> </w:t>
                        </w:r>
                        <w:r w:rsidRPr="00BA5D81">
                          <w:rPr>
                            <w:sz w:val="16"/>
                            <w:szCs w:val="16"/>
                            <w:lang w:val="ru-RU"/>
                          </w:rPr>
                          <w:t>мм</w:t>
                        </w:r>
                      </w:p>
                    </w:txbxContent>
                  </v:textbox>
                </v:shape>
                <v:shape id="Gerade Verbindung mit Pfeil 1069" o:spid="_x0000_s1386"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87"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group>
            </w:pict>
          </mc:Fallback>
        </mc:AlternateContent>
      </w:r>
    </w:p>
    <w:p w14:paraId="6962300E" w14:textId="77777777" w:rsidR="00D72293" w:rsidRPr="006B4D3F" w:rsidRDefault="00D72293" w:rsidP="00D72293">
      <w:pPr>
        <w:keepNext/>
        <w:spacing w:line="240" w:lineRule="auto"/>
        <w:ind w:left="1134" w:right="1134"/>
      </w:pPr>
    </w:p>
    <w:p w14:paraId="76DA73B5" w14:textId="77777777" w:rsidR="00D72293" w:rsidRPr="006B4D3F" w:rsidRDefault="00D72293" w:rsidP="00D72293">
      <w:pPr>
        <w:keepNext/>
        <w:spacing w:line="240" w:lineRule="auto"/>
        <w:ind w:left="1134" w:right="1134"/>
      </w:pPr>
    </w:p>
    <w:p w14:paraId="3595D2CD" w14:textId="77777777" w:rsidR="00D72293" w:rsidRPr="006B4D3F" w:rsidRDefault="00D72293" w:rsidP="00D72293">
      <w:pPr>
        <w:keepNext/>
        <w:spacing w:line="240" w:lineRule="auto"/>
        <w:ind w:left="1134" w:right="1134"/>
      </w:pPr>
    </w:p>
    <w:p w14:paraId="4FC4D99D" w14:textId="77777777" w:rsidR="00D72293" w:rsidRPr="006B4D3F" w:rsidRDefault="00D72293" w:rsidP="00D72293">
      <w:pPr>
        <w:keepNext/>
        <w:spacing w:line="240" w:lineRule="auto"/>
        <w:ind w:left="1134" w:right="1134"/>
      </w:pPr>
    </w:p>
    <w:p w14:paraId="4DDD3F64" w14:textId="77777777" w:rsidR="00D72293" w:rsidRPr="006B4D3F" w:rsidRDefault="00D72293" w:rsidP="00D72293">
      <w:pPr>
        <w:keepNext/>
        <w:spacing w:line="240" w:lineRule="auto"/>
        <w:ind w:left="1134" w:right="1134"/>
      </w:pPr>
    </w:p>
    <w:p w14:paraId="3BD5B39F" w14:textId="77777777" w:rsidR="00D72293" w:rsidRPr="006B4D3F" w:rsidRDefault="00D72293" w:rsidP="00D72293">
      <w:pPr>
        <w:keepNext/>
        <w:spacing w:line="240" w:lineRule="auto"/>
        <w:ind w:left="1134" w:right="1134"/>
      </w:pPr>
    </w:p>
    <w:p w14:paraId="1058C1DE" w14:textId="77777777" w:rsidR="00D72293" w:rsidRPr="006B4D3F" w:rsidRDefault="00BA5D81" w:rsidP="00D72293">
      <w:pPr>
        <w:keepNext/>
        <w:spacing w:line="240" w:lineRule="auto"/>
        <w:ind w:left="1134" w:right="1134"/>
      </w:pPr>
      <w:r>
        <w:rPr>
          <w:noProof/>
        </w:rPr>
        <mc:AlternateContent>
          <mc:Choice Requires="wps">
            <w:drawing>
              <wp:anchor distT="0" distB="0" distL="114300" distR="114300" simplePos="0" relativeHeight="251723776" behindDoc="0" locked="0" layoutInCell="1" allowOverlap="1" wp14:anchorId="719A77AA" wp14:editId="4DEDA24D">
                <wp:simplePos x="0" y="0"/>
                <wp:positionH relativeFrom="column">
                  <wp:posOffset>1644363</wp:posOffset>
                </wp:positionH>
                <wp:positionV relativeFrom="paragraph">
                  <wp:posOffset>25888</wp:posOffset>
                </wp:positionV>
                <wp:extent cx="523481" cy="254301"/>
                <wp:effectExtent l="0" t="0" r="0" b="0"/>
                <wp:wrapNone/>
                <wp:docPr id="26639"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81" cy="25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6061" w14:textId="77777777" w:rsidR="003651B6" w:rsidRPr="00BA5D81" w:rsidRDefault="003651B6" w:rsidP="00BA5D81">
                            <w:pPr>
                              <w:pStyle w:val="NormalWeb"/>
                              <w:spacing w:before="0" w:beforeAutospacing="0" w:after="0" w:afterAutospacing="0"/>
                              <w:rPr>
                                <w:sz w:val="16"/>
                                <w:szCs w:val="16"/>
                              </w:rPr>
                            </w:pPr>
                            <w:r w:rsidRPr="00BA5D81">
                              <w:rPr>
                                <w:sz w:val="16"/>
                                <w:szCs w:val="16"/>
                                <w:lang w:val="ru-RU"/>
                              </w:rPr>
                              <w:t>≥50 мм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A77AA" id="Textfeld 113" o:spid="_x0000_s1388" type="#_x0000_t202" style="position:absolute;left:0;text-align:left;margin-left:129.5pt;margin-top:2.05pt;width:41.2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OSwA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" filled="f" stroked="f">
                <v:textbox>
                  <w:txbxContent>
                    <w:p w14:paraId="0A466061" w14:textId="77777777" w:rsidR="003651B6" w:rsidRPr="00BA5D81" w:rsidRDefault="003651B6" w:rsidP="00BA5D81">
                      <w:pPr>
                        <w:pStyle w:val="NormalWeb"/>
                        <w:spacing w:before="0" w:beforeAutospacing="0" w:after="0" w:afterAutospacing="0"/>
                        <w:rPr>
                          <w:sz w:val="16"/>
                          <w:szCs w:val="16"/>
                        </w:rPr>
                      </w:pPr>
                      <w:r w:rsidRPr="00BA5D81">
                        <w:rPr>
                          <w:sz w:val="16"/>
                          <w:szCs w:val="16"/>
                          <w:lang w:val="ru-RU"/>
                        </w:rPr>
                        <w:t>≥50 мм</w:t>
                      </w:r>
                    </w:p>
                  </w:txbxContent>
                </v:textbox>
              </v:shape>
            </w:pict>
          </mc:Fallback>
        </mc:AlternateContent>
      </w:r>
    </w:p>
    <w:p w14:paraId="381212BA" w14:textId="77777777" w:rsidR="00D72293" w:rsidRPr="006B4D3F" w:rsidRDefault="00D72293" w:rsidP="00D72293">
      <w:pPr>
        <w:keepNext/>
        <w:spacing w:line="240" w:lineRule="auto"/>
        <w:ind w:left="1134" w:right="1134"/>
      </w:pPr>
    </w:p>
    <w:p w14:paraId="28654270" w14:textId="77777777" w:rsidR="00D72293" w:rsidRPr="006B4D3F" w:rsidRDefault="00D72293" w:rsidP="00D72293">
      <w:pPr>
        <w:keepNext/>
        <w:spacing w:line="240" w:lineRule="auto"/>
        <w:ind w:left="1134" w:right="1134"/>
      </w:pPr>
    </w:p>
    <w:p w14:paraId="4FB2867F" w14:textId="77777777" w:rsidR="00D72293" w:rsidRPr="006B4D3F" w:rsidRDefault="00D72293" w:rsidP="00D72293">
      <w:pPr>
        <w:keepNext/>
        <w:spacing w:line="240" w:lineRule="auto"/>
        <w:ind w:left="1134" w:right="1134"/>
      </w:pPr>
    </w:p>
    <w:p w14:paraId="0EDE9EBD" w14:textId="77777777" w:rsidR="00D72293" w:rsidRPr="006B4D3F" w:rsidRDefault="00D72293" w:rsidP="00D72293">
      <w:pPr>
        <w:keepNext/>
        <w:spacing w:line="240" w:lineRule="auto"/>
        <w:ind w:left="1134" w:right="1134"/>
      </w:pPr>
    </w:p>
    <w:p w14:paraId="0D7C8205" w14:textId="77777777" w:rsidR="00D72293" w:rsidRPr="006B4D3F" w:rsidRDefault="00D72293" w:rsidP="00D72293">
      <w:pPr>
        <w:keepNext/>
        <w:spacing w:line="240" w:lineRule="auto"/>
        <w:ind w:left="1134" w:right="1134"/>
      </w:pPr>
    </w:p>
    <w:p w14:paraId="7C94A69F" w14:textId="77777777" w:rsidR="00D72293" w:rsidRPr="006B4D3F" w:rsidRDefault="00D72293" w:rsidP="00D72293">
      <w:pPr>
        <w:keepNext/>
        <w:spacing w:line="240" w:lineRule="auto"/>
        <w:ind w:left="1134" w:right="1134"/>
      </w:pPr>
    </w:p>
    <w:p w14:paraId="6DC9136D" w14:textId="77777777" w:rsidR="00D72293" w:rsidRPr="006B4D3F" w:rsidRDefault="00D72293" w:rsidP="00D72293">
      <w:pPr>
        <w:keepNext/>
        <w:spacing w:line="240" w:lineRule="auto"/>
        <w:ind w:left="1134" w:right="1134"/>
      </w:pPr>
    </w:p>
    <w:p w14:paraId="55FB2B91" w14:textId="77777777" w:rsidR="00D72293" w:rsidRPr="006B4D3F" w:rsidRDefault="00D72293" w:rsidP="00D72293">
      <w:pPr>
        <w:keepNext/>
        <w:spacing w:line="240" w:lineRule="auto"/>
        <w:ind w:left="1134" w:right="1134"/>
      </w:pPr>
    </w:p>
    <w:p w14:paraId="1FC333F7" w14:textId="77777777" w:rsidR="00D72293" w:rsidRPr="006B4D3F" w:rsidRDefault="00D72293" w:rsidP="00D72293">
      <w:pPr>
        <w:keepNext/>
        <w:spacing w:line="240" w:lineRule="auto"/>
        <w:ind w:left="1134" w:right="1134"/>
      </w:pPr>
    </w:p>
    <w:p w14:paraId="1EAD5FDA" w14:textId="77777777" w:rsidR="00D72293" w:rsidRPr="006B4D3F" w:rsidRDefault="00D72293" w:rsidP="00D72293">
      <w:pPr>
        <w:keepNext/>
        <w:spacing w:line="240" w:lineRule="auto"/>
        <w:ind w:left="1134" w:right="1134"/>
      </w:pPr>
    </w:p>
    <w:p w14:paraId="7C42EEDB" w14:textId="77777777" w:rsidR="00D72293" w:rsidRPr="006B4D3F" w:rsidRDefault="00D72293" w:rsidP="00D72293">
      <w:pPr>
        <w:keepNext/>
        <w:spacing w:line="240" w:lineRule="auto"/>
        <w:ind w:left="1134" w:right="1134"/>
      </w:pPr>
    </w:p>
    <w:p w14:paraId="2ED23E65" w14:textId="77777777" w:rsidR="00D72293" w:rsidRPr="006B4D3F" w:rsidRDefault="00D72293" w:rsidP="00D72293">
      <w:pPr>
        <w:keepNext/>
        <w:spacing w:line="240" w:lineRule="auto"/>
        <w:ind w:left="1134" w:right="1134"/>
      </w:pPr>
    </w:p>
    <w:p w14:paraId="52B085D4" w14:textId="77777777" w:rsidR="00D72293" w:rsidRPr="006B4D3F" w:rsidRDefault="00D72293" w:rsidP="00D72293">
      <w:pPr>
        <w:keepNext/>
        <w:spacing w:line="240" w:lineRule="auto"/>
        <w:ind w:left="1134" w:right="1134"/>
      </w:pPr>
    </w:p>
    <w:p w14:paraId="590AE763" w14:textId="77777777" w:rsidR="00D72293" w:rsidRPr="006B4D3F" w:rsidRDefault="00D72293" w:rsidP="00D72293">
      <w:pPr>
        <w:keepNext/>
        <w:spacing w:line="240" w:lineRule="auto"/>
        <w:ind w:left="1134" w:right="1134"/>
      </w:pPr>
    </w:p>
    <w:p w14:paraId="125BA4D9" w14:textId="77777777" w:rsidR="00D72293" w:rsidRPr="006B4D3F" w:rsidRDefault="00D72293" w:rsidP="00D72293">
      <w:pPr>
        <w:spacing w:line="240" w:lineRule="auto"/>
      </w:pPr>
      <w:r w:rsidRPr="006B4D3F">
        <w:br w:type="page"/>
      </w:r>
    </w:p>
    <w:p w14:paraId="60CFD12D" w14:textId="77777777" w:rsidR="00D72293" w:rsidRPr="00185B9C" w:rsidRDefault="00D72293" w:rsidP="00D72293">
      <w:pPr>
        <w:pStyle w:val="H23GR"/>
        <w:rPr>
          <w:bCs/>
        </w:rPr>
      </w:pPr>
      <w:r>
        <w:lastRenderedPageBreak/>
        <w:tab/>
      </w:r>
      <w:r>
        <w:tab/>
      </w:r>
      <w:r w:rsidRPr="00C22615">
        <w:rPr>
          <w:b w:val="0"/>
        </w:rPr>
        <w:t>Рис. A5-IX</w:t>
      </w:r>
      <w:r>
        <w:br/>
      </w:r>
      <w:r>
        <w:tab/>
      </w:r>
      <w:r w:rsidRPr="00185B9C">
        <w:rPr>
          <w:bCs/>
        </w:rPr>
        <w:t xml:space="preserve">Форма и размеры предупреждающего треугольника типа </w:t>
      </w:r>
      <w:r w:rsidR="006E06E6">
        <w:rPr>
          <w:bCs/>
        </w:rPr>
        <w:t>2</w:t>
      </w:r>
      <w:r w:rsidRPr="00185B9C">
        <w:rPr>
          <w:bCs/>
        </w:rPr>
        <w:t xml:space="preserve"> и его упора </w:t>
      </w:r>
    </w:p>
    <w:p w14:paraId="1F989BF8" w14:textId="77777777" w:rsidR="00D72293" w:rsidRPr="006B4D3F" w:rsidRDefault="00D72293" w:rsidP="00D72293">
      <w:pPr>
        <w:pStyle w:val="SingleTxtGR"/>
        <w:tabs>
          <w:tab w:val="clear" w:pos="1701"/>
        </w:tabs>
        <w:ind w:left="2268" w:hanging="1134"/>
      </w:pPr>
    </w:p>
    <w:p w14:paraId="3CA42CCB" w14:textId="77777777" w:rsidR="00D72293" w:rsidRPr="006B4D3F" w:rsidRDefault="00D72293" w:rsidP="00D72293">
      <w:pPr>
        <w:keepNext/>
        <w:spacing w:line="240" w:lineRule="auto"/>
        <w:ind w:left="1134" w:right="1134"/>
        <w:rPr>
          <w:sz w:val="8"/>
          <w:szCs w:val="8"/>
        </w:rPr>
      </w:pPr>
    </w:p>
    <w:p w14:paraId="01574E54" w14:textId="77777777" w:rsidR="00D72293" w:rsidRPr="006B4D3F" w:rsidRDefault="00D72293" w:rsidP="00D72293">
      <w:pPr>
        <w:pStyle w:val="Heading1"/>
        <w:ind w:firstLine="567"/>
        <w:rPr>
          <w:lang w:eastAsia="en-GB"/>
        </w:rPr>
      </w:pPr>
      <w:r w:rsidRPr="006B4D3F">
        <w:rPr>
          <w:b w:val="0"/>
          <w:noProof/>
          <w:lang w:val="fr-CH" w:eastAsia="fr-CH"/>
        </w:rPr>
        <mc:AlternateContent>
          <mc:Choice Requires="wpg">
            <w:drawing>
              <wp:anchor distT="0" distB="0" distL="114300" distR="114300" simplePos="0" relativeHeight="251703296" behindDoc="0" locked="0" layoutInCell="1" allowOverlap="1" wp14:anchorId="30785364" wp14:editId="132400FE">
                <wp:simplePos x="0" y="0"/>
                <wp:positionH relativeFrom="column">
                  <wp:posOffset>1108719</wp:posOffset>
                </wp:positionH>
                <wp:positionV relativeFrom="paragraph">
                  <wp:posOffset>63620</wp:posOffset>
                </wp:positionV>
                <wp:extent cx="4240904" cy="3141980"/>
                <wp:effectExtent l="0" t="38100" r="0" b="1270"/>
                <wp:wrapNone/>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0904" cy="3141980"/>
                          <a:chOff x="-400" y="0"/>
                          <a:chExt cx="62726" cy="45455"/>
                        </a:xfrm>
                      </wpg:grpSpPr>
                      <pic:pic xmlns:pic="http://schemas.openxmlformats.org/drawingml/2006/picture">
                        <pic:nvPicPr>
                          <pic:cNvPr id="61" name="Grafik 101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22BDA52F" w14:textId="77777777" w:rsidR="003651B6" w:rsidRPr="005E6C66" w:rsidRDefault="003651B6" w:rsidP="00D72293">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C048CC" w14:textId="77777777" w:rsidR="003651B6" w:rsidRPr="005E6C66" w:rsidRDefault="003651B6" w:rsidP="00D72293">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0"/>
                            <a:ext cx="12725"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4EFA"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R= 15 ± 5 мм</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D47E" w14:textId="77777777" w:rsidR="003651B6" w:rsidRPr="00F93BE9" w:rsidRDefault="003651B6" w:rsidP="00D72293">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1726" y="3760"/>
                            <a:ext cx="24123" cy="7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12AC" w14:textId="77777777" w:rsidR="003651B6" w:rsidRPr="00BA5D81" w:rsidRDefault="003651B6" w:rsidP="00D72293">
                              <w:pPr>
                                <w:pStyle w:val="NormalWeb"/>
                                <w:spacing w:before="0" w:beforeAutospacing="0" w:after="0" w:afterAutospacing="0"/>
                                <w:jc w:val="center"/>
                                <w:rPr>
                                  <w:sz w:val="16"/>
                                  <w:szCs w:val="16"/>
                                  <w:lang w:val="ru-RU"/>
                                </w:rPr>
                              </w:pPr>
                              <w:r w:rsidRPr="00BA5D81">
                                <w:rPr>
                                  <w:sz w:val="16"/>
                                  <w:szCs w:val="16"/>
                                  <w:lang w:val="ru-RU"/>
                                </w:rPr>
                                <w:t>Кромка не обязательно красного цвета шириной не более 5 мм</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2537" y="21753"/>
                            <a:ext cx="11226"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7B7D"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Полая часть</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921E" w14:textId="77777777" w:rsidR="003651B6" w:rsidRPr="00F93BE9" w:rsidRDefault="003651B6" w:rsidP="00D72293">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43F8" w14:textId="77777777" w:rsidR="003651B6" w:rsidRPr="00F93BE9" w:rsidRDefault="003651B6" w:rsidP="00D72293">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400" y="35377"/>
                            <a:ext cx="16131" cy="8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A649" w14:textId="77777777" w:rsidR="003651B6" w:rsidRPr="00F93BE9" w:rsidRDefault="003651B6" w:rsidP="00D72293">
                              <w:pPr>
                                <w:pStyle w:val="NormalWeb"/>
                                <w:spacing w:before="0" w:beforeAutospacing="0" w:after="0" w:afterAutospacing="0"/>
                                <w:rPr>
                                  <w:sz w:val="14"/>
                                  <w:szCs w:val="14"/>
                                </w:rPr>
                              </w:pPr>
                              <w:r w:rsidRPr="00BA5D81">
                                <w:rPr>
                                  <w:sz w:val="16"/>
                                  <w:szCs w:val="16"/>
                                  <w:lang w:val="ru-RU"/>
                                </w:rPr>
                                <w:t>Флюоресцирующий светоотражающий материал</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9921"/>
                            <a:ext cx="13125" cy="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1C35"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50 ≤ D ≤ 85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785364" id="Group 756" o:spid="_x0000_s1389" style="position:absolute;left:0;text-align:left;margin-left:87.3pt;margin-top:5pt;width:333.95pt;height:247.4pt;z-index:251703296;mso-position-horizontal-relative:text;mso-position-vertical-relative:text;mso-width-relative:margin;mso-height-relative:margin" coordorigin="-400" coordsize="62726,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">
                <v:shape id="Grafik 1014" o:spid="_x0000_s1390"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59" o:title=""/>
                </v:shape>
                <v:shape id="Gleichschenkliges Dreieck 1015" o:spid="_x0000_s1391"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22BDA52F" w14:textId="77777777" w:rsidR="003651B6" w:rsidRPr="005E6C66" w:rsidRDefault="003651B6" w:rsidP="00D72293">
                        <w:pPr>
                          <w:rPr>
                            <w:sz w:val="14"/>
                            <w:szCs w:val="14"/>
                          </w:rPr>
                        </w:pPr>
                      </w:p>
                    </w:txbxContent>
                  </v:textbox>
                </v:shape>
                <v:rect id="Rechteck 1016" o:spid="_x0000_s1392"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60" o:title="" color2="white [3212]" type="pattern"/>
                  <v:textbox>
                    <w:txbxContent>
                      <w:p w14:paraId="46C048CC" w14:textId="77777777" w:rsidR="003651B6" w:rsidRPr="005E6C66" w:rsidRDefault="003651B6" w:rsidP="00D72293">
                        <w:pPr>
                          <w:rPr>
                            <w:sz w:val="14"/>
                            <w:szCs w:val="14"/>
                          </w:rPr>
                        </w:pPr>
                      </w:p>
                    </w:txbxContent>
                  </v:textbox>
                </v:rect>
                <v:line id="Gerade Verbindung 1017" o:spid="_x0000_s1393"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94"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95"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96"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97"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98"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99"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400" type="#_x0000_t202" style="position:absolute;left:13762;width:12725;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24EE4EFA"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R= 15 ± 5 мм</w:t>
                        </w:r>
                      </w:p>
                    </w:txbxContent>
                  </v:textbox>
                </v:shape>
                <v:shape id="Gerade Verbindung mit Pfeil 809" o:spid="_x0000_s1401"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402"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14DED47E" w14:textId="77777777" w:rsidR="003651B6" w:rsidRPr="00F93BE9" w:rsidRDefault="003651B6" w:rsidP="00D72293">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v:textbox>
                </v:shape>
                <v:shape id="Textfeld 43" o:spid="_x0000_s1403" type="#_x0000_t202" style="position:absolute;left:1726;top:3760;width:24123;height: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382012AC" w14:textId="77777777" w:rsidR="003651B6" w:rsidRPr="00BA5D81" w:rsidRDefault="003651B6" w:rsidP="00D72293">
                        <w:pPr>
                          <w:pStyle w:val="NormalWeb"/>
                          <w:spacing w:before="0" w:beforeAutospacing="0" w:after="0" w:afterAutospacing="0"/>
                          <w:jc w:val="center"/>
                          <w:rPr>
                            <w:sz w:val="16"/>
                            <w:szCs w:val="16"/>
                            <w:lang w:val="ru-RU"/>
                          </w:rPr>
                        </w:pPr>
                        <w:r w:rsidRPr="00BA5D81">
                          <w:rPr>
                            <w:sz w:val="16"/>
                            <w:szCs w:val="16"/>
                            <w:lang w:val="ru-RU"/>
                          </w:rPr>
                          <w:t>Кромка не обязательно красного цвета шириной не более 5 мм</w:t>
                        </w:r>
                      </w:p>
                    </w:txbxContent>
                  </v:textbox>
                </v:shape>
                <v:shape id="Textfeld 44" o:spid="_x0000_s1404" type="#_x0000_t202" style="position:absolute;left:2537;top:21753;width:1122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5E4B7B7D"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Полая часть</w:t>
                        </w:r>
                      </w:p>
                    </w:txbxContent>
                  </v:textbox>
                </v:shape>
                <v:line id="Gerade Verbindung 813" o:spid="_x0000_s1405"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406"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407"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408"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409"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410"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3177921E" w14:textId="77777777" w:rsidR="003651B6" w:rsidRPr="00F93BE9" w:rsidRDefault="003651B6" w:rsidP="00D72293">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v:textbox>
                </v:shape>
                <v:line id="Gerade Verbindung 819" o:spid="_x0000_s1411"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412"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413" type="#_x0000_t202" style="position:absolute;left:50062;top:6491;width:942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0BED43F8" w14:textId="77777777" w:rsidR="003651B6" w:rsidRPr="00F93BE9" w:rsidRDefault="003651B6" w:rsidP="00D72293">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v:textbox>
                </v:shape>
                <v:shape id="Gerade Verbindung mit Pfeil 822" o:spid="_x0000_s1414"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15"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16"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17"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18" type="#_x0000_t202" style="position:absolute;left:-400;top:35377;width:16131;height: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693BA649" w14:textId="77777777" w:rsidR="003651B6" w:rsidRPr="00F93BE9" w:rsidRDefault="003651B6" w:rsidP="00D72293">
                        <w:pPr>
                          <w:pStyle w:val="NormalWeb"/>
                          <w:spacing w:before="0" w:beforeAutospacing="0" w:after="0" w:afterAutospacing="0"/>
                          <w:rPr>
                            <w:sz w:val="14"/>
                            <w:szCs w:val="14"/>
                          </w:rPr>
                        </w:pPr>
                        <w:r w:rsidRPr="00BA5D81">
                          <w:rPr>
                            <w:sz w:val="16"/>
                            <w:szCs w:val="16"/>
                            <w:lang w:val="ru-RU"/>
                          </w:rPr>
                          <w:t>Флюоресцирующий светоотражающий материал</w:t>
                        </w:r>
                      </w:p>
                    </w:txbxContent>
                  </v:textbox>
                </v:shape>
                <v:line id="Gerade Verbindung 827" o:spid="_x0000_s1419"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20"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21"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22" type="#_x0000_t202" style="position:absolute;left:5760;top:9921;width:13125;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001B1C35" w14:textId="77777777" w:rsidR="003651B6" w:rsidRPr="00BA5D81" w:rsidRDefault="003651B6" w:rsidP="00D72293">
                        <w:pPr>
                          <w:pStyle w:val="NormalWeb"/>
                          <w:spacing w:before="0" w:beforeAutospacing="0" w:after="0" w:afterAutospacing="0"/>
                          <w:rPr>
                            <w:sz w:val="16"/>
                            <w:szCs w:val="16"/>
                          </w:rPr>
                        </w:pPr>
                        <w:r w:rsidRPr="00BA5D81">
                          <w:rPr>
                            <w:sz w:val="16"/>
                            <w:szCs w:val="16"/>
                            <w:lang w:val="ru-RU"/>
                          </w:rPr>
                          <w:t>50 ≤ D ≤ 85 мм</w:t>
                        </w:r>
                      </w:p>
                    </w:txbxContent>
                  </v:textbox>
                </v:shape>
              </v:group>
            </w:pict>
          </mc:Fallback>
        </mc:AlternateContent>
      </w:r>
    </w:p>
    <w:p w14:paraId="0D64932F" w14:textId="77777777" w:rsidR="00D72293" w:rsidRPr="006B4D3F" w:rsidRDefault="00D72293" w:rsidP="00D72293">
      <w:pPr>
        <w:tabs>
          <w:tab w:val="left" w:pos="600"/>
          <w:tab w:val="left" w:pos="1200"/>
          <w:tab w:val="left" w:pos="1800"/>
          <w:tab w:val="left" w:pos="2400"/>
          <w:tab w:val="left" w:pos="4200"/>
          <w:tab w:val="left" w:pos="6600"/>
        </w:tabs>
        <w:jc w:val="center"/>
      </w:pPr>
    </w:p>
    <w:p w14:paraId="666F1B0F" w14:textId="77777777" w:rsidR="00D72293" w:rsidRPr="006B4D3F" w:rsidRDefault="00D72293" w:rsidP="00D72293">
      <w:pPr>
        <w:pStyle w:val="Header"/>
        <w:pBdr>
          <w:bottom w:val="none" w:sz="0" w:space="0" w:color="auto"/>
        </w:pBdr>
        <w:rPr>
          <w:lang w:val="ru-RU"/>
        </w:rPr>
      </w:pPr>
    </w:p>
    <w:p w14:paraId="4F6E0180" w14:textId="77777777" w:rsidR="00D72293" w:rsidRPr="006B4D3F" w:rsidRDefault="00D72293" w:rsidP="00D72293">
      <w:pPr>
        <w:pStyle w:val="Header"/>
        <w:pBdr>
          <w:bottom w:val="none" w:sz="0" w:space="0" w:color="auto"/>
        </w:pBdr>
        <w:rPr>
          <w:lang w:val="ru-RU"/>
        </w:rPr>
      </w:pPr>
    </w:p>
    <w:p w14:paraId="4A3C7500" w14:textId="77777777" w:rsidR="00D72293" w:rsidRPr="006B4D3F" w:rsidRDefault="00D72293" w:rsidP="00D72293">
      <w:pPr>
        <w:pStyle w:val="Header"/>
        <w:pBdr>
          <w:bottom w:val="none" w:sz="0" w:space="0" w:color="auto"/>
        </w:pBdr>
        <w:rPr>
          <w:lang w:val="ru-RU"/>
        </w:rPr>
      </w:pPr>
    </w:p>
    <w:p w14:paraId="0C615140" w14:textId="77777777" w:rsidR="00D72293" w:rsidRPr="006B4D3F" w:rsidRDefault="00D72293" w:rsidP="00D72293">
      <w:pPr>
        <w:pStyle w:val="Header"/>
        <w:pBdr>
          <w:bottom w:val="none" w:sz="0" w:space="0" w:color="auto"/>
        </w:pBdr>
        <w:rPr>
          <w:lang w:val="ru-RU"/>
        </w:rPr>
      </w:pPr>
    </w:p>
    <w:p w14:paraId="0C76CC56" w14:textId="77777777" w:rsidR="00D72293" w:rsidRPr="006B4D3F" w:rsidRDefault="00D72293" w:rsidP="00D72293">
      <w:pPr>
        <w:pStyle w:val="Header"/>
        <w:pBdr>
          <w:bottom w:val="none" w:sz="0" w:space="0" w:color="auto"/>
        </w:pBdr>
        <w:rPr>
          <w:lang w:val="ru-RU"/>
        </w:rPr>
      </w:pPr>
    </w:p>
    <w:p w14:paraId="4489A8AD" w14:textId="77777777" w:rsidR="00D72293" w:rsidRPr="006B4D3F" w:rsidRDefault="00D72293" w:rsidP="00D72293">
      <w:pPr>
        <w:pStyle w:val="Header"/>
        <w:pBdr>
          <w:bottom w:val="none" w:sz="0" w:space="0" w:color="auto"/>
        </w:pBdr>
        <w:rPr>
          <w:lang w:val="ru-RU"/>
        </w:rPr>
      </w:pPr>
    </w:p>
    <w:p w14:paraId="7018DFD8" w14:textId="77777777" w:rsidR="00D72293" w:rsidRPr="006B4D3F" w:rsidRDefault="00D72293" w:rsidP="00D72293">
      <w:pPr>
        <w:pStyle w:val="Header"/>
        <w:pBdr>
          <w:bottom w:val="none" w:sz="0" w:space="0" w:color="auto"/>
        </w:pBdr>
        <w:rPr>
          <w:lang w:val="ru-RU"/>
        </w:rPr>
      </w:pPr>
    </w:p>
    <w:p w14:paraId="055049FF" w14:textId="77777777" w:rsidR="00D72293" w:rsidRPr="006B4D3F" w:rsidRDefault="00D72293" w:rsidP="00D72293">
      <w:pPr>
        <w:pStyle w:val="Header"/>
        <w:pBdr>
          <w:bottom w:val="none" w:sz="0" w:space="0" w:color="auto"/>
        </w:pBdr>
        <w:rPr>
          <w:lang w:val="ru-RU"/>
        </w:rPr>
      </w:pPr>
    </w:p>
    <w:p w14:paraId="74337E18" w14:textId="77777777" w:rsidR="00D72293" w:rsidRPr="006B4D3F" w:rsidRDefault="00D72293" w:rsidP="00D72293">
      <w:pPr>
        <w:pStyle w:val="Header"/>
        <w:pBdr>
          <w:bottom w:val="none" w:sz="0" w:space="0" w:color="auto"/>
        </w:pBdr>
        <w:rPr>
          <w:lang w:val="ru-RU"/>
        </w:rPr>
      </w:pPr>
    </w:p>
    <w:p w14:paraId="76796357" w14:textId="77777777" w:rsidR="00D72293" w:rsidRPr="006B4D3F" w:rsidRDefault="00D72293" w:rsidP="00D72293">
      <w:pPr>
        <w:pStyle w:val="Header"/>
        <w:pBdr>
          <w:bottom w:val="none" w:sz="0" w:space="0" w:color="auto"/>
        </w:pBdr>
        <w:rPr>
          <w:lang w:val="ru-RU"/>
        </w:rPr>
      </w:pPr>
    </w:p>
    <w:p w14:paraId="29E4EDED" w14:textId="77777777" w:rsidR="00D72293" w:rsidRPr="006B4D3F" w:rsidRDefault="00D72293" w:rsidP="00D72293">
      <w:pPr>
        <w:pStyle w:val="Header"/>
        <w:pBdr>
          <w:bottom w:val="none" w:sz="0" w:space="0" w:color="auto"/>
        </w:pBdr>
        <w:rPr>
          <w:lang w:val="ru-RU"/>
        </w:rPr>
      </w:pPr>
    </w:p>
    <w:p w14:paraId="4E887789" w14:textId="77777777" w:rsidR="00D72293" w:rsidRPr="006B4D3F" w:rsidRDefault="00D72293" w:rsidP="00D72293">
      <w:pPr>
        <w:pStyle w:val="Header"/>
        <w:pBdr>
          <w:bottom w:val="none" w:sz="0" w:space="0" w:color="auto"/>
        </w:pBdr>
        <w:rPr>
          <w:lang w:val="ru-RU"/>
        </w:rPr>
      </w:pPr>
    </w:p>
    <w:p w14:paraId="645EA5D3" w14:textId="77777777" w:rsidR="00D72293" w:rsidRPr="006B4D3F" w:rsidRDefault="00D72293" w:rsidP="00D72293">
      <w:pPr>
        <w:pStyle w:val="Header"/>
        <w:pBdr>
          <w:bottom w:val="none" w:sz="0" w:space="0" w:color="auto"/>
        </w:pBdr>
        <w:rPr>
          <w:lang w:val="ru-RU"/>
        </w:rPr>
      </w:pPr>
    </w:p>
    <w:p w14:paraId="1E0C6E70" w14:textId="77777777" w:rsidR="00D72293" w:rsidRPr="006B4D3F" w:rsidRDefault="00D72293" w:rsidP="00D72293">
      <w:pPr>
        <w:pStyle w:val="Header"/>
        <w:pBdr>
          <w:bottom w:val="none" w:sz="0" w:space="0" w:color="auto"/>
        </w:pBdr>
        <w:rPr>
          <w:lang w:val="ru-RU"/>
        </w:rPr>
      </w:pPr>
    </w:p>
    <w:p w14:paraId="5DF58FE9" w14:textId="77777777" w:rsidR="00D72293" w:rsidRPr="006B4D3F" w:rsidRDefault="00D72293" w:rsidP="00D72293">
      <w:pPr>
        <w:pStyle w:val="Header"/>
        <w:pBdr>
          <w:bottom w:val="none" w:sz="0" w:space="0" w:color="auto"/>
        </w:pBdr>
        <w:rPr>
          <w:lang w:val="ru-RU"/>
        </w:rPr>
      </w:pPr>
    </w:p>
    <w:p w14:paraId="309EB397" w14:textId="77777777" w:rsidR="00D72293" w:rsidRPr="006B4D3F" w:rsidRDefault="00D72293" w:rsidP="00D72293">
      <w:pPr>
        <w:pStyle w:val="Header"/>
        <w:pBdr>
          <w:bottom w:val="none" w:sz="0" w:space="0" w:color="auto"/>
        </w:pBdr>
        <w:rPr>
          <w:lang w:val="ru-RU"/>
        </w:rPr>
      </w:pPr>
    </w:p>
    <w:p w14:paraId="535C6871" w14:textId="77777777" w:rsidR="00D72293" w:rsidRPr="006B4D3F" w:rsidRDefault="00D72293" w:rsidP="00D72293">
      <w:pPr>
        <w:pStyle w:val="Header"/>
        <w:pBdr>
          <w:bottom w:val="none" w:sz="0" w:space="0" w:color="auto"/>
        </w:pBdr>
        <w:rPr>
          <w:lang w:val="ru-RU"/>
        </w:rPr>
      </w:pPr>
      <w:r>
        <w:rPr>
          <w:noProof/>
          <w:lang w:val="fr-CH" w:eastAsia="fr-CH"/>
        </w:rPr>
        <mc:AlternateContent>
          <mc:Choice Requires="wps">
            <w:drawing>
              <wp:anchor distT="0" distB="0" distL="114300" distR="114300" simplePos="0" relativeHeight="251721728" behindDoc="0" locked="0" layoutInCell="1" allowOverlap="1" wp14:anchorId="6746C5B2" wp14:editId="211B2B10">
                <wp:simplePos x="0" y="0"/>
                <wp:positionH relativeFrom="column">
                  <wp:posOffset>4591498</wp:posOffset>
                </wp:positionH>
                <wp:positionV relativeFrom="paragraph">
                  <wp:posOffset>92262</wp:posOffset>
                </wp:positionV>
                <wp:extent cx="520810" cy="188259"/>
                <wp:effectExtent l="0" t="0" r="0" b="2540"/>
                <wp:wrapNone/>
                <wp:docPr id="28910" name="Надпись 28910"/>
                <wp:cNvGraphicFramePr/>
                <a:graphic xmlns:a="http://schemas.openxmlformats.org/drawingml/2006/main">
                  <a:graphicData uri="http://schemas.microsoft.com/office/word/2010/wordprocessingShape">
                    <wps:wsp>
                      <wps:cNvSpPr txBox="1"/>
                      <wps:spPr>
                        <a:xfrm>
                          <a:off x="0" y="0"/>
                          <a:ext cx="520810" cy="188259"/>
                        </a:xfrm>
                        <a:prstGeom prst="rect">
                          <a:avLst/>
                        </a:prstGeom>
                        <a:solidFill>
                          <a:schemeClr val="lt1"/>
                        </a:solidFill>
                        <a:ln w="6350">
                          <a:noFill/>
                        </a:ln>
                      </wps:spPr>
                      <wps:txbx>
                        <w:txbxContent>
                          <w:p w14:paraId="7ED00949" w14:textId="77777777" w:rsidR="003651B6" w:rsidRPr="00FB1715" w:rsidRDefault="003651B6" w:rsidP="00D72293">
                            <w:pPr>
                              <w:rPr>
                                <w:sz w:val="16"/>
                                <w:szCs w:val="16"/>
                              </w:rPr>
                            </w:pPr>
                            <w:r>
                              <w:rPr>
                                <w:sz w:val="16"/>
                                <w:szCs w:val="16"/>
                              </w:rPr>
                              <w:t>≤</w:t>
                            </w:r>
                            <w:r w:rsidRPr="00FB1715">
                              <w:rPr>
                                <w:rFonts w:cs="Times New Roman"/>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C5B2" id="Надпись 28910" o:spid="_x0000_s1423" type="#_x0000_t202" style="position:absolute;margin-left:361.55pt;margin-top:7.25pt;width:41pt;height:1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" fillcolor="white [3201]" stroked="f" strokeweight=".5pt">
                <v:textbox inset="0,0,0,0">
                  <w:txbxContent>
                    <w:p w14:paraId="7ED00949" w14:textId="77777777" w:rsidR="003651B6" w:rsidRPr="00FB1715" w:rsidRDefault="003651B6" w:rsidP="00D72293">
                      <w:pPr>
                        <w:rPr>
                          <w:sz w:val="16"/>
                          <w:szCs w:val="16"/>
                        </w:rPr>
                      </w:pPr>
                      <w:r>
                        <w:rPr>
                          <w:sz w:val="16"/>
                          <w:szCs w:val="16"/>
                        </w:rPr>
                        <w:t>≤</w:t>
                      </w:r>
                      <w:r w:rsidRPr="00FB1715">
                        <w:rPr>
                          <w:rFonts w:cs="Times New Roman"/>
                          <w:sz w:val="16"/>
                          <w:szCs w:val="16"/>
                        </w:rPr>
                        <w:t>300 мм</w:t>
                      </w:r>
                    </w:p>
                  </w:txbxContent>
                </v:textbox>
              </v:shape>
            </w:pict>
          </mc:Fallback>
        </mc:AlternateContent>
      </w:r>
    </w:p>
    <w:p w14:paraId="1B1FA6EC" w14:textId="77777777" w:rsidR="00D72293" w:rsidRPr="006B4D3F" w:rsidRDefault="00D72293" w:rsidP="00D72293">
      <w:pPr>
        <w:pStyle w:val="Header"/>
        <w:pBdr>
          <w:bottom w:val="none" w:sz="0" w:space="0" w:color="auto"/>
        </w:pBdr>
        <w:rPr>
          <w:lang w:val="ru-RU"/>
        </w:rPr>
      </w:pPr>
    </w:p>
    <w:p w14:paraId="2853667B" w14:textId="77777777" w:rsidR="00D72293" w:rsidRPr="006B4D3F" w:rsidRDefault="00D72293" w:rsidP="00D72293">
      <w:pPr>
        <w:pStyle w:val="Header"/>
        <w:pBdr>
          <w:bottom w:val="none" w:sz="0" w:space="0" w:color="auto"/>
        </w:pBdr>
        <w:rPr>
          <w:lang w:val="ru-RU"/>
        </w:rPr>
      </w:pPr>
    </w:p>
    <w:p w14:paraId="228F3FBF" w14:textId="77777777" w:rsidR="00D72293" w:rsidRPr="006B4D3F" w:rsidRDefault="00D72293" w:rsidP="00D72293">
      <w:pPr>
        <w:pStyle w:val="Header"/>
        <w:pBdr>
          <w:bottom w:val="none" w:sz="0" w:space="0" w:color="auto"/>
        </w:pBdr>
        <w:rPr>
          <w:lang w:val="ru-RU"/>
        </w:rPr>
      </w:pPr>
    </w:p>
    <w:p w14:paraId="6C8D4BAA" w14:textId="77777777" w:rsidR="00D72293" w:rsidRPr="006B4D3F" w:rsidRDefault="00D72293" w:rsidP="00D72293">
      <w:pPr>
        <w:pStyle w:val="Header"/>
        <w:pBdr>
          <w:bottom w:val="none" w:sz="0" w:space="0" w:color="auto"/>
        </w:pBdr>
        <w:rPr>
          <w:lang w:val="ru-RU"/>
        </w:rPr>
      </w:pPr>
    </w:p>
    <w:p w14:paraId="039CAB54" w14:textId="77777777" w:rsidR="00D72293" w:rsidRPr="006B4D3F" w:rsidRDefault="00D72293" w:rsidP="00D72293">
      <w:pPr>
        <w:tabs>
          <w:tab w:val="left" w:pos="-867"/>
        </w:tabs>
        <w:spacing w:after="120"/>
        <w:ind w:right="1416"/>
        <w:jc w:val="both"/>
      </w:pPr>
    </w:p>
    <w:p w14:paraId="2C655EA7" w14:textId="77777777" w:rsidR="00D72293" w:rsidRPr="00185B9C" w:rsidRDefault="00D72293" w:rsidP="00D72293">
      <w:pPr>
        <w:pStyle w:val="H23GR"/>
        <w:rPr>
          <w:bCs/>
        </w:rPr>
      </w:pPr>
      <w:r>
        <w:tab/>
      </w:r>
      <w:r>
        <w:tab/>
      </w:r>
      <w:r w:rsidRPr="00C22615">
        <w:rPr>
          <w:b w:val="0"/>
        </w:rPr>
        <w:t>Рис. A5-X</w:t>
      </w:r>
      <w:r>
        <w:br/>
      </w:r>
      <w:r>
        <w:tab/>
      </w:r>
      <w:r w:rsidRPr="00185B9C">
        <w:rPr>
          <w:bCs/>
        </w:rPr>
        <w:t>Испытательное устройство для дорожного просвета</w:t>
      </w:r>
      <w:bookmarkStart w:id="11" w:name="_Toc386120426"/>
      <w:bookmarkEnd w:id="11"/>
    </w:p>
    <w:p w14:paraId="47ECFBCB" w14:textId="77777777" w:rsidR="00D72293" w:rsidRPr="006B4D3F" w:rsidRDefault="00D72293" w:rsidP="00D72293">
      <w:pPr>
        <w:pStyle w:val="SingleTxtG"/>
        <w:rPr>
          <w:lang w:eastAsia="en-GB"/>
        </w:rPr>
      </w:pPr>
    </w:p>
    <w:p w14:paraId="69846D64" w14:textId="77777777" w:rsidR="00D72293" w:rsidRPr="006B4D3F" w:rsidRDefault="00D72293" w:rsidP="00D72293">
      <w:pPr>
        <w:pStyle w:val="Heading1"/>
        <w:ind w:firstLine="1134"/>
        <w:rPr>
          <w:lang w:eastAsia="en-GB"/>
        </w:rPr>
      </w:pPr>
      <w:r>
        <w:rPr>
          <w:noProof/>
          <w:lang w:val="fr-CH" w:eastAsia="fr-CH"/>
        </w:rPr>
        <mc:AlternateContent>
          <mc:Choice Requires="wps">
            <w:drawing>
              <wp:anchor distT="0" distB="0" distL="114300" distR="114300" simplePos="0" relativeHeight="251714560" behindDoc="0" locked="0" layoutInCell="1" allowOverlap="1" wp14:anchorId="2A4FBFC8" wp14:editId="507D339F">
                <wp:simplePos x="0" y="0"/>
                <wp:positionH relativeFrom="column">
                  <wp:posOffset>4006551</wp:posOffset>
                </wp:positionH>
                <wp:positionV relativeFrom="paragraph">
                  <wp:posOffset>601010</wp:posOffset>
                </wp:positionV>
                <wp:extent cx="210820" cy="702048"/>
                <wp:effectExtent l="0" t="0" r="0" b="3175"/>
                <wp:wrapNone/>
                <wp:docPr id="28911" name="Надпись 28911"/>
                <wp:cNvGraphicFramePr/>
                <a:graphic xmlns:a="http://schemas.openxmlformats.org/drawingml/2006/main">
                  <a:graphicData uri="http://schemas.microsoft.com/office/word/2010/wordprocessingShape">
                    <wps:wsp>
                      <wps:cNvSpPr txBox="1"/>
                      <wps:spPr>
                        <a:xfrm>
                          <a:off x="0" y="0"/>
                          <a:ext cx="210820" cy="702048"/>
                        </a:xfrm>
                        <a:prstGeom prst="rect">
                          <a:avLst/>
                        </a:prstGeom>
                        <a:solidFill>
                          <a:schemeClr val="lt1"/>
                        </a:solidFill>
                        <a:ln w="6350">
                          <a:noFill/>
                        </a:ln>
                      </wps:spPr>
                      <wps:txbx>
                        <w:txbxContent>
                          <w:p w14:paraId="5E153BC9" w14:textId="77777777" w:rsidR="003651B6" w:rsidRPr="00A20F46" w:rsidRDefault="003651B6" w:rsidP="00D72293">
                            <w:pPr>
                              <w:rPr>
                                <w:sz w:val="24"/>
                                <w:szCs w:val="24"/>
                              </w:rPr>
                            </w:pPr>
                            <w:r w:rsidRPr="00A20F46">
                              <w:rPr>
                                <w:sz w:val="24"/>
                                <w:szCs w:val="24"/>
                              </w:rPr>
                              <w:t>300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BFC8" id="Надпись 28911" o:spid="_x0000_s1424" type="#_x0000_t202" style="position:absolute;left:0;text-align:left;margin-left:315.5pt;margin-top:47.3pt;width:16.6pt;height:5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" fillcolor="white [3201]" stroked="f" strokeweight=".5pt">
                <v:textbox style="layout-flow:vertical;mso-layout-flow-alt:bottom-to-top" inset="0,0,0,0">
                  <w:txbxContent>
                    <w:p w14:paraId="5E153BC9" w14:textId="77777777" w:rsidR="003651B6" w:rsidRPr="00A20F46" w:rsidRDefault="003651B6" w:rsidP="00D72293">
                      <w:pPr>
                        <w:rPr>
                          <w:sz w:val="24"/>
                          <w:szCs w:val="24"/>
                        </w:rPr>
                      </w:pPr>
                      <w:r w:rsidRPr="00A20F46">
                        <w:rPr>
                          <w:sz w:val="24"/>
                          <w:szCs w:val="24"/>
                        </w:rPr>
                        <w:t>300 мм</w:t>
                      </w:r>
                    </w:p>
                  </w:txbxContent>
                </v:textbox>
              </v:shape>
            </w:pict>
          </mc:Fallback>
        </mc:AlternateContent>
      </w:r>
      <w:r>
        <w:rPr>
          <w:noProof/>
          <w:lang w:val="fr-CH" w:eastAsia="fr-CH"/>
        </w:rPr>
        <mc:AlternateContent>
          <mc:Choice Requires="wps">
            <w:drawing>
              <wp:anchor distT="0" distB="0" distL="114300" distR="114300" simplePos="0" relativeHeight="251716608" behindDoc="0" locked="0" layoutInCell="1" allowOverlap="1" wp14:anchorId="6E323E0A" wp14:editId="1882F953">
                <wp:simplePos x="0" y="0"/>
                <wp:positionH relativeFrom="column">
                  <wp:posOffset>3761740</wp:posOffset>
                </wp:positionH>
                <wp:positionV relativeFrom="paragraph">
                  <wp:posOffset>2731135</wp:posOffset>
                </wp:positionV>
                <wp:extent cx="539115" cy="179705"/>
                <wp:effectExtent l="0" t="0" r="0" b="0"/>
                <wp:wrapNone/>
                <wp:docPr id="28912" name="Надпись 28912"/>
                <wp:cNvGraphicFramePr/>
                <a:graphic xmlns:a="http://schemas.openxmlformats.org/drawingml/2006/main">
                  <a:graphicData uri="http://schemas.microsoft.com/office/word/2010/wordprocessingShape">
                    <wps:wsp>
                      <wps:cNvSpPr txBox="1"/>
                      <wps:spPr>
                        <a:xfrm>
                          <a:off x="0" y="0"/>
                          <a:ext cx="539115" cy="179705"/>
                        </a:xfrm>
                        <a:prstGeom prst="rect">
                          <a:avLst/>
                        </a:prstGeom>
                        <a:solidFill>
                          <a:schemeClr val="lt1"/>
                        </a:solidFill>
                        <a:ln w="6350">
                          <a:noFill/>
                        </a:ln>
                      </wps:spPr>
                      <wps:txbx>
                        <w:txbxContent>
                          <w:p w14:paraId="6BFC4745" w14:textId="77777777" w:rsidR="003651B6" w:rsidRPr="00A20F46" w:rsidRDefault="003651B6" w:rsidP="00D72293">
                            <w:pPr>
                              <w:rPr>
                                <w:sz w:val="24"/>
                                <w:szCs w:val="24"/>
                              </w:rPr>
                            </w:pPr>
                            <w:r w:rsidRPr="00A20F46">
                              <w:rPr>
                                <w:sz w:val="24"/>
                                <w:szCs w:val="24"/>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3E0A" id="Надпись 28912" o:spid="_x0000_s1425" type="#_x0000_t202" style="position:absolute;left:0;text-align:left;margin-left:296.2pt;margin-top:215.05pt;width:42.4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" fillcolor="white [3201]" stroked="f" strokeweight=".5pt">
                <v:textbox inset="0,0,0,0">
                  <w:txbxContent>
                    <w:p w14:paraId="6BFC4745" w14:textId="77777777" w:rsidR="003651B6" w:rsidRPr="00A20F46" w:rsidRDefault="003651B6" w:rsidP="00D72293">
                      <w:pPr>
                        <w:rPr>
                          <w:sz w:val="24"/>
                          <w:szCs w:val="24"/>
                        </w:rPr>
                      </w:pPr>
                      <w:r w:rsidRPr="00A20F46">
                        <w:rPr>
                          <w:sz w:val="24"/>
                          <w:szCs w:val="24"/>
                        </w:rPr>
                        <w:t>15 мм</w:t>
                      </w:r>
                    </w:p>
                  </w:txbxContent>
                </v:textbox>
              </v:shape>
            </w:pict>
          </mc:Fallback>
        </mc:AlternateContent>
      </w:r>
      <w:r>
        <w:rPr>
          <w:noProof/>
          <w:lang w:val="fr-CH" w:eastAsia="fr-CH"/>
        </w:rPr>
        <mc:AlternateContent>
          <mc:Choice Requires="wps">
            <w:drawing>
              <wp:anchor distT="0" distB="0" distL="114300" distR="114300" simplePos="0" relativeHeight="251718656" behindDoc="0" locked="0" layoutInCell="1" allowOverlap="1" wp14:anchorId="73A3AA02" wp14:editId="68BE0C28">
                <wp:simplePos x="0" y="0"/>
                <wp:positionH relativeFrom="column">
                  <wp:posOffset>2886224</wp:posOffset>
                </wp:positionH>
                <wp:positionV relativeFrom="paragraph">
                  <wp:posOffset>2049033</wp:posOffset>
                </wp:positionV>
                <wp:extent cx="618409" cy="179709"/>
                <wp:effectExtent l="0" t="0" r="0" b="0"/>
                <wp:wrapNone/>
                <wp:docPr id="28941" name="Надпись 28941"/>
                <wp:cNvGraphicFramePr/>
                <a:graphic xmlns:a="http://schemas.openxmlformats.org/drawingml/2006/main">
                  <a:graphicData uri="http://schemas.microsoft.com/office/word/2010/wordprocessingShape">
                    <wps:wsp>
                      <wps:cNvSpPr txBox="1"/>
                      <wps:spPr>
                        <a:xfrm>
                          <a:off x="0" y="0"/>
                          <a:ext cx="618409" cy="179709"/>
                        </a:xfrm>
                        <a:prstGeom prst="rect">
                          <a:avLst/>
                        </a:prstGeom>
                        <a:solidFill>
                          <a:schemeClr val="lt1"/>
                        </a:solidFill>
                        <a:ln w="6350">
                          <a:noFill/>
                        </a:ln>
                      </wps:spPr>
                      <wps:txbx>
                        <w:txbxContent>
                          <w:p w14:paraId="6B8D47BA" w14:textId="77777777" w:rsidR="003651B6" w:rsidRPr="00A20F46" w:rsidRDefault="003651B6" w:rsidP="00D72293">
                            <w:pPr>
                              <w:rPr>
                                <w:sz w:val="24"/>
                                <w:szCs w:val="24"/>
                              </w:rPr>
                            </w:pPr>
                            <w:r w:rsidRPr="00A20F46">
                              <w:rPr>
                                <w:sz w:val="24"/>
                                <w:szCs w:val="24"/>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AA02" id="Надпись 28941" o:spid="_x0000_s1426" type="#_x0000_t202" style="position:absolute;left:0;text-align:left;margin-left:227.25pt;margin-top:161.35pt;width:48.7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" fillcolor="white [3201]" stroked="f" strokeweight=".5pt">
                <v:textbox inset="0,0,0,0">
                  <w:txbxContent>
                    <w:p w14:paraId="6B8D47BA" w14:textId="77777777" w:rsidR="003651B6" w:rsidRPr="00A20F46" w:rsidRDefault="003651B6" w:rsidP="00D72293">
                      <w:pPr>
                        <w:rPr>
                          <w:sz w:val="24"/>
                          <w:szCs w:val="24"/>
                        </w:rPr>
                      </w:pPr>
                      <w:r w:rsidRPr="00A20F46">
                        <w:rPr>
                          <w:sz w:val="24"/>
                          <w:szCs w:val="24"/>
                        </w:rPr>
                        <w:t>300 мм</w:t>
                      </w:r>
                    </w:p>
                  </w:txbxContent>
                </v:textbox>
              </v:shape>
            </w:pict>
          </mc:Fallback>
        </mc:AlternateContent>
      </w:r>
      <w:r>
        <w:rPr>
          <w:noProof/>
          <w:lang w:val="fr-CH" w:eastAsia="fr-CH"/>
        </w:rPr>
        <mc:AlternateContent>
          <mc:Choice Requires="wps">
            <w:drawing>
              <wp:anchor distT="0" distB="0" distL="114300" distR="114300" simplePos="0" relativeHeight="251717632" behindDoc="0" locked="0" layoutInCell="1" allowOverlap="1" wp14:anchorId="5DE53711" wp14:editId="3D7E6D87">
                <wp:simplePos x="0" y="0"/>
                <wp:positionH relativeFrom="column">
                  <wp:posOffset>3909662</wp:posOffset>
                </wp:positionH>
                <wp:positionV relativeFrom="paragraph">
                  <wp:posOffset>2376170</wp:posOffset>
                </wp:positionV>
                <wp:extent cx="512699" cy="179709"/>
                <wp:effectExtent l="0" t="0" r="1905" b="0"/>
                <wp:wrapNone/>
                <wp:docPr id="28913" name="Надпись 28913"/>
                <wp:cNvGraphicFramePr/>
                <a:graphic xmlns:a="http://schemas.openxmlformats.org/drawingml/2006/main">
                  <a:graphicData uri="http://schemas.microsoft.com/office/word/2010/wordprocessingShape">
                    <wps:wsp>
                      <wps:cNvSpPr txBox="1"/>
                      <wps:spPr>
                        <a:xfrm>
                          <a:off x="0" y="0"/>
                          <a:ext cx="512699" cy="179709"/>
                        </a:xfrm>
                        <a:prstGeom prst="rect">
                          <a:avLst/>
                        </a:prstGeom>
                        <a:solidFill>
                          <a:schemeClr val="lt1"/>
                        </a:solidFill>
                        <a:ln w="6350">
                          <a:noFill/>
                        </a:ln>
                      </wps:spPr>
                      <wps:txbx>
                        <w:txbxContent>
                          <w:p w14:paraId="3E285122" w14:textId="77777777" w:rsidR="003651B6" w:rsidRPr="00A20F46" w:rsidRDefault="003651B6" w:rsidP="00D72293">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3711" id="Надпись 28913" o:spid="_x0000_s1427" type="#_x0000_t202" style="position:absolute;left:0;text-align:left;margin-left:307.85pt;margin-top:187.1pt;width:40.3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" fillcolor="white [3201]" stroked="f" strokeweight=".5pt">
                <v:textbox inset="0,0,0,0">
                  <w:txbxContent>
                    <w:p w14:paraId="3E285122" w14:textId="77777777" w:rsidR="003651B6" w:rsidRPr="00A20F46" w:rsidRDefault="003651B6" w:rsidP="00D72293">
                      <w:pPr>
                        <w:rPr>
                          <w:sz w:val="24"/>
                          <w:szCs w:val="24"/>
                        </w:rPr>
                      </w:pPr>
                      <w:r w:rsidRPr="00A20F46">
                        <w:rPr>
                          <w:sz w:val="24"/>
                          <w:szCs w:val="24"/>
                        </w:rPr>
                        <w:t>50 мм</w:t>
                      </w:r>
                    </w:p>
                  </w:txbxContent>
                </v:textbox>
              </v:shape>
            </w:pict>
          </mc:Fallback>
        </mc:AlternateContent>
      </w:r>
      <w:r>
        <w:rPr>
          <w:noProof/>
          <w:lang w:val="fr-CH" w:eastAsia="fr-CH"/>
        </w:rPr>
        <mc:AlternateContent>
          <mc:Choice Requires="wps">
            <w:drawing>
              <wp:anchor distT="0" distB="0" distL="114300" distR="114300" simplePos="0" relativeHeight="251715584" behindDoc="0" locked="0" layoutInCell="1" allowOverlap="1" wp14:anchorId="363CB287" wp14:editId="5199C0C1">
                <wp:simplePos x="0" y="0"/>
                <wp:positionH relativeFrom="column">
                  <wp:posOffset>824416</wp:posOffset>
                </wp:positionH>
                <wp:positionV relativeFrom="paragraph">
                  <wp:posOffset>744930</wp:posOffset>
                </wp:positionV>
                <wp:extent cx="850974" cy="391131"/>
                <wp:effectExtent l="0" t="0" r="6350" b="9525"/>
                <wp:wrapNone/>
                <wp:docPr id="28942" name="Надпись 28942"/>
                <wp:cNvGraphicFramePr/>
                <a:graphic xmlns:a="http://schemas.openxmlformats.org/drawingml/2006/main">
                  <a:graphicData uri="http://schemas.microsoft.com/office/word/2010/wordprocessingShape">
                    <wps:wsp>
                      <wps:cNvSpPr txBox="1"/>
                      <wps:spPr>
                        <a:xfrm>
                          <a:off x="0" y="0"/>
                          <a:ext cx="850974" cy="391131"/>
                        </a:xfrm>
                        <a:prstGeom prst="rect">
                          <a:avLst/>
                        </a:prstGeom>
                        <a:solidFill>
                          <a:schemeClr val="lt1"/>
                        </a:solidFill>
                        <a:ln w="6350">
                          <a:noFill/>
                        </a:ln>
                      </wps:spPr>
                      <wps:txbx>
                        <w:txbxContent>
                          <w:p w14:paraId="1BBA43CF" w14:textId="77777777" w:rsidR="003651B6" w:rsidRPr="00A20F46" w:rsidRDefault="003651B6" w:rsidP="00D72293">
                            <w:pPr>
                              <w:rPr>
                                <w:sz w:val="24"/>
                                <w:szCs w:val="24"/>
                              </w:rPr>
                            </w:pPr>
                            <w:r w:rsidRPr="00A20F46">
                              <w:rPr>
                                <w:sz w:val="24"/>
                                <w:szCs w:val="24"/>
                              </w:rPr>
                              <w:t>Квадратное 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B287" id="Надпись 28942" o:spid="_x0000_s1428" type="#_x0000_t202" style="position:absolute;left:0;text-align:left;margin-left:64.9pt;margin-top:58.65pt;width:67pt;height:3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" fillcolor="white [3201]" stroked="f" strokeweight=".5pt">
                <v:textbox inset="0,0,0,0">
                  <w:txbxContent>
                    <w:p w14:paraId="1BBA43CF" w14:textId="77777777" w:rsidR="003651B6" w:rsidRPr="00A20F46" w:rsidRDefault="003651B6" w:rsidP="00D72293">
                      <w:pPr>
                        <w:rPr>
                          <w:sz w:val="24"/>
                          <w:szCs w:val="24"/>
                        </w:rPr>
                      </w:pPr>
                      <w:r w:rsidRPr="00A20F46">
                        <w:rPr>
                          <w:sz w:val="24"/>
                          <w:szCs w:val="24"/>
                        </w:rPr>
                        <w:t>Квадратное отверстие</w:t>
                      </w:r>
                    </w:p>
                  </w:txbxContent>
                </v:textbox>
              </v:shape>
            </w:pict>
          </mc:Fallback>
        </mc:AlternateContent>
      </w:r>
      <w:r>
        <w:rPr>
          <w:noProof/>
          <w:lang w:val="fr-CH" w:eastAsia="fr-CH"/>
        </w:rPr>
        <mc:AlternateContent>
          <mc:Choice Requires="wps">
            <w:drawing>
              <wp:anchor distT="0" distB="0" distL="114300" distR="114300" simplePos="0" relativeHeight="251720704" behindDoc="0" locked="0" layoutInCell="1" allowOverlap="1" wp14:anchorId="1284928B" wp14:editId="02F69D97">
                <wp:simplePos x="0" y="0"/>
                <wp:positionH relativeFrom="column">
                  <wp:posOffset>3145491</wp:posOffset>
                </wp:positionH>
                <wp:positionV relativeFrom="paragraph">
                  <wp:posOffset>886834</wp:posOffset>
                </wp:positionV>
                <wp:extent cx="541285" cy="179709"/>
                <wp:effectExtent l="0" t="0" r="0" b="0"/>
                <wp:wrapNone/>
                <wp:docPr id="28943" name="Надпись 28943"/>
                <wp:cNvGraphicFramePr/>
                <a:graphic xmlns:a="http://schemas.openxmlformats.org/drawingml/2006/main">
                  <a:graphicData uri="http://schemas.microsoft.com/office/word/2010/wordprocessingShape">
                    <wps:wsp>
                      <wps:cNvSpPr txBox="1"/>
                      <wps:spPr>
                        <a:xfrm>
                          <a:off x="0" y="0"/>
                          <a:ext cx="541285" cy="179709"/>
                        </a:xfrm>
                        <a:prstGeom prst="rect">
                          <a:avLst/>
                        </a:prstGeom>
                        <a:solidFill>
                          <a:schemeClr val="lt1"/>
                        </a:solidFill>
                        <a:ln w="6350">
                          <a:noFill/>
                        </a:ln>
                      </wps:spPr>
                      <wps:txbx>
                        <w:txbxContent>
                          <w:p w14:paraId="419A5D25" w14:textId="77777777" w:rsidR="003651B6" w:rsidRPr="00A20F46" w:rsidRDefault="003651B6" w:rsidP="00D72293">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928B" id="Надпись 28943" o:spid="_x0000_s1429" type="#_x0000_t202" style="position:absolute;left:0;text-align:left;margin-left:247.7pt;margin-top:69.85pt;width:42.6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" fillcolor="white [3201]" stroked="f" strokeweight=".5pt">
                <v:textbox inset="0,0,0,0">
                  <w:txbxContent>
                    <w:p w14:paraId="419A5D25" w14:textId="77777777" w:rsidR="003651B6" w:rsidRPr="00A20F46" w:rsidRDefault="003651B6" w:rsidP="00D72293">
                      <w:pPr>
                        <w:rPr>
                          <w:sz w:val="24"/>
                          <w:szCs w:val="24"/>
                        </w:rPr>
                      </w:pPr>
                      <w:r w:rsidRPr="00A20F46">
                        <w:rPr>
                          <w:sz w:val="24"/>
                          <w:szCs w:val="24"/>
                        </w:rPr>
                        <w:t>50 мм</w:t>
                      </w:r>
                    </w:p>
                  </w:txbxContent>
                </v:textbox>
              </v:shape>
            </w:pict>
          </mc:Fallback>
        </mc:AlternateContent>
      </w:r>
      <w:r>
        <w:rPr>
          <w:noProof/>
          <w:lang w:val="fr-CH" w:eastAsia="fr-CH"/>
        </w:rPr>
        <mc:AlternateContent>
          <mc:Choice Requires="wps">
            <w:drawing>
              <wp:anchor distT="0" distB="0" distL="114300" distR="114300" simplePos="0" relativeHeight="251719680" behindDoc="0" locked="0" layoutInCell="1" allowOverlap="1" wp14:anchorId="4A085B15" wp14:editId="3D9B1B6F">
                <wp:simplePos x="0" y="0"/>
                <wp:positionH relativeFrom="column">
                  <wp:posOffset>2628116</wp:posOffset>
                </wp:positionH>
                <wp:positionV relativeFrom="paragraph">
                  <wp:posOffset>205703</wp:posOffset>
                </wp:positionV>
                <wp:extent cx="539126" cy="179709"/>
                <wp:effectExtent l="0" t="0" r="0" b="0"/>
                <wp:wrapNone/>
                <wp:docPr id="28944" name="Надпись 28944"/>
                <wp:cNvGraphicFramePr/>
                <a:graphic xmlns:a="http://schemas.openxmlformats.org/drawingml/2006/main">
                  <a:graphicData uri="http://schemas.microsoft.com/office/word/2010/wordprocessingShape">
                    <wps:wsp>
                      <wps:cNvSpPr txBox="1"/>
                      <wps:spPr>
                        <a:xfrm>
                          <a:off x="0" y="0"/>
                          <a:ext cx="539126" cy="179709"/>
                        </a:xfrm>
                        <a:prstGeom prst="rect">
                          <a:avLst/>
                        </a:prstGeom>
                        <a:solidFill>
                          <a:schemeClr val="lt1"/>
                        </a:solidFill>
                        <a:ln w="6350">
                          <a:noFill/>
                        </a:ln>
                      </wps:spPr>
                      <wps:txbx>
                        <w:txbxContent>
                          <w:p w14:paraId="04A6941A" w14:textId="77777777" w:rsidR="003651B6" w:rsidRPr="00A20F46" w:rsidRDefault="003651B6" w:rsidP="00D72293">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5B15" id="Надпись 28944" o:spid="_x0000_s1430" type="#_x0000_t202" style="position:absolute;left:0;text-align:left;margin-left:206.95pt;margin-top:16.2pt;width:42.4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" fillcolor="white [3201]" stroked="f" strokeweight=".5pt">
                <v:textbox inset="0,0,0,0">
                  <w:txbxContent>
                    <w:p w14:paraId="04A6941A" w14:textId="77777777" w:rsidR="003651B6" w:rsidRPr="00A20F46" w:rsidRDefault="003651B6" w:rsidP="00D72293">
                      <w:pPr>
                        <w:rPr>
                          <w:sz w:val="24"/>
                          <w:szCs w:val="24"/>
                        </w:rPr>
                      </w:pPr>
                      <w:r w:rsidRPr="00A20F46">
                        <w:rPr>
                          <w:sz w:val="24"/>
                          <w:szCs w:val="24"/>
                        </w:rPr>
                        <w:t>50 мм</w:t>
                      </w:r>
                    </w:p>
                  </w:txbxContent>
                </v:textbox>
              </v:shape>
            </w:pict>
          </mc:Fallback>
        </mc:AlternateContent>
      </w:r>
      <w:r w:rsidRPr="006B4D3F">
        <w:rPr>
          <w:noProof/>
          <w:lang w:val="fr-CH" w:eastAsia="fr-CH"/>
        </w:rPr>
        <w:drawing>
          <wp:inline distT="0" distB="0" distL="0" distR="0" wp14:anchorId="027843E6" wp14:editId="5AD18879">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18657C95" w14:textId="77777777" w:rsidR="002B5964" w:rsidRDefault="002B5964" w:rsidP="00933B29">
      <w:pPr>
        <w:suppressAutoHyphens w:val="0"/>
        <w:spacing w:line="240" w:lineRule="auto"/>
        <w:rPr>
          <w:szCs w:val="20"/>
          <w:lang w:eastAsia="ru-RU"/>
        </w:rPr>
      </w:pPr>
    </w:p>
    <w:p w14:paraId="08691F26" w14:textId="77777777" w:rsidR="00F53133" w:rsidRDefault="00F53133" w:rsidP="00933B29">
      <w:pPr>
        <w:suppressAutoHyphens w:val="0"/>
        <w:spacing w:line="240" w:lineRule="auto"/>
        <w:rPr>
          <w:szCs w:val="20"/>
          <w:lang w:eastAsia="ru-RU"/>
        </w:rPr>
        <w:sectPr w:rsidR="00F53133" w:rsidSect="00D72293">
          <w:headerReference w:type="even" r:id="rId62"/>
          <w:headerReference w:type="default" r:id="rId63"/>
          <w:footerReference w:type="even" r:id="rId64"/>
          <w:footerReference w:type="default" r:id="rId65"/>
          <w:endnotePr>
            <w:numFmt w:val="decimal"/>
          </w:endnotePr>
          <w:pgSz w:w="11906" w:h="16838" w:code="9"/>
          <w:pgMar w:top="1417" w:right="1134" w:bottom="1134" w:left="1134" w:header="850" w:footer="567" w:gutter="0"/>
          <w:cols w:space="708"/>
          <w:docGrid w:linePitch="360"/>
        </w:sectPr>
      </w:pPr>
    </w:p>
    <w:p w14:paraId="43DC9F10" w14:textId="77777777" w:rsidR="00F53133" w:rsidRPr="00EF7967" w:rsidRDefault="00F53133" w:rsidP="00F53133">
      <w:pPr>
        <w:pStyle w:val="HChGR"/>
      </w:pPr>
      <w:bookmarkStart w:id="12" w:name="_Toc369177389"/>
      <w:r w:rsidRPr="00EF7967">
        <w:lastRenderedPageBreak/>
        <w:t>Приложение 6</w:t>
      </w:r>
      <w:bookmarkEnd w:id="12"/>
    </w:p>
    <w:p w14:paraId="01CF13BD" w14:textId="77777777" w:rsidR="00F53133" w:rsidRPr="00EF7967" w:rsidRDefault="00F53133" w:rsidP="00F53133">
      <w:pPr>
        <w:pStyle w:val="HChGR"/>
      </w:pPr>
      <w:bookmarkStart w:id="13" w:name="_Toc369177390"/>
      <w:r w:rsidRPr="00EF7967">
        <w:tab/>
      </w:r>
      <w:r w:rsidRPr="00EF7967">
        <w:tab/>
        <w:t>Жаростойкость</w:t>
      </w:r>
      <w:bookmarkEnd w:id="13"/>
    </w:p>
    <w:p w14:paraId="0034F4DC" w14:textId="77777777" w:rsidR="00F53133" w:rsidRPr="006B4D3F" w:rsidRDefault="00F53133" w:rsidP="00F53133">
      <w:pPr>
        <w:pStyle w:val="SingleTxtGR"/>
        <w:tabs>
          <w:tab w:val="clear" w:pos="1701"/>
        </w:tabs>
        <w:ind w:left="2268" w:hanging="1134"/>
      </w:pPr>
      <w:r w:rsidRPr="006B4D3F">
        <w:t>1.</w:t>
      </w:r>
      <w:r w:rsidRPr="006B4D3F">
        <w:tab/>
        <w:t xml:space="preserve">Процедура испытания в случае использования формованных пластмассовых светоотражателей для светоотражающих </w:t>
      </w:r>
      <w:r>
        <w:t>устройств</w:t>
      </w:r>
      <w:r w:rsidRPr="006B4D3F">
        <w:t xml:space="preserve"> классов IA, IВ, IIIА, IIIВ, IVА, ТСС, а также опознавательных знаков классов 1, 2, 3, 4, 5 и предупреждающих треугольников типа 1:</w:t>
      </w:r>
    </w:p>
    <w:p w14:paraId="0AA23C12" w14:textId="77777777" w:rsidR="00F53133" w:rsidRPr="006B4D3F" w:rsidRDefault="00F53133" w:rsidP="00F53133">
      <w:pPr>
        <w:pStyle w:val="SingleTxtGR"/>
        <w:tabs>
          <w:tab w:val="clear" w:pos="1701"/>
        </w:tabs>
        <w:ind w:left="2268" w:hanging="1134"/>
      </w:pPr>
      <w:r>
        <w:tab/>
      </w:r>
      <w:r w:rsidRPr="006B4D3F">
        <w:t xml:space="preserve">Светоотражающее </w:t>
      </w:r>
      <w:r>
        <w:t>устройство</w:t>
      </w:r>
      <w:r w:rsidRPr="006B4D3F">
        <w:t xml:space="preserve"> выдерживают в течение 48 </w:t>
      </w:r>
      <w:r>
        <w:t xml:space="preserve">часов </w:t>
      </w:r>
      <w:r w:rsidRPr="006B4D3F">
        <w:t>подряд в сухой атмосфере при температуре 65 ± 2 °С, после чего образцу дают остыть в течение одного часа при 23 ± 2 °С.</w:t>
      </w:r>
    </w:p>
    <w:p w14:paraId="0CE74618" w14:textId="77777777" w:rsidR="00F53133" w:rsidRPr="006B4D3F" w:rsidRDefault="00F53133" w:rsidP="00F53133">
      <w:pPr>
        <w:pStyle w:val="SingleTxtGR"/>
        <w:tabs>
          <w:tab w:val="clear" w:pos="1701"/>
        </w:tabs>
        <w:ind w:left="2268" w:hanging="1134"/>
      </w:pPr>
      <w:r w:rsidRPr="006B4D3F">
        <w:t>2.</w:t>
      </w:r>
      <w:r w:rsidRPr="006B4D3F">
        <w:tab/>
        <w:t>Процедура испытания в случае использования гибких материалов для классов C, F, 1, 2, 3, 4, 5, а также пре</w:t>
      </w:r>
      <w:r>
        <w:t>дупреждающих треугольников типа </w:t>
      </w:r>
      <w:r w:rsidRPr="006B4D3F">
        <w:t>2:</w:t>
      </w:r>
    </w:p>
    <w:p w14:paraId="1F78BBDB" w14:textId="77777777" w:rsidR="00F53133" w:rsidRPr="006B4D3F" w:rsidRDefault="00F53133" w:rsidP="00F53133">
      <w:pPr>
        <w:pStyle w:val="SingleTxtGR"/>
        <w:tabs>
          <w:tab w:val="clear" w:pos="1701"/>
        </w:tabs>
        <w:ind w:left="2268" w:hanging="1134"/>
      </w:pPr>
      <w:r>
        <w:tab/>
      </w:r>
      <w:r w:rsidRPr="006B4D3F">
        <w:t xml:space="preserve">Часть образца длиной не менее 300 мм выдерживают в течение 12 </w:t>
      </w:r>
      <w:r>
        <w:t xml:space="preserve">часов </w:t>
      </w:r>
      <w:r w:rsidRPr="006B4D3F">
        <w:t xml:space="preserve">в сухой атмосфере при температуре 65 ± 2 °С, после чего образцу дают остыть в течение одного часа при 23 ± 2 ºC. Затем образец выдерживают в течение 12 часов при температуре </w:t>
      </w:r>
      <w:r>
        <w:t>–</w:t>
      </w:r>
      <w:r w:rsidRPr="006B4D3F">
        <w:t>20 ± 2 °С.</w:t>
      </w:r>
    </w:p>
    <w:p w14:paraId="75CB7AF9" w14:textId="77777777" w:rsidR="00F53133" w:rsidRPr="006B4D3F" w:rsidRDefault="00F53133" w:rsidP="00F53133">
      <w:pPr>
        <w:pStyle w:val="SingleTxtGR"/>
        <w:tabs>
          <w:tab w:val="clear" w:pos="1701"/>
        </w:tabs>
        <w:ind w:left="2268" w:hanging="1134"/>
      </w:pPr>
      <w:r>
        <w:tab/>
      </w:r>
      <w:r w:rsidRPr="006B4D3F">
        <w:t>После четырехчасового восстановительного периода образец осматривают в обычных лабораторных условиях.</w:t>
      </w:r>
    </w:p>
    <w:p w14:paraId="1A398EF5" w14:textId="77777777" w:rsidR="00D72293" w:rsidRDefault="00F53133" w:rsidP="00F53133">
      <w:pPr>
        <w:pStyle w:val="SingleTxtGR"/>
        <w:tabs>
          <w:tab w:val="clear" w:pos="1701"/>
        </w:tabs>
        <w:ind w:left="2268" w:hanging="1134"/>
        <w:rPr>
          <w:lang w:eastAsia="ru-RU"/>
        </w:rPr>
      </w:pPr>
      <w:r w:rsidRPr="006B4D3F">
        <w:t>3.</w:t>
      </w:r>
      <w:r w:rsidRPr="006B4D3F">
        <w:tab/>
        <w:t xml:space="preserve">После проведения этого испытания на светоотражающем </w:t>
      </w:r>
      <w:r>
        <w:t>устройстве</w:t>
      </w:r>
      <w:r w:rsidRPr="006B4D3F">
        <w:t>, в частности на его оптическом элементе, не должно быть заметно каких-либо трещин или существенной деформации.</w:t>
      </w:r>
    </w:p>
    <w:p w14:paraId="2D2E0115" w14:textId="77777777" w:rsidR="00F53133" w:rsidRDefault="00F53133" w:rsidP="00933B29">
      <w:pPr>
        <w:suppressAutoHyphens w:val="0"/>
        <w:spacing w:line="240" w:lineRule="auto"/>
        <w:rPr>
          <w:szCs w:val="20"/>
          <w:lang w:eastAsia="ru-RU"/>
        </w:rPr>
      </w:pPr>
    </w:p>
    <w:p w14:paraId="58EC3F52" w14:textId="77777777" w:rsidR="00A70CE1" w:rsidRDefault="00A70CE1" w:rsidP="00933B29">
      <w:pPr>
        <w:suppressAutoHyphens w:val="0"/>
        <w:spacing w:line="240" w:lineRule="auto"/>
        <w:rPr>
          <w:szCs w:val="20"/>
          <w:lang w:eastAsia="ru-RU"/>
        </w:rPr>
        <w:sectPr w:rsidR="00A70CE1" w:rsidSect="00F53133">
          <w:headerReference w:type="even" r:id="rId66"/>
          <w:headerReference w:type="default" r:id="rId67"/>
          <w:footerReference w:type="even" r:id="rId68"/>
          <w:footerReference w:type="default" r:id="rId69"/>
          <w:endnotePr>
            <w:numFmt w:val="decimal"/>
          </w:endnotePr>
          <w:pgSz w:w="11906" w:h="16838" w:code="9"/>
          <w:pgMar w:top="1417" w:right="1134" w:bottom="1134" w:left="1134" w:header="850" w:footer="567" w:gutter="0"/>
          <w:cols w:space="708"/>
          <w:docGrid w:linePitch="360"/>
        </w:sectPr>
      </w:pPr>
    </w:p>
    <w:p w14:paraId="7A460B92" w14:textId="77777777" w:rsidR="00A70CE1" w:rsidRPr="00EF7967" w:rsidRDefault="00A70CE1" w:rsidP="00A70CE1">
      <w:pPr>
        <w:pStyle w:val="HChGR"/>
      </w:pPr>
      <w:r w:rsidRPr="00EF7967">
        <w:lastRenderedPageBreak/>
        <w:t>Приложение 7</w:t>
      </w:r>
    </w:p>
    <w:p w14:paraId="6C36D79F" w14:textId="77777777" w:rsidR="00A70CE1" w:rsidRPr="00EF7967" w:rsidRDefault="00A70CE1" w:rsidP="00A70CE1">
      <w:pPr>
        <w:pStyle w:val="HChGR"/>
      </w:pPr>
      <w:r w:rsidRPr="00EF7967">
        <w:tab/>
      </w:r>
      <w:r w:rsidRPr="00EF7967">
        <w:tab/>
        <w:t>Испытание на водонепр</w:t>
      </w:r>
      <w:r>
        <w:t>оницаемость для </w:t>
      </w:r>
      <w:r w:rsidRPr="00EF7967">
        <w:t>с</w:t>
      </w:r>
      <w:r>
        <w:t>ветоотражающих устройств и </w:t>
      </w:r>
      <w:r w:rsidRPr="00EF7967">
        <w:t>предупреждающих треугольников</w:t>
      </w:r>
    </w:p>
    <w:p w14:paraId="0EFAEB12" w14:textId="77777777" w:rsidR="00A70CE1" w:rsidRPr="006B4D3F" w:rsidRDefault="00A70CE1" w:rsidP="00A70CE1">
      <w:pPr>
        <w:pStyle w:val="SingleTxtGR"/>
        <w:tabs>
          <w:tab w:val="clear" w:pos="1701"/>
        </w:tabs>
        <w:ind w:left="2268" w:hanging="1134"/>
      </w:pPr>
      <w:r w:rsidRPr="006B4D3F">
        <w:t>1.</w:t>
      </w:r>
      <w:r w:rsidRPr="006B4D3F">
        <w:tab/>
      </w:r>
      <w:r>
        <w:t>Испытание для светоотражателей и светоотражающей маркировки</w:t>
      </w:r>
      <w:r w:rsidRPr="006B4D3F">
        <w:t xml:space="preserve"> </w:t>
      </w:r>
    </w:p>
    <w:p w14:paraId="4B18D234" w14:textId="77777777" w:rsidR="00A70CE1" w:rsidRPr="006B4D3F" w:rsidRDefault="00A70CE1" w:rsidP="00A70CE1">
      <w:pPr>
        <w:pStyle w:val="SingleTxtGR"/>
        <w:tabs>
          <w:tab w:val="clear" w:pos="1701"/>
        </w:tabs>
        <w:ind w:left="2268" w:hanging="1134"/>
      </w:pPr>
      <w:r w:rsidRPr="006B4D3F">
        <w:t>1.1</w:t>
      </w:r>
      <w:r w:rsidRPr="006B4D3F">
        <w:tab/>
        <w:t xml:space="preserve">Светоотражающие </w:t>
      </w:r>
      <w:r>
        <w:t>устройства</w:t>
      </w:r>
      <w:r w:rsidRPr="006B4D3F">
        <w:t xml:space="preserve">, независимо от того, являются они частью фонаря или нет, либо образец светоотражающей маркировки погружаются с полностью снятыми съемными частями на </w:t>
      </w:r>
      <w:r>
        <w:t>10</w:t>
      </w:r>
      <w:r w:rsidRPr="006B4D3F">
        <w:t xml:space="preserve"> мин в воду, температура которой составляет 50 °C ± 5 °C, таким образом, чтобы высшая точка верхней части освещающей поверхности находилась под водой на глубине 20 мм. Это испытание повторяется − с поворотом светоотражающего </w:t>
      </w:r>
      <w:r>
        <w:t>устройства</w:t>
      </w:r>
      <w:r w:rsidRPr="006B4D3F">
        <w:t xml:space="preserve"> на 180 °С − 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°C ± 5 ºС.</w:t>
      </w:r>
    </w:p>
    <w:p w14:paraId="1244E55E" w14:textId="77777777" w:rsidR="00A70CE1" w:rsidRPr="006B4D3F" w:rsidRDefault="00A70CE1" w:rsidP="00A70CE1">
      <w:pPr>
        <w:pStyle w:val="SingleTxtGR"/>
        <w:tabs>
          <w:tab w:val="clear" w:pos="1701"/>
        </w:tabs>
        <w:ind w:left="2268" w:hanging="1134"/>
      </w:pPr>
      <w:r w:rsidRPr="006B4D3F">
        <w:t>1.2</w:t>
      </w:r>
      <w:r w:rsidRPr="006B4D3F">
        <w:tab/>
        <w:t xml:space="preserve">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w:t>
      </w:r>
      <w:r>
        <w:t>устройство</w:t>
      </w:r>
      <w:r w:rsidRPr="006B4D3F">
        <w:t xml:space="preserve"> не выдержало испытания.</w:t>
      </w:r>
    </w:p>
    <w:p w14:paraId="781FFDC5" w14:textId="77777777" w:rsidR="00A70CE1" w:rsidRPr="006B4D3F" w:rsidRDefault="00A70CE1" w:rsidP="00A70CE1">
      <w:pPr>
        <w:pStyle w:val="SingleTxtGR"/>
        <w:tabs>
          <w:tab w:val="clear" w:pos="1701"/>
        </w:tabs>
        <w:ind w:left="2268" w:hanging="1134"/>
      </w:pPr>
      <w:r w:rsidRPr="006B4D3F">
        <w:t>1.3</w:t>
      </w:r>
      <w:r w:rsidRPr="006B4D3F">
        <w:tab/>
        <w:t>Если в результате визуального осмотра вода не обнаружена или если имеются какие-либо сомнения:</w:t>
      </w:r>
    </w:p>
    <w:p w14:paraId="7E57585D" w14:textId="77777777" w:rsidR="00A70CE1" w:rsidRPr="006B4D3F" w:rsidRDefault="00A70CE1" w:rsidP="00A70CE1">
      <w:pPr>
        <w:pStyle w:val="SingleTxtGR"/>
        <w:tabs>
          <w:tab w:val="clear" w:pos="1701"/>
        </w:tabs>
        <w:ind w:left="2268" w:hanging="1134"/>
      </w:pPr>
      <w:r w:rsidRPr="006B4D3F">
        <w:t>1.3.1</w:t>
      </w:r>
      <w:r w:rsidRPr="006B4D3F">
        <w:tab/>
        <w:t xml:space="preserve">в случае светоотражателей КСС измеряют в соответствии с методом, описанным в приложении 4 или приложении 14, причем перед этим светоотражающее </w:t>
      </w:r>
      <w:r>
        <w:t>устройство</w:t>
      </w:r>
      <w:r w:rsidRPr="006B4D3F">
        <w:t xml:space="preserve"> слегка встряхивают для удаления излишков воды снаружи;</w:t>
      </w:r>
    </w:p>
    <w:p w14:paraId="77E5D3E7" w14:textId="77777777" w:rsidR="00A70CE1" w:rsidRPr="006B4D3F" w:rsidRDefault="00A70CE1" w:rsidP="00A70CE1">
      <w:pPr>
        <w:pStyle w:val="SingleTxtGR"/>
        <w:tabs>
          <w:tab w:val="clear" w:pos="1701"/>
        </w:tabs>
        <w:ind w:left="2268" w:hanging="1134"/>
      </w:pPr>
      <w:r w:rsidRPr="006B4D3F">
        <w:t>1.3.2</w:t>
      </w:r>
      <w:r w:rsidRPr="006B4D3F">
        <w:tab/>
        <w:t>в случае образца светоотражающей маркировки измеряют коэффициент светоотражения R' в соответствии с положениями приложения 7, причем перед этим образец слегка встряхивают для устранения излишков воды снаружи.</w:t>
      </w:r>
    </w:p>
    <w:p w14:paraId="46FF4951" w14:textId="77777777" w:rsidR="00A70CE1" w:rsidRPr="006B4D3F" w:rsidRDefault="00A70CE1" w:rsidP="00A70CE1">
      <w:pPr>
        <w:pStyle w:val="SingleTxtGR"/>
        <w:tabs>
          <w:tab w:val="clear" w:pos="1701"/>
        </w:tabs>
        <w:ind w:left="2268" w:hanging="1134"/>
      </w:pPr>
      <w:r w:rsidRPr="006B4D3F">
        <w:t>2.</w:t>
      </w:r>
      <w:r w:rsidRPr="006B4D3F">
        <w:tab/>
        <w:t>И</w:t>
      </w:r>
      <w:r>
        <w:t>спытание для предупреждающих треугольников</w:t>
      </w:r>
    </w:p>
    <w:p w14:paraId="4AAC80C4" w14:textId="77777777" w:rsidR="00A70CE1" w:rsidRPr="006B4D3F" w:rsidRDefault="00A70CE1" w:rsidP="00A70CE1">
      <w:pPr>
        <w:pStyle w:val="SingleTxtGR"/>
        <w:tabs>
          <w:tab w:val="clear" w:pos="1701"/>
        </w:tabs>
        <w:ind w:left="2268" w:hanging="1134"/>
      </w:pPr>
      <w:r w:rsidRPr="006B4D3F">
        <w:t>2.1</w:t>
      </w:r>
      <w:r w:rsidRPr="006B4D3F">
        <w:tab/>
        <w:t xml:space="preserve">Испытание на стойкость светоотражающего </w:t>
      </w:r>
      <w:r>
        <w:t>устройства</w:t>
      </w:r>
      <w:r w:rsidRPr="006B4D3F">
        <w:t xml:space="preserve"> или флюоресцирующего светоотражающего материала</w:t>
      </w:r>
    </w:p>
    <w:p w14:paraId="56D4BEF6" w14:textId="77777777" w:rsidR="00A70CE1" w:rsidRPr="006B4D3F" w:rsidRDefault="00A70CE1" w:rsidP="00A70CE1">
      <w:pPr>
        <w:pStyle w:val="SingleTxtGR"/>
        <w:tabs>
          <w:tab w:val="clear" w:pos="1701"/>
        </w:tabs>
        <w:ind w:left="2268" w:hanging="1134"/>
      </w:pPr>
      <w:r w:rsidRPr="006B4D3F">
        <w:t>2.1.1</w:t>
      </w:r>
      <w:r w:rsidRPr="006B4D3F">
        <w:tab/>
        <w:t xml:space="preserve">Треугольник − разборные треугольники должны быть собраны и готовы к использованию − помещается на 10 мин в воду с температурой </w:t>
      </w:r>
      <w:r>
        <w:br/>
      </w:r>
      <w:r w:rsidRPr="006B4D3F">
        <w:t xml:space="preserve">50 °C ± 5 °C, причем верхняя точка верхней части освещающей поверхности находится приблизительно в 20 мм ниже уровня воды. Затем светоотражающее </w:t>
      </w:r>
      <w:r>
        <w:t>устройство</w:t>
      </w:r>
      <w:r w:rsidRPr="006B4D3F">
        <w:t xml:space="preserve"> немедленно погружают при таких же условиях в воду с температурой 25</w:t>
      </w:r>
      <w:r>
        <w:t xml:space="preserve"> </w:t>
      </w:r>
      <w:r w:rsidRPr="006B4D3F">
        <w:t>°</w:t>
      </w:r>
      <w:r>
        <w:t>С</w:t>
      </w:r>
      <w:r w:rsidRPr="006B4D3F">
        <w:t xml:space="preserve"> ± 5 °C.</w:t>
      </w:r>
    </w:p>
    <w:p w14:paraId="3AAEC274" w14:textId="77777777" w:rsidR="00A70CE1" w:rsidRPr="006B4D3F" w:rsidRDefault="00A70CE1" w:rsidP="00A70CE1">
      <w:pPr>
        <w:pStyle w:val="SingleTxtGR"/>
        <w:tabs>
          <w:tab w:val="clear" w:pos="1701"/>
        </w:tabs>
        <w:ind w:left="2268" w:hanging="1134"/>
      </w:pPr>
      <w:r w:rsidRPr="006B4D3F">
        <w:t>2.1.2</w:t>
      </w:r>
      <w:r w:rsidRPr="006B4D3F">
        <w:tab/>
        <w:t xml:space="preserve">После этого испытания вода не должна проникать в отражающую поверхность светоотражающего </w:t>
      </w:r>
      <w:r>
        <w:t>устройства</w:t>
      </w:r>
      <w:r w:rsidRPr="006B4D3F">
        <w:t xml:space="preserve">. Считается, что </w:t>
      </w:r>
      <w:r>
        <w:t>устройство</w:t>
      </w:r>
      <w:r w:rsidRPr="006B4D3F">
        <w:t xml:space="preserve"> прошло испытание, если при визуальном осмотре не обнаруживается вода. Проникновение воды или водяного пара за края флюоресцирующих светоотражающих материалов не считается указывающим на отрицательный результат.</w:t>
      </w:r>
    </w:p>
    <w:p w14:paraId="5D66A2DF" w14:textId="77777777" w:rsidR="00A70CE1" w:rsidRPr="006B4D3F" w:rsidRDefault="00A70CE1" w:rsidP="00A70CE1">
      <w:pPr>
        <w:pStyle w:val="SingleTxtGR"/>
        <w:tabs>
          <w:tab w:val="clear" w:pos="1701"/>
        </w:tabs>
        <w:ind w:left="2268" w:hanging="1134"/>
      </w:pPr>
      <w:r w:rsidRPr="006B4D3F">
        <w:t>2.1.3</w:t>
      </w:r>
      <w:r w:rsidRPr="006B4D3F">
        <w:tab/>
        <w:t xml:space="preserve">Если визуальный осмотр не выявляет наличия воды или если возникают сомнения, необходимо вновь измерить значение КСС при тех же условиях, которые описаны в пункте 1.2 приложения 7, после осторожного встряхивания светоотражающего </w:t>
      </w:r>
      <w:r>
        <w:t>устройства</w:t>
      </w:r>
      <w:r w:rsidRPr="006B4D3F">
        <w:t xml:space="preserve"> для удаления </w:t>
      </w:r>
      <w:r w:rsidRPr="006B4D3F">
        <w:lastRenderedPageBreak/>
        <w:t>с его поверхности излишнего количества воды. КСС не должен уменьшаться более чем на 40% по сравнению со значениями, зарегистрированными до испытания.</w:t>
      </w:r>
    </w:p>
    <w:p w14:paraId="458330D5" w14:textId="77777777" w:rsidR="00A70CE1" w:rsidRPr="006B4D3F" w:rsidRDefault="00A70CE1" w:rsidP="00A70CE1">
      <w:pPr>
        <w:pStyle w:val="SingleTxtGR"/>
        <w:tabs>
          <w:tab w:val="clear" w:pos="1701"/>
        </w:tabs>
        <w:ind w:left="2268" w:hanging="1134"/>
      </w:pPr>
      <w:r w:rsidRPr="006B4D3F">
        <w:t>2.2</w:t>
      </w:r>
      <w:r w:rsidRPr="006B4D3F">
        <w:tab/>
        <w:t>Испытание на водостойкость</w:t>
      </w:r>
    </w:p>
    <w:p w14:paraId="54F543D4" w14:textId="77777777" w:rsidR="00A70CE1" w:rsidRDefault="00A70CE1" w:rsidP="00A70CE1">
      <w:pPr>
        <w:pStyle w:val="SingleTxtGR"/>
        <w:tabs>
          <w:tab w:val="clear" w:pos="1701"/>
        </w:tabs>
        <w:ind w:left="2268" w:hanging="1134"/>
      </w:pPr>
      <w:r w:rsidRPr="006B4D3F">
        <w:tab/>
        <w:t xml:space="preserve">Треугольник − разборные предупреждающие треугольники должны быть собраны и готовы к использованию − погружают в горизонтальном положении на два часа на дно резервуара с водой при температуре </w:t>
      </w:r>
      <w:r>
        <w:br/>
      </w:r>
      <w:r w:rsidRPr="006B4D3F">
        <w:t>25 °C ± 5 °C, причем рабочая сторона треугольника обращена вверх и находится на расстоянии 5 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14:paraId="6037FDCC" w14:textId="77777777" w:rsidR="00A70CE1" w:rsidRPr="004F0152" w:rsidRDefault="00A70CE1" w:rsidP="00A70CE1">
      <w:pPr>
        <w:widowControl w:val="0"/>
        <w:spacing w:after="120"/>
        <w:ind w:left="2268" w:right="1134" w:hanging="1134"/>
        <w:jc w:val="both"/>
      </w:pPr>
      <w:r>
        <w:t>3.</w:t>
      </w:r>
      <w:r>
        <w:tab/>
        <w:t>Испытание для опознавательных знаков</w:t>
      </w:r>
    </w:p>
    <w:p w14:paraId="5F105685" w14:textId="77777777" w:rsidR="00A70CE1" w:rsidRPr="004F0152" w:rsidRDefault="00A70CE1" w:rsidP="00A70CE1">
      <w:pPr>
        <w:widowControl w:val="0"/>
        <w:spacing w:after="120"/>
        <w:ind w:left="2268" w:right="1134" w:hanging="1134"/>
        <w:jc w:val="both"/>
      </w:pPr>
      <w:r>
        <w:t>3.1</w:t>
      </w:r>
      <w:r>
        <w:tab/>
        <w:t>Водостойкость</w:t>
      </w:r>
    </w:p>
    <w:p w14:paraId="10D41D3D" w14:textId="77777777" w:rsidR="00A70CE1" w:rsidRPr="004F0152" w:rsidRDefault="00A70CE1" w:rsidP="00A70CE1">
      <w:pPr>
        <w:widowControl w:val="0"/>
        <w:spacing w:after="120"/>
        <w:ind w:left="2268" w:right="1134"/>
        <w:jc w:val="both"/>
      </w:pPr>
      <w:r>
        <w:t>Часть образца длиной не менее 300 мм погружается на 18 часов в дистиллированную воду, температура которой составляет 23 ± 5° С; после этого она высушивается при нормальных лабораторных условиях в течение 24</w:t>
      </w:r>
      <w:r>
        <w:rPr>
          <w:lang w:val="en-US"/>
        </w:rPr>
        <w:t> </w:t>
      </w:r>
      <w:r>
        <w:t>часов.</w:t>
      </w:r>
    </w:p>
    <w:p w14:paraId="3472565F" w14:textId="77777777" w:rsidR="00F53133" w:rsidRDefault="00A70CE1" w:rsidP="00A70CE1">
      <w:pPr>
        <w:widowControl w:val="0"/>
        <w:spacing w:after="120"/>
        <w:ind w:left="2268" w:right="1134"/>
        <w:jc w:val="both"/>
        <w:rPr>
          <w:szCs w:val="20"/>
          <w:lang w:eastAsia="ru-RU"/>
        </w:rPr>
      </w:pPr>
      <w:r>
        <w:tab/>
        <w:t>После завершения испытания эта часть образца осматривается. На</w:t>
      </w:r>
      <w:r>
        <w:rPr>
          <w:lang w:val="en-US"/>
        </w:rPr>
        <w:t> </w:t>
      </w:r>
      <w:r>
        <w:t>расстоянии 10 мм от среза не должно быть признаков разрушения, которое могло бы сказаться на характеристиках знака.</w:t>
      </w:r>
    </w:p>
    <w:p w14:paraId="2168509B" w14:textId="77777777" w:rsidR="00A70CE1" w:rsidRDefault="00A70CE1" w:rsidP="00933B29">
      <w:pPr>
        <w:suppressAutoHyphens w:val="0"/>
        <w:spacing w:line="240" w:lineRule="auto"/>
        <w:rPr>
          <w:szCs w:val="20"/>
          <w:lang w:eastAsia="ru-RU"/>
        </w:rPr>
      </w:pPr>
    </w:p>
    <w:p w14:paraId="39E918D6" w14:textId="77777777" w:rsidR="00AD57DF" w:rsidRDefault="00AD57DF" w:rsidP="00933B29">
      <w:pPr>
        <w:suppressAutoHyphens w:val="0"/>
        <w:spacing w:line="240" w:lineRule="auto"/>
        <w:rPr>
          <w:szCs w:val="20"/>
          <w:lang w:eastAsia="ru-RU"/>
        </w:rPr>
        <w:sectPr w:rsidR="00AD57DF" w:rsidSect="00A70CE1">
          <w:headerReference w:type="even" r:id="rId70"/>
          <w:headerReference w:type="default" r:id="rId71"/>
          <w:footerReference w:type="even" r:id="rId72"/>
          <w:footerReference w:type="default" r:id="rId73"/>
          <w:endnotePr>
            <w:numFmt w:val="decimal"/>
          </w:endnotePr>
          <w:pgSz w:w="11906" w:h="16838" w:code="9"/>
          <w:pgMar w:top="1417" w:right="1134" w:bottom="1134" w:left="1134" w:header="850" w:footer="567" w:gutter="0"/>
          <w:cols w:space="708"/>
          <w:docGrid w:linePitch="360"/>
        </w:sectPr>
      </w:pPr>
    </w:p>
    <w:p w14:paraId="3E6A8B01" w14:textId="77777777" w:rsidR="000E68EC" w:rsidRPr="00EF7967" w:rsidRDefault="000E68EC" w:rsidP="000E68EC">
      <w:pPr>
        <w:pStyle w:val="HChGR"/>
      </w:pPr>
      <w:r w:rsidRPr="00EF7967">
        <w:lastRenderedPageBreak/>
        <w:t>Приложение 8</w:t>
      </w:r>
    </w:p>
    <w:p w14:paraId="18638739" w14:textId="77777777" w:rsidR="000E68EC" w:rsidRPr="00EF7967" w:rsidRDefault="000E68EC" w:rsidP="000E68EC">
      <w:pPr>
        <w:pStyle w:val="HChGR"/>
      </w:pPr>
      <w:r w:rsidRPr="00EF7967">
        <w:tab/>
      </w:r>
      <w:r w:rsidRPr="00EF7967">
        <w:tab/>
        <w:t>Альтер</w:t>
      </w:r>
      <w:r>
        <w:t>нативные процедуры испытания на </w:t>
      </w:r>
      <w:r w:rsidRPr="00EF7967">
        <w:t xml:space="preserve">водонепроницаемость для светоотражающих </w:t>
      </w:r>
      <w:r>
        <w:t>устройств</w:t>
      </w:r>
      <w:r w:rsidRPr="00EF7967">
        <w:t xml:space="preserve"> классов IB и IIIB</w:t>
      </w:r>
    </w:p>
    <w:p w14:paraId="3D4751BA" w14:textId="77777777" w:rsidR="000E68EC" w:rsidRPr="006B4D3F" w:rsidRDefault="000E68EC" w:rsidP="000E68EC">
      <w:pPr>
        <w:pStyle w:val="SingleTxtGR"/>
        <w:tabs>
          <w:tab w:val="clear" w:pos="1701"/>
        </w:tabs>
        <w:ind w:left="2268" w:hanging="1134"/>
      </w:pPr>
      <w:r w:rsidRPr="006B4D3F">
        <w:t>1.</w:t>
      </w:r>
      <w:r w:rsidRPr="006B4D3F">
        <w:tab/>
        <w:t>В качестве альтернативного варианта, по просьбе изготовителя, применяются нижеследующие испытания (испытание на проникновение влаги и пыли).</w:t>
      </w:r>
    </w:p>
    <w:p w14:paraId="74171300" w14:textId="77777777" w:rsidR="000E68EC" w:rsidRPr="006B4D3F" w:rsidRDefault="000E68EC" w:rsidP="000E68EC">
      <w:pPr>
        <w:pStyle w:val="SingleTxtGR"/>
        <w:tabs>
          <w:tab w:val="clear" w:pos="1701"/>
        </w:tabs>
        <w:ind w:left="2268" w:hanging="1134"/>
      </w:pPr>
      <w:r w:rsidRPr="006B4D3F">
        <w:t>2.</w:t>
      </w:r>
      <w:r w:rsidRPr="006B4D3F">
        <w:tab/>
        <w:t>И</w:t>
      </w:r>
      <w:r>
        <w:t>спытание на проникновение влаги</w:t>
      </w:r>
    </w:p>
    <w:p w14:paraId="3440DD50" w14:textId="77777777" w:rsidR="000E68EC" w:rsidRPr="006B4D3F" w:rsidRDefault="000E68EC" w:rsidP="000E68EC">
      <w:pPr>
        <w:pStyle w:val="SingleTxtGR"/>
        <w:tabs>
          <w:tab w:val="clear" w:pos="1701"/>
        </w:tabs>
        <w:ind w:left="2268" w:hanging="1134"/>
      </w:pPr>
      <w:r w:rsidRPr="006B4D3F">
        <w:tab/>
        <w:t xml:space="preserve">Данное испытание позволяет оценить сопротивляемость образца </w:t>
      </w:r>
      <w:r>
        <w:t>устройства</w:t>
      </w:r>
      <w:r w:rsidRPr="006B4D3F">
        <w:t xml:space="preserve"> к проникновению влаги под воздействием распылителя и определить дренажные характеристики тех </w:t>
      </w:r>
      <w:r>
        <w:t>устройств</w:t>
      </w:r>
      <w:r w:rsidRPr="006B4D3F">
        <w:t>, которые оснащены дренажными или другими открытыми отверстиями.</w:t>
      </w:r>
    </w:p>
    <w:p w14:paraId="377718B6" w14:textId="77777777" w:rsidR="000E68EC" w:rsidRPr="006B4D3F" w:rsidRDefault="000E68EC" w:rsidP="000E68EC">
      <w:pPr>
        <w:pStyle w:val="SingleTxtGR"/>
        <w:tabs>
          <w:tab w:val="clear" w:pos="1701"/>
        </w:tabs>
        <w:ind w:left="2268" w:hanging="1134"/>
      </w:pPr>
      <w:r w:rsidRPr="006B4D3F">
        <w:t>2.1</w:t>
      </w:r>
      <w:r w:rsidRPr="006B4D3F">
        <w:tab/>
        <w:t>Оборудование для испытания с распылением воды</w:t>
      </w:r>
    </w:p>
    <w:p w14:paraId="6EFBBF01" w14:textId="77777777" w:rsidR="000E68EC" w:rsidRPr="006B4D3F" w:rsidRDefault="000E68EC" w:rsidP="000E68EC">
      <w:pPr>
        <w:pStyle w:val="SingleTxtGR"/>
        <w:tabs>
          <w:tab w:val="clear" w:pos="1701"/>
        </w:tabs>
        <w:ind w:left="2268" w:hanging="1134"/>
      </w:pPr>
      <w:r w:rsidRPr="006B4D3F">
        <w:tab/>
        <w:t>Используется распылительная камера, имеющая следующие характеристики:</w:t>
      </w:r>
    </w:p>
    <w:p w14:paraId="4ADB6EBE" w14:textId="77777777" w:rsidR="000E68EC" w:rsidRPr="006B4D3F" w:rsidRDefault="000E68EC" w:rsidP="000E68EC">
      <w:pPr>
        <w:pStyle w:val="SingleTxtGR"/>
        <w:tabs>
          <w:tab w:val="clear" w:pos="1701"/>
        </w:tabs>
        <w:ind w:left="2268" w:hanging="1134"/>
      </w:pPr>
      <w:r w:rsidRPr="006B4D3F">
        <w:t>2.1.1</w:t>
      </w:r>
      <w:r w:rsidRPr="006B4D3F">
        <w:tab/>
        <w:t>Камера</w:t>
      </w:r>
    </w:p>
    <w:p w14:paraId="5F343FB8" w14:textId="77777777" w:rsidR="000E68EC" w:rsidRPr="006B4D3F" w:rsidRDefault="000E68EC" w:rsidP="000E68EC">
      <w:pPr>
        <w:pStyle w:val="SingleTxtGR"/>
        <w:tabs>
          <w:tab w:val="clear" w:pos="1701"/>
        </w:tabs>
        <w:ind w:left="2268" w:hanging="1134"/>
      </w:pPr>
      <w:r w:rsidRPr="006B4D3F">
        <w:tab/>
        <w:t xml:space="preserve">Камера должна быть оборудована наконечником (наконечниками), обеспечивающим (обеспечивающими) распыление воды по конусу под углом, достаточным для покрытия водой всего образца </w:t>
      </w:r>
      <w:r>
        <w:t>устройства</w:t>
      </w:r>
      <w:r w:rsidRPr="006B4D3F">
        <w:t>. Осевая линия наконечника (наконечников) должна быть направлена вниз под углом 45</w:t>
      </w:r>
      <w:r>
        <w:t>°</w:t>
      </w:r>
      <w:r w:rsidRPr="006B4D3F">
        <w:t xml:space="preserve"> ± 5° к вертикальной оси вращающейся испытательной платформы.</w:t>
      </w:r>
    </w:p>
    <w:p w14:paraId="727D67BB" w14:textId="77777777" w:rsidR="000E68EC" w:rsidRPr="006B4D3F" w:rsidRDefault="000E68EC" w:rsidP="000E68EC">
      <w:pPr>
        <w:pStyle w:val="SingleTxtGR"/>
        <w:tabs>
          <w:tab w:val="clear" w:pos="1701"/>
        </w:tabs>
        <w:ind w:left="2268" w:hanging="1134"/>
      </w:pPr>
      <w:r w:rsidRPr="006B4D3F">
        <w:t>2.1.2</w:t>
      </w:r>
      <w:r w:rsidRPr="006B4D3F">
        <w:tab/>
        <w:t>Вращающаяся испытательная платформа</w:t>
      </w:r>
    </w:p>
    <w:p w14:paraId="500174BB" w14:textId="77777777" w:rsidR="000E68EC" w:rsidRPr="006B4D3F" w:rsidRDefault="000E68EC" w:rsidP="000E68EC">
      <w:pPr>
        <w:pStyle w:val="SingleTxtGR"/>
        <w:tabs>
          <w:tab w:val="clear" w:pos="1701"/>
        </w:tabs>
        <w:ind w:left="2268" w:hanging="1134"/>
      </w:pPr>
      <w:r w:rsidRPr="006B4D3F">
        <w:tab/>
        <w:t>Вращающаяся испытательная платформа должна иметь минимальный диаметр 140 мм и должна вращаться вокруг вертикальной оси, проходящей через центр камеры.</w:t>
      </w:r>
    </w:p>
    <w:p w14:paraId="62E81741" w14:textId="77777777" w:rsidR="000E68EC" w:rsidRPr="006B4D3F" w:rsidRDefault="000E68EC" w:rsidP="000E68EC">
      <w:pPr>
        <w:pStyle w:val="SingleTxtGR"/>
        <w:tabs>
          <w:tab w:val="clear" w:pos="1701"/>
        </w:tabs>
        <w:ind w:left="2268" w:hanging="1134"/>
      </w:pPr>
      <w:r w:rsidRPr="006B4D3F">
        <w:t>2.1.3</w:t>
      </w:r>
      <w:r w:rsidRPr="006B4D3F">
        <w:tab/>
        <w:t xml:space="preserve">Скорость осаждения воды </w:t>
      </w:r>
    </w:p>
    <w:p w14:paraId="7CD0F2F9" w14:textId="77777777" w:rsidR="000E68EC" w:rsidRPr="006B4D3F" w:rsidRDefault="000E68EC" w:rsidP="000E68EC">
      <w:pPr>
        <w:pStyle w:val="SingleTxtGR"/>
        <w:tabs>
          <w:tab w:val="clear" w:pos="1701"/>
        </w:tabs>
        <w:ind w:left="2268" w:hanging="1134"/>
      </w:pPr>
      <w:r w:rsidRPr="006B4D3F">
        <w:tab/>
        <w:t xml:space="preserve">Скорость осаждения распыляемой воды на </w:t>
      </w:r>
      <w:r>
        <w:t>устройство</w:t>
      </w:r>
      <w:r w:rsidRPr="006B4D3F">
        <w:t>,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w:t>
      </w:r>
      <w:r>
        <w:t>мин.</w:t>
      </w:r>
      <w:r w:rsidRPr="006B4D3F">
        <w:t xml:space="preserve"> Высота коллектора должна составлять 100 мм, а внутренний диаметр − минимум 140 мм.</w:t>
      </w:r>
    </w:p>
    <w:p w14:paraId="77063CE7" w14:textId="77777777" w:rsidR="000E68EC" w:rsidRPr="006B4D3F" w:rsidRDefault="000E68EC" w:rsidP="000E68EC">
      <w:pPr>
        <w:pStyle w:val="SingleTxtGR"/>
        <w:tabs>
          <w:tab w:val="clear" w:pos="1701"/>
        </w:tabs>
        <w:ind w:left="2268" w:hanging="1134"/>
      </w:pPr>
      <w:r w:rsidRPr="006B4D3F">
        <w:t>2.2</w:t>
      </w:r>
      <w:r w:rsidRPr="006B4D3F">
        <w:tab/>
        <w:t>Порядок проведения испытания с распылением воды</w:t>
      </w:r>
    </w:p>
    <w:p w14:paraId="455B7343" w14:textId="77777777" w:rsidR="000E68EC" w:rsidRPr="006B4D3F" w:rsidRDefault="000E68EC" w:rsidP="000E68EC">
      <w:pPr>
        <w:pStyle w:val="SingleTxtGR"/>
        <w:tabs>
          <w:tab w:val="clear" w:pos="1701"/>
        </w:tabs>
        <w:ind w:left="2268" w:hanging="1134"/>
      </w:pPr>
      <w:r w:rsidRPr="006B4D3F">
        <w:tab/>
        <w:t xml:space="preserve">На образец </w:t>
      </w:r>
      <w:r>
        <w:t>устройства</w:t>
      </w:r>
      <w:r w:rsidRPr="006B4D3F">
        <w:t>, установленный на испытательной подставке, после первоначальных измерений и регистрации КСС распыляется вода следующим образом:</w:t>
      </w:r>
    </w:p>
    <w:p w14:paraId="6061A93B" w14:textId="77777777" w:rsidR="000E68EC" w:rsidRPr="006B4D3F" w:rsidRDefault="000E68EC" w:rsidP="000E68EC">
      <w:pPr>
        <w:pStyle w:val="SingleTxtGR"/>
        <w:tabs>
          <w:tab w:val="clear" w:pos="1701"/>
        </w:tabs>
        <w:ind w:left="2268" w:hanging="1134"/>
      </w:pPr>
      <w:r w:rsidRPr="006B4D3F">
        <w:t>2.2.1</w:t>
      </w:r>
      <w:r w:rsidRPr="006B4D3F">
        <w:tab/>
        <w:t xml:space="preserve">Отверстия в </w:t>
      </w:r>
      <w:r>
        <w:t>устройстве</w:t>
      </w:r>
    </w:p>
    <w:p w14:paraId="1DA618BF" w14:textId="77777777" w:rsidR="000E68EC" w:rsidRPr="006B4D3F" w:rsidRDefault="000E68EC" w:rsidP="000E68EC">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14:paraId="081028D6" w14:textId="77777777" w:rsidR="000E68EC" w:rsidRPr="006B4D3F" w:rsidRDefault="000E68EC" w:rsidP="000E68EC">
      <w:pPr>
        <w:pStyle w:val="SingleTxtGR"/>
        <w:tabs>
          <w:tab w:val="clear" w:pos="1701"/>
        </w:tabs>
        <w:ind w:left="2268" w:hanging="1134"/>
      </w:pPr>
      <w:r w:rsidRPr="006B4D3F">
        <w:t>2.2.2</w:t>
      </w:r>
      <w:r w:rsidRPr="006B4D3F">
        <w:tab/>
        <w:t>Скорость вращения</w:t>
      </w:r>
    </w:p>
    <w:p w14:paraId="6EFB5E39" w14:textId="77777777" w:rsidR="000E68EC" w:rsidRPr="006B4D3F" w:rsidRDefault="000E68EC" w:rsidP="000E68EC">
      <w:pPr>
        <w:pStyle w:val="SingleTxtGR"/>
        <w:tabs>
          <w:tab w:val="clear" w:pos="1701"/>
        </w:tabs>
        <w:ind w:left="2268" w:hanging="1134"/>
      </w:pPr>
      <w:r w:rsidRPr="006B4D3F">
        <w:tab/>
      </w:r>
      <w:r>
        <w:t>Устройство</w:t>
      </w:r>
      <w:r w:rsidRPr="006B4D3F">
        <w:t xml:space="preserve"> должно вращаться вокруг своей вертикальной оси со скоростью 4,0 ± 0,5 </w:t>
      </w:r>
      <w:r>
        <w:t>мин</w:t>
      </w:r>
      <w:r w:rsidRPr="006B4D3F">
        <w:rPr>
          <w:vertAlign w:val="superscript"/>
        </w:rPr>
        <w:t>−1</w:t>
      </w:r>
      <w:r w:rsidRPr="006B4D3F">
        <w:t>.</w:t>
      </w:r>
    </w:p>
    <w:p w14:paraId="3C5AB1A9" w14:textId="77777777" w:rsidR="000E68EC" w:rsidRPr="006B4D3F" w:rsidRDefault="000E68EC" w:rsidP="000E68EC">
      <w:pPr>
        <w:pStyle w:val="SingleTxtGR"/>
        <w:pageBreakBefore/>
        <w:tabs>
          <w:tab w:val="clear" w:pos="1701"/>
        </w:tabs>
        <w:ind w:left="2268" w:hanging="1134"/>
      </w:pPr>
      <w:r w:rsidRPr="006B4D3F">
        <w:lastRenderedPageBreak/>
        <w:t>2.2.3</w:t>
      </w:r>
      <w:r w:rsidRPr="006B4D3F">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w:t>
      </w:r>
      <w:r>
        <w:t>мин</w:t>
      </w:r>
      <w:r w:rsidRPr="006B4D3F">
        <w:t xml:space="preserve"> во включенном состоянии (при необходимости в режиме мигания) и 55 </w:t>
      </w:r>
      <w:r>
        <w:t>мин</w:t>
      </w:r>
      <w:r w:rsidRPr="006B4D3F">
        <w:t xml:space="preserve"> в отключенном состоянии.</w:t>
      </w:r>
    </w:p>
    <w:p w14:paraId="7E5E6B18" w14:textId="77777777" w:rsidR="000E68EC" w:rsidRPr="006B4D3F" w:rsidRDefault="000E68EC" w:rsidP="000E68EC">
      <w:pPr>
        <w:pStyle w:val="SingleTxtGR"/>
        <w:tabs>
          <w:tab w:val="clear" w:pos="1701"/>
        </w:tabs>
        <w:ind w:left="2268" w:hanging="1134"/>
      </w:pPr>
      <w:r w:rsidRPr="006B4D3F">
        <w:t>2.2.4</w:t>
      </w:r>
      <w:r w:rsidRPr="006B4D3F">
        <w:tab/>
        <w:t>Продолжительность испытания</w:t>
      </w:r>
    </w:p>
    <w:p w14:paraId="073F7B99" w14:textId="77777777" w:rsidR="000E68EC" w:rsidRPr="006B4D3F" w:rsidRDefault="000E68EC" w:rsidP="000E68EC">
      <w:pPr>
        <w:pStyle w:val="SingleTxtGR"/>
        <w:tabs>
          <w:tab w:val="clear" w:pos="1701"/>
        </w:tabs>
        <w:ind w:left="2268" w:hanging="1134"/>
      </w:pPr>
      <w:r w:rsidRPr="006B4D3F">
        <w:tab/>
        <w:t xml:space="preserve">Продолжительность испытания с распылением воды должна составлять 12 </w:t>
      </w:r>
      <w:r>
        <w:t xml:space="preserve">часов </w:t>
      </w:r>
      <w:r w:rsidRPr="006B4D3F">
        <w:t xml:space="preserve">(12 циклов из 5/55 </w:t>
      </w:r>
      <w:r>
        <w:t>мин</w:t>
      </w:r>
      <w:r w:rsidRPr="006B4D3F">
        <w:t>).</w:t>
      </w:r>
    </w:p>
    <w:p w14:paraId="29754412" w14:textId="77777777" w:rsidR="000E68EC" w:rsidRPr="006B4D3F" w:rsidRDefault="000E68EC" w:rsidP="000E68EC">
      <w:pPr>
        <w:pStyle w:val="SingleTxtGR"/>
        <w:tabs>
          <w:tab w:val="clear" w:pos="1701"/>
        </w:tabs>
        <w:ind w:left="2268" w:hanging="1134"/>
      </w:pPr>
      <w:r w:rsidRPr="006B4D3F">
        <w:t>2.2.5</w:t>
      </w:r>
      <w:r w:rsidRPr="006B4D3F">
        <w:tab/>
        <w:t>Дренажный период</w:t>
      </w:r>
    </w:p>
    <w:p w14:paraId="12C135D1" w14:textId="77777777" w:rsidR="000E68EC" w:rsidRPr="006B4D3F" w:rsidRDefault="000E68EC" w:rsidP="000E68EC">
      <w:pPr>
        <w:pStyle w:val="SingleTxtGR"/>
        <w:tabs>
          <w:tab w:val="clear" w:pos="1701"/>
        </w:tabs>
        <w:ind w:left="2268" w:hanging="1134"/>
      </w:pPr>
      <w:r w:rsidRPr="006B4D3F">
        <w:tab/>
        <w:t xml:space="preserve">Вращающееся устройство и распылитель воды отключают, и в течение одного часа с </w:t>
      </w:r>
      <w:r>
        <w:t>устройства</w:t>
      </w:r>
      <w:r w:rsidRPr="006B4D3F">
        <w:t xml:space="preserve"> стекает вода при закрытой дверце камеры.</w:t>
      </w:r>
    </w:p>
    <w:p w14:paraId="193A4D26" w14:textId="77777777" w:rsidR="000E68EC" w:rsidRPr="006B4D3F" w:rsidRDefault="000E68EC" w:rsidP="000E68EC">
      <w:pPr>
        <w:pStyle w:val="SingleTxtGR"/>
        <w:tabs>
          <w:tab w:val="clear" w:pos="1701"/>
        </w:tabs>
        <w:ind w:left="2268" w:hanging="1134"/>
      </w:pPr>
      <w:r w:rsidRPr="006B4D3F">
        <w:t>2.2.6</w:t>
      </w:r>
      <w:r w:rsidRPr="006B4D3F">
        <w:tab/>
        <w:t>Оценка образца</w:t>
      </w:r>
    </w:p>
    <w:p w14:paraId="6CAE6373" w14:textId="77777777" w:rsidR="000E68EC" w:rsidRPr="006B4D3F" w:rsidRDefault="000E68EC" w:rsidP="000E68EC">
      <w:pPr>
        <w:pStyle w:val="SingleTxtGR"/>
        <w:tabs>
          <w:tab w:val="clear" w:pos="1701"/>
        </w:tabs>
        <w:ind w:left="2268" w:hanging="1134"/>
      </w:pPr>
      <w:r w:rsidRPr="006B4D3F">
        <w:tab/>
        <w:t xml:space="preserve">По окончании периода стекания воды внутренняя часть </w:t>
      </w:r>
      <w:r>
        <w:t>устройства</w:t>
      </w:r>
      <w:r w:rsidRPr="006B4D3F">
        <w:t xml:space="preserve"> осматривается для выявления остатков влаги. Накопления воды не допускается, что выявляется, в частности, посредством легкого постукивания по </w:t>
      </w:r>
      <w:r>
        <w:t>устройству</w:t>
      </w:r>
      <w:r w:rsidRPr="006B4D3F">
        <w:t xml:space="preserve"> или его наклона. КСС измеряют в соответствии с методом, указанным в приложении 4, после протирания </w:t>
      </w:r>
      <w:r>
        <w:t>устройства</w:t>
      </w:r>
      <w:r w:rsidRPr="006B4D3F">
        <w:t xml:space="preserve"> с внешней стороны сухой хлопчатобумажной тканью.</w:t>
      </w:r>
    </w:p>
    <w:p w14:paraId="792A18E7" w14:textId="77777777" w:rsidR="000E68EC" w:rsidRPr="006B4D3F" w:rsidRDefault="000E68EC" w:rsidP="000E68EC">
      <w:pPr>
        <w:pStyle w:val="SingleTxtGR"/>
        <w:tabs>
          <w:tab w:val="clear" w:pos="1701"/>
        </w:tabs>
        <w:ind w:left="2268" w:hanging="1134"/>
      </w:pPr>
      <w:r w:rsidRPr="006B4D3F">
        <w:t>2.3</w:t>
      </w:r>
      <w:r w:rsidRPr="006B4D3F">
        <w:tab/>
        <w:t>И</w:t>
      </w:r>
      <w:r>
        <w:t xml:space="preserve">спытание на </w:t>
      </w:r>
      <w:proofErr w:type="spellStart"/>
      <w:r>
        <w:t>пылестойкость</w:t>
      </w:r>
      <w:proofErr w:type="spellEnd"/>
    </w:p>
    <w:p w14:paraId="5F0A45EF" w14:textId="77777777" w:rsidR="000E68EC" w:rsidRPr="006B4D3F" w:rsidRDefault="000E68EC" w:rsidP="000E68EC">
      <w:pPr>
        <w:pStyle w:val="SingleTxtGR"/>
        <w:tabs>
          <w:tab w:val="clear" w:pos="1701"/>
        </w:tabs>
        <w:ind w:left="2268" w:hanging="1134"/>
      </w:pPr>
      <w:r w:rsidRPr="006B4D3F">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14:paraId="2829D0F2" w14:textId="77777777" w:rsidR="000E68EC" w:rsidRPr="006B4D3F" w:rsidRDefault="000E68EC" w:rsidP="000E68EC">
      <w:pPr>
        <w:pStyle w:val="SingleTxtGR"/>
        <w:tabs>
          <w:tab w:val="clear" w:pos="1701"/>
        </w:tabs>
        <w:ind w:left="2268" w:hanging="1134"/>
      </w:pPr>
      <w:r w:rsidRPr="006B4D3F">
        <w:t>2.3.1</w:t>
      </w:r>
      <w:r w:rsidRPr="006B4D3F">
        <w:tab/>
        <w:t xml:space="preserve">Оборудование, используемое для испытания на </w:t>
      </w:r>
      <w:proofErr w:type="spellStart"/>
      <w:r w:rsidRPr="006B4D3F">
        <w:t>пылестойкость</w:t>
      </w:r>
      <w:proofErr w:type="spellEnd"/>
    </w:p>
    <w:p w14:paraId="674195B3" w14:textId="77777777" w:rsidR="000E68EC" w:rsidRPr="006B4D3F" w:rsidRDefault="000E68EC" w:rsidP="000E68EC">
      <w:pPr>
        <w:pStyle w:val="SingleTxtGR"/>
        <w:tabs>
          <w:tab w:val="clear" w:pos="1701"/>
        </w:tabs>
        <w:ind w:left="2268" w:hanging="1134"/>
      </w:pPr>
      <w:r w:rsidRPr="006B4D3F">
        <w:tab/>
        <w:t xml:space="preserve">Для проведения испытания на </w:t>
      </w:r>
      <w:proofErr w:type="spellStart"/>
      <w:r w:rsidRPr="006B4D3F">
        <w:t>пылестойкость</w:t>
      </w:r>
      <w:proofErr w:type="spellEnd"/>
      <w:r w:rsidRPr="006B4D3F">
        <w:t xml:space="preserve"> используют нижеследующее оборудование.</w:t>
      </w:r>
    </w:p>
    <w:p w14:paraId="5A18E04C" w14:textId="77777777" w:rsidR="000E68EC" w:rsidRPr="006B4D3F" w:rsidRDefault="000E68EC" w:rsidP="000E68EC">
      <w:pPr>
        <w:pStyle w:val="SingleTxtGR"/>
        <w:tabs>
          <w:tab w:val="clear" w:pos="1701"/>
        </w:tabs>
        <w:ind w:left="2268" w:hanging="1134"/>
      </w:pPr>
      <w:r w:rsidRPr="006B4D3F">
        <w:t>2.3.2</w:t>
      </w:r>
      <w:r w:rsidRPr="006B4D3F">
        <w:tab/>
        <w:t xml:space="preserve">Камера для испытания на </w:t>
      </w:r>
      <w:proofErr w:type="spellStart"/>
      <w:r w:rsidRPr="006B4D3F">
        <w:t>пылестойкость</w:t>
      </w:r>
      <w:proofErr w:type="spellEnd"/>
    </w:p>
    <w:p w14:paraId="0761AF83" w14:textId="77777777" w:rsidR="000E68EC" w:rsidRPr="006B4D3F" w:rsidRDefault="000E68EC" w:rsidP="000E68EC">
      <w:pPr>
        <w:pStyle w:val="SingleTxtGR"/>
        <w:tabs>
          <w:tab w:val="clear" w:pos="1701"/>
        </w:tabs>
        <w:ind w:left="2268" w:hanging="1134"/>
      </w:pPr>
      <w:r w:rsidRPr="006B4D3F">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 м</w:t>
      </w:r>
      <w:r w:rsidRPr="006B4D3F">
        <w:rPr>
          <w:vertAlign w:val="superscript"/>
        </w:rPr>
        <w:t>3</w:t>
      </w:r>
      <w:r w:rsidRPr="006B4D3F">
        <w:t>; для целей испытания он загружается тремя−пятью килограммами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14:paraId="4996D748" w14:textId="77777777" w:rsidR="000E68EC" w:rsidRPr="006B4D3F" w:rsidRDefault="000E68EC" w:rsidP="000E68EC">
      <w:pPr>
        <w:pStyle w:val="SingleTxtGR"/>
        <w:tabs>
          <w:tab w:val="clear" w:pos="1701"/>
        </w:tabs>
        <w:ind w:left="2268" w:hanging="1134"/>
      </w:pPr>
      <w:r w:rsidRPr="006B4D3F">
        <w:t>2.3.3</w:t>
      </w:r>
      <w:r w:rsidRPr="006B4D3F">
        <w:tab/>
        <w:t>Пыль</w:t>
      </w:r>
    </w:p>
    <w:p w14:paraId="3ACDC2D1" w14:textId="77777777" w:rsidR="000E68EC" w:rsidRPr="006B4D3F" w:rsidRDefault="000E68EC" w:rsidP="000E68EC">
      <w:pPr>
        <w:pStyle w:val="SingleTxtGR"/>
        <w:tabs>
          <w:tab w:val="clear" w:pos="1701"/>
        </w:tabs>
        <w:ind w:left="2268" w:hanging="1134"/>
      </w:pPr>
      <w:r w:rsidRPr="006B4D3F">
        <w:tab/>
        <w:t>В качестве пыли для целей испытания используют измельченный цемент, соответствующий стандарту ASTM C 150-84</w:t>
      </w:r>
      <w:r w:rsidRPr="006B4D3F">
        <w:footnoteReference w:customMarkFollows="1" w:id="9"/>
        <w:t>*.</w:t>
      </w:r>
    </w:p>
    <w:p w14:paraId="02B7A7B8" w14:textId="77777777" w:rsidR="000E68EC" w:rsidRPr="006B4D3F" w:rsidRDefault="000E68EC" w:rsidP="000E68EC">
      <w:pPr>
        <w:pStyle w:val="SingleTxtGR"/>
        <w:tabs>
          <w:tab w:val="clear" w:pos="1701"/>
        </w:tabs>
        <w:ind w:left="2268" w:hanging="1134"/>
      </w:pPr>
      <w:r w:rsidRPr="006B4D3F">
        <w:t>2.3.4</w:t>
      </w:r>
      <w:r w:rsidRPr="006B4D3F">
        <w:tab/>
        <w:t xml:space="preserve">Порядок проведения испытания на </w:t>
      </w:r>
      <w:proofErr w:type="spellStart"/>
      <w:r w:rsidRPr="006B4D3F">
        <w:t>пылестойкость</w:t>
      </w:r>
      <w:proofErr w:type="spellEnd"/>
    </w:p>
    <w:p w14:paraId="5AA9DE83" w14:textId="77777777" w:rsidR="000E68EC" w:rsidRPr="006B4D3F" w:rsidRDefault="000E68EC" w:rsidP="000E68EC">
      <w:pPr>
        <w:pStyle w:val="SingleTxtGR"/>
        <w:tabs>
          <w:tab w:val="clear" w:pos="1701"/>
        </w:tabs>
        <w:ind w:left="2268" w:hanging="1134"/>
      </w:pPr>
      <w:r w:rsidRPr="006B4D3F">
        <w:tab/>
        <w:t xml:space="preserve">Образец </w:t>
      </w:r>
      <w:r>
        <w:t>устройства</w:t>
      </w:r>
      <w:r w:rsidRPr="006B4D3F">
        <w:t>, установленный на испытательной подставке, после первоначальных замеров и регистрации КСС подвергают воздействию пыли следующим образом:</w:t>
      </w:r>
    </w:p>
    <w:p w14:paraId="41CA28ED" w14:textId="77777777" w:rsidR="000E68EC" w:rsidRPr="006B4D3F" w:rsidRDefault="000E68EC" w:rsidP="000E68EC">
      <w:pPr>
        <w:pStyle w:val="SingleTxtGR"/>
        <w:tabs>
          <w:tab w:val="clear" w:pos="1701"/>
        </w:tabs>
        <w:ind w:left="2268" w:hanging="1134"/>
      </w:pPr>
      <w:r w:rsidRPr="006B4D3F">
        <w:t>2.3.5</w:t>
      </w:r>
      <w:r w:rsidRPr="006B4D3F">
        <w:tab/>
        <w:t xml:space="preserve">Отверстия в </w:t>
      </w:r>
      <w:r>
        <w:t>устройстве</w:t>
      </w:r>
    </w:p>
    <w:p w14:paraId="0390D4B5" w14:textId="77777777" w:rsidR="000E68EC" w:rsidRPr="006B4D3F" w:rsidRDefault="000E68EC" w:rsidP="000E68EC">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14:paraId="663CD79A" w14:textId="77777777" w:rsidR="000E68EC" w:rsidRPr="006B4D3F" w:rsidRDefault="000E68EC" w:rsidP="000E68EC">
      <w:pPr>
        <w:pStyle w:val="SingleTxtGR"/>
        <w:pageBreakBefore/>
        <w:tabs>
          <w:tab w:val="clear" w:pos="1701"/>
        </w:tabs>
        <w:ind w:left="2268" w:hanging="1134"/>
      </w:pPr>
      <w:r w:rsidRPr="006B4D3F">
        <w:lastRenderedPageBreak/>
        <w:t>2.3.6</w:t>
      </w:r>
      <w:r w:rsidRPr="006B4D3F">
        <w:tab/>
        <w:t>Воздействие пылью</w:t>
      </w:r>
    </w:p>
    <w:p w14:paraId="47282375" w14:textId="77777777" w:rsidR="000E68EC" w:rsidRPr="006B4D3F" w:rsidRDefault="000E68EC" w:rsidP="000E68EC">
      <w:pPr>
        <w:pStyle w:val="SingleTxtGR"/>
        <w:tabs>
          <w:tab w:val="clear" w:pos="1701"/>
        </w:tabs>
        <w:ind w:left="2268" w:hanging="1134"/>
      </w:pPr>
      <w:r w:rsidRPr="006B4D3F">
        <w:tab/>
        <w:t xml:space="preserve">Установленное на подставке </w:t>
      </w:r>
      <w:r>
        <w:t>устройство</w:t>
      </w:r>
      <w:r w:rsidRPr="006B4D3F">
        <w:t xml:space="preserve"> помещают в пылевую камеру на расстоянии не ближе 150 мм от ее стенок. </w:t>
      </w:r>
      <w:r>
        <w:t>Устройство длиной более 600 </w:t>
      </w:r>
      <w:r w:rsidRPr="006B4D3F">
        <w:t xml:space="preserve">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w:t>
      </w:r>
      <w:r>
        <w:t>2</w:t>
      </w:r>
      <w:r w:rsidRPr="006B4D3F">
        <w:t xml:space="preserve"> до 15 секунд с 15-минутными интервалами в течение 5</w:t>
      </w:r>
      <w:r>
        <w:t> </w:t>
      </w:r>
      <w:r w:rsidRPr="006B4D3F">
        <w:t>часов. По завершении каждого из этих периодов необходимо дождаться оседания пыли.</w:t>
      </w:r>
    </w:p>
    <w:p w14:paraId="69E52AA6" w14:textId="77777777" w:rsidR="000E68EC" w:rsidRPr="006B4D3F" w:rsidRDefault="000E68EC" w:rsidP="000E68EC">
      <w:pPr>
        <w:pStyle w:val="SingleTxtGR"/>
        <w:tabs>
          <w:tab w:val="clear" w:pos="1701"/>
        </w:tabs>
        <w:ind w:left="2268" w:hanging="1134"/>
      </w:pPr>
      <w:r w:rsidRPr="006B4D3F">
        <w:t>2.3.7</w:t>
      </w:r>
      <w:r w:rsidRPr="006B4D3F">
        <w:tab/>
        <w:t>Оценка образца после замеров</w:t>
      </w:r>
    </w:p>
    <w:p w14:paraId="17A218C5" w14:textId="77777777" w:rsidR="00E637DA" w:rsidRDefault="000E68EC" w:rsidP="000E68EC">
      <w:pPr>
        <w:pStyle w:val="SingleTxtGR"/>
        <w:tabs>
          <w:tab w:val="clear" w:pos="1701"/>
        </w:tabs>
        <w:ind w:left="2268" w:hanging="1134"/>
        <w:rPr>
          <w:lang w:eastAsia="ru-RU"/>
        </w:rPr>
      </w:pPr>
      <w:r w:rsidRPr="006B4D3F">
        <w:tab/>
        <w:t xml:space="preserve">После завершения испытания на </w:t>
      </w:r>
      <w:proofErr w:type="spellStart"/>
      <w:r w:rsidRPr="006B4D3F">
        <w:t>пылестойкость</w:t>
      </w:r>
      <w:proofErr w:type="spellEnd"/>
      <w:r w:rsidRPr="006B4D3F">
        <w:t xml:space="preserve"> </w:t>
      </w:r>
      <w:r>
        <w:t>устройство</w:t>
      </w:r>
      <w:r w:rsidRPr="006B4D3F">
        <w:t xml:space="preserve"> снаружи очищают и протирают насухо сухой хлопчатобумажной тканью, затем производят измерение КСС в соответствии с методом, указанным в приложении 4.</w:t>
      </w:r>
    </w:p>
    <w:p w14:paraId="409CF7B6" w14:textId="77777777" w:rsidR="00AD57DF" w:rsidRDefault="00AD57DF" w:rsidP="00933B29">
      <w:pPr>
        <w:suppressAutoHyphens w:val="0"/>
        <w:spacing w:line="240" w:lineRule="auto"/>
        <w:rPr>
          <w:szCs w:val="20"/>
          <w:lang w:eastAsia="ru-RU"/>
        </w:rPr>
      </w:pPr>
    </w:p>
    <w:p w14:paraId="60D7D928" w14:textId="77777777" w:rsidR="00060A78" w:rsidRDefault="00060A78" w:rsidP="00933B29">
      <w:pPr>
        <w:suppressAutoHyphens w:val="0"/>
        <w:spacing w:line="240" w:lineRule="auto"/>
        <w:rPr>
          <w:szCs w:val="20"/>
          <w:lang w:eastAsia="ru-RU"/>
        </w:rPr>
        <w:sectPr w:rsidR="00060A78" w:rsidSect="00AD57DF">
          <w:headerReference w:type="even" r:id="rId74"/>
          <w:headerReference w:type="default" r:id="rId75"/>
          <w:footerReference w:type="even" r:id="rId76"/>
          <w:footerReference w:type="default" r:id="rId77"/>
          <w:endnotePr>
            <w:numFmt w:val="decimal"/>
          </w:endnotePr>
          <w:pgSz w:w="11906" w:h="16838" w:code="9"/>
          <w:pgMar w:top="1417" w:right="1134" w:bottom="1134" w:left="1134" w:header="850" w:footer="567" w:gutter="0"/>
          <w:cols w:space="708"/>
          <w:docGrid w:linePitch="360"/>
        </w:sectPr>
      </w:pPr>
    </w:p>
    <w:p w14:paraId="53B2BDC7" w14:textId="77777777" w:rsidR="00060A78" w:rsidRPr="00082B2F" w:rsidRDefault="00060A78" w:rsidP="00060A78">
      <w:pPr>
        <w:pStyle w:val="HChGR"/>
      </w:pPr>
      <w:r w:rsidRPr="00082B2F">
        <w:lastRenderedPageBreak/>
        <w:t>Приложение 9</w:t>
      </w:r>
    </w:p>
    <w:p w14:paraId="0B276ADD" w14:textId="77777777" w:rsidR="00060A78" w:rsidRPr="00082B2F" w:rsidRDefault="00060A78" w:rsidP="00060A78">
      <w:pPr>
        <w:pStyle w:val="HChGR"/>
      </w:pPr>
      <w:r w:rsidRPr="00082B2F">
        <w:tab/>
      </w:r>
      <w:r w:rsidRPr="00082B2F">
        <w:tab/>
        <w:t>Стойкость к воздействию топлива</w:t>
      </w:r>
    </w:p>
    <w:p w14:paraId="023B6586" w14:textId="77777777" w:rsidR="00060A78" w:rsidRPr="006B4D3F" w:rsidRDefault="00060A78" w:rsidP="00060A78">
      <w:pPr>
        <w:pStyle w:val="SingleTxtGR"/>
        <w:tabs>
          <w:tab w:val="clear" w:pos="1701"/>
        </w:tabs>
        <w:ind w:left="2268" w:hanging="1134"/>
      </w:pPr>
      <w:r w:rsidRPr="006B4D3F">
        <w:t>1.</w:t>
      </w:r>
      <w:r w:rsidRPr="006B4D3F">
        <w:tab/>
        <w:t xml:space="preserve">Воздействию испытательной смеси, состоящей по объему из </w:t>
      </w:r>
      <w:r>
        <w:br/>
      </w:r>
      <w:r w:rsidRPr="006B4D3F">
        <w:t>70% н-гептана и 30% толуола, подвергают либо:</w:t>
      </w:r>
    </w:p>
    <w:p w14:paraId="3BB272DD" w14:textId="77777777" w:rsidR="00060A78" w:rsidRPr="006B4D3F" w:rsidRDefault="00060A78" w:rsidP="00060A78">
      <w:pPr>
        <w:pStyle w:val="SingleTxtGR"/>
        <w:tabs>
          <w:tab w:val="clear" w:pos="1701"/>
        </w:tabs>
        <w:ind w:left="2268" w:hanging="1134"/>
      </w:pPr>
      <w:r w:rsidRPr="006B4D3F">
        <w:t>1.1</w:t>
      </w:r>
      <w:r w:rsidRPr="006B4D3F">
        <w:tab/>
        <w:t xml:space="preserve">светоотражающее </w:t>
      </w:r>
      <w:r>
        <w:t>устройство</w:t>
      </w:r>
      <w:r w:rsidRPr="006B4D3F">
        <w:t xml:space="preserve">; </w:t>
      </w:r>
    </w:p>
    <w:p w14:paraId="47ED5012" w14:textId="77777777" w:rsidR="00060A78" w:rsidRPr="006B4D3F" w:rsidRDefault="00060A78" w:rsidP="00060A78">
      <w:pPr>
        <w:pStyle w:val="SingleTxtGR"/>
        <w:tabs>
          <w:tab w:val="clear" w:pos="1701"/>
        </w:tabs>
        <w:ind w:left="2835" w:hanging="1701"/>
      </w:pPr>
      <w:r>
        <w:tab/>
      </w:r>
      <w:r w:rsidRPr="006B4D3F">
        <w:t xml:space="preserve">а) </w:t>
      </w:r>
      <w:r w:rsidRPr="006B4D3F">
        <w:tab/>
        <w:t xml:space="preserve">наружную поверхность светоотражающего </w:t>
      </w:r>
      <w:r>
        <w:t>устройства</w:t>
      </w:r>
      <w:r w:rsidRPr="006B4D3F">
        <w:t xml:space="preserve">, </w:t>
      </w:r>
      <w:proofErr w:type="gramStart"/>
      <w:r w:rsidRPr="006B4D3F">
        <w:t>и в частности</w:t>
      </w:r>
      <w:proofErr w:type="gramEnd"/>
      <w:r w:rsidRPr="006B4D3F">
        <w:t xml:space="preserve"> освещающую поверхность, слегка протирают хлопчатобумажной тканью, смоченной в испытательной смеси;</w:t>
      </w:r>
    </w:p>
    <w:p w14:paraId="76258D77" w14:textId="77777777" w:rsidR="00060A78" w:rsidRPr="006B4D3F" w:rsidRDefault="00060A78" w:rsidP="00060A78">
      <w:pPr>
        <w:pStyle w:val="SingleTxtGR"/>
        <w:tabs>
          <w:tab w:val="clear" w:pos="1701"/>
        </w:tabs>
        <w:ind w:left="2835" w:hanging="1701"/>
      </w:pPr>
      <w:r>
        <w:tab/>
      </w:r>
      <w:r w:rsidRPr="006B4D3F">
        <w:t xml:space="preserve">b) </w:t>
      </w:r>
      <w:r w:rsidRPr="006B4D3F">
        <w:tab/>
        <w:t xml:space="preserve">приблизительно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w:t>
      </w:r>
      <w:r>
        <w:t>устройства</w:t>
      </w:r>
      <w:r w:rsidRPr="006B4D3F">
        <w:t xml:space="preserve">; </w:t>
      </w:r>
    </w:p>
    <w:p w14:paraId="19B100A6" w14:textId="77777777" w:rsidR="00060A78" w:rsidRPr="006B4D3F" w:rsidRDefault="00060A78" w:rsidP="00060A78">
      <w:pPr>
        <w:pStyle w:val="SingleTxtGR"/>
        <w:tabs>
          <w:tab w:val="clear" w:pos="1701"/>
        </w:tabs>
        <w:ind w:left="2268" w:hanging="1134"/>
      </w:pPr>
      <w:r>
        <w:tab/>
      </w:r>
      <w:r w:rsidRPr="006B4D3F">
        <w:t>либо:</w:t>
      </w:r>
    </w:p>
    <w:p w14:paraId="3672A1DE" w14:textId="77777777" w:rsidR="00060A78" w:rsidRPr="006B4D3F" w:rsidRDefault="00060A78" w:rsidP="00060A78">
      <w:pPr>
        <w:pStyle w:val="SingleTxtGR"/>
        <w:tabs>
          <w:tab w:val="clear" w:pos="1701"/>
        </w:tabs>
        <w:ind w:left="2268" w:hanging="1134"/>
      </w:pPr>
      <w:r w:rsidRPr="006B4D3F">
        <w:t>1.2</w:t>
      </w:r>
      <w:r w:rsidRPr="006B4D3F">
        <w:tab/>
        <w:t xml:space="preserve">образец светоотражающей маркировки; </w:t>
      </w:r>
    </w:p>
    <w:p w14:paraId="66B89903" w14:textId="77777777" w:rsidR="00060A78" w:rsidRPr="006B4D3F" w:rsidRDefault="00060A78" w:rsidP="00060A78">
      <w:pPr>
        <w:pStyle w:val="SingleTxtGR"/>
        <w:tabs>
          <w:tab w:val="clear" w:pos="1701"/>
        </w:tabs>
        <w:ind w:left="2835" w:hanging="1701"/>
      </w:pPr>
      <w:r>
        <w:tab/>
      </w:r>
      <w:r w:rsidRPr="006B4D3F">
        <w:t>а)</w:t>
      </w:r>
      <w:r w:rsidRPr="006B4D3F">
        <w:tab/>
        <w:t>часть образца длиной не менее 300 мм погружают в испытательную смесь на одну минуту;</w:t>
      </w:r>
    </w:p>
    <w:p w14:paraId="52D30059" w14:textId="77777777" w:rsidR="00060A78" w:rsidRPr="006B4D3F" w:rsidRDefault="00060A78" w:rsidP="00060A78">
      <w:pPr>
        <w:pStyle w:val="SingleTxtGR"/>
        <w:tabs>
          <w:tab w:val="clear" w:pos="1701"/>
        </w:tabs>
        <w:ind w:left="2835" w:hanging="1701"/>
      </w:pPr>
      <w:r>
        <w:tab/>
      </w:r>
      <w:r w:rsidRPr="006B4D3F">
        <w:t>b)</w:t>
      </w:r>
      <w:r w:rsidRPr="006B4D3F">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14:paraId="03C144A1" w14:textId="77777777" w:rsidR="00060A78" w:rsidRPr="006B4D3F" w:rsidRDefault="00060A78" w:rsidP="00060A78">
      <w:pPr>
        <w:pStyle w:val="SingleTxtGR"/>
        <w:tabs>
          <w:tab w:val="clear" w:pos="1701"/>
        </w:tabs>
        <w:ind w:left="2268" w:hanging="1134"/>
        <w:rPr>
          <w:b/>
        </w:rPr>
      </w:pPr>
      <w:r w:rsidRPr="006B4D3F">
        <w:t>2.</w:t>
      </w:r>
      <w:r w:rsidRPr="006B4D3F">
        <w:tab/>
        <w:t>Испытание для предупреждающих треугольников</w:t>
      </w:r>
    </w:p>
    <w:p w14:paraId="2872965A" w14:textId="77777777" w:rsidR="00060A78" w:rsidRPr="006B4D3F" w:rsidRDefault="00060A78" w:rsidP="00060A78">
      <w:pPr>
        <w:pStyle w:val="SingleTxtGR"/>
        <w:tabs>
          <w:tab w:val="clear" w:pos="1701"/>
        </w:tabs>
        <w:ind w:left="2268" w:hanging="1134"/>
      </w:pPr>
      <w:r w:rsidRPr="006B4D3F">
        <w:t>2.1</w:t>
      </w:r>
      <w:r w:rsidRPr="006B4D3F">
        <w:tab/>
        <w:t xml:space="preserve">Треугольник и чехол погружают каждый в отдельности в резервуар со смесью из 70% н-гептана и 30% толуола; </w:t>
      </w:r>
    </w:p>
    <w:p w14:paraId="4EFEC792" w14:textId="77777777" w:rsidR="00060A78" w:rsidRPr="006B4D3F" w:rsidRDefault="00060A78" w:rsidP="00060A78">
      <w:pPr>
        <w:pStyle w:val="SingleTxtGR"/>
        <w:tabs>
          <w:tab w:val="clear" w:pos="1701"/>
        </w:tabs>
        <w:ind w:left="2835" w:hanging="1701"/>
      </w:pPr>
      <w:r>
        <w:tab/>
      </w:r>
      <w:r w:rsidRPr="006B4D3F">
        <w:t xml:space="preserve">а) </w:t>
      </w:r>
      <w:r w:rsidRPr="006B4D3F">
        <w:tab/>
        <w:t xml:space="preserve">через 60 секунд их извлекают из резервуара и дают излишней жидкости стечь; </w:t>
      </w:r>
    </w:p>
    <w:p w14:paraId="1F3B13D1" w14:textId="77777777" w:rsidR="00060A78" w:rsidRPr="006B4D3F" w:rsidRDefault="00060A78" w:rsidP="00060A78">
      <w:pPr>
        <w:pStyle w:val="SingleTxtGR"/>
        <w:tabs>
          <w:tab w:val="clear" w:pos="1701"/>
        </w:tabs>
        <w:ind w:left="2835" w:hanging="1701"/>
      </w:pPr>
      <w:r>
        <w:tab/>
      </w:r>
      <w:r w:rsidRPr="006B4D3F">
        <w:t xml:space="preserve">b) </w:t>
      </w:r>
      <w:r w:rsidRPr="006B4D3F">
        <w:tab/>
        <w:t xml:space="preserve">затем треугольник помещают в чехол и укладывают в горизонтальном положении в том месте, где нет движения воздуха; </w:t>
      </w:r>
    </w:p>
    <w:p w14:paraId="3874025B" w14:textId="77777777" w:rsidR="000E68EC" w:rsidRDefault="00060A78" w:rsidP="00060A78">
      <w:pPr>
        <w:pStyle w:val="SingleTxtGR"/>
        <w:tabs>
          <w:tab w:val="clear" w:pos="1701"/>
        </w:tabs>
        <w:ind w:left="2835" w:hanging="1701"/>
        <w:rPr>
          <w:lang w:eastAsia="ru-RU"/>
        </w:rPr>
      </w:pPr>
      <w:r>
        <w:tab/>
      </w:r>
      <w:r w:rsidRPr="006B4D3F">
        <w:t xml:space="preserve">с) </w:t>
      </w:r>
      <w:r w:rsidRPr="006B4D3F">
        <w:tab/>
        <w:t>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w:t>
      </w:r>
    </w:p>
    <w:p w14:paraId="558B3732" w14:textId="77777777" w:rsidR="00060A78" w:rsidRDefault="00060A78" w:rsidP="00933B29">
      <w:pPr>
        <w:suppressAutoHyphens w:val="0"/>
        <w:spacing w:line="240" w:lineRule="auto"/>
        <w:rPr>
          <w:szCs w:val="20"/>
          <w:lang w:eastAsia="ru-RU"/>
        </w:rPr>
      </w:pPr>
    </w:p>
    <w:p w14:paraId="58D166B5" w14:textId="77777777" w:rsidR="00CA3583" w:rsidRDefault="00CA3583" w:rsidP="00933B29">
      <w:pPr>
        <w:suppressAutoHyphens w:val="0"/>
        <w:spacing w:line="240" w:lineRule="auto"/>
        <w:rPr>
          <w:szCs w:val="20"/>
          <w:lang w:eastAsia="ru-RU"/>
        </w:rPr>
        <w:sectPr w:rsidR="00CA3583" w:rsidSect="00060A78">
          <w:headerReference w:type="even" r:id="rId78"/>
          <w:headerReference w:type="default" r:id="rId79"/>
          <w:footerReference w:type="even" r:id="rId80"/>
          <w:footerReference w:type="default" r:id="rId81"/>
          <w:endnotePr>
            <w:numFmt w:val="decimal"/>
          </w:endnotePr>
          <w:pgSz w:w="11906" w:h="16838" w:code="9"/>
          <w:pgMar w:top="1417" w:right="1134" w:bottom="1134" w:left="1134" w:header="850" w:footer="567" w:gutter="0"/>
          <w:cols w:space="708"/>
          <w:docGrid w:linePitch="360"/>
        </w:sectPr>
      </w:pPr>
    </w:p>
    <w:p w14:paraId="745E1D05" w14:textId="77777777" w:rsidR="00CA3583" w:rsidRPr="00082B2F" w:rsidRDefault="00CA3583" w:rsidP="00CA3583">
      <w:pPr>
        <w:pStyle w:val="HChGR"/>
      </w:pPr>
      <w:r w:rsidRPr="00082B2F">
        <w:lastRenderedPageBreak/>
        <w:t>Приложение 10</w:t>
      </w:r>
    </w:p>
    <w:p w14:paraId="598C3EE7" w14:textId="77777777" w:rsidR="00CA3583" w:rsidRPr="00082B2F" w:rsidRDefault="00CA3583" w:rsidP="00CA3583">
      <w:pPr>
        <w:pStyle w:val="HChGR"/>
      </w:pPr>
      <w:r w:rsidRPr="00082B2F">
        <w:tab/>
      </w:r>
      <w:r w:rsidRPr="00082B2F">
        <w:tab/>
      </w:r>
      <w:proofErr w:type="spellStart"/>
      <w:r w:rsidRPr="00082B2F">
        <w:t>Маслостойкость</w:t>
      </w:r>
      <w:proofErr w:type="spellEnd"/>
    </w:p>
    <w:p w14:paraId="745607F2" w14:textId="77777777" w:rsidR="00CA3583" w:rsidRPr="006B4D3F" w:rsidRDefault="00CA3583" w:rsidP="00CA3583">
      <w:pPr>
        <w:pStyle w:val="SingleTxtGR"/>
        <w:tabs>
          <w:tab w:val="clear" w:pos="1701"/>
        </w:tabs>
        <w:ind w:left="2268" w:hanging="1134"/>
      </w:pPr>
      <w:r w:rsidRPr="006B4D3F">
        <w:t>1.</w:t>
      </w:r>
      <w:r w:rsidRPr="006B4D3F">
        <w:tab/>
        <w:t>П</w:t>
      </w:r>
      <w:r>
        <w:t>роцедура испытания в случае формованных пластмассовых светоотражателей классов</w:t>
      </w:r>
      <w:r w:rsidRPr="006B4D3F">
        <w:t xml:space="preserve"> IA, IB, IIIA, IIIB, IVA </w:t>
      </w:r>
      <w:r>
        <w:t>и</w:t>
      </w:r>
      <w:r w:rsidRPr="006B4D3F">
        <w:t xml:space="preserve"> </w:t>
      </w:r>
      <w:r>
        <w:t>предупреждающих треугольников типа</w:t>
      </w:r>
      <w:r w:rsidRPr="006B4D3F">
        <w:t xml:space="preserve"> 1</w:t>
      </w:r>
    </w:p>
    <w:p w14:paraId="237BBB90" w14:textId="77777777" w:rsidR="00060A78" w:rsidRDefault="00CA3583" w:rsidP="00CA3583">
      <w:pPr>
        <w:pStyle w:val="SingleTxtGR"/>
        <w:tabs>
          <w:tab w:val="clear" w:pos="1701"/>
        </w:tabs>
        <w:ind w:left="2268" w:hanging="1134"/>
        <w:rPr>
          <w:lang w:eastAsia="ru-RU"/>
        </w:rPr>
      </w:pPr>
      <w:r w:rsidRPr="006B4D3F">
        <w:t>1.1</w:t>
      </w:r>
      <w:r w:rsidRPr="006B4D3F">
        <w:tab/>
        <w:t xml:space="preserve">Наружную поверхность светоотражающего </w:t>
      </w:r>
      <w:r>
        <w:t>устройства</w:t>
      </w:r>
      <w:r w:rsidRPr="006B4D3F">
        <w:t xml:space="preserve">, </w:t>
      </w:r>
      <w:proofErr w:type="gramStart"/>
      <w:r w:rsidRPr="006B4D3F">
        <w:t>и в частности</w:t>
      </w:r>
      <w:proofErr w:type="gramEnd"/>
      <w:r w:rsidRPr="006B4D3F">
        <w:t xml:space="preserve"> освещающую поверхность, слегка протирают хлопчатобумажной тканью, смоченной </w:t>
      </w:r>
      <w:proofErr w:type="spellStart"/>
      <w:r w:rsidRPr="006B4D3F">
        <w:t>диспергирующим</w:t>
      </w:r>
      <w:proofErr w:type="spellEnd"/>
      <w:r w:rsidRPr="006B4D3F">
        <w:t xml:space="preserve"> смазочным маслом. Примерно через </w:t>
      </w:r>
      <w:r>
        <w:t>5</w:t>
      </w:r>
      <w:r w:rsidRPr="006B4D3F">
        <w:t xml:space="preserve"> мин</w:t>
      </w:r>
      <w:r w:rsidR="00875610">
        <w:t>ут</w:t>
      </w:r>
      <w:r w:rsidRPr="006B4D3F">
        <w:t xml:space="preserve"> указанную поверхность вытирают. Затем измеряют КСС (приложение 4 или приложение 14).</w:t>
      </w:r>
    </w:p>
    <w:p w14:paraId="5CD74579" w14:textId="77777777" w:rsidR="00CA3583" w:rsidRDefault="00CA3583" w:rsidP="00933B29">
      <w:pPr>
        <w:suppressAutoHyphens w:val="0"/>
        <w:spacing w:line="240" w:lineRule="auto"/>
        <w:rPr>
          <w:szCs w:val="20"/>
          <w:lang w:eastAsia="ru-RU"/>
        </w:rPr>
      </w:pPr>
    </w:p>
    <w:p w14:paraId="49911BB5" w14:textId="77777777" w:rsidR="00580454" w:rsidRDefault="00580454" w:rsidP="00933B29">
      <w:pPr>
        <w:suppressAutoHyphens w:val="0"/>
        <w:spacing w:line="240" w:lineRule="auto"/>
        <w:rPr>
          <w:szCs w:val="20"/>
          <w:lang w:eastAsia="ru-RU"/>
        </w:rPr>
        <w:sectPr w:rsidR="00580454" w:rsidSect="00CA3583">
          <w:headerReference w:type="even" r:id="rId82"/>
          <w:headerReference w:type="default" r:id="rId83"/>
          <w:footerReference w:type="even" r:id="rId84"/>
          <w:footerReference w:type="default" r:id="rId85"/>
          <w:endnotePr>
            <w:numFmt w:val="decimal"/>
          </w:endnotePr>
          <w:pgSz w:w="11906" w:h="16838" w:code="9"/>
          <w:pgMar w:top="1417" w:right="1134" w:bottom="1134" w:left="1134" w:header="850" w:footer="567" w:gutter="0"/>
          <w:cols w:space="708"/>
          <w:docGrid w:linePitch="360"/>
        </w:sectPr>
      </w:pPr>
    </w:p>
    <w:p w14:paraId="5EE0C60B" w14:textId="77777777" w:rsidR="00580454" w:rsidRPr="00B353DD" w:rsidRDefault="00580454" w:rsidP="00580454">
      <w:pPr>
        <w:pStyle w:val="HChGR"/>
      </w:pPr>
      <w:r w:rsidRPr="00B353DD">
        <w:lastRenderedPageBreak/>
        <w:t>Приложение 11</w:t>
      </w:r>
    </w:p>
    <w:p w14:paraId="701A8549" w14:textId="77777777" w:rsidR="00580454" w:rsidRPr="00B353DD" w:rsidRDefault="00580454" w:rsidP="00580454">
      <w:pPr>
        <w:pStyle w:val="HChGR"/>
      </w:pPr>
      <w:r w:rsidRPr="00B353DD">
        <w:tab/>
      </w:r>
      <w:r w:rsidRPr="00B353DD">
        <w:tab/>
        <w:t>Коррозионная стойкость (стандарт ИСО 3768)</w:t>
      </w:r>
    </w:p>
    <w:p w14:paraId="447833EF" w14:textId="77777777" w:rsidR="00580454" w:rsidRPr="006B4D3F" w:rsidRDefault="00580454" w:rsidP="00580454">
      <w:pPr>
        <w:pStyle w:val="SingleTxtGR"/>
        <w:tabs>
          <w:tab w:val="clear" w:pos="1701"/>
        </w:tabs>
        <w:ind w:left="2268" w:hanging="1134"/>
      </w:pPr>
      <w:r w:rsidRPr="006B4D3F">
        <w:t>1.</w:t>
      </w:r>
      <w:r w:rsidRPr="006B4D3F">
        <w:tab/>
        <w:t xml:space="preserve">Светоотражающие </w:t>
      </w:r>
      <w:r>
        <w:t>устройства</w:t>
      </w:r>
      <w:r w:rsidRPr="006B4D3F">
        <w:t xml:space="preserve">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w:t>
      </w:r>
    </w:p>
    <w:p w14:paraId="526D3FC0" w14:textId="77777777" w:rsidR="00580454" w:rsidRPr="006B4D3F" w:rsidRDefault="00580454" w:rsidP="00580454">
      <w:pPr>
        <w:pStyle w:val="SingleTxtGR"/>
        <w:tabs>
          <w:tab w:val="clear" w:pos="1701"/>
        </w:tabs>
        <w:ind w:left="2268" w:hanging="1134"/>
      </w:pPr>
      <w:r w:rsidRPr="006B4D3F">
        <w:t>2.</w:t>
      </w:r>
      <w:r w:rsidRPr="006B4D3F">
        <w:tab/>
        <w:t xml:space="preserve">Светоотражающее </w:t>
      </w:r>
      <w:r>
        <w:t>устройство</w:t>
      </w:r>
      <w:r w:rsidRPr="006B4D3F">
        <w:t xml:space="preserve"> или фонарь, в который вставляется это </w:t>
      </w:r>
      <w:r>
        <w:t>устройство</w:t>
      </w:r>
      <w:r w:rsidRPr="006B4D3F">
        <w:t xml:space="preserve"> со снятыми съемными частями, подвергают воздействию соленого тумана в течение 50 ч: два раза по 24 ч с двухчасовым перерывом, в течение которого образец может высохнуть.</w:t>
      </w:r>
    </w:p>
    <w:p w14:paraId="4433801E" w14:textId="77777777" w:rsidR="00580454" w:rsidRPr="006B4D3F" w:rsidRDefault="00580454" w:rsidP="00580454">
      <w:pPr>
        <w:pStyle w:val="SingleTxtGR"/>
        <w:tabs>
          <w:tab w:val="clear" w:pos="1701"/>
        </w:tabs>
        <w:ind w:left="2268" w:hanging="1134"/>
      </w:pPr>
      <w:r w:rsidRPr="006B4D3F">
        <w:t>3.</w:t>
      </w:r>
      <w:r w:rsidRPr="006B4D3F">
        <w:tab/>
        <w:t>Соленый туман образуется в результате распыления при температуре 35</w:t>
      </w:r>
      <w:r>
        <w:t> </w:t>
      </w:r>
      <w:r w:rsidRPr="006B4D3F">
        <w:t>°C ± 2 ºС соляного раствора, полученного:</w:t>
      </w:r>
    </w:p>
    <w:p w14:paraId="06C6D0CD" w14:textId="77777777" w:rsidR="00580454" w:rsidRPr="006B4D3F" w:rsidRDefault="00580454" w:rsidP="00580454">
      <w:pPr>
        <w:pStyle w:val="SingleTxtGR"/>
        <w:tabs>
          <w:tab w:val="clear" w:pos="1701"/>
        </w:tabs>
        <w:ind w:left="2268" w:hanging="1134"/>
        <w:rPr>
          <w:b/>
        </w:rPr>
      </w:pPr>
      <w:r w:rsidRPr="006B4D3F">
        <w:t>3.1</w:t>
      </w:r>
      <w:r w:rsidRPr="006B4D3F">
        <w:tab/>
        <w:t xml:space="preserve">В </w:t>
      </w:r>
      <w:r>
        <w:t>случае формованных пластмассовых светоотражателей классов</w:t>
      </w:r>
      <w:r w:rsidRPr="006B4D3F">
        <w:t xml:space="preserve"> IA, IB, IIIA, IIIB, IVA </w:t>
      </w:r>
      <w:r>
        <w:t>и предупреждающих треугольников типа</w:t>
      </w:r>
      <w:r w:rsidRPr="006B4D3F">
        <w:t xml:space="preserve"> 1</w:t>
      </w:r>
      <w:r>
        <w:t>:</w:t>
      </w:r>
    </w:p>
    <w:p w14:paraId="1444EA0B" w14:textId="77777777" w:rsidR="00580454" w:rsidRPr="006B4D3F" w:rsidRDefault="00580454" w:rsidP="00580454">
      <w:pPr>
        <w:pStyle w:val="SingleTxtGR"/>
        <w:tabs>
          <w:tab w:val="clear" w:pos="1701"/>
        </w:tabs>
        <w:ind w:left="2268" w:hanging="1134"/>
      </w:pPr>
      <w:r w:rsidRPr="006B4D3F">
        <w:tab/>
        <w:t>путем растворения 20 ± 2 весовых частей хлористого натрия в 80 частях дистиллированной воды, содержащей не более 0,02% примесей;</w:t>
      </w:r>
    </w:p>
    <w:p w14:paraId="32D369DC" w14:textId="77777777" w:rsidR="00580454" w:rsidRPr="006B4D3F" w:rsidRDefault="00580454" w:rsidP="00580454">
      <w:pPr>
        <w:pStyle w:val="SingleTxtGR"/>
        <w:tabs>
          <w:tab w:val="clear" w:pos="1701"/>
        </w:tabs>
        <w:ind w:left="2268" w:hanging="1134"/>
      </w:pPr>
      <w:r w:rsidRPr="006B4D3F">
        <w:t>3.1.1</w:t>
      </w:r>
      <w:r w:rsidRPr="006B4D3F">
        <w:tab/>
        <w:t xml:space="preserve">непосредственно после завершения испытания на образце не должно быть признаков чрезмерной коррозии, способной снизить эффективность </w:t>
      </w:r>
      <w:r>
        <w:t>устройства.</w:t>
      </w:r>
    </w:p>
    <w:p w14:paraId="7390E9CC" w14:textId="77777777" w:rsidR="00580454" w:rsidRPr="006B4D3F" w:rsidRDefault="00580454" w:rsidP="00580454">
      <w:pPr>
        <w:pStyle w:val="SingleTxtGR"/>
        <w:tabs>
          <w:tab w:val="clear" w:pos="1701"/>
        </w:tabs>
        <w:ind w:left="2268" w:hanging="1134"/>
      </w:pPr>
      <w:r w:rsidRPr="006B4D3F">
        <w:t>3.2</w:t>
      </w:r>
      <w:r w:rsidRPr="006B4D3F">
        <w:tab/>
        <w:t xml:space="preserve">В </w:t>
      </w:r>
      <w:r>
        <w:t>случае образца светоотражающей маркировки:</w:t>
      </w:r>
      <w:r w:rsidRPr="006B4D3F">
        <w:t xml:space="preserve"> </w:t>
      </w:r>
    </w:p>
    <w:p w14:paraId="19661EE3" w14:textId="77777777" w:rsidR="00580454" w:rsidRPr="006B4D3F" w:rsidRDefault="00580454" w:rsidP="00580454">
      <w:pPr>
        <w:pStyle w:val="SingleTxtGR"/>
        <w:tabs>
          <w:tab w:val="clear" w:pos="1701"/>
        </w:tabs>
        <w:ind w:left="2268" w:hanging="1134"/>
      </w:pPr>
      <w:r w:rsidRPr="006B4D3F">
        <w:tab/>
        <w:t>путем растворения 5 весовых частей хлористого натрия в 95 частях дистиллированной воды, содержащей не более 0,02% примесей;</w:t>
      </w:r>
    </w:p>
    <w:p w14:paraId="7DBBB3F7" w14:textId="77777777" w:rsidR="00580454" w:rsidRPr="006B4D3F" w:rsidRDefault="00580454" w:rsidP="00580454">
      <w:pPr>
        <w:pStyle w:val="SingleTxtGR"/>
        <w:tabs>
          <w:tab w:val="clear" w:pos="1701"/>
        </w:tabs>
        <w:ind w:left="2268" w:hanging="1134"/>
      </w:pPr>
      <w:r w:rsidRPr="006B4D3F">
        <w:t>3.2.1</w:t>
      </w:r>
      <w:r w:rsidRPr="006B4D3F">
        <w:tab/>
        <w:t>непосредственно после завершения испытания на образце не должно быть признаков коррозии, способной снизить эффективность маркировки.</w:t>
      </w:r>
    </w:p>
    <w:p w14:paraId="24F41234" w14:textId="77777777" w:rsidR="00CA3583" w:rsidRDefault="00580454" w:rsidP="00580454">
      <w:pPr>
        <w:pStyle w:val="SingleTxtGR"/>
        <w:tabs>
          <w:tab w:val="clear" w:pos="1701"/>
        </w:tabs>
        <w:ind w:left="2268" w:hanging="1134"/>
        <w:rPr>
          <w:lang w:eastAsia="ru-RU"/>
        </w:rPr>
      </w:pPr>
      <w:r w:rsidRPr="006B4D3F">
        <w:t>4.</w:t>
      </w:r>
      <w:r w:rsidRPr="006B4D3F">
        <w:tab/>
        <w:t>Коэффициент светоотражения R' светоотражающих поверхностей, измеренный по прошествии 48-часового восстановительного периода в соответствии с положениями приложения 7 под углом падения β</w:t>
      </w:r>
      <w:r w:rsidRPr="006B4D3F">
        <w:rPr>
          <w:vertAlign w:val="subscript"/>
        </w:rPr>
        <w:t>2</w:t>
      </w:r>
      <w:r w:rsidRPr="006B4D3F">
        <w:t xml:space="preserve"> =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14:paraId="426B17F4" w14:textId="77777777" w:rsidR="00580454" w:rsidRDefault="00580454" w:rsidP="00933B29">
      <w:pPr>
        <w:suppressAutoHyphens w:val="0"/>
        <w:spacing w:line="240" w:lineRule="auto"/>
        <w:rPr>
          <w:szCs w:val="20"/>
          <w:lang w:eastAsia="ru-RU"/>
        </w:rPr>
      </w:pPr>
    </w:p>
    <w:p w14:paraId="2182B4EC" w14:textId="77777777" w:rsidR="003F310D" w:rsidRDefault="003F310D" w:rsidP="00933B29">
      <w:pPr>
        <w:suppressAutoHyphens w:val="0"/>
        <w:spacing w:line="240" w:lineRule="auto"/>
        <w:rPr>
          <w:szCs w:val="20"/>
          <w:lang w:eastAsia="ru-RU"/>
        </w:rPr>
        <w:sectPr w:rsidR="003F310D" w:rsidSect="00580454">
          <w:headerReference w:type="even" r:id="rId86"/>
          <w:headerReference w:type="default" r:id="rId87"/>
          <w:footerReference w:type="even" r:id="rId88"/>
          <w:footerReference w:type="default" r:id="rId89"/>
          <w:endnotePr>
            <w:numFmt w:val="decimal"/>
          </w:endnotePr>
          <w:pgSz w:w="11906" w:h="16838" w:code="9"/>
          <w:pgMar w:top="1417" w:right="1134" w:bottom="1134" w:left="1134" w:header="850" w:footer="567" w:gutter="0"/>
          <w:cols w:space="708"/>
          <w:docGrid w:linePitch="360"/>
        </w:sectPr>
      </w:pPr>
    </w:p>
    <w:p w14:paraId="2E638DF0" w14:textId="77777777" w:rsidR="003F310D" w:rsidRPr="00B353DD" w:rsidRDefault="003F310D" w:rsidP="003F310D">
      <w:pPr>
        <w:pStyle w:val="HChGR"/>
      </w:pPr>
      <w:r w:rsidRPr="00B353DD">
        <w:lastRenderedPageBreak/>
        <w:t>Приложение 12</w:t>
      </w:r>
    </w:p>
    <w:p w14:paraId="3C48FF9D" w14:textId="77777777" w:rsidR="003F310D" w:rsidRPr="00B353DD" w:rsidRDefault="003F310D" w:rsidP="003F310D">
      <w:pPr>
        <w:pStyle w:val="HChGR"/>
      </w:pPr>
      <w:r w:rsidRPr="00B353DD">
        <w:tab/>
      </w:r>
      <w:r w:rsidRPr="00B353DD">
        <w:tab/>
        <w:t xml:space="preserve">Прочность доступной задней части зеркальных светоотражающих </w:t>
      </w:r>
      <w:r>
        <w:t>устройств</w:t>
      </w:r>
    </w:p>
    <w:p w14:paraId="5782F231" w14:textId="77777777" w:rsidR="003F310D" w:rsidRPr="006B4D3F" w:rsidRDefault="003F310D" w:rsidP="003F310D">
      <w:pPr>
        <w:pStyle w:val="SingleTxtGR"/>
        <w:tabs>
          <w:tab w:val="clear" w:pos="1701"/>
        </w:tabs>
        <w:ind w:left="2268" w:hanging="1134"/>
      </w:pPr>
      <w:r w:rsidRPr="006B4D3F">
        <w:t>1.</w:t>
      </w:r>
      <w:r w:rsidRPr="006B4D3F">
        <w:tab/>
        <w:t xml:space="preserve">Прочность доступной задней части зеркальных светоотражающих </w:t>
      </w:r>
      <w:r>
        <w:t>устройств</w:t>
      </w:r>
      <w:r w:rsidRPr="006B4D3F">
        <w:t xml:space="preserve"> в случае формованных пластмассовых светоотражателей классов IA, IВ, IIIА, IIIВ, IVА и предупреждающего треугольника типа 1</w:t>
      </w:r>
      <w:r>
        <w:t>.</w:t>
      </w:r>
    </w:p>
    <w:p w14:paraId="55921891" w14:textId="77777777" w:rsidR="003F310D" w:rsidRPr="006B4D3F" w:rsidRDefault="003F310D" w:rsidP="003F310D">
      <w:pPr>
        <w:pStyle w:val="SingleTxtGR"/>
        <w:tabs>
          <w:tab w:val="clear" w:pos="1701"/>
        </w:tabs>
        <w:ind w:left="2268" w:hanging="1134"/>
      </w:pPr>
      <w:r w:rsidRPr="006B4D3F">
        <w:t>2.</w:t>
      </w:r>
      <w:r w:rsidRPr="006B4D3F">
        <w:tab/>
        <w:t xml:space="preserve">Обратную сторону светоотражающего </w:t>
      </w:r>
      <w:r>
        <w:t>устройства</w:t>
      </w:r>
      <w:r w:rsidRPr="006B4D3F">
        <w:t xml:space="preserve"> обрабатывают жесткой нейлоновой щеткой.</w:t>
      </w:r>
    </w:p>
    <w:p w14:paraId="60C5598D" w14:textId="77777777" w:rsidR="003F310D" w:rsidRPr="006B4D3F" w:rsidRDefault="003F310D" w:rsidP="003F310D">
      <w:pPr>
        <w:pStyle w:val="SingleTxtGR"/>
        <w:tabs>
          <w:tab w:val="clear" w:pos="1701"/>
        </w:tabs>
        <w:ind w:left="2268" w:hanging="1134"/>
      </w:pPr>
      <w:r w:rsidRPr="006B4D3F">
        <w:t>3.</w:t>
      </w:r>
      <w:r w:rsidRPr="006B4D3F">
        <w:tab/>
        <w:t xml:space="preserve">В случае формованных пластмассовых светоотражателей класса IA, IВ, IIIА, IIIВ и IVА заднюю часть светоотражающего </w:t>
      </w:r>
      <w:r>
        <w:t>устройства</w:t>
      </w:r>
      <w:r w:rsidRPr="006B4D3F">
        <w:t xml:space="preserve"> обрабатывают щеткой, затем в течение одной минуты протирают хлопчатобумажной тканью, смоченной </w:t>
      </w:r>
      <w:r>
        <w:t>в смеси, указанной в приложении </w:t>
      </w:r>
      <w:r w:rsidRPr="006B4D3F">
        <w:t xml:space="preserve">9. После этого ткань удаляют и светоотражающему </w:t>
      </w:r>
      <w:r>
        <w:t>устройству</w:t>
      </w:r>
      <w:r w:rsidRPr="006B4D3F">
        <w:t xml:space="preserve"> дают просохнуть.</w:t>
      </w:r>
    </w:p>
    <w:p w14:paraId="0E095F20" w14:textId="77777777" w:rsidR="003F310D" w:rsidRPr="006B4D3F" w:rsidRDefault="003F310D" w:rsidP="003F310D">
      <w:pPr>
        <w:pStyle w:val="SingleTxtGR"/>
        <w:tabs>
          <w:tab w:val="clear" w:pos="1701"/>
        </w:tabs>
        <w:ind w:left="2268" w:hanging="1134"/>
      </w:pPr>
      <w:r w:rsidRPr="006B4D3F">
        <w:t>4.</w:t>
      </w:r>
      <w:r w:rsidRPr="006B4D3F">
        <w:tab/>
        <w:t xml:space="preserve">В случае формованных пластмассовых светоотражателей предупреждающих треугольников типа </w:t>
      </w:r>
      <w:r w:rsidR="006E06E6">
        <w:t>1</w:t>
      </w:r>
      <w:r w:rsidRPr="006B4D3F">
        <w:t xml:space="preserve"> заднюю часть светоотражающего </w:t>
      </w:r>
      <w:r>
        <w:t>устройства</w:t>
      </w:r>
      <w:r w:rsidRPr="006B4D3F">
        <w:t xml:space="preserve"> обрабатывают щеткой, затем покрывают либо тщательно смачивают на одну минуту смесью, указанной в приложении 9. Затем горючее вещество удаляют и </w:t>
      </w:r>
      <w:r>
        <w:t>устройству</w:t>
      </w:r>
      <w:r w:rsidRPr="006B4D3F">
        <w:t xml:space="preserve"> дают высохнуть.</w:t>
      </w:r>
    </w:p>
    <w:p w14:paraId="18930D7E" w14:textId="77777777" w:rsidR="003F310D" w:rsidRPr="006B4D3F" w:rsidRDefault="003F310D" w:rsidP="003F310D">
      <w:pPr>
        <w:pStyle w:val="SingleTxtGR"/>
        <w:tabs>
          <w:tab w:val="clear" w:pos="1701"/>
        </w:tabs>
        <w:ind w:left="2268" w:hanging="1134"/>
      </w:pPr>
      <w:r w:rsidRPr="006B4D3F">
        <w:t>5.</w:t>
      </w:r>
      <w:r w:rsidRPr="006B4D3F">
        <w:tab/>
        <w:t>Как только испарение заканчивается, обратная сторона обрабатывается той же самой щеткой.</w:t>
      </w:r>
    </w:p>
    <w:p w14:paraId="5C795D75" w14:textId="77777777" w:rsidR="003F310D" w:rsidRPr="006B4D3F" w:rsidRDefault="003F310D" w:rsidP="003F310D">
      <w:pPr>
        <w:pStyle w:val="SingleTxtGR"/>
        <w:tabs>
          <w:tab w:val="clear" w:pos="1701"/>
        </w:tabs>
        <w:ind w:left="2268" w:hanging="1134"/>
      </w:pPr>
      <w:r w:rsidRPr="006B4D3F">
        <w:t>6.</w:t>
      </w:r>
      <w:r w:rsidRPr="006B4D3F">
        <w:tab/>
        <w:t>Затем всю заднюю зеркальную поверхность покрывают тушью и измеряют КСС (приложение 4 или приложени</w:t>
      </w:r>
      <w:r w:rsidR="006E06E6">
        <w:t>е</w:t>
      </w:r>
      <w:r w:rsidRPr="006B4D3F">
        <w:t xml:space="preserve"> 14).</w:t>
      </w:r>
    </w:p>
    <w:p w14:paraId="370344AB" w14:textId="77777777" w:rsidR="00580454" w:rsidRDefault="003F310D" w:rsidP="003F310D">
      <w:pPr>
        <w:pStyle w:val="SingleTxtGR"/>
        <w:tabs>
          <w:tab w:val="clear" w:pos="1701"/>
        </w:tabs>
        <w:ind w:left="2268" w:hanging="1134"/>
        <w:rPr>
          <w:lang w:eastAsia="ru-RU"/>
        </w:rPr>
      </w:pPr>
      <w:r w:rsidRPr="006B4D3F">
        <w:t>7.</w:t>
      </w:r>
      <w:r w:rsidRPr="006B4D3F">
        <w:tab/>
        <w:t>В случае светоотражателя предупреждающего треугольника типа 1 КСС не должен уменьшаться более чем на 40% от значений, зарегистрированных до испытания. Данное испытание не применяется в случае флюоресцирующего светоотражающего материала.</w:t>
      </w:r>
    </w:p>
    <w:p w14:paraId="136E34EE" w14:textId="77777777" w:rsidR="003F310D" w:rsidRDefault="003F310D" w:rsidP="00933B29">
      <w:pPr>
        <w:suppressAutoHyphens w:val="0"/>
        <w:spacing w:line="240" w:lineRule="auto"/>
        <w:rPr>
          <w:szCs w:val="20"/>
          <w:lang w:eastAsia="ru-RU"/>
        </w:rPr>
      </w:pPr>
    </w:p>
    <w:p w14:paraId="05F15C04" w14:textId="77777777" w:rsidR="00AA3DE7" w:rsidRDefault="00AA3DE7" w:rsidP="00933B29">
      <w:pPr>
        <w:suppressAutoHyphens w:val="0"/>
        <w:spacing w:line="240" w:lineRule="auto"/>
        <w:rPr>
          <w:szCs w:val="20"/>
          <w:lang w:eastAsia="ru-RU"/>
        </w:rPr>
        <w:sectPr w:rsidR="00AA3DE7" w:rsidSect="003F310D">
          <w:headerReference w:type="even" r:id="rId90"/>
          <w:headerReference w:type="default" r:id="rId91"/>
          <w:footerReference w:type="even" r:id="rId92"/>
          <w:footerReference w:type="default" r:id="rId93"/>
          <w:endnotePr>
            <w:numFmt w:val="decimal"/>
          </w:endnotePr>
          <w:pgSz w:w="11906" w:h="16838" w:code="9"/>
          <w:pgMar w:top="1417" w:right="1134" w:bottom="1134" w:left="1134" w:header="850" w:footer="567" w:gutter="0"/>
          <w:cols w:space="708"/>
          <w:docGrid w:linePitch="360"/>
        </w:sectPr>
      </w:pPr>
    </w:p>
    <w:p w14:paraId="1763B8DB" w14:textId="77777777" w:rsidR="00AA3DE7" w:rsidRPr="00B353DD" w:rsidRDefault="00AA3DE7" w:rsidP="00AA3DE7">
      <w:pPr>
        <w:pStyle w:val="HChGR"/>
      </w:pPr>
      <w:r w:rsidRPr="00B353DD">
        <w:lastRenderedPageBreak/>
        <w:t>Приложение 13</w:t>
      </w:r>
    </w:p>
    <w:p w14:paraId="67B77443" w14:textId="77777777" w:rsidR="00AA3DE7" w:rsidRPr="00B353DD" w:rsidRDefault="00AA3DE7" w:rsidP="00AA3DE7">
      <w:pPr>
        <w:pStyle w:val="HChGR"/>
      </w:pPr>
      <w:r w:rsidRPr="00B353DD">
        <w:tab/>
      </w:r>
      <w:r w:rsidRPr="00B353DD">
        <w:tab/>
        <w:t xml:space="preserve">Сопротивление атмосферному воздействию </w:t>
      </w:r>
    </w:p>
    <w:p w14:paraId="03F40BDB" w14:textId="77777777" w:rsidR="00AA3DE7" w:rsidRPr="006B4D3F" w:rsidRDefault="00AA3DE7" w:rsidP="00AA3DE7">
      <w:pPr>
        <w:pStyle w:val="SingleTxtGR"/>
        <w:tabs>
          <w:tab w:val="clear" w:pos="1701"/>
        </w:tabs>
        <w:ind w:left="2268" w:hanging="1134"/>
        <w:rPr>
          <w:u w:val="single"/>
        </w:rPr>
      </w:pPr>
      <w:r w:rsidRPr="006B4D3F">
        <w:t>1.</w:t>
      </w:r>
      <w:r w:rsidRPr="006B4D3F">
        <w:tab/>
      </w:r>
      <w:r w:rsidRPr="00B353DD">
        <w:t xml:space="preserve">Сопротивление атмосферному воздействию </w:t>
      </w:r>
      <w:r>
        <w:t>в случае образцов светоотражающих маркировочных устройств</w:t>
      </w:r>
    </w:p>
    <w:p w14:paraId="4477780C" w14:textId="77777777" w:rsidR="00AA3DE7" w:rsidRPr="006B4D3F" w:rsidRDefault="00AA3DE7" w:rsidP="00AA3DE7">
      <w:pPr>
        <w:pStyle w:val="SingleTxtGR"/>
        <w:tabs>
          <w:tab w:val="clear" w:pos="1701"/>
        </w:tabs>
        <w:ind w:left="2268" w:hanging="1134"/>
      </w:pPr>
      <w:r w:rsidRPr="006B4D3F">
        <w:t>1.1</w:t>
      </w:r>
      <w:r w:rsidRPr="006B4D3F">
        <w:tab/>
      </w:r>
      <w:r>
        <w:t>Процедура</w:t>
      </w:r>
      <w:proofErr w:type="gramStart"/>
      <w:r>
        <w:t>:</w:t>
      </w:r>
      <w:r w:rsidRPr="006B4D3F">
        <w:t xml:space="preserve"> Для</w:t>
      </w:r>
      <w:proofErr w:type="gramEnd"/>
      <w:r w:rsidRPr="006B4D3F">
        <w:t xml:space="preserve"> каждого испыта</w:t>
      </w:r>
      <w:r>
        <w:t>ния берут два образца, относящих</w:t>
      </w:r>
      <w:r w:rsidRPr="006B4D3F">
        <w:t xml:space="preserve">ся к одной и той же выборке. Один образец хранят в темноте </w:t>
      </w:r>
      <w:r w:rsidR="006E06E6">
        <w:t xml:space="preserve">в </w:t>
      </w:r>
      <w:r w:rsidRPr="006B4D3F">
        <w:t xml:space="preserve">сухом контейнере и используют впоследствии в качестве </w:t>
      </w:r>
      <w:r>
        <w:t>«</w:t>
      </w:r>
      <w:r w:rsidRPr="006B4D3F">
        <w:t>эталонного образца, не подвергшегося воздействию</w:t>
      </w:r>
      <w:r>
        <w:t>»</w:t>
      </w:r>
      <w:r w:rsidRPr="006B4D3F">
        <w:t>.</w:t>
      </w:r>
    </w:p>
    <w:p w14:paraId="364533A2" w14:textId="77777777" w:rsidR="00AA3DE7" w:rsidRPr="006B4D3F" w:rsidRDefault="00AA3DE7" w:rsidP="00AA3DE7">
      <w:pPr>
        <w:pStyle w:val="SingleTxtGR"/>
        <w:tabs>
          <w:tab w:val="clear" w:pos="1701"/>
        </w:tabs>
        <w:ind w:left="2268" w:hanging="1134"/>
      </w:pPr>
      <w:r w:rsidRPr="006B4D3F">
        <w:t>1.2</w:t>
      </w:r>
      <w:r w:rsidRPr="006B4D3F">
        <w:tab/>
        <w:t>Второй образец подвергают воздействию источника света в рамках испытания на воздействие температуры и облучения, описанного в приложении 22, если оно требуется в соответствующем пункте 5 настоящих Правил:</w:t>
      </w:r>
    </w:p>
    <w:p w14:paraId="17DAAE70" w14:textId="77777777" w:rsidR="00AA3DE7" w:rsidRPr="006B4D3F" w:rsidRDefault="00AA3DE7" w:rsidP="00AA3DE7">
      <w:pPr>
        <w:pStyle w:val="SingleTxtGR"/>
        <w:tabs>
          <w:tab w:val="clear" w:pos="1701"/>
        </w:tabs>
        <w:ind w:left="2835" w:hanging="1701"/>
      </w:pPr>
      <w:r>
        <w:tab/>
      </w:r>
      <w:r w:rsidRPr="006B4D3F">
        <w:t xml:space="preserve">а) </w:t>
      </w:r>
      <w:r w:rsidRPr="006B4D3F">
        <w:tab/>
        <w:t>светоотражатель или светоотражающий материал подвергают воздействию до тех пор, пока синий цвет серой световой шкалы, соответствующий стандарту № 7, не обесцветится до стандарта</w:t>
      </w:r>
      <w:r>
        <w:t> </w:t>
      </w:r>
      <w:r w:rsidRPr="006B4D3F">
        <w:t>№</w:t>
      </w:r>
      <w:r>
        <w:t> </w:t>
      </w:r>
      <w:r w:rsidRPr="006B4D3F">
        <w:t>4;</w:t>
      </w:r>
    </w:p>
    <w:p w14:paraId="3B62B755" w14:textId="77777777" w:rsidR="00AA3DE7" w:rsidRPr="006B4D3F" w:rsidRDefault="00AA3DE7" w:rsidP="00AA3DE7">
      <w:pPr>
        <w:pStyle w:val="SingleTxtGR"/>
        <w:tabs>
          <w:tab w:val="clear" w:pos="1701"/>
        </w:tabs>
        <w:ind w:left="2835" w:hanging="1701"/>
      </w:pPr>
      <w:r>
        <w:tab/>
      </w:r>
      <w:r w:rsidRPr="006B4D3F">
        <w:t xml:space="preserve">b) </w:t>
      </w:r>
      <w:r w:rsidRPr="006B4D3F">
        <w:tab/>
        <w:t xml:space="preserve">флюоресцирующий материал или флюоресцирующий/ светоотражающий материал подвергают воздействию до тех пор, пока синий цвет серой световой шкалы, соответствующий стандарту № 5, не обесцветится до стандарта № 4. </w:t>
      </w:r>
    </w:p>
    <w:p w14:paraId="55201E01" w14:textId="77777777" w:rsidR="00AA3DE7" w:rsidRPr="006B4D3F" w:rsidRDefault="00AA3DE7" w:rsidP="00AA3DE7">
      <w:pPr>
        <w:pStyle w:val="SingleTxtGR"/>
        <w:tabs>
          <w:tab w:val="clear" w:pos="1701"/>
        </w:tabs>
        <w:ind w:left="2268" w:hanging="1134"/>
      </w:pPr>
      <w:r w:rsidRPr="006B4D3F">
        <w:t>1.3</w:t>
      </w:r>
      <w:r w:rsidRPr="006B4D3F">
        <w:tab/>
        <w:t>После испытания образец промывают нейтральным раствором моющего средства слабой концентрации, просушивают и исследуют на предмет соответствия требованиям пунктов 1.4 и 1.5.</w:t>
      </w:r>
    </w:p>
    <w:p w14:paraId="4C2BFC4E" w14:textId="77777777" w:rsidR="00AA3DE7" w:rsidRPr="006B4D3F" w:rsidRDefault="00AA3DE7" w:rsidP="00AA3DE7">
      <w:pPr>
        <w:pStyle w:val="SingleTxtGR"/>
        <w:tabs>
          <w:tab w:val="clear" w:pos="1701"/>
        </w:tabs>
        <w:ind w:left="2268" w:hanging="1134"/>
      </w:pPr>
      <w:r w:rsidRPr="006B4D3F">
        <w:t>1.4</w:t>
      </w:r>
      <w:r w:rsidRPr="006B4D3F">
        <w:tab/>
        <w:t>Визуальный осмотр</w:t>
      </w:r>
    </w:p>
    <w:p w14:paraId="4E7B2469" w14:textId="77777777" w:rsidR="00AA3DE7" w:rsidRPr="006B4D3F" w:rsidRDefault="00AA3DE7" w:rsidP="00AA3DE7">
      <w:pPr>
        <w:pStyle w:val="SingleTxtGR"/>
        <w:tabs>
          <w:tab w:val="clear" w:pos="1701"/>
        </w:tabs>
        <w:ind w:left="2268" w:hanging="1134"/>
      </w:pPr>
      <w:r w:rsidRPr="006B4D3F">
        <w:tab/>
        <w:t>Ни одна из частей поверхности образца, подвергавшихся освещению, не должна иметь признаков растрескивания, образования накипи, оплавления, вздутий, расслаивания, деформации, осветления, пятен или коррозии.</w:t>
      </w:r>
    </w:p>
    <w:p w14:paraId="6530B572" w14:textId="77777777" w:rsidR="00AA3DE7" w:rsidRPr="006B4D3F" w:rsidRDefault="00AA3DE7" w:rsidP="00AA3DE7">
      <w:pPr>
        <w:pStyle w:val="SingleTxtGR"/>
        <w:tabs>
          <w:tab w:val="clear" w:pos="1701"/>
        </w:tabs>
        <w:ind w:left="2268" w:hanging="1134"/>
      </w:pPr>
      <w:r w:rsidRPr="006B4D3F">
        <w:tab/>
        <w:t xml:space="preserve">На образце не должны обнаруживаться заметные повреждения типа трещин, отслаивания или шелушения </w:t>
      </w:r>
      <w:proofErr w:type="gramStart"/>
      <w:r w:rsidRPr="006B4D3F">
        <w:t>флюоресцирующего</w:t>
      </w:r>
      <w:proofErr w:type="gramEnd"/>
      <w:r w:rsidRPr="006B4D3F">
        <w:t xml:space="preserve"> или флюоресцирующего светоотражающего материала.</w:t>
      </w:r>
    </w:p>
    <w:p w14:paraId="18ADC66F" w14:textId="77777777" w:rsidR="00AA3DE7" w:rsidRPr="006B4D3F" w:rsidRDefault="00AA3DE7" w:rsidP="00AA3DE7">
      <w:pPr>
        <w:pStyle w:val="SingleTxtGR"/>
        <w:tabs>
          <w:tab w:val="clear" w:pos="1701"/>
        </w:tabs>
        <w:ind w:left="2268" w:hanging="1134"/>
      </w:pPr>
      <w:r w:rsidRPr="006B4D3F">
        <w:t>1.5</w:t>
      </w:r>
      <w:r w:rsidRPr="006B4D3F">
        <w:tab/>
        <w:t>Устойчивость цвета</w:t>
      </w:r>
    </w:p>
    <w:p w14:paraId="5DA25901" w14:textId="77777777" w:rsidR="00AA3DE7" w:rsidRPr="006B4D3F" w:rsidRDefault="00AA3DE7" w:rsidP="00AA3DE7">
      <w:pPr>
        <w:pStyle w:val="SingleTxtGR"/>
        <w:tabs>
          <w:tab w:val="clear" w:pos="1701"/>
        </w:tabs>
        <w:ind w:left="2268" w:hanging="1134"/>
      </w:pPr>
      <w:r w:rsidRPr="006B4D3F">
        <w:tab/>
        <w:t xml:space="preserve">Цвета подвергнутого испытанию образца должны по-прежнему отвечать требованиям, указанным в этом пункте 5 настоящих Правил, для соответствующего светоотражающего </w:t>
      </w:r>
      <w:r>
        <w:t>устройства</w:t>
      </w:r>
      <w:r w:rsidRPr="006B4D3F">
        <w:t xml:space="preserve">. </w:t>
      </w:r>
    </w:p>
    <w:p w14:paraId="383D5C8C" w14:textId="77777777" w:rsidR="00AA3DE7" w:rsidRPr="006B4D3F" w:rsidRDefault="00AA3DE7" w:rsidP="00AA3DE7">
      <w:pPr>
        <w:pStyle w:val="SingleTxtGR"/>
        <w:tabs>
          <w:tab w:val="clear" w:pos="1701"/>
        </w:tabs>
        <w:ind w:left="2268" w:hanging="1134"/>
      </w:pPr>
      <w:r w:rsidRPr="006B4D3F">
        <w:t>1.6</w:t>
      </w:r>
      <w:r w:rsidRPr="006B4D3F">
        <w:tab/>
        <w:t>Влияние на коэффициент светоотражения светоотражающего материала</w:t>
      </w:r>
    </w:p>
    <w:p w14:paraId="251430E4" w14:textId="77777777" w:rsidR="00AA3DE7" w:rsidRPr="006B4D3F" w:rsidRDefault="00AA3DE7" w:rsidP="00AA3DE7">
      <w:pPr>
        <w:pStyle w:val="SingleTxtGR"/>
        <w:tabs>
          <w:tab w:val="clear" w:pos="1701"/>
        </w:tabs>
        <w:ind w:left="2268" w:hanging="1134"/>
      </w:pPr>
      <w:r w:rsidRPr="006B4D3F">
        <w:t>1.6.1</w:t>
      </w:r>
      <w:r w:rsidRPr="006B4D3F">
        <w:tab/>
        <w:t>Для данной проверки измерения проводят исключительно под углом наблюдения α = 20' и углом падения β</w:t>
      </w:r>
      <w:r w:rsidRPr="006B4D3F">
        <w:rPr>
          <w:vertAlign w:val="subscript"/>
        </w:rPr>
        <w:t>2</w:t>
      </w:r>
      <w:r w:rsidRPr="006B4D3F">
        <w:t xml:space="preserve"> = 5º в соответствии с методом, указанным в приложении 7.</w:t>
      </w:r>
    </w:p>
    <w:p w14:paraId="12A45FFD" w14:textId="77777777" w:rsidR="00AA3DE7" w:rsidRPr="006B4D3F" w:rsidRDefault="00AA3DE7" w:rsidP="00AA3DE7">
      <w:pPr>
        <w:pStyle w:val="SingleTxtGR"/>
        <w:tabs>
          <w:tab w:val="clear" w:pos="1701"/>
        </w:tabs>
        <w:ind w:left="2268" w:hanging="1134"/>
      </w:pPr>
      <w:r w:rsidRPr="006B4D3F">
        <w:t>1.6.2</w:t>
      </w:r>
      <w:r w:rsidRPr="006B4D3F">
        <w:tab/>
        <w:t>Коэффициент светоотражения подвергнутого испытанию образца после просушки должен составлять не менее 80% от значения, указанного в пункте 5 настоящих Правил.</w:t>
      </w:r>
    </w:p>
    <w:p w14:paraId="4703397D" w14:textId="77777777" w:rsidR="00AA3DE7" w:rsidRPr="006B4D3F" w:rsidRDefault="00AA3DE7" w:rsidP="006460DD">
      <w:pPr>
        <w:pStyle w:val="SingleTxtGR"/>
        <w:pageBreakBefore/>
        <w:tabs>
          <w:tab w:val="clear" w:pos="1701"/>
        </w:tabs>
        <w:ind w:left="2268" w:hanging="1134"/>
      </w:pPr>
      <w:r w:rsidRPr="006B4D3F">
        <w:lastRenderedPageBreak/>
        <w:t>2.</w:t>
      </w:r>
      <w:r w:rsidRPr="006B4D3F">
        <w:tab/>
        <w:t>С</w:t>
      </w:r>
      <w:r>
        <w:t>опротивление атмосферному воздействию в случае предупреждающих треугольников</w:t>
      </w:r>
    </w:p>
    <w:p w14:paraId="61C13C50" w14:textId="77777777" w:rsidR="00AA3DE7" w:rsidRPr="006B4D3F" w:rsidRDefault="00AA3DE7" w:rsidP="006460DD">
      <w:pPr>
        <w:pStyle w:val="SingleTxtGR"/>
        <w:tabs>
          <w:tab w:val="clear" w:pos="1701"/>
        </w:tabs>
        <w:ind w:left="2268" w:hanging="1134"/>
      </w:pPr>
      <w:r w:rsidRPr="006B4D3F">
        <w:t>2.1</w:t>
      </w:r>
      <w:r w:rsidRPr="006B4D3F">
        <w:tab/>
        <w:t xml:space="preserve">Проверка воздействия атмосферных условий на коэффициент яркости и цвета флюоресцирующего (предупреждающий треугольник типа 1) </w:t>
      </w:r>
      <w:r>
        <w:br/>
      </w:r>
      <w:r w:rsidRPr="006B4D3F">
        <w:t>и флюоресцирующего светоотражающего (предупреждающий треугольник типа 2) материалов.</w:t>
      </w:r>
    </w:p>
    <w:p w14:paraId="4D33A2FA" w14:textId="77777777" w:rsidR="00AA3DE7" w:rsidRPr="006B4D3F" w:rsidRDefault="00AA3DE7" w:rsidP="00AA3DE7">
      <w:pPr>
        <w:pStyle w:val="SingleTxtGR"/>
        <w:tabs>
          <w:tab w:val="clear" w:pos="1701"/>
        </w:tabs>
        <w:ind w:left="2268" w:hanging="1134"/>
        <w:rPr>
          <w:bCs/>
        </w:rPr>
      </w:pPr>
      <w:r w:rsidRPr="006B4D3F">
        <w:t>2.2</w:t>
      </w:r>
      <w:r w:rsidRPr="006B4D3F">
        <w:tab/>
        <w:t>Один из образцов флюоресцирующего материала, представленного в соответствии с пунктом 3.1 настоящих Правил, подвергают испытанию на воздействие температуры и облучения, описанному в приложении 9, до достижения на эталонном образце № 5 изменения цвета, соответствующего баллу 4 серой шкалы, либо эквивалентному световому облучению, необходимому для достижения на эталонном образце № 5 синей шкалы светостойкости (</w:t>
      </w:r>
      <w:r>
        <w:t>«</w:t>
      </w:r>
      <w:proofErr w:type="spellStart"/>
      <w:r w:rsidRPr="006B4D3F">
        <w:t>Blue</w:t>
      </w:r>
      <w:proofErr w:type="spellEnd"/>
      <w:r w:rsidRPr="006B4D3F">
        <w:t xml:space="preserve"> </w:t>
      </w:r>
      <w:proofErr w:type="spellStart"/>
      <w:r w:rsidRPr="006B4D3F">
        <w:t>wool</w:t>
      </w:r>
      <w:proofErr w:type="spellEnd"/>
      <w:r>
        <w:t>»</w:t>
      </w:r>
      <w:r w:rsidRPr="006B4D3F">
        <w:t>) изменения цвета, соответствующего баллу 4 серой шкалы при применении ксеноновой дуговой лампы.</w:t>
      </w:r>
    </w:p>
    <w:p w14:paraId="51002976" w14:textId="77777777" w:rsidR="00AA3DE7" w:rsidRPr="006B4D3F" w:rsidRDefault="00AA3DE7" w:rsidP="00AA3DE7">
      <w:pPr>
        <w:pStyle w:val="SingleTxtGR"/>
        <w:tabs>
          <w:tab w:val="clear" w:pos="1701"/>
        </w:tabs>
        <w:ind w:left="2268" w:hanging="1134"/>
      </w:pPr>
      <w:r w:rsidRPr="006B4D3F">
        <w:t>2.3</w:t>
      </w:r>
      <w:r w:rsidRPr="006B4D3F">
        <w:tab/>
        <w:t xml:space="preserve">В случае светоотражающего </w:t>
      </w:r>
      <w:r>
        <w:t>устройства</w:t>
      </w:r>
      <w:r w:rsidRPr="006B4D3F">
        <w:t xml:space="preserve"> с флюоресцирующим материалом после этого испытания координаты цветности и коэффициент яркости (см. пункт 3) должны соответствовать требованиям пункта 5 настоящих Правил. </w:t>
      </w:r>
    </w:p>
    <w:p w14:paraId="0E436924" w14:textId="77777777" w:rsidR="00AA3DE7" w:rsidRPr="006B4D3F" w:rsidRDefault="00AA3DE7" w:rsidP="00AA3DE7">
      <w:pPr>
        <w:pStyle w:val="SingleTxtGR"/>
        <w:tabs>
          <w:tab w:val="clear" w:pos="1701"/>
        </w:tabs>
        <w:ind w:left="2268" w:hanging="1134"/>
      </w:pPr>
      <w:r w:rsidRPr="006B4D3F">
        <w:tab/>
        <w:t>Коэффициент яркости должен соответствовать требованиям пункта 5 настоящих Правил и не увеличиваться более чем на 5% по сравнению со значением, установленным в соответствии с пунктом 5 настоящих Правил.</w:t>
      </w:r>
    </w:p>
    <w:p w14:paraId="4B253250" w14:textId="77777777" w:rsidR="00AA3DE7" w:rsidRPr="006B4D3F" w:rsidRDefault="00AA3DE7" w:rsidP="00AA3DE7">
      <w:pPr>
        <w:pStyle w:val="SingleTxtGR"/>
        <w:tabs>
          <w:tab w:val="clear" w:pos="1701"/>
        </w:tabs>
        <w:ind w:left="2268" w:hanging="1134"/>
      </w:pPr>
      <w:r w:rsidRPr="006B4D3F">
        <w:t>2.4</w:t>
      </w:r>
      <w:r w:rsidRPr="006B4D3F">
        <w:tab/>
        <w:t>Если флюоресцирующим материалом является клейкая пленка, которая уже успешно прошла вышеупомянутые испытания во время проводившегося ранее испытания на официальное утверждение, то это испытание повторять не следует; соответствующее пояснение включают в пункт 12 (</w:t>
      </w:r>
      <w:r>
        <w:t>«</w:t>
      </w:r>
      <w:r w:rsidRPr="006B4D3F">
        <w:t>Замечания</w:t>
      </w:r>
      <w:r>
        <w:t>»</w:t>
      </w:r>
      <w:r w:rsidRPr="006B4D3F">
        <w:t>) в сообщении, касающемся официального утверждения (приложение 1).</w:t>
      </w:r>
    </w:p>
    <w:p w14:paraId="6D0815A7" w14:textId="77777777" w:rsidR="003F310D" w:rsidRDefault="00AA3DE7" w:rsidP="00AA3DE7">
      <w:pPr>
        <w:pStyle w:val="SingleTxtGR"/>
        <w:tabs>
          <w:tab w:val="clear" w:pos="1701"/>
        </w:tabs>
        <w:ind w:left="2268" w:hanging="1134"/>
        <w:rPr>
          <w:lang w:eastAsia="ru-RU"/>
        </w:rPr>
      </w:pPr>
      <w:r w:rsidRPr="006B4D3F">
        <w:t>2.5</w:t>
      </w:r>
      <w:r w:rsidRPr="006B4D3F">
        <w:tab/>
        <w:t xml:space="preserve">Проверка воздействия атмосферных условий на коэффициент яркости и цвета флюоресцирующего (предупреждающий треугольник типа 1) </w:t>
      </w:r>
      <w:r>
        <w:br/>
      </w:r>
      <w:r w:rsidRPr="006B4D3F">
        <w:t>и флюоресцирующего светоотражающего (предупреждающий треугольник типа 2) материалов.</w:t>
      </w:r>
    </w:p>
    <w:p w14:paraId="6A33ABC4" w14:textId="77777777" w:rsidR="00AA3DE7" w:rsidRDefault="00AA3DE7" w:rsidP="00933B29">
      <w:pPr>
        <w:suppressAutoHyphens w:val="0"/>
        <w:spacing w:line="240" w:lineRule="auto"/>
        <w:rPr>
          <w:szCs w:val="20"/>
          <w:lang w:eastAsia="ru-RU"/>
        </w:rPr>
      </w:pPr>
    </w:p>
    <w:p w14:paraId="5B516108" w14:textId="77777777" w:rsidR="0058773E" w:rsidRDefault="0058773E" w:rsidP="00933B29">
      <w:pPr>
        <w:suppressAutoHyphens w:val="0"/>
        <w:spacing w:line="240" w:lineRule="auto"/>
        <w:rPr>
          <w:szCs w:val="20"/>
          <w:lang w:eastAsia="ru-RU"/>
        </w:rPr>
        <w:sectPr w:rsidR="0058773E" w:rsidSect="00AA3DE7">
          <w:headerReference w:type="even" r:id="rId94"/>
          <w:headerReference w:type="default" r:id="rId95"/>
          <w:footerReference w:type="even" r:id="rId96"/>
          <w:footerReference w:type="default" r:id="rId97"/>
          <w:endnotePr>
            <w:numFmt w:val="decimal"/>
          </w:endnotePr>
          <w:pgSz w:w="11906" w:h="16838" w:code="9"/>
          <w:pgMar w:top="1417" w:right="1134" w:bottom="1134" w:left="1134" w:header="850" w:footer="567" w:gutter="0"/>
          <w:cols w:space="708"/>
          <w:docGrid w:linePitch="360"/>
        </w:sectPr>
      </w:pPr>
    </w:p>
    <w:p w14:paraId="5C046026" w14:textId="77777777" w:rsidR="0058773E" w:rsidRPr="00B353DD" w:rsidRDefault="0058773E" w:rsidP="0058773E">
      <w:pPr>
        <w:pStyle w:val="HChGR"/>
      </w:pPr>
      <w:r>
        <w:lastRenderedPageBreak/>
        <w:t>Приложение 14</w:t>
      </w:r>
    </w:p>
    <w:p w14:paraId="2EE96F64" w14:textId="77777777" w:rsidR="0058773E" w:rsidRPr="00B353DD" w:rsidRDefault="0058773E" w:rsidP="0058773E">
      <w:pPr>
        <w:pStyle w:val="HChGR"/>
      </w:pPr>
      <w:r w:rsidRPr="00B353DD">
        <w:tab/>
      </w:r>
      <w:r w:rsidRPr="00B353DD">
        <w:tab/>
        <w:t>Устойчивость фотометрических свойств</w:t>
      </w:r>
    </w:p>
    <w:p w14:paraId="4C632426" w14:textId="77777777" w:rsidR="0058773E" w:rsidRPr="006B4D3F" w:rsidRDefault="0058773E" w:rsidP="0058773E">
      <w:pPr>
        <w:pStyle w:val="SingleTxtGR"/>
        <w:tabs>
          <w:tab w:val="clear" w:pos="1701"/>
        </w:tabs>
        <w:ind w:left="2268" w:hanging="1134"/>
      </w:pPr>
      <w:r w:rsidRPr="006B4D3F">
        <w:t>1.</w:t>
      </w:r>
      <w:r w:rsidRPr="006B4D3F">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14:paraId="126E90F6" w14:textId="77777777" w:rsidR="0058773E" w:rsidRPr="006B4D3F" w:rsidRDefault="0058773E" w:rsidP="0058773E">
      <w:pPr>
        <w:pStyle w:val="SingleTxtGR"/>
        <w:tabs>
          <w:tab w:val="clear" w:pos="1701"/>
        </w:tabs>
        <w:ind w:left="2268" w:hanging="1134"/>
      </w:pPr>
      <w:r>
        <w:t>2.</w:t>
      </w:r>
      <w:r>
        <w:tab/>
        <w:t>О</w:t>
      </w:r>
      <w:r w:rsidRPr="006B4D3F">
        <w:t xml:space="preserve">рганы </w:t>
      </w:r>
      <w:r>
        <w:t xml:space="preserve">по официальному утверждению типа </w:t>
      </w:r>
      <w:r w:rsidRPr="006B4D3F">
        <w:t xml:space="preserve">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t>«</w:t>
      </w:r>
      <w:r w:rsidRPr="006B4D3F">
        <w:t>систематические дефекты в эксплуатации</w:t>
      </w:r>
      <w:r>
        <w:t>»</w:t>
      </w:r>
      <w:r w:rsidRPr="006B4D3F">
        <w:t>, то испытанные образцы материала должны быть направлены для оценки компетентному органу, выдавшему официальное утверждение.</w:t>
      </w:r>
    </w:p>
    <w:p w14:paraId="36BBE7F6" w14:textId="77777777" w:rsidR="0058773E" w:rsidRPr="006B4D3F" w:rsidRDefault="0058773E" w:rsidP="0058773E">
      <w:pPr>
        <w:pStyle w:val="SingleTxtGR"/>
        <w:tabs>
          <w:tab w:val="clear" w:pos="1701"/>
        </w:tabs>
        <w:ind w:left="2268" w:hanging="1134"/>
      </w:pPr>
      <w:r w:rsidRPr="006B4D3F">
        <w:t>3.</w:t>
      </w:r>
      <w:r w:rsidRPr="006B4D3F">
        <w:tab/>
        <w:t xml:space="preserve">При отсутствии прочих критериев понятие </w:t>
      </w:r>
      <w:r>
        <w:t>«</w:t>
      </w:r>
      <w:r w:rsidRPr="006B4D3F">
        <w:t>систематический дефект при эксплуатации</w:t>
      </w:r>
      <w:r>
        <w:t>»</w:t>
      </w:r>
      <w:r w:rsidRPr="006B4D3F">
        <w:t>, характерный для светоотражающего материала данного типа, следует толковать по смыслу пункта 5.</w:t>
      </w:r>
    </w:p>
    <w:p w14:paraId="61BEA3DA" w14:textId="77777777" w:rsidR="0058773E" w:rsidRPr="006B4D3F" w:rsidRDefault="0058773E" w:rsidP="0058773E">
      <w:pPr>
        <w:pStyle w:val="SingleTxtGR"/>
        <w:tabs>
          <w:tab w:val="clear" w:pos="1701"/>
        </w:tabs>
        <w:ind w:left="2268" w:hanging="1134"/>
      </w:pPr>
      <w:r w:rsidRPr="006B4D3F">
        <w:t>4.</w:t>
      </w:r>
      <w:r w:rsidRPr="006B4D3F">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14:paraId="69A0DA14" w14:textId="77777777" w:rsidR="0058773E" w:rsidRPr="006B4D3F" w:rsidRDefault="0058773E" w:rsidP="0058773E">
      <w:pPr>
        <w:pStyle w:val="SingleTxtGR"/>
        <w:tabs>
          <w:tab w:val="clear" w:pos="1701"/>
        </w:tabs>
        <w:ind w:left="2268" w:hanging="1134"/>
      </w:pPr>
      <w:r w:rsidRPr="006B4D3F">
        <w:t>5.</w:t>
      </w:r>
      <w:r w:rsidRPr="006B4D3F">
        <w:tab/>
      </w:r>
      <w:r>
        <w:t>О</w:t>
      </w:r>
      <w:r w:rsidRPr="006B4D3F">
        <w:t xml:space="preserve">рганы </w:t>
      </w:r>
      <w:r>
        <w:t>по официальному утверждению типа</w:t>
      </w:r>
      <w:r w:rsidRPr="006B4D3F">
        <w:t xml:space="preserve">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14:paraId="5ADB2315" w14:textId="77777777" w:rsidR="00AA3DE7" w:rsidRDefault="0058773E" w:rsidP="0058773E">
      <w:pPr>
        <w:pStyle w:val="SingleTxtGR"/>
        <w:tabs>
          <w:tab w:val="clear" w:pos="1701"/>
        </w:tabs>
        <w:ind w:left="2268" w:hanging="1134"/>
        <w:rPr>
          <w:lang w:eastAsia="ru-RU"/>
        </w:rPr>
      </w:pPr>
      <w:r w:rsidRPr="006B4D3F">
        <w:t>6.</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заднего опознавательного знака, находящегося в эксплуатации, следует толковать по смыслу пункта 5.</w:t>
      </w:r>
    </w:p>
    <w:p w14:paraId="23DDB319" w14:textId="77777777" w:rsidR="0058773E" w:rsidRDefault="0058773E" w:rsidP="00933B29">
      <w:pPr>
        <w:suppressAutoHyphens w:val="0"/>
        <w:spacing w:line="240" w:lineRule="auto"/>
        <w:rPr>
          <w:szCs w:val="20"/>
          <w:lang w:eastAsia="ru-RU"/>
        </w:rPr>
      </w:pPr>
    </w:p>
    <w:p w14:paraId="0B2C9117" w14:textId="77777777" w:rsidR="00766210" w:rsidRDefault="00766210" w:rsidP="00933B29">
      <w:pPr>
        <w:suppressAutoHyphens w:val="0"/>
        <w:spacing w:line="240" w:lineRule="auto"/>
        <w:rPr>
          <w:szCs w:val="20"/>
          <w:lang w:eastAsia="ru-RU"/>
        </w:rPr>
        <w:sectPr w:rsidR="00766210" w:rsidSect="0058773E">
          <w:headerReference w:type="even" r:id="rId98"/>
          <w:headerReference w:type="default" r:id="rId99"/>
          <w:footerReference w:type="even" r:id="rId100"/>
          <w:footerReference w:type="default" r:id="rId101"/>
          <w:endnotePr>
            <w:numFmt w:val="decimal"/>
          </w:endnotePr>
          <w:pgSz w:w="11906" w:h="16838" w:code="9"/>
          <w:pgMar w:top="1417" w:right="1134" w:bottom="1134" w:left="1134" w:header="850" w:footer="567" w:gutter="0"/>
          <w:cols w:space="708"/>
          <w:docGrid w:linePitch="360"/>
        </w:sectPr>
      </w:pPr>
    </w:p>
    <w:p w14:paraId="47C6CC03" w14:textId="77777777" w:rsidR="00766210" w:rsidRPr="00B353DD" w:rsidRDefault="00766210" w:rsidP="00766210">
      <w:pPr>
        <w:pStyle w:val="HChGR"/>
      </w:pPr>
      <w:r>
        <w:lastRenderedPageBreak/>
        <w:t>Приложение 15</w:t>
      </w:r>
    </w:p>
    <w:p w14:paraId="308D72D2" w14:textId="77777777" w:rsidR="00766210" w:rsidRPr="00B353DD" w:rsidRDefault="00766210" w:rsidP="00766210">
      <w:pPr>
        <w:pStyle w:val="HChGR"/>
      </w:pPr>
      <w:r w:rsidRPr="00B353DD">
        <w:tab/>
      </w:r>
      <w:r w:rsidRPr="00B353DD">
        <w:tab/>
        <w:t xml:space="preserve">Стойкость при чистке в случае образца светоотражающего маркировочного </w:t>
      </w:r>
      <w:r>
        <w:t>устройства</w:t>
      </w:r>
    </w:p>
    <w:p w14:paraId="3D7AB310" w14:textId="77777777" w:rsidR="00766210" w:rsidRPr="006B4D3F" w:rsidRDefault="00766210" w:rsidP="00766210">
      <w:pPr>
        <w:pStyle w:val="SingleTxtGR"/>
        <w:tabs>
          <w:tab w:val="clear" w:pos="1701"/>
        </w:tabs>
        <w:ind w:left="2268" w:hanging="1134"/>
      </w:pPr>
      <w:r w:rsidRPr="006B4D3F">
        <w:t>1.</w:t>
      </w:r>
      <w:r w:rsidRPr="006B4D3F">
        <w:tab/>
        <w:t>Р</w:t>
      </w:r>
      <w:r>
        <w:t>учная чистка</w:t>
      </w:r>
    </w:p>
    <w:p w14:paraId="27343F4F" w14:textId="77777777" w:rsidR="00766210" w:rsidRPr="006B4D3F" w:rsidRDefault="00766210" w:rsidP="00766210">
      <w:pPr>
        <w:pStyle w:val="SingleTxtGR"/>
        <w:tabs>
          <w:tab w:val="clear" w:pos="1701"/>
        </w:tabs>
        <w:ind w:left="2268" w:hanging="1134"/>
      </w:pPr>
      <w:r w:rsidRPr="006B4D3F">
        <w:tab/>
        <w:t xml:space="preserve">Испытуемый образец, смоченный смесью </w:t>
      </w:r>
      <w:proofErr w:type="spellStart"/>
      <w:r w:rsidRPr="006B4D3F">
        <w:t>диспергирующего</w:t>
      </w:r>
      <w:proofErr w:type="spellEnd"/>
      <w:r w:rsidRPr="006B4D3F">
        <w:t xml:space="preserve">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14:paraId="1A6D9304" w14:textId="77777777" w:rsidR="00766210" w:rsidRPr="006B4D3F" w:rsidRDefault="00766210" w:rsidP="00766210">
      <w:pPr>
        <w:pStyle w:val="SingleTxtGR"/>
        <w:tabs>
          <w:tab w:val="clear" w:pos="1701"/>
        </w:tabs>
        <w:ind w:left="2268" w:hanging="1134"/>
      </w:pPr>
      <w:r w:rsidRPr="006B4D3F">
        <w:t>2.</w:t>
      </w:r>
      <w:r w:rsidRPr="006B4D3F">
        <w:tab/>
        <w:t>М</w:t>
      </w:r>
      <w:r>
        <w:t>ойка струей под давлением</w:t>
      </w:r>
    </w:p>
    <w:p w14:paraId="78ADC7B5" w14:textId="77777777" w:rsidR="00766210" w:rsidRPr="006B4D3F" w:rsidRDefault="00766210" w:rsidP="00766210">
      <w:pPr>
        <w:pStyle w:val="SingleTxtGR"/>
        <w:tabs>
          <w:tab w:val="clear" w:pos="1701"/>
        </w:tabs>
        <w:ind w:left="2268" w:hanging="1134"/>
      </w:pPr>
      <w:r w:rsidRPr="006B4D3F">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14:paraId="3DD360FE" w14:textId="77777777" w:rsidR="00766210" w:rsidRPr="006B4D3F" w:rsidRDefault="00766210" w:rsidP="00766210">
      <w:pPr>
        <w:pStyle w:val="SingleTxtGR"/>
        <w:tabs>
          <w:tab w:val="clear" w:pos="1701"/>
        </w:tabs>
        <w:ind w:left="2268" w:hanging="1134"/>
      </w:pPr>
      <w:r>
        <w:tab/>
      </w:r>
      <w:r w:rsidRPr="006B4D3F">
        <w:t>а)</w:t>
      </w:r>
      <w:r w:rsidRPr="006B4D3F">
        <w:tab/>
        <w:t>давление воды/промывного раствора: 8 ± 0,2 МПа;</w:t>
      </w:r>
    </w:p>
    <w:p w14:paraId="713CBC06" w14:textId="77777777" w:rsidR="00766210" w:rsidRPr="006B4D3F" w:rsidRDefault="00766210" w:rsidP="00766210">
      <w:pPr>
        <w:pStyle w:val="SingleTxtGR"/>
        <w:tabs>
          <w:tab w:val="clear" w:pos="1701"/>
        </w:tabs>
        <w:ind w:left="2268" w:hanging="1134"/>
      </w:pPr>
      <w:r>
        <w:tab/>
      </w:r>
      <w:r w:rsidRPr="006B4D3F">
        <w:t>b)</w:t>
      </w:r>
      <w:r w:rsidRPr="006B4D3F">
        <w:tab/>
        <w:t xml:space="preserve">температура воды/промывного раствора: 60 </w:t>
      </w:r>
      <w:r>
        <w:t>–</w:t>
      </w:r>
      <w:r w:rsidRPr="006B4D3F">
        <w:t> 5</w:t>
      </w:r>
      <w:r>
        <w:t xml:space="preserve"> </w:t>
      </w:r>
      <w:r w:rsidRPr="006B4D3F">
        <w:t>°C;</w:t>
      </w:r>
    </w:p>
    <w:p w14:paraId="42062485" w14:textId="77777777" w:rsidR="00766210" w:rsidRPr="006B4D3F" w:rsidRDefault="00766210" w:rsidP="00766210">
      <w:pPr>
        <w:pStyle w:val="SingleTxtGR"/>
        <w:tabs>
          <w:tab w:val="clear" w:pos="1701"/>
        </w:tabs>
        <w:ind w:left="2268" w:hanging="1134"/>
      </w:pPr>
      <w:r>
        <w:tab/>
      </w:r>
      <w:r w:rsidRPr="006B4D3F">
        <w:t>с)</w:t>
      </w:r>
      <w:r w:rsidRPr="006B4D3F">
        <w:tab/>
        <w:t>расход воды/промывного раствора: 7 ± 1 л/мин;</w:t>
      </w:r>
    </w:p>
    <w:p w14:paraId="00B3E35A" w14:textId="77777777" w:rsidR="00766210" w:rsidRPr="006B4D3F" w:rsidRDefault="00766210" w:rsidP="00766210">
      <w:pPr>
        <w:pStyle w:val="SingleTxtGR"/>
        <w:tabs>
          <w:tab w:val="clear" w:pos="1701"/>
        </w:tabs>
        <w:ind w:left="2835" w:hanging="1701"/>
      </w:pPr>
      <w:r>
        <w:tab/>
      </w:r>
      <w:r w:rsidRPr="006B4D3F">
        <w:t>d)</w:t>
      </w:r>
      <w:r w:rsidRPr="006B4D3F">
        <w:tab/>
        <w:t>конец моющей насадки должен находиться на расстоянии 600 ± 20 мм от светоотражающей поверхности;</w:t>
      </w:r>
    </w:p>
    <w:p w14:paraId="1025AFCB" w14:textId="77777777" w:rsidR="00766210" w:rsidRPr="006B4D3F" w:rsidRDefault="00766210" w:rsidP="00766210">
      <w:pPr>
        <w:pStyle w:val="SingleTxtGR"/>
        <w:tabs>
          <w:tab w:val="clear" w:pos="1701"/>
        </w:tabs>
        <w:ind w:left="2835" w:hanging="1701"/>
      </w:pPr>
      <w:r>
        <w:tab/>
      </w:r>
      <w:r w:rsidRPr="006B4D3F">
        <w:t>е)</w:t>
      </w:r>
      <w:r w:rsidRPr="006B4D3F">
        <w:tab/>
        <w:t>угол наклона моющей насадки к плоскости, перпендикулярной светоотражающей поверхности, не должен превышать 45 градусов;</w:t>
      </w:r>
    </w:p>
    <w:p w14:paraId="10D5A5CA" w14:textId="77777777" w:rsidR="0058773E" w:rsidRDefault="00766210" w:rsidP="00766210">
      <w:pPr>
        <w:pStyle w:val="SingleTxtGR"/>
        <w:tabs>
          <w:tab w:val="clear" w:pos="1701"/>
        </w:tabs>
        <w:ind w:left="2835" w:hanging="1701"/>
        <w:rPr>
          <w:lang w:eastAsia="ru-RU"/>
        </w:rPr>
      </w:pPr>
      <w:r>
        <w:tab/>
      </w:r>
      <w:r w:rsidRPr="006B4D3F">
        <w:t>f)</w:t>
      </w:r>
      <w:r w:rsidRPr="006B4D3F">
        <w:tab/>
        <w:t>угол широкой веерной струи, создаваемой моющей насадкой, должен составлять 40 градусов.</w:t>
      </w:r>
    </w:p>
    <w:p w14:paraId="6F45E759" w14:textId="77777777" w:rsidR="00766210" w:rsidRDefault="00766210" w:rsidP="00933B29">
      <w:pPr>
        <w:suppressAutoHyphens w:val="0"/>
        <w:spacing w:line="240" w:lineRule="auto"/>
        <w:rPr>
          <w:szCs w:val="20"/>
          <w:lang w:eastAsia="ru-RU"/>
        </w:rPr>
      </w:pPr>
    </w:p>
    <w:p w14:paraId="67C922ED" w14:textId="77777777" w:rsidR="007436A0" w:rsidRDefault="007436A0" w:rsidP="00933B29">
      <w:pPr>
        <w:suppressAutoHyphens w:val="0"/>
        <w:spacing w:line="240" w:lineRule="auto"/>
        <w:rPr>
          <w:szCs w:val="20"/>
          <w:lang w:eastAsia="ru-RU"/>
        </w:rPr>
        <w:sectPr w:rsidR="007436A0" w:rsidSect="00766210">
          <w:headerReference w:type="even" r:id="rId102"/>
          <w:headerReference w:type="default" r:id="rId103"/>
          <w:footerReference w:type="even" r:id="rId104"/>
          <w:footerReference w:type="default" r:id="rId105"/>
          <w:endnotePr>
            <w:numFmt w:val="decimal"/>
          </w:endnotePr>
          <w:pgSz w:w="11906" w:h="16838" w:code="9"/>
          <w:pgMar w:top="1417" w:right="1134" w:bottom="1134" w:left="1134" w:header="850" w:footer="567" w:gutter="0"/>
          <w:cols w:space="708"/>
          <w:docGrid w:linePitch="360"/>
        </w:sectPr>
      </w:pPr>
    </w:p>
    <w:p w14:paraId="2A4DBB63" w14:textId="77777777" w:rsidR="007436A0" w:rsidRPr="00B353DD" w:rsidRDefault="007436A0" w:rsidP="007436A0">
      <w:pPr>
        <w:pStyle w:val="HChGR"/>
      </w:pPr>
      <w:r>
        <w:lastRenderedPageBreak/>
        <w:t>Приложение 16</w:t>
      </w:r>
    </w:p>
    <w:p w14:paraId="031A7DEA" w14:textId="77777777" w:rsidR="007436A0" w:rsidRPr="00B353DD" w:rsidRDefault="007436A0" w:rsidP="007436A0">
      <w:pPr>
        <w:pStyle w:val="HChGR"/>
      </w:pPr>
      <w:r w:rsidRPr="00B353DD">
        <w:tab/>
      </w:r>
      <w:r w:rsidRPr="00B353DD">
        <w:tab/>
        <w:t>Прочность сцепления</w:t>
      </w:r>
    </w:p>
    <w:p w14:paraId="2A5D2F49" w14:textId="77777777" w:rsidR="007436A0" w:rsidRPr="006B4D3F" w:rsidRDefault="007436A0" w:rsidP="007436A0">
      <w:pPr>
        <w:pStyle w:val="SingleTxtGR"/>
        <w:tabs>
          <w:tab w:val="clear" w:pos="1701"/>
        </w:tabs>
        <w:ind w:left="2268" w:hanging="1134"/>
      </w:pPr>
      <w:r w:rsidRPr="006B4D3F">
        <w:t>1.</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светоотражающей маркировки</w:t>
      </w:r>
      <w:r w:rsidRPr="006B4D3F">
        <w:t xml:space="preserve">  </w:t>
      </w:r>
    </w:p>
    <w:p w14:paraId="53EBBC9E" w14:textId="77777777" w:rsidR="007436A0" w:rsidRPr="006B4D3F" w:rsidRDefault="007436A0" w:rsidP="007436A0">
      <w:pPr>
        <w:pStyle w:val="SingleTxtGR"/>
        <w:tabs>
          <w:tab w:val="clear" w:pos="1701"/>
        </w:tabs>
        <w:ind w:left="2268" w:hanging="1134"/>
      </w:pPr>
      <w:r w:rsidRPr="006B4D3F">
        <w:t>1.1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14:paraId="15AFD39D" w14:textId="77777777" w:rsidR="007436A0" w:rsidRPr="006B4D3F" w:rsidRDefault="007436A0" w:rsidP="007436A0">
      <w:pPr>
        <w:pStyle w:val="SingleTxtGR"/>
        <w:tabs>
          <w:tab w:val="clear" w:pos="1701"/>
        </w:tabs>
        <w:ind w:left="2268" w:hanging="1134"/>
      </w:pPr>
      <w:r w:rsidRPr="006B4D3F">
        <w:t>1.2</w:t>
      </w:r>
      <w:r w:rsidRPr="006B4D3F">
        <w:tab/>
        <w:t>Светоотражающие материалы не должны легко отделяться без повреждения материала.</w:t>
      </w:r>
    </w:p>
    <w:p w14:paraId="1555FC30" w14:textId="77777777" w:rsidR="007436A0" w:rsidRPr="006B4D3F" w:rsidRDefault="007436A0" w:rsidP="007436A0">
      <w:pPr>
        <w:pStyle w:val="SingleTxtGR"/>
        <w:tabs>
          <w:tab w:val="clear" w:pos="1701"/>
        </w:tabs>
        <w:ind w:left="2268" w:hanging="1134"/>
      </w:pPr>
      <w:r w:rsidRPr="006B4D3F">
        <w:t>1.3</w:t>
      </w:r>
      <w:r w:rsidRPr="006B4D3F">
        <w:tab/>
        <w:t>Минимальное усилие, необходимое для снятия светоотражающих материалов с их подложки, должно составлять не менее 10 Н на 25 мм ширины при постоянной скорости 300 мм в минуту.</w:t>
      </w:r>
    </w:p>
    <w:p w14:paraId="1EB88239" w14:textId="77777777" w:rsidR="007436A0" w:rsidRPr="006B4D3F" w:rsidRDefault="007436A0" w:rsidP="007436A0">
      <w:pPr>
        <w:pStyle w:val="SingleTxtGR"/>
        <w:tabs>
          <w:tab w:val="clear" w:pos="1701"/>
        </w:tabs>
        <w:ind w:left="2268" w:hanging="1134"/>
      </w:pPr>
      <w:r w:rsidRPr="006B4D3F">
        <w:t>2.</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светоотражающего материала задних опознавательных знаков</w:t>
      </w:r>
    </w:p>
    <w:p w14:paraId="276894CF" w14:textId="77777777" w:rsidR="007436A0" w:rsidRPr="006B4D3F" w:rsidRDefault="007436A0" w:rsidP="007436A0">
      <w:pPr>
        <w:pStyle w:val="SingleTxtGR"/>
        <w:tabs>
          <w:tab w:val="clear" w:pos="1701"/>
        </w:tabs>
        <w:ind w:left="2268" w:hanging="1134"/>
      </w:pPr>
      <w:r w:rsidRPr="006B4D3F">
        <w:t>2.1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14:paraId="72218357" w14:textId="77777777" w:rsidR="007436A0" w:rsidRPr="006B4D3F" w:rsidRDefault="007436A0" w:rsidP="007436A0">
      <w:pPr>
        <w:pStyle w:val="SingleTxtGR"/>
        <w:tabs>
          <w:tab w:val="clear" w:pos="1701"/>
        </w:tabs>
        <w:ind w:left="2268" w:hanging="1134"/>
      </w:pPr>
      <w:r w:rsidRPr="006B4D3F">
        <w:t>2.2</w:t>
      </w:r>
      <w:r w:rsidRPr="006B4D3F">
        <w:tab/>
        <w:t>Определяют силу сцепления светоотражающих и флюоресцирующих материалов, наносимых в виде отдельного слоя или покрытия.</w:t>
      </w:r>
    </w:p>
    <w:p w14:paraId="0AB89F03" w14:textId="77777777" w:rsidR="007436A0" w:rsidRPr="006B4D3F" w:rsidRDefault="007436A0" w:rsidP="007436A0">
      <w:pPr>
        <w:pStyle w:val="SingleTxtGR"/>
        <w:tabs>
          <w:tab w:val="clear" w:pos="1701"/>
        </w:tabs>
        <w:ind w:left="2268" w:hanging="1134"/>
      </w:pPr>
      <w:r w:rsidRPr="006B4D3F">
        <w:t>2.3</w:t>
      </w:r>
      <w:r w:rsidRPr="006B4D3F">
        <w:tab/>
        <w:t>Любые материалы, наносимые в виде отдельного покрытия, должны быть такими, чтобы их невозможно было удалить без применения инструментов и повреждения самого материала.</w:t>
      </w:r>
    </w:p>
    <w:p w14:paraId="67B8FA0C" w14:textId="77777777" w:rsidR="00766210" w:rsidRDefault="007436A0" w:rsidP="007436A0">
      <w:pPr>
        <w:pStyle w:val="SingleTxtGR"/>
        <w:tabs>
          <w:tab w:val="clear" w:pos="1701"/>
        </w:tabs>
        <w:ind w:left="2268" w:hanging="1134"/>
        <w:rPr>
          <w:lang w:eastAsia="ru-RU"/>
        </w:rPr>
      </w:pPr>
      <w:r w:rsidRPr="006B4D3F">
        <w:t>2.4</w:t>
      </w:r>
      <w:r w:rsidRPr="006B4D3F">
        <w:tab/>
        <w:t>Минимальное усилие, необходимое для снятия слоистых материалов (клеящих пленок) с подложки, должно составлять не менее 10 Н на 25 мм ширины при скорости 300 мм в минуту.</w:t>
      </w:r>
    </w:p>
    <w:p w14:paraId="3E5D94E5" w14:textId="77777777" w:rsidR="007436A0" w:rsidRDefault="007436A0" w:rsidP="00933B29">
      <w:pPr>
        <w:suppressAutoHyphens w:val="0"/>
        <w:spacing w:line="240" w:lineRule="auto"/>
        <w:rPr>
          <w:szCs w:val="20"/>
          <w:lang w:eastAsia="ru-RU"/>
        </w:rPr>
      </w:pPr>
    </w:p>
    <w:p w14:paraId="2725FCAB" w14:textId="77777777" w:rsidR="00E27DCE" w:rsidRDefault="00E27DCE" w:rsidP="00933B29">
      <w:pPr>
        <w:suppressAutoHyphens w:val="0"/>
        <w:spacing w:line="240" w:lineRule="auto"/>
        <w:rPr>
          <w:szCs w:val="20"/>
          <w:lang w:eastAsia="ru-RU"/>
        </w:rPr>
        <w:sectPr w:rsidR="00E27DCE" w:rsidSect="007436A0">
          <w:headerReference w:type="even" r:id="rId106"/>
          <w:headerReference w:type="default" r:id="rId107"/>
          <w:footerReference w:type="even" r:id="rId108"/>
          <w:footerReference w:type="default" r:id="rId109"/>
          <w:endnotePr>
            <w:numFmt w:val="decimal"/>
          </w:endnotePr>
          <w:pgSz w:w="11906" w:h="16838" w:code="9"/>
          <w:pgMar w:top="1417" w:right="1134" w:bottom="1134" w:left="1134" w:header="850" w:footer="567" w:gutter="0"/>
          <w:cols w:space="708"/>
          <w:docGrid w:linePitch="360"/>
        </w:sectPr>
      </w:pPr>
    </w:p>
    <w:p w14:paraId="775B000A" w14:textId="77777777" w:rsidR="00E27DCE" w:rsidRPr="00B353DD" w:rsidRDefault="00E27DCE" w:rsidP="00E27DCE">
      <w:pPr>
        <w:pStyle w:val="HChGR"/>
      </w:pPr>
      <w:r w:rsidRPr="00B353DD">
        <w:lastRenderedPageBreak/>
        <w:t>Приложение 17</w:t>
      </w:r>
    </w:p>
    <w:p w14:paraId="791D6A41" w14:textId="77777777" w:rsidR="00E27DCE" w:rsidRPr="00B353DD" w:rsidRDefault="00E27DCE" w:rsidP="00E27DCE">
      <w:pPr>
        <w:pStyle w:val="HChGR"/>
      </w:pPr>
      <w:r w:rsidRPr="00B353DD">
        <w:tab/>
      </w:r>
      <w:r w:rsidRPr="00B353DD">
        <w:tab/>
      </w:r>
      <w:r>
        <w:t>Многократный изгиб –</w:t>
      </w:r>
      <w:r w:rsidRPr="00B353DD">
        <w:t xml:space="preserve"> Светоотражающая маркировка</w:t>
      </w:r>
    </w:p>
    <w:p w14:paraId="78822BBB" w14:textId="77777777" w:rsidR="00E27DCE" w:rsidRPr="006B4D3F" w:rsidRDefault="00E27DCE" w:rsidP="00E27DCE">
      <w:pPr>
        <w:pStyle w:val="SingleTxtGR"/>
        <w:tabs>
          <w:tab w:val="clear" w:pos="1701"/>
        </w:tabs>
        <w:ind w:left="2268" w:hanging="1134"/>
      </w:pPr>
      <w:r w:rsidRPr="006B4D3F">
        <w:t>1.</w:t>
      </w:r>
      <w:r w:rsidRPr="006B4D3F">
        <w:tab/>
        <w:t>В случае образцов, которые должны прилипать к гибкому материалу, например брезенту, применяют следующие требования:</w:t>
      </w:r>
    </w:p>
    <w:p w14:paraId="34D4A955" w14:textId="77777777" w:rsidR="00E27DCE" w:rsidRPr="006B4D3F" w:rsidRDefault="00E27DCE" w:rsidP="00E27DCE">
      <w:pPr>
        <w:pStyle w:val="SingleTxtGR"/>
        <w:tabs>
          <w:tab w:val="clear" w:pos="1701"/>
        </w:tabs>
        <w:ind w:left="2268" w:hanging="1134"/>
      </w:pPr>
      <w:r w:rsidRPr="006B4D3F">
        <w:t>2.</w:t>
      </w:r>
      <w:r w:rsidRPr="006B4D3F">
        <w:tab/>
        <w:t>Образец материала размером 50 мм х 300 мм сгибают один раз в продол</w:t>
      </w:r>
      <w:r>
        <w:t>ьной плоскости на 3,2-миллиметровой</w:t>
      </w:r>
      <w:r w:rsidRPr="006B4D3F">
        <w:t xml:space="preserve"> матрице, причем ту часть, на которую нанесен </w:t>
      </w:r>
      <w:proofErr w:type="spellStart"/>
      <w:r w:rsidRPr="006B4D3F">
        <w:t>адгезив</w:t>
      </w:r>
      <w:proofErr w:type="spellEnd"/>
      <w:r w:rsidRPr="006B4D3F">
        <w:t>, прижимают к матрице в течение одной секунды.</w:t>
      </w:r>
    </w:p>
    <w:p w14:paraId="5D70FA38" w14:textId="77777777" w:rsidR="00E27DCE" w:rsidRPr="006B4D3F" w:rsidRDefault="00E27DCE" w:rsidP="00E27DCE">
      <w:pPr>
        <w:pStyle w:val="SingleTxtGR"/>
        <w:tabs>
          <w:tab w:val="clear" w:pos="1701"/>
        </w:tabs>
        <w:ind w:left="2268" w:hanging="1134"/>
      </w:pPr>
      <w:r w:rsidRPr="006B4D3F">
        <w:t>3.</w:t>
      </w:r>
      <w:r w:rsidRPr="006B4D3F">
        <w:tab/>
        <w:t>Температура при испытании должна составлять 23</w:t>
      </w:r>
      <w:r>
        <w:t xml:space="preserve"> </w:t>
      </w:r>
      <w:r w:rsidRPr="006B4D3F">
        <w:t>°C ± 2</w:t>
      </w:r>
      <w:r>
        <w:t xml:space="preserve"> </w:t>
      </w:r>
      <w:r w:rsidRPr="006B4D3F">
        <w:t>°C.</w:t>
      </w:r>
    </w:p>
    <w:p w14:paraId="523C161A" w14:textId="77777777" w:rsidR="00E27DCE" w:rsidRPr="006B4D3F" w:rsidRDefault="00E27DCE" w:rsidP="00E27DCE">
      <w:pPr>
        <w:pStyle w:val="SingleTxtGR"/>
        <w:tabs>
          <w:tab w:val="clear" w:pos="1701"/>
        </w:tabs>
        <w:ind w:left="2268" w:hanging="1134"/>
      </w:pPr>
      <w:r>
        <w:tab/>
      </w:r>
      <w:proofErr w:type="gramStart"/>
      <w:r w:rsidRPr="006E06E6">
        <w:rPr>
          <w:i/>
        </w:rPr>
        <w:t>Примечание</w:t>
      </w:r>
      <w:r w:rsidRPr="006B4D3F">
        <w:t>:</w:t>
      </w:r>
      <w:r w:rsidR="006E06E6">
        <w:t>  </w:t>
      </w:r>
      <w:r w:rsidRPr="006B4D3F">
        <w:t>Для</w:t>
      </w:r>
      <w:proofErr w:type="gramEnd"/>
      <w:r w:rsidRPr="006B4D3F">
        <w:t xml:space="preserve"> облегчения проведения испытания адгезивный материал посыпают тальком с целью недопущения прилипания к матрице.</w:t>
      </w:r>
    </w:p>
    <w:p w14:paraId="6628C287" w14:textId="77777777" w:rsidR="007436A0" w:rsidRDefault="00E27DCE" w:rsidP="00E27DCE">
      <w:pPr>
        <w:pStyle w:val="SingleTxtGR"/>
        <w:tabs>
          <w:tab w:val="clear" w:pos="1701"/>
        </w:tabs>
        <w:ind w:left="2268" w:hanging="1134"/>
        <w:rPr>
          <w:lang w:eastAsia="ru-RU"/>
        </w:rPr>
      </w:pPr>
      <w:r w:rsidRPr="006B4D3F">
        <w:t>4.</w:t>
      </w:r>
      <w:r w:rsidRPr="006B4D3F">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14:paraId="44BBA223" w14:textId="77777777" w:rsidR="00E27DCE" w:rsidRDefault="00E27DCE" w:rsidP="00933B29">
      <w:pPr>
        <w:suppressAutoHyphens w:val="0"/>
        <w:spacing w:line="240" w:lineRule="auto"/>
        <w:rPr>
          <w:szCs w:val="20"/>
          <w:lang w:eastAsia="ru-RU"/>
        </w:rPr>
      </w:pPr>
    </w:p>
    <w:p w14:paraId="6D480489" w14:textId="77777777" w:rsidR="00B910FA" w:rsidRDefault="00B910FA" w:rsidP="00933B29">
      <w:pPr>
        <w:suppressAutoHyphens w:val="0"/>
        <w:spacing w:line="240" w:lineRule="auto"/>
        <w:rPr>
          <w:szCs w:val="20"/>
          <w:lang w:eastAsia="ru-RU"/>
        </w:rPr>
        <w:sectPr w:rsidR="00B910FA" w:rsidSect="00E27DCE">
          <w:headerReference w:type="even" r:id="rId110"/>
          <w:headerReference w:type="default" r:id="rId111"/>
          <w:footerReference w:type="even" r:id="rId112"/>
          <w:footerReference w:type="default" r:id="rId113"/>
          <w:endnotePr>
            <w:numFmt w:val="decimal"/>
          </w:endnotePr>
          <w:pgSz w:w="11906" w:h="16838" w:code="9"/>
          <w:pgMar w:top="1417" w:right="1134" w:bottom="1134" w:left="1134" w:header="850" w:footer="567" w:gutter="0"/>
          <w:cols w:space="708"/>
          <w:docGrid w:linePitch="360"/>
        </w:sectPr>
      </w:pPr>
    </w:p>
    <w:p w14:paraId="7EE2E437" w14:textId="77777777" w:rsidR="00B910FA" w:rsidRPr="006C480A" w:rsidRDefault="00B910FA" w:rsidP="00B910FA">
      <w:pPr>
        <w:pStyle w:val="HChGR"/>
      </w:pPr>
      <w:r w:rsidRPr="006C480A">
        <w:lastRenderedPageBreak/>
        <w:t>Приложение 18</w:t>
      </w:r>
    </w:p>
    <w:p w14:paraId="615A1A46" w14:textId="77777777" w:rsidR="00B910FA" w:rsidRPr="006C480A" w:rsidRDefault="00B910FA" w:rsidP="00B910FA">
      <w:pPr>
        <w:pStyle w:val="HChGR"/>
      </w:pPr>
      <w:r w:rsidRPr="006C480A">
        <w:tab/>
      </w:r>
      <w:r w:rsidRPr="006C480A">
        <w:tab/>
        <w:t>Ударная вязкость</w:t>
      </w:r>
    </w:p>
    <w:p w14:paraId="58AED8DA" w14:textId="77777777" w:rsidR="00B910FA" w:rsidRPr="006B4D3F" w:rsidRDefault="00B910FA" w:rsidP="00B910FA">
      <w:pPr>
        <w:pStyle w:val="SingleTxtGR"/>
        <w:tabs>
          <w:tab w:val="clear" w:pos="1701"/>
        </w:tabs>
        <w:ind w:left="2268" w:hanging="1134"/>
      </w:pPr>
      <w:r w:rsidRPr="006B4D3F">
        <w:t>1.</w:t>
      </w:r>
      <w:r w:rsidRPr="006B4D3F">
        <w:tab/>
        <w:t>З</w:t>
      </w:r>
      <w:r>
        <w:t xml:space="preserve">адние опознавательные знаки (за исключением пластмассовых </w:t>
      </w:r>
      <w:proofErr w:type="spellStart"/>
      <w:r>
        <w:t>реюристых</w:t>
      </w:r>
      <w:proofErr w:type="spellEnd"/>
      <w:r>
        <w:t xml:space="preserve"> отражателей</w:t>
      </w:r>
      <w:r w:rsidRPr="006B4D3F">
        <w:t>)</w:t>
      </w:r>
    </w:p>
    <w:p w14:paraId="46C212D7" w14:textId="77777777" w:rsidR="00B910FA" w:rsidRPr="006B4D3F" w:rsidRDefault="00B910FA" w:rsidP="00B910FA">
      <w:pPr>
        <w:pStyle w:val="SingleTxtGR"/>
        <w:tabs>
          <w:tab w:val="clear" w:pos="1701"/>
        </w:tabs>
        <w:ind w:left="2268" w:hanging="1134"/>
      </w:pPr>
      <w:r w:rsidRPr="006B4D3F">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 ± 2° С материал не должен растрескиваться или отставать от основы в радиусе свыше 5 мм от места падения шарика.</w:t>
      </w:r>
    </w:p>
    <w:p w14:paraId="1E598E4F" w14:textId="77777777" w:rsidR="00B910FA" w:rsidRPr="006B4D3F" w:rsidRDefault="00B910FA" w:rsidP="00B910FA">
      <w:pPr>
        <w:pStyle w:val="SingleTxtGR"/>
        <w:tabs>
          <w:tab w:val="clear" w:pos="1701"/>
        </w:tabs>
        <w:ind w:left="2268" w:hanging="1134"/>
      </w:pPr>
      <w:r w:rsidRPr="006B4D3F">
        <w:t>2.</w:t>
      </w:r>
      <w:r w:rsidRPr="006B4D3F">
        <w:tab/>
        <w:t>С</w:t>
      </w:r>
      <w:r>
        <w:t>ветоотражающие устройства класса</w:t>
      </w:r>
      <w:r w:rsidRPr="006B4D3F">
        <w:t xml:space="preserve"> IVA</w:t>
      </w:r>
    </w:p>
    <w:p w14:paraId="6CB53C1F" w14:textId="77777777" w:rsidR="00B910FA" w:rsidRPr="006B4D3F" w:rsidRDefault="00B910FA" w:rsidP="00B910FA">
      <w:pPr>
        <w:pStyle w:val="SingleTxtGR"/>
        <w:tabs>
          <w:tab w:val="clear" w:pos="1701"/>
        </w:tabs>
        <w:ind w:left="2268" w:hanging="1134"/>
      </w:pPr>
      <w:r w:rsidRPr="006B4D3F">
        <w:tab/>
        <w:t xml:space="preserve">Светоотражающее </w:t>
      </w:r>
      <w:r>
        <w:t>устройство</w:t>
      </w:r>
      <w:r w:rsidRPr="006B4D3F">
        <w:t xml:space="preserve">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14:paraId="7FD05FC7" w14:textId="77777777" w:rsidR="00B910FA" w:rsidRPr="006B4D3F" w:rsidRDefault="00B910FA" w:rsidP="00B910FA">
      <w:pPr>
        <w:pStyle w:val="SingleTxtGR"/>
        <w:tabs>
          <w:tab w:val="clear" w:pos="1701"/>
        </w:tabs>
        <w:ind w:left="2268" w:hanging="1134"/>
      </w:pPr>
      <w:r w:rsidRPr="006B4D3F">
        <w:tab/>
        <w:t xml:space="preserve">С высоты 0,76 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 </w:t>
      </w:r>
    </w:p>
    <w:p w14:paraId="77F7527F" w14:textId="77777777" w:rsidR="00E27DCE" w:rsidRDefault="00B910FA" w:rsidP="00B910FA">
      <w:pPr>
        <w:pStyle w:val="SingleTxtGR"/>
        <w:tabs>
          <w:tab w:val="clear" w:pos="1701"/>
        </w:tabs>
        <w:ind w:left="2268" w:hanging="1134"/>
        <w:rPr>
          <w:lang w:eastAsia="ru-RU"/>
        </w:rPr>
      </w:pPr>
      <w:r w:rsidRPr="006B4D3F">
        <w:tab/>
        <w:t xml:space="preserve">При испытании светоотражающего </w:t>
      </w:r>
      <w:r>
        <w:t>устройства</w:t>
      </w:r>
      <w:r w:rsidRPr="006B4D3F">
        <w:t xml:space="preserve"> при комнатной температуре с использованием этого метода рассеиватели не должны раскалываться.</w:t>
      </w:r>
    </w:p>
    <w:p w14:paraId="6624C00E" w14:textId="77777777" w:rsidR="00B910FA" w:rsidRDefault="00B910FA" w:rsidP="00933B29">
      <w:pPr>
        <w:suppressAutoHyphens w:val="0"/>
        <w:spacing w:line="240" w:lineRule="auto"/>
        <w:rPr>
          <w:szCs w:val="20"/>
          <w:lang w:eastAsia="ru-RU"/>
        </w:rPr>
      </w:pPr>
    </w:p>
    <w:p w14:paraId="2AE8C4E9" w14:textId="77777777" w:rsidR="00DB5A71" w:rsidRDefault="00DB5A71" w:rsidP="00933B29">
      <w:pPr>
        <w:suppressAutoHyphens w:val="0"/>
        <w:spacing w:line="240" w:lineRule="auto"/>
        <w:rPr>
          <w:szCs w:val="20"/>
          <w:lang w:eastAsia="ru-RU"/>
        </w:rPr>
        <w:sectPr w:rsidR="00DB5A71" w:rsidSect="00B910FA">
          <w:headerReference w:type="even" r:id="rId114"/>
          <w:headerReference w:type="default" r:id="rId115"/>
          <w:footerReference w:type="even" r:id="rId116"/>
          <w:footerReference w:type="default" r:id="rId117"/>
          <w:endnotePr>
            <w:numFmt w:val="decimal"/>
          </w:endnotePr>
          <w:pgSz w:w="11906" w:h="16838" w:code="9"/>
          <w:pgMar w:top="1417" w:right="1134" w:bottom="1134" w:left="1134" w:header="850" w:footer="567" w:gutter="0"/>
          <w:cols w:space="708"/>
          <w:docGrid w:linePitch="360"/>
        </w:sectPr>
      </w:pPr>
    </w:p>
    <w:p w14:paraId="3ED6E0BB" w14:textId="77777777" w:rsidR="00DB5A71" w:rsidRPr="000170E7" w:rsidRDefault="00DB5A71" w:rsidP="00DB5A71">
      <w:pPr>
        <w:pStyle w:val="HChGR"/>
      </w:pPr>
      <w:r w:rsidRPr="000170E7">
        <w:lastRenderedPageBreak/>
        <w:t>Приложение 19</w:t>
      </w:r>
    </w:p>
    <w:p w14:paraId="547847B7" w14:textId="77777777" w:rsidR="00DB5A71" w:rsidRPr="000170E7" w:rsidRDefault="00DB5A71" w:rsidP="00DB5A71">
      <w:pPr>
        <w:pStyle w:val="HChGR"/>
      </w:pPr>
      <w:r w:rsidRPr="000170E7">
        <w:tab/>
      </w:r>
      <w:r w:rsidRPr="000170E7">
        <w:tab/>
        <w:t xml:space="preserve">Жесткость знаков </w:t>
      </w:r>
    </w:p>
    <w:p w14:paraId="256412E5" w14:textId="77777777" w:rsidR="00DB5A71" w:rsidRPr="006B4D3F" w:rsidRDefault="00DB5A71" w:rsidP="00DB5A71">
      <w:pPr>
        <w:pStyle w:val="SingleTxtGR"/>
        <w:tabs>
          <w:tab w:val="clear" w:pos="1701"/>
        </w:tabs>
        <w:ind w:left="2268" w:hanging="1134"/>
      </w:pPr>
      <w:r w:rsidRPr="006B4D3F">
        <w:t>1.</w:t>
      </w:r>
      <w:r w:rsidRPr="006B4D3F">
        <w:tab/>
        <w:t>К</w:t>
      </w:r>
      <w:r>
        <w:t>лассы</w:t>
      </w:r>
      <w:r w:rsidRPr="006B4D3F">
        <w:t xml:space="preserve"> 1, 2, 3, 4 </w:t>
      </w:r>
      <w:r>
        <w:t>и</w:t>
      </w:r>
      <w:r w:rsidRPr="006B4D3F">
        <w:t xml:space="preserve"> 5</w:t>
      </w:r>
    </w:p>
    <w:p w14:paraId="0B35A5C0" w14:textId="77777777" w:rsidR="00DB5A71" w:rsidRPr="006B4D3F" w:rsidRDefault="00DB5A71" w:rsidP="00DB5A71">
      <w:pPr>
        <w:pStyle w:val="SingleTxtGR"/>
        <w:tabs>
          <w:tab w:val="clear" w:pos="1701"/>
        </w:tabs>
        <w:ind w:left="2268" w:hanging="1134"/>
      </w:pPr>
      <w:r w:rsidRPr="006B4D3F">
        <w:t>1.1</w:t>
      </w:r>
      <w:r w:rsidRPr="006B4D3F">
        <w:tab/>
        <w:t xml:space="preserve">Задний опознавательный знак устанавливают на две опоры таким образом, чтобы они были параллельными более короткому краю знака, а расстояние от любой опоры до прилегающего края </w:t>
      </w:r>
      <w:r>
        <w:t>знака не превышало L 10, где L –</w:t>
      </w:r>
      <w:r w:rsidRPr="006B4D3F">
        <w:t xml:space="preserve"> длина большей стороны знака. Затем создают нагрузк</w:t>
      </w:r>
      <w:r>
        <w:t>у</w:t>
      </w:r>
      <w:r w:rsidRPr="006B4D3F">
        <w:t xml:space="preserve"> на знак с помощью мешочков с дробью или сухим песком таким образом, чтобы обеспечивалось равномерное давление в 1,5 кН/м</w:t>
      </w:r>
      <w:r w:rsidRPr="006B4D3F">
        <w:rPr>
          <w:vertAlign w:val="superscript"/>
        </w:rPr>
        <w:t>2</w:t>
      </w:r>
      <w:r w:rsidRPr="006B4D3F">
        <w:t>. Изгиб знака замеряют в точке, находящейся на равном удалении от опор.</w:t>
      </w:r>
    </w:p>
    <w:p w14:paraId="24245FF6" w14:textId="77777777" w:rsidR="00DB5A71" w:rsidRPr="006B4D3F" w:rsidRDefault="00DB5A71" w:rsidP="00DB5A71">
      <w:pPr>
        <w:pStyle w:val="SingleTxtGR"/>
        <w:tabs>
          <w:tab w:val="clear" w:pos="1701"/>
        </w:tabs>
        <w:ind w:left="2268" w:hanging="1134"/>
      </w:pPr>
      <w:r w:rsidRPr="006B4D3F">
        <w:t>1.2</w:t>
      </w:r>
      <w:r w:rsidRPr="006B4D3F">
        <w:tab/>
        <w:t>При проведении испытания, описанного в пункте 1 выше, максимальный изгиб знака под нагрузкой не должен превышать величины, равной одной двадцатой рассмотрения между опо</w:t>
      </w:r>
      <w:r>
        <w:t>рами, упомянутыми в пункте 1, а </w:t>
      </w:r>
      <w:r w:rsidRPr="006B4D3F">
        <w:t>остаточный изгиб после снятия нагрузки не должен превышать одной пятой величины изгиба под нагрузкой.</w:t>
      </w:r>
    </w:p>
    <w:p w14:paraId="22823676" w14:textId="77777777" w:rsidR="00DB5A71" w:rsidRPr="006B4D3F" w:rsidRDefault="00DB5A71" w:rsidP="00DB5A71">
      <w:pPr>
        <w:pStyle w:val="SingleTxtGR"/>
        <w:tabs>
          <w:tab w:val="clear" w:pos="1701"/>
        </w:tabs>
        <w:ind w:left="2268" w:hanging="1134"/>
      </w:pPr>
      <w:r w:rsidRPr="006B4D3F">
        <w:t>2.</w:t>
      </w:r>
      <w:r w:rsidRPr="006B4D3F">
        <w:tab/>
        <w:t>К</w:t>
      </w:r>
      <w:r>
        <w:t>ласс</w:t>
      </w:r>
      <w:r w:rsidRPr="006B4D3F">
        <w:t xml:space="preserve"> ТТС</w:t>
      </w:r>
    </w:p>
    <w:p w14:paraId="78701B64" w14:textId="77777777" w:rsidR="00DB5A71" w:rsidRPr="006B4D3F" w:rsidRDefault="00DB5A71" w:rsidP="00DB5A71">
      <w:pPr>
        <w:pStyle w:val="SingleTxtGR"/>
        <w:tabs>
          <w:tab w:val="clear" w:pos="1701"/>
        </w:tabs>
        <w:ind w:left="2268" w:hanging="1134"/>
      </w:pPr>
      <w:r w:rsidRPr="006B4D3F">
        <w:t>2.1</w:t>
      </w:r>
      <w:r w:rsidRPr="006B4D3F">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14:paraId="7FD7B2F3" w14:textId="77777777" w:rsidR="00DB5A71" w:rsidRPr="006B4D3F" w:rsidRDefault="00DB5A71" w:rsidP="00DB5A71">
      <w:pPr>
        <w:pStyle w:val="SingleTxtGR"/>
        <w:tabs>
          <w:tab w:val="clear" w:pos="1701"/>
        </w:tabs>
        <w:ind w:left="2268" w:hanging="1134"/>
      </w:pPr>
      <w:r w:rsidRPr="006B4D3F">
        <w:t>2.2</w:t>
      </w:r>
      <w:r w:rsidRPr="006B4D3F">
        <w:tab/>
        <w:t>При этом данная вершина не должна отклоняться в направлении действия силы более чем на 40 мм.</w:t>
      </w:r>
    </w:p>
    <w:p w14:paraId="10F91C93" w14:textId="77777777" w:rsidR="00B910FA" w:rsidRDefault="00DB5A71" w:rsidP="00DB5A71">
      <w:pPr>
        <w:pStyle w:val="SingleTxtGR"/>
        <w:tabs>
          <w:tab w:val="clear" w:pos="1701"/>
        </w:tabs>
        <w:ind w:left="2268" w:hanging="1134"/>
        <w:rPr>
          <w:lang w:eastAsia="ru-RU"/>
        </w:rPr>
      </w:pPr>
      <w:r w:rsidRPr="006B4D3F">
        <w:t>2.3</w:t>
      </w:r>
      <w:r w:rsidRPr="006B4D3F">
        <w:tab/>
        <w:t>После прекращения действия силы должно быть видно, что знак возвращается в свое первоначальное положение. Остаточное искривление должно составлять не более 5 мм.</w:t>
      </w:r>
    </w:p>
    <w:p w14:paraId="3FC9F677" w14:textId="77777777" w:rsidR="00DB5A71" w:rsidRDefault="00DB5A71" w:rsidP="00933B29">
      <w:pPr>
        <w:suppressAutoHyphens w:val="0"/>
        <w:spacing w:line="240" w:lineRule="auto"/>
        <w:rPr>
          <w:szCs w:val="20"/>
          <w:lang w:eastAsia="ru-RU"/>
        </w:rPr>
      </w:pPr>
    </w:p>
    <w:p w14:paraId="4200FC83" w14:textId="77777777" w:rsidR="00A57583" w:rsidRDefault="00A57583" w:rsidP="00933B29">
      <w:pPr>
        <w:suppressAutoHyphens w:val="0"/>
        <w:spacing w:line="240" w:lineRule="auto"/>
        <w:rPr>
          <w:szCs w:val="20"/>
          <w:lang w:eastAsia="ru-RU"/>
        </w:rPr>
        <w:sectPr w:rsidR="00A57583" w:rsidSect="00DB5A71">
          <w:headerReference w:type="even" r:id="rId118"/>
          <w:headerReference w:type="default" r:id="rId119"/>
          <w:footerReference w:type="even" r:id="rId120"/>
          <w:footerReference w:type="default" r:id="rId121"/>
          <w:endnotePr>
            <w:numFmt w:val="decimal"/>
          </w:endnotePr>
          <w:pgSz w:w="11906" w:h="16838" w:code="9"/>
          <w:pgMar w:top="1417" w:right="1134" w:bottom="1134" w:left="1134" w:header="850" w:footer="567" w:gutter="0"/>
          <w:cols w:space="708"/>
          <w:docGrid w:linePitch="360"/>
        </w:sectPr>
      </w:pPr>
    </w:p>
    <w:p w14:paraId="3AE3F9CB" w14:textId="77777777" w:rsidR="00A57583" w:rsidRPr="004C4817" w:rsidRDefault="00A57583" w:rsidP="00A57583">
      <w:pPr>
        <w:pStyle w:val="HChGR"/>
      </w:pPr>
      <w:r w:rsidRPr="004C4817">
        <w:lastRenderedPageBreak/>
        <w:t>Приложение 20</w:t>
      </w:r>
    </w:p>
    <w:p w14:paraId="56F2B02B" w14:textId="77777777" w:rsidR="00A57583" w:rsidRPr="004C4817" w:rsidRDefault="00A57583" w:rsidP="00A57583">
      <w:pPr>
        <w:pStyle w:val="HChGR"/>
      </w:pPr>
      <w:r w:rsidRPr="004C4817">
        <w:tab/>
      </w:r>
      <w:r w:rsidRPr="004C4817">
        <w:tab/>
        <w:t>Процедуры дополнительных испытаний для предупреждающих треугольников типа 1 и 2</w:t>
      </w:r>
    </w:p>
    <w:p w14:paraId="375D5024" w14:textId="77777777" w:rsidR="00A57583" w:rsidRPr="006B4D3F" w:rsidRDefault="00A57583" w:rsidP="00A57583">
      <w:pPr>
        <w:pStyle w:val="SingleTxtGR"/>
        <w:tabs>
          <w:tab w:val="clear" w:pos="1701"/>
        </w:tabs>
        <w:ind w:left="2268" w:hanging="1134"/>
      </w:pPr>
      <w:r w:rsidRPr="006B4D3F">
        <w:t>1.</w:t>
      </w:r>
      <w:r w:rsidRPr="006B4D3F">
        <w:tab/>
        <w:t>П</w:t>
      </w:r>
      <w:r>
        <w:t>роверка дорожного просвета</w:t>
      </w:r>
    </w:p>
    <w:p w14:paraId="11D84BD9" w14:textId="77777777" w:rsidR="00A57583" w:rsidRPr="006B4D3F" w:rsidRDefault="00A57583" w:rsidP="00A57583">
      <w:pPr>
        <w:pStyle w:val="SingleTxtGR"/>
        <w:tabs>
          <w:tab w:val="clear" w:pos="1701"/>
        </w:tabs>
        <w:ind w:left="2268" w:hanging="1134"/>
      </w:pPr>
      <w:r w:rsidRPr="006B4D3F">
        <w:t>1.1</w:t>
      </w:r>
      <w:r w:rsidRPr="006B4D3F">
        <w:tab/>
        <w:t>Предупреждающий треугольник должен выдержать следующие испытания:</w:t>
      </w:r>
    </w:p>
    <w:p w14:paraId="31E28459" w14:textId="77777777" w:rsidR="00A57583" w:rsidRPr="006B4D3F" w:rsidRDefault="00A57583" w:rsidP="00A57583">
      <w:pPr>
        <w:pStyle w:val="SingleTxtGR"/>
        <w:tabs>
          <w:tab w:val="clear" w:pos="1701"/>
        </w:tabs>
        <w:ind w:left="2268" w:hanging="1134"/>
      </w:pPr>
      <w:r w:rsidRPr="006B4D3F">
        <w:t>1.1.1</w:t>
      </w:r>
      <w:r w:rsidRPr="006B4D3F">
        <w:tab/>
        <w:t>Для проведения такой проверки изображенное на рис. A5-X устройство, имеющее форму перевернутой полой пирамиды, помещают на горизонтальную основную плоскость.</w:t>
      </w:r>
    </w:p>
    <w:p w14:paraId="59FC0CDE" w14:textId="77777777" w:rsidR="00A57583" w:rsidRPr="006B4D3F" w:rsidRDefault="00A57583" w:rsidP="00A57583">
      <w:pPr>
        <w:pStyle w:val="SingleTxtGR"/>
        <w:tabs>
          <w:tab w:val="clear" w:pos="1701"/>
        </w:tabs>
        <w:ind w:left="2268" w:hanging="1134"/>
      </w:pPr>
      <w:r w:rsidRPr="006B4D3F">
        <w:t>1.1.2</w:t>
      </w:r>
      <w:r w:rsidRPr="006B4D3F">
        <w:tab/>
        <w:t xml:space="preserve">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w:t>
      </w:r>
      <w:r>
        <w:t>устройству</w:t>
      </w:r>
      <w:r w:rsidRPr="006B4D3F">
        <w:t>, которое будет благоприятным для треугольника и которое гарантирует, что</w:t>
      </w:r>
    </w:p>
    <w:p w14:paraId="358685E1" w14:textId="77777777" w:rsidR="00A57583" w:rsidRPr="006B4D3F" w:rsidRDefault="00A57583" w:rsidP="00A57583">
      <w:pPr>
        <w:pStyle w:val="SingleTxtGR"/>
        <w:tabs>
          <w:tab w:val="clear" w:pos="1701"/>
        </w:tabs>
        <w:ind w:left="2268" w:hanging="1134"/>
      </w:pPr>
      <w:r w:rsidRPr="006B4D3F">
        <w:t>1.1.2.1</w:t>
      </w:r>
      <w:r w:rsidRPr="006B4D3F">
        <w:tab/>
        <w:t>все опоры одновременно находятся на основной плоскости;</w:t>
      </w:r>
    </w:p>
    <w:p w14:paraId="04CACB6E" w14:textId="77777777" w:rsidR="00A57583" w:rsidRPr="006B4D3F" w:rsidRDefault="00A57583" w:rsidP="00A57583">
      <w:pPr>
        <w:pStyle w:val="SingleTxtGR"/>
        <w:tabs>
          <w:tab w:val="clear" w:pos="1701"/>
        </w:tabs>
        <w:ind w:left="2268" w:hanging="1134"/>
      </w:pPr>
      <w:r w:rsidRPr="006B4D3F">
        <w:t>1.1.2.2</w:t>
      </w:r>
      <w:r w:rsidRPr="006B4D3F">
        <w:tab/>
        <w:t xml:space="preserve">за пределами поверхности, занимаемой испытательным устройством, расстояние между основной плоскостью и частями треугольника, а также поддерживающего </w:t>
      </w:r>
      <w:r>
        <w:t>устройства</w:t>
      </w:r>
      <w:r w:rsidRPr="006B4D3F">
        <w:t xml:space="preserve"> </w:t>
      </w:r>
      <w:r>
        <w:t>равно по крайней мере 50 мм (за </w:t>
      </w:r>
      <w:r w:rsidRPr="006B4D3F">
        <w:t>исключением самих опор).</w:t>
      </w:r>
    </w:p>
    <w:p w14:paraId="72EAE165" w14:textId="77777777" w:rsidR="00A57583" w:rsidRPr="006B4D3F" w:rsidRDefault="00A57583" w:rsidP="00A57583">
      <w:pPr>
        <w:pStyle w:val="SingleTxtGR"/>
        <w:tabs>
          <w:tab w:val="clear" w:pos="1701"/>
        </w:tabs>
        <w:ind w:left="2268" w:hanging="1134"/>
      </w:pPr>
      <w:r w:rsidRPr="006B4D3F">
        <w:t>2.</w:t>
      </w:r>
      <w:r w:rsidRPr="006B4D3F">
        <w:tab/>
        <w:t>И</w:t>
      </w:r>
      <w:r>
        <w:t>спытание на механическую прочность</w:t>
      </w:r>
    </w:p>
    <w:p w14:paraId="37D5E6DD" w14:textId="77777777" w:rsidR="00A57583" w:rsidRPr="006B4D3F" w:rsidRDefault="00A57583" w:rsidP="00A57583">
      <w:pPr>
        <w:pStyle w:val="SingleTxtGR"/>
        <w:tabs>
          <w:tab w:val="clear" w:pos="1701"/>
        </w:tabs>
        <w:ind w:left="2268" w:hanging="1134"/>
      </w:pPr>
      <w:r w:rsidRPr="006B4D3F">
        <w:t>2.1</w:t>
      </w:r>
      <w:r w:rsidRPr="006B4D3F">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14:paraId="240679D7" w14:textId="77777777" w:rsidR="00A57583" w:rsidRPr="006B4D3F" w:rsidRDefault="00A57583" w:rsidP="00A57583">
      <w:pPr>
        <w:pStyle w:val="SingleTxtGR"/>
        <w:tabs>
          <w:tab w:val="clear" w:pos="1701"/>
        </w:tabs>
        <w:ind w:left="2268" w:hanging="1134"/>
      </w:pPr>
      <w:r w:rsidRPr="006B4D3F">
        <w:t>2.2</w:t>
      </w:r>
      <w:r w:rsidRPr="006B4D3F">
        <w:tab/>
        <w:t>Вершина треугольника не должна сдвигаться более чем на 5 см в направлении действия силы.</w:t>
      </w:r>
    </w:p>
    <w:p w14:paraId="277CE082" w14:textId="77777777" w:rsidR="00A57583" w:rsidRPr="006B4D3F" w:rsidRDefault="00A57583" w:rsidP="00A57583">
      <w:pPr>
        <w:pStyle w:val="SingleTxtGR"/>
        <w:tabs>
          <w:tab w:val="clear" w:pos="1701"/>
        </w:tabs>
        <w:ind w:left="2268" w:hanging="1134"/>
      </w:pPr>
      <w:r w:rsidRPr="006B4D3F">
        <w:t>2.3</w:t>
      </w:r>
      <w:r w:rsidRPr="006B4D3F">
        <w:tab/>
        <w:t>После испытания положение устройства не должно значительно отличаться от его первоначального положения.</w:t>
      </w:r>
    </w:p>
    <w:p w14:paraId="7CBDA5ED" w14:textId="77777777" w:rsidR="00A57583" w:rsidRPr="006B4D3F" w:rsidRDefault="00A57583" w:rsidP="00A57583">
      <w:pPr>
        <w:pStyle w:val="SingleTxtGR"/>
        <w:tabs>
          <w:tab w:val="clear" w:pos="1701"/>
        </w:tabs>
        <w:ind w:left="2268" w:hanging="1134"/>
      </w:pPr>
      <w:r w:rsidRPr="006B4D3F">
        <w:t>3.</w:t>
      </w:r>
      <w:r w:rsidRPr="006B4D3F">
        <w:tab/>
        <w:t>И</w:t>
      </w:r>
      <w:r>
        <w:t xml:space="preserve">спытание на </w:t>
      </w:r>
      <w:proofErr w:type="spellStart"/>
      <w:r>
        <w:t>жаро</w:t>
      </w:r>
      <w:proofErr w:type="spellEnd"/>
      <w:r w:rsidRPr="006B4D3F">
        <w:t xml:space="preserve">- </w:t>
      </w:r>
      <w:r>
        <w:t>и морозостойкость</w:t>
      </w:r>
    </w:p>
    <w:p w14:paraId="129378F9" w14:textId="77777777" w:rsidR="00A57583" w:rsidRPr="006B4D3F" w:rsidRDefault="00A57583" w:rsidP="00A57583">
      <w:pPr>
        <w:pStyle w:val="SingleTxtGR"/>
        <w:tabs>
          <w:tab w:val="clear" w:pos="1701"/>
        </w:tabs>
        <w:ind w:left="2268" w:hanging="1134"/>
      </w:pPr>
      <w:r w:rsidRPr="006B4D3F">
        <w:t>3.1</w:t>
      </w:r>
      <w:r w:rsidRPr="006B4D3F">
        <w:tab/>
        <w:t xml:space="preserve">Предупреждающий треугольник в чехле, если таковой предусмотрен, выдерживают непрерывно в течение 12 </w:t>
      </w:r>
      <w:r>
        <w:t xml:space="preserve">часов </w:t>
      </w:r>
      <w:r w:rsidRPr="006B4D3F">
        <w:t>в сухой атмосфере при температуре 60</w:t>
      </w:r>
      <w:r>
        <w:t xml:space="preserve"> </w:t>
      </w:r>
      <w:r w:rsidRPr="006B4D3F">
        <w:t>°C ± 2 °C.</w:t>
      </w:r>
    </w:p>
    <w:p w14:paraId="3E94B64F" w14:textId="77777777" w:rsidR="00A57583" w:rsidRPr="006B4D3F" w:rsidRDefault="00A57583" w:rsidP="00A57583">
      <w:pPr>
        <w:pStyle w:val="SingleTxtGR"/>
        <w:tabs>
          <w:tab w:val="clear" w:pos="1701"/>
        </w:tabs>
        <w:ind w:left="2268" w:hanging="1134"/>
      </w:pPr>
      <w:r w:rsidRPr="006B4D3F">
        <w:t>3.2</w:t>
      </w:r>
      <w:r w:rsidRPr="006B4D3F">
        <w:tab/>
        <w:t xml:space="preserve">После этого испытания при визуальном осмотре не должно наблюдаться ни трещин, ни заметной деформации </w:t>
      </w:r>
      <w:r>
        <w:t>устройства</w:t>
      </w:r>
      <w:r w:rsidRPr="006B4D3F">
        <w:t xml:space="preserve">; это относится, в частности, к светоотражающему </w:t>
      </w:r>
      <w:r>
        <w:t>устройству</w:t>
      </w:r>
      <w:r w:rsidRPr="006B4D3F">
        <w:t xml:space="preserve">. Чехол должен легко открываться и не должен прилипать к треугольнику. </w:t>
      </w:r>
    </w:p>
    <w:p w14:paraId="6A22C3F9" w14:textId="77777777" w:rsidR="00A57583" w:rsidRPr="006B4D3F" w:rsidRDefault="00A57583" w:rsidP="00A57583">
      <w:pPr>
        <w:pStyle w:val="SingleTxtGR"/>
        <w:tabs>
          <w:tab w:val="clear" w:pos="1701"/>
        </w:tabs>
        <w:ind w:left="2268" w:hanging="1134"/>
      </w:pPr>
      <w:r w:rsidRPr="006B4D3F">
        <w:t>3.3</w:t>
      </w:r>
      <w:r w:rsidRPr="006B4D3F">
        <w:tab/>
        <w:t xml:space="preserve">После испытания на теплостойкость и хранения в течение последующих 12 часов при температуре 25 °C ± 5 °C предупреждающий треугольник в чехле выдерживают в течение последующих 12 </w:t>
      </w:r>
      <w:r>
        <w:t xml:space="preserve">часов </w:t>
      </w:r>
      <w:r w:rsidRPr="006B4D3F">
        <w:t>в сухой атмосфере при температуре −40 °C ± 2 °C.</w:t>
      </w:r>
    </w:p>
    <w:p w14:paraId="52C5080A" w14:textId="77777777" w:rsidR="00A57583" w:rsidRPr="006B4D3F" w:rsidRDefault="00A57583" w:rsidP="00A57583">
      <w:pPr>
        <w:pStyle w:val="SingleTxtGR"/>
        <w:tabs>
          <w:tab w:val="clear" w:pos="1701"/>
        </w:tabs>
        <w:ind w:left="2268" w:hanging="1134"/>
      </w:pPr>
      <w:r w:rsidRPr="006B4D3F">
        <w:t>3.4</w:t>
      </w:r>
      <w:r w:rsidRPr="006B4D3F">
        <w:tab/>
        <w:t xml:space="preserve">Сразу же после извлечения из холодильной камеры на </w:t>
      </w:r>
      <w:r>
        <w:t>устройстве</w:t>
      </w:r>
      <w:r w:rsidRPr="006B4D3F">
        <w:t xml:space="preserve">, особенно на его оптических элементах, при визуальном осмотре не должно наблюдаться ни изломов, ни деформации. Чехол, если таковой </w:t>
      </w:r>
      <w:r w:rsidRPr="006B4D3F">
        <w:lastRenderedPageBreak/>
        <w:t>предусмотрен, должен легко открываться и не должен рваться или прилипать к предупреждающему треугольнику.</w:t>
      </w:r>
    </w:p>
    <w:p w14:paraId="6BD246A4" w14:textId="77777777" w:rsidR="00A57583" w:rsidRPr="006B4D3F" w:rsidRDefault="00A57583" w:rsidP="00A57583">
      <w:pPr>
        <w:pStyle w:val="SingleTxtGR"/>
        <w:keepNext/>
        <w:keepLines/>
        <w:tabs>
          <w:tab w:val="clear" w:pos="1701"/>
        </w:tabs>
        <w:ind w:left="2268" w:hanging="1134"/>
      </w:pPr>
      <w:bookmarkStart w:id="14" w:name="_Toc386120428"/>
      <w:r w:rsidRPr="006B4D3F">
        <w:t>4.</w:t>
      </w:r>
      <w:r w:rsidRPr="006B4D3F">
        <w:tab/>
        <w:t>Определение неровностей дорожного покрытия с помощью песка</w:t>
      </w:r>
      <w:bookmarkEnd w:id="14"/>
    </w:p>
    <w:p w14:paraId="7CECE7B4" w14:textId="77777777" w:rsidR="00A57583" w:rsidRPr="006B4D3F" w:rsidRDefault="00A57583" w:rsidP="00A57583">
      <w:pPr>
        <w:pStyle w:val="SingleTxtGR"/>
        <w:tabs>
          <w:tab w:val="clear" w:pos="1701"/>
        </w:tabs>
        <w:ind w:left="2268" w:hanging="1134"/>
      </w:pPr>
      <w:r w:rsidRPr="006B4D3F">
        <w:t>4.1</w:t>
      </w:r>
      <w:r w:rsidRPr="006B4D3F">
        <w:tab/>
        <w:t>Цель метода</w:t>
      </w:r>
    </w:p>
    <w:p w14:paraId="2781D469" w14:textId="77777777" w:rsidR="00A57583" w:rsidRPr="006B4D3F" w:rsidRDefault="00A57583" w:rsidP="00A57583">
      <w:pPr>
        <w:pStyle w:val="SingleTxtGR"/>
        <w:tabs>
          <w:tab w:val="clear" w:pos="1701"/>
        </w:tabs>
        <w:ind w:left="2268" w:hanging="1134"/>
      </w:pPr>
      <w:r w:rsidRPr="006B4D3F">
        <w:t>4.1.1</w:t>
      </w:r>
      <w:r w:rsidRPr="006B4D3F">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w:t>
      </w:r>
      <w:r>
        <w:t>ия на устойчивость при ветре, в </w:t>
      </w:r>
      <w:r w:rsidRPr="006B4D3F">
        <w:t>соответствии с пунктом 10 приложения 5.</w:t>
      </w:r>
    </w:p>
    <w:p w14:paraId="3ABE88E7" w14:textId="77777777" w:rsidR="00A57583" w:rsidRPr="006B4D3F" w:rsidRDefault="00A57583" w:rsidP="00A57583">
      <w:pPr>
        <w:pStyle w:val="SingleTxtGR"/>
        <w:tabs>
          <w:tab w:val="clear" w:pos="1701"/>
        </w:tabs>
        <w:ind w:left="2268" w:hanging="1134"/>
      </w:pPr>
      <w:r w:rsidRPr="006B4D3F">
        <w:t>4.2</w:t>
      </w:r>
      <w:r w:rsidRPr="006B4D3F">
        <w:tab/>
        <w:t>Суть метода</w:t>
      </w:r>
    </w:p>
    <w:p w14:paraId="3A96C7B5" w14:textId="77777777" w:rsidR="00A57583" w:rsidRDefault="00A57583" w:rsidP="00A57583">
      <w:pPr>
        <w:pStyle w:val="SingleTxtGR"/>
        <w:tabs>
          <w:tab w:val="clear" w:pos="1701"/>
        </w:tabs>
        <w:ind w:left="2268" w:hanging="1134"/>
      </w:pPr>
      <w:r w:rsidRPr="006B4D3F">
        <w:t>4.2.1</w:t>
      </w:r>
      <w:r w:rsidRPr="006B4D3F">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t>«</w:t>
      </w:r>
      <w:r w:rsidRPr="006B4D3F">
        <w:t>средняя глубина песка</w:t>
      </w:r>
      <w:r>
        <w:t>»</w:t>
      </w:r>
      <w:r w:rsidRPr="006B4D3F">
        <w:t xml:space="preserve"> HS и выражается в мм:</w:t>
      </w:r>
    </w:p>
    <w:p w14:paraId="457830A9" w14:textId="77777777" w:rsidR="00A57583" w:rsidRPr="00C22615" w:rsidRDefault="00A57583" w:rsidP="00A57583">
      <w:pPr>
        <w:pStyle w:val="para"/>
        <w:ind w:firstLine="0"/>
        <w:rPr>
          <w:lang w:val="ru-RU" w:eastAsia="en-GB"/>
        </w:rPr>
      </w:pPr>
      <w:r w:rsidRPr="00E62AB4">
        <w:rPr>
          <w:position w:val="-20"/>
          <w:lang w:val="en-GB" w:eastAsia="en-GB"/>
        </w:rPr>
        <w:object w:dxaOrig="720" w:dyaOrig="525" w14:anchorId="336D7376">
          <v:shape id="_x0000_i1029" type="#_x0000_t75" style="width:36.3pt;height:26.3pt" o:ole="">
            <v:imagedata r:id="rId122" o:title=""/>
          </v:shape>
          <o:OLEObject Type="Embed" ProgID="Equation.3" ShapeID="_x0000_i1029" DrawAspect="Content" ObjectID="_1647330027" r:id="rId123"/>
        </w:object>
      </w:r>
      <w:r>
        <w:rPr>
          <w:lang w:val="ru-RU" w:eastAsia="en-GB"/>
        </w:rPr>
        <w:t>.</w:t>
      </w:r>
    </w:p>
    <w:p w14:paraId="2EEFAF4B" w14:textId="77777777" w:rsidR="00A57583" w:rsidRDefault="00A57583" w:rsidP="00A57583">
      <w:pPr>
        <w:pStyle w:val="SingleTxtGR"/>
        <w:tabs>
          <w:tab w:val="clear" w:pos="1701"/>
        </w:tabs>
        <w:ind w:left="2268" w:hanging="1134"/>
      </w:pPr>
      <w:r w:rsidRPr="006B4D3F">
        <w:t>4.2.2</w:t>
      </w:r>
      <w:r w:rsidRPr="006B4D3F">
        <w:tab/>
        <w:t xml:space="preserve">Испытание проводят с использование </w:t>
      </w:r>
      <w:proofErr w:type="spellStart"/>
      <w:r w:rsidRPr="006B4D3F">
        <w:t>круглозернистого</w:t>
      </w:r>
      <w:proofErr w:type="spellEnd"/>
      <w:r w:rsidRPr="006B4D3F">
        <w:t xml:space="preserve"> сухого песка с размером песчинок 0,160−0,315 мм. Объе</w:t>
      </w:r>
      <w:r>
        <w:t xml:space="preserve">м песка составляет до </w:t>
      </w:r>
      <w:r>
        <w:br/>
        <w:t>25 ± 0,15 </w:t>
      </w:r>
      <w:r w:rsidRPr="006B4D3F">
        <w:t>мл. Песок разравнивают на поверхности, где проходит испытание, с помощь</w:t>
      </w:r>
      <w:r>
        <w:t>ю</w:t>
      </w:r>
      <w:r w:rsidRPr="006B4D3F">
        <w:t xml:space="preserve">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14:paraId="3C24994D" w14:textId="77777777" w:rsidR="00A57583" w:rsidRPr="006B4D3F" w:rsidRDefault="00A57583" w:rsidP="00A57583">
      <w:pPr>
        <w:pStyle w:val="SingleTxtGR"/>
        <w:tabs>
          <w:tab w:val="clear" w:pos="1701"/>
        </w:tabs>
        <w:ind w:left="2268"/>
      </w:pPr>
      <w:r w:rsidRPr="00E62AB4">
        <w:rPr>
          <w:position w:val="-20"/>
          <w:lang w:val="en-GB" w:eastAsia="en-GB"/>
        </w:rPr>
        <w:object w:dxaOrig="1875" w:dyaOrig="525" w14:anchorId="08F336C2">
          <v:shape id="_x0000_i1030" type="#_x0000_t75" style="width:93.95pt;height:26.3pt" o:ole="">
            <v:imagedata r:id="rId124" o:title=""/>
          </v:shape>
          <o:OLEObject Type="Embed" ProgID="Equation.3" ShapeID="_x0000_i1030" DrawAspect="Content" ObjectID="_1647330028" r:id="rId125"/>
        </w:object>
      </w:r>
      <w:r>
        <w:rPr>
          <w:lang w:eastAsia="en-GB"/>
        </w:rPr>
        <w:t>.</w:t>
      </w:r>
      <w:r>
        <w:tab/>
      </w:r>
    </w:p>
    <w:p w14:paraId="6319FCA2" w14:textId="77777777" w:rsidR="00A57583" w:rsidRPr="006B4D3F" w:rsidRDefault="00A57583" w:rsidP="00A57583">
      <w:pPr>
        <w:pStyle w:val="SingleTxtGR"/>
        <w:tabs>
          <w:tab w:val="clear" w:pos="1701"/>
        </w:tabs>
        <w:ind w:left="2268" w:hanging="1134"/>
      </w:pPr>
      <w:r w:rsidRPr="006B4D3F">
        <w:t>4.3</w:t>
      </w:r>
      <w:r w:rsidRPr="006B4D3F">
        <w:tab/>
        <w:t>Проведение испытания</w:t>
      </w:r>
    </w:p>
    <w:p w14:paraId="76FDAEA3" w14:textId="77777777" w:rsidR="00A57583" w:rsidRPr="006B4D3F" w:rsidRDefault="00A57583" w:rsidP="00A57583">
      <w:pPr>
        <w:pStyle w:val="SingleTxtGR"/>
        <w:tabs>
          <w:tab w:val="clear" w:pos="1701"/>
        </w:tabs>
        <w:ind w:left="2268" w:hanging="1134"/>
      </w:pPr>
      <w:r w:rsidRPr="006B4D3F">
        <w:t>4.3.1</w:t>
      </w:r>
      <w:r w:rsidRPr="006B4D3F">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14:paraId="7D21909B" w14:textId="77777777" w:rsidR="00A57583" w:rsidRPr="006B4D3F" w:rsidRDefault="00A57583" w:rsidP="00A57583">
      <w:pPr>
        <w:pStyle w:val="SingleTxtGR"/>
        <w:tabs>
          <w:tab w:val="clear" w:pos="1701"/>
        </w:tabs>
        <w:ind w:left="2268" w:hanging="1134"/>
      </w:pPr>
      <w:r w:rsidRPr="006B4D3F">
        <w:t>4.3.2</w:t>
      </w:r>
      <w:r w:rsidRPr="006B4D3F">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14:paraId="0BB59202" w14:textId="77777777" w:rsidR="00A57583" w:rsidRPr="006B4D3F" w:rsidRDefault="00A57583" w:rsidP="00A57583">
      <w:pPr>
        <w:pStyle w:val="SingleTxtGR"/>
        <w:tabs>
          <w:tab w:val="clear" w:pos="1701"/>
        </w:tabs>
        <w:ind w:left="2268" w:hanging="1134"/>
      </w:pPr>
      <w:r w:rsidRPr="006B4D3F">
        <w:t>4.3.3</w:t>
      </w:r>
      <w:r w:rsidRPr="006B4D3F">
        <w:tab/>
        <w:t>Обычно измеряют два перпендикулярных друг к другу диаметра образуемой таким образом поверхности. Среднее значение округляют до</w:t>
      </w:r>
      <w:r w:rsidR="006460DD">
        <w:t> </w:t>
      </w:r>
      <w:r w:rsidRPr="006B4D3F">
        <w:t>5 мм, причем глубину песка HS рассчитывают по формуле, которая приведена в пункте 4.2.2.</w:t>
      </w:r>
    </w:p>
    <w:p w14:paraId="4FAF0867" w14:textId="77777777" w:rsidR="00A57583" w:rsidRPr="006B4D3F" w:rsidRDefault="00A57583" w:rsidP="00A57583">
      <w:pPr>
        <w:pStyle w:val="SingleTxtGR"/>
        <w:tabs>
          <w:tab w:val="clear" w:pos="1701"/>
        </w:tabs>
        <w:ind w:left="2268" w:hanging="1134"/>
      </w:pPr>
      <w:r w:rsidRPr="006B4D3F">
        <w:t>4.3.4</w:t>
      </w:r>
      <w:r w:rsidRPr="006B4D3F">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14:paraId="08E241AC" w14:textId="77777777" w:rsidR="00A57583" w:rsidRPr="006B4D3F" w:rsidRDefault="00A57583" w:rsidP="00A57583">
      <w:pPr>
        <w:pStyle w:val="SingleTxtGR"/>
        <w:tabs>
          <w:tab w:val="clear" w:pos="1701"/>
        </w:tabs>
        <w:ind w:left="2268" w:hanging="1134"/>
      </w:pPr>
      <w:r w:rsidRPr="006B4D3F">
        <w:t>5.</w:t>
      </w:r>
      <w:r w:rsidRPr="006B4D3F">
        <w:tab/>
        <w:t>И</w:t>
      </w:r>
      <w:r>
        <w:t xml:space="preserve">спытание на </w:t>
      </w:r>
      <w:proofErr w:type="spellStart"/>
      <w:r>
        <w:t>влагоустойчивость</w:t>
      </w:r>
      <w:proofErr w:type="spellEnd"/>
    </w:p>
    <w:p w14:paraId="6AFE0653" w14:textId="77777777" w:rsidR="00A57583" w:rsidRPr="006B4D3F" w:rsidRDefault="00A57583" w:rsidP="00A57583">
      <w:pPr>
        <w:pStyle w:val="SingleTxtGR"/>
        <w:tabs>
          <w:tab w:val="clear" w:pos="1701"/>
        </w:tabs>
        <w:ind w:left="2268" w:hanging="1134"/>
      </w:pPr>
      <w:r w:rsidRPr="006B4D3F">
        <w:t>5.1</w:t>
      </w:r>
      <w:r w:rsidRPr="006B4D3F">
        <w:tab/>
        <w:t xml:space="preserve">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w:t>
      </w:r>
      <w:r w:rsidRPr="006B4D3F">
        <w:lastRenderedPageBreak/>
        <w:t>соответствующего стандарту ФЕПА</w:t>
      </w:r>
      <w:r w:rsidR="004047EA" w:rsidRPr="004047EA">
        <w:rPr>
          <w:rStyle w:val="FootnoteReference"/>
          <w:sz w:val="20"/>
          <w:vertAlign w:val="baseline"/>
        </w:rPr>
        <w:footnoteReference w:customMarkFollows="1" w:id="10"/>
        <w:t>**</w:t>
      </w:r>
      <w:r>
        <w:t xml:space="preserve"> 43-1-</w:t>
      </w:r>
      <w:r w:rsidRPr="006B4D3F">
        <w:t>2006. Эта поверхность характеризуется геометрической неровностью HS = 0,5 ± 0,05 мм, которую определяют с помощью песка по методу, изложенному в приложении 4 к настоящим Правилам.</w:t>
      </w:r>
    </w:p>
    <w:p w14:paraId="2E4589C0" w14:textId="77777777" w:rsidR="00A57583" w:rsidRPr="006B4D3F" w:rsidRDefault="00A57583" w:rsidP="00A57583">
      <w:pPr>
        <w:pStyle w:val="SingleTxtGR"/>
        <w:tabs>
          <w:tab w:val="clear" w:pos="1701"/>
        </w:tabs>
        <w:ind w:left="2268" w:hanging="1134"/>
      </w:pPr>
      <w:r>
        <w:tab/>
      </w:r>
      <w:r w:rsidRPr="006B4D3F">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14:paraId="3CC25E4C" w14:textId="77777777" w:rsidR="00A57583" w:rsidRPr="006B4D3F" w:rsidRDefault="00A57583" w:rsidP="00A57583">
      <w:pPr>
        <w:pStyle w:val="SingleTxtGR"/>
        <w:tabs>
          <w:tab w:val="clear" w:pos="1701"/>
        </w:tabs>
        <w:ind w:left="2268" w:hanging="1134"/>
      </w:pPr>
      <w:r w:rsidRPr="006B4D3F">
        <w:t>5.2</w:t>
      </w:r>
      <w:r w:rsidRPr="006B4D3F">
        <w:tab/>
        <w:t>Для воздушной струи применяют следующие условия:</w:t>
      </w:r>
    </w:p>
    <w:p w14:paraId="07A85165" w14:textId="77777777" w:rsidR="00A57583" w:rsidRPr="006B4D3F" w:rsidRDefault="00A57583" w:rsidP="00A57583">
      <w:pPr>
        <w:pStyle w:val="SingleTxtGR"/>
        <w:tabs>
          <w:tab w:val="clear" w:pos="1701"/>
        </w:tabs>
        <w:ind w:left="2835" w:hanging="1701"/>
      </w:pPr>
      <w:r>
        <w:tab/>
      </w:r>
      <w:r w:rsidRPr="006B4D3F">
        <w:t>а)</w:t>
      </w:r>
      <w:r w:rsidRPr="006B4D3F">
        <w:tab/>
        <w:t>воздушная струя должна создав</w:t>
      </w:r>
      <w:r>
        <w:t>ать динамическое давление в 180 </w:t>
      </w:r>
      <w:r w:rsidRPr="006B4D3F">
        <w:t xml:space="preserve">Па и должна иметь однородное поле обтекания без турбулентных течений; </w:t>
      </w:r>
    </w:p>
    <w:p w14:paraId="5F47439D" w14:textId="77777777" w:rsidR="00A57583" w:rsidRPr="006B4D3F" w:rsidRDefault="00A57583" w:rsidP="00A57583">
      <w:pPr>
        <w:pStyle w:val="SingleTxtGR"/>
        <w:tabs>
          <w:tab w:val="clear" w:pos="1701"/>
        </w:tabs>
        <w:ind w:left="2835" w:hanging="1701"/>
      </w:pPr>
      <w:r>
        <w:tab/>
      </w:r>
      <w:r w:rsidRPr="006B4D3F">
        <w:t>b)</w:t>
      </w:r>
      <w:r w:rsidRPr="006B4D3F">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14:paraId="4BF9D984" w14:textId="77777777" w:rsidR="00A57583" w:rsidRPr="006B4D3F" w:rsidRDefault="00A57583" w:rsidP="00A57583">
      <w:pPr>
        <w:pStyle w:val="SingleTxtGR"/>
        <w:tabs>
          <w:tab w:val="clear" w:pos="1701"/>
        </w:tabs>
        <w:ind w:left="2835" w:hanging="1701"/>
      </w:pPr>
      <w:r>
        <w:tab/>
      </w:r>
      <w:r w:rsidRPr="006B4D3F">
        <w:t>с)</w:t>
      </w:r>
      <w:r w:rsidRPr="006B4D3F">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14:paraId="4B1A83FB" w14:textId="77777777" w:rsidR="00A57583" w:rsidRPr="006B4D3F" w:rsidRDefault="00A57583" w:rsidP="00A57583">
      <w:pPr>
        <w:pStyle w:val="SingleTxtGR"/>
        <w:tabs>
          <w:tab w:val="clear" w:pos="1701"/>
        </w:tabs>
        <w:ind w:left="2835" w:hanging="1701"/>
      </w:pPr>
      <w:r>
        <w:tab/>
      </w:r>
      <w:r w:rsidRPr="006B4D3F">
        <w:t>d)</w:t>
      </w:r>
      <w:r w:rsidRPr="006B4D3F">
        <w:tab/>
        <w:t>в случае аэродинамической трубы замкнутого типа площадь предупреждающего треугольника не должна быть больше 5% площади поперечного сечения аэродинамической трубы замкнутого типа.</w:t>
      </w:r>
    </w:p>
    <w:p w14:paraId="534604A8" w14:textId="77777777" w:rsidR="00A57583" w:rsidRPr="006B4D3F" w:rsidRDefault="00A57583" w:rsidP="00A57583">
      <w:pPr>
        <w:pStyle w:val="SingleTxtGR"/>
        <w:tabs>
          <w:tab w:val="clear" w:pos="1701"/>
        </w:tabs>
        <w:ind w:left="2268" w:hanging="1134"/>
      </w:pPr>
      <w:r w:rsidRPr="006B4D3F">
        <w:t>5.3</w:t>
      </w:r>
      <w:r w:rsidRPr="006B4D3F">
        <w:tab/>
        <w:t>Установленный таким образом предупреждающий треугольник подвергают воздействию воздушной струи в течение 3 минут.</w:t>
      </w:r>
    </w:p>
    <w:p w14:paraId="402D7E04" w14:textId="77777777" w:rsidR="00A57583" w:rsidRDefault="00A57583" w:rsidP="00A57583">
      <w:pPr>
        <w:pStyle w:val="SingleTxtGR"/>
        <w:tabs>
          <w:tab w:val="clear" w:pos="1701"/>
        </w:tabs>
        <w:ind w:left="2268" w:hanging="1134"/>
      </w:pPr>
      <w:r w:rsidRPr="006B4D3F">
        <w:t>5.4</w:t>
      </w:r>
      <w:r w:rsidRPr="006B4D3F">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14:paraId="2C484941" w14:textId="77777777" w:rsidR="00DB5A71" w:rsidRDefault="00A57583" w:rsidP="00A57583">
      <w:pPr>
        <w:pStyle w:val="SingleTxtGR"/>
        <w:tabs>
          <w:tab w:val="clear" w:pos="1701"/>
        </w:tabs>
        <w:ind w:left="2268" w:hanging="1134"/>
        <w:rPr>
          <w:lang w:eastAsia="ru-RU"/>
        </w:rPr>
      </w:pPr>
      <w:r w:rsidRPr="006B4D3F">
        <w:t>5.5</w:t>
      </w:r>
      <w:r w:rsidRPr="006B4D3F">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14:paraId="6C2F085F" w14:textId="77777777" w:rsidR="00A57583" w:rsidRDefault="00A57583" w:rsidP="00933B29">
      <w:pPr>
        <w:suppressAutoHyphens w:val="0"/>
        <w:spacing w:line="240" w:lineRule="auto"/>
        <w:rPr>
          <w:szCs w:val="20"/>
          <w:lang w:eastAsia="ru-RU"/>
        </w:rPr>
      </w:pPr>
    </w:p>
    <w:p w14:paraId="63610278" w14:textId="77777777" w:rsidR="00AD67D0" w:rsidRDefault="00AD67D0" w:rsidP="00933B29">
      <w:pPr>
        <w:suppressAutoHyphens w:val="0"/>
        <w:spacing w:line="240" w:lineRule="auto"/>
        <w:rPr>
          <w:szCs w:val="20"/>
          <w:lang w:eastAsia="ru-RU"/>
        </w:rPr>
        <w:sectPr w:rsidR="00AD67D0" w:rsidSect="00A57583">
          <w:headerReference w:type="even" r:id="rId126"/>
          <w:headerReference w:type="default" r:id="rId127"/>
          <w:footerReference w:type="even" r:id="rId128"/>
          <w:footerReference w:type="default" r:id="rId129"/>
          <w:endnotePr>
            <w:numFmt w:val="decimal"/>
          </w:endnotePr>
          <w:pgSz w:w="11906" w:h="16838" w:code="9"/>
          <w:pgMar w:top="1417" w:right="1134" w:bottom="1134" w:left="1134" w:header="850" w:footer="567" w:gutter="0"/>
          <w:cols w:space="708"/>
          <w:docGrid w:linePitch="360"/>
        </w:sectPr>
      </w:pPr>
    </w:p>
    <w:p w14:paraId="1BA8AD68" w14:textId="77777777" w:rsidR="00AD67D0" w:rsidRPr="00E2788A" w:rsidRDefault="00AD67D0" w:rsidP="00AD67D0">
      <w:pPr>
        <w:pStyle w:val="HChGR"/>
      </w:pPr>
      <w:bookmarkStart w:id="15" w:name="_Toc369177391"/>
      <w:r w:rsidRPr="00E2788A">
        <w:lastRenderedPageBreak/>
        <w:t>Приложение 21</w:t>
      </w:r>
      <w:bookmarkEnd w:id="15"/>
    </w:p>
    <w:p w14:paraId="31113344" w14:textId="77777777" w:rsidR="00AD67D0" w:rsidRPr="00E2788A" w:rsidRDefault="00AD67D0" w:rsidP="00AD67D0">
      <w:pPr>
        <w:pStyle w:val="HChGR"/>
      </w:pPr>
      <w:r w:rsidRPr="00E2788A">
        <w:tab/>
      </w:r>
      <w:r w:rsidRPr="00E2788A">
        <w:tab/>
        <w:t>Устойчивость цвета</w:t>
      </w:r>
      <w:r w:rsidRPr="00E2788A">
        <w:rPr>
          <w:b w:val="0"/>
          <w:sz w:val="18"/>
          <w:szCs w:val="18"/>
          <w:vertAlign w:val="superscript"/>
        </w:rPr>
        <w:footnoteReference w:customMarkFollows="1" w:id="11"/>
        <w:t>1</w:t>
      </w:r>
      <w:r w:rsidRPr="00E2788A">
        <w:t xml:space="preserve"> светоотражающих </w:t>
      </w:r>
      <w:r>
        <w:t>устройств</w:t>
      </w:r>
      <w:r w:rsidRPr="00E2788A">
        <w:t xml:space="preserve"> классов IA, IВ, IIIА, IIIВ и IVА</w:t>
      </w:r>
      <w:bookmarkStart w:id="16" w:name="_Toc369177392"/>
      <w:bookmarkEnd w:id="16"/>
    </w:p>
    <w:p w14:paraId="7BE8924A" w14:textId="77777777" w:rsidR="00AD67D0" w:rsidRPr="006B4D3F" w:rsidRDefault="00AD67D0" w:rsidP="00AD67D0">
      <w:pPr>
        <w:pStyle w:val="SingleTxtGR"/>
        <w:tabs>
          <w:tab w:val="clear" w:pos="1701"/>
        </w:tabs>
        <w:ind w:left="2268" w:hanging="1134"/>
      </w:pPr>
      <w:r w:rsidRPr="006B4D3F">
        <w:t>1.</w:t>
      </w:r>
      <w:r w:rsidRPr="006B4D3F">
        <w:tab/>
        <w:t xml:space="preserve">Орган по официальному утверждению типа, который предоставил официальное утверждение, имеет право проверять устойчивость цвета светоотражающего </w:t>
      </w:r>
      <w:r>
        <w:t>устройства</w:t>
      </w:r>
      <w:r w:rsidRPr="006B4D3F">
        <w:t xml:space="preserve"> того или иного типа, находящегося в эксплуатации.</w:t>
      </w:r>
    </w:p>
    <w:p w14:paraId="244111E0" w14:textId="77777777" w:rsidR="00AD67D0" w:rsidRPr="006B4D3F" w:rsidRDefault="00AD67D0" w:rsidP="00AD67D0">
      <w:pPr>
        <w:pStyle w:val="SingleTxtGR"/>
        <w:tabs>
          <w:tab w:val="clear" w:pos="1701"/>
        </w:tabs>
        <w:ind w:left="2268" w:hanging="1134"/>
      </w:pPr>
      <w:r w:rsidRPr="006B4D3F">
        <w:t>2.</w:t>
      </w:r>
      <w:r w:rsidRPr="006B4D3F">
        <w:tab/>
        <w:t>Орган</w:t>
      </w:r>
      <w:r>
        <w:t>ы</w:t>
      </w:r>
      <w:r w:rsidRPr="006B4D3F">
        <w:t xml:space="preserve">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светоотражателя, находящегося в эксплуатации, характерны систематические дефекты, то вышеупомянутые компетентные органы должны передать органу по официальному утверждению типа, предоставившему официальное утверждение, любые части, снятые для осмотра, и запросить его мнение. </w:t>
      </w:r>
    </w:p>
    <w:p w14:paraId="6F5794EA" w14:textId="77777777" w:rsidR="00A57583" w:rsidRDefault="00AD67D0" w:rsidP="00AD67D0">
      <w:pPr>
        <w:pStyle w:val="SingleTxtGR"/>
        <w:tabs>
          <w:tab w:val="clear" w:pos="1701"/>
        </w:tabs>
        <w:ind w:left="2268" w:hanging="1134"/>
        <w:rPr>
          <w:lang w:eastAsia="ru-RU"/>
        </w:rPr>
      </w:pPr>
      <w:r w:rsidRPr="006B4D3F">
        <w:t>3.</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светоотражателя, находящегося в эксплуатации, следует толковать по смыслу пункта 9.1 настоящих Правил.</w:t>
      </w:r>
    </w:p>
    <w:p w14:paraId="0DF8CD59" w14:textId="77777777" w:rsidR="00AD67D0" w:rsidRDefault="00AD67D0" w:rsidP="00933B29">
      <w:pPr>
        <w:suppressAutoHyphens w:val="0"/>
        <w:spacing w:line="240" w:lineRule="auto"/>
        <w:rPr>
          <w:szCs w:val="20"/>
          <w:lang w:eastAsia="ru-RU"/>
        </w:rPr>
      </w:pPr>
    </w:p>
    <w:p w14:paraId="1CEA7805" w14:textId="77777777" w:rsidR="00544EBE" w:rsidRDefault="00544EBE" w:rsidP="00933B29">
      <w:pPr>
        <w:suppressAutoHyphens w:val="0"/>
        <w:spacing w:line="240" w:lineRule="auto"/>
        <w:rPr>
          <w:szCs w:val="20"/>
          <w:lang w:eastAsia="ru-RU"/>
        </w:rPr>
        <w:sectPr w:rsidR="00544EBE" w:rsidSect="00AD67D0">
          <w:headerReference w:type="even" r:id="rId130"/>
          <w:headerReference w:type="default" r:id="rId131"/>
          <w:footerReference w:type="even" r:id="rId132"/>
          <w:footerReference w:type="default" r:id="rId133"/>
          <w:endnotePr>
            <w:numFmt w:val="decimal"/>
          </w:endnotePr>
          <w:pgSz w:w="11906" w:h="16838" w:code="9"/>
          <w:pgMar w:top="1417" w:right="1134" w:bottom="1134" w:left="1134" w:header="850" w:footer="567" w:gutter="0"/>
          <w:cols w:space="708"/>
          <w:docGrid w:linePitch="360"/>
        </w:sectPr>
      </w:pPr>
    </w:p>
    <w:p w14:paraId="6A0B237E" w14:textId="77777777" w:rsidR="00544EBE" w:rsidRPr="00E2788A" w:rsidRDefault="00544EBE" w:rsidP="00544EBE">
      <w:pPr>
        <w:pStyle w:val="HChGR"/>
      </w:pPr>
      <w:r w:rsidRPr="00E2788A">
        <w:lastRenderedPageBreak/>
        <w:t>Приложение 22</w:t>
      </w:r>
    </w:p>
    <w:p w14:paraId="485D8425" w14:textId="77777777" w:rsidR="00544EBE" w:rsidRPr="00E2788A" w:rsidRDefault="00544EBE" w:rsidP="00544EBE">
      <w:pPr>
        <w:pStyle w:val="HChGR"/>
      </w:pPr>
      <w:r w:rsidRPr="00E2788A">
        <w:tab/>
      </w:r>
      <w:r w:rsidRPr="00E2788A">
        <w:tab/>
        <w:t>Испытание на устойчивость цвета к воздействию искусственного света ксеноновой дуговой лампы</w:t>
      </w:r>
    </w:p>
    <w:p w14:paraId="46A36472" w14:textId="77777777" w:rsidR="00544EBE" w:rsidRPr="006B4D3F" w:rsidRDefault="00544EBE" w:rsidP="00544EBE">
      <w:pPr>
        <w:pStyle w:val="SingleTxtGR"/>
        <w:tabs>
          <w:tab w:val="clear" w:pos="1701"/>
        </w:tabs>
        <w:ind w:left="2268" w:hanging="1134"/>
        <w:rPr>
          <w:bCs/>
        </w:rPr>
      </w:pPr>
      <w:r w:rsidRPr="006B4D3F">
        <w:t>1.</w:t>
      </w:r>
      <w:r w:rsidRPr="006B4D3F">
        <w:tab/>
        <w:t>Область применения</w:t>
      </w:r>
    </w:p>
    <w:p w14:paraId="05513D90" w14:textId="77777777" w:rsidR="00544EBE" w:rsidRPr="006B4D3F" w:rsidRDefault="00544EBE" w:rsidP="00544EBE">
      <w:pPr>
        <w:pStyle w:val="SingleTxtGR"/>
        <w:tabs>
          <w:tab w:val="clear" w:pos="1701"/>
        </w:tabs>
        <w:ind w:left="2268" w:hanging="1134"/>
        <w:rPr>
          <w:bCs/>
        </w:rPr>
      </w:pPr>
      <w:r>
        <w:tab/>
      </w:r>
      <w:r w:rsidRPr="006B4D3F">
        <w:t>В настоящем приложении указан метод, предназначенный для определения устойчивости цвета образцов любых видов и форм к воздействию искусственного источника света, соответствующего естественному дневному освещению (D65).</w:t>
      </w:r>
    </w:p>
    <w:p w14:paraId="18B3701E" w14:textId="77777777" w:rsidR="00544EBE" w:rsidRPr="006B4D3F" w:rsidRDefault="00544EBE" w:rsidP="00544EBE">
      <w:pPr>
        <w:pStyle w:val="SingleTxtGR"/>
        <w:tabs>
          <w:tab w:val="clear" w:pos="1701"/>
        </w:tabs>
        <w:ind w:left="2268" w:hanging="1134"/>
        <w:rPr>
          <w:bCs/>
        </w:rPr>
      </w:pPr>
      <w:r w:rsidRPr="006B4D3F">
        <w:t>2.</w:t>
      </w:r>
      <w:r w:rsidRPr="006B4D3F">
        <w:tab/>
        <w:t>П</w:t>
      </w:r>
      <w:r>
        <w:t>ринцип</w:t>
      </w:r>
    </w:p>
    <w:p w14:paraId="36E0E838" w14:textId="77777777" w:rsidR="00544EBE" w:rsidRPr="006B4D3F" w:rsidRDefault="00544EBE" w:rsidP="00544EBE">
      <w:pPr>
        <w:pStyle w:val="SingleTxtGR"/>
        <w:tabs>
          <w:tab w:val="clear" w:pos="1701"/>
        </w:tabs>
        <w:ind w:left="2268" w:hanging="1134"/>
        <w:rPr>
          <w:bCs/>
        </w:rPr>
      </w:pPr>
      <w:r>
        <w:tab/>
      </w:r>
      <w:r w:rsidRPr="006B4D3F">
        <w:t>Один образец из выборки представленных для испытания образцов подвергают воздействию искусственного света при заданных условиях вместе с синим эталоном в соответствии с предписаниями.</w:t>
      </w:r>
    </w:p>
    <w:p w14:paraId="6D398475" w14:textId="77777777" w:rsidR="00544EBE" w:rsidRPr="006B4D3F" w:rsidRDefault="00544EBE" w:rsidP="00544EBE">
      <w:pPr>
        <w:pStyle w:val="SingleTxtGR"/>
        <w:tabs>
          <w:tab w:val="clear" w:pos="1701"/>
        </w:tabs>
        <w:ind w:left="2268" w:hanging="1134"/>
        <w:rPr>
          <w:bCs/>
        </w:rPr>
      </w:pPr>
      <w:r w:rsidRPr="006B4D3F">
        <w:t>3.</w:t>
      </w:r>
      <w:r w:rsidRPr="006B4D3F">
        <w:tab/>
        <w:t>С</w:t>
      </w:r>
      <w:r>
        <w:t>правочная информация</w:t>
      </w:r>
    </w:p>
    <w:p w14:paraId="529B6DB8" w14:textId="77777777" w:rsidR="00544EBE" w:rsidRPr="006B4D3F" w:rsidRDefault="00544EBE" w:rsidP="00544EBE">
      <w:pPr>
        <w:pStyle w:val="SingleTxtGR"/>
        <w:tabs>
          <w:tab w:val="clear" w:pos="1701"/>
        </w:tabs>
        <w:ind w:left="2268" w:hanging="1134"/>
        <w:rPr>
          <w:bCs/>
        </w:rPr>
      </w:pPr>
      <w:r>
        <w:tab/>
      </w:r>
      <w:r w:rsidRPr="006B4D3F">
        <w:t xml:space="preserve">Упомянутые в настоящем приложении показатели устойчивости цвета к воздействию света устанавливают путем сравнения необлученных и облученных синих эталонов для проверки дозы облучения, необходимой для получения необходимого максимального контраста в соответствии с настоящими Правилами.  </w:t>
      </w:r>
    </w:p>
    <w:p w14:paraId="2FCD175E" w14:textId="77777777" w:rsidR="00544EBE" w:rsidRPr="006B4D3F" w:rsidRDefault="00544EBE" w:rsidP="00544EBE">
      <w:pPr>
        <w:pStyle w:val="SingleTxtGR"/>
        <w:tabs>
          <w:tab w:val="clear" w:pos="1701"/>
        </w:tabs>
        <w:ind w:left="2268" w:hanging="1134"/>
        <w:rPr>
          <w:bCs/>
        </w:rPr>
      </w:pPr>
      <w:r w:rsidRPr="006B4D3F">
        <w:t>3.1</w:t>
      </w:r>
      <w:r w:rsidRPr="006B4D3F">
        <w:tab/>
        <w:t>Разработанные и изготавливаемые в Европе синие эталоны (</w:t>
      </w:r>
      <w:r>
        <w:t>«</w:t>
      </w:r>
      <w:proofErr w:type="spellStart"/>
      <w:r w:rsidRPr="006B4D3F">
        <w:t>Blue</w:t>
      </w:r>
      <w:proofErr w:type="spellEnd"/>
      <w:r w:rsidRPr="006B4D3F">
        <w:t xml:space="preserve"> </w:t>
      </w:r>
      <w:proofErr w:type="spellStart"/>
      <w:r w:rsidRPr="006B4D3F">
        <w:t>wool</w:t>
      </w:r>
      <w:proofErr w:type="spellEnd"/>
      <w:r>
        <w:t>»</w:t>
      </w:r>
      <w:r w:rsidRPr="006B4D3F">
        <w:t>) обозначаются числами от 1 до 8. Эти эталоны представляют собой образцы шерстяной ткани, окрашенной красителями, указанными в таблице A22-1. Для процедуры испытания в соответствии с настоящими Правилами, определенной в настоящем приложении, применяются только синие эталоны 5 и 7, как указано в таблице A22-1.</w:t>
      </w:r>
    </w:p>
    <w:p w14:paraId="6A063DB9" w14:textId="77777777" w:rsidR="00544EBE" w:rsidRDefault="00544EBE" w:rsidP="006E06E6">
      <w:pPr>
        <w:pStyle w:val="SingleTxtGR"/>
        <w:tabs>
          <w:tab w:val="clear" w:pos="1701"/>
        </w:tabs>
        <w:spacing w:after="0"/>
        <w:ind w:left="2268" w:hanging="1134"/>
        <w:jc w:val="left"/>
      </w:pPr>
      <w:bookmarkStart w:id="17" w:name="_Toc429642185"/>
      <w:r w:rsidRPr="006B4D3F">
        <w:t>Таблица A22-1</w:t>
      </w:r>
    </w:p>
    <w:p w14:paraId="0C7AD47A" w14:textId="77777777" w:rsidR="00544EBE" w:rsidRPr="00170850" w:rsidRDefault="00544EBE" w:rsidP="00544EBE">
      <w:pPr>
        <w:pStyle w:val="SingleTxtGR"/>
        <w:tabs>
          <w:tab w:val="clear" w:pos="1701"/>
        </w:tabs>
        <w:ind w:left="2268" w:hanging="1134"/>
        <w:jc w:val="left"/>
        <w:rPr>
          <w:b/>
          <w:bCs/>
        </w:rPr>
      </w:pPr>
      <w:r w:rsidRPr="00170850">
        <w:rPr>
          <w:b/>
          <w:bCs/>
        </w:rPr>
        <w:t>Красители для синих эталонов 5 и 7</w:t>
      </w:r>
      <w:bookmarkEnd w:id="17"/>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544EBE" w:rsidRPr="00E2788A" w14:paraId="388E69F0" w14:textId="77777777" w:rsidTr="00FE25D5">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5F35FFDF" w14:textId="77777777" w:rsidR="00544EBE" w:rsidRPr="00E2788A" w:rsidRDefault="00544EBE" w:rsidP="00FE25D5">
            <w:pPr>
              <w:keepNext/>
              <w:keepLines/>
              <w:spacing w:before="80" w:after="80" w:line="200" w:lineRule="exact"/>
              <w:ind w:right="113"/>
              <w:jc w:val="center"/>
              <w:rPr>
                <w:i/>
                <w:sz w:val="16"/>
                <w:szCs w:val="16"/>
              </w:rPr>
            </w:pPr>
            <w:r w:rsidRPr="00E2788A">
              <w:rPr>
                <w:i/>
                <w:iCs/>
                <w:sz w:val="16"/>
                <w:szCs w:val="16"/>
              </w:rPr>
              <w:t>Эталон</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35A5E6A7" w14:textId="77777777" w:rsidR="00544EBE" w:rsidRPr="00E2788A" w:rsidRDefault="00544EBE" w:rsidP="00FE25D5">
            <w:pPr>
              <w:keepNext/>
              <w:keepLines/>
              <w:spacing w:before="80" w:after="80" w:line="200" w:lineRule="exact"/>
              <w:ind w:right="113"/>
              <w:jc w:val="center"/>
              <w:rPr>
                <w:i/>
                <w:sz w:val="16"/>
                <w:szCs w:val="16"/>
              </w:rPr>
            </w:pPr>
            <w:r w:rsidRPr="00E2788A">
              <w:rPr>
                <w:i/>
                <w:iCs/>
                <w:sz w:val="16"/>
                <w:szCs w:val="16"/>
              </w:rPr>
              <w:t>Краситель (индекс цвета CI)</w:t>
            </w:r>
            <w:r w:rsidRPr="00BD5BF3">
              <w:rPr>
                <w:iCs/>
                <w:sz w:val="16"/>
                <w:szCs w:val="16"/>
                <w:vertAlign w:val="superscript"/>
              </w:rPr>
              <w:t>1</w:t>
            </w:r>
          </w:p>
        </w:tc>
      </w:tr>
      <w:tr w:rsidR="00544EBE" w:rsidRPr="00E2788A" w14:paraId="305DCA11" w14:textId="77777777" w:rsidTr="00FE25D5">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4A82EAC9" w14:textId="77777777" w:rsidR="00544EBE" w:rsidRPr="00E2788A" w:rsidRDefault="00544EBE" w:rsidP="00FE25D5">
            <w:pPr>
              <w:keepNext/>
              <w:keepLines/>
              <w:spacing w:after="120"/>
              <w:ind w:right="113"/>
              <w:jc w:val="center"/>
              <w:rPr>
                <w:sz w:val="18"/>
                <w:szCs w:val="18"/>
              </w:rPr>
            </w:pPr>
            <w:r w:rsidRPr="00E2788A">
              <w:rPr>
                <w:sz w:val="18"/>
                <w:szCs w:val="18"/>
              </w:rPr>
              <w:t>5</w:t>
            </w:r>
          </w:p>
          <w:p w14:paraId="1B760F9E" w14:textId="77777777" w:rsidR="00544EBE" w:rsidRPr="00E2788A" w:rsidRDefault="00544EBE" w:rsidP="00FE25D5">
            <w:pPr>
              <w:keepNext/>
              <w:keepLines/>
              <w:spacing w:after="120"/>
              <w:ind w:right="113"/>
              <w:jc w:val="center"/>
              <w:rPr>
                <w:sz w:val="18"/>
                <w:szCs w:val="18"/>
              </w:rPr>
            </w:pPr>
            <w:r w:rsidRPr="00E2788A">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1B41D7C6" w14:textId="77777777" w:rsidR="00544EBE" w:rsidRPr="00E2788A" w:rsidRDefault="00544EBE" w:rsidP="00FE25D5">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Кислотный синий 47</w:t>
            </w:r>
          </w:p>
          <w:p w14:paraId="47FF8352" w14:textId="77777777" w:rsidR="00544EBE" w:rsidRPr="00E2788A" w:rsidRDefault="00544EBE" w:rsidP="00FE25D5">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Растворимый кубовый синий 5</w:t>
            </w:r>
          </w:p>
        </w:tc>
      </w:tr>
      <w:tr w:rsidR="00544EBE" w:rsidRPr="006B4D3F" w14:paraId="21FD27C3" w14:textId="77777777" w:rsidTr="00FE25D5">
        <w:trPr>
          <w:trHeight w:val="559"/>
        </w:trPr>
        <w:tc>
          <w:tcPr>
            <w:tcW w:w="7365" w:type="dxa"/>
            <w:gridSpan w:val="2"/>
            <w:tcBorders>
              <w:top w:val="single" w:sz="12" w:space="0" w:color="auto"/>
              <w:left w:val="nil"/>
              <w:bottom w:val="nil"/>
              <w:right w:val="nil"/>
            </w:tcBorders>
            <w:hideMark/>
          </w:tcPr>
          <w:p w14:paraId="191DA986" w14:textId="77777777" w:rsidR="00544EBE" w:rsidRPr="005C5ED6" w:rsidRDefault="00544EBE" w:rsidP="00FE25D5">
            <w:pPr>
              <w:spacing w:before="120" w:after="120" w:line="220" w:lineRule="exact"/>
              <w:ind w:left="1" w:right="136" w:firstLine="142"/>
              <w:rPr>
                <w:sz w:val="18"/>
                <w:szCs w:val="18"/>
              </w:rPr>
            </w:pPr>
            <w:proofErr w:type="gramStart"/>
            <w:r w:rsidRPr="00170850">
              <w:rPr>
                <w:sz w:val="18"/>
                <w:szCs w:val="18"/>
                <w:vertAlign w:val="superscript"/>
              </w:rPr>
              <w:t>1</w:t>
            </w:r>
            <w:r w:rsidRPr="005C5ED6">
              <w:rPr>
                <w:i/>
                <w:iCs/>
                <w:sz w:val="18"/>
                <w:szCs w:val="18"/>
              </w:rPr>
              <w:t xml:space="preserve"> </w:t>
            </w:r>
            <w:r>
              <w:rPr>
                <w:i/>
                <w:iCs/>
                <w:sz w:val="18"/>
                <w:szCs w:val="18"/>
              </w:rPr>
              <w:t xml:space="preserve"> </w:t>
            </w:r>
            <w:r w:rsidRPr="005C5ED6">
              <w:rPr>
                <w:sz w:val="18"/>
                <w:szCs w:val="18"/>
              </w:rPr>
              <w:t>«</w:t>
            </w:r>
            <w:proofErr w:type="gramEnd"/>
            <w:r w:rsidRPr="005C5ED6">
              <w:rPr>
                <w:sz w:val="18"/>
                <w:szCs w:val="18"/>
              </w:rPr>
              <w:t>Индекс цвета» (</w:t>
            </w:r>
            <w:proofErr w:type="spellStart"/>
            <w:r w:rsidRPr="005C5ED6">
              <w:rPr>
                <w:sz w:val="18"/>
                <w:szCs w:val="18"/>
              </w:rPr>
              <w:t>Colour</w:t>
            </w:r>
            <w:proofErr w:type="spellEnd"/>
            <w:r w:rsidRPr="005C5ED6">
              <w:rPr>
                <w:sz w:val="18"/>
                <w:szCs w:val="18"/>
              </w:rPr>
              <w:t xml:space="preserve"> </w:t>
            </w:r>
            <w:proofErr w:type="spellStart"/>
            <w:r w:rsidRPr="005C5ED6">
              <w:rPr>
                <w:sz w:val="18"/>
                <w:szCs w:val="18"/>
              </w:rPr>
              <w:t>Index</w:t>
            </w:r>
            <w:proofErr w:type="spellEnd"/>
            <w:r w:rsidRPr="005C5ED6">
              <w:rPr>
                <w:sz w:val="18"/>
                <w:szCs w:val="18"/>
              </w:rPr>
              <w:t xml:space="preserve">) (третье издание) опубликовано Обществом красильщиков и колористов, P.O. </w:t>
            </w:r>
            <w:proofErr w:type="spellStart"/>
            <w:r w:rsidRPr="005C5ED6">
              <w:rPr>
                <w:sz w:val="18"/>
                <w:szCs w:val="18"/>
              </w:rPr>
              <w:t>Box</w:t>
            </w:r>
            <w:proofErr w:type="spellEnd"/>
            <w:r w:rsidRPr="005C5ED6">
              <w:rPr>
                <w:sz w:val="18"/>
                <w:szCs w:val="18"/>
              </w:rPr>
              <w:t xml:space="preserve"> 244, </w:t>
            </w:r>
            <w:proofErr w:type="spellStart"/>
            <w:r w:rsidRPr="005C5ED6">
              <w:rPr>
                <w:sz w:val="18"/>
                <w:szCs w:val="18"/>
              </w:rPr>
              <w:t>Perkin</w:t>
            </w:r>
            <w:proofErr w:type="spellEnd"/>
            <w:r w:rsidRPr="005C5ED6">
              <w:rPr>
                <w:sz w:val="18"/>
                <w:szCs w:val="18"/>
              </w:rPr>
              <w:t xml:space="preserve"> </w:t>
            </w:r>
            <w:proofErr w:type="spellStart"/>
            <w:r w:rsidRPr="005C5ED6">
              <w:rPr>
                <w:sz w:val="18"/>
                <w:szCs w:val="18"/>
              </w:rPr>
              <w:t>House</w:t>
            </w:r>
            <w:proofErr w:type="spellEnd"/>
            <w:r w:rsidRPr="005C5ED6">
              <w:rPr>
                <w:sz w:val="18"/>
                <w:szCs w:val="18"/>
              </w:rPr>
              <w:t xml:space="preserve">, 82 </w:t>
            </w:r>
            <w:proofErr w:type="spellStart"/>
            <w:r w:rsidRPr="005C5ED6">
              <w:rPr>
                <w:sz w:val="18"/>
                <w:szCs w:val="18"/>
              </w:rPr>
              <w:t>Grattan</w:t>
            </w:r>
            <w:proofErr w:type="spellEnd"/>
            <w:r w:rsidRPr="005C5ED6">
              <w:rPr>
                <w:sz w:val="18"/>
                <w:szCs w:val="18"/>
              </w:rPr>
              <w:t xml:space="preserve"> </w:t>
            </w:r>
            <w:proofErr w:type="spellStart"/>
            <w:r w:rsidRPr="005C5ED6">
              <w:rPr>
                <w:sz w:val="18"/>
                <w:szCs w:val="18"/>
              </w:rPr>
              <w:t>Road</w:t>
            </w:r>
            <w:proofErr w:type="spellEnd"/>
            <w:r w:rsidRPr="005C5ED6">
              <w:rPr>
                <w:sz w:val="18"/>
                <w:szCs w:val="18"/>
              </w:rPr>
              <w:t xml:space="preserve">, </w:t>
            </w:r>
            <w:proofErr w:type="spellStart"/>
            <w:r w:rsidRPr="005C5ED6">
              <w:rPr>
                <w:sz w:val="18"/>
                <w:szCs w:val="18"/>
              </w:rPr>
              <w:t>Bradford</w:t>
            </w:r>
            <w:proofErr w:type="spellEnd"/>
            <w:r w:rsidRPr="005C5ED6">
              <w:rPr>
                <w:sz w:val="18"/>
                <w:szCs w:val="18"/>
              </w:rPr>
              <w:t xml:space="preserve"> BD1 2JB, UK, и Американской ассоциацией химиков и колористов текстильной промышленности, P.O. </w:t>
            </w:r>
            <w:r>
              <w:rPr>
                <w:sz w:val="18"/>
                <w:szCs w:val="18"/>
              </w:rPr>
              <w:br/>
            </w:r>
            <w:proofErr w:type="spellStart"/>
            <w:r w:rsidRPr="005C5ED6">
              <w:rPr>
                <w:sz w:val="18"/>
                <w:szCs w:val="18"/>
              </w:rPr>
              <w:t>Box</w:t>
            </w:r>
            <w:proofErr w:type="spellEnd"/>
            <w:r w:rsidRPr="005C5ED6">
              <w:rPr>
                <w:sz w:val="18"/>
                <w:szCs w:val="18"/>
              </w:rPr>
              <w:t xml:space="preserve"> 12215, </w:t>
            </w:r>
            <w:proofErr w:type="spellStart"/>
            <w:r w:rsidRPr="005C5ED6">
              <w:rPr>
                <w:sz w:val="18"/>
                <w:szCs w:val="18"/>
              </w:rPr>
              <w:t>Research</w:t>
            </w:r>
            <w:proofErr w:type="spellEnd"/>
            <w:r w:rsidRPr="005C5ED6">
              <w:rPr>
                <w:sz w:val="18"/>
                <w:szCs w:val="18"/>
              </w:rPr>
              <w:t xml:space="preserve"> </w:t>
            </w:r>
            <w:proofErr w:type="spellStart"/>
            <w:r w:rsidRPr="005C5ED6">
              <w:rPr>
                <w:sz w:val="18"/>
                <w:szCs w:val="18"/>
              </w:rPr>
              <w:t>Triangle</w:t>
            </w:r>
            <w:proofErr w:type="spellEnd"/>
            <w:r w:rsidRPr="005C5ED6">
              <w:rPr>
                <w:sz w:val="18"/>
                <w:szCs w:val="18"/>
              </w:rPr>
              <w:t xml:space="preserve"> </w:t>
            </w:r>
            <w:proofErr w:type="spellStart"/>
            <w:r w:rsidRPr="005C5ED6">
              <w:rPr>
                <w:sz w:val="18"/>
                <w:szCs w:val="18"/>
              </w:rPr>
              <w:t>Park</w:t>
            </w:r>
            <w:proofErr w:type="spellEnd"/>
            <w:r w:rsidRPr="005C5ED6">
              <w:rPr>
                <w:sz w:val="18"/>
                <w:szCs w:val="18"/>
              </w:rPr>
              <w:t>, NC 27709-2215, USA.</w:t>
            </w:r>
          </w:p>
        </w:tc>
      </w:tr>
    </w:tbl>
    <w:p w14:paraId="07EB3285" w14:textId="77777777" w:rsidR="00544EBE" w:rsidRPr="006B4D3F" w:rsidRDefault="00544EBE" w:rsidP="00544EBE">
      <w:pPr>
        <w:pStyle w:val="SingleTxtGR"/>
        <w:tabs>
          <w:tab w:val="clear" w:pos="1701"/>
        </w:tabs>
        <w:spacing w:before="120"/>
        <w:ind w:left="2268" w:hanging="1134"/>
        <w:rPr>
          <w:bCs/>
        </w:rPr>
      </w:pPr>
      <w:r w:rsidRPr="006B4D3F">
        <w:t>4.</w:t>
      </w:r>
      <w:r w:rsidRPr="006B4D3F">
        <w:tab/>
        <w:t>С</w:t>
      </w:r>
      <w:r>
        <w:t>ерая шкала</w:t>
      </w:r>
    </w:p>
    <w:p w14:paraId="64FDC127" w14:textId="77777777" w:rsidR="00544EBE" w:rsidRPr="006B4D3F" w:rsidRDefault="00544EBE" w:rsidP="00544EBE">
      <w:pPr>
        <w:pStyle w:val="SingleTxtGR"/>
        <w:tabs>
          <w:tab w:val="clear" w:pos="1701"/>
        </w:tabs>
        <w:ind w:left="2268" w:hanging="1134"/>
      </w:pPr>
      <w:r>
        <w:tab/>
      </w:r>
      <w:r w:rsidRPr="006B4D3F">
        <w:t>Серая шкала предназначена для определения изменений в цвете испытуемых образцов при проведении испытаний на устойчивость цвета к воздействию света. Точные колориметрические характеристики этой шкалы приведены в добавлении 1 к настоящему приложению.</w:t>
      </w:r>
    </w:p>
    <w:p w14:paraId="75E7CEC7" w14:textId="77777777" w:rsidR="00544EBE" w:rsidRPr="006B4D3F" w:rsidRDefault="00544EBE" w:rsidP="00544EBE">
      <w:pPr>
        <w:pStyle w:val="SingleTxtGR"/>
        <w:tabs>
          <w:tab w:val="clear" w:pos="1701"/>
        </w:tabs>
        <w:ind w:left="2268" w:hanging="1134"/>
      </w:pPr>
      <w:r w:rsidRPr="006B4D3F">
        <w:t>4.1</w:t>
      </w:r>
      <w:r w:rsidRPr="006B4D3F">
        <w:tab/>
        <w:t>Порядок применения этой шкалы определен в пункте 2 добавления 1 к настоящему приложению.</w:t>
      </w:r>
    </w:p>
    <w:p w14:paraId="58F4B1C9" w14:textId="77777777" w:rsidR="00544EBE" w:rsidRPr="006B4D3F" w:rsidRDefault="00544EBE" w:rsidP="00544EBE">
      <w:pPr>
        <w:pStyle w:val="SingleTxtGR"/>
        <w:tabs>
          <w:tab w:val="clear" w:pos="1701"/>
        </w:tabs>
        <w:ind w:left="2268" w:hanging="1134"/>
        <w:rPr>
          <w:bCs/>
        </w:rPr>
      </w:pPr>
      <w:r w:rsidRPr="006B4D3F">
        <w:t>5.</w:t>
      </w:r>
      <w:r w:rsidRPr="006B4D3F">
        <w:tab/>
        <w:t>А</w:t>
      </w:r>
      <w:r>
        <w:t>ппарат с ксеноновой дуговой лампой</w:t>
      </w:r>
    </w:p>
    <w:p w14:paraId="3E5551D9" w14:textId="77777777" w:rsidR="00544EBE" w:rsidRPr="006B4D3F" w:rsidRDefault="00544EBE" w:rsidP="00544EBE">
      <w:pPr>
        <w:pStyle w:val="SingleTxtGR"/>
        <w:tabs>
          <w:tab w:val="clear" w:pos="1701"/>
        </w:tabs>
        <w:ind w:left="2268" w:hanging="1134"/>
      </w:pPr>
      <w:r>
        <w:tab/>
      </w:r>
      <w:r w:rsidRPr="006B4D3F">
        <w:t xml:space="preserve">Этот аппарат представляет собой климатическую камеру воздушного или водяного охлаждения с ксеноновой дуговой лампой, позволяющую </w:t>
      </w:r>
      <w:r w:rsidRPr="006B4D3F">
        <w:lastRenderedPageBreak/>
        <w:t>осуществлять экспонирование образцов в соответствии со стандартом EN ISO 4892-2.</w:t>
      </w:r>
    </w:p>
    <w:p w14:paraId="6A31C5E6" w14:textId="77777777" w:rsidR="00544EBE" w:rsidRPr="006B4D3F" w:rsidRDefault="00544EBE" w:rsidP="00544EBE">
      <w:pPr>
        <w:pStyle w:val="SingleTxtGR"/>
        <w:tabs>
          <w:tab w:val="clear" w:pos="1701"/>
        </w:tabs>
        <w:ind w:left="2268" w:hanging="1134"/>
      </w:pPr>
      <w:r w:rsidRPr="006B4D3F">
        <w:t>5.1</w:t>
      </w:r>
      <w:r w:rsidRPr="006B4D3F">
        <w:tab/>
        <w:t>Условия экспонирования соответствуют требованиям, определенным в таблице A22-2.</w:t>
      </w:r>
    </w:p>
    <w:p w14:paraId="1282011E" w14:textId="77777777" w:rsidR="00544EBE" w:rsidRPr="00170850" w:rsidRDefault="00544EBE" w:rsidP="00544EBE">
      <w:pPr>
        <w:pStyle w:val="H23GR"/>
        <w:rPr>
          <w:bCs/>
        </w:rPr>
      </w:pPr>
      <w:bookmarkStart w:id="18" w:name="_Toc429642187"/>
      <w:r>
        <w:tab/>
      </w:r>
      <w:r>
        <w:tab/>
      </w:r>
      <w:r w:rsidRPr="00C22615">
        <w:rPr>
          <w:b w:val="0"/>
        </w:rPr>
        <w:t>Таблица A22-2</w:t>
      </w:r>
      <w:r>
        <w:br/>
      </w:r>
      <w:r>
        <w:tab/>
      </w:r>
      <w:r w:rsidRPr="00170850">
        <w:rPr>
          <w:bCs/>
        </w:rPr>
        <w:t>Параметры испытания на искусственное климатическое воздействие</w:t>
      </w:r>
      <w:bookmarkEnd w:id="18"/>
    </w:p>
    <w:tbl>
      <w:tblPr>
        <w:tblpPr w:leftFromText="180" w:rightFromText="180" w:vertAnchor="text" w:tblpX="1134" w:tblpY="1"/>
        <w:tblOverlap w:val="never"/>
        <w:tblW w:w="7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630"/>
      </w:tblGrid>
      <w:tr w:rsidR="00544EBE" w:rsidRPr="005C5ED6" w14:paraId="132DB372" w14:textId="77777777" w:rsidTr="00FE25D5">
        <w:trPr>
          <w:tblHeader/>
        </w:trPr>
        <w:tc>
          <w:tcPr>
            <w:tcW w:w="2511" w:type="dxa"/>
            <w:tcBorders>
              <w:top w:val="single" w:sz="2" w:space="0" w:color="auto"/>
              <w:left w:val="single" w:sz="2" w:space="0" w:color="auto"/>
              <w:bottom w:val="single" w:sz="12" w:space="0" w:color="auto"/>
              <w:right w:val="single" w:sz="2" w:space="0" w:color="auto"/>
            </w:tcBorders>
            <w:vAlign w:val="bottom"/>
            <w:hideMark/>
          </w:tcPr>
          <w:p w14:paraId="20719958" w14:textId="77777777" w:rsidR="00544EBE" w:rsidRPr="005C5ED6" w:rsidRDefault="00544EBE" w:rsidP="00FE25D5">
            <w:pPr>
              <w:spacing w:before="80" w:after="80" w:line="200" w:lineRule="exact"/>
              <w:ind w:right="113"/>
              <w:jc w:val="center"/>
              <w:rPr>
                <w:i/>
                <w:sz w:val="16"/>
                <w:szCs w:val="16"/>
              </w:rPr>
            </w:pPr>
            <w:r w:rsidRPr="005C5ED6">
              <w:rPr>
                <w:i/>
                <w:iCs/>
                <w:sz w:val="16"/>
                <w:szCs w:val="16"/>
              </w:rPr>
              <w:t>Параметры воздействия</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41147659" w14:textId="77777777" w:rsidR="00544EBE" w:rsidRPr="005C5ED6" w:rsidRDefault="00544EBE" w:rsidP="00FE25D5">
            <w:pPr>
              <w:spacing w:before="80" w:after="80" w:line="200" w:lineRule="exact"/>
              <w:ind w:right="113"/>
              <w:jc w:val="center"/>
              <w:rPr>
                <w:i/>
                <w:sz w:val="16"/>
                <w:szCs w:val="16"/>
              </w:rPr>
            </w:pPr>
            <w:r w:rsidRPr="005C5ED6">
              <w:rPr>
                <w:i/>
                <w:iCs/>
                <w:sz w:val="16"/>
                <w:szCs w:val="16"/>
              </w:rPr>
              <w:t>Лампа с воздушным охлаждением</w:t>
            </w:r>
          </w:p>
        </w:tc>
        <w:tc>
          <w:tcPr>
            <w:tcW w:w="2630" w:type="dxa"/>
            <w:tcBorders>
              <w:top w:val="single" w:sz="2" w:space="0" w:color="auto"/>
              <w:left w:val="single" w:sz="2" w:space="0" w:color="auto"/>
              <w:bottom w:val="single" w:sz="12" w:space="0" w:color="auto"/>
              <w:right w:val="single" w:sz="2" w:space="0" w:color="auto"/>
            </w:tcBorders>
            <w:vAlign w:val="bottom"/>
            <w:hideMark/>
          </w:tcPr>
          <w:p w14:paraId="490D02B5" w14:textId="77777777" w:rsidR="00544EBE" w:rsidRPr="005C5ED6" w:rsidRDefault="00544EBE" w:rsidP="00FE25D5">
            <w:pPr>
              <w:spacing w:before="80" w:after="80" w:line="200" w:lineRule="exact"/>
              <w:ind w:right="113"/>
              <w:jc w:val="center"/>
              <w:rPr>
                <w:i/>
                <w:sz w:val="16"/>
                <w:szCs w:val="16"/>
              </w:rPr>
            </w:pPr>
            <w:r w:rsidRPr="005C5ED6">
              <w:rPr>
                <w:i/>
                <w:iCs/>
                <w:sz w:val="16"/>
                <w:szCs w:val="16"/>
              </w:rPr>
              <w:t>Лампа с водяным охлаждением</w:t>
            </w:r>
          </w:p>
        </w:tc>
      </w:tr>
      <w:tr w:rsidR="00544EBE" w:rsidRPr="005C5ED6" w14:paraId="1DA4670E" w14:textId="77777777" w:rsidTr="00FE25D5">
        <w:tc>
          <w:tcPr>
            <w:tcW w:w="2511" w:type="dxa"/>
            <w:tcBorders>
              <w:top w:val="single" w:sz="12" w:space="0" w:color="auto"/>
              <w:left w:val="single" w:sz="2" w:space="0" w:color="auto"/>
              <w:bottom w:val="single" w:sz="2" w:space="0" w:color="auto"/>
              <w:right w:val="single" w:sz="2" w:space="0" w:color="auto"/>
            </w:tcBorders>
            <w:hideMark/>
          </w:tcPr>
          <w:p w14:paraId="5B49E026" w14:textId="77777777" w:rsidR="00544EBE" w:rsidRPr="005C5ED6" w:rsidRDefault="00544EBE" w:rsidP="00FE25D5">
            <w:pPr>
              <w:spacing w:after="120"/>
              <w:ind w:left="113" w:right="113"/>
              <w:rPr>
                <w:sz w:val="18"/>
                <w:szCs w:val="18"/>
              </w:rPr>
            </w:pPr>
            <w:r w:rsidRPr="005C5ED6">
              <w:rPr>
                <w:sz w:val="18"/>
                <w:szCs w:val="18"/>
              </w:rPr>
              <w:t>Цикл «Освещение/темнота/</w:t>
            </w:r>
            <w:r>
              <w:rPr>
                <w:sz w:val="18"/>
                <w:szCs w:val="18"/>
              </w:rPr>
              <w:t xml:space="preserve"> </w:t>
            </w:r>
            <w:r w:rsidRPr="005C5ED6">
              <w:rPr>
                <w:sz w:val="18"/>
                <w:szCs w:val="18"/>
              </w:rPr>
              <w:t>разбрызгивание воды»</w:t>
            </w:r>
          </w:p>
        </w:tc>
        <w:tc>
          <w:tcPr>
            <w:tcW w:w="2511" w:type="dxa"/>
            <w:tcBorders>
              <w:top w:val="single" w:sz="12" w:space="0" w:color="auto"/>
              <w:left w:val="single" w:sz="2" w:space="0" w:color="auto"/>
              <w:bottom w:val="single" w:sz="2" w:space="0" w:color="auto"/>
              <w:right w:val="single" w:sz="2" w:space="0" w:color="auto"/>
            </w:tcBorders>
            <w:hideMark/>
          </w:tcPr>
          <w:p w14:paraId="3C28F370" w14:textId="77777777" w:rsidR="00544EBE" w:rsidRPr="005C5ED6" w:rsidRDefault="00544EBE" w:rsidP="00FE25D5">
            <w:pPr>
              <w:spacing w:after="120"/>
              <w:ind w:left="113" w:right="113"/>
              <w:rPr>
                <w:sz w:val="18"/>
                <w:szCs w:val="18"/>
              </w:rPr>
            </w:pPr>
            <w:r w:rsidRPr="005C5ED6">
              <w:rPr>
                <w:sz w:val="18"/>
                <w:szCs w:val="18"/>
              </w:rPr>
              <w:t xml:space="preserve">Непрерывное освещение без разбрызгивания воды </w:t>
            </w:r>
          </w:p>
        </w:tc>
        <w:tc>
          <w:tcPr>
            <w:tcW w:w="2630" w:type="dxa"/>
            <w:tcBorders>
              <w:top w:val="single" w:sz="12" w:space="0" w:color="auto"/>
              <w:left w:val="single" w:sz="2" w:space="0" w:color="auto"/>
              <w:bottom w:val="single" w:sz="2" w:space="0" w:color="auto"/>
              <w:right w:val="single" w:sz="2" w:space="0" w:color="auto"/>
            </w:tcBorders>
            <w:hideMark/>
          </w:tcPr>
          <w:p w14:paraId="0A0FDD2B" w14:textId="77777777" w:rsidR="00544EBE" w:rsidRPr="005C5ED6" w:rsidRDefault="00544EBE" w:rsidP="00FE25D5">
            <w:pPr>
              <w:spacing w:after="120"/>
              <w:ind w:left="113" w:right="113"/>
              <w:rPr>
                <w:sz w:val="18"/>
                <w:szCs w:val="18"/>
              </w:rPr>
            </w:pPr>
            <w:r w:rsidRPr="005C5ED6">
              <w:rPr>
                <w:sz w:val="18"/>
                <w:szCs w:val="18"/>
              </w:rPr>
              <w:t xml:space="preserve">Непрерывное освещение без разбрызгивания воды </w:t>
            </w:r>
          </w:p>
        </w:tc>
      </w:tr>
      <w:tr w:rsidR="00544EBE" w:rsidRPr="005C5ED6" w14:paraId="346F2B6C" w14:textId="77777777" w:rsidTr="00FE25D5">
        <w:tc>
          <w:tcPr>
            <w:tcW w:w="2511" w:type="dxa"/>
            <w:tcBorders>
              <w:top w:val="single" w:sz="2" w:space="0" w:color="auto"/>
              <w:left w:val="single" w:sz="2" w:space="0" w:color="auto"/>
              <w:bottom w:val="single" w:sz="2" w:space="0" w:color="auto"/>
              <w:right w:val="single" w:sz="2" w:space="0" w:color="auto"/>
            </w:tcBorders>
            <w:hideMark/>
          </w:tcPr>
          <w:p w14:paraId="471252E9" w14:textId="77777777" w:rsidR="00544EBE" w:rsidRPr="005C5ED6" w:rsidRDefault="00544EBE" w:rsidP="00FE25D5">
            <w:pPr>
              <w:spacing w:after="120"/>
              <w:ind w:left="113" w:right="113"/>
              <w:rPr>
                <w:sz w:val="18"/>
                <w:szCs w:val="18"/>
              </w:rPr>
            </w:pPr>
            <w:r w:rsidRPr="005C5ED6">
              <w:rPr>
                <w:sz w:val="18"/>
                <w:szCs w:val="18"/>
              </w:rPr>
              <w:t>Температура черного стандартного термометра только во время периодов освещения</w:t>
            </w:r>
          </w:p>
        </w:tc>
        <w:tc>
          <w:tcPr>
            <w:tcW w:w="2511" w:type="dxa"/>
            <w:tcBorders>
              <w:top w:val="single" w:sz="2" w:space="0" w:color="auto"/>
              <w:left w:val="single" w:sz="2" w:space="0" w:color="auto"/>
              <w:bottom w:val="single" w:sz="2" w:space="0" w:color="auto"/>
              <w:right w:val="single" w:sz="2" w:space="0" w:color="auto"/>
            </w:tcBorders>
            <w:hideMark/>
          </w:tcPr>
          <w:p w14:paraId="250391C8" w14:textId="77777777" w:rsidR="00544EBE" w:rsidRPr="005C5ED6" w:rsidRDefault="00544EBE" w:rsidP="00FE25D5">
            <w:pPr>
              <w:spacing w:after="120"/>
              <w:ind w:left="113" w:right="113"/>
              <w:rPr>
                <w:sz w:val="18"/>
                <w:szCs w:val="18"/>
              </w:rPr>
            </w:pPr>
            <w:r w:rsidRPr="005C5ED6">
              <w:rPr>
                <w:sz w:val="18"/>
                <w:szCs w:val="18"/>
              </w:rPr>
              <w:t xml:space="preserve">(47 ± 3) °С </w:t>
            </w:r>
            <w:proofErr w:type="spellStart"/>
            <w:r w:rsidRPr="005C5ED6">
              <w:rPr>
                <w:sz w:val="18"/>
                <w:szCs w:val="18"/>
              </w:rPr>
              <w:t>с</w:t>
            </w:r>
            <w:proofErr w:type="spellEnd"/>
            <w:r w:rsidRPr="005C5ED6">
              <w:rPr>
                <w:sz w:val="18"/>
                <w:szCs w:val="18"/>
              </w:rPr>
              <w:t xml:space="preserve"> использованием черного стандартного термометра</w:t>
            </w:r>
          </w:p>
        </w:tc>
        <w:tc>
          <w:tcPr>
            <w:tcW w:w="2630" w:type="dxa"/>
            <w:tcBorders>
              <w:top w:val="single" w:sz="2" w:space="0" w:color="auto"/>
              <w:left w:val="single" w:sz="2" w:space="0" w:color="auto"/>
              <w:bottom w:val="single" w:sz="2" w:space="0" w:color="auto"/>
              <w:right w:val="single" w:sz="2" w:space="0" w:color="auto"/>
            </w:tcBorders>
            <w:hideMark/>
          </w:tcPr>
          <w:p w14:paraId="14FC7708" w14:textId="77777777" w:rsidR="00544EBE" w:rsidRPr="005C5ED6" w:rsidRDefault="00544EBE" w:rsidP="00FE25D5">
            <w:pPr>
              <w:spacing w:after="120"/>
              <w:ind w:left="113" w:right="113"/>
              <w:rPr>
                <w:sz w:val="18"/>
                <w:szCs w:val="18"/>
              </w:rPr>
            </w:pPr>
            <w:r w:rsidRPr="005C5ED6">
              <w:rPr>
                <w:sz w:val="18"/>
                <w:szCs w:val="18"/>
              </w:rPr>
              <w:t xml:space="preserve">(47 ± 3) °С </w:t>
            </w:r>
            <w:proofErr w:type="spellStart"/>
            <w:r w:rsidRPr="005C5ED6">
              <w:rPr>
                <w:sz w:val="18"/>
                <w:szCs w:val="18"/>
              </w:rPr>
              <w:t>с</w:t>
            </w:r>
            <w:proofErr w:type="spellEnd"/>
            <w:r w:rsidRPr="005C5ED6">
              <w:rPr>
                <w:sz w:val="18"/>
                <w:szCs w:val="18"/>
              </w:rPr>
              <w:t xml:space="preserve"> использованием черного стандартного термометра</w:t>
            </w:r>
          </w:p>
        </w:tc>
      </w:tr>
      <w:tr w:rsidR="00544EBE" w:rsidRPr="005C5ED6" w14:paraId="2AEDB927" w14:textId="77777777" w:rsidTr="00FE25D5">
        <w:tc>
          <w:tcPr>
            <w:tcW w:w="2511" w:type="dxa"/>
            <w:tcBorders>
              <w:top w:val="single" w:sz="2" w:space="0" w:color="auto"/>
              <w:left w:val="single" w:sz="2" w:space="0" w:color="auto"/>
              <w:bottom w:val="single" w:sz="2" w:space="0" w:color="auto"/>
              <w:right w:val="single" w:sz="2" w:space="0" w:color="auto"/>
            </w:tcBorders>
            <w:hideMark/>
          </w:tcPr>
          <w:p w14:paraId="27E1ACF2" w14:textId="77777777" w:rsidR="00544EBE" w:rsidRPr="005C5ED6" w:rsidRDefault="00544EBE" w:rsidP="00FE25D5">
            <w:pPr>
              <w:spacing w:after="120"/>
              <w:ind w:left="113" w:right="113"/>
              <w:rPr>
                <w:sz w:val="18"/>
                <w:szCs w:val="18"/>
              </w:rPr>
            </w:pPr>
            <w:r w:rsidRPr="005C5ED6">
              <w:rPr>
                <w:sz w:val="18"/>
                <w:szCs w:val="18"/>
              </w:rPr>
              <w:t>Относительная влажность</w:t>
            </w:r>
          </w:p>
        </w:tc>
        <w:tc>
          <w:tcPr>
            <w:tcW w:w="2511" w:type="dxa"/>
            <w:tcBorders>
              <w:top w:val="single" w:sz="2" w:space="0" w:color="auto"/>
              <w:left w:val="single" w:sz="2" w:space="0" w:color="auto"/>
              <w:bottom w:val="single" w:sz="2" w:space="0" w:color="auto"/>
              <w:right w:val="single" w:sz="2" w:space="0" w:color="auto"/>
            </w:tcBorders>
            <w:hideMark/>
          </w:tcPr>
          <w:p w14:paraId="17B48A2C" w14:textId="77777777" w:rsidR="00544EBE" w:rsidRPr="005C5ED6" w:rsidRDefault="00544EBE" w:rsidP="00FE25D5">
            <w:pPr>
              <w:spacing w:after="120"/>
              <w:ind w:left="113" w:right="113"/>
              <w:rPr>
                <w:sz w:val="18"/>
                <w:szCs w:val="18"/>
              </w:rPr>
            </w:pPr>
            <w:r w:rsidRPr="005C5ED6">
              <w:rPr>
                <w:sz w:val="18"/>
                <w:szCs w:val="18"/>
              </w:rPr>
              <w:t>Примерно 40%</w:t>
            </w:r>
          </w:p>
        </w:tc>
        <w:tc>
          <w:tcPr>
            <w:tcW w:w="2630" w:type="dxa"/>
            <w:tcBorders>
              <w:top w:val="single" w:sz="2" w:space="0" w:color="auto"/>
              <w:left w:val="single" w:sz="2" w:space="0" w:color="auto"/>
              <w:bottom w:val="single" w:sz="2" w:space="0" w:color="auto"/>
              <w:right w:val="single" w:sz="2" w:space="0" w:color="auto"/>
            </w:tcBorders>
            <w:hideMark/>
          </w:tcPr>
          <w:p w14:paraId="04256DB0" w14:textId="77777777" w:rsidR="00544EBE" w:rsidRPr="005C5ED6" w:rsidRDefault="00544EBE" w:rsidP="00FE25D5">
            <w:pPr>
              <w:spacing w:after="120"/>
              <w:ind w:left="113" w:right="113"/>
              <w:rPr>
                <w:sz w:val="18"/>
                <w:szCs w:val="18"/>
              </w:rPr>
            </w:pPr>
            <w:r w:rsidRPr="005C5ED6">
              <w:rPr>
                <w:sz w:val="18"/>
                <w:szCs w:val="18"/>
              </w:rPr>
              <w:t>Примерно 40%</w:t>
            </w:r>
          </w:p>
        </w:tc>
      </w:tr>
      <w:tr w:rsidR="00544EBE" w:rsidRPr="005C5ED6" w14:paraId="318B52F3" w14:textId="77777777" w:rsidTr="00FE25D5">
        <w:tc>
          <w:tcPr>
            <w:tcW w:w="2511" w:type="dxa"/>
            <w:tcBorders>
              <w:top w:val="single" w:sz="2" w:space="0" w:color="auto"/>
              <w:left w:val="single" w:sz="2" w:space="0" w:color="auto"/>
              <w:bottom w:val="single" w:sz="12" w:space="0" w:color="auto"/>
              <w:right w:val="single" w:sz="2" w:space="0" w:color="auto"/>
            </w:tcBorders>
            <w:hideMark/>
          </w:tcPr>
          <w:p w14:paraId="7CE4DA31" w14:textId="77777777" w:rsidR="00544EBE" w:rsidRPr="005C5ED6" w:rsidRDefault="00544EBE" w:rsidP="00FE25D5">
            <w:pPr>
              <w:spacing w:after="120"/>
              <w:ind w:left="113" w:right="113"/>
              <w:rPr>
                <w:sz w:val="18"/>
                <w:szCs w:val="18"/>
              </w:rPr>
            </w:pPr>
            <w:r w:rsidRPr="005C5ED6">
              <w:rPr>
                <w:sz w:val="18"/>
                <w:szCs w:val="18"/>
              </w:rPr>
              <w:t>Фильтры</w:t>
            </w:r>
          </w:p>
        </w:tc>
        <w:tc>
          <w:tcPr>
            <w:tcW w:w="2511" w:type="dxa"/>
            <w:tcBorders>
              <w:top w:val="single" w:sz="2" w:space="0" w:color="auto"/>
              <w:left w:val="single" w:sz="2" w:space="0" w:color="auto"/>
              <w:bottom w:val="single" w:sz="12" w:space="0" w:color="auto"/>
              <w:right w:val="single" w:sz="2" w:space="0" w:color="auto"/>
            </w:tcBorders>
            <w:hideMark/>
          </w:tcPr>
          <w:p w14:paraId="72937F83" w14:textId="77777777" w:rsidR="00544EBE" w:rsidRPr="005C5ED6" w:rsidRDefault="00544EBE" w:rsidP="00FE25D5">
            <w:pPr>
              <w:spacing w:after="120"/>
              <w:ind w:left="113" w:right="113"/>
              <w:rPr>
                <w:rFonts w:eastAsia="MS Mincho"/>
                <w:bCs/>
                <w:sz w:val="18"/>
                <w:szCs w:val="18"/>
              </w:rPr>
            </w:pPr>
            <w:r w:rsidRPr="005C5ED6">
              <w:rPr>
                <w:sz w:val="18"/>
                <w:szCs w:val="18"/>
              </w:rPr>
              <w:t>Фильтры из оконного стекла</w:t>
            </w:r>
          </w:p>
          <w:p w14:paraId="1F8FAC38" w14:textId="77777777" w:rsidR="00544EBE" w:rsidRPr="005C5ED6" w:rsidRDefault="00544EBE" w:rsidP="00FE25D5">
            <w:pPr>
              <w:spacing w:after="120"/>
              <w:ind w:left="113" w:right="113"/>
              <w:rPr>
                <w:sz w:val="18"/>
                <w:szCs w:val="18"/>
              </w:rPr>
            </w:pPr>
            <w:r w:rsidRPr="005C5ED6">
              <w:rPr>
                <w:sz w:val="18"/>
                <w:szCs w:val="18"/>
              </w:rPr>
              <w:t xml:space="preserve">Требования см. в пункте 5.2 </w:t>
            </w:r>
          </w:p>
        </w:tc>
        <w:tc>
          <w:tcPr>
            <w:tcW w:w="2630" w:type="dxa"/>
            <w:tcBorders>
              <w:top w:val="single" w:sz="2" w:space="0" w:color="auto"/>
              <w:left w:val="single" w:sz="2" w:space="0" w:color="auto"/>
              <w:bottom w:val="single" w:sz="12" w:space="0" w:color="auto"/>
              <w:right w:val="single" w:sz="2" w:space="0" w:color="auto"/>
            </w:tcBorders>
            <w:hideMark/>
          </w:tcPr>
          <w:p w14:paraId="65CE9BE9" w14:textId="77777777" w:rsidR="00544EBE" w:rsidRPr="005C5ED6" w:rsidRDefault="00544EBE" w:rsidP="00FE25D5">
            <w:pPr>
              <w:spacing w:after="120"/>
              <w:ind w:left="113" w:right="113"/>
              <w:rPr>
                <w:rFonts w:eastAsia="MS Mincho"/>
                <w:bCs/>
                <w:sz w:val="18"/>
                <w:szCs w:val="18"/>
              </w:rPr>
            </w:pPr>
            <w:r w:rsidRPr="005C5ED6">
              <w:rPr>
                <w:sz w:val="18"/>
                <w:szCs w:val="18"/>
              </w:rPr>
              <w:t>Фильтры из оконного стекла</w:t>
            </w:r>
          </w:p>
          <w:p w14:paraId="424022FE" w14:textId="77777777" w:rsidR="00544EBE" w:rsidRPr="005C5ED6" w:rsidRDefault="00544EBE" w:rsidP="00FE25D5">
            <w:pPr>
              <w:spacing w:after="120"/>
              <w:ind w:left="113" w:right="113"/>
              <w:rPr>
                <w:sz w:val="18"/>
                <w:szCs w:val="18"/>
              </w:rPr>
            </w:pPr>
            <w:r w:rsidRPr="005C5ED6">
              <w:rPr>
                <w:sz w:val="18"/>
                <w:szCs w:val="18"/>
              </w:rPr>
              <w:t>Требования см. в пункте 5.2</w:t>
            </w:r>
          </w:p>
        </w:tc>
      </w:tr>
      <w:tr w:rsidR="00544EBE" w:rsidRPr="005C5ED6" w14:paraId="3A8F56FF" w14:textId="77777777" w:rsidTr="00FE25D5">
        <w:tc>
          <w:tcPr>
            <w:tcW w:w="7652" w:type="dxa"/>
            <w:gridSpan w:val="3"/>
            <w:tcBorders>
              <w:top w:val="single" w:sz="12" w:space="0" w:color="auto"/>
              <w:left w:val="single" w:sz="2" w:space="0" w:color="auto"/>
              <w:bottom w:val="single" w:sz="12" w:space="0" w:color="auto"/>
              <w:right w:val="single" w:sz="2" w:space="0" w:color="auto"/>
            </w:tcBorders>
            <w:hideMark/>
          </w:tcPr>
          <w:p w14:paraId="48FA049A" w14:textId="77777777" w:rsidR="00544EBE" w:rsidRPr="005C5ED6" w:rsidRDefault="00544EBE" w:rsidP="00FE25D5">
            <w:pPr>
              <w:spacing w:after="120"/>
              <w:ind w:left="113" w:right="113"/>
              <w:jc w:val="right"/>
              <w:rPr>
                <w:sz w:val="18"/>
                <w:szCs w:val="18"/>
              </w:rPr>
            </w:pPr>
            <w:r w:rsidRPr="005C5ED6">
              <w:rPr>
                <w:i/>
                <w:iCs/>
                <w:sz w:val="18"/>
                <w:szCs w:val="18"/>
              </w:rPr>
              <w:t>Поверхностная плотность потока излучения (Вт/м²), регулируемая:</w:t>
            </w:r>
          </w:p>
        </w:tc>
      </w:tr>
      <w:tr w:rsidR="00544EBE" w:rsidRPr="005C5ED6" w14:paraId="5AE1DDA9" w14:textId="77777777" w:rsidTr="00FE25D5">
        <w:tc>
          <w:tcPr>
            <w:tcW w:w="2511" w:type="dxa"/>
            <w:tcBorders>
              <w:top w:val="single" w:sz="12" w:space="0" w:color="auto"/>
              <w:left w:val="single" w:sz="2" w:space="0" w:color="auto"/>
              <w:bottom w:val="single" w:sz="2" w:space="0" w:color="auto"/>
              <w:right w:val="single" w:sz="2" w:space="0" w:color="auto"/>
            </w:tcBorders>
            <w:hideMark/>
          </w:tcPr>
          <w:p w14:paraId="28094051" w14:textId="77777777" w:rsidR="00544EBE" w:rsidRPr="005C5ED6" w:rsidRDefault="00544EBE" w:rsidP="00FE25D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 xml:space="preserve">300 </w:t>
            </w:r>
            <w:proofErr w:type="spellStart"/>
            <w:r w:rsidRPr="005C5ED6">
              <w:rPr>
                <w:sz w:val="18"/>
                <w:szCs w:val="18"/>
              </w:rPr>
              <w:t>нм</w:t>
            </w:r>
            <w:proofErr w:type="spellEnd"/>
            <w:r w:rsidRPr="005C5ED6">
              <w:rPr>
                <w:sz w:val="18"/>
                <w:szCs w:val="18"/>
              </w:rPr>
              <w:t xml:space="preserve">–400 </w:t>
            </w:r>
            <w:proofErr w:type="spellStart"/>
            <w:r w:rsidRPr="005C5ED6">
              <w:rPr>
                <w:sz w:val="18"/>
                <w:szCs w:val="18"/>
              </w:rPr>
              <w:t>нм</w:t>
            </w:r>
            <w:proofErr w:type="spellEnd"/>
          </w:p>
        </w:tc>
        <w:tc>
          <w:tcPr>
            <w:tcW w:w="2511" w:type="dxa"/>
            <w:tcBorders>
              <w:top w:val="single" w:sz="12" w:space="0" w:color="auto"/>
              <w:left w:val="single" w:sz="2" w:space="0" w:color="auto"/>
              <w:bottom w:val="single" w:sz="2" w:space="0" w:color="auto"/>
              <w:right w:val="single" w:sz="2" w:space="0" w:color="auto"/>
            </w:tcBorders>
            <w:hideMark/>
          </w:tcPr>
          <w:p w14:paraId="05F52870" w14:textId="77777777" w:rsidR="00544EBE" w:rsidRPr="005C5ED6" w:rsidRDefault="00544EBE" w:rsidP="00FE25D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c>
          <w:tcPr>
            <w:tcW w:w="2630" w:type="dxa"/>
            <w:tcBorders>
              <w:top w:val="single" w:sz="12" w:space="0" w:color="auto"/>
              <w:left w:val="single" w:sz="2" w:space="0" w:color="auto"/>
              <w:bottom w:val="single" w:sz="2" w:space="0" w:color="auto"/>
              <w:right w:val="single" w:sz="2" w:space="0" w:color="auto"/>
            </w:tcBorders>
            <w:hideMark/>
          </w:tcPr>
          <w:p w14:paraId="291D0F54" w14:textId="77777777" w:rsidR="00544EBE" w:rsidRPr="005C5ED6" w:rsidRDefault="00544EBE" w:rsidP="00FE25D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r>
      <w:tr w:rsidR="00544EBE" w:rsidRPr="005C5ED6" w14:paraId="5E5898F2" w14:textId="77777777" w:rsidTr="00FE25D5">
        <w:tc>
          <w:tcPr>
            <w:tcW w:w="2511" w:type="dxa"/>
            <w:tcBorders>
              <w:top w:val="single" w:sz="2" w:space="0" w:color="auto"/>
              <w:left w:val="single" w:sz="2" w:space="0" w:color="auto"/>
              <w:bottom w:val="single" w:sz="12" w:space="0" w:color="auto"/>
              <w:right w:val="single" w:sz="2" w:space="0" w:color="auto"/>
            </w:tcBorders>
            <w:hideMark/>
          </w:tcPr>
          <w:p w14:paraId="26017590" w14:textId="77777777" w:rsidR="00544EBE" w:rsidRPr="005C5ED6" w:rsidRDefault="00544EBE" w:rsidP="00FE25D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 xml:space="preserve">300 </w:t>
            </w:r>
            <w:proofErr w:type="spellStart"/>
            <w:r w:rsidRPr="005C5ED6">
              <w:rPr>
                <w:sz w:val="18"/>
                <w:szCs w:val="18"/>
              </w:rPr>
              <w:t>нм</w:t>
            </w:r>
            <w:proofErr w:type="spellEnd"/>
            <w:r w:rsidRPr="005C5ED6">
              <w:rPr>
                <w:sz w:val="18"/>
                <w:szCs w:val="18"/>
              </w:rPr>
              <w:t xml:space="preserve">–800 </w:t>
            </w:r>
            <w:proofErr w:type="spellStart"/>
            <w:r w:rsidRPr="005C5ED6">
              <w:rPr>
                <w:sz w:val="18"/>
                <w:szCs w:val="18"/>
              </w:rPr>
              <w:t>нм</w:t>
            </w:r>
            <w:proofErr w:type="spellEnd"/>
          </w:p>
        </w:tc>
        <w:tc>
          <w:tcPr>
            <w:tcW w:w="2511" w:type="dxa"/>
            <w:tcBorders>
              <w:top w:val="single" w:sz="2" w:space="0" w:color="auto"/>
              <w:left w:val="single" w:sz="2" w:space="0" w:color="auto"/>
              <w:bottom w:val="single" w:sz="12" w:space="0" w:color="auto"/>
              <w:right w:val="single" w:sz="2" w:space="0" w:color="auto"/>
            </w:tcBorders>
            <w:hideMark/>
          </w:tcPr>
          <w:p w14:paraId="2107CEA3" w14:textId="77777777" w:rsidR="00544EBE" w:rsidRPr="005C5ED6" w:rsidRDefault="00544EBE" w:rsidP="00FE25D5">
            <w:pPr>
              <w:spacing w:after="120"/>
              <w:ind w:left="113" w:right="113"/>
              <w:jc w:val="right"/>
              <w:rPr>
                <w:sz w:val="18"/>
                <w:szCs w:val="18"/>
              </w:rPr>
            </w:pPr>
            <w:r w:rsidRPr="005C5ED6">
              <w:rPr>
                <w:sz w:val="18"/>
                <w:szCs w:val="18"/>
              </w:rPr>
              <w:t>550</w:t>
            </w:r>
          </w:p>
        </w:tc>
        <w:tc>
          <w:tcPr>
            <w:tcW w:w="2630" w:type="dxa"/>
            <w:tcBorders>
              <w:top w:val="single" w:sz="2" w:space="0" w:color="auto"/>
              <w:left w:val="single" w:sz="2" w:space="0" w:color="auto"/>
              <w:bottom w:val="single" w:sz="12" w:space="0" w:color="auto"/>
              <w:right w:val="single" w:sz="2" w:space="0" w:color="auto"/>
            </w:tcBorders>
            <w:hideMark/>
          </w:tcPr>
          <w:p w14:paraId="438EF4F8" w14:textId="77777777" w:rsidR="00544EBE" w:rsidRPr="005C5ED6" w:rsidRDefault="00544EBE" w:rsidP="00FE25D5">
            <w:pPr>
              <w:spacing w:after="120"/>
              <w:ind w:left="113" w:right="113"/>
              <w:jc w:val="right"/>
              <w:rPr>
                <w:sz w:val="18"/>
                <w:szCs w:val="18"/>
              </w:rPr>
            </w:pPr>
            <w:r w:rsidRPr="005C5ED6">
              <w:rPr>
                <w:sz w:val="18"/>
                <w:szCs w:val="18"/>
              </w:rPr>
              <w:t>630</w:t>
            </w:r>
          </w:p>
        </w:tc>
      </w:tr>
      <w:tr w:rsidR="00544EBE" w:rsidRPr="005C5ED6" w14:paraId="7B7992B6" w14:textId="77777777" w:rsidTr="00FE25D5">
        <w:tc>
          <w:tcPr>
            <w:tcW w:w="7652" w:type="dxa"/>
            <w:gridSpan w:val="3"/>
            <w:tcBorders>
              <w:top w:val="single" w:sz="12" w:space="0" w:color="auto"/>
              <w:left w:val="nil"/>
              <w:bottom w:val="nil"/>
              <w:right w:val="nil"/>
            </w:tcBorders>
            <w:hideMark/>
          </w:tcPr>
          <w:p w14:paraId="07F0675D" w14:textId="77777777" w:rsidR="00544EBE" w:rsidRPr="005C5ED6" w:rsidRDefault="00544EBE" w:rsidP="00FE25D5">
            <w:pPr>
              <w:spacing w:before="120" w:line="220" w:lineRule="exact"/>
              <w:ind w:right="113" w:firstLine="170"/>
              <w:rPr>
                <w:bCs/>
                <w:sz w:val="18"/>
                <w:szCs w:val="18"/>
              </w:rPr>
            </w:pPr>
            <w:r w:rsidRPr="005C5ED6">
              <w:rPr>
                <w:i/>
                <w:iCs/>
                <w:sz w:val="18"/>
                <w:szCs w:val="18"/>
              </w:rPr>
              <w:t>Примечание 1</w:t>
            </w:r>
            <w:r w:rsidRPr="005C5ED6">
              <w:rPr>
                <w:sz w:val="18"/>
                <w:szCs w:val="18"/>
              </w:rPr>
              <w:t>: Концентрация кремния в воде, использу</w:t>
            </w:r>
            <w:r>
              <w:rPr>
                <w:sz w:val="18"/>
                <w:szCs w:val="18"/>
              </w:rPr>
              <w:t>емой для увлажнения образца, не </w:t>
            </w:r>
            <w:r w:rsidRPr="005C5ED6">
              <w:rPr>
                <w:sz w:val="18"/>
                <w:szCs w:val="18"/>
              </w:rPr>
              <w:t>должна превышать 1 млн</w:t>
            </w:r>
            <w:r w:rsidRPr="005C5ED6">
              <w:rPr>
                <w:sz w:val="18"/>
                <w:szCs w:val="18"/>
                <w:vertAlign w:val="superscript"/>
              </w:rPr>
              <w:t>−1</w:t>
            </w:r>
            <w:r w:rsidRPr="005C5ED6">
              <w:rPr>
                <w:sz w:val="18"/>
                <w:szCs w:val="18"/>
              </w:rPr>
              <w:t>. Более высокое соде</w:t>
            </w:r>
            <w:r>
              <w:rPr>
                <w:sz w:val="18"/>
                <w:szCs w:val="18"/>
              </w:rPr>
              <w:t>ржание кремния может привести к </w:t>
            </w:r>
            <w:r w:rsidRPr="005C5ED6">
              <w:rPr>
                <w:sz w:val="18"/>
                <w:szCs w:val="18"/>
              </w:rPr>
              <w:t xml:space="preserve">образованию пятен на образцах и изменчивости результатов. Для получения воды требуемой чистоты может применяться </w:t>
            </w:r>
            <w:proofErr w:type="spellStart"/>
            <w:r w:rsidRPr="005C5ED6">
              <w:rPr>
                <w:sz w:val="18"/>
                <w:szCs w:val="18"/>
              </w:rPr>
              <w:t>дистиллирование</w:t>
            </w:r>
            <w:proofErr w:type="spellEnd"/>
            <w:r>
              <w:rPr>
                <w:sz w:val="18"/>
                <w:szCs w:val="18"/>
              </w:rPr>
              <w:t xml:space="preserve"> либо </w:t>
            </w:r>
            <w:proofErr w:type="spellStart"/>
            <w:r>
              <w:rPr>
                <w:sz w:val="18"/>
                <w:szCs w:val="18"/>
              </w:rPr>
              <w:t>деионизация</w:t>
            </w:r>
            <w:proofErr w:type="spellEnd"/>
            <w:r>
              <w:rPr>
                <w:sz w:val="18"/>
                <w:szCs w:val="18"/>
              </w:rPr>
              <w:t xml:space="preserve"> в сочетании с </w:t>
            </w:r>
            <w:r w:rsidRPr="005C5ED6">
              <w:rPr>
                <w:sz w:val="18"/>
                <w:szCs w:val="18"/>
              </w:rPr>
              <w:t>обратным осмосом.</w:t>
            </w:r>
          </w:p>
          <w:p w14:paraId="2CBA2065" w14:textId="77777777" w:rsidR="00544EBE" w:rsidRPr="005C5ED6" w:rsidRDefault="00544EBE" w:rsidP="00FE25D5">
            <w:pPr>
              <w:spacing w:after="120" w:line="220" w:lineRule="exact"/>
              <w:ind w:right="113" w:firstLine="171"/>
              <w:rPr>
                <w:bCs/>
                <w:sz w:val="18"/>
                <w:szCs w:val="18"/>
              </w:rPr>
            </w:pPr>
            <w:r w:rsidRPr="005C5ED6">
              <w:rPr>
                <w:i/>
                <w:iCs/>
                <w:sz w:val="18"/>
                <w:szCs w:val="18"/>
              </w:rPr>
              <w:t>Примечание 2</w:t>
            </w:r>
            <w:proofErr w:type="gramStart"/>
            <w:r w:rsidRPr="005C5ED6">
              <w:rPr>
                <w:sz w:val="18"/>
                <w:szCs w:val="18"/>
              </w:rPr>
              <w:t>: Хотя</w:t>
            </w:r>
            <w:proofErr w:type="gramEnd"/>
            <w:r w:rsidRPr="005C5ED6">
              <w:rPr>
                <w:sz w:val="18"/>
                <w:szCs w:val="18"/>
              </w:rPr>
              <w:t xml:space="preserve"> поверхностная плотность потока излучения должна устанавливаться на</w:t>
            </w:r>
            <w:r>
              <w:rPr>
                <w:sz w:val="18"/>
                <w:szCs w:val="18"/>
              </w:rPr>
              <w:t> </w:t>
            </w:r>
            <w:r w:rsidRPr="005C5ED6">
              <w:rPr>
                <w:sz w:val="18"/>
                <w:szCs w:val="18"/>
              </w:rPr>
              <w:t>вышеуказанных уровнях, различия в сроках службы и проницаемости фильтров, а также в калибровке, как правило, приводят к тому, что отклонение поверхностной плотности потока излучения составляет порядка ±10%.</w:t>
            </w:r>
          </w:p>
        </w:tc>
      </w:tr>
    </w:tbl>
    <w:p w14:paraId="01FE5006" w14:textId="77777777" w:rsidR="00544EBE" w:rsidRPr="006B4D3F" w:rsidRDefault="00544EBE" w:rsidP="00544EBE">
      <w:pPr>
        <w:pStyle w:val="SingleTxtGR"/>
        <w:tabs>
          <w:tab w:val="clear" w:pos="1701"/>
        </w:tabs>
        <w:spacing w:before="120"/>
        <w:ind w:left="2268" w:hanging="1134"/>
        <w:rPr>
          <w:bCs/>
        </w:rPr>
      </w:pPr>
      <w:r w:rsidRPr="006B4D3F">
        <w:t>5.2</w:t>
      </w:r>
      <w:r w:rsidRPr="006B4D3F">
        <w:tab/>
        <w:t>Источник света</w:t>
      </w:r>
    </w:p>
    <w:p w14:paraId="1450AC0E" w14:textId="77777777" w:rsidR="00544EBE" w:rsidRPr="006B4D3F" w:rsidRDefault="00544EBE" w:rsidP="00544EBE">
      <w:pPr>
        <w:pStyle w:val="SingleTxtGR"/>
        <w:tabs>
          <w:tab w:val="clear" w:pos="1701"/>
        </w:tabs>
        <w:ind w:left="2268" w:hanging="1134"/>
        <w:rPr>
          <w:bCs/>
        </w:rPr>
      </w:pPr>
      <w:r>
        <w:tab/>
      </w:r>
      <w:r w:rsidRPr="006B4D3F">
        <w:t>Источник света состоит из ксеноновой дуговой лампы с коррелированной цветовой температурой 5 500 К−6 500 К, размер которой будет зависеть от типа используемого аппарата. Ксеноновая дуговая лампа должна быть оснащена фильтрами, которые позволяют соответствующим образом воспроизводить солнечную радиацию, пропускаемую обычным оконным стеклом. В таблице 3 указаны требуемые значения относительной поверхностной плотности потока отфильтрованного излучения ксеноновой дуги. Поставщик экспонирующего устройства несет ответственность за представление необходимых свидетельств, подтверждающих, что фильтры, поставляемые им для применения при экспонировании образцов в ходе испытаний, удовлетворяют требова</w:t>
      </w:r>
      <w:r>
        <w:t>ниям, предусмотренным в таблице </w:t>
      </w:r>
      <w:r w:rsidRPr="006B4D3F">
        <w:t>A22-3.</w:t>
      </w:r>
      <w:bookmarkStart w:id="19" w:name="_Toc429642189"/>
    </w:p>
    <w:p w14:paraId="75E55F90" w14:textId="77777777" w:rsidR="00544EBE" w:rsidRPr="00170850" w:rsidRDefault="00544EBE" w:rsidP="00544EBE">
      <w:pPr>
        <w:pStyle w:val="H23GR"/>
        <w:rPr>
          <w:bCs/>
        </w:rPr>
      </w:pPr>
      <w:r>
        <w:lastRenderedPageBreak/>
        <w:tab/>
      </w:r>
      <w:r>
        <w:tab/>
      </w:r>
      <w:r w:rsidRPr="00BB3EFE">
        <w:rPr>
          <w:b w:val="0"/>
        </w:rPr>
        <w:t>Таблица A22-3</w:t>
      </w:r>
      <w:r w:rsidRPr="00BB3EFE">
        <w:rPr>
          <w:b w:val="0"/>
        </w:rPr>
        <w:br/>
      </w:r>
      <w:r>
        <w:tab/>
      </w:r>
      <w:r w:rsidRPr="00170850">
        <w:rPr>
          <w:bCs/>
        </w:rPr>
        <w:t>Требуемые значения относительной поверхностной плотности потока излучения для фильтров из оконного стекла</w:t>
      </w:r>
      <w:r>
        <w:rPr>
          <w:bCs/>
        </w:rPr>
        <w:t xml:space="preserve"> </w:t>
      </w:r>
      <w:r w:rsidRPr="00BD5BF3">
        <w:rPr>
          <w:bCs/>
        </w:rPr>
        <w:t>a, b, c, d, e</w:t>
      </w:r>
      <w:r w:rsidRPr="00170850">
        <w:rPr>
          <w:bCs/>
        </w:rPr>
        <w:t xml:space="preserve">, применяемых в устройствах </w:t>
      </w:r>
      <w:r>
        <w:rPr>
          <w:bCs/>
        </w:rPr>
        <w:br/>
      </w:r>
      <w:r w:rsidRPr="00170850">
        <w:rPr>
          <w:bCs/>
        </w:rPr>
        <w:t>с ксеноновой дуговой лампой, предусмотренных настоящим стандартом</w:t>
      </w:r>
      <w:bookmarkEnd w:id="19"/>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143"/>
        <w:gridCol w:w="2048"/>
        <w:gridCol w:w="1209"/>
      </w:tblGrid>
      <w:tr w:rsidR="00544EBE" w:rsidRPr="0021480A" w14:paraId="7994CEC3" w14:textId="77777777" w:rsidTr="00FE25D5">
        <w:trPr>
          <w:tblHeader/>
        </w:trPr>
        <w:tc>
          <w:tcPr>
            <w:tcW w:w="2965" w:type="dxa"/>
            <w:tcBorders>
              <w:top w:val="single" w:sz="2" w:space="0" w:color="auto"/>
              <w:left w:val="single" w:sz="2" w:space="0" w:color="auto"/>
              <w:bottom w:val="single" w:sz="12" w:space="0" w:color="auto"/>
              <w:right w:val="single" w:sz="2" w:space="0" w:color="auto"/>
            </w:tcBorders>
            <w:vAlign w:val="bottom"/>
            <w:hideMark/>
          </w:tcPr>
          <w:p w14:paraId="7B901D48" w14:textId="77777777" w:rsidR="00544EBE" w:rsidRPr="0021480A" w:rsidRDefault="00544EBE" w:rsidP="00FE25D5">
            <w:pPr>
              <w:keepNext/>
              <w:keepLines/>
              <w:autoSpaceDE w:val="0"/>
              <w:autoSpaceDN w:val="0"/>
              <w:adjustRightInd w:val="0"/>
              <w:spacing w:after="120"/>
              <w:ind w:left="113" w:right="113"/>
              <w:rPr>
                <w:rFonts w:eastAsia="MS Mincho"/>
                <w:i/>
                <w:sz w:val="16"/>
                <w:szCs w:val="16"/>
              </w:rPr>
            </w:pPr>
            <w:r w:rsidRPr="0021480A">
              <w:rPr>
                <w:i/>
                <w:iCs/>
                <w:sz w:val="16"/>
                <w:szCs w:val="16"/>
              </w:rPr>
              <w:t>Спектральная ширина пропускания для</w:t>
            </w:r>
            <w:r>
              <w:rPr>
                <w:i/>
                <w:iCs/>
                <w:sz w:val="16"/>
                <w:szCs w:val="16"/>
              </w:rPr>
              <w:t> </w:t>
            </w:r>
            <w:r w:rsidRPr="0021480A">
              <w:rPr>
                <w:i/>
                <w:iCs/>
                <w:sz w:val="16"/>
                <w:szCs w:val="16"/>
              </w:rPr>
              <w:t xml:space="preserve">диапазонов длин волн, λ, в </w:t>
            </w:r>
            <w:proofErr w:type="spellStart"/>
            <w:r w:rsidRPr="0021480A">
              <w:rPr>
                <w:i/>
                <w:iCs/>
                <w:sz w:val="16"/>
                <w:szCs w:val="16"/>
              </w:rPr>
              <w:t>нм</w:t>
            </w:r>
            <w:proofErr w:type="spellEnd"/>
          </w:p>
        </w:tc>
        <w:tc>
          <w:tcPr>
            <w:tcW w:w="1143" w:type="dxa"/>
            <w:tcBorders>
              <w:top w:val="single" w:sz="2" w:space="0" w:color="auto"/>
              <w:left w:val="single" w:sz="2" w:space="0" w:color="auto"/>
              <w:bottom w:val="single" w:sz="12" w:space="0" w:color="auto"/>
              <w:right w:val="single" w:sz="2" w:space="0" w:color="auto"/>
            </w:tcBorders>
            <w:vAlign w:val="bottom"/>
            <w:hideMark/>
          </w:tcPr>
          <w:p w14:paraId="62C04AAA" w14:textId="77777777" w:rsidR="00544EBE" w:rsidRPr="0021480A" w:rsidRDefault="00544EBE" w:rsidP="00FE25D5">
            <w:pPr>
              <w:keepNext/>
              <w:keepLines/>
              <w:autoSpaceDE w:val="0"/>
              <w:autoSpaceDN w:val="0"/>
              <w:adjustRightInd w:val="0"/>
              <w:spacing w:after="120"/>
              <w:ind w:left="113" w:right="113"/>
              <w:jc w:val="right"/>
              <w:rPr>
                <w:rFonts w:eastAsia="MS Mincho"/>
                <w:i/>
                <w:sz w:val="16"/>
                <w:szCs w:val="16"/>
              </w:rPr>
            </w:pPr>
            <w:proofErr w:type="spellStart"/>
            <w:r w:rsidRPr="0021480A">
              <w:rPr>
                <w:i/>
                <w:iCs/>
                <w:sz w:val="16"/>
                <w:szCs w:val="16"/>
              </w:rPr>
              <w:t>Минимум</w:t>
            </w:r>
            <w:r w:rsidRPr="0021480A">
              <w:rPr>
                <w:i/>
                <w:iCs/>
                <w:sz w:val="16"/>
                <w:szCs w:val="16"/>
                <w:vertAlign w:val="superscript"/>
              </w:rPr>
              <w:t>c</w:t>
            </w:r>
            <w:proofErr w:type="spellEnd"/>
            <w:r w:rsidRPr="0021480A">
              <w:rPr>
                <w:i/>
                <w:iCs/>
                <w:sz w:val="16"/>
                <w:szCs w:val="16"/>
              </w:rPr>
              <w:t>, %</w:t>
            </w:r>
          </w:p>
        </w:tc>
        <w:tc>
          <w:tcPr>
            <w:tcW w:w="2048" w:type="dxa"/>
            <w:tcBorders>
              <w:top w:val="single" w:sz="2" w:space="0" w:color="auto"/>
              <w:left w:val="single" w:sz="2" w:space="0" w:color="auto"/>
              <w:bottom w:val="single" w:sz="12" w:space="0" w:color="auto"/>
              <w:right w:val="single" w:sz="2" w:space="0" w:color="auto"/>
            </w:tcBorders>
            <w:vAlign w:val="bottom"/>
            <w:hideMark/>
          </w:tcPr>
          <w:p w14:paraId="05FD512D" w14:textId="77777777" w:rsidR="00544EBE" w:rsidRPr="0021480A" w:rsidRDefault="00544EBE" w:rsidP="00FE25D5">
            <w:pPr>
              <w:keepNext/>
              <w:keepLines/>
              <w:autoSpaceDE w:val="0"/>
              <w:autoSpaceDN w:val="0"/>
              <w:adjustRightInd w:val="0"/>
              <w:spacing w:after="120"/>
              <w:ind w:left="113" w:right="113"/>
              <w:jc w:val="right"/>
              <w:rPr>
                <w:rFonts w:eastAsia="MS Mincho"/>
                <w:i/>
                <w:sz w:val="16"/>
                <w:szCs w:val="16"/>
              </w:rPr>
            </w:pPr>
            <w:r w:rsidRPr="0021480A">
              <w:rPr>
                <w:i/>
                <w:iCs/>
                <w:sz w:val="16"/>
                <w:szCs w:val="16"/>
              </w:rPr>
              <w:t xml:space="preserve">МКО № 85, таблица 4, плюс оконное </w:t>
            </w:r>
            <w:proofErr w:type="spellStart"/>
            <w:r w:rsidRPr="0021480A">
              <w:rPr>
                <w:i/>
                <w:iCs/>
                <w:sz w:val="16"/>
                <w:szCs w:val="16"/>
              </w:rPr>
              <w:t>стекло</w:t>
            </w:r>
            <w:r w:rsidRPr="0021480A">
              <w:rPr>
                <w:i/>
                <w:iCs/>
                <w:sz w:val="16"/>
                <w:szCs w:val="16"/>
                <w:vertAlign w:val="superscript"/>
              </w:rPr>
              <w:t>d</w:t>
            </w:r>
            <w:proofErr w:type="spellEnd"/>
            <w:r w:rsidRPr="0021480A">
              <w:rPr>
                <w:i/>
                <w:iCs/>
                <w:sz w:val="16"/>
                <w:szCs w:val="16"/>
                <w:vertAlign w:val="superscript"/>
              </w:rPr>
              <w:t>, e</w:t>
            </w:r>
            <w:r w:rsidRPr="0021480A">
              <w:rPr>
                <w:i/>
                <w:iCs/>
                <w:sz w:val="16"/>
                <w:szCs w:val="16"/>
              </w:rPr>
              <w:t>, %</w:t>
            </w:r>
          </w:p>
        </w:tc>
        <w:tc>
          <w:tcPr>
            <w:tcW w:w="1209" w:type="dxa"/>
            <w:tcBorders>
              <w:top w:val="single" w:sz="2" w:space="0" w:color="auto"/>
              <w:left w:val="single" w:sz="2" w:space="0" w:color="auto"/>
              <w:bottom w:val="single" w:sz="12" w:space="0" w:color="auto"/>
              <w:right w:val="single" w:sz="2" w:space="0" w:color="auto"/>
            </w:tcBorders>
            <w:vAlign w:val="bottom"/>
            <w:hideMark/>
          </w:tcPr>
          <w:p w14:paraId="621FD0A9" w14:textId="77777777" w:rsidR="00544EBE" w:rsidRPr="0021480A" w:rsidRDefault="00544EBE" w:rsidP="00FE25D5">
            <w:pPr>
              <w:keepNext/>
              <w:keepLines/>
              <w:autoSpaceDE w:val="0"/>
              <w:autoSpaceDN w:val="0"/>
              <w:adjustRightInd w:val="0"/>
              <w:spacing w:after="120"/>
              <w:ind w:left="113" w:right="113"/>
              <w:jc w:val="right"/>
              <w:rPr>
                <w:rFonts w:eastAsia="MS Mincho"/>
                <w:i/>
                <w:sz w:val="16"/>
                <w:szCs w:val="16"/>
              </w:rPr>
            </w:pPr>
            <w:proofErr w:type="spellStart"/>
            <w:r w:rsidRPr="0021480A">
              <w:rPr>
                <w:i/>
                <w:iCs/>
                <w:sz w:val="16"/>
                <w:szCs w:val="16"/>
              </w:rPr>
              <w:t>Максимум</w:t>
            </w:r>
            <w:r w:rsidRPr="0021480A">
              <w:rPr>
                <w:i/>
                <w:iCs/>
                <w:sz w:val="16"/>
                <w:szCs w:val="16"/>
                <w:vertAlign w:val="superscript"/>
              </w:rPr>
              <w:t>c</w:t>
            </w:r>
            <w:proofErr w:type="spellEnd"/>
            <w:r w:rsidRPr="0021480A">
              <w:rPr>
                <w:i/>
                <w:iCs/>
                <w:sz w:val="16"/>
                <w:szCs w:val="16"/>
              </w:rPr>
              <w:t>, %</w:t>
            </w:r>
          </w:p>
        </w:tc>
      </w:tr>
      <w:tr w:rsidR="00544EBE" w:rsidRPr="0021480A" w14:paraId="2F485DA9" w14:textId="77777777" w:rsidTr="00FE25D5">
        <w:tc>
          <w:tcPr>
            <w:tcW w:w="2965" w:type="dxa"/>
            <w:tcBorders>
              <w:top w:val="single" w:sz="12" w:space="0" w:color="auto"/>
              <w:left w:val="single" w:sz="2" w:space="0" w:color="auto"/>
              <w:bottom w:val="single" w:sz="2" w:space="0" w:color="auto"/>
              <w:right w:val="single" w:sz="2" w:space="0" w:color="auto"/>
            </w:tcBorders>
            <w:hideMark/>
          </w:tcPr>
          <w:p w14:paraId="5CCD1A34" w14:textId="77777777" w:rsidR="00544EBE" w:rsidRPr="0021480A" w:rsidRDefault="00544EBE" w:rsidP="00FE25D5">
            <w:pPr>
              <w:keepNext/>
              <w:keepLines/>
              <w:autoSpaceDE w:val="0"/>
              <w:autoSpaceDN w:val="0"/>
              <w:adjustRightInd w:val="0"/>
              <w:spacing w:after="120"/>
              <w:ind w:left="113" w:right="113"/>
              <w:rPr>
                <w:rFonts w:eastAsia="MS Mincho"/>
                <w:bCs/>
                <w:sz w:val="18"/>
                <w:szCs w:val="18"/>
              </w:rPr>
            </w:pPr>
            <w:r w:rsidRPr="0021480A">
              <w:rPr>
                <w:sz w:val="18"/>
                <w:szCs w:val="18"/>
              </w:rPr>
              <w:t xml:space="preserve">l </w:t>
            </w:r>
            <w:proofErr w:type="gramStart"/>
            <w:r w:rsidRPr="0021480A">
              <w:rPr>
                <w:sz w:val="18"/>
                <w:szCs w:val="18"/>
              </w:rPr>
              <w:t>&lt; 300</w:t>
            </w:r>
            <w:proofErr w:type="gramEnd"/>
          </w:p>
        </w:tc>
        <w:tc>
          <w:tcPr>
            <w:tcW w:w="1143" w:type="dxa"/>
            <w:tcBorders>
              <w:top w:val="single" w:sz="12" w:space="0" w:color="auto"/>
              <w:left w:val="single" w:sz="2" w:space="0" w:color="auto"/>
              <w:bottom w:val="single" w:sz="2" w:space="0" w:color="auto"/>
              <w:right w:val="single" w:sz="2" w:space="0" w:color="auto"/>
            </w:tcBorders>
            <w:vAlign w:val="bottom"/>
          </w:tcPr>
          <w:p w14:paraId="43733766"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lang w:eastAsia="ja-JP"/>
              </w:rPr>
            </w:pPr>
          </w:p>
        </w:tc>
        <w:tc>
          <w:tcPr>
            <w:tcW w:w="2048" w:type="dxa"/>
            <w:tcBorders>
              <w:top w:val="single" w:sz="12" w:space="0" w:color="auto"/>
              <w:left w:val="single" w:sz="2" w:space="0" w:color="auto"/>
              <w:bottom w:val="single" w:sz="2" w:space="0" w:color="auto"/>
              <w:right w:val="single" w:sz="2" w:space="0" w:color="auto"/>
            </w:tcBorders>
            <w:vAlign w:val="bottom"/>
          </w:tcPr>
          <w:p w14:paraId="36211D38"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lang w:eastAsia="ja-JP"/>
              </w:rPr>
            </w:pPr>
          </w:p>
        </w:tc>
        <w:tc>
          <w:tcPr>
            <w:tcW w:w="1209" w:type="dxa"/>
            <w:tcBorders>
              <w:top w:val="single" w:sz="12" w:space="0" w:color="auto"/>
              <w:left w:val="single" w:sz="2" w:space="0" w:color="auto"/>
              <w:bottom w:val="single" w:sz="2" w:space="0" w:color="auto"/>
              <w:right w:val="single" w:sz="2" w:space="0" w:color="auto"/>
            </w:tcBorders>
            <w:vAlign w:val="bottom"/>
            <w:hideMark/>
          </w:tcPr>
          <w:p w14:paraId="2F6ACD07" w14:textId="77777777" w:rsidR="00544EBE" w:rsidRPr="0021480A" w:rsidRDefault="00544EBE" w:rsidP="00FE25D5">
            <w:pPr>
              <w:keepNext/>
              <w:keepLines/>
              <w:autoSpaceDE w:val="0"/>
              <w:autoSpaceDN w:val="0"/>
              <w:adjustRightInd w:val="0"/>
              <w:spacing w:after="120"/>
              <w:ind w:left="113" w:right="113"/>
              <w:jc w:val="right"/>
              <w:rPr>
                <w:rFonts w:eastAsia="MS Mincho"/>
                <w:sz w:val="18"/>
                <w:szCs w:val="18"/>
              </w:rPr>
            </w:pPr>
            <w:r w:rsidRPr="0021480A">
              <w:rPr>
                <w:sz w:val="18"/>
                <w:szCs w:val="18"/>
              </w:rPr>
              <w:t>0,29</w:t>
            </w:r>
          </w:p>
        </w:tc>
      </w:tr>
      <w:tr w:rsidR="00544EBE" w:rsidRPr="0021480A" w14:paraId="7ED437E1" w14:textId="77777777" w:rsidTr="00FE25D5">
        <w:tc>
          <w:tcPr>
            <w:tcW w:w="2965" w:type="dxa"/>
            <w:tcBorders>
              <w:top w:val="single" w:sz="2" w:space="0" w:color="auto"/>
              <w:left w:val="single" w:sz="2" w:space="0" w:color="auto"/>
              <w:bottom w:val="single" w:sz="2" w:space="0" w:color="auto"/>
              <w:right w:val="single" w:sz="2" w:space="0" w:color="auto"/>
            </w:tcBorders>
            <w:hideMark/>
          </w:tcPr>
          <w:p w14:paraId="063DE740" w14:textId="77777777" w:rsidR="00544EBE" w:rsidRPr="0021480A" w:rsidRDefault="00544EBE" w:rsidP="00FE25D5">
            <w:pPr>
              <w:keepNext/>
              <w:keepLines/>
              <w:autoSpaceDE w:val="0"/>
              <w:autoSpaceDN w:val="0"/>
              <w:adjustRightInd w:val="0"/>
              <w:spacing w:after="120"/>
              <w:ind w:left="113" w:right="113"/>
              <w:rPr>
                <w:rFonts w:eastAsia="MS Mincho"/>
                <w:bCs/>
                <w:sz w:val="18"/>
                <w:szCs w:val="18"/>
              </w:rPr>
            </w:pPr>
            <w:r w:rsidRPr="0021480A">
              <w:rPr>
                <w:sz w:val="18"/>
                <w:szCs w:val="18"/>
              </w:rPr>
              <w:t>300 ≤ λ ≤ 320</w:t>
            </w:r>
          </w:p>
        </w:tc>
        <w:tc>
          <w:tcPr>
            <w:tcW w:w="1143" w:type="dxa"/>
            <w:tcBorders>
              <w:top w:val="single" w:sz="2" w:space="0" w:color="auto"/>
              <w:left w:val="single" w:sz="2" w:space="0" w:color="auto"/>
              <w:bottom w:val="single" w:sz="2" w:space="0" w:color="auto"/>
              <w:right w:val="single" w:sz="2" w:space="0" w:color="auto"/>
            </w:tcBorders>
            <w:vAlign w:val="bottom"/>
            <w:hideMark/>
          </w:tcPr>
          <w:p w14:paraId="0FDD4756"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0,1</w:t>
            </w:r>
          </w:p>
        </w:tc>
        <w:tc>
          <w:tcPr>
            <w:tcW w:w="2048" w:type="dxa"/>
            <w:tcBorders>
              <w:top w:val="single" w:sz="2" w:space="0" w:color="auto"/>
              <w:left w:val="single" w:sz="2" w:space="0" w:color="auto"/>
              <w:bottom w:val="single" w:sz="2" w:space="0" w:color="auto"/>
              <w:right w:val="single" w:sz="2" w:space="0" w:color="auto"/>
            </w:tcBorders>
            <w:vAlign w:val="bottom"/>
            <w:hideMark/>
          </w:tcPr>
          <w:p w14:paraId="370673DA"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≤1</w:t>
            </w:r>
          </w:p>
        </w:tc>
        <w:tc>
          <w:tcPr>
            <w:tcW w:w="1209" w:type="dxa"/>
            <w:tcBorders>
              <w:top w:val="single" w:sz="2" w:space="0" w:color="auto"/>
              <w:left w:val="single" w:sz="2" w:space="0" w:color="auto"/>
              <w:bottom w:val="single" w:sz="2" w:space="0" w:color="auto"/>
              <w:right w:val="single" w:sz="2" w:space="0" w:color="auto"/>
            </w:tcBorders>
            <w:vAlign w:val="bottom"/>
            <w:hideMark/>
          </w:tcPr>
          <w:p w14:paraId="0D974239" w14:textId="77777777" w:rsidR="00544EBE" w:rsidRPr="0021480A" w:rsidRDefault="00544EBE" w:rsidP="00FE25D5">
            <w:pPr>
              <w:keepNext/>
              <w:keepLines/>
              <w:autoSpaceDE w:val="0"/>
              <w:autoSpaceDN w:val="0"/>
              <w:adjustRightInd w:val="0"/>
              <w:spacing w:after="120"/>
              <w:ind w:left="113" w:right="113"/>
              <w:jc w:val="right"/>
              <w:rPr>
                <w:rFonts w:eastAsia="MS Mincho"/>
                <w:sz w:val="18"/>
                <w:szCs w:val="18"/>
              </w:rPr>
            </w:pPr>
            <w:r w:rsidRPr="0021480A">
              <w:rPr>
                <w:sz w:val="18"/>
                <w:szCs w:val="18"/>
              </w:rPr>
              <w:t>2,8</w:t>
            </w:r>
          </w:p>
        </w:tc>
      </w:tr>
      <w:tr w:rsidR="00544EBE" w:rsidRPr="0021480A" w14:paraId="2508114C" w14:textId="77777777" w:rsidTr="00FE25D5">
        <w:tc>
          <w:tcPr>
            <w:tcW w:w="2965" w:type="dxa"/>
            <w:tcBorders>
              <w:top w:val="single" w:sz="2" w:space="0" w:color="auto"/>
              <w:left w:val="single" w:sz="2" w:space="0" w:color="auto"/>
              <w:bottom w:val="single" w:sz="2" w:space="0" w:color="auto"/>
              <w:right w:val="single" w:sz="2" w:space="0" w:color="auto"/>
            </w:tcBorders>
            <w:hideMark/>
          </w:tcPr>
          <w:p w14:paraId="2E70B544" w14:textId="77777777" w:rsidR="00544EBE" w:rsidRPr="0021480A" w:rsidRDefault="00544EBE" w:rsidP="00FE25D5">
            <w:pPr>
              <w:keepNext/>
              <w:keepLines/>
              <w:autoSpaceDE w:val="0"/>
              <w:autoSpaceDN w:val="0"/>
              <w:adjustRightInd w:val="0"/>
              <w:spacing w:after="120"/>
              <w:ind w:left="113" w:right="113"/>
              <w:rPr>
                <w:rFonts w:eastAsia="MS Mincho"/>
                <w:bCs/>
                <w:sz w:val="18"/>
                <w:szCs w:val="18"/>
              </w:rPr>
            </w:pPr>
            <w:r w:rsidRPr="0021480A">
              <w:rPr>
                <w:sz w:val="18"/>
                <w:szCs w:val="18"/>
              </w:rPr>
              <w:t xml:space="preserve">320 </w:t>
            </w:r>
            <w:proofErr w:type="gramStart"/>
            <w:r w:rsidRPr="0021480A">
              <w:rPr>
                <w:sz w:val="18"/>
                <w:szCs w:val="18"/>
              </w:rPr>
              <w:t>&lt; λ</w:t>
            </w:r>
            <w:proofErr w:type="gramEnd"/>
            <w:r w:rsidRPr="0021480A">
              <w:rPr>
                <w:sz w:val="18"/>
                <w:szCs w:val="18"/>
              </w:rPr>
              <w:t xml:space="preserve"> ≤ 360</w:t>
            </w:r>
          </w:p>
        </w:tc>
        <w:tc>
          <w:tcPr>
            <w:tcW w:w="1143" w:type="dxa"/>
            <w:tcBorders>
              <w:top w:val="single" w:sz="2" w:space="0" w:color="auto"/>
              <w:left w:val="single" w:sz="2" w:space="0" w:color="auto"/>
              <w:bottom w:val="single" w:sz="2" w:space="0" w:color="auto"/>
              <w:right w:val="single" w:sz="2" w:space="0" w:color="auto"/>
            </w:tcBorders>
            <w:vAlign w:val="bottom"/>
            <w:hideMark/>
          </w:tcPr>
          <w:p w14:paraId="34E6B55D"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23,8</w:t>
            </w:r>
          </w:p>
        </w:tc>
        <w:tc>
          <w:tcPr>
            <w:tcW w:w="2048" w:type="dxa"/>
            <w:tcBorders>
              <w:top w:val="single" w:sz="2" w:space="0" w:color="auto"/>
              <w:left w:val="single" w:sz="2" w:space="0" w:color="auto"/>
              <w:bottom w:val="single" w:sz="2" w:space="0" w:color="auto"/>
              <w:right w:val="single" w:sz="2" w:space="0" w:color="auto"/>
            </w:tcBorders>
            <w:vAlign w:val="bottom"/>
            <w:hideMark/>
          </w:tcPr>
          <w:p w14:paraId="11C88B74"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33,1</w:t>
            </w:r>
          </w:p>
        </w:tc>
        <w:tc>
          <w:tcPr>
            <w:tcW w:w="1209" w:type="dxa"/>
            <w:tcBorders>
              <w:top w:val="single" w:sz="2" w:space="0" w:color="auto"/>
              <w:left w:val="single" w:sz="2" w:space="0" w:color="auto"/>
              <w:bottom w:val="single" w:sz="2" w:space="0" w:color="auto"/>
              <w:right w:val="single" w:sz="2" w:space="0" w:color="auto"/>
            </w:tcBorders>
            <w:vAlign w:val="bottom"/>
            <w:hideMark/>
          </w:tcPr>
          <w:p w14:paraId="559A8C60" w14:textId="77777777" w:rsidR="00544EBE" w:rsidRPr="0021480A" w:rsidRDefault="00544EBE" w:rsidP="00FE25D5">
            <w:pPr>
              <w:keepNext/>
              <w:keepLines/>
              <w:autoSpaceDE w:val="0"/>
              <w:autoSpaceDN w:val="0"/>
              <w:adjustRightInd w:val="0"/>
              <w:spacing w:after="120"/>
              <w:ind w:left="113" w:right="113"/>
              <w:jc w:val="right"/>
              <w:rPr>
                <w:rFonts w:eastAsia="MS Mincho"/>
                <w:sz w:val="18"/>
                <w:szCs w:val="18"/>
              </w:rPr>
            </w:pPr>
            <w:r w:rsidRPr="0021480A">
              <w:rPr>
                <w:sz w:val="18"/>
                <w:szCs w:val="18"/>
              </w:rPr>
              <w:t>35,5</w:t>
            </w:r>
          </w:p>
        </w:tc>
      </w:tr>
      <w:tr w:rsidR="00544EBE" w:rsidRPr="0021480A" w14:paraId="5BD75AAF" w14:textId="77777777" w:rsidTr="00FE25D5">
        <w:tc>
          <w:tcPr>
            <w:tcW w:w="2965" w:type="dxa"/>
            <w:tcBorders>
              <w:top w:val="single" w:sz="2" w:space="0" w:color="auto"/>
              <w:left w:val="single" w:sz="2" w:space="0" w:color="auto"/>
              <w:bottom w:val="single" w:sz="12" w:space="0" w:color="auto"/>
              <w:right w:val="single" w:sz="2" w:space="0" w:color="auto"/>
            </w:tcBorders>
            <w:hideMark/>
          </w:tcPr>
          <w:p w14:paraId="418C62F5" w14:textId="77777777" w:rsidR="00544EBE" w:rsidRPr="0021480A" w:rsidRDefault="00544EBE" w:rsidP="00FE25D5">
            <w:pPr>
              <w:keepNext/>
              <w:keepLines/>
              <w:autoSpaceDE w:val="0"/>
              <w:autoSpaceDN w:val="0"/>
              <w:adjustRightInd w:val="0"/>
              <w:spacing w:after="120"/>
              <w:ind w:left="113" w:right="113"/>
              <w:rPr>
                <w:rFonts w:eastAsia="MS Mincho"/>
                <w:bCs/>
                <w:sz w:val="18"/>
                <w:szCs w:val="18"/>
              </w:rPr>
            </w:pPr>
            <w:r w:rsidRPr="0021480A">
              <w:rPr>
                <w:sz w:val="18"/>
                <w:szCs w:val="18"/>
              </w:rPr>
              <w:t xml:space="preserve">360 </w:t>
            </w:r>
            <w:proofErr w:type="gramStart"/>
            <w:r w:rsidRPr="0021480A">
              <w:rPr>
                <w:sz w:val="18"/>
                <w:szCs w:val="18"/>
              </w:rPr>
              <w:t>&lt; λ</w:t>
            </w:r>
            <w:proofErr w:type="gramEnd"/>
            <w:r w:rsidRPr="0021480A">
              <w:rPr>
                <w:sz w:val="18"/>
                <w:szCs w:val="18"/>
              </w:rPr>
              <w:t xml:space="preserve"> ≤400</w:t>
            </w:r>
          </w:p>
        </w:tc>
        <w:tc>
          <w:tcPr>
            <w:tcW w:w="1143" w:type="dxa"/>
            <w:tcBorders>
              <w:top w:val="single" w:sz="2" w:space="0" w:color="auto"/>
              <w:left w:val="single" w:sz="2" w:space="0" w:color="auto"/>
              <w:bottom w:val="single" w:sz="12" w:space="0" w:color="auto"/>
              <w:right w:val="single" w:sz="2" w:space="0" w:color="auto"/>
            </w:tcBorders>
            <w:vAlign w:val="bottom"/>
            <w:hideMark/>
          </w:tcPr>
          <w:p w14:paraId="41BD1C62"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62,4</w:t>
            </w:r>
          </w:p>
        </w:tc>
        <w:tc>
          <w:tcPr>
            <w:tcW w:w="2048" w:type="dxa"/>
            <w:tcBorders>
              <w:top w:val="single" w:sz="2" w:space="0" w:color="auto"/>
              <w:left w:val="single" w:sz="2" w:space="0" w:color="auto"/>
              <w:bottom w:val="single" w:sz="12" w:space="0" w:color="auto"/>
              <w:right w:val="single" w:sz="2" w:space="0" w:color="auto"/>
            </w:tcBorders>
            <w:vAlign w:val="bottom"/>
            <w:hideMark/>
          </w:tcPr>
          <w:p w14:paraId="0EF6AB1B" w14:textId="77777777" w:rsidR="00544EBE" w:rsidRPr="0021480A" w:rsidRDefault="00544EBE" w:rsidP="00FE25D5">
            <w:pPr>
              <w:keepNext/>
              <w:keepLines/>
              <w:autoSpaceDE w:val="0"/>
              <w:autoSpaceDN w:val="0"/>
              <w:adjustRightInd w:val="0"/>
              <w:spacing w:after="120"/>
              <w:ind w:left="113" w:right="113"/>
              <w:jc w:val="right"/>
              <w:rPr>
                <w:rFonts w:eastAsia="MS Mincho"/>
                <w:bCs/>
                <w:sz w:val="18"/>
                <w:szCs w:val="18"/>
              </w:rPr>
            </w:pPr>
            <w:r w:rsidRPr="0021480A">
              <w:rPr>
                <w:sz w:val="18"/>
                <w:szCs w:val="18"/>
              </w:rPr>
              <w:t>66,0</w:t>
            </w:r>
          </w:p>
        </w:tc>
        <w:tc>
          <w:tcPr>
            <w:tcW w:w="1209" w:type="dxa"/>
            <w:tcBorders>
              <w:top w:val="single" w:sz="2" w:space="0" w:color="auto"/>
              <w:left w:val="single" w:sz="2" w:space="0" w:color="auto"/>
              <w:bottom w:val="single" w:sz="12" w:space="0" w:color="auto"/>
              <w:right w:val="single" w:sz="2" w:space="0" w:color="auto"/>
            </w:tcBorders>
            <w:vAlign w:val="bottom"/>
            <w:hideMark/>
          </w:tcPr>
          <w:p w14:paraId="280ED392" w14:textId="77777777" w:rsidR="00544EBE" w:rsidRPr="0021480A" w:rsidRDefault="00544EBE" w:rsidP="00FE25D5">
            <w:pPr>
              <w:keepNext/>
              <w:keepLines/>
              <w:autoSpaceDE w:val="0"/>
              <w:autoSpaceDN w:val="0"/>
              <w:adjustRightInd w:val="0"/>
              <w:spacing w:after="120"/>
              <w:ind w:left="113" w:right="113"/>
              <w:jc w:val="right"/>
              <w:rPr>
                <w:rFonts w:eastAsia="MS Mincho"/>
                <w:sz w:val="18"/>
                <w:szCs w:val="18"/>
              </w:rPr>
            </w:pPr>
            <w:r w:rsidRPr="0021480A">
              <w:rPr>
                <w:sz w:val="18"/>
                <w:szCs w:val="18"/>
              </w:rPr>
              <w:t>76,2</w:t>
            </w:r>
          </w:p>
        </w:tc>
      </w:tr>
      <w:tr w:rsidR="00544EBE" w:rsidRPr="006B4D3F" w14:paraId="24CBA898" w14:textId="77777777" w:rsidTr="00FE25D5">
        <w:tc>
          <w:tcPr>
            <w:tcW w:w="7365" w:type="dxa"/>
            <w:gridSpan w:val="4"/>
            <w:tcBorders>
              <w:top w:val="single" w:sz="12" w:space="0" w:color="auto"/>
              <w:left w:val="nil"/>
              <w:bottom w:val="nil"/>
              <w:right w:val="nil"/>
            </w:tcBorders>
            <w:hideMark/>
          </w:tcPr>
          <w:p w14:paraId="6FBED2D3" w14:textId="77777777" w:rsidR="00544EBE" w:rsidRPr="0021480A" w:rsidRDefault="00544EBE" w:rsidP="00FE25D5">
            <w:pPr>
              <w:spacing w:before="120" w:line="220" w:lineRule="exact"/>
              <w:ind w:firstLine="170"/>
              <w:rPr>
                <w:bCs/>
                <w:sz w:val="18"/>
                <w:szCs w:val="18"/>
              </w:rPr>
            </w:pPr>
            <w:proofErr w:type="gramStart"/>
            <w:r w:rsidRPr="0021480A">
              <w:rPr>
                <w:i/>
                <w:iCs/>
                <w:sz w:val="18"/>
                <w:szCs w:val="18"/>
                <w:vertAlign w:val="superscript"/>
              </w:rPr>
              <w:t>a</w:t>
            </w:r>
            <w:r>
              <w:rPr>
                <w:sz w:val="18"/>
                <w:szCs w:val="18"/>
              </w:rPr>
              <w:t xml:space="preserve">  </w:t>
            </w:r>
            <w:r w:rsidRPr="0021480A">
              <w:rPr>
                <w:sz w:val="18"/>
                <w:szCs w:val="18"/>
              </w:rPr>
              <w:t>Данные</w:t>
            </w:r>
            <w:proofErr w:type="gramEnd"/>
            <w:r>
              <w:rPr>
                <w:sz w:val="18"/>
                <w:szCs w:val="18"/>
              </w:rPr>
              <w:t xml:space="preserve">, приведенные в таблице A22-3, – </w:t>
            </w:r>
            <w:r w:rsidRPr="0021480A">
              <w:rPr>
                <w:sz w:val="18"/>
                <w:szCs w:val="18"/>
              </w:rPr>
              <w:t xml:space="preserve">это значения поверхностной плотности потока излучения в данной полосе пропускания, выраженные в процентах от общей поверхностной плотности потока излучения на длинах волн 290 нм−400 </w:t>
            </w:r>
            <w:proofErr w:type="spellStart"/>
            <w:r w:rsidRPr="0021480A">
              <w:rPr>
                <w:sz w:val="18"/>
                <w:szCs w:val="18"/>
              </w:rPr>
              <w:t>нм</w:t>
            </w:r>
            <w:proofErr w:type="spellEnd"/>
            <w:r w:rsidRPr="0021480A">
              <w:rPr>
                <w:sz w:val="18"/>
                <w:szCs w:val="18"/>
              </w:rPr>
              <w:t xml:space="preserve">. Для определения того, отвечает ли конкретный фильтр или набор фильтров для ксеноновой дуговой лампы требованиям таблицы A22-3, измеряют спектральное распределение плотности потока излучения на длинах волн 250 нм−400 </w:t>
            </w:r>
            <w:proofErr w:type="spellStart"/>
            <w:r w:rsidRPr="0021480A">
              <w:rPr>
                <w:sz w:val="18"/>
                <w:szCs w:val="18"/>
              </w:rPr>
              <w:t>нм</w:t>
            </w:r>
            <w:proofErr w:type="spellEnd"/>
            <w:r w:rsidRPr="0021480A">
              <w:rPr>
                <w:sz w:val="18"/>
                <w:szCs w:val="18"/>
              </w:rPr>
              <w:t xml:space="preserve">. Затем общая поверхностная плотность потока излучения для каждого диапазона длин волн суммируется и делится на величину общей поверхностной плотности потока излучения на длинах волн 290 нм−400 </w:t>
            </w:r>
            <w:proofErr w:type="spellStart"/>
            <w:r w:rsidRPr="0021480A">
              <w:rPr>
                <w:sz w:val="18"/>
                <w:szCs w:val="18"/>
              </w:rPr>
              <w:t>нм</w:t>
            </w:r>
            <w:proofErr w:type="spellEnd"/>
            <w:r w:rsidRPr="0021480A">
              <w:rPr>
                <w:sz w:val="18"/>
                <w:szCs w:val="18"/>
              </w:rPr>
              <w:t>.</w:t>
            </w:r>
          </w:p>
          <w:p w14:paraId="06AACE09" w14:textId="77777777" w:rsidR="00544EBE" w:rsidRPr="0021480A" w:rsidRDefault="00544EBE" w:rsidP="00FE25D5">
            <w:pPr>
              <w:spacing w:line="220" w:lineRule="exact"/>
              <w:ind w:firstLine="170"/>
              <w:rPr>
                <w:bCs/>
                <w:sz w:val="18"/>
                <w:szCs w:val="18"/>
              </w:rPr>
            </w:pPr>
            <w:r w:rsidRPr="0021480A">
              <w:rPr>
                <w:i/>
                <w:iCs/>
                <w:sz w:val="18"/>
                <w:szCs w:val="18"/>
                <w:vertAlign w:val="superscript"/>
              </w:rPr>
              <w:t>b</w:t>
            </w:r>
            <w:r>
              <w:rPr>
                <w:sz w:val="18"/>
                <w:szCs w:val="18"/>
              </w:rPr>
              <w:t xml:space="preserve">  </w:t>
            </w:r>
            <w:r w:rsidRPr="0021480A">
              <w:rPr>
                <w:sz w:val="18"/>
                <w:szCs w:val="18"/>
              </w:rPr>
              <w:t>Минимальные и максимальные значения, указанные в таблице A22-3, основаны на результатах более чем 30 измерений спектрального распределения плотности потока излучения, выполненных при помощи устройств водяного или воздушного охлаждения с ксеноновой дуговой лампой, снабженной фильтрами из оконного стекла из различных партий и с разным сроком службы. Данные о спектральном распределении плотности потока излучения приведены для фильтров и ксеноновых горелок, удовлетворяющих рекомендациям производителя устройства в отношении старения. По мере увеличения объема имеющихся данных о спектральном распределении плотности потока излучения возможны незначительные изменения предельных значений. Минимальные и максимальные значения соответствуют по крайней мере трем среднеквадратическим отклонениям от среднего для всех измерений.</w:t>
            </w:r>
          </w:p>
          <w:p w14:paraId="61AED99A" w14:textId="77777777" w:rsidR="00544EBE" w:rsidRPr="0021480A" w:rsidRDefault="00544EBE" w:rsidP="00FE25D5">
            <w:pPr>
              <w:spacing w:line="220" w:lineRule="exact"/>
              <w:ind w:firstLine="170"/>
              <w:rPr>
                <w:bCs/>
                <w:sz w:val="18"/>
                <w:szCs w:val="18"/>
              </w:rPr>
            </w:pPr>
            <w:proofErr w:type="gramStart"/>
            <w:r w:rsidRPr="0021480A">
              <w:rPr>
                <w:i/>
                <w:iCs/>
                <w:sz w:val="18"/>
                <w:szCs w:val="18"/>
                <w:vertAlign w:val="superscript"/>
              </w:rPr>
              <w:t>c</w:t>
            </w:r>
            <w:r>
              <w:rPr>
                <w:sz w:val="18"/>
                <w:szCs w:val="18"/>
              </w:rPr>
              <w:t xml:space="preserve">  </w:t>
            </w:r>
            <w:r w:rsidRPr="0021480A">
              <w:rPr>
                <w:sz w:val="18"/>
                <w:szCs w:val="18"/>
              </w:rPr>
              <w:t>Значения</w:t>
            </w:r>
            <w:proofErr w:type="gramEnd"/>
            <w:r w:rsidRPr="0021480A">
              <w:rPr>
                <w:sz w:val="18"/>
                <w:szCs w:val="18"/>
              </w:rPr>
              <w:t>, приведенные в колонках «Минимум» и «Максимум»</w:t>
            </w:r>
            <w:r>
              <w:rPr>
                <w:sz w:val="18"/>
                <w:szCs w:val="18"/>
              </w:rPr>
              <w:t>,</w:t>
            </w:r>
            <w:r w:rsidRPr="0021480A">
              <w:rPr>
                <w:sz w:val="18"/>
                <w:szCs w:val="18"/>
              </w:rPr>
              <w:t xml:space="preserve"> необязательно составят в сумме 100%, поскольку они представляют собой минимальные и максимальные значения используемых данных. В случае спектрального распределения плотности потока излучения для отдельного диапазона расчетный процент для указанных в таблице A22-3 диапазонов будет в сумме составлять 100%. В случае отдельной ксеноновой дуговой лампы с фильтрами из оконного стекла расчетный процент для каждого диапазона не должен выходить за пределы, образуемые минимальными и максимальными з</w:t>
            </w:r>
            <w:r>
              <w:rPr>
                <w:sz w:val="18"/>
                <w:szCs w:val="18"/>
              </w:rPr>
              <w:t>начениями, указанными в таблице </w:t>
            </w:r>
            <w:r w:rsidRPr="0021480A">
              <w:rPr>
                <w:sz w:val="18"/>
                <w:szCs w:val="18"/>
              </w:rPr>
              <w:t>A22-2. Результаты испытаний могут отличаться при использовании для экспонирования образцов устройств с ксеноновой дуговой лампой, у которых спектральное распределение плотности потока излучения отличается настолько, насколько позволяют соответствующие допуски. Для получения конкретных данных о спектральном распределении плотности потока излучения для применяемых ксеноновых дуговых ламп и фильтров следует обращаться к изготовителю устройств с ксеноновыми дуговыми лампами.</w:t>
            </w:r>
          </w:p>
          <w:p w14:paraId="0BDEDAD7" w14:textId="77777777" w:rsidR="00544EBE" w:rsidRPr="0021480A" w:rsidRDefault="00544EBE" w:rsidP="00FE25D5">
            <w:pPr>
              <w:spacing w:line="220" w:lineRule="exact"/>
              <w:ind w:firstLine="170"/>
              <w:rPr>
                <w:bCs/>
                <w:sz w:val="18"/>
                <w:szCs w:val="18"/>
              </w:rPr>
            </w:pPr>
            <w:proofErr w:type="gramStart"/>
            <w:r w:rsidRPr="0021480A">
              <w:rPr>
                <w:i/>
                <w:iCs/>
                <w:sz w:val="18"/>
                <w:szCs w:val="18"/>
                <w:vertAlign w:val="superscript"/>
              </w:rPr>
              <w:t>d</w:t>
            </w:r>
            <w:r>
              <w:rPr>
                <w:sz w:val="18"/>
                <w:szCs w:val="18"/>
              </w:rPr>
              <w:t xml:space="preserve">  </w:t>
            </w:r>
            <w:r w:rsidRPr="0021480A">
              <w:rPr>
                <w:sz w:val="18"/>
                <w:szCs w:val="18"/>
              </w:rPr>
              <w:t>Значения</w:t>
            </w:r>
            <w:proofErr w:type="gramEnd"/>
            <w:r w:rsidRPr="0021480A">
              <w:rPr>
                <w:sz w:val="18"/>
                <w:szCs w:val="18"/>
              </w:rPr>
              <w:t>, заимствованные из таблицы 4 публикации МКО № 85, с поправкой на наличие оконного стекла были определены путем умножения значений, приведенных в таблице 4 публикации МКО № 85, на спектральный коэффициент пропускания оконного стекла толщиной 3 мм (см. стандарт ISO 11341). Эти данные являются целевыми значениями для ксеноновой дуговой лампы с фильтрами из оконного стекла.</w:t>
            </w:r>
          </w:p>
          <w:p w14:paraId="7F7E212D" w14:textId="77777777" w:rsidR="00544EBE" w:rsidRPr="006B4D3F" w:rsidRDefault="00544EBE" w:rsidP="00FE25D5">
            <w:pPr>
              <w:spacing w:after="120" w:line="220" w:lineRule="exact"/>
              <w:ind w:firstLine="170"/>
            </w:pPr>
            <w:r w:rsidRPr="0021480A">
              <w:rPr>
                <w:i/>
                <w:iCs/>
                <w:sz w:val="18"/>
                <w:szCs w:val="18"/>
                <w:vertAlign w:val="superscript"/>
              </w:rPr>
              <w:t>e</w:t>
            </w:r>
            <w:r>
              <w:rPr>
                <w:sz w:val="18"/>
                <w:szCs w:val="18"/>
              </w:rPr>
              <w:t xml:space="preserve">  </w:t>
            </w:r>
            <w:r w:rsidRPr="0021480A">
              <w:rPr>
                <w:sz w:val="18"/>
                <w:szCs w:val="18"/>
              </w:rPr>
              <w:t xml:space="preserve">В соответствии с данными таблицы, приведенной в публикации МКО № 85, с поправкой на наличие оконного стекла на длинах волн 300 нм−800 </w:t>
            </w:r>
            <w:proofErr w:type="spellStart"/>
            <w:r w:rsidRPr="0021480A">
              <w:rPr>
                <w:sz w:val="18"/>
                <w:szCs w:val="18"/>
              </w:rPr>
              <w:t>нм</w:t>
            </w:r>
            <w:proofErr w:type="spellEnd"/>
            <w:r w:rsidRPr="0021480A">
              <w:rPr>
                <w:sz w:val="18"/>
                <w:szCs w:val="18"/>
              </w:rPr>
              <w:t xml:space="preserve"> ультрафиолетовое излучение с диапазоном волны 300 нм−400 </w:t>
            </w:r>
            <w:proofErr w:type="spellStart"/>
            <w:r w:rsidRPr="0021480A">
              <w:rPr>
                <w:sz w:val="18"/>
                <w:szCs w:val="18"/>
              </w:rPr>
              <w:t>нм</w:t>
            </w:r>
            <w:proofErr w:type="spellEnd"/>
            <w:r w:rsidRPr="0021480A">
              <w:rPr>
                <w:sz w:val="18"/>
                <w:szCs w:val="18"/>
              </w:rPr>
              <w:t xml:space="preserve">, как правило, составляет порядка 9% общей поверхностной плотности потока излучения, а видимое излучение (400 нм−800 </w:t>
            </w:r>
            <w:proofErr w:type="spellStart"/>
            <w:r w:rsidRPr="0021480A">
              <w:rPr>
                <w:sz w:val="18"/>
                <w:szCs w:val="18"/>
              </w:rPr>
              <w:t>нм</w:t>
            </w:r>
            <w:proofErr w:type="spellEnd"/>
            <w:r w:rsidRPr="0021480A">
              <w:rPr>
                <w:sz w:val="18"/>
                <w:szCs w:val="18"/>
              </w:rPr>
              <w:t>), как правило, − около 91%. Процентная доля ультрафиолетового и видимого излучения, которому подвергаются образцы в устройствах с ксеноновой дуговой лампой, может варьироваться в зависимости от количества и отражательных характеристик облучаемых образцов.</w:t>
            </w:r>
          </w:p>
        </w:tc>
      </w:tr>
    </w:tbl>
    <w:p w14:paraId="340FA2C4" w14:textId="77777777" w:rsidR="00544EBE" w:rsidRPr="006B4D3F" w:rsidRDefault="00544EBE" w:rsidP="00544EBE">
      <w:pPr>
        <w:pStyle w:val="SingleTxtGR"/>
        <w:keepNext/>
        <w:keepLines/>
        <w:tabs>
          <w:tab w:val="clear" w:pos="1701"/>
        </w:tabs>
        <w:ind w:left="2268" w:hanging="1134"/>
      </w:pPr>
      <w:r>
        <w:lastRenderedPageBreak/>
        <w:t>5.3</w:t>
      </w:r>
      <w:r w:rsidRPr="006B4D3F">
        <w:tab/>
        <w:t>Эквивалентное световое облучение по шкале синих эталонов при облучении ксеноновой дуговой лампой</w:t>
      </w:r>
    </w:p>
    <w:p w14:paraId="56E400FC" w14:textId="77777777" w:rsidR="00544EBE" w:rsidRPr="00170850" w:rsidRDefault="00544EBE" w:rsidP="00544EBE">
      <w:pPr>
        <w:pStyle w:val="H23GR"/>
        <w:rPr>
          <w:bCs/>
        </w:rPr>
      </w:pPr>
      <w:bookmarkStart w:id="20" w:name="_Toc429642190"/>
      <w:r>
        <w:tab/>
      </w:r>
      <w:r>
        <w:tab/>
      </w:r>
      <w:r w:rsidRPr="00BB3EFE">
        <w:rPr>
          <w:b w:val="0"/>
        </w:rPr>
        <w:t>Таблица A22-4</w:t>
      </w:r>
      <w:r>
        <w:br/>
      </w:r>
      <w:r>
        <w:tab/>
      </w:r>
      <w:r w:rsidRPr="00170850">
        <w:rPr>
          <w:bCs/>
        </w:rPr>
        <w:t>Синий эталон</w:t>
      </w:r>
      <w:bookmarkStart w:id="21" w:name="_Toc429642191"/>
      <w:bookmarkEnd w:id="20"/>
      <w:bookmarkEnd w:id="21"/>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544EBE" w:rsidRPr="00913C21" w14:paraId="05A687C1" w14:textId="77777777" w:rsidTr="00FE25D5">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04069DD7" w14:textId="77777777" w:rsidR="00544EBE" w:rsidRPr="00913C21" w:rsidRDefault="00544EBE" w:rsidP="00FE25D5">
            <w:pPr>
              <w:keepNext/>
              <w:keepLines/>
              <w:spacing w:after="120"/>
              <w:ind w:left="113" w:right="113"/>
              <w:rPr>
                <w:bCs/>
                <w:i/>
                <w:sz w:val="16"/>
                <w:szCs w:val="16"/>
              </w:rPr>
            </w:pPr>
            <w:r w:rsidRPr="00913C21">
              <w:rPr>
                <w:i/>
                <w:iCs/>
                <w:sz w:val="16"/>
                <w:szCs w:val="16"/>
              </w:rPr>
              <w:t>Синий эталон</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0CE1EFDD" w14:textId="77777777" w:rsidR="00544EBE" w:rsidRPr="00913C21" w:rsidRDefault="00544EBE" w:rsidP="00FE25D5">
            <w:pPr>
              <w:keepNext/>
              <w:keepLines/>
              <w:spacing w:after="120"/>
              <w:ind w:left="113" w:right="113"/>
              <w:jc w:val="right"/>
              <w:rPr>
                <w:bCs/>
                <w:i/>
                <w:sz w:val="16"/>
                <w:szCs w:val="16"/>
              </w:rPr>
            </w:pPr>
            <w:r w:rsidRPr="00913C21">
              <w:rPr>
                <w:i/>
                <w:iCs/>
                <w:sz w:val="16"/>
                <w:szCs w:val="16"/>
              </w:rPr>
              <w:t xml:space="preserve">420 </w:t>
            </w:r>
            <w:proofErr w:type="spellStart"/>
            <w:r w:rsidRPr="00913C21">
              <w:rPr>
                <w:i/>
                <w:iCs/>
                <w:sz w:val="16"/>
                <w:szCs w:val="16"/>
              </w:rPr>
              <w:t>нм</w:t>
            </w:r>
            <w:proofErr w:type="spellEnd"/>
          </w:p>
        </w:tc>
        <w:tc>
          <w:tcPr>
            <w:tcW w:w="2102" w:type="dxa"/>
            <w:tcBorders>
              <w:top w:val="single" w:sz="2" w:space="0" w:color="auto"/>
              <w:left w:val="single" w:sz="2" w:space="0" w:color="auto"/>
              <w:bottom w:val="single" w:sz="12" w:space="0" w:color="auto"/>
              <w:right w:val="single" w:sz="2" w:space="0" w:color="auto"/>
            </w:tcBorders>
            <w:vAlign w:val="bottom"/>
            <w:hideMark/>
          </w:tcPr>
          <w:p w14:paraId="52BBB1F3" w14:textId="77777777" w:rsidR="00544EBE" w:rsidRPr="00913C21" w:rsidRDefault="00544EBE" w:rsidP="00FE25D5">
            <w:pPr>
              <w:keepNext/>
              <w:keepLines/>
              <w:spacing w:after="120"/>
              <w:ind w:left="113" w:right="113"/>
              <w:jc w:val="right"/>
              <w:rPr>
                <w:bCs/>
                <w:i/>
                <w:sz w:val="16"/>
                <w:szCs w:val="16"/>
              </w:rPr>
            </w:pPr>
            <w:r w:rsidRPr="00913C21">
              <w:rPr>
                <w:i/>
                <w:iCs/>
                <w:sz w:val="16"/>
                <w:szCs w:val="16"/>
              </w:rPr>
              <w:t xml:space="preserve">300 </w:t>
            </w:r>
            <w:proofErr w:type="spellStart"/>
            <w:r w:rsidRPr="00913C21">
              <w:rPr>
                <w:i/>
                <w:iCs/>
                <w:sz w:val="16"/>
                <w:szCs w:val="16"/>
              </w:rPr>
              <w:t>нм</w:t>
            </w:r>
            <w:proofErr w:type="spellEnd"/>
            <w:r w:rsidRPr="00913C21">
              <w:rPr>
                <w:i/>
                <w:iCs/>
                <w:sz w:val="16"/>
                <w:szCs w:val="16"/>
              </w:rPr>
              <w:t xml:space="preserve">–400 </w:t>
            </w:r>
            <w:proofErr w:type="spellStart"/>
            <w:r w:rsidRPr="00913C21">
              <w:rPr>
                <w:i/>
                <w:iCs/>
                <w:sz w:val="16"/>
                <w:szCs w:val="16"/>
              </w:rPr>
              <w:t>нм</w:t>
            </w:r>
            <w:proofErr w:type="spellEnd"/>
          </w:p>
        </w:tc>
      </w:tr>
      <w:tr w:rsidR="00544EBE" w:rsidRPr="00913C21" w14:paraId="07EAB112" w14:textId="77777777" w:rsidTr="00FE25D5">
        <w:tc>
          <w:tcPr>
            <w:tcW w:w="3293" w:type="dxa"/>
            <w:gridSpan w:val="2"/>
            <w:tcBorders>
              <w:top w:val="single" w:sz="12" w:space="0" w:color="auto"/>
              <w:left w:val="single" w:sz="2" w:space="0" w:color="auto"/>
              <w:bottom w:val="single" w:sz="2" w:space="0" w:color="auto"/>
              <w:right w:val="single" w:sz="2" w:space="0" w:color="auto"/>
            </w:tcBorders>
            <w:hideMark/>
          </w:tcPr>
          <w:p w14:paraId="60B2ADBC" w14:textId="77777777" w:rsidR="00544EBE" w:rsidRPr="00913C21" w:rsidRDefault="00544EBE" w:rsidP="00FE25D5">
            <w:pPr>
              <w:keepNext/>
              <w:keepLines/>
              <w:spacing w:after="120"/>
              <w:ind w:left="113" w:right="113"/>
              <w:rPr>
                <w:bCs/>
                <w:sz w:val="18"/>
                <w:szCs w:val="18"/>
              </w:rPr>
            </w:pPr>
            <w:r w:rsidRPr="00913C21">
              <w:rPr>
                <w:sz w:val="18"/>
                <w:szCs w:val="18"/>
              </w:rPr>
              <w:t>№</w:t>
            </w:r>
          </w:p>
        </w:tc>
        <w:tc>
          <w:tcPr>
            <w:tcW w:w="1976" w:type="dxa"/>
            <w:tcBorders>
              <w:top w:val="single" w:sz="12" w:space="0" w:color="auto"/>
              <w:left w:val="single" w:sz="2" w:space="0" w:color="auto"/>
              <w:bottom w:val="single" w:sz="2" w:space="0" w:color="auto"/>
              <w:right w:val="single" w:sz="2" w:space="0" w:color="auto"/>
            </w:tcBorders>
            <w:hideMark/>
          </w:tcPr>
          <w:p w14:paraId="41BFEF19" w14:textId="77777777" w:rsidR="00544EBE" w:rsidRPr="00913C21" w:rsidRDefault="00544EBE" w:rsidP="00FE25D5">
            <w:pPr>
              <w:keepNext/>
              <w:keepLines/>
              <w:spacing w:after="120"/>
              <w:ind w:left="113" w:right="113"/>
              <w:jc w:val="right"/>
              <w:rPr>
                <w:bCs/>
                <w:sz w:val="18"/>
                <w:szCs w:val="18"/>
              </w:rPr>
            </w:pPr>
            <w:r w:rsidRPr="00913C21">
              <w:rPr>
                <w:sz w:val="18"/>
                <w:szCs w:val="18"/>
              </w:rPr>
              <w:t>кДж/м²</w:t>
            </w:r>
          </w:p>
        </w:tc>
        <w:tc>
          <w:tcPr>
            <w:tcW w:w="2102" w:type="dxa"/>
            <w:tcBorders>
              <w:top w:val="single" w:sz="12" w:space="0" w:color="auto"/>
              <w:left w:val="single" w:sz="2" w:space="0" w:color="auto"/>
              <w:bottom w:val="single" w:sz="2" w:space="0" w:color="auto"/>
              <w:right w:val="single" w:sz="2" w:space="0" w:color="auto"/>
            </w:tcBorders>
            <w:hideMark/>
          </w:tcPr>
          <w:p w14:paraId="7B4457D6" w14:textId="77777777" w:rsidR="00544EBE" w:rsidRPr="00913C21" w:rsidRDefault="00544EBE" w:rsidP="00FE25D5">
            <w:pPr>
              <w:keepNext/>
              <w:keepLines/>
              <w:spacing w:after="120"/>
              <w:ind w:left="113" w:right="113"/>
              <w:jc w:val="right"/>
              <w:rPr>
                <w:bCs/>
                <w:sz w:val="18"/>
                <w:szCs w:val="18"/>
              </w:rPr>
            </w:pPr>
            <w:r w:rsidRPr="00913C21">
              <w:rPr>
                <w:sz w:val="18"/>
                <w:szCs w:val="18"/>
              </w:rPr>
              <w:t>кДж/м²</w:t>
            </w:r>
          </w:p>
        </w:tc>
      </w:tr>
      <w:tr w:rsidR="00544EBE" w:rsidRPr="00913C21" w14:paraId="2255D7A3" w14:textId="77777777" w:rsidTr="00FE25D5">
        <w:tc>
          <w:tcPr>
            <w:tcW w:w="1153" w:type="dxa"/>
            <w:tcBorders>
              <w:top w:val="single" w:sz="2" w:space="0" w:color="auto"/>
              <w:left w:val="single" w:sz="2" w:space="0" w:color="auto"/>
              <w:bottom w:val="single" w:sz="2" w:space="0" w:color="auto"/>
              <w:right w:val="single" w:sz="2" w:space="0" w:color="auto"/>
            </w:tcBorders>
            <w:hideMark/>
          </w:tcPr>
          <w:p w14:paraId="5197AA9F" w14:textId="77777777" w:rsidR="00544EBE" w:rsidRPr="00913C21" w:rsidRDefault="00544EBE" w:rsidP="00FE25D5">
            <w:pPr>
              <w:keepNext/>
              <w:keepLines/>
              <w:spacing w:after="120"/>
              <w:ind w:left="113" w:right="113"/>
              <w:rPr>
                <w:bCs/>
                <w:sz w:val="18"/>
                <w:szCs w:val="18"/>
              </w:rPr>
            </w:pPr>
            <w:r w:rsidRPr="00913C21">
              <w:rPr>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4279809C" w14:textId="77777777" w:rsidR="00544EBE" w:rsidRPr="00913C21" w:rsidRDefault="00544EBE" w:rsidP="00FE25D5">
            <w:pPr>
              <w:keepNext/>
              <w:keepLines/>
              <w:spacing w:after="120"/>
              <w:ind w:left="113" w:right="113"/>
              <w:rPr>
                <w:bCs/>
                <w:sz w:val="18"/>
                <w:szCs w:val="18"/>
              </w:rPr>
            </w:pPr>
            <w:r w:rsidRPr="00913C21">
              <w:rPr>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4A47BB43" w14:textId="77777777" w:rsidR="00544EBE" w:rsidRPr="00913C21" w:rsidRDefault="00544EBE" w:rsidP="00FE25D5">
            <w:pPr>
              <w:keepNext/>
              <w:keepLines/>
              <w:spacing w:after="120"/>
              <w:ind w:left="113" w:right="113"/>
              <w:jc w:val="right"/>
              <w:rPr>
                <w:bCs/>
                <w:sz w:val="18"/>
                <w:szCs w:val="18"/>
              </w:rPr>
            </w:pPr>
            <w:r w:rsidRPr="00913C21">
              <w:rPr>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3CE7C3F8" w14:textId="77777777" w:rsidR="00544EBE" w:rsidRPr="00913C21" w:rsidRDefault="00544EBE" w:rsidP="00FE25D5">
            <w:pPr>
              <w:keepNext/>
              <w:keepLines/>
              <w:spacing w:after="120"/>
              <w:ind w:left="113" w:right="113"/>
              <w:jc w:val="right"/>
              <w:rPr>
                <w:bCs/>
                <w:sz w:val="18"/>
                <w:szCs w:val="18"/>
              </w:rPr>
            </w:pPr>
            <w:r w:rsidRPr="00913C21">
              <w:rPr>
                <w:sz w:val="18"/>
                <w:szCs w:val="18"/>
              </w:rPr>
              <w:t>13 824</w:t>
            </w:r>
          </w:p>
        </w:tc>
      </w:tr>
      <w:tr w:rsidR="00544EBE" w:rsidRPr="00913C21" w14:paraId="3F7DA862" w14:textId="77777777" w:rsidTr="00FE25D5">
        <w:tc>
          <w:tcPr>
            <w:tcW w:w="1153" w:type="dxa"/>
            <w:tcBorders>
              <w:top w:val="single" w:sz="2" w:space="0" w:color="auto"/>
              <w:left w:val="single" w:sz="2" w:space="0" w:color="auto"/>
              <w:bottom w:val="single" w:sz="12" w:space="0" w:color="auto"/>
              <w:right w:val="single" w:sz="2" w:space="0" w:color="auto"/>
            </w:tcBorders>
            <w:hideMark/>
          </w:tcPr>
          <w:p w14:paraId="523E5A30" w14:textId="77777777" w:rsidR="00544EBE" w:rsidRPr="00913C21" w:rsidRDefault="00544EBE" w:rsidP="00FE25D5">
            <w:pPr>
              <w:keepNext/>
              <w:keepLines/>
              <w:spacing w:after="120"/>
              <w:ind w:left="113" w:right="113"/>
              <w:rPr>
                <w:bCs/>
                <w:sz w:val="18"/>
                <w:szCs w:val="18"/>
              </w:rPr>
            </w:pPr>
            <w:r w:rsidRPr="00913C21">
              <w:rPr>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3D16B256" w14:textId="77777777" w:rsidR="00544EBE" w:rsidRPr="00913C21" w:rsidRDefault="00544EBE" w:rsidP="00FE25D5">
            <w:pPr>
              <w:keepNext/>
              <w:keepLines/>
              <w:spacing w:after="120"/>
              <w:ind w:left="113" w:right="113"/>
              <w:rPr>
                <w:bCs/>
                <w:sz w:val="18"/>
                <w:szCs w:val="18"/>
              </w:rPr>
            </w:pPr>
            <w:r w:rsidRPr="00913C21">
              <w:rPr>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2AC47159" w14:textId="77777777" w:rsidR="00544EBE" w:rsidRPr="00913C21" w:rsidRDefault="00544EBE" w:rsidP="00FE25D5">
            <w:pPr>
              <w:keepNext/>
              <w:keepLines/>
              <w:spacing w:after="120"/>
              <w:ind w:left="113" w:right="113"/>
              <w:jc w:val="right"/>
              <w:rPr>
                <w:bCs/>
                <w:sz w:val="18"/>
                <w:szCs w:val="18"/>
              </w:rPr>
            </w:pPr>
            <w:r w:rsidRPr="00913C21">
              <w:rPr>
                <w:sz w:val="18"/>
                <w:szCs w:val="18"/>
              </w:rPr>
              <w:t>1 360</w:t>
            </w:r>
          </w:p>
        </w:tc>
        <w:tc>
          <w:tcPr>
            <w:tcW w:w="2102" w:type="dxa"/>
            <w:tcBorders>
              <w:top w:val="single" w:sz="2" w:space="0" w:color="auto"/>
              <w:left w:val="single" w:sz="2" w:space="0" w:color="auto"/>
              <w:bottom w:val="single" w:sz="12" w:space="0" w:color="auto"/>
              <w:right w:val="single" w:sz="2" w:space="0" w:color="auto"/>
            </w:tcBorders>
            <w:hideMark/>
          </w:tcPr>
          <w:p w14:paraId="4D3D3095" w14:textId="77777777" w:rsidR="00544EBE" w:rsidRPr="00913C21" w:rsidRDefault="00544EBE" w:rsidP="00FE25D5">
            <w:pPr>
              <w:keepNext/>
              <w:keepLines/>
              <w:spacing w:after="120"/>
              <w:ind w:left="113" w:right="113"/>
              <w:jc w:val="right"/>
              <w:rPr>
                <w:bCs/>
                <w:sz w:val="18"/>
                <w:szCs w:val="18"/>
              </w:rPr>
            </w:pPr>
            <w:r w:rsidRPr="00913C21">
              <w:rPr>
                <w:sz w:val="18"/>
                <w:szCs w:val="18"/>
              </w:rPr>
              <w:t>55 296</w:t>
            </w:r>
          </w:p>
        </w:tc>
      </w:tr>
      <w:tr w:rsidR="00544EBE" w:rsidRPr="006B4D3F" w14:paraId="01592B66" w14:textId="77777777" w:rsidTr="00FE25D5">
        <w:trPr>
          <w:trHeight w:val="182"/>
        </w:trPr>
        <w:tc>
          <w:tcPr>
            <w:tcW w:w="7371" w:type="dxa"/>
            <w:gridSpan w:val="4"/>
            <w:tcBorders>
              <w:top w:val="single" w:sz="12" w:space="0" w:color="auto"/>
              <w:left w:val="nil"/>
              <w:bottom w:val="nil"/>
              <w:right w:val="nil"/>
            </w:tcBorders>
            <w:hideMark/>
          </w:tcPr>
          <w:p w14:paraId="52B192CA" w14:textId="77777777" w:rsidR="00544EBE" w:rsidRPr="006B4D3F" w:rsidRDefault="00544EBE" w:rsidP="00FE25D5">
            <w:pPr>
              <w:spacing w:before="120" w:after="120" w:line="220" w:lineRule="exact"/>
              <w:ind w:firstLine="170"/>
              <w:rPr>
                <w:bCs/>
                <w:sz w:val="18"/>
                <w:szCs w:val="18"/>
              </w:rPr>
            </w:pPr>
            <w:r w:rsidRPr="00913C21">
              <w:rPr>
                <w:sz w:val="18"/>
                <w:szCs w:val="18"/>
              </w:rPr>
              <w:t xml:space="preserve">Для изменения цвета, соответствующего баллу 4 серой шкалы. </w:t>
            </w:r>
          </w:p>
        </w:tc>
      </w:tr>
    </w:tbl>
    <w:p w14:paraId="54E29DA1" w14:textId="77777777" w:rsidR="00544EBE" w:rsidRPr="006B4D3F" w:rsidRDefault="00544EBE" w:rsidP="00544EBE">
      <w:pPr>
        <w:pStyle w:val="SingleTxtGR"/>
        <w:tabs>
          <w:tab w:val="clear" w:pos="1701"/>
        </w:tabs>
        <w:spacing w:before="120"/>
        <w:ind w:left="2268" w:hanging="1134"/>
      </w:pPr>
      <w:r w:rsidRPr="006B4D3F">
        <w:t>6.</w:t>
      </w:r>
      <w:r w:rsidRPr="006B4D3F">
        <w:tab/>
        <w:t>Процедура (синие эталоны)</w:t>
      </w:r>
    </w:p>
    <w:p w14:paraId="14C5FE76" w14:textId="77777777" w:rsidR="00544EBE" w:rsidRPr="006B4D3F" w:rsidRDefault="00544EBE" w:rsidP="00544EBE">
      <w:pPr>
        <w:pStyle w:val="SingleTxtGR"/>
        <w:tabs>
          <w:tab w:val="clear" w:pos="1701"/>
        </w:tabs>
        <w:ind w:left="2268" w:hanging="1134"/>
        <w:rPr>
          <w:bCs/>
        </w:rPr>
      </w:pPr>
      <w:r w:rsidRPr="006B4D3F">
        <w:t>6.1</w:t>
      </w:r>
      <w:r w:rsidRPr="006B4D3F">
        <w:tab/>
        <w:t>Испытуемые образцы, закрепленные в держателях, помещают в аппарат и непрерывно подвергают климатическому воздействию в соответствии с нижеописанным методом.</w:t>
      </w:r>
    </w:p>
    <w:p w14:paraId="0ABFB310" w14:textId="77777777" w:rsidR="00544EBE" w:rsidRPr="006B4D3F" w:rsidRDefault="00544EBE" w:rsidP="00544EBE">
      <w:pPr>
        <w:pStyle w:val="SingleTxtGR"/>
        <w:tabs>
          <w:tab w:val="clear" w:pos="1701"/>
        </w:tabs>
        <w:ind w:left="2268" w:hanging="1134"/>
        <w:rPr>
          <w:bCs/>
        </w:rPr>
      </w:pPr>
      <w:r w:rsidRPr="006B4D3F">
        <w:t>6.2</w:t>
      </w:r>
      <w:r w:rsidRPr="006B4D3F">
        <w:tab/>
        <w:t>В то же время экспонируют синие эталоны, закрепленные на картонной подложке, причем одну треть их поверхности закрывают.</w:t>
      </w:r>
    </w:p>
    <w:p w14:paraId="77451725" w14:textId="77777777" w:rsidR="00544EBE" w:rsidRPr="006B4D3F" w:rsidRDefault="00544EBE" w:rsidP="00544EBE">
      <w:pPr>
        <w:pStyle w:val="SingleTxtGR"/>
        <w:tabs>
          <w:tab w:val="clear" w:pos="1701"/>
        </w:tabs>
        <w:ind w:left="2268" w:hanging="1134"/>
        <w:rPr>
          <w:bCs/>
        </w:rPr>
      </w:pPr>
      <w:r w:rsidRPr="006B4D3F">
        <w:t>6.3</w:t>
      </w:r>
      <w:r w:rsidRPr="006B4D3F">
        <w:tab/>
        <w:t>Климатическому воздействию и облучению подвергают только одну сторону испытуемых образцов.</w:t>
      </w:r>
    </w:p>
    <w:p w14:paraId="3095D855" w14:textId="77777777" w:rsidR="00544EBE" w:rsidRPr="006B4D3F" w:rsidRDefault="00544EBE" w:rsidP="00544EBE">
      <w:pPr>
        <w:pStyle w:val="SingleTxtGR"/>
        <w:tabs>
          <w:tab w:val="clear" w:pos="1701"/>
        </w:tabs>
        <w:ind w:left="2268" w:hanging="1134"/>
        <w:rPr>
          <w:bCs/>
        </w:rPr>
      </w:pPr>
      <w:r w:rsidRPr="006B4D3F">
        <w:t>6.4</w:t>
      </w:r>
      <w:r w:rsidRPr="006B4D3F">
        <w:tab/>
        <w:t>При высушивании образцов воздух в испытательной камере не увлажняют.</w:t>
      </w:r>
    </w:p>
    <w:p w14:paraId="7F991250" w14:textId="77777777" w:rsidR="00544EBE" w:rsidRPr="006B4D3F" w:rsidRDefault="00544EBE" w:rsidP="00544EBE">
      <w:pPr>
        <w:pStyle w:val="SingleTxtGR"/>
        <w:tabs>
          <w:tab w:val="clear" w:pos="1701"/>
        </w:tabs>
        <w:ind w:left="2268" w:hanging="1134"/>
        <w:rPr>
          <w:bCs/>
        </w:rPr>
      </w:pPr>
      <w:r w:rsidRPr="006B4D3F">
        <w:tab/>
      </w:r>
      <w:r w:rsidRPr="006B4D3F">
        <w:rPr>
          <w:i/>
          <w:iCs/>
        </w:rPr>
        <w:t>Примечание</w:t>
      </w:r>
      <w:r w:rsidRPr="006B4D3F">
        <w:t>: Фактические условия климатического воздействия зависят от типа испытательного аппарата.</w:t>
      </w:r>
    </w:p>
    <w:p w14:paraId="2E60744F" w14:textId="77777777" w:rsidR="00544EBE" w:rsidRPr="006B4D3F" w:rsidRDefault="00544EBE" w:rsidP="00544EBE">
      <w:pPr>
        <w:pStyle w:val="SingleTxtGR"/>
        <w:tabs>
          <w:tab w:val="clear" w:pos="1701"/>
        </w:tabs>
        <w:ind w:left="2268" w:hanging="1134"/>
        <w:rPr>
          <w:bCs/>
        </w:rPr>
      </w:pPr>
      <w:r w:rsidRPr="006B4D3F">
        <w:t>6.5</w:t>
      </w:r>
      <w:r w:rsidRPr="006B4D3F">
        <w:tab/>
        <w:t>Перед подготовкой испытанных образцов к проведению оценки образцы высушивают на воздухе при температуре не выше 60 °С.</w:t>
      </w:r>
    </w:p>
    <w:p w14:paraId="455ACE3F" w14:textId="77777777" w:rsidR="00544EBE" w:rsidRPr="006B4D3F" w:rsidRDefault="00544EBE" w:rsidP="00544EBE">
      <w:pPr>
        <w:pStyle w:val="SingleTxtGR"/>
        <w:tabs>
          <w:tab w:val="clear" w:pos="1701"/>
        </w:tabs>
        <w:ind w:left="2268" w:hanging="1134"/>
        <w:rPr>
          <w:bCs/>
        </w:rPr>
      </w:pPr>
      <w:r w:rsidRPr="006B4D3F">
        <w:t>6.6</w:t>
      </w:r>
      <w:r w:rsidRPr="006B4D3F">
        <w:tab/>
        <w:t>Экспонированный синий эталон подвергают обрезке таким образом, чтобы его размеры составляли не менее 15 мм х 30 мм, и помещают по одному с каждой стороны исходного материала, который был подрезан таким образом, чтобы он соответствовал образцам по форме и размерам.</w:t>
      </w:r>
    </w:p>
    <w:p w14:paraId="47A70EAB" w14:textId="77777777" w:rsidR="00AD67D0" w:rsidRDefault="00544EBE" w:rsidP="00544EBE">
      <w:pPr>
        <w:pStyle w:val="SingleTxtGR"/>
        <w:tabs>
          <w:tab w:val="clear" w:pos="1701"/>
        </w:tabs>
        <w:ind w:left="2268" w:hanging="1134"/>
        <w:rPr>
          <w:lang w:eastAsia="ru-RU"/>
        </w:rPr>
      </w:pPr>
      <w:r w:rsidRPr="006B4D3F">
        <w:t>6.7</w:t>
      </w:r>
      <w:r w:rsidRPr="006B4D3F">
        <w:tab/>
        <w:t>Идентичные испытуемым неэкспонированные образцы исходного материала необходимы в качестве эталона для сравнения с образцами, подвергающимися климатическому воздействию.</w:t>
      </w:r>
    </w:p>
    <w:p w14:paraId="6EEA9068" w14:textId="77777777" w:rsidR="00544EBE" w:rsidRDefault="00544EBE" w:rsidP="00933B29">
      <w:pPr>
        <w:suppressAutoHyphens w:val="0"/>
        <w:spacing w:line="240" w:lineRule="auto"/>
        <w:rPr>
          <w:szCs w:val="20"/>
          <w:lang w:eastAsia="ru-RU"/>
        </w:rPr>
      </w:pPr>
    </w:p>
    <w:p w14:paraId="37B2E144" w14:textId="77777777" w:rsidR="008C0E54" w:rsidRDefault="008C0E54" w:rsidP="00933B29">
      <w:pPr>
        <w:suppressAutoHyphens w:val="0"/>
        <w:spacing w:line="240" w:lineRule="auto"/>
        <w:rPr>
          <w:szCs w:val="20"/>
          <w:lang w:eastAsia="ru-RU"/>
        </w:rPr>
        <w:sectPr w:rsidR="008C0E54" w:rsidSect="00544EBE">
          <w:headerReference w:type="even" r:id="rId134"/>
          <w:headerReference w:type="default" r:id="rId135"/>
          <w:footerReference w:type="even" r:id="rId136"/>
          <w:footerReference w:type="default" r:id="rId137"/>
          <w:endnotePr>
            <w:numFmt w:val="decimal"/>
          </w:endnotePr>
          <w:pgSz w:w="11906" w:h="16838" w:code="9"/>
          <w:pgMar w:top="1417" w:right="1134" w:bottom="1134" w:left="1134" w:header="850" w:footer="567" w:gutter="0"/>
          <w:cols w:space="708"/>
          <w:docGrid w:linePitch="360"/>
        </w:sectPr>
      </w:pPr>
    </w:p>
    <w:p w14:paraId="6478AE5D" w14:textId="77777777" w:rsidR="008C0E54" w:rsidRPr="009F47C7" w:rsidRDefault="008C0E54" w:rsidP="008C0E54">
      <w:pPr>
        <w:pStyle w:val="HChGR"/>
      </w:pPr>
      <w:r w:rsidRPr="009F47C7">
        <w:lastRenderedPageBreak/>
        <w:t>Приложение 22 – Добавление 1</w:t>
      </w:r>
    </w:p>
    <w:p w14:paraId="04C61CA0" w14:textId="77777777" w:rsidR="008C0E54" w:rsidRPr="009F47C7" w:rsidRDefault="008C0E54" w:rsidP="008C0E54">
      <w:pPr>
        <w:pStyle w:val="HChGR"/>
      </w:pPr>
      <w:r w:rsidRPr="009F47C7">
        <w:tab/>
      </w:r>
      <w:r w:rsidRPr="009F47C7">
        <w:tab/>
        <w:t>Определение серой шкалы</w:t>
      </w:r>
    </w:p>
    <w:p w14:paraId="3F44DCC0" w14:textId="77777777" w:rsidR="008C0E54" w:rsidRPr="006B4D3F" w:rsidRDefault="008C0E54" w:rsidP="008C0E54">
      <w:pPr>
        <w:pStyle w:val="SingleTxtGR"/>
        <w:rPr>
          <w:bCs/>
        </w:rPr>
      </w:pPr>
      <w:r>
        <w:tab/>
      </w:r>
      <w:r w:rsidRPr="006B4D3F">
        <w:t>В настоящем разделе содержится информация о серой шкале, предназначенной для определения изменений в цвете испытуемых образцов при проведении испытаний на устойчивость цвета к воздействию света, и ее применении. Точная колориметрическая характеристика этой шкалы приводится в качестве образца, с которым могут сравниваться новые рабочие стандарты и стандарты, в которые могут быть внесены изменения.</w:t>
      </w:r>
    </w:p>
    <w:p w14:paraId="4FD5752F" w14:textId="77777777" w:rsidR="008C0E54" w:rsidRPr="006B4D3F" w:rsidRDefault="008C0E54" w:rsidP="008C0E54">
      <w:pPr>
        <w:pStyle w:val="SingleTxtGR"/>
        <w:tabs>
          <w:tab w:val="clear" w:pos="1701"/>
        </w:tabs>
        <w:ind w:left="2268" w:hanging="1134"/>
        <w:rPr>
          <w:bCs/>
        </w:rPr>
      </w:pPr>
      <w:r w:rsidRPr="006B4D3F">
        <w:t>1.</w:t>
      </w:r>
      <w:r w:rsidRPr="006B4D3F">
        <w:tab/>
        <w:t xml:space="preserve">Основная, или пятиступенчатая, шкала представляет собой набор из пяти пар </w:t>
      </w:r>
      <w:proofErr w:type="spellStart"/>
      <w:r w:rsidRPr="006B4D3F">
        <w:t>неглянцевых</w:t>
      </w:r>
      <w:proofErr w:type="spellEnd"/>
      <w:r w:rsidRPr="006B4D3F">
        <w:t xml:space="preserve"> серых плашек (или полос серой ткани), которые предназначены для иллюстрации наблюдаемых цветовых различий и которым присвоены баллы устойчивости цвета 5, 4, 3, 2 и 1. Эта основная шкала может быть расширена путем добавления аналогичных пар плашек или полос, иллюстрирующих наблюдаемые цветовые различия, соответствующие промежуточным баллам устойчивости цвета 4−5, 3−4, 2−3 и 1−2; такая шкала называется </w:t>
      </w:r>
      <w:proofErr w:type="spellStart"/>
      <w:r w:rsidRPr="006B4D3F">
        <w:t>девятиступенчатой</w:t>
      </w:r>
      <w:proofErr w:type="spellEnd"/>
      <w:r w:rsidRPr="006B4D3F">
        <w:t>. Первый элемент каждой пары должен быть нейтрального серого цвета, а второй элемент пары, соответствующий баллу устойчивости цвета 5, должен быть идентичен первому элементу. Цвет вторых элементов остальных пар должен становиться светлее от пары к паре таким образом, чтобы каждой паре соответствовали рост контраста или наблюдаемых цветовых различий, имеющих установленные колориметрические характеристики. Подробные колориметрические характеристики шкалы приведены ниже.</w:t>
      </w:r>
    </w:p>
    <w:p w14:paraId="4AFD7832" w14:textId="77777777" w:rsidR="008C0E54" w:rsidRPr="006B4D3F" w:rsidRDefault="008C0E54" w:rsidP="008C0E54">
      <w:pPr>
        <w:pStyle w:val="SingleTxtGR"/>
        <w:tabs>
          <w:tab w:val="clear" w:pos="1701"/>
        </w:tabs>
        <w:ind w:left="2268" w:hanging="1134"/>
        <w:rPr>
          <w:bCs/>
        </w:rPr>
      </w:pPr>
      <w:r w:rsidRPr="006B4D3F">
        <w:t>1.1</w:t>
      </w:r>
      <w:r w:rsidRPr="006B4D3F">
        <w:tab/>
        <w:t>Плашки или полосы должны бы</w:t>
      </w:r>
      <w:r>
        <w:t>ть нейтрального серого цвета, а </w:t>
      </w:r>
      <w:r w:rsidRPr="006B4D3F">
        <w:t>измерение интенсивности цвета полос проводят на спектрофотометре с включением зеркальной составляющей. Колориметрические характеристики рассчитывают в стандартной колориметрической системе МКО для источника освещения D65.</w:t>
      </w:r>
    </w:p>
    <w:p w14:paraId="78F8F41F" w14:textId="77777777" w:rsidR="008C0E54" w:rsidRPr="006B4D3F" w:rsidRDefault="008C0E54" w:rsidP="008C0E54">
      <w:pPr>
        <w:pStyle w:val="SingleTxtGR"/>
        <w:tabs>
          <w:tab w:val="clear" w:pos="1701"/>
        </w:tabs>
        <w:ind w:left="2268" w:hanging="1134"/>
        <w:rPr>
          <w:bCs/>
        </w:rPr>
      </w:pPr>
      <w:r w:rsidRPr="006B4D3F">
        <w:t>1.2</w:t>
      </w:r>
      <w:r w:rsidRPr="006B4D3F">
        <w:tab/>
        <w:t>Измеренное значение координаты цвета Y первого элемента каждой пары должно быть 12 ± 1.</w:t>
      </w:r>
    </w:p>
    <w:p w14:paraId="01BA40ED" w14:textId="77777777" w:rsidR="008C0E54" w:rsidRPr="006B4D3F" w:rsidRDefault="008C0E54" w:rsidP="008C0E54">
      <w:pPr>
        <w:pStyle w:val="SingleTxtGR"/>
        <w:tabs>
          <w:tab w:val="clear" w:pos="1701"/>
        </w:tabs>
        <w:ind w:left="2268" w:hanging="1134"/>
      </w:pPr>
      <w:r w:rsidRPr="006B4D3F">
        <w:t>1.3</w:t>
      </w:r>
      <w:r w:rsidRPr="006B4D3F">
        <w:tab/>
        <w:t>Цвет второго элемента каждой пары должен быть таким, чтобы цветовые различия между ними и первыми полосами соответствующих пар имели следующие значения.</w:t>
      </w:r>
    </w:p>
    <w:p w14:paraId="61597AB8" w14:textId="77777777" w:rsidR="008C0E54" w:rsidRPr="00170850" w:rsidRDefault="008C0E54" w:rsidP="008C0E54">
      <w:pPr>
        <w:pStyle w:val="H23GR"/>
        <w:rPr>
          <w:bCs/>
        </w:rPr>
      </w:pPr>
      <w:bookmarkStart w:id="22" w:name="_Toc429642192"/>
      <w:r>
        <w:tab/>
      </w:r>
      <w:r>
        <w:tab/>
      </w:r>
      <w:r w:rsidRPr="00935E62">
        <w:rPr>
          <w:b w:val="0"/>
        </w:rPr>
        <w:t>Таблица A22-5</w:t>
      </w:r>
      <w:r>
        <w:br/>
      </w:r>
      <w:r w:rsidRPr="00170850">
        <w:rPr>
          <w:bCs/>
        </w:rPr>
        <w:t>Значения показателя цветового различия в единицах CIE</w:t>
      </w:r>
      <w:r>
        <w:rPr>
          <w:bCs/>
        </w:rPr>
        <w:t>-</w:t>
      </w:r>
      <w:proofErr w:type="spellStart"/>
      <w:r w:rsidRPr="00170850">
        <w:rPr>
          <w:bCs/>
        </w:rPr>
        <w:t>Lab</w:t>
      </w:r>
      <w:proofErr w:type="spellEnd"/>
      <w:r w:rsidRPr="00170850">
        <w:rPr>
          <w:bCs/>
        </w:rPr>
        <w:t xml:space="preserve"> </w:t>
      </w:r>
      <w:r>
        <w:rPr>
          <w:bCs/>
        </w:rPr>
        <w:br/>
      </w:r>
      <w:r w:rsidRPr="00170850">
        <w:rPr>
          <w:bCs/>
        </w:rPr>
        <w:t>и соответствующие им баллы устойчивости цвета</w:t>
      </w:r>
      <w:bookmarkStart w:id="23" w:name="_Toc429642193"/>
      <w:bookmarkEnd w:id="22"/>
      <w:bookmarkEnd w:id="23"/>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8C0E54" w:rsidRPr="009F47C7" w14:paraId="722F64B7" w14:textId="77777777" w:rsidTr="00FE25D5">
        <w:trPr>
          <w:cantSplit/>
          <w:trHeight w:val="270"/>
          <w:tblHeader/>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40C5CEA5" w14:textId="77777777" w:rsidR="008C0E54" w:rsidRPr="009F47C7" w:rsidRDefault="008C0E54" w:rsidP="00FE25D5">
            <w:pPr>
              <w:spacing w:before="80" w:after="80" w:line="220" w:lineRule="exact"/>
              <w:ind w:left="113" w:right="113"/>
              <w:rPr>
                <w:i/>
                <w:sz w:val="16"/>
                <w:szCs w:val="16"/>
              </w:rPr>
            </w:pPr>
            <w:r w:rsidRPr="009F47C7">
              <w:rPr>
                <w:i/>
                <w:iCs/>
                <w:sz w:val="16"/>
                <w:szCs w:val="16"/>
              </w:rPr>
              <w:t>Балл устойчивости цвета</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F956CB3" w14:textId="77777777" w:rsidR="008C0E54" w:rsidRPr="009F47C7" w:rsidRDefault="008C0E54" w:rsidP="00FE25D5">
            <w:pPr>
              <w:spacing w:before="80" w:after="80" w:line="220" w:lineRule="exact"/>
              <w:ind w:left="113" w:right="113"/>
              <w:jc w:val="right"/>
              <w:rPr>
                <w:bCs/>
                <w:i/>
                <w:sz w:val="16"/>
                <w:szCs w:val="16"/>
              </w:rPr>
            </w:pPr>
            <w:r w:rsidRPr="009F47C7">
              <w:rPr>
                <w:i/>
                <w:iCs/>
                <w:sz w:val="16"/>
                <w:szCs w:val="16"/>
              </w:rPr>
              <w:t xml:space="preserve">Показатель цветового различия </w:t>
            </w:r>
            <w:r>
              <w:rPr>
                <w:i/>
                <w:iCs/>
                <w:sz w:val="16"/>
                <w:szCs w:val="16"/>
              </w:rPr>
              <w:br/>
            </w:r>
            <w:r w:rsidRPr="009F47C7">
              <w:rPr>
                <w:i/>
                <w:iCs/>
                <w:sz w:val="16"/>
                <w:szCs w:val="16"/>
              </w:rPr>
              <w:t>в единицах CIE-</w:t>
            </w:r>
            <w:proofErr w:type="spellStart"/>
            <w:r w:rsidRPr="009F47C7">
              <w:rPr>
                <w:i/>
                <w:iCs/>
                <w:sz w:val="16"/>
                <w:szCs w:val="16"/>
              </w:rPr>
              <w:t>Lab</w:t>
            </w:r>
            <w:proofErr w:type="spellEnd"/>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2780A49" w14:textId="77777777" w:rsidR="008C0E54" w:rsidRPr="009F47C7" w:rsidRDefault="008C0E54" w:rsidP="00FE25D5">
            <w:pPr>
              <w:spacing w:before="80" w:after="80" w:line="220" w:lineRule="exact"/>
              <w:ind w:left="113" w:right="113"/>
              <w:jc w:val="right"/>
              <w:rPr>
                <w:i/>
                <w:sz w:val="16"/>
                <w:szCs w:val="16"/>
              </w:rPr>
            </w:pPr>
            <w:r w:rsidRPr="009F47C7">
              <w:rPr>
                <w:i/>
                <w:iCs/>
                <w:sz w:val="16"/>
                <w:szCs w:val="16"/>
              </w:rPr>
              <w:t>Допуск</w:t>
            </w:r>
          </w:p>
        </w:tc>
      </w:tr>
      <w:tr w:rsidR="008C0E54" w:rsidRPr="009F47C7" w14:paraId="230EFA2C" w14:textId="77777777" w:rsidTr="00FE25D5">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F37A44A" w14:textId="77777777" w:rsidR="008C0E54" w:rsidRPr="009F47C7" w:rsidRDefault="008C0E54" w:rsidP="00FE25D5">
            <w:pPr>
              <w:spacing w:before="40" w:after="40" w:line="220" w:lineRule="exact"/>
              <w:ind w:left="113" w:right="113"/>
              <w:rPr>
                <w:sz w:val="18"/>
                <w:szCs w:val="18"/>
              </w:rPr>
            </w:pPr>
            <w:r w:rsidRPr="009F47C7">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4A65C43" w14:textId="77777777" w:rsidR="008C0E54" w:rsidRPr="009F47C7" w:rsidRDefault="008C0E54" w:rsidP="00FE25D5">
            <w:pPr>
              <w:spacing w:before="40" w:after="40" w:line="220" w:lineRule="exact"/>
              <w:ind w:left="113" w:right="113"/>
              <w:jc w:val="right"/>
              <w:rPr>
                <w:sz w:val="18"/>
                <w:szCs w:val="18"/>
              </w:rPr>
            </w:pPr>
            <w:r w:rsidRPr="009F47C7">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D2E44B6" w14:textId="77777777" w:rsidR="008C0E54" w:rsidRPr="009F47C7" w:rsidRDefault="008C0E54" w:rsidP="00FE25D5">
            <w:pPr>
              <w:spacing w:before="40" w:after="40" w:line="220" w:lineRule="exact"/>
              <w:ind w:left="113" w:right="113"/>
              <w:jc w:val="right"/>
              <w:rPr>
                <w:sz w:val="18"/>
                <w:szCs w:val="18"/>
              </w:rPr>
            </w:pPr>
            <w:r w:rsidRPr="009F47C7">
              <w:rPr>
                <w:sz w:val="18"/>
                <w:szCs w:val="18"/>
              </w:rPr>
              <w:t>0,2</w:t>
            </w:r>
          </w:p>
        </w:tc>
      </w:tr>
      <w:tr w:rsidR="008C0E54" w:rsidRPr="009F47C7" w14:paraId="5F904B2E"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10A02DCC" w14:textId="77777777" w:rsidR="008C0E54" w:rsidRPr="009F47C7" w:rsidRDefault="008C0E54" w:rsidP="00FE25D5">
            <w:pPr>
              <w:spacing w:before="40" w:after="40" w:line="220" w:lineRule="exact"/>
              <w:ind w:left="113" w:right="113"/>
              <w:rPr>
                <w:sz w:val="18"/>
                <w:szCs w:val="18"/>
              </w:rPr>
            </w:pPr>
            <w:r>
              <w:rPr>
                <w:sz w:val="18"/>
                <w:szCs w:val="18"/>
              </w:rPr>
              <w:t>(4–</w:t>
            </w:r>
            <w:r w:rsidRPr="009F47C7">
              <w:rPr>
                <w:sz w:val="18"/>
                <w:szCs w:val="18"/>
              </w:rPr>
              <w:t>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C09AD58" w14:textId="77777777" w:rsidR="008C0E54" w:rsidRPr="009F47C7" w:rsidRDefault="008C0E54" w:rsidP="00FE25D5">
            <w:pPr>
              <w:spacing w:before="40" w:after="40" w:line="220" w:lineRule="exact"/>
              <w:ind w:left="113" w:right="113"/>
              <w:jc w:val="right"/>
              <w:rPr>
                <w:sz w:val="18"/>
                <w:szCs w:val="18"/>
              </w:rPr>
            </w:pPr>
            <w:r w:rsidRPr="009F47C7">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4A4BF8B0" w14:textId="77777777" w:rsidR="008C0E54" w:rsidRPr="009F47C7" w:rsidRDefault="008C0E54" w:rsidP="00FE25D5">
            <w:pPr>
              <w:spacing w:before="40" w:after="40" w:line="220" w:lineRule="exact"/>
              <w:ind w:left="113" w:right="113"/>
              <w:jc w:val="right"/>
              <w:rPr>
                <w:sz w:val="18"/>
                <w:szCs w:val="18"/>
              </w:rPr>
            </w:pPr>
            <w:r w:rsidRPr="009F47C7">
              <w:rPr>
                <w:sz w:val="18"/>
                <w:szCs w:val="18"/>
              </w:rPr>
              <w:t>±0,2</w:t>
            </w:r>
          </w:p>
        </w:tc>
      </w:tr>
      <w:tr w:rsidR="008C0E54" w:rsidRPr="009F47C7" w14:paraId="33241AB1"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DA11C59" w14:textId="77777777" w:rsidR="008C0E54" w:rsidRPr="009F47C7" w:rsidRDefault="008C0E54" w:rsidP="00FE25D5">
            <w:pPr>
              <w:spacing w:before="40" w:after="40" w:line="220" w:lineRule="exact"/>
              <w:ind w:left="113" w:right="113"/>
              <w:rPr>
                <w:sz w:val="18"/>
                <w:szCs w:val="18"/>
              </w:rPr>
            </w:pP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8C946BD" w14:textId="77777777" w:rsidR="008C0E54" w:rsidRPr="009F47C7" w:rsidRDefault="008C0E54" w:rsidP="00FE25D5">
            <w:pPr>
              <w:spacing w:before="40" w:after="40" w:line="220" w:lineRule="exact"/>
              <w:ind w:left="113" w:right="113"/>
              <w:jc w:val="right"/>
              <w:rPr>
                <w:sz w:val="18"/>
                <w:szCs w:val="18"/>
              </w:rPr>
            </w:pPr>
            <w:r w:rsidRPr="009F47C7">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CABBAA6" w14:textId="77777777" w:rsidR="008C0E54" w:rsidRPr="009F47C7" w:rsidRDefault="008C0E54" w:rsidP="00FE25D5">
            <w:pPr>
              <w:spacing w:before="40" w:after="40" w:line="220" w:lineRule="exact"/>
              <w:ind w:left="113" w:right="113"/>
              <w:jc w:val="right"/>
              <w:rPr>
                <w:sz w:val="18"/>
                <w:szCs w:val="18"/>
              </w:rPr>
            </w:pPr>
            <w:r w:rsidRPr="009F47C7">
              <w:rPr>
                <w:sz w:val="18"/>
                <w:szCs w:val="18"/>
              </w:rPr>
              <w:t>±0,3</w:t>
            </w:r>
          </w:p>
        </w:tc>
      </w:tr>
      <w:tr w:rsidR="008C0E54" w:rsidRPr="009F47C7" w14:paraId="740E1C5D"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B20CE79" w14:textId="77777777" w:rsidR="008C0E54" w:rsidRPr="009F47C7" w:rsidRDefault="008C0E54" w:rsidP="00FE25D5">
            <w:pPr>
              <w:spacing w:before="40" w:after="40" w:line="220" w:lineRule="exact"/>
              <w:ind w:left="113" w:right="113"/>
              <w:rPr>
                <w:sz w:val="18"/>
                <w:szCs w:val="18"/>
              </w:rPr>
            </w:pPr>
            <w:r>
              <w:rPr>
                <w:sz w:val="18"/>
                <w:szCs w:val="18"/>
              </w:rPr>
              <w:t>(3–</w:t>
            </w: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49DA717" w14:textId="77777777" w:rsidR="008C0E54" w:rsidRPr="009F47C7" w:rsidRDefault="008C0E54" w:rsidP="00FE25D5">
            <w:pPr>
              <w:spacing w:before="40" w:after="40" w:line="220" w:lineRule="exact"/>
              <w:ind w:left="113" w:right="113"/>
              <w:jc w:val="right"/>
              <w:rPr>
                <w:sz w:val="18"/>
                <w:szCs w:val="18"/>
              </w:rPr>
            </w:pPr>
            <w:r w:rsidRPr="009F47C7">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F1FDA80" w14:textId="77777777" w:rsidR="008C0E54" w:rsidRPr="009F47C7" w:rsidRDefault="008C0E54" w:rsidP="00FE25D5">
            <w:pPr>
              <w:spacing w:before="40" w:after="40" w:line="220" w:lineRule="exact"/>
              <w:ind w:left="113" w:right="113"/>
              <w:jc w:val="right"/>
              <w:rPr>
                <w:sz w:val="18"/>
                <w:szCs w:val="18"/>
              </w:rPr>
            </w:pPr>
            <w:r>
              <w:rPr>
                <w:sz w:val="18"/>
                <w:szCs w:val="18"/>
              </w:rPr>
              <w:t>±</w:t>
            </w:r>
            <w:r w:rsidRPr="009F47C7">
              <w:rPr>
                <w:sz w:val="18"/>
                <w:szCs w:val="18"/>
              </w:rPr>
              <w:t>0,35</w:t>
            </w:r>
          </w:p>
        </w:tc>
      </w:tr>
      <w:tr w:rsidR="008C0E54" w:rsidRPr="009F47C7" w14:paraId="390740E9"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5C632102" w14:textId="77777777" w:rsidR="008C0E54" w:rsidRPr="009F47C7" w:rsidRDefault="008C0E54" w:rsidP="00FE25D5">
            <w:pPr>
              <w:spacing w:before="40" w:after="40" w:line="220" w:lineRule="exact"/>
              <w:ind w:left="113" w:right="113"/>
              <w:rPr>
                <w:sz w:val="18"/>
                <w:szCs w:val="18"/>
              </w:rPr>
            </w:pP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1F62211" w14:textId="77777777" w:rsidR="008C0E54" w:rsidRPr="009F47C7" w:rsidRDefault="008C0E54" w:rsidP="00FE25D5">
            <w:pPr>
              <w:spacing w:before="40" w:after="40" w:line="220" w:lineRule="exact"/>
              <w:ind w:left="113" w:right="113"/>
              <w:jc w:val="right"/>
              <w:rPr>
                <w:sz w:val="18"/>
                <w:szCs w:val="18"/>
              </w:rPr>
            </w:pPr>
            <w:r w:rsidRPr="009F47C7">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A85C5EF" w14:textId="77777777" w:rsidR="008C0E54" w:rsidRPr="009F47C7" w:rsidRDefault="008C0E54" w:rsidP="00FE25D5">
            <w:pPr>
              <w:spacing w:before="40" w:after="40" w:line="220" w:lineRule="exact"/>
              <w:ind w:left="113" w:right="113"/>
              <w:jc w:val="right"/>
              <w:rPr>
                <w:sz w:val="18"/>
                <w:szCs w:val="18"/>
              </w:rPr>
            </w:pPr>
            <w:r w:rsidRPr="009F47C7">
              <w:rPr>
                <w:sz w:val="18"/>
                <w:szCs w:val="18"/>
              </w:rPr>
              <w:t>±0,4</w:t>
            </w:r>
          </w:p>
        </w:tc>
      </w:tr>
      <w:tr w:rsidR="008C0E54" w:rsidRPr="009F47C7" w14:paraId="22784E78"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651F160" w14:textId="77777777" w:rsidR="008C0E54" w:rsidRPr="009F47C7" w:rsidRDefault="008C0E54" w:rsidP="00FE25D5">
            <w:pPr>
              <w:spacing w:before="40" w:after="40" w:line="220" w:lineRule="exact"/>
              <w:ind w:left="113" w:right="113"/>
              <w:rPr>
                <w:sz w:val="18"/>
                <w:szCs w:val="18"/>
              </w:rPr>
            </w:pPr>
            <w:r>
              <w:rPr>
                <w:sz w:val="18"/>
                <w:szCs w:val="18"/>
              </w:rPr>
              <w:t>(2–</w:t>
            </w: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0A5DBB2" w14:textId="77777777" w:rsidR="008C0E54" w:rsidRPr="009F47C7" w:rsidRDefault="008C0E54" w:rsidP="00FE25D5">
            <w:pPr>
              <w:spacing w:before="40" w:after="40" w:line="220" w:lineRule="exact"/>
              <w:ind w:left="113" w:right="113"/>
              <w:jc w:val="right"/>
              <w:rPr>
                <w:sz w:val="18"/>
                <w:szCs w:val="18"/>
              </w:rPr>
            </w:pPr>
            <w:r w:rsidRPr="009F47C7">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5EA241E" w14:textId="77777777" w:rsidR="008C0E54" w:rsidRPr="009F47C7" w:rsidRDefault="008C0E54" w:rsidP="00FE25D5">
            <w:pPr>
              <w:spacing w:before="40" w:after="40" w:line="220" w:lineRule="exact"/>
              <w:ind w:left="113" w:right="113"/>
              <w:jc w:val="right"/>
              <w:rPr>
                <w:sz w:val="18"/>
                <w:szCs w:val="18"/>
              </w:rPr>
            </w:pPr>
            <w:r w:rsidRPr="009F47C7">
              <w:rPr>
                <w:sz w:val="18"/>
                <w:szCs w:val="18"/>
              </w:rPr>
              <w:t>±0,5</w:t>
            </w:r>
          </w:p>
        </w:tc>
      </w:tr>
      <w:tr w:rsidR="008C0E54" w:rsidRPr="009F47C7" w14:paraId="70B41ECB"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C671494" w14:textId="77777777" w:rsidR="008C0E54" w:rsidRPr="009F47C7" w:rsidRDefault="008C0E54" w:rsidP="008C0E54">
            <w:pPr>
              <w:pageBreakBefore/>
              <w:spacing w:before="40" w:after="40" w:line="220" w:lineRule="exact"/>
              <w:ind w:left="113" w:right="113"/>
              <w:rPr>
                <w:sz w:val="18"/>
                <w:szCs w:val="18"/>
              </w:rPr>
            </w:pPr>
            <w:r w:rsidRPr="009F47C7">
              <w:rPr>
                <w:sz w:val="18"/>
                <w:szCs w:val="18"/>
              </w:rPr>
              <w:lastRenderedPageBreak/>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198D5A71" w14:textId="77777777" w:rsidR="008C0E54" w:rsidRPr="009F47C7" w:rsidRDefault="008C0E54" w:rsidP="00FE25D5">
            <w:pPr>
              <w:spacing w:before="40" w:after="40" w:line="220" w:lineRule="exact"/>
              <w:ind w:left="113" w:right="113"/>
              <w:jc w:val="right"/>
              <w:rPr>
                <w:sz w:val="18"/>
                <w:szCs w:val="18"/>
              </w:rPr>
            </w:pPr>
            <w:r w:rsidRPr="009F47C7">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ED37173" w14:textId="77777777" w:rsidR="008C0E54" w:rsidRPr="009F47C7" w:rsidRDefault="008C0E54" w:rsidP="00FE25D5">
            <w:pPr>
              <w:spacing w:before="40" w:after="40" w:line="220" w:lineRule="exact"/>
              <w:ind w:left="113" w:right="113"/>
              <w:jc w:val="right"/>
              <w:rPr>
                <w:sz w:val="18"/>
                <w:szCs w:val="18"/>
              </w:rPr>
            </w:pPr>
            <w:r w:rsidRPr="009F47C7">
              <w:rPr>
                <w:sz w:val="18"/>
                <w:szCs w:val="18"/>
              </w:rPr>
              <w:t>±0,6</w:t>
            </w:r>
          </w:p>
        </w:tc>
      </w:tr>
      <w:tr w:rsidR="008C0E54" w:rsidRPr="009F47C7" w14:paraId="2C4DA5C3" w14:textId="77777777" w:rsidTr="00FE25D5">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490E3FAA" w14:textId="77777777" w:rsidR="008C0E54" w:rsidRPr="009F47C7" w:rsidRDefault="008C0E54" w:rsidP="00FE25D5">
            <w:pPr>
              <w:spacing w:before="40" w:after="40" w:line="220" w:lineRule="exact"/>
              <w:ind w:left="113" w:right="113"/>
              <w:rPr>
                <w:sz w:val="18"/>
                <w:szCs w:val="18"/>
              </w:rPr>
            </w:pPr>
            <w:r>
              <w:rPr>
                <w:sz w:val="18"/>
                <w:szCs w:val="18"/>
              </w:rPr>
              <w:t>(1–</w:t>
            </w:r>
            <w:r w:rsidRPr="009F47C7">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42AD4894" w14:textId="77777777" w:rsidR="008C0E54" w:rsidRPr="009F47C7" w:rsidRDefault="008C0E54" w:rsidP="00FE25D5">
            <w:pPr>
              <w:spacing w:before="40" w:after="40" w:line="220" w:lineRule="exact"/>
              <w:ind w:left="113" w:right="113"/>
              <w:jc w:val="right"/>
              <w:rPr>
                <w:sz w:val="18"/>
                <w:szCs w:val="18"/>
              </w:rPr>
            </w:pPr>
            <w:r w:rsidRPr="009F47C7">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CC63E38" w14:textId="77777777" w:rsidR="008C0E54" w:rsidRPr="009F47C7" w:rsidRDefault="008C0E54" w:rsidP="00FE25D5">
            <w:pPr>
              <w:spacing w:before="40" w:after="40" w:line="220" w:lineRule="exact"/>
              <w:ind w:left="113" w:right="113"/>
              <w:jc w:val="right"/>
              <w:rPr>
                <w:sz w:val="18"/>
                <w:szCs w:val="18"/>
              </w:rPr>
            </w:pPr>
            <w:r w:rsidRPr="009F47C7">
              <w:rPr>
                <w:sz w:val="18"/>
                <w:szCs w:val="18"/>
              </w:rPr>
              <w:t>±0,7</w:t>
            </w:r>
          </w:p>
        </w:tc>
      </w:tr>
      <w:tr w:rsidR="008C0E54" w:rsidRPr="009F47C7" w14:paraId="180AD269" w14:textId="77777777" w:rsidTr="00FE25D5">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39DD0541" w14:textId="77777777" w:rsidR="008C0E54" w:rsidRPr="009F47C7" w:rsidRDefault="008C0E54" w:rsidP="00FE25D5">
            <w:pPr>
              <w:spacing w:before="40" w:after="40" w:line="220" w:lineRule="exact"/>
              <w:ind w:left="113" w:right="113"/>
              <w:rPr>
                <w:sz w:val="18"/>
                <w:szCs w:val="18"/>
              </w:rPr>
            </w:pPr>
            <w:r w:rsidRPr="009F47C7">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F1F592A" w14:textId="77777777" w:rsidR="008C0E54" w:rsidRPr="009F47C7" w:rsidRDefault="008C0E54" w:rsidP="00FE25D5">
            <w:pPr>
              <w:spacing w:before="40" w:after="40" w:line="220" w:lineRule="exact"/>
              <w:ind w:left="113" w:right="113"/>
              <w:jc w:val="right"/>
              <w:rPr>
                <w:sz w:val="18"/>
                <w:szCs w:val="18"/>
              </w:rPr>
            </w:pPr>
            <w:r w:rsidRPr="009F47C7">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0AC9632" w14:textId="77777777" w:rsidR="008C0E54" w:rsidRPr="009F47C7" w:rsidRDefault="008C0E54" w:rsidP="00FE25D5">
            <w:pPr>
              <w:spacing w:before="40" w:after="40" w:line="220" w:lineRule="exact"/>
              <w:ind w:left="113" w:right="113"/>
              <w:jc w:val="right"/>
              <w:rPr>
                <w:sz w:val="18"/>
                <w:szCs w:val="18"/>
              </w:rPr>
            </w:pPr>
            <w:r w:rsidRPr="009F47C7">
              <w:rPr>
                <w:sz w:val="18"/>
                <w:szCs w:val="18"/>
              </w:rPr>
              <w:t>±1,0</w:t>
            </w:r>
          </w:p>
        </w:tc>
      </w:tr>
    </w:tbl>
    <w:p w14:paraId="7236BC3D" w14:textId="77777777" w:rsidR="008C0E54" w:rsidRPr="00935E62" w:rsidRDefault="008C0E54" w:rsidP="008C0E54">
      <w:pPr>
        <w:pStyle w:val="SingleTxtGR"/>
        <w:spacing w:before="80" w:line="220" w:lineRule="exact"/>
        <w:ind w:firstLine="170"/>
        <w:rPr>
          <w:sz w:val="18"/>
          <w:szCs w:val="18"/>
        </w:rPr>
      </w:pPr>
      <w:r w:rsidRPr="00935E62">
        <w:rPr>
          <w:i/>
          <w:iCs/>
          <w:sz w:val="18"/>
          <w:szCs w:val="18"/>
        </w:rPr>
        <w:t>Примечание 1</w:t>
      </w:r>
      <w:r w:rsidRPr="00935E62">
        <w:rPr>
          <w:sz w:val="18"/>
          <w:szCs w:val="18"/>
        </w:rPr>
        <w:t xml:space="preserve">: Значения в скобках относятся только к </w:t>
      </w:r>
      <w:proofErr w:type="spellStart"/>
      <w:r w:rsidRPr="00935E62">
        <w:rPr>
          <w:sz w:val="18"/>
          <w:szCs w:val="18"/>
        </w:rPr>
        <w:t>девятиступенчатой</w:t>
      </w:r>
      <w:proofErr w:type="spellEnd"/>
      <w:r w:rsidRPr="00935E62">
        <w:rPr>
          <w:sz w:val="18"/>
          <w:szCs w:val="18"/>
        </w:rPr>
        <w:t xml:space="preserve"> шкале.</w:t>
      </w:r>
    </w:p>
    <w:p w14:paraId="38E075E8" w14:textId="77777777" w:rsidR="008C0E54" w:rsidRPr="00935E62" w:rsidRDefault="008C0E54" w:rsidP="008C0E54">
      <w:pPr>
        <w:pStyle w:val="SingleTxtGR"/>
        <w:spacing w:line="220" w:lineRule="exact"/>
        <w:ind w:firstLine="170"/>
        <w:rPr>
          <w:sz w:val="18"/>
          <w:szCs w:val="18"/>
        </w:rPr>
      </w:pPr>
      <w:r w:rsidRPr="00935E62">
        <w:rPr>
          <w:i/>
          <w:iCs/>
          <w:sz w:val="18"/>
          <w:szCs w:val="18"/>
        </w:rPr>
        <w:t>Примечание 2</w:t>
      </w:r>
      <w:r w:rsidRPr="00935E62">
        <w:rPr>
          <w:sz w:val="18"/>
          <w:szCs w:val="18"/>
        </w:rPr>
        <w:t>: Применение шкалы:</w:t>
      </w:r>
    </w:p>
    <w:p w14:paraId="161827F7" w14:textId="77777777" w:rsidR="008C0E54" w:rsidRPr="00935E62" w:rsidRDefault="008C0E54" w:rsidP="008C0E54">
      <w:pPr>
        <w:pStyle w:val="SingleTxtGR"/>
        <w:spacing w:line="220" w:lineRule="exact"/>
        <w:ind w:firstLine="170"/>
        <w:jc w:val="left"/>
        <w:rPr>
          <w:bCs/>
          <w:sz w:val="18"/>
          <w:szCs w:val="18"/>
        </w:rPr>
      </w:pPr>
      <w:r w:rsidRPr="00935E62">
        <w:rPr>
          <w:sz w:val="18"/>
          <w:szCs w:val="18"/>
        </w:rPr>
        <w:t>Исходный синий эталон</w:t>
      </w:r>
      <w:bookmarkStart w:id="24" w:name="_GoBack"/>
      <w:bookmarkEnd w:id="24"/>
      <w:r w:rsidRPr="00935E62">
        <w:rPr>
          <w:sz w:val="18"/>
          <w:szCs w:val="18"/>
        </w:rPr>
        <w:t xml:space="preserve"> и испытанный образец располагают рядом в одной плоскости и ориентируют в одном направлении. Рядом с ними в одной плоскости с ними располагают серую шкалу. Окружающий фон должен быть равномерно окрашен в тот же серый цвет, соответствующий промежуточному баллу между баллами 1 и 2 серой шкалы для оценки изменения цвета (примерно соответствует образцу № 5 Атласа цветов </w:t>
      </w:r>
      <w:proofErr w:type="spellStart"/>
      <w:r w:rsidRPr="00935E62">
        <w:rPr>
          <w:sz w:val="18"/>
          <w:szCs w:val="18"/>
        </w:rPr>
        <w:t>Манселла</w:t>
      </w:r>
      <w:proofErr w:type="spellEnd"/>
      <w:r w:rsidRPr="00935E62">
        <w:rPr>
          <w:sz w:val="18"/>
          <w:szCs w:val="18"/>
        </w:rPr>
        <w:t xml:space="preserve">). Поверхности освещают естественным светом северной части небосвода в Северном полушарии и южной части − в Южном полушарии или эквивалентным источником света с интенсивностью освещения не менее 600 </w:t>
      </w:r>
      <w:proofErr w:type="spellStart"/>
      <w:r w:rsidRPr="00935E62">
        <w:rPr>
          <w:sz w:val="18"/>
          <w:szCs w:val="18"/>
        </w:rPr>
        <w:t>лк</w:t>
      </w:r>
      <w:proofErr w:type="spellEnd"/>
      <w:r w:rsidRPr="00935E62">
        <w:rPr>
          <w:sz w:val="18"/>
          <w:szCs w:val="18"/>
        </w:rPr>
        <w:t>. Свет должен падать на поверхность под углом около 45°, а наблюдение должно осуществляться примерно перпендикулярно к плоскости поверхностей. Цветовое различие между исходным и испытанным синим эталоном определяют визуально путем сравнения с серой шкалой.</w:t>
      </w:r>
    </w:p>
    <w:p w14:paraId="37C1EAAD" w14:textId="77777777" w:rsidR="008C0E54" w:rsidRPr="00935E62" w:rsidRDefault="008C0E54" w:rsidP="008C0E54">
      <w:pPr>
        <w:pStyle w:val="SingleTxtGR"/>
        <w:spacing w:line="220" w:lineRule="exact"/>
        <w:ind w:firstLine="170"/>
        <w:jc w:val="left"/>
        <w:rPr>
          <w:bCs/>
          <w:sz w:val="18"/>
        </w:rPr>
      </w:pPr>
      <w:r w:rsidRPr="00935E62">
        <w:rPr>
          <w:sz w:val="18"/>
        </w:rPr>
        <w:t xml:space="preserve">В случае использования пятиступенчатой шкалы степень </w:t>
      </w:r>
      <w:proofErr w:type="spellStart"/>
      <w:r w:rsidRPr="00935E62">
        <w:rPr>
          <w:sz w:val="18"/>
        </w:rPr>
        <w:t>посветления</w:t>
      </w:r>
      <w:proofErr w:type="spellEnd"/>
      <w:r w:rsidRPr="00935E62">
        <w:rPr>
          <w:sz w:val="18"/>
        </w:rPr>
        <w:t xml:space="preserve"> цвета образца оценивают баллом, соответствующим той части серой шкалы, для которой видимое цветовое различие между полосами ближе всего к видимому цветовому различию между исходным и испытанным образцами; если это различие ближе к значению цветового контраста, находящемуся между двумя соседними парами, чем к какой-либо из этих пар, то образцу дают оценку промежуточным баллом, например 4−5 или 2−3. Оценку 5 баллов дают только в случае, если не наблюдают видимого цветового различия между испытанным образцом и исходным материалом.</w:t>
      </w:r>
    </w:p>
    <w:p w14:paraId="2554AE50" w14:textId="77777777" w:rsidR="00544EBE" w:rsidRDefault="008C0E54" w:rsidP="008C0E54">
      <w:pPr>
        <w:pStyle w:val="SingleTxtGR"/>
        <w:spacing w:line="220" w:lineRule="exact"/>
        <w:ind w:firstLine="170"/>
        <w:jc w:val="left"/>
        <w:rPr>
          <w:lang w:eastAsia="ru-RU"/>
        </w:rPr>
      </w:pPr>
      <w:r w:rsidRPr="00935E62">
        <w:rPr>
          <w:sz w:val="18"/>
        </w:rPr>
        <w:t xml:space="preserve">В случае использования девятибалльной шкалы степень </w:t>
      </w:r>
      <w:proofErr w:type="spellStart"/>
      <w:r w:rsidRPr="00935E62">
        <w:rPr>
          <w:sz w:val="18"/>
        </w:rPr>
        <w:t>посветления</w:t>
      </w:r>
      <w:proofErr w:type="spellEnd"/>
      <w:r w:rsidRPr="00935E62">
        <w:rPr>
          <w:sz w:val="18"/>
        </w:rPr>
        <w:t xml:space="preserve"> цвета образца оценивают баллом серой шкалы, для которого видимое цветовое различие ближе всего к видимому цветовому различию между исходным и испытанным образцами. Оценку 5 баллов дают только в случае, если не наблюдают видимого цветового различия между испытанным образцом и исходным материалом.</w:t>
      </w:r>
    </w:p>
    <w:p w14:paraId="3CB00722" w14:textId="77777777" w:rsidR="008C0E54" w:rsidRDefault="008C0E54" w:rsidP="00933B29">
      <w:pPr>
        <w:suppressAutoHyphens w:val="0"/>
        <w:spacing w:line="240" w:lineRule="auto"/>
        <w:rPr>
          <w:szCs w:val="20"/>
          <w:lang w:eastAsia="ru-RU"/>
        </w:rPr>
      </w:pPr>
    </w:p>
    <w:p w14:paraId="480E758C" w14:textId="77777777" w:rsidR="000D5BD5" w:rsidRDefault="000D5BD5" w:rsidP="00933B29">
      <w:pPr>
        <w:suppressAutoHyphens w:val="0"/>
        <w:spacing w:line="240" w:lineRule="auto"/>
        <w:rPr>
          <w:szCs w:val="20"/>
          <w:lang w:eastAsia="ru-RU"/>
        </w:rPr>
        <w:sectPr w:rsidR="000D5BD5" w:rsidSect="008C0E54">
          <w:headerReference w:type="even" r:id="rId138"/>
          <w:headerReference w:type="default" r:id="rId139"/>
          <w:footerReference w:type="even" r:id="rId140"/>
          <w:footerReference w:type="default" r:id="rId141"/>
          <w:endnotePr>
            <w:numFmt w:val="decimal"/>
          </w:endnotePr>
          <w:pgSz w:w="11906" w:h="16838" w:code="9"/>
          <w:pgMar w:top="1417" w:right="1134" w:bottom="1134" w:left="1134" w:header="850" w:footer="567" w:gutter="0"/>
          <w:cols w:space="708"/>
          <w:docGrid w:linePitch="360"/>
        </w:sectPr>
      </w:pPr>
    </w:p>
    <w:p w14:paraId="6DC05FA9" w14:textId="77777777" w:rsidR="000D5BD5" w:rsidRPr="00A02B4F" w:rsidRDefault="000D5BD5" w:rsidP="000D5BD5">
      <w:pPr>
        <w:pStyle w:val="HChGR"/>
      </w:pPr>
      <w:r w:rsidRPr="00A02B4F">
        <w:lastRenderedPageBreak/>
        <w:t>Приложение 23</w:t>
      </w:r>
    </w:p>
    <w:p w14:paraId="0822D481" w14:textId="77777777" w:rsidR="000D5BD5" w:rsidRPr="00A02B4F" w:rsidRDefault="000D5BD5" w:rsidP="000D5BD5">
      <w:pPr>
        <w:pStyle w:val="HChGR"/>
      </w:pPr>
      <w:bookmarkStart w:id="25" w:name="_Toc386120455"/>
      <w:r w:rsidRPr="00A02B4F">
        <w:tab/>
      </w:r>
      <w:r w:rsidRPr="00A02B4F">
        <w:tab/>
        <w:t>Описание геометрии измерения цвета и коэффициента яркости флюоресцирующих светоотражающих материалов</w:t>
      </w:r>
      <w:bookmarkEnd w:id="25"/>
    </w:p>
    <w:p w14:paraId="3B3F00F3" w14:textId="77777777" w:rsidR="000D5BD5" w:rsidRPr="006B4D3F" w:rsidRDefault="000D5BD5" w:rsidP="000D5BD5">
      <w:pPr>
        <w:pStyle w:val="SingleTxtGR"/>
      </w:pPr>
      <w:r>
        <w:tab/>
      </w:r>
      <w:proofErr w:type="spellStart"/>
      <w:r w:rsidRPr="006B4D3F">
        <w:t>Микропризматическим</w:t>
      </w:r>
      <w:proofErr w:type="spellEnd"/>
      <w:r w:rsidRPr="006B4D3F">
        <w:t xml:space="preserve"> материалам свойственно такое явление, как </w:t>
      </w:r>
      <w:r>
        <w:t>«</w:t>
      </w:r>
      <w:r w:rsidRPr="006B4D3F">
        <w:t>вспышки</w:t>
      </w:r>
      <w:r>
        <w:t>»</w:t>
      </w:r>
      <w:r w:rsidRPr="006B4D3F">
        <w:t xml:space="preserve"> или </w:t>
      </w:r>
      <w:r>
        <w:t>«</w:t>
      </w:r>
      <w:r w:rsidRPr="006B4D3F">
        <w:t>проблески</w:t>
      </w:r>
      <w:r>
        <w:t>»</w:t>
      </w:r>
      <w:r w:rsidRPr="006B4D3F">
        <w:t xml:space="preserve"> (примечание 1), которые могут повлиять на результаты измерений, если не будут приняты специальные меры предостор</w:t>
      </w:r>
      <w:r>
        <w:t>ожности. В пункте 12 приложения </w:t>
      </w:r>
      <w:r w:rsidRPr="006B4D3F">
        <w:t>5 определен эталонный метод измерений в геометрии МКО 45°a:0° (или</w:t>
      </w:r>
      <w:r>
        <w:t> </w:t>
      </w:r>
      <w:r w:rsidRPr="006B4D3F">
        <w:t xml:space="preserve">0°:45°a) с применением более широких апертур. </w:t>
      </w:r>
    </w:p>
    <w:p w14:paraId="7B144AEE" w14:textId="77777777" w:rsidR="000D5BD5" w:rsidRPr="006B4D3F" w:rsidRDefault="000D5BD5" w:rsidP="000D5BD5">
      <w:pPr>
        <w:pStyle w:val="SingleTxtGR"/>
      </w:pPr>
      <w:r>
        <w:tab/>
      </w:r>
      <w:r w:rsidRPr="006B4D3F">
        <w:t>В идеале измерения производят в геометрии МКО 45°a:0° (или 0°:45°a), т.</w:t>
      </w:r>
      <w:r>
        <w:t> е. </w:t>
      </w:r>
      <w:r w:rsidRPr="006B4D3F">
        <w:t>угловой геометрии 45°/геометрии нормали (или геометрии нормали/угловой геометрии 45°), определенной в публикации МКО № 15. Площадь измерения должна составлять не менее 4,0 см².</w:t>
      </w:r>
    </w:p>
    <w:p w14:paraId="548B98CD" w14:textId="77777777" w:rsidR="000D5BD5" w:rsidRPr="006B4D3F" w:rsidRDefault="000D5BD5" w:rsidP="000D5BD5">
      <w:pPr>
        <w:pStyle w:val="SingleTxtGR"/>
      </w:pPr>
      <w:r>
        <w:tab/>
      </w:r>
      <w:r w:rsidRPr="006B4D3F">
        <w:t>Для этой геометрии в публикации МКО № 15 рекомендуется, чтобы:</w:t>
      </w:r>
    </w:p>
    <w:p w14:paraId="0A71D28F" w14:textId="77777777" w:rsidR="000D5BD5" w:rsidRPr="006B4D3F" w:rsidRDefault="000D5BD5" w:rsidP="000D5BD5">
      <w:pPr>
        <w:pStyle w:val="SingleTxtGR"/>
        <w:ind w:left="1701" w:hanging="567"/>
      </w:pPr>
      <w:r w:rsidRPr="006B4D3F">
        <w:t>а)</w:t>
      </w:r>
      <w:r w:rsidRPr="006B4D3F">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 − 50°;</w:t>
      </w:r>
    </w:p>
    <w:p w14:paraId="4BA76282" w14:textId="77777777" w:rsidR="000D5BD5" w:rsidRPr="006B4D3F" w:rsidRDefault="000D5BD5" w:rsidP="000D5BD5">
      <w:pPr>
        <w:pStyle w:val="SingleTxtGR"/>
        <w:ind w:left="1701" w:hanging="567"/>
      </w:pPr>
      <w:r w:rsidRPr="006B4D3F">
        <w:t>b)</w:t>
      </w:r>
      <w:r w:rsidRPr="006B4D3F">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14:paraId="6F7AF5A8" w14:textId="77777777" w:rsidR="000D5BD5" w:rsidRPr="006B4D3F" w:rsidRDefault="000D5BD5" w:rsidP="000D5BD5">
      <w:pPr>
        <w:pStyle w:val="SingleTxtGR"/>
      </w:pPr>
      <w:r>
        <w:tab/>
      </w:r>
      <w:r w:rsidRPr="006B4D3F">
        <w:t>Угловая геометрия может быть приблизительно воссоздана путем применения нескольких источников света, расположенных по кругу, либо нескольких пучков волокон, освещаемых одним источником и расходящихся по кругу; таким образом</w:t>
      </w:r>
      <w:r w:rsidR="004A6F87">
        <w:t>,</w:t>
      </w:r>
      <w:r w:rsidRPr="006B4D3F">
        <w:t xml:space="preserve"> геометрия измерений становится 45°c:0° (круговая геометрия/геометрия нормали) (примечание 2, примечание 3).</w:t>
      </w:r>
    </w:p>
    <w:p w14:paraId="5B2F2577" w14:textId="77777777" w:rsidR="000D5BD5" w:rsidRPr="006B4D3F" w:rsidRDefault="000D5BD5" w:rsidP="000D5BD5">
      <w:pPr>
        <w:pStyle w:val="SingleTxtGR"/>
      </w:pPr>
      <w:r>
        <w:tab/>
      </w:r>
      <w:r w:rsidRPr="006B4D3F">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длины волны были представлены в равной мере (примечание 2, примечание 3).</w:t>
      </w:r>
    </w:p>
    <w:p w14:paraId="3ABD34C0" w14:textId="77777777" w:rsidR="000D5BD5" w:rsidRPr="006B4D3F" w:rsidRDefault="000D5BD5" w:rsidP="000D5BD5">
      <w:pPr>
        <w:pStyle w:val="SingleTxtGR"/>
      </w:pPr>
      <w:r>
        <w:tab/>
      </w:r>
      <w:r w:rsidRPr="006B4D3F">
        <w:t>Кроме того, апертуры источника света и приемника должны иметь достаточные размеры, пропорциональные соответствующим расстояниям, с тем чтобы обеспечить приемлемую степень соблюдения вышеприведенных рекомендаций.</w:t>
      </w:r>
    </w:p>
    <w:p w14:paraId="079D8085" w14:textId="77777777" w:rsidR="000D5BD5" w:rsidRPr="006B4D3F" w:rsidRDefault="000D5BD5" w:rsidP="000D5BD5">
      <w:pPr>
        <w:pStyle w:val="SingleTxtGR"/>
      </w:pPr>
      <w:r w:rsidRPr="006B4D3F">
        <w:rPr>
          <w:i/>
          <w:iCs/>
        </w:rPr>
        <w:t>Примечание 1:</w:t>
      </w:r>
      <w:r w:rsidRPr="006B4D3F">
        <w:tab/>
      </w:r>
      <w:r>
        <w:t>«</w:t>
      </w:r>
      <w:r w:rsidRPr="006B4D3F">
        <w:t>Вспышки</w:t>
      </w:r>
      <w:r>
        <w:t>»</w:t>
      </w:r>
      <w:r w:rsidRPr="006B4D3F">
        <w:t xml:space="preserve"> или </w:t>
      </w:r>
      <w:r>
        <w:t>«</w:t>
      </w:r>
      <w:r w:rsidRPr="006B4D3F">
        <w:t>проблески</w:t>
      </w:r>
      <w:r>
        <w:t>»</w:t>
      </w:r>
      <w:r w:rsidRPr="006B4D3F">
        <w:t xml:space="preserve"> обусловлены характерными траекториями лучей, падающих на поверхность покрытия и отражаемых ею под разными углами. Характерная траектория будет доминировать, значительным образом повышая значение коэффициента яркости и, возможно, приводя к искажению координат цветности, если она будет находиться в узких пучках излучаемого и измеряемого света. Вместе с тем ее средняя составляющая в отраженном дневном свете, как правило, является небольшой.</w:t>
      </w:r>
    </w:p>
    <w:p w14:paraId="40582ED4" w14:textId="77777777" w:rsidR="006460DD" w:rsidRDefault="000D5BD5" w:rsidP="000D5BD5">
      <w:pPr>
        <w:pStyle w:val="SingleTxtGR"/>
      </w:pPr>
      <w:r w:rsidRPr="006B4D3F">
        <w:rPr>
          <w:i/>
          <w:iCs/>
        </w:rPr>
        <w:t xml:space="preserve">Примечание </w:t>
      </w:r>
      <w:proofErr w:type="gramStart"/>
      <w:r w:rsidRPr="006B4D3F">
        <w:rPr>
          <w:i/>
          <w:iCs/>
        </w:rPr>
        <w:t>2:</w:t>
      </w:r>
      <w:r w:rsidRPr="006B4D3F">
        <w:t xml:space="preserve">  </w:t>
      </w:r>
      <w:r w:rsidRPr="006B4D3F">
        <w:tab/>
      </w:r>
      <w:proofErr w:type="gramEnd"/>
      <w:r w:rsidRPr="006B4D3F">
        <w:t xml:space="preserve">На практике эти рекомендации могут быть выполнены лишь приближенно. Важно, чтобы применялся угловой </w:t>
      </w:r>
      <w:proofErr w:type="gramStart"/>
      <w:r w:rsidRPr="006B4D3F">
        <w:t>принцип</w:t>
      </w:r>
      <w:proofErr w:type="gramEnd"/>
      <w:r w:rsidRPr="006B4D3F">
        <w:t xml:space="preserve"> и чтобы освещение и сбор светового пучка осуществлялись в направлениях, образующих достаточно большие телесные углы, поскольку это позволит уменьшить влияние вышеупомянутых </w:t>
      </w:r>
      <w:r w:rsidR="006460DD">
        <w:br/>
      </w:r>
    </w:p>
    <w:p w14:paraId="120963EB" w14:textId="77777777" w:rsidR="000D5BD5" w:rsidRDefault="000D5BD5" w:rsidP="006460DD">
      <w:pPr>
        <w:pStyle w:val="SingleTxtGR"/>
        <w:pageBreakBefore/>
      </w:pPr>
      <w:r>
        <w:lastRenderedPageBreak/>
        <w:t>«</w:t>
      </w:r>
      <w:r w:rsidRPr="006B4D3F">
        <w:t>проблесков</w:t>
      </w:r>
      <w:r>
        <w:t>»</w:t>
      </w:r>
      <w:r w:rsidRPr="006B4D3F">
        <w:t xml:space="preserve"> и других отклонений на точность геометрических характеристик, которую продемонстрировали некоторые из этих </w:t>
      </w:r>
      <w:proofErr w:type="spellStart"/>
      <w:r w:rsidRPr="006B4D3F">
        <w:t>микропризматических</w:t>
      </w:r>
      <w:proofErr w:type="spellEnd"/>
      <w:r w:rsidRPr="006B4D3F">
        <w:t xml:space="preserve"> материалов.</w:t>
      </w:r>
    </w:p>
    <w:p w14:paraId="0D4AED3D" w14:textId="77777777" w:rsidR="008C0E54" w:rsidRDefault="000D5BD5" w:rsidP="000D5BD5">
      <w:pPr>
        <w:pStyle w:val="SingleTxtGR"/>
        <w:rPr>
          <w:lang w:eastAsia="ru-RU"/>
        </w:rPr>
      </w:pPr>
      <w:r w:rsidRPr="006B4D3F">
        <w:rPr>
          <w:i/>
          <w:iCs/>
        </w:rPr>
        <w:t xml:space="preserve">Примечание </w:t>
      </w:r>
      <w:proofErr w:type="gramStart"/>
      <w:r w:rsidRPr="006B4D3F">
        <w:rPr>
          <w:i/>
          <w:iCs/>
        </w:rPr>
        <w:t>3:</w:t>
      </w:r>
      <w:r w:rsidRPr="006B4D3F">
        <w:t xml:space="preserve">  </w:t>
      </w:r>
      <w:r w:rsidRPr="006B4D3F">
        <w:tab/>
      </w:r>
      <w:proofErr w:type="gramEnd"/>
      <w:r w:rsidRPr="006B4D3F">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14:paraId="0E7BFFDA" w14:textId="77777777" w:rsidR="000D5BD5" w:rsidRDefault="000D5BD5" w:rsidP="00933B29">
      <w:pPr>
        <w:suppressAutoHyphens w:val="0"/>
        <w:spacing w:line="240" w:lineRule="auto"/>
        <w:rPr>
          <w:szCs w:val="20"/>
          <w:lang w:eastAsia="ru-RU"/>
        </w:rPr>
      </w:pPr>
    </w:p>
    <w:p w14:paraId="4612F4A2" w14:textId="77777777" w:rsidR="00126C9E" w:rsidRDefault="00126C9E" w:rsidP="00933B29">
      <w:pPr>
        <w:suppressAutoHyphens w:val="0"/>
        <w:spacing w:line="240" w:lineRule="auto"/>
        <w:rPr>
          <w:szCs w:val="20"/>
          <w:lang w:eastAsia="ru-RU"/>
        </w:rPr>
        <w:sectPr w:rsidR="00126C9E" w:rsidSect="000D5BD5">
          <w:headerReference w:type="even" r:id="rId142"/>
          <w:headerReference w:type="default" r:id="rId143"/>
          <w:footerReference w:type="even" r:id="rId144"/>
          <w:footerReference w:type="default" r:id="rId145"/>
          <w:endnotePr>
            <w:numFmt w:val="decimal"/>
          </w:endnotePr>
          <w:pgSz w:w="11906" w:h="16838" w:code="9"/>
          <w:pgMar w:top="1417" w:right="1134" w:bottom="1134" w:left="1134" w:header="850" w:footer="567" w:gutter="0"/>
          <w:cols w:space="708"/>
          <w:docGrid w:linePitch="360"/>
        </w:sectPr>
      </w:pPr>
    </w:p>
    <w:p w14:paraId="603FCBA8" w14:textId="77777777" w:rsidR="00126C9E" w:rsidRPr="00A02B4F" w:rsidRDefault="00126C9E" w:rsidP="00126C9E">
      <w:pPr>
        <w:pStyle w:val="HChGR"/>
      </w:pPr>
      <w:r w:rsidRPr="00A02B4F">
        <w:lastRenderedPageBreak/>
        <w:t>Приложение 24</w:t>
      </w:r>
      <w:bookmarkStart w:id="26" w:name="_Toc369177370"/>
    </w:p>
    <w:p w14:paraId="0A74DFF3" w14:textId="77777777" w:rsidR="00126C9E" w:rsidRPr="00A02B4F" w:rsidRDefault="00126C9E" w:rsidP="00126C9E">
      <w:pPr>
        <w:pStyle w:val="HChGR"/>
      </w:pPr>
      <w:r w:rsidRPr="00A02B4F">
        <w:tab/>
      </w:r>
      <w:r w:rsidRPr="00A02B4F">
        <w:tab/>
        <w:t>Примеры схем знаков официального утверждения</w:t>
      </w:r>
      <w:bookmarkEnd w:id="26"/>
    </w:p>
    <w:p w14:paraId="40C020AE" w14:textId="77777777" w:rsidR="00126C9E" w:rsidRPr="00170850" w:rsidRDefault="00126C9E" w:rsidP="00126C9E">
      <w:pPr>
        <w:pStyle w:val="H23GR"/>
        <w:rPr>
          <w:bCs/>
        </w:rPr>
      </w:pPr>
      <w:bookmarkStart w:id="27" w:name="_Toc369177371"/>
      <w:r w:rsidRPr="00935E62">
        <w:rPr>
          <w:b w:val="0"/>
        </w:rPr>
        <w:tab/>
      </w:r>
      <w:r w:rsidRPr="00935E62">
        <w:rPr>
          <w:b w:val="0"/>
        </w:rPr>
        <w:tab/>
        <w:t>Рис. A 24-I</w:t>
      </w:r>
      <w:r>
        <w:br/>
      </w:r>
      <w:r w:rsidRPr="00170850">
        <w:rPr>
          <w:bCs/>
        </w:rPr>
        <w:t xml:space="preserve">Маркировка одиночных </w:t>
      </w:r>
      <w:r>
        <w:rPr>
          <w:bCs/>
        </w:rPr>
        <w:t>устройств</w:t>
      </w:r>
      <w:bookmarkStart w:id="28" w:name="_Toc369177372"/>
      <w:bookmarkEnd w:id="27"/>
      <w:bookmarkEnd w:id="28"/>
    </w:p>
    <w:p w14:paraId="25B27DEB" w14:textId="77777777" w:rsidR="00126C9E" w:rsidRPr="006B4D3F" w:rsidRDefault="00126C9E" w:rsidP="00126C9E">
      <w:pPr>
        <w:pStyle w:val="SingleTxtG"/>
        <w:jc w:val="center"/>
      </w:pPr>
      <w:r>
        <w:rPr>
          <w:iCs/>
          <w:noProof/>
          <w:lang w:val="fr-CH" w:eastAsia="fr-CH"/>
        </w:rPr>
        <mc:AlternateContent>
          <mc:Choice Requires="wps">
            <w:drawing>
              <wp:anchor distT="0" distB="0" distL="114300" distR="114300" simplePos="0" relativeHeight="251727872" behindDoc="0" locked="0" layoutInCell="1" allowOverlap="1" wp14:anchorId="75886F7D" wp14:editId="0E2A0566">
                <wp:simplePos x="0" y="0"/>
                <wp:positionH relativeFrom="margin">
                  <wp:posOffset>2629329</wp:posOffset>
                </wp:positionH>
                <wp:positionV relativeFrom="paragraph">
                  <wp:posOffset>151130</wp:posOffset>
                </wp:positionV>
                <wp:extent cx="876935" cy="173990"/>
                <wp:effectExtent l="0" t="0" r="0" b="0"/>
                <wp:wrapNone/>
                <wp:docPr id="28945" name="Надпись 28945"/>
                <wp:cNvGraphicFramePr/>
                <a:graphic xmlns:a="http://schemas.openxmlformats.org/drawingml/2006/main">
                  <a:graphicData uri="http://schemas.microsoft.com/office/word/2010/wordprocessingShape">
                    <wps:wsp>
                      <wps:cNvSpPr txBox="1"/>
                      <wps:spPr>
                        <a:xfrm>
                          <a:off x="0" y="0"/>
                          <a:ext cx="876935" cy="173990"/>
                        </a:xfrm>
                        <a:prstGeom prst="rect">
                          <a:avLst/>
                        </a:prstGeom>
                        <a:solidFill>
                          <a:schemeClr val="lt1"/>
                        </a:solidFill>
                        <a:ln w="6350">
                          <a:noFill/>
                        </a:ln>
                      </wps:spPr>
                      <wps:txbx>
                        <w:txbxContent>
                          <w:p w14:paraId="77735D45" w14:textId="77777777" w:rsidR="003651B6" w:rsidRPr="004A6F87" w:rsidRDefault="003651B6" w:rsidP="00126C9E">
                            <w:pPr>
                              <w:rPr>
                                <w:b/>
                                <w:sz w:val="24"/>
                                <w:szCs w:val="24"/>
                              </w:rPr>
                            </w:pPr>
                            <w:r w:rsidRPr="004A6F87">
                              <w:rPr>
                                <w:b/>
                                <w:sz w:val="24"/>
                                <w:szCs w:val="24"/>
                              </w:rPr>
                              <w:t>Образец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86F7D" id="Надпись 28945" o:spid="_x0000_s1431" type="#_x0000_t202" style="position:absolute;left:0;text-align:left;margin-left:207.05pt;margin-top:11.9pt;width:69.05pt;height:13.7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" fillcolor="white [3201]" stroked="f" strokeweight=".5pt">
                <v:textbox inset="0,0,0,0">
                  <w:txbxContent>
                    <w:p w14:paraId="77735D45" w14:textId="77777777" w:rsidR="003651B6" w:rsidRPr="004A6F87" w:rsidRDefault="003651B6" w:rsidP="00126C9E">
                      <w:pPr>
                        <w:rPr>
                          <w:b/>
                          <w:sz w:val="24"/>
                          <w:szCs w:val="24"/>
                        </w:rPr>
                      </w:pPr>
                      <w:r w:rsidRPr="004A6F87">
                        <w:rPr>
                          <w:b/>
                          <w:sz w:val="24"/>
                          <w:szCs w:val="24"/>
                        </w:rPr>
                        <w:t>Образец А</w:t>
                      </w:r>
                    </w:p>
                  </w:txbxContent>
                </v:textbox>
                <w10:wrap anchorx="margin"/>
              </v:shape>
            </w:pict>
          </mc:Fallback>
        </mc:AlternateContent>
      </w:r>
      <w:r>
        <w:rPr>
          <w:iCs/>
          <w:noProof/>
          <w:lang w:val="fr-CH" w:eastAsia="fr-CH"/>
        </w:rPr>
        <mc:AlternateContent>
          <mc:Choice Requires="wps">
            <w:drawing>
              <wp:anchor distT="0" distB="0" distL="114300" distR="114300" simplePos="0" relativeHeight="251726848" behindDoc="0" locked="0" layoutInCell="1" allowOverlap="1" wp14:anchorId="7D1DDE9C" wp14:editId="7DF20E97">
                <wp:simplePos x="0" y="0"/>
                <wp:positionH relativeFrom="column">
                  <wp:posOffset>2634821</wp:posOffset>
                </wp:positionH>
                <wp:positionV relativeFrom="paragraph">
                  <wp:posOffset>1554480</wp:posOffset>
                </wp:positionV>
                <wp:extent cx="877401" cy="174423"/>
                <wp:effectExtent l="0" t="0" r="0" b="0"/>
                <wp:wrapNone/>
                <wp:docPr id="28946" name="Надпись 28946"/>
                <wp:cNvGraphicFramePr/>
                <a:graphic xmlns:a="http://schemas.openxmlformats.org/drawingml/2006/main">
                  <a:graphicData uri="http://schemas.microsoft.com/office/word/2010/wordprocessingShape">
                    <wps:wsp>
                      <wps:cNvSpPr txBox="1"/>
                      <wps:spPr>
                        <a:xfrm>
                          <a:off x="0" y="0"/>
                          <a:ext cx="877401" cy="174423"/>
                        </a:xfrm>
                        <a:prstGeom prst="rect">
                          <a:avLst/>
                        </a:prstGeom>
                        <a:solidFill>
                          <a:schemeClr val="lt1"/>
                        </a:solidFill>
                        <a:ln w="6350">
                          <a:noFill/>
                        </a:ln>
                      </wps:spPr>
                      <wps:txbx>
                        <w:txbxContent>
                          <w:p w14:paraId="417C6B9B" w14:textId="77777777" w:rsidR="003651B6" w:rsidRPr="004A6F87" w:rsidRDefault="003651B6" w:rsidP="00126C9E">
                            <w:pPr>
                              <w:rPr>
                                <w:b/>
                                <w:sz w:val="24"/>
                                <w:szCs w:val="24"/>
                              </w:rPr>
                            </w:pPr>
                            <w:r w:rsidRPr="004A6F87">
                              <w:rPr>
                                <w:b/>
                                <w:sz w:val="24"/>
                                <w:szCs w:val="24"/>
                              </w:rPr>
                              <w:t>Образец 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DDE9C" id="Надпись 28946" o:spid="_x0000_s1432" type="#_x0000_t202" style="position:absolute;left:0;text-align:left;margin-left:207.45pt;margin-top:122.4pt;width:69.1pt;height:13.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" fillcolor="white [3201]" stroked="f" strokeweight=".5pt">
                <v:textbox inset="0,0,0,0">
                  <w:txbxContent>
                    <w:p w14:paraId="417C6B9B" w14:textId="77777777" w:rsidR="003651B6" w:rsidRPr="004A6F87" w:rsidRDefault="003651B6" w:rsidP="00126C9E">
                      <w:pPr>
                        <w:rPr>
                          <w:b/>
                          <w:sz w:val="24"/>
                          <w:szCs w:val="24"/>
                        </w:rPr>
                      </w:pPr>
                      <w:r w:rsidRPr="004A6F87">
                        <w:rPr>
                          <w:b/>
                          <w:sz w:val="24"/>
                          <w:szCs w:val="24"/>
                        </w:rPr>
                        <w:t>Образец В</w:t>
                      </w:r>
                    </w:p>
                  </w:txbxContent>
                </v:textbox>
              </v:shape>
            </w:pict>
          </mc:Fallback>
        </mc:AlternateContent>
      </w:r>
      <w:r w:rsidRPr="006B4D3F">
        <w:rPr>
          <w:noProof/>
          <w:lang w:val="fr-CH" w:eastAsia="fr-CH"/>
        </w:rPr>
        <mc:AlternateContent>
          <mc:Choice Requires="wps">
            <w:drawing>
              <wp:anchor distT="0" distB="0" distL="114300" distR="114300" simplePos="0" relativeHeight="251725824" behindDoc="0" locked="0" layoutInCell="1" allowOverlap="1" wp14:anchorId="4A26A3E0" wp14:editId="4769AD4E">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6A930478" w14:textId="77777777" w:rsidR="003651B6" w:rsidRPr="007B1184" w:rsidRDefault="003651B6" w:rsidP="00126C9E">
                            <w:r>
                              <w:t>a : см. таблицу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6A3E0" id="Casella di testo 2" o:spid="_x0000_s1433" type="#_x0000_t202" style="position:absolute;left:0;text-align:left;margin-left:324.9pt;margin-top:154.9pt;width:103.55pt;height:19.2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" stroked="f">
                <v:textbox style="mso-fit-shape-to-text:t">
                  <w:txbxContent>
                    <w:p w14:paraId="6A930478" w14:textId="77777777" w:rsidR="003651B6" w:rsidRPr="007B1184" w:rsidRDefault="003651B6" w:rsidP="00126C9E">
                      <w:r>
                        <w:t>a : см. таблицу 2</w:t>
                      </w:r>
                    </w:p>
                  </w:txbxContent>
                </v:textbox>
              </v:shape>
            </w:pict>
          </mc:Fallback>
        </mc:AlternateContent>
      </w:r>
      <w:r w:rsidRPr="006B4D3F">
        <w:rPr>
          <w:noProof/>
          <w:lang w:val="fr-CH" w:eastAsia="fr-CH"/>
        </w:rPr>
        <w:drawing>
          <wp:inline distT="0" distB="0" distL="0" distR="0" wp14:anchorId="3C2A5683" wp14:editId="3F45BCE0">
            <wp:extent cx="2819400" cy="2819400"/>
            <wp:effectExtent l="0" t="0" r="0" b="0"/>
            <wp:docPr id="2894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4B955785" w14:textId="77777777" w:rsidR="00126C9E" w:rsidRPr="004A6F87" w:rsidRDefault="00126C9E" w:rsidP="00126C9E">
      <w:pPr>
        <w:tabs>
          <w:tab w:val="right" w:pos="8100"/>
        </w:tabs>
        <w:spacing w:line="288" w:lineRule="atLeast"/>
        <w:ind w:left="1134" w:right="1133"/>
        <w:jc w:val="center"/>
        <w:rPr>
          <w:rFonts w:ascii="Arial" w:hAnsi="Arial" w:cs="Arial"/>
          <w:b/>
          <w:sz w:val="24"/>
          <w:szCs w:val="24"/>
        </w:rPr>
      </w:pPr>
      <w:r w:rsidRPr="004A6F87">
        <w:rPr>
          <w:b/>
          <w:sz w:val="24"/>
          <w:szCs w:val="24"/>
        </w:rPr>
        <w:t>Образец C</w:t>
      </w:r>
    </w:p>
    <w:p w14:paraId="3B4B572B" w14:textId="77777777" w:rsidR="00126C9E" w:rsidRPr="006B4D3F" w:rsidRDefault="00126C9E" w:rsidP="00126C9E">
      <w:pPr>
        <w:tabs>
          <w:tab w:val="right" w:pos="8100"/>
        </w:tabs>
        <w:spacing w:line="288" w:lineRule="atLeast"/>
        <w:jc w:val="center"/>
        <w:rPr>
          <w:rFonts w:ascii="Arial" w:hAnsi="Arial" w:cs="Arial"/>
        </w:rPr>
      </w:pPr>
    </w:p>
    <w:p w14:paraId="545BDBE5" w14:textId="77777777" w:rsidR="00126C9E" w:rsidRPr="006B4D3F" w:rsidRDefault="00126C9E" w:rsidP="00126C9E">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val="en-US"/>
        </w:rPr>
        <w:drawing>
          <wp:inline distT="0" distB="0" distL="0" distR="0" wp14:anchorId="716BBCAE" wp14:editId="4D326136">
            <wp:extent cx="4572000" cy="1466850"/>
            <wp:effectExtent l="0" t="0" r="0" b="0"/>
            <wp:docPr id="289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p>
    <w:p w14:paraId="630FC0C6" w14:textId="77777777" w:rsidR="00126C9E" w:rsidRPr="006B4D3F" w:rsidRDefault="00126C9E" w:rsidP="00126C9E">
      <w:pPr>
        <w:pStyle w:val="SingleTxtGR"/>
        <w:tabs>
          <w:tab w:val="left" w:pos="2552"/>
        </w:tabs>
        <w:spacing w:before="120"/>
      </w:pPr>
      <w:r w:rsidRPr="006B4D3F">
        <w:rPr>
          <w:i/>
          <w:iCs/>
        </w:rPr>
        <w:t>Примечание:</w:t>
      </w:r>
      <w:r w:rsidRPr="006B4D3F">
        <w:t xml:space="preserve"> </w:t>
      </w:r>
      <w:r w:rsidRPr="006B4D3F">
        <w:tab/>
        <w:t xml:space="preserve">Номер официального утверждения должен проставляться в любом месте рядом с кругом, в который вписана буква </w:t>
      </w:r>
      <w:r>
        <w:t>«</w:t>
      </w:r>
      <w:r w:rsidRPr="006B4D3F">
        <w:t>Е</w:t>
      </w:r>
      <w:r>
        <w:t>»</w:t>
      </w:r>
      <w:r w:rsidRPr="006B4D3F">
        <w:t xml:space="preserve">. Цифры этого номера должны быть ориентированы таким же образом, что и буква </w:t>
      </w:r>
      <w:r>
        <w:t>«</w:t>
      </w:r>
      <w:r w:rsidRPr="006B4D3F">
        <w:t>Е</w:t>
      </w:r>
      <w:r>
        <w:t>»</w:t>
      </w:r>
      <w:r w:rsidRPr="006B4D3F">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14:paraId="6E634AF0" w14:textId="77777777" w:rsidR="00126C9E" w:rsidRPr="006B4D3F" w:rsidRDefault="00126C9E" w:rsidP="00126C9E">
      <w:pPr>
        <w:pStyle w:val="SingleTxtGR"/>
      </w:pPr>
      <w:r w:rsidRPr="006B4D3F">
        <w:tab/>
        <w:t>На этих рисунках изображены различные схемы, которые приведены лишь в качестве примера.</w:t>
      </w:r>
    </w:p>
    <w:p w14:paraId="723EBF50" w14:textId="77777777" w:rsidR="00126C9E" w:rsidRPr="006B4D3F" w:rsidRDefault="00126C9E" w:rsidP="00126C9E">
      <w:pPr>
        <w:pStyle w:val="SingleTxtGR"/>
      </w:pPr>
      <w:r w:rsidRPr="006B4D3F">
        <w:tab/>
        <w:t xml:space="preserve">Вышеуказанный знак официального утверждения, наносимый на светоотражающее </w:t>
      </w:r>
      <w:r>
        <w:t>устройство</w:t>
      </w:r>
      <w:r w:rsidRPr="006B4D3F">
        <w:t xml:space="preserve">, означает, что данный тип </w:t>
      </w:r>
      <w:r>
        <w:t>устройства</w:t>
      </w:r>
      <w:r w:rsidRPr="006B4D3F">
        <w:t xml:space="preserve"> утвержден в Нидерландах (Е 4) под номером официального утверждения 02216. Номер официального утверждения означает, что официальное утверждение было предоставлено в соответствии с </w:t>
      </w:r>
      <w:proofErr w:type="gramStart"/>
      <w:r w:rsidRPr="006B4D3F">
        <w:t>требованиями Правил</w:t>
      </w:r>
      <w:proofErr w:type="gramEnd"/>
      <w:r w:rsidRPr="006B4D3F">
        <w:t xml:space="preserve"> с внесенными в них поправками серии 02.</w:t>
      </w:r>
    </w:p>
    <w:p w14:paraId="6C3E5014" w14:textId="77777777" w:rsidR="00126C9E" w:rsidRDefault="00126C9E" w:rsidP="00126C9E">
      <w:pPr>
        <w:spacing w:line="240" w:lineRule="auto"/>
        <w:rPr>
          <w:rFonts w:eastAsia="Times New Roman" w:cs="Times New Roman"/>
          <w:szCs w:val="20"/>
        </w:rPr>
      </w:pPr>
      <w:r>
        <w:br w:type="page"/>
      </w:r>
    </w:p>
    <w:p w14:paraId="2D92FE63" w14:textId="77777777" w:rsidR="00126C9E" w:rsidRPr="00170850" w:rsidRDefault="004A6F87" w:rsidP="00126C9E">
      <w:pPr>
        <w:pStyle w:val="H23GR"/>
        <w:rPr>
          <w:bCs/>
        </w:rPr>
      </w:pPr>
      <w:r>
        <w:rPr>
          <w:noProof/>
          <w:lang w:val="fr-CH" w:eastAsia="fr-CH"/>
        </w:rPr>
        <w:lastRenderedPageBreak/>
        <mc:AlternateContent>
          <mc:Choice Requires="wpg">
            <w:drawing>
              <wp:anchor distT="0" distB="0" distL="114300" distR="114300" simplePos="0" relativeHeight="251728896" behindDoc="0" locked="0" layoutInCell="1" allowOverlap="1" wp14:anchorId="20C83427" wp14:editId="3B858659">
                <wp:simplePos x="0" y="0"/>
                <wp:positionH relativeFrom="column">
                  <wp:posOffset>740990</wp:posOffset>
                </wp:positionH>
                <wp:positionV relativeFrom="paragraph">
                  <wp:posOffset>655252</wp:posOffset>
                </wp:positionV>
                <wp:extent cx="4324350" cy="2076450"/>
                <wp:effectExtent l="0" t="0" r="19050" b="19050"/>
                <wp:wrapTopAndBottom/>
                <wp:docPr id="4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45" name="Gruppieren 1108"/>
                        <wpg:cNvGrpSpPr/>
                        <wpg:grpSpPr>
                          <a:xfrm>
                            <a:off x="0" y="630560"/>
                            <a:ext cx="4320120" cy="1445720"/>
                            <a:chOff x="0" y="630560"/>
                            <a:chExt cx="4320120" cy="1445720"/>
                          </a:xfrm>
                        </wpg:grpSpPr>
                        <wps:wsp>
                          <wps:cNvPr id="46"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A6B296" w14:textId="77777777" w:rsidR="003651B6" w:rsidRDefault="003651B6" w:rsidP="00126C9E"/>
                            </w:txbxContent>
                          </wps:txbx>
                          <wps:bodyPr rtlCol="0" anchor="ctr"/>
                        </wps:wsp>
                        <wps:wsp>
                          <wps:cNvPr id="47"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E6EFE" w14:textId="77777777" w:rsidR="003651B6" w:rsidRDefault="003651B6" w:rsidP="00126C9E"/>
                            </w:txbxContent>
                          </wps:txbx>
                          <wps:bodyPr rtlCol="0" anchor="ctr"/>
                        </wps:wsp>
                        <wps:wsp>
                          <wps:cNvPr id="48"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8F3D9" w14:textId="77777777" w:rsidR="003651B6" w:rsidRDefault="003651B6" w:rsidP="00126C9E"/>
                            </w:txbxContent>
                          </wps:txbx>
                          <wps:bodyPr rtlCol="0" anchor="ctr"/>
                        </wps:wsp>
                        <wps:wsp>
                          <wps:cNvPr id="49"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662E1" w14:textId="77777777" w:rsidR="003651B6" w:rsidRDefault="003651B6" w:rsidP="00126C9E"/>
                            </w:txbxContent>
                          </wps:txbx>
                          <wps:bodyPr rtlCol="0" anchor="ctr"/>
                        </wps:wsp>
                        <wps:wsp>
                          <wps:cNvPr id="50"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A93FB" w14:textId="77777777" w:rsidR="003651B6" w:rsidRDefault="003651B6" w:rsidP="00126C9E"/>
                            </w:txbxContent>
                          </wps:txbx>
                          <wps:bodyPr rtlCol="0" anchor="ctr"/>
                        </wps:wsp>
                        <wps:wsp>
                          <wps:cNvPr id="51"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8018D" w14:textId="77777777" w:rsidR="003651B6" w:rsidRDefault="003651B6" w:rsidP="00126C9E"/>
                            </w:txbxContent>
                          </wps:txbx>
                          <wps:bodyPr rtlCol="0" anchor="ctr"/>
                        </wps:wsp>
                        <wps:wsp>
                          <wps:cNvPr id="52"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8C9C1" w14:textId="77777777" w:rsidR="003651B6" w:rsidRDefault="003651B6" w:rsidP="00126C9E"/>
                            </w:txbxContent>
                          </wps:txbx>
                          <wps:bodyPr rtlCol="0" anchor="ctr"/>
                        </wps:wsp>
                      </wpg:grpSp>
                      <wpg:grpSp>
                        <wpg:cNvPr id="53" name="Gruppieren 1116"/>
                        <wpg:cNvGrpSpPr/>
                        <wpg:grpSpPr>
                          <a:xfrm>
                            <a:off x="1227841" y="822104"/>
                            <a:ext cx="288000" cy="340988"/>
                            <a:chOff x="1227841" y="822104"/>
                            <a:chExt cx="288000" cy="340988"/>
                          </a:xfrm>
                        </wpg:grpSpPr>
                        <wps:wsp>
                          <wps:cNvPr id="54"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8C662" w14:textId="77777777" w:rsidR="003651B6" w:rsidRDefault="003651B6" w:rsidP="00126C9E"/>
                            </w:txbxContent>
                          </wps:txbx>
                          <wps:bodyPr rtlCol="0" anchor="ctr"/>
                        </wps:wsp>
                        <wps:wsp>
                          <wps:cNvPr id="55"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feld 11"/>
                          <wps:cNvSpPr txBox="1"/>
                          <wps:spPr>
                            <a:xfrm>
                              <a:off x="1259525" y="842474"/>
                              <a:ext cx="135890" cy="276860"/>
                            </a:xfrm>
                            <a:prstGeom prst="rect">
                              <a:avLst/>
                            </a:prstGeom>
                            <a:noFill/>
                          </wps:spPr>
                          <wps:txbx>
                            <w:txbxContent>
                              <w:p w14:paraId="73FC8EDC"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57" name="Textfeld 13"/>
                          <wps:cNvSpPr txBox="1"/>
                          <wps:spPr>
                            <a:xfrm>
                              <a:off x="1394013" y="912959"/>
                              <a:ext cx="85090" cy="175260"/>
                            </a:xfrm>
                            <a:prstGeom prst="rect">
                              <a:avLst/>
                            </a:prstGeom>
                            <a:noFill/>
                          </wps:spPr>
                          <wps:txbx>
                            <w:txbxContent>
                              <w:p w14:paraId="450F7ADF"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58" name="Textfeld 16383"/>
                        <wps:cNvSpPr txBox="1"/>
                        <wps:spPr>
                          <a:xfrm>
                            <a:off x="1266387" y="704408"/>
                            <a:ext cx="360045" cy="116840"/>
                          </a:xfrm>
                          <a:prstGeom prst="rect">
                            <a:avLst/>
                          </a:prstGeom>
                          <a:noFill/>
                        </wps:spPr>
                        <wps:txbx>
                          <w:txbxContent>
                            <w:p w14:paraId="079A405C"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59" name="Textfeld 16384"/>
                        <wps:cNvSpPr txBox="1"/>
                        <wps:spPr>
                          <a:xfrm>
                            <a:off x="1867752" y="1016534"/>
                            <a:ext cx="290195" cy="325120"/>
                          </a:xfrm>
                          <a:prstGeom prst="rect">
                            <a:avLst/>
                          </a:prstGeom>
                          <a:noFill/>
                        </wps:spPr>
                        <wps:txbx>
                          <w:txbxContent>
                            <w:p w14:paraId="7B64974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5D0D0D3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8960" name="Textfeld 55"/>
                        <wps:cNvSpPr txBox="1"/>
                        <wps:spPr>
                          <a:xfrm>
                            <a:off x="4031288" y="1017498"/>
                            <a:ext cx="285115" cy="325120"/>
                          </a:xfrm>
                          <a:prstGeom prst="rect">
                            <a:avLst/>
                          </a:prstGeom>
                          <a:noFill/>
                        </wps:spPr>
                        <wps:txbx>
                          <w:txbxContent>
                            <w:p w14:paraId="6FB77A6F"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6CE0F95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1" name="Textfeld 56"/>
                        <wps:cNvSpPr txBox="1"/>
                        <wps:spPr>
                          <a:xfrm>
                            <a:off x="2952635" y="1017498"/>
                            <a:ext cx="285115" cy="325120"/>
                          </a:xfrm>
                          <a:prstGeom prst="rect">
                            <a:avLst/>
                          </a:prstGeom>
                          <a:noFill/>
                        </wps:spPr>
                        <wps:txbx>
                          <w:txbxContent>
                            <w:p w14:paraId="0C528ED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563DD0F9"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2" name="Textfeld 57"/>
                        <wps:cNvSpPr txBox="1"/>
                        <wps:spPr>
                          <a:xfrm>
                            <a:off x="1875336" y="1737337"/>
                            <a:ext cx="285115" cy="325120"/>
                          </a:xfrm>
                          <a:prstGeom prst="rect">
                            <a:avLst/>
                          </a:prstGeom>
                          <a:noFill/>
                        </wps:spPr>
                        <wps:txbx>
                          <w:txbxContent>
                            <w:p w14:paraId="7B715B91"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46D2BD9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3" name="Textfeld 58"/>
                        <wps:cNvSpPr txBox="1"/>
                        <wps:spPr>
                          <a:xfrm>
                            <a:off x="4033883" y="1737337"/>
                            <a:ext cx="290195" cy="325120"/>
                          </a:xfrm>
                          <a:prstGeom prst="rect">
                            <a:avLst/>
                          </a:prstGeom>
                          <a:noFill/>
                        </wps:spPr>
                        <wps:txbx>
                          <w:txbxContent>
                            <w:p w14:paraId="6F26355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7D8FDA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4" name="Textfeld 59"/>
                        <wps:cNvSpPr txBox="1"/>
                        <wps:spPr>
                          <a:xfrm>
                            <a:off x="2912602" y="1737337"/>
                            <a:ext cx="324485" cy="325120"/>
                          </a:xfrm>
                          <a:prstGeom prst="rect">
                            <a:avLst/>
                          </a:prstGeom>
                          <a:noFill/>
                        </wps:spPr>
                        <wps:txbx>
                          <w:txbxContent>
                            <w:p w14:paraId="37D0F0E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65B622AF"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82" name="Textfeld 9"/>
                        <wps:cNvSpPr txBox="1"/>
                        <wps:spPr>
                          <a:xfrm>
                            <a:off x="1752158" y="0"/>
                            <a:ext cx="903548" cy="266678"/>
                          </a:xfrm>
                          <a:prstGeom prst="rect">
                            <a:avLst/>
                          </a:prstGeom>
                          <a:noFill/>
                        </wps:spPr>
                        <wps:txbx>
                          <w:txbxContent>
                            <w:p w14:paraId="7757E060"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20C83427" id="Gruppieren 15" o:spid="_x0000_s1434" style="position:absolute;left:0;text-align:left;margin-left:58.35pt;margin-top:51.6pt;width:340.5pt;height:163.5pt;z-index:251728896;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">
                <v:group id="Gruppieren 1108" o:spid="_x0000_s1435"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1109" o:spid="_x0000_s1436"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" fillcolor="white [3212]" strokecolor="#7f7f7f [1612]" strokeweight="1pt">
                    <v:stroke dashstyle="dash"/>
                    <v:textbox>
                      <w:txbxContent>
                        <w:p w14:paraId="3FA6B296" w14:textId="77777777" w:rsidR="003651B6" w:rsidRDefault="003651B6" w:rsidP="00126C9E"/>
                      </w:txbxContent>
                    </v:textbox>
                  </v:rect>
                  <v:rect id="Rechteck 1110" o:spid="_x0000_s1437"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" fillcolor="white [3212]" strokecolor="#7f7f7f [1612]" strokeweight="1pt">
                    <v:textbox>
                      <w:txbxContent>
                        <w:p w14:paraId="0F2E6EFE" w14:textId="77777777" w:rsidR="003651B6" w:rsidRDefault="003651B6" w:rsidP="00126C9E"/>
                      </w:txbxContent>
                    </v:textbox>
                  </v:rect>
                  <v:rect id="Rechteck 1111" o:spid="_x0000_s1438"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" fillcolor="white [3212]" strokecolor="#7f7f7f [1612]" strokeweight="1pt">
                    <v:textbox>
                      <w:txbxContent>
                        <w:p w14:paraId="4C58F3D9" w14:textId="77777777" w:rsidR="003651B6" w:rsidRDefault="003651B6" w:rsidP="00126C9E"/>
                      </w:txbxContent>
                    </v:textbox>
                  </v:rect>
                  <v:rect id="Rechteck 1112" o:spid="_x0000_s1439"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" fillcolor="white [3212]" strokecolor="#7f7f7f [1612]" strokeweight="1pt">
                    <v:textbox>
                      <w:txbxContent>
                        <w:p w14:paraId="242662E1" w14:textId="77777777" w:rsidR="003651B6" w:rsidRDefault="003651B6" w:rsidP="00126C9E"/>
                      </w:txbxContent>
                    </v:textbox>
                  </v:rect>
                  <v:rect id="Rechteck 1113" o:spid="_x0000_s1440"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" fillcolor="white [3212]" strokecolor="#7f7f7f [1612]" strokeweight="1pt">
                    <v:textbox>
                      <w:txbxContent>
                        <w:p w14:paraId="366A93FB" w14:textId="77777777" w:rsidR="003651B6" w:rsidRDefault="003651B6" w:rsidP="00126C9E"/>
                      </w:txbxContent>
                    </v:textbox>
                  </v:rect>
                  <v:rect id="Rechteck 1114" o:spid="_x0000_s1441"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" fillcolor="white [3212]" strokecolor="#7f7f7f [1612]" strokeweight="1pt">
                    <v:textbox>
                      <w:txbxContent>
                        <w:p w14:paraId="0C28018D" w14:textId="77777777" w:rsidR="003651B6" w:rsidRDefault="003651B6" w:rsidP="00126C9E"/>
                      </w:txbxContent>
                    </v:textbox>
                  </v:rect>
                  <v:rect id="Rechteck 1115" o:spid="_x0000_s1442"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" fillcolor="white [3212]" strokecolor="#7f7f7f [1612]" strokeweight="1pt">
                    <v:textbox>
                      <w:txbxContent>
                        <w:p w14:paraId="4CF8C9C1" w14:textId="77777777" w:rsidR="003651B6" w:rsidRDefault="003651B6" w:rsidP="00126C9E"/>
                      </w:txbxContent>
                    </v:textbox>
                  </v:rect>
                </v:group>
                <v:group id="Gruppieren 1116" o:spid="_x0000_s1443"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Ellipse 1117" o:spid="_x0000_s1444"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" filled="f" strokecolor="black [3213]" strokeweight="1pt">
                    <v:textbox>
                      <w:txbxContent>
                        <w:p w14:paraId="3F28C662" w14:textId="77777777" w:rsidR="003651B6" w:rsidRDefault="003651B6" w:rsidP="00126C9E"/>
                      </w:txbxContent>
                    </v:textbox>
                  </v:oval>
                  <v:shape id="Gerade Verbindung mit Pfeil 1118" o:spid="_x0000_s1445"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" strokecolor="black [3213]" strokeweight="1pt">
                    <v:stroke endarrow="block"/>
                  </v:shape>
                  <v:shape id="Textfeld 11" o:spid="_x0000_s1446"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KwwAAANsAAAAPAAAAZHJzL2Rvd25yZXYueG1sRI9Pi8Iw&#10;FMTvC36H8ARva9IFRa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P9wwisMAAADbAAAADwAA&#10;AAAAAAAAAAAAAAAHAgAAZHJzL2Rvd25yZXYueG1sUEsFBgAAAAADAAMAtwAAAPcCAAAAAA==&#10;" filled="f" stroked="f">
                    <v:textbox inset="0,0,0,0">
                      <w:txbxContent>
                        <w:p w14:paraId="73FC8EDC"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47"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" filled="f" stroked="f">
                    <v:textbox style="mso-fit-shape-to-text:t" inset="0,0,0,0">
                      <w:txbxContent>
                        <w:p w14:paraId="450F7ADF"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48"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079A405C"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49"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7B64974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5D0D0D3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50"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" filled="f" stroked="f">
                  <v:textbox style="mso-fit-shape-to-text:t">
                    <w:txbxContent>
                      <w:p w14:paraId="6FB77A6F"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6CE0F95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51"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" filled="f" stroked="f">
                  <v:textbox style="mso-fit-shape-to-text:t">
                    <w:txbxContent>
                      <w:p w14:paraId="0C528ED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563DD0F9"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52"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" filled="f" stroked="f">
                  <v:textbox style="mso-fit-shape-to-text:t">
                    <w:txbxContent>
                      <w:p w14:paraId="7B715B91"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46D2BD9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53"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" filled="f" stroked="f">
                  <v:textbox style="mso-fit-shape-to-text:t">
                    <w:txbxContent>
                      <w:p w14:paraId="6F26355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7D8FDA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54"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" filled="f" stroked="f">
                  <v:textbox style="mso-fit-shape-to-text:t">
                    <w:txbxContent>
                      <w:p w14:paraId="37D0F0E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65B622AF"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55" type="#_x0000_t202" style="position:absolute;left:17521;width:9036;height:2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" filled="f" stroked="f">
                  <v:textbox style="mso-fit-shape-to-text:t">
                    <w:txbxContent>
                      <w:p w14:paraId="7757E060"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D</w:t>
                        </w:r>
                      </w:p>
                    </w:txbxContent>
                  </v:textbox>
                </v:shape>
                <w10:wrap type="topAndBottom"/>
              </v:group>
            </w:pict>
          </mc:Fallback>
        </mc:AlternateContent>
      </w:r>
      <w:r w:rsidR="00126C9E">
        <w:tab/>
      </w:r>
      <w:r w:rsidR="00126C9E">
        <w:tab/>
      </w:r>
      <w:r w:rsidR="00126C9E" w:rsidRPr="00935E62">
        <w:rPr>
          <w:b w:val="0"/>
        </w:rPr>
        <w:t>Рис. A24-II</w:t>
      </w:r>
      <w:r w:rsidR="00126C9E" w:rsidRPr="00935E62">
        <w:rPr>
          <w:b w:val="0"/>
        </w:rPr>
        <w:br/>
      </w:r>
      <w:r w:rsidR="00126C9E" w:rsidRPr="00170850">
        <w:rPr>
          <w:bCs/>
        </w:rPr>
        <w:t xml:space="preserve">Упрощенная маркировка сгруппированных, комбинированных </w:t>
      </w:r>
      <w:r w:rsidR="00126C9E">
        <w:rPr>
          <w:bCs/>
        </w:rPr>
        <w:br/>
      </w:r>
      <w:r w:rsidR="00126C9E" w:rsidRPr="00170850">
        <w:rPr>
          <w:bCs/>
        </w:rPr>
        <w:t xml:space="preserve">или совмещенных </w:t>
      </w:r>
      <w:r w:rsidR="00126C9E">
        <w:rPr>
          <w:bCs/>
        </w:rPr>
        <w:t>устройств</w:t>
      </w:r>
    </w:p>
    <w:p w14:paraId="7B35DDD3" w14:textId="77777777" w:rsidR="00126C9E" w:rsidRPr="006D5C7E" w:rsidRDefault="00126C9E" w:rsidP="00126C9E">
      <w:pPr>
        <w:pStyle w:val="SingleTxtG"/>
      </w:pPr>
    </w:p>
    <w:p w14:paraId="5C8BDAE4" w14:textId="77777777" w:rsidR="00126C9E" w:rsidRPr="006D5C7E" w:rsidRDefault="00126C9E" w:rsidP="00126C9E">
      <w:pPr>
        <w:pStyle w:val="SingleTxtG"/>
        <w:rPr>
          <w:i/>
        </w:rPr>
      </w:pPr>
      <w:r>
        <w:rPr>
          <w:noProof/>
          <w:lang w:val="fr-CH" w:eastAsia="fr-CH"/>
        </w:rPr>
        <mc:AlternateContent>
          <mc:Choice Requires="wpg">
            <w:drawing>
              <wp:anchor distT="0" distB="0" distL="114300" distR="114300" simplePos="0" relativeHeight="251729920" behindDoc="0" locked="0" layoutInCell="1" allowOverlap="1" wp14:anchorId="0C7FD76E" wp14:editId="1F785B4C">
                <wp:simplePos x="0" y="0"/>
                <wp:positionH relativeFrom="column">
                  <wp:posOffset>805714</wp:posOffset>
                </wp:positionH>
                <wp:positionV relativeFrom="paragraph">
                  <wp:posOffset>317278</wp:posOffset>
                </wp:positionV>
                <wp:extent cx="4319905" cy="1991296"/>
                <wp:effectExtent l="0" t="0" r="23495" b="28575"/>
                <wp:wrapTopAndBottom/>
                <wp:docPr id="2932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1991296"/>
                          <a:chOff x="0" y="156909"/>
                          <a:chExt cx="4320120" cy="1991299"/>
                        </a:xfrm>
                      </wpg:grpSpPr>
                      <wpg:grpSp>
                        <wpg:cNvPr id="29330" name="Gruppieren 1162"/>
                        <wpg:cNvGrpSpPr/>
                        <wpg:grpSpPr>
                          <a:xfrm>
                            <a:off x="0" y="702488"/>
                            <a:ext cx="4320120" cy="1445720"/>
                            <a:chOff x="0" y="702488"/>
                            <a:chExt cx="4320120" cy="1445720"/>
                          </a:xfrm>
                        </wpg:grpSpPr>
                        <wps:wsp>
                          <wps:cNvPr id="29331"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5C32BF" w14:textId="77777777" w:rsidR="003651B6" w:rsidRDefault="003651B6" w:rsidP="00126C9E"/>
                            </w:txbxContent>
                          </wps:txbx>
                          <wps:bodyPr rtlCol="0" anchor="ctr"/>
                        </wps:wsp>
                        <wps:wsp>
                          <wps:cNvPr id="29332"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C0360" w14:textId="77777777" w:rsidR="003651B6" w:rsidRDefault="003651B6" w:rsidP="00126C9E"/>
                            </w:txbxContent>
                          </wps:txbx>
                          <wps:bodyPr rtlCol="0" anchor="ctr"/>
                        </wps:wsp>
                        <wps:wsp>
                          <wps:cNvPr id="29333"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63AAA" w14:textId="77777777" w:rsidR="003651B6" w:rsidRDefault="003651B6" w:rsidP="00126C9E"/>
                            </w:txbxContent>
                          </wps:txbx>
                          <wps:bodyPr rtlCol="0" anchor="ctr"/>
                        </wps:wsp>
                        <wps:wsp>
                          <wps:cNvPr id="29334"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FB2C6" w14:textId="77777777" w:rsidR="003651B6" w:rsidRDefault="003651B6" w:rsidP="00126C9E"/>
                            </w:txbxContent>
                          </wps:txbx>
                          <wps:bodyPr rtlCol="0" anchor="ctr"/>
                        </wps:wsp>
                        <wps:wsp>
                          <wps:cNvPr id="29335"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129DD" w14:textId="77777777" w:rsidR="003651B6" w:rsidRDefault="003651B6" w:rsidP="00126C9E"/>
                            </w:txbxContent>
                          </wps:txbx>
                          <wps:bodyPr rtlCol="0" anchor="ctr"/>
                        </wps:wsp>
                        <wps:wsp>
                          <wps:cNvPr id="29336"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6EEAF" w14:textId="77777777" w:rsidR="003651B6" w:rsidRDefault="003651B6" w:rsidP="00126C9E"/>
                            </w:txbxContent>
                          </wps:txbx>
                          <wps:bodyPr rtlCol="0" anchor="ctr"/>
                        </wps:wsp>
                        <wps:wsp>
                          <wps:cNvPr id="29337"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C5008" w14:textId="77777777" w:rsidR="003651B6" w:rsidRDefault="003651B6" w:rsidP="00126C9E"/>
                            </w:txbxContent>
                          </wps:txbx>
                          <wps:bodyPr rtlCol="0" anchor="ctr"/>
                        </wps:wsp>
                      </wpg:grpSp>
                      <wpg:grpSp>
                        <wpg:cNvPr id="29338" name="Gruppieren 1170"/>
                        <wpg:cNvGrpSpPr/>
                        <wpg:grpSpPr>
                          <a:xfrm>
                            <a:off x="2555940" y="1455689"/>
                            <a:ext cx="288000" cy="340988"/>
                            <a:chOff x="2555940" y="1455689"/>
                            <a:chExt cx="288000" cy="340988"/>
                          </a:xfrm>
                        </wpg:grpSpPr>
                        <wps:wsp>
                          <wps:cNvPr id="29340"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5AA73" w14:textId="77777777" w:rsidR="003651B6" w:rsidRDefault="003651B6" w:rsidP="00126C9E"/>
                            </w:txbxContent>
                          </wps:txbx>
                          <wps:bodyPr rtlCol="0" anchor="ctr"/>
                        </wps:wsp>
                        <wps:wsp>
                          <wps:cNvPr id="29341"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42" name="Textfeld 35"/>
                          <wps:cNvSpPr txBox="1"/>
                          <wps:spPr>
                            <a:xfrm>
                              <a:off x="2587617" y="1476246"/>
                              <a:ext cx="135890" cy="276860"/>
                            </a:xfrm>
                            <a:prstGeom prst="rect">
                              <a:avLst/>
                            </a:prstGeom>
                            <a:noFill/>
                          </wps:spPr>
                          <wps:txbx>
                            <w:txbxContent>
                              <w:p w14:paraId="2BE10C50"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43" name="Textfeld 36"/>
                          <wps:cNvSpPr txBox="1"/>
                          <wps:spPr>
                            <a:xfrm>
                              <a:off x="2722112" y="1546747"/>
                              <a:ext cx="85090" cy="175260"/>
                            </a:xfrm>
                            <a:prstGeom prst="rect">
                              <a:avLst/>
                            </a:prstGeom>
                            <a:noFill/>
                          </wps:spPr>
                          <wps:txbx>
                            <w:txbxContent>
                              <w:p w14:paraId="2C06ED73"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6627" name="Textfeld 52"/>
                        <wps:cNvSpPr txBox="1"/>
                        <wps:spPr>
                          <a:xfrm>
                            <a:off x="2604035" y="1257728"/>
                            <a:ext cx="360045" cy="116840"/>
                          </a:xfrm>
                          <a:prstGeom prst="rect">
                            <a:avLst/>
                          </a:prstGeom>
                          <a:noFill/>
                        </wps:spPr>
                        <wps:txbx>
                          <w:txbxContent>
                            <w:p w14:paraId="6DFAF0AC"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920" name="Textfeld 66"/>
                        <wps:cNvSpPr txBox="1"/>
                        <wps:spPr>
                          <a:xfrm>
                            <a:off x="2195093" y="677956"/>
                            <a:ext cx="290195" cy="325120"/>
                          </a:xfrm>
                          <a:prstGeom prst="rect">
                            <a:avLst/>
                          </a:prstGeom>
                          <a:noFill/>
                        </wps:spPr>
                        <wps:txbx>
                          <w:txbxContent>
                            <w:p w14:paraId="63063BA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012B6A1C"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921" name="Textfeld 67"/>
                        <wps:cNvSpPr txBox="1"/>
                        <wps:spPr>
                          <a:xfrm>
                            <a:off x="2851135" y="677107"/>
                            <a:ext cx="285115" cy="325120"/>
                          </a:xfrm>
                          <a:prstGeom prst="rect">
                            <a:avLst/>
                          </a:prstGeom>
                          <a:noFill/>
                        </wps:spPr>
                        <wps:txbx>
                          <w:txbxContent>
                            <w:p w14:paraId="022BCB2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651C9CA9"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2" name="Textfeld 68"/>
                        <wps:cNvSpPr txBox="1"/>
                        <wps:spPr>
                          <a:xfrm>
                            <a:off x="2526716" y="677107"/>
                            <a:ext cx="285115" cy="325120"/>
                          </a:xfrm>
                          <a:prstGeom prst="rect">
                            <a:avLst/>
                          </a:prstGeom>
                          <a:noFill/>
                        </wps:spPr>
                        <wps:txbx>
                          <w:txbxContent>
                            <w:p w14:paraId="095E9A5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0D529A4D"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3" name="Textfeld 69"/>
                        <wps:cNvSpPr txBox="1"/>
                        <wps:spPr>
                          <a:xfrm>
                            <a:off x="2197497" y="942755"/>
                            <a:ext cx="285115" cy="325120"/>
                          </a:xfrm>
                          <a:prstGeom prst="rect">
                            <a:avLst/>
                          </a:prstGeom>
                          <a:noFill/>
                        </wps:spPr>
                        <wps:txbx>
                          <w:txbxContent>
                            <w:p w14:paraId="626A8D4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2CB9C1FE"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4" name="Textfeld 70"/>
                        <wps:cNvSpPr txBox="1"/>
                        <wps:spPr>
                          <a:xfrm>
                            <a:off x="2847929" y="940069"/>
                            <a:ext cx="290195" cy="325120"/>
                          </a:xfrm>
                          <a:prstGeom prst="rect">
                            <a:avLst/>
                          </a:prstGeom>
                          <a:noFill/>
                        </wps:spPr>
                        <wps:txbx>
                          <w:txbxContent>
                            <w:p w14:paraId="4A15070E"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3BC76BC"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5" name="Textfeld 71"/>
                        <wps:cNvSpPr txBox="1"/>
                        <wps:spPr>
                          <a:xfrm>
                            <a:off x="2506680" y="942755"/>
                            <a:ext cx="324485" cy="325120"/>
                          </a:xfrm>
                          <a:prstGeom prst="rect">
                            <a:avLst/>
                          </a:prstGeom>
                          <a:noFill/>
                        </wps:spPr>
                        <wps:txbx>
                          <w:txbxContent>
                            <w:p w14:paraId="4836AF7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74F5C5C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6" name="Textfeld 78"/>
                        <wps:cNvSpPr txBox="1"/>
                        <wps:spPr>
                          <a:xfrm>
                            <a:off x="1695679" y="156909"/>
                            <a:ext cx="895395" cy="266700"/>
                          </a:xfrm>
                          <a:prstGeom prst="rect">
                            <a:avLst/>
                          </a:prstGeom>
                          <a:noFill/>
                        </wps:spPr>
                        <wps:txbx>
                          <w:txbxContent>
                            <w:p w14:paraId="7D137E78"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C7FD76E" id="Gruppieren 1" o:spid="_x0000_s1456" style="position:absolute;left:0;text-align:left;margin-left:63.45pt;margin-top:25pt;width:340.15pt;height:156.8pt;z-index:251729920;mso-position-horizontal-relative:text;mso-position-vertical-relative:text" coordorigin=",1569" coordsize="43201,1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">
                <v:group id="Gruppieren 1162" o:spid="_x0000_s1457"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">
                  <v:rect id="Rechteck 1163" o:spid="_x0000_s1458"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" fillcolor="white [3212]" strokecolor="#7f7f7f [1612]" strokeweight="1pt">
                    <v:stroke dashstyle="dash"/>
                    <v:textbox>
                      <w:txbxContent>
                        <w:p w14:paraId="355C32BF" w14:textId="77777777" w:rsidR="003651B6" w:rsidRDefault="003651B6" w:rsidP="00126C9E"/>
                      </w:txbxContent>
                    </v:textbox>
                  </v:rect>
                  <v:rect id="Rechteck 1164" o:spid="_x0000_s1459"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" fillcolor="white [3212]" strokecolor="#7f7f7f [1612]" strokeweight="1pt">
                    <v:textbox>
                      <w:txbxContent>
                        <w:p w14:paraId="62CC0360" w14:textId="77777777" w:rsidR="003651B6" w:rsidRDefault="003651B6" w:rsidP="00126C9E"/>
                      </w:txbxContent>
                    </v:textbox>
                  </v:rect>
                  <v:rect id="Rechteck 1165" o:spid="_x0000_s1460"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" fillcolor="white [3212]" strokecolor="#7f7f7f [1612]" strokeweight="1pt">
                    <v:textbox>
                      <w:txbxContent>
                        <w:p w14:paraId="6EA63AAA" w14:textId="77777777" w:rsidR="003651B6" w:rsidRDefault="003651B6" w:rsidP="00126C9E"/>
                      </w:txbxContent>
                    </v:textbox>
                  </v:rect>
                  <v:rect id="Rechteck 1166" o:spid="_x0000_s1461"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" fillcolor="white [3212]" strokecolor="#7f7f7f [1612]" strokeweight="1pt">
                    <v:textbox>
                      <w:txbxContent>
                        <w:p w14:paraId="0D0FB2C6" w14:textId="77777777" w:rsidR="003651B6" w:rsidRDefault="003651B6" w:rsidP="00126C9E"/>
                      </w:txbxContent>
                    </v:textbox>
                  </v:rect>
                  <v:rect id="Rechteck 1167" o:spid="_x0000_s1462"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" fillcolor="white [3212]" strokecolor="#7f7f7f [1612]" strokeweight="1pt">
                    <v:textbox>
                      <w:txbxContent>
                        <w:p w14:paraId="699129DD" w14:textId="77777777" w:rsidR="003651B6" w:rsidRDefault="003651B6" w:rsidP="00126C9E"/>
                      </w:txbxContent>
                    </v:textbox>
                  </v:rect>
                  <v:rect id="Rechteck 1168" o:spid="_x0000_s1463"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" fillcolor="white [3212]" strokecolor="#7f7f7f [1612]" strokeweight="1pt">
                    <v:textbox>
                      <w:txbxContent>
                        <w:p w14:paraId="77A6EEAF" w14:textId="77777777" w:rsidR="003651B6" w:rsidRDefault="003651B6" w:rsidP="00126C9E"/>
                      </w:txbxContent>
                    </v:textbox>
                  </v:rect>
                  <v:rect id="Rechteck 1169" o:spid="_x0000_s1464"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" fillcolor="white [3212]" strokecolor="#7f7f7f [1612]" strokeweight="1pt">
                    <v:textbox>
                      <w:txbxContent>
                        <w:p w14:paraId="0B7C5008" w14:textId="77777777" w:rsidR="003651B6" w:rsidRDefault="003651B6" w:rsidP="00126C9E"/>
                      </w:txbxContent>
                    </v:textbox>
                  </v:rect>
                </v:group>
                <v:group id="Gruppieren 1170" o:spid="_x0000_s1465"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">
                  <v:oval id="Ellipse 1171" o:spid="_x0000_s1466"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" filled="f" strokecolor="black [3213]" strokeweight="1pt">
                    <v:textbox>
                      <w:txbxContent>
                        <w:p w14:paraId="7CC5AA73" w14:textId="77777777" w:rsidR="003651B6" w:rsidRDefault="003651B6" w:rsidP="00126C9E"/>
                      </w:txbxContent>
                    </v:textbox>
                  </v:oval>
                  <v:shape id="Gerade Verbindung mit Pfeil 1172" o:spid="_x0000_s1467"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" strokecolor="black [3213]" strokeweight="1pt">
                    <v:stroke endarrow="block"/>
                  </v:shape>
                  <v:shape id="Textfeld 35" o:spid="_x0000_s1468"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" filled="f" stroked="f">
                    <v:textbox inset="0,0,0,0">
                      <w:txbxContent>
                        <w:p w14:paraId="2BE10C50"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69"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" filled="f" stroked="f">
                    <v:textbox style="mso-fit-shape-to-text:t" inset="0,0,0,0">
                      <w:txbxContent>
                        <w:p w14:paraId="2C06ED73"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70"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" filled="f" stroked="f">
                  <v:textbox style="mso-fit-shape-to-text:t" inset="0,0,0,0">
                    <w:txbxContent>
                      <w:p w14:paraId="6DFAF0AC"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v:textbox>
                </v:shape>
                <v:shape id="Textfeld 66" o:spid="_x0000_s1471"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" filled="f" stroked="f">
                  <v:textbox style="mso-fit-shape-to-text:t">
                    <w:txbxContent>
                      <w:p w14:paraId="63063BA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012B6A1C"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72"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" filled="f" stroked="f">
                  <v:textbox style="mso-fit-shape-to-text:t">
                    <w:txbxContent>
                      <w:p w14:paraId="022BCB2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651C9CA9"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73"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" filled="f" stroked="f">
                  <v:textbox style="mso-fit-shape-to-text:t">
                    <w:txbxContent>
                      <w:p w14:paraId="095E9A5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0D529A4D"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74"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" filled="f" stroked="f">
                  <v:textbox style="mso-fit-shape-to-text:t">
                    <w:txbxContent>
                      <w:p w14:paraId="626A8D4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2CB9C1FE"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75"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" filled="f" stroked="f">
                  <v:textbox style="mso-fit-shape-to-text:t">
                    <w:txbxContent>
                      <w:p w14:paraId="4A15070E"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3BC76BC"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76"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" filled="f" stroked="f">
                  <v:textbox style="mso-fit-shape-to-text:t">
                    <w:txbxContent>
                      <w:p w14:paraId="4836AF7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74F5C5C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77" type="#_x0000_t202" style="position:absolute;left:16956;top:1569;width:895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" filled="f" stroked="f">
                  <v:textbox style="mso-fit-shape-to-text:t">
                    <w:txbxContent>
                      <w:p w14:paraId="7D137E78"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E</w:t>
                        </w:r>
                      </w:p>
                    </w:txbxContent>
                  </v:textbox>
                </v:shape>
                <w10:wrap type="topAndBottom"/>
              </v:group>
            </w:pict>
          </mc:Fallback>
        </mc:AlternateContent>
      </w:r>
    </w:p>
    <w:p w14:paraId="7C5944C0" w14:textId="77777777" w:rsidR="00126C9E" w:rsidRPr="006D5C7E" w:rsidRDefault="00126C9E" w:rsidP="00126C9E">
      <w:pPr>
        <w:pStyle w:val="SingleTxtGR"/>
        <w:tabs>
          <w:tab w:val="clear" w:pos="1701"/>
        </w:tabs>
        <w:rPr>
          <w:i/>
        </w:rPr>
      </w:pPr>
    </w:p>
    <w:p w14:paraId="07AF777C" w14:textId="77777777" w:rsidR="00126C9E" w:rsidRPr="006D5C7E" w:rsidRDefault="004A6F87" w:rsidP="00126C9E">
      <w:pPr>
        <w:pStyle w:val="SingleTxtGR"/>
        <w:tabs>
          <w:tab w:val="clear" w:pos="1701"/>
        </w:tabs>
        <w:rPr>
          <w:i/>
        </w:rPr>
      </w:pPr>
      <w:r>
        <w:rPr>
          <w:noProof/>
          <w:lang w:val="fr-CH" w:eastAsia="fr-CH"/>
        </w:rPr>
        <mc:AlternateContent>
          <mc:Choice Requires="wpg">
            <w:drawing>
              <wp:anchor distT="0" distB="0" distL="114300" distR="114300" simplePos="0" relativeHeight="251730944" behindDoc="0" locked="0" layoutInCell="1" allowOverlap="1" wp14:anchorId="67533F42" wp14:editId="7FAEC035">
                <wp:simplePos x="0" y="0"/>
                <wp:positionH relativeFrom="column">
                  <wp:posOffset>805180</wp:posOffset>
                </wp:positionH>
                <wp:positionV relativeFrom="paragraph">
                  <wp:posOffset>237746</wp:posOffset>
                </wp:positionV>
                <wp:extent cx="4319905" cy="1971040"/>
                <wp:effectExtent l="0" t="0" r="23495" b="10160"/>
                <wp:wrapTopAndBottom/>
                <wp:docPr id="2898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1971040"/>
                          <a:chOff x="0" y="266708"/>
                          <a:chExt cx="4320120" cy="1971100"/>
                        </a:xfrm>
                      </wpg:grpSpPr>
                      <wpg:grpSp>
                        <wpg:cNvPr id="28984" name="Gruppieren 299"/>
                        <wpg:cNvGrpSpPr/>
                        <wpg:grpSpPr>
                          <a:xfrm>
                            <a:off x="0" y="792088"/>
                            <a:ext cx="4320120" cy="1445720"/>
                            <a:chOff x="0" y="792088"/>
                            <a:chExt cx="4320120" cy="1445720"/>
                          </a:xfrm>
                        </wpg:grpSpPr>
                        <wps:wsp>
                          <wps:cNvPr id="28985"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283646" w14:textId="77777777" w:rsidR="003651B6" w:rsidRDefault="003651B6" w:rsidP="00126C9E"/>
                            </w:txbxContent>
                          </wps:txbx>
                          <wps:bodyPr rtlCol="0" anchor="ctr"/>
                        </wps:wsp>
                        <wps:wsp>
                          <wps:cNvPr id="28986"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F66C8" w14:textId="77777777" w:rsidR="003651B6" w:rsidRDefault="003651B6" w:rsidP="00126C9E"/>
                            </w:txbxContent>
                          </wps:txbx>
                          <wps:bodyPr rtlCol="0" anchor="ctr"/>
                        </wps:wsp>
                        <wps:wsp>
                          <wps:cNvPr id="28987"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0E3F" w14:textId="77777777" w:rsidR="003651B6" w:rsidRDefault="003651B6" w:rsidP="00126C9E"/>
                            </w:txbxContent>
                          </wps:txbx>
                          <wps:bodyPr rtlCol="0" anchor="ctr"/>
                        </wps:wsp>
                        <wps:wsp>
                          <wps:cNvPr id="28988"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6560A" w14:textId="77777777" w:rsidR="003651B6" w:rsidRDefault="003651B6" w:rsidP="00126C9E"/>
                            </w:txbxContent>
                          </wps:txbx>
                          <wps:bodyPr rtlCol="0" anchor="ctr"/>
                        </wps:wsp>
                        <wps:wsp>
                          <wps:cNvPr id="28989"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BC36F" w14:textId="77777777" w:rsidR="003651B6" w:rsidRDefault="003651B6" w:rsidP="00126C9E"/>
                            </w:txbxContent>
                          </wps:txbx>
                          <wps:bodyPr rtlCol="0" anchor="ctr"/>
                        </wps:wsp>
                        <wps:wsp>
                          <wps:cNvPr id="28990"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178DD" w14:textId="77777777" w:rsidR="003651B6" w:rsidRDefault="003651B6" w:rsidP="00126C9E"/>
                            </w:txbxContent>
                          </wps:txbx>
                          <wps:bodyPr rtlCol="0" anchor="ctr"/>
                        </wps:wsp>
                        <wps:wsp>
                          <wps:cNvPr id="28991"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2FF18" w14:textId="77777777" w:rsidR="003651B6" w:rsidRDefault="003651B6" w:rsidP="00126C9E"/>
                            </w:txbxContent>
                          </wps:txbx>
                          <wps:bodyPr rtlCol="0" anchor="ctr"/>
                        </wps:wsp>
                      </wpg:grpSp>
                      <wpg:grpSp>
                        <wpg:cNvPr id="257" name="Gruppieren 308"/>
                        <wpg:cNvGrpSpPr/>
                        <wpg:grpSpPr>
                          <a:xfrm>
                            <a:off x="388442" y="1712285"/>
                            <a:ext cx="288000" cy="340988"/>
                            <a:chOff x="388442" y="1712285"/>
                            <a:chExt cx="288000" cy="340988"/>
                          </a:xfrm>
                        </wpg:grpSpPr>
                        <wps:wsp>
                          <wps:cNvPr id="258"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AA683" w14:textId="77777777" w:rsidR="003651B6" w:rsidRDefault="003651B6" w:rsidP="00126C9E"/>
                            </w:txbxContent>
                          </wps:txbx>
                          <wps:bodyPr rtlCol="0" anchor="ctr"/>
                        </wps:wsp>
                        <wps:wsp>
                          <wps:cNvPr id="259"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12" name="Textfeld 40"/>
                          <wps:cNvSpPr txBox="1"/>
                          <wps:spPr>
                            <a:xfrm>
                              <a:off x="420227" y="1732791"/>
                              <a:ext cx="135890" cy="276860"/>
                            </a:xfrm>
                            <a:prstGeom prst="rect">
                              <a:avLst/>
                            </a:prstGeom>
                            <a:noFill/>
                          </wps:spPr>
                          <wps:txbx>
                            <w:txbxContent>
                              <w:p w14:paraId="0E7273EE"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13" name="Textfeld 41"/>
                          <wps:cNvSpPr txBox="1"/>
                          <wps:spPr>
                            <a:xfrm>
                              <a:off x="554721" y="1803290"/>
                              <a:ext cx="85090" cy="175260"/>
                            </a:xfrm>
                            <a:prstGeom prst="rect">
                              <a:avLst/>
                            </a:prstGeom>
                            <a:noFill/>
                          </wps:spPr>
                          <wps:txbx>
                            <w:txbxContent>
                              <w:p w14:paraId="50CC14E6"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29314" name="Gruppieren 313"/>
                        <wpg:cNvGrpSpPr/>
                        <wpg:grpSpPr>
                          <a:xfrm>
                            <a:off x="136278" y="872508"/>
                            <a:ext cx="792327" cy="554223"/>
                            <a:chOff x="136278" y="872508"/>
                            <a:chExt cx="2376984" cy="1442809"/>
                          </a:xfrm>
                        </wpg:grpSpPr>
                        <wps:wsp>
                          <wps:cNvPr id="29315"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442F2" w14:textId="77777777" w:rsidR="003651B6" w:rsidRDefault="003651B6" w:rsidP="00126C9E"/>
                            </w:txbxContent>
                          </wps:txbx>
                          <wps:bodyPr rtlCol="0" anchor="ctr"/>
                        </wps:wsp>
                        <wps:wsp>
                          <wps:cNvPr id="29316"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B2948" w14:textId="77777777" w:rsidR="003651B6" w:rsidRDefault="003651B6" w:rsidP="00126C9E"/>
                            </w:txbxContent>
                          </wps:txbx>
                          <wps:bodyPr rtlCol="0" anchor="ctr"/>
                        </wps:wsp>
                        <wps:wsp>
                          <wps:cNvPr id="29317"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2FE56" w14:textId="77777777" w:rsidR="003651B6" w:rsidRDefault="003651B6" w:rsidP="00126C9E"/>
                            </w:txbxContent>
                          </wps:txbx>
                          <wps:bodyPr rtlCol="0" anchor="ctr"/>
                        </wps:wsp>
                        <wps:wsp>
                          <wps:cNvPr id="29318"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AACC4" w14:textId="77777777" w:rsidR="003651B6" w:rsidRDefault="003651B6" w:rsidP="00126C9E"/>
                            </w:txbxContent>
                          </wps:txbx>
                          <wps:bodyPr rtlCol="0" anchor="ctr"/>
                        </wps:wsp>
                        <wps:wsp>
                          <wps:cNvPr id="29319"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D6114" w14:textId="77777777" w:rsidR="003651B6" w:rsidRDefault="003651B6" w:rsidP="00126C9E"/>
                            </w:txbxContent>
                          </wps:txbx>
                          <wps:bodyPr rtlCol="0" anchor="ctr"/>
                        </wps:wsp>
                        <wps:wsp>
                          <wps:cNvPr id="29320"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EDF82" w14:textId="77777777" w:rsidR="003651B6" w:rsidRDefault="003651B6" w:rsidP="00126C9E"/>
                            </w:txbxContent>
                          </wps:txbx>
                          <wps:bodyPr rtlCol="0" anchor="ctr"/>
                        </wps:wsp>
                      </wpg:grpSp>
                      <wps:wsp>
                        <wps:cNvPr id="29321" name="Textfeld 53"/>
                        <wps:cNvSpPr txBox="1"/>
                        <wps:spPr>
                          <a:xfrm>
                            <a:off x="436761" y="1589126"/>
                            <a:ext cx="360045" cy="116840"/>
                          </a:xfrm>
                          <a:prstGeom prst="rect">
                            <a:avLst/>
                          </a:prstGeom>
                          <a:noFill/>
                        </wps:spPr>
                        <wps:txbx>
                          <w:txbxContent>
                            <w:p w14:paraId="6EA0F778"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322" name="Textfeld 72"/>
                        <wps:cNvSpPr txBox="1"/>
                        <wps:spPr>
                          <a:xfrm>
                            <a:off x="122292" y="840299"/>
                            <a:ext cx="290195" cy="325120"/>
                          </a:xfrm>
                          <a:prstGeom prst="rect">
                            <a:avLst/>
                          </a:prstGeom>
                          <a:noFill/>
                        </wps:spPr>
                        <wps:txbx>
                          <w:txbxContent>
                            <w:p w14:paraId="09F2C74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41D42F8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323" name="Textfeld 73"/>
                        <wps:cNvSpPr txBox="1"/>
                        <wps:spPr>
                          <a:xfrm>
                            <a:off x="652627" y="846736"/>
                            <a:ext cx="285115" cy="325120"/>
                          </a:xfrm>
                          <a:prstGeom prst="rect">
                            <a:avLst/>
                          </a:prstGeom>
                          <a:noFill/>
                        </wps:spPr>
                        <wps:txbx>
                          <w:txbxContent>
                            <w:p w14:paraId="2AC099F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39DEDD2A"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4" name="Textfeld 74"/>
                        <wps:cNvSpPr txBox="1"/>
                        <wps:spPr>
                          <a:xfrm>
                            <a:off x="389165" y="842055"/>
                            <a:ext cx="285115" cy="325120"/>
                          </a:xfrm>
                          <a:prstGeom prst="rect">
                            <a:avLst/>
                          </a:prstGeom>
                          <a:noFill/>
                        </wps:spPr>
                        <wps:txbx>
                          <w:txbxContent>
                            <w:p w14:paraId="2254818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1EF9D42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5" name="Textfeld 75"/>
                        <wps:cNvSpPr txBox="1"/>
                        <wps:spPr>
                          <a:xfrm>
                            <a:off x="132983" y="1119135"/>
                            <a:ext cx="285115" cy="325120"/>
                          </a:xfrm>
                          <a:prstGeom prst="rect">
                            <a:avLst/>
                          </a:prstGeom>
                          <a:noFill/>
                        </wps:spPr>
                        <wps:txbx>
                          <w:txbxContent>
                            <w:p w14:paraId="0E131AB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0DF5248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6" name="Textfeld 76"/>
                        <wps:cNvSpPr txBox="1"/>
                        <wps:spPr>
                          <a:xfrm>
                            <a:off x="649421" y="1127097"/>
                            <a:ext cx="290195" cy="325120"/>
                          </a:xfrm>
                          <a:prstGeom prst="rect">
                            <a:avLst/>
                          </a:prstGeom>
                          <a:noFill/>
                        </wps:spPr>
                        <wps:txbx>
                          <w:txbxContent>
                            <w:p w14:paraId="1B69196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9FF4A0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7" name="Textfeld 77"/>
                        <wps:cNvSpPr txBox="1"/>
                        <wps:spPr>
                          <a:xfrm>
                            <a:off x="376314" y="1123116"/>
                            <a:ext cx="324485" cy="325120"/>
                          </a:xfrm>
                          <a:prstGeom prst="rect">
                            <a:avLst/>
                          </a:prstGeom>
                          <a:noFill/>
                        </wps:spPr>
                        <wps:txbx>
                          <w:txbxContent>
                            <w:p w14:paraId="7AD435D1"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3A21874A"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8" name="Textfeld 79"/>
                        <wps:cNvSpPr txBox="1"/>
                        <wps:spPr>
                          <a:xfrm>
                            <a:off x="1692834" y="266708"/>
                            <a:ext cx="887139" cy="266708"/>
                          </a:xfrm>
                          <a:prstGeom prst="rect">
                            <a:avLst/>
                          </a:prstGeom>
                          <a:noFill/>
                        </wps:spPr>
                        <wps:txbx>
                          <w:txbxContent>
                            <w:p w14:paraId="1EFCF3EF"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7533F42" id="_x0000_s1478" style="position:absolute;left:0;text-align:left;margin-left:63.4pt;margin-top:18.7pt;width:340.15pt;height:155.2pt;z-index:251730944;mso-position-horizontal-relative:text;mso-position-vertical-relative:text" coordorigin=",2667" coordsize="43201,1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">
                <v:group id="Gruppieren 299" o:spid="_x0000_s1479"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">
                  <v:rect id="Rechteck 300" o:spid="_x0000_s1480"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" fillcolor="white [3212]" strokecolor="#7f7f7f [1612]" strokeweight="1pt">
                    <v:stroke dashstyle="dash"/>
                    <v:textbox>
                      <w:txbxContent>
                        <w:p w14:paraId="27283646" w14:textId="77777777" w:rsidR="003651B6" w:rsidRDefault="003651B6" w:rsidP="00126C9E"/>
                      </w:txbxContent>
                    </v:textbox>
                  </v:rect>
                  <v:rect id="Rechteck 301" o:spid="_x0000_s1481"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" fillcolor="white [3212]" strokecolor="#7f7f7f [1612]" strokeweight="1pt">
                    <v:textbox>
                      <w:txbxContent>
                        <w:p w14:paraId="1C9F66C8" w14:textId="77777777" w:rsidR="003651B6" w:rsidRDefault="003651B6" w:rsidP="00126C9E"/>
                      </w:txbxContent>
                    </v:textbox>
                  </v:rect>
                  <v:rect id="Rechteck 302" o:spid="_x0000_s1482"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" fillcolor="white [3212]" strokecolor="#7f7f7f [1612]" strokeweight="1pt">
                    <v:textbox>
                      <w:txbxContent>
                        <w:p w14:paraId="14890E3F" w14:textId="77777777" w:rsidR="003651B6" w:rsidRDefault="003651B6" w:rsidP="00126C9E"/>
                      </w:txbxContent>
                    </v:textbox>
                  </v:rect>
                  <v:rect id="Rechteck 303" o:spid="_x0000_s1483"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" fillcolor="white [3212]" strokecolor="#7f7f7f [1612]" strokeweight="1pt">
                    <v:textbox>
                      <w:txbxContent>
                        <w:p w14:paraId="7C36560A" w14:textId="77777777" w:rsidR="003651B6" w:rsidRDefault="003651B6" w:rsidP="00126C9E"/>
                      </w:txbxContent>
                    </v:textbox>
                  </v:rect>
                  <v:rect id="Rechteck 304" o:spid="_x0000_s1484"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" fillcolor="white [3212]" strokecolor="#7f7f7f [1612]" strokeweight="1pt">
                    <v:textbox>
                      <w:txbxContent>
                        <w:p w14:paraId="653BC36F" w14:textId="77777777" w:rsidR="003651B6" w:rsidRDefault="003651B6" w:rsidP="00126C9E"/>
                      </w:txbxContent>
                    </v:textbox>
                  </v:rect>
                  <v:rect id="Rechteck 305" o:spid="_x0000_s1485"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" fillcolor="white [3212]" strokecolor="#7f7f7f [1612]" strokeweight="1pt">
                    <v:textbox>
                      <w:txbxContent>
                        <w:p w14:paraId="70D178DD" w14:textId="77777777" w:rsidR="003651B6" w:rsidRDefault="003651B6" w:rsidP="00126C9E"/>
                      </w:txbxContent>
                    </v:textbox>
                  </v:rect>
                  <v:rect id="Rechteck 306" o:spid="_x0000_s1486"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" fillcolor="white [3212]" strokecolor="#7f7f7f [1612]" strokeweight="1pt">
                    <v:textbox>
                      <w:txbxContent>
                        <w:p w14:paraId="10E2FF18" w14:textId="77777777" w:rsidR="003651B6" w:rsidRDefault="003651B6" w:rsidP="00126C9E"/>
                      </w:txbxContent>
                    </v:textbox>
                  </v:rect>
                </v:group>
                <v:group id="Gruppieren 308" o:spid="_x0000_s1487"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Ellipse 309" o:spid="_x0000_s1488"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" filled="f" strokecolor="black [3213]" strokeweight="1pt">
                    <v:textbox>
                      <w:txbxContent>
                        <w:p w14:paraId="773AA683" w14:textId="77777777" w:rsidR="003651B6" w:rsidRDefault="003651B6" w:rsidP="00126C9E"/>
                      </w:txbxContent>
                    </v:textbox>
                  </v:oval>
                  <v:shape id="Gerade Verbindung mit Pfeil 310" o:spid="_x0000_s1489"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" strokecolor="black [3213]" strokeweight="1pt">
                    <v:stroke endarrow="block"/>
                  </v:shape>
                  <v:shape id="Textfeld 40" o:spid="_x0000_s1490"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" filled="f" stroked="f">
                    <v:textbox inset="0,0,0,0">
                      <w:txbxContent>
                        <w:p w14:paraId="0E7273EE" w14:textId="77777777" w:rsidR="003651B6" w:rsidRDefault="003651B6" w:rsidP="00126C9E">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91"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" filled="f" stroked="f">
                    <v:textbox style="mso-fit-shape-to-text:t" inset="0,0,0,0">
                      <w:txbxContent>
                        <w:p w14:paraId="50CC14E6" w14:textId="77777777" w:rsidR="003651B6" w:rsidRDefault="003651B6" w:rsidP="00126C9E">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92"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">
                  <v:rect id="Rechteck 314" o:spid="_x0000_s1493"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" fillcolor="white [3212]" strokecolor="#7f7f7f [1612]" strokeweight="1pt">
                    <v:textbox>
                      <w:txbxContent>
                        <w:p w14:paraId="072442F2" w14:textId="77777777" w:rsidR="003651B6" w:rsidRDefault="003651B6" w:rsidP="00126C9E"/>
                      </w:txbxContent>
                    </v:textbox>
                  </v:rect>
                  <v:rect id="Rechteck 315" o:spid="_x0000_s1494"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T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" fillcolor="white [3212]" strokecolor="#7f7f7f [1612]" strokeweight="1pt">
                    <v:textbox>
                      <w:txbxContent>
                        <w:p w14:paraId="604B2948" w14:textId="77777777" w:rsidR="003651B6" w:rsidRDefault="003651B6" w:rsidP="00126C9E"/>
                      </w:txbxContent>
                    </v:textbox>
                  </v:rect>
                  <v:rect id="Rechteck 316" o:spid="_x0000_s1495"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I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" fillcolor="white [3212]" strokecolor="#7f7f7f [1612]" strokeweight="1pt">
                    <v:textbox>
                      <w:txbxContent>
                        <w:p w14:paraId="25D2FE56" w14:textId="77777777" w:rsidR="003651B6" w:rsidRDefault="003651B6" w:rsidP="00126C9E"/>
                      </w:txbxContent>
                    </v:textbox>
                  </v:rect>
                  <v:rect id="Rechteck 317" o:spid="_x0000_s1496"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" fillcolor="white [3212]" strokecolor="#7f7f7f [1612]" strokeweight="1pt">
                    <v:textbox>
                      <w:txbxContent>
                        <w:p w14:paraId="3A3AACC4" w14:textId="77777777" w:rsidR="003651B6" w:rsidRDefault="003651B6" w:rsidP="00126C9E"/>
                      </w:txbxContent>
                    </v:textbox>
                  </v:rect>
                  <v:rect id="Rechteck 318" o:spid="_x0000_s1497"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" fillcolor="white [3212]" strokecolor="#7f7f7f [1612]" strokeweight="1pt">
                    <v:textbox>
                      <w:txbxContent>
                        <w:p w14:paraId="1A2D6114" w14:textId="77777777" w:rsidR="003651B6" w:rsidRDefault="003651B6" w:rsidP="00126C9E"/>
                      </w:txbxContent>
                    </v:textbox>
                  </v:rect>
                  <v:rect id="Rechteck 319" o:spid="_x0000_s1498"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" fillcolor="white [3212]" strokecolor="#7f7f7f [1612]" strokeweight="1pt">
                    <v:textbox>
                      <w:txbxContent>
                        <w:p w14:paraId="315EDF82" w14:textId="77777777" w:rsidR="003651B6" w:rsidRDefault="003651B6" w:rsidP="00126C9E"/>
                      </w:txbxContent>
                    </v:textbox>
                  </v:rect>
                </v:group>
                <v:shape id="Textfeld 53" o:spid="_x0000_s1499"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" filled="f" stroked="f">
                  <v:textbox style="mso-fit-shape-to-text:t" inset="0,0,0,0">
                    <w:txbxContent>
                      <w:p w14:paraId="6EA0F778" w14:textId="77777777" w:rsidR="003651B6" w:rsidRDefault="003651B6" w:rsidP="00126C9E">
                        <w:pPr>
                          <w:pStyle w:val="NormalWeb"/>
                          <w:spacing w:before="0" w:beforeAutospacing="0" w:after="0" w:afterAutospacing="0"/>
                        </w:pPr>
                        <w:r>
                          <w:rPr>
                            <w:color w:val="000000" w:themeColor="text1"/>
                            <w:kern w:val="24"/>
                            <w:sz w:val="16"/>
                            <w:szCs w:val="16"/>
                            <w:lang w:val="de-DE"/>
                          </w:rPr>
                          <w:t>3333</w:t>
                        </w:r>
                      </w:p>
                    </w:txbxContent>
                  </v:textbox>
                </v:shape>
                <v:shape id="Textfeld 72" o:spid="_x0000_s1500"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" filled="f" stroked="f">
                  <v:textbox style="mso-fit-shape-to-text:t">
                    <w:txbxContent>
                      <w:p w14:paraId="09F2C74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IA</w:t>
                        </w:r>
                      </w:p>
                      <w:p w14:paraId="41D42F82"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501"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" filled="f" stroked="f">
                  <v:textbox style="mso-fit-shape-to-text:t">
                    <w:txbxContent>
                      <w:p w14:paraId="2AC099F4"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R</w:t>
                        </w:r>
                      </w:p>
                      <w:p w14:paraId="39DEDD2A"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502"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" filled="f" stroked="f">
                  <v:textbox style="mso-fit-shape-to-text:t">
                    <w:txbxContent>
                      <w:p w14:paraId="22548187"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2a</w:t>
                        </w:r>
                      </w:p>
                      <w:p w14:paraId="1EF9D423"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503"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" filled="f" stroked="f">
                  <v:textbox style="mso-fit-shape-to-text:t">
                    <w:txbxContent>
                      <w:p w14:paraId="0E131ABB"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F</w:t>
                        </w:r>
                      </w:p>
                      <w:p w14:paraId="0DF52485"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504"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" filled="f" stroked="f">
                  <v:textbox style="mso-fit-shape-to-text:t">
                    <w:txbxContent>
                      <w:p w14:paraId="1B69196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S2</w:t>
                        </w:r>
                      </w:p>
                      <w:p w14:paraId="29FF4A00"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505"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" filled="f" stroked="f">
                  <v:textbox style="mso-fit-shape-to-text:t">
                    <w:txbxContent>
                      <w:p w14:paraId="7AD435D1"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AR</w:t>
                        </w:r>
                      </w:p>
                      <w:p w14:paraId="3A21874A" w14:textId="77777777" w:rsidR="003651B6" w:rsidRDefault="003651B6" w:rsidP="00126C9E">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506" type="#_x0000_t202" style="position:absolute;left:16928;top:2667;width:887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" filled="f" stroked="f">
                  <v:textbox style="mso-fit-shape-to-text:t">
                    <w:txbxContent>
                      <w:p w14:paraId="1EFCF3EF" w14:textId="77777777" w:rsidR="003651B6" w:rsidRPr="004A6F87" w:rsidRDefault="003651B6" w:rsidP="00126C9E">
                        <w:pPr>
                          <w:pStyle w:val="NormalWeb"/>
                          <w:spacing w:before="0" w:beforeAutospacing="0" w:after="0" w:afterAutospacing="0"/>
                          <w:rPr>
                            <w:b/>
                          </w:rPr>
                        </w:pPr>
                        <w:r w:rsidRPr="004A6F87">
                          <w:rPr>
                            <w:b/>
                            <w:color w:val="000000" w:themeColor="text1"/>
                            <w:kern w:val="24"/>
                            <w:lang w:val="ru-RU"/>
                          </w:rPr>
                          <w:t>Образец</w:t>
                        </w:r>
                        <w:r w:rsidRPr="004A6F87">
                          <w:rPr>
                            <w:b/>
                            <w:color w:val="000000" w:themeColor="text1"/>
                            <w:kern w:val="24"/>
                            <w:lang w:val="de-DE"/>
                          </w:rPr>
                          <w:t xml:space="preserve"> F</w:t>
                        </w:r>
                      </w:p>
                    </w:txbxContent>
                  </v:textbox>
                </v:shape>
                <w10:wrap type="topAndBottom"/>
              </v:group>
            </w:pict>
          </mc:Fallback>
        </mc:AlternateContent>
      </w:r>
    </w:p>
    <w:p w14:paraId="71877BBA" w14:textId="77777777" w:rsidR="00126C9E" w:rsidRPr="006B4D3F" w:rsidRDefault="00126C9E" w:rsidP="004A6F87">
      <w:pPr>
        <w:pStyle w:val="SingleTxtGR"/>
        <w:tabs>
          <w:tab w:val="left" w:pos="2552"/>
        </w:tabs>
        <w:spacing w:before="240"/>
      </w:pPr>
      <w:r w:rsidRPr="006B4D3F">
        <w:rPr>
          <w:i/>
          <w:iCs/>
        </w:rPr>
        <w:t>Примечание</w:t>
      </w:r>
      <w:proofErr w:type="gramStart"/>
      <w:r w:rsidRPr="006B4D3F">
        <w:rPr>
          <w:i/>
          <w:iCs/>
        </w:rPr>
        <w:t>:</w:t>
      </w:r>
      <w:r w:rsidRPr="006B4D3F">
        <w:t xml:space="preserve"> </w:t>
      </w:r>
      <w:r w:rsidRPr="006B4D3F">
        <w:tab/>
        <w:t>На</w:t>
      </w:r>
      <w:proofErr w:type="gramEnd"/>
      <w:r w:rsidRPr="006B4D3F">
        <w:t xml:space="preserve"> </w:t>
      </w:r>
      <w:r>
        <w:t xml:space="preserve">всех </w:t>
      </w:r>
      <w:r w:rsidRPr="006B4D3F">
        <w:t xml:space="preserve">трех примерах схем знаков официального утверждения образцы D, E и F представляют собой три возможных варианта маркировки </w:t>
      </w:r>
      <w:r>
        <w:t>устройства</w:t>
      </w:r>
      <w:r w:rsidRPr="006B4D3F">
        <w:t xml:space="preserve"> освещения в тех случаях, когда два или более огней являются частью одного блока сгруппированных, комбинированных или совмещенных огней.</w:t>
      </w:r>
    </w:p>
    <w:p w14:paraId="75A28ACC" w14:textId="77777777" w:rsidR="00126C9E" w:rsidRDefault="00126C9E" w:rsidP="00126C9E">
      <w:pPr>
        <w:spacing w:line="240" w:lineRule="auto"/>
      </w:pPr>
      <w:r>
        <w:br w:type="page"/>
      </w:r>
    </w:p>
    <w:p w14:paraId="77B3BA9A" w14:textId="77777777" w:rsidR="00126C9E" w:rsidRPr="00635A6B" w:rsidRDefault="00126C9E" w:rsidP="00126C9E">
      <w:pPr>
        <w:pStyle w:val="H23GR"/>
        <w:rPr>
          <w:bCs/>
        </w:rPr>
      </w:pPr>
      <w:r>
        <w:lastRenderedPageBreak/>
        <w:tab/>
      </w:r>
      <w:r>
        <w:tab/>
      </w:r>
      <w:r w:rsidRPr="00935E62">
        <w:rPr>
          <w:b w:val="0"/>
        </w:rPr>
        <w:t>Рис. A24-III</w:t>
      </w:r>
      <w:r>
        <w:br/>
      </w:r>
      <w:r w:rsidRPr="00635A6B">
        <w:rPr>
          <w:bCs/>
        </w:rPr>
        <w:t>Схема знака официального утверждения для светоотражающего маркировочного материала</w:t>
      </w:r>
    </w:p>
    <w:p w14:paraId="450AA7F2" w14:textId="77777777" w:rsidR="00126C9E" w:rsidRPr="006B4D3F" w:rsidRDefault="00126C9E" w:rsidP="00126C9E">
      <w:pPr>
        <w:jc w:val="center"/>
      </w:pPr>
      <w:r w:rsidRPr="006B4D3F">
        <w:rPr>
          <w:noProof/>
          <w:lang w:val="fr-CH" w:eastAsia="fr-CH"/>
        </w:rPr>
        <w:drawing>
          <wp:inline distT="0" distB="0" distL="0" distR="0" wp14:anchorId="6E10AD68" wp14:editId="10D96E3D">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44D9CE73" w14:textId="77777777" w:rsidR="00126C9E" w:rsidRPr="006B4D3F" w:rsidRDefault="00126C9E" w:rsidP="00126C9E"/>
    <w:p w14:paraId="72D1DBF4" w14:textId="77777777" w:rsidR="00126C9E" w:rsidRPr="006B4D3F" w:rsidRDefault="00126C9E" w:rsidP="00126C9E">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proofErr w:type="gramStart"/>
      <w:r w:rsidRPr="006B4D3F">
        <w:t xml:space="preserve">a </w:t>
      </w:r>
      <w:r>
        <w:t>:</w:t>
      </w:r>
      <w:proofErr w:type="gramEnd"/>
      <w:r w:rsidRPr="006B4D3F">
        <w:t xml:space="preserve"> см. таблицу 2</w:t>
      </w:r>
    </w:p>
    <w:p w14:paraId="77F01919" w14:textId="77777777" w:rsidR="00126C9E" w:rsidRPr="00635A6B" w:rsidRDefault="00126C9E" w:rsidP="00126C9E">
      <w:pPr>
        <w:pStyle w:val="H23GR"/>
        <w:rPr>
          <w:bCs/>
        </w:rPr>
      </w:pPr>
      <w:r>
        <w:tab/>
      </w:r>
      <w:r>
        <w:tab/>
      </w:r>
      <w:r w:rsidRPr="00935E62">
        <w:rPr>
          <w:b w:val="0"/>
        </w:rPr>
        <w:t>Рис. A24-IV</w:t>
      </w:r>
      <w:r w:rsidRPr="00935E62">
        <w:rPr>
          <w:b w:val="0"/>
        </w:rPr>
        <w:br/>
      </w:r>
      <w:r w:rsidRPr="00635A6B">
        <w:rPr>
          <w:bCs/>
        </w:rPr>
        <w:t xml:space="preserve">Схема знака официального утверждения для задних опознавательных знаков </w:t>
      </w:r>
      <w:r>
        <w:rPr>
          <w:bCs/>
        </w:rPr>
        <w:br/>
      </w:r>
      <w:r w:rsidRPr="00635A6B">
        <w:rPr>
          <w:bCs/>
        </w:rPr>
        <w:t>и ТТС</w:t>
      </w:r>
    </w:p>
    <w:p w14:paraId="50FFBEDB" w14:textId="77777777" w:rsidR="00126C9E" w:rsidRPr="006B4D3F" w:rsidRDefault="00126C9E" w:rsidP="00126C9E">
      <w:pPr>
        <w:spacing w:before="240"/>
        <w:ind w:left="1134" w:right="1134"/>
        <w:jc w:val="center"/>
        <w:rPr>
          <w:u w:val="single"/>
        </w:rPr>
      </w:pPr>
      <w:r w:rsidRPr="000A1F1F">
        <w:rPr>
          <w:noProof/>
          <w:lang w:val="en-US"/>
        </w:rPr>
        <w:drawing>
          <wp:inline distT="0" distB="0" distL="0" distR="0" wp14:anchorId="0066CC97" wp14:editId="02C379B4">
            <wp:extent cx="3695700" cy="1879600"/>
            <wp:effectExtent l="0" t="0" r="0" b="6350"/>
            <wp:docPr id="28950" name="Picture 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95700" cy="1879600"/>
                    </a:xfrm>
                    <a:prstGeom prst="rect">
                      <a:avLst/>
                    </a:prstGeom>
                    <a:noFill/>
                    <a:ln>
                      <a:noFill/>
                    </a:ln>
                  </pic:spPr>
                </pic:pic>
              </a:graphicData>
            </a:graphic>
          </wp:inline>
        </w:drawing>
      </w:r>
    </w:p>
    <w:p w14:paraId="7E49AB40" w14:textId="77777777" w:rsidR="00126C9E" w:rsidRPr="006B4D3F" w:rsidRDefault="00126C9E" w:rsidP="00126C9E">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proofErr w:type="gramStart"/>
      <w:r w:rsidRPr="006B4D3F">
        <w:t xml:space="preserve">a </w:t>
      </w:r>
      <w:r>
        <w:t>:</w:t>
      </w:r>
      <w:proofErr w:type="gramEnd"/>
      <w:r w:rsidRPr="006B4D3F">
        <w:t xml:space="preserve"> см. таблицу 2</w:t>
      </w:r>
    </w:p>
    <w:p w14:paraId="6B3BB254" w14:textId="77777777" w:rsidR="00126C9E" w:rsidRPr="006B4D3F" w:rsidRDefault="00126C9E" w:rsidP="00126C9E">
      <w:pPr>
        <w:spacing w:line="240" w:lineRule="auto"/>
      </w:pPr>
    </w:p>
    <w:p w14:paraId="6C3538EC" w14:textId="77777777" w:rsidR="00126C9E" w:rsidRPr="00635A6B" w:rsidRDefault="00126C9E" w:rsidP="00126C9E">
      <w:pPr>
        <w:pStyle w:val="H23GR"/>
        <w:rPr>
          <w:bCs/>
          <w:u w:val="single"/>
        </w:rPr>
      </w:pPr>
      <w:r>
        <w:tab/>
      </w:r>
      <w:r>
        <w:tab/>
      </w:r>
      <w:r w:rsidRPr="00935E62">
        <w:rPr>
          <w:b w:val="0"/>
        </w:rPr>
        <w:t>Рис. A24-V</w:t>
      </w:r>
      <w:r>
        <w:br/>
      </w:r>
      <w:r w:rsidRPr="00635A6B">
        <w:rPr>
          <w:bCs/>
        </w:rPr>
        <w:t>Схема знака официального утверждения для предупреждающего треугольника</w:t>
      </w:r>
    </w:p>
    <w:p w14:paraId="50D5B20A" w14:textId="77777777" w:rsidR="00126C9E" w:rsidRPr="006B4D3F" w:rsidRDefault="00126C9E" w:rsidP="00126C9E">
      <w:pPr>
        <w:spacing w:before="240"/>
        <w:ind w:left="1134" w:right="1134"/>
        <w:jc w:val="center"/>
        <w:rPr>
          <w:u w:val="single"/>
        </w:rPr>
      </w:pPr>
      <w:r w:rsidRPr="006B4D3F">
        <w:rPr>
          <w:noProof/>
          <w:u w:val="single"/>
          <w:lang w:val="fr-CH" w:eastAsia="fr-CH"/>
        </w:rPr>
        <w:drawing>
          <wp:inline distT="0" distB="0" distL="0" distR="0" wp14:anchorId="20208E64" wp14:editId="1C034352">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14:paraId="311C10A9" w14:textId="77777777" w:rsidR="00F9683C" w:rsidRDefault="00126C9E" w:rsidP="00126C9E">
      <w:pPr>
        <w:suppressAutoHyphens w:val="0"/>
        <w:spacing w:line="240" w:lineRule="auto"/>
        <w:jc w:val="center"/>
        <w:rPr>
          <w:szCs w:val="20"/>
          <w:lang w:eastAsia="ru-RU"/>
        </w:rPr>
      </w:pPr>
      <w:proofErr w:type="gramStart"/>
      <w:r w:rsidRPr="006B4D3F">
        <w:t xml:space="preserve">a </w:t>
      </w:r>
      <w:r>
        <w:t>:</w:t>
      </w:r>
      <w:proofErr w:type="gramEnd"/>
      <w:r w:rsidRPr="006B4D3F">
        <w:t xml:space="preserve"> см. таблицу 2</w:t>
      </w:r>
    </w:p>
    <w:p w14:paraId="1CB7F3DF" w14:textId="77777777" w:rsidR="00126C9E" w:rsidRDefault="00126C9E" w:rsidP="00933B29">
      <w:pPr>
        <w:suppressAutoHyphens w:val="0"/>
        <w:spacing w:line="240" w:lineRule="auto"/>
        <w:rPr>
          <w:szCs w:val="20"/>
          <w:lang w:eastAsia="ru-RU"/>
        </w:rPr>
      </w:pPr>
    </w:p>
    <w:p w14:paraId="581368A2" w14:textId="77777777" w:rsidR="008F3535" w:rsidRDefault="008F3535" w:rsidP="00933B29">
      <w:pPr>
        <w:suppressAutoHyphens w:val="0"/>
        <w:spacing w:line="240" w:lineRule="auto"/>
        <w:rPr>
          <w:szCs w:val="20"/>
          <w:lang w:eastAsia="ru-RU"/>
        </w:rPr>
        <w:sectPr w:rsidR="008F3535" w:rsidSect="00126C9E">
          <w:headerReference w:type="even" r:id="rId151"/>
          <w:headerReference w:type="default" r:id="rId152"/>
          <w:footerReference w:type="even" r:id="rId153"/>
          <w:footerReference w:type="default" r:id="rId154"/>
          <w:endnotePr>
            <w:numFmt w:val="decimal"/>
          </w:endnotePr>
          <w:pgSz w:w="11906" w:h="16838" w:code="9"/>
          <w:pgMar w:top="1417" w:right="1134" w:bottom="1134" w:left="1134" w:header="850" w:footer="567" w:gutter="0"/>
          <w:cols w:space="708"/>
          <w:docGrid w:linePitch="360"/>
        </w:sectPr>
      </w:pPr>
    </w:p>
    <w:p w14:paraId="7BA1F8A6" w14:textId="77777777" w:rsidR="008F3535" w:rsidRDefault="008F3535" w:rsidP="008F3535">
      <w:pPr>
        <w:pStyle w:val="HChGR"/>
      </w:pPr>
      <w:r>
        <w:lastRenderedPageBreak/>
        <w:t>Приложение 25</w:t>
      </w:r>
    </w:p>
    <w:p w14:paraId="0FCCE46E" w14:textId="77777777" w:rsidR="008F3535" w:rsidRPr="00635A6B" w:rsidRDefault="008F3535" w:rsidP="008F3535">
      <w:pPr>
        <w:pStyle w:val="HChGR"/>
      </w:pPr>
      <w:r>
        <w:tab/>
      </w:r>
      <w:r>
        <w:tab/>
      </w:r>
      <w:r w:rsidRPr="00635A6B">
        <w:t xml:space="preserve">Руководящие указания относительно установки </w:t>
      </w:r>
      <w:r>
        <w:br/>
      </w:r>
      <w:r w:rsidRPr="00635A6B">
        <w:t>задних</w:t>
      </w:r>
      <w:r>
        <w:t xml:space="preserve"> опознавательных знаков на тихоходных </w:t>
      </w:r>
      <w:r>
        <w:br/>
        <w:t xml:space="preserve">(по конструкции) транспортных средствах </w:t>
      </w:r>
      <w:r>
        <w:br/>
        <w:t>и их прицепах</w:t>
      </w:r>
      <w:r w:rsidRPr="00635A6B">
        <w:t xml:space="preserve"> </w:t>
      </w:r>
    </w:p>
    <w:p w14:paraId="426407A2" w14:textId="77777777" w:rsidR="008F3535" w:rsidRDefault="008F3535" w:rsidP="008F3535">
      <w:pPr>
        <w:pStyle w:val="SingleTxtGR"/>
        <w:tabs>
          <w:tab w:val="clear" w:pos="1701"/>
        </w:tabs>
        <w:ind w:left="2268" w:hanging="1134"/>
        <w:rPr>
          <w:lang w:eastAsia="ru-RU"/>
        </w:rPr>
      </w:pPr>
      <w:r w:rsidRPr="006B4D3F">
        <w:t>1.</w:t>
      </w:r>
      <w:r w:rsidRPr="006B4D3F">
        <w:tab/>
      </w:r>
      <w:r>
        <w:t xml:space="preserve">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w:t>
      </w:r>
      <w:r w:rsidRPr="002571B1">
        <w:rPr>
          <w:lang w:eastAsia="ru-RU"/>
        </w:rPr>
        <w:t>тихоходных транспортных средств и их прицеп</w:t>
      </w:r>
      <w:r>
        <w:rPr>
          <w:lang w:eastAsia="ru-RU"/>
        </w:rPr>
        <w:t>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14:paraId="1285AA1F" w14:textId="77777777" w:rsidR="008F3535" w:rsidRDefault="008F3535" w:rsidP="008F3535">
      <w:pPr>
        <w:pStyle w:val="SingleTxtGR"/>
        <w:tabs>
          <w:tab w:val="clear" w:pos="1701"/>
        </w:tabs>
        <w:ind w:left="2268" w:hanging="1134"/>
        <w:rPr>
          <w:lang w:eastAsia="ru-RU"/>
        </w:rPr>
      </w:pPr>
      <w:r>
        <w:rPr>
          <w:lang w:eastAsia="ru-RU"/>
        </w:rPr>
        <w:t>2.</w:t>
      </w:r>
      <w:r>
        <w:rPr>
          <w:lang w:eastAsia="ru-RU"/>
        </w:rPr>
        <w:tab/>
        <w:t>Область применения</w:t>
      </w:r>
    </w:p>
    <w:p w14:paraId="2CDC19B1" w14:textId="77777777" w:rsidR="008F3535" w:rsidRDefault="008F3535" w:rsidP="008F3535">
      <w:pPr>
        <w:pStyle w:val="SingleTxtGR"/>
        <w:tabs>
          <w:tab w:val="clear" w:pos="1701"/>
        </w:tabs>
        <w:ind w:left="2268" w:hanging="1134"/>
      </w:pPr>
      <w:r>
        <w:rPr>
          <w:lang w:eastAsia="ru-RU"/>
        </w:rPr>
        <w:tab/>
        <w:t xml:space="preserve">Основная цель настоящих руководящих указаний состоит во введении требований в отношении установки, размещения, местонахождения и геометрической видимости задних опознавательных знаков на тихоходных транспортных средствах и их прицепах, которые </w:t>
      </w:r>
      <w:r>
        <w:t>в силу своей конструкции не способны двигаться со скоростью свыше 30 км/ч. Они позволяют улучшить видимость этих транспортных средств</w:t>
      </w:r>
      <w:r>
        <w:rPr>
          <w:lang w:eastAsia="ru-RU"/>
        </w:rPr>
        <w:t xml:space="preserve"> </w:t>
      </w:r>
      <w:r>
        <w:t xml:space="preserve">и легче их идентифицировать. </w:t>
      </w:r>
    </w:p>
    <w:p w14:paraId="12D25825" w14:textId="77777777" w:rsidR="008F3535" w:rsidRDefault="008F3535" w:rsidP="008F3535">
      <w:pPr>
        <w:pStyle w:val="SingleTxtGR"/>
        <w:tabs>
          <w:tab w:val="clear" w:pos="1701"/>
        </w:tabs>
        <w:ind w:left="2268" w:hanging="1134"/>
      </w:pPr>
      <w:r>
        <w:t>3</w:t>
      </w:r>
      <w:r w:rsidRPr="006B4D3F">
        <w:t>.</w:t>
      </w:r>
      <w:r w:rsidRPr="006B4D3F">
        <w:tab/>
      </w:r>
      <w:r>
        <w:t>Число</w:t>
      </w:r>
    </w:p>
    <w:p w14:paraId="2A8C49CD" w14:textId="77777777" w:rsidR="008F3535" w:rsidRDefault="008F3535" w:rsidP="008F3535">
      <w:pPr>
        <w:pStyle w:val="SingleTxtGR"/>
        <w:tabs>
          <w:tab w:val="clear" w:pos="1701"/>
        </w:tabs>
        <w:ind w:left="2268" w:hanging="1134"/>
      </w:pPr>
      <w:r>
        <w:tab/>
        <w:t>По меньшей мере, один знак.</w:t>
      </w:r>
    </w:p>
    <w:p w14:paraId="62F80673" w14:textId="77777777" w:rsidR="008F3535" w:rsidRDefault="008F3535" w:rsidP="008F3535">
      <w:pPr>
        <w:pStyle w:val="SingleTxtGR"/>
        <w:tabs>
          <w:tab w:val="clear" w:pos="1701"/>
        </w:tabs>
        <w:ind w:left="2268" w:hanging="1134"/>
      </w:pPr>
      <w:r>
        <w:t>4.</w:t>
      </w:r>
      <w:r>
        <w:tab/>
        <w:t>Размещение</w:t>
      </w:r>
    </w:p>
    <w:p w14:paraId="601C66D5" w14:textId="77777777" w:rsidR="008F3535" w:rsidRDefault="008F3535" w:rsidP="008F3535">
      <w:pPr>
        <w:pStyle w:val="SingleTxtGR"/>
        <w:tabs>
          <w:tab w:val="clear" w:pos="1701"/>
        </w:tabs>
        <w:ind w:left="2268" w:hanging="1134"/>
      </w:pPr>
      <w:r>
        <w:tab/>
        <w:t>Задний(е) опознавательный(е) знак(и) должен(</w:t>
      </w:r>
      <w:proofErr w:type="spellStart"/>
      <w:r>
        <w:t>ны</w:t>
      </w:r>
      <w:proofErr w:type="spellEnd"/>
      <w:r>
        <w:t>) быть официально утвержденного типа и должен(</w:t>
      </w:r>
      <w:proofErr w:type="spellStart"/>
      <w:r>
        <w:t>ны</w:t>
      </w:r>
      <w:proofErr w:type="spellEnd"/>
      <w:r>
        <w:t>) удовлетворять требованиям настоящих Правил.</w:t>
      </w:r>
    </w:p>
    <w:p w14:paraId="3CA1D94A" w14:textId="77777777" w:rsidR="008F3535" w:rsidRDefault="008F3535" w:rsidP="008F3535">
      <w:pPr>
        <w:pStyle w:val="SingleTxtGR"/>
        <w:tabs>
          <w:tab w:val="clear" w:pos="1701"/>
        </w:tabs>
        <w:ind w:left="2268" w:hanging="1134"/>
      </w:pPr>
      <w:r>
        <w:tab/>
        <w:t>Вершина заднего опознавательного знака должна быть направлена вверх.</w:t>
      </w:r>
    </w:p>
    <w:p w14:paraId="2819B28B" w14:textId="77777777" w:rsidR="008F3535" w:rsidRDefault="008F3535" w:rsidP="008F3535">
      <w:pPr>
        <w:pStyle w:val="SingleTxtGR"/>
        <w:tabs>
          <w:tab w:val="clear" w:pos="1701"/>
        </w:tabs>
        <w:ind w:left="2268" w:hanging="1134"/>
        <w:rPr>
          <w:iCs/>
          <w:kern w:val="2"/>
          <w:lang w:eastAsia="ja-JP"/>
        </w:rPr>
      </w:pPr>
      <w:r>
        <w:tab/>
        <w:t xml:space="preserve">Каждая часть заднего опознавательного знака должна находиться в пределах </w:t>
      </w:r>
      <w:r w:rsidRPr="00FF1C0D">
        <w:rPr>
          <w:iCs/>
          <w:kern w:val="2"/>
          <w:lang w:eastAsia="ja-JP"/>
        </w:rPr>
        <w:t>5</w:t>
      </w:r>
      <w:r w:rsidRPr="00FF1C0D">
        <w:rPr>
          <w:iCs/>
          <w:kern w:val="2"/>
          <w:lang w:eastAsia="ja-JP"/>
        </w:rPr>
        <w:sym w:font="Symbol" w:char="F0B0"/>
      </w:r>
      <w:r>
        <w:rPr>
          <w:iCs/>
          <w:kern w:val="2"/>
          <w:lang w:eastAsia="ja-JP"/>
        </w:rPr>
        <w:t xml:space="preserve"> поперечной вертикальной плоскости под прямым углом к продольной оси транспортного средства и должна быть обращена назад.</w:t>
      </w:r>
    </w:p>
    <w:p w14:paraId="7CE33CFC" w14:textId="77777777" w:rsidR="008F3535" w:rsidRDefault="008F3535" w:rsidP="008F3535">
      <w:pPr>
        <w:pStyle w:val="SingleTxtGR"/>
        <w:tabs>
          <w:tab w:val="clear" w:pos="1701"/>
        </w:tabs>
        <w:ind w:left="2268" w:hanging="1134"/>
        <w:rPr>
          <w:iCs/>
          <w:kern w:val="2"/>
          <w:lang w:eastAsia="ja-JP"/>
        </w:rPr>
      </w:pPr>
      <w:r>
        <w:rPr>
          <w:iCs/>
          <w:kern w:val="2"/>
          <w:lang w:eastAsia="ja-JP"/>
        </w:rPr>
        <w:t>5.</w:t>
      </w:r>
      <w:r>
        <w:rPr>
          <w:iCs/>
          <w:kern w:val="2"/>
          <w:lang w:eastAsia="ja-JP"/>
        </w:rPr>
        <w:tab/>
        <w:t>Местоположение</w:t>
      </w:r>
    </w:p>
    <w:p w14:paraId="34A77C1E" w14:textId="77777777" w:rsidR="008F3535" w:rsidRDefault="008F3535" w:rsidP="008F3535">
      <w:pPr>
        <w:pStyle w:val="SingleTxtGR"/>
        <w:tabs>
          <w:tab w:val="clear" w:pos="1701"/>
          <w:tab w:val="left" w:pos="4395"/>
        </w:tabs>
        <w:ind w:left="4395" w:hanging="3261"/>
      </w:pPr>
      <w:r>
        <w:rPr>
          <w:iCs/>
          <w:kern w:val="2"/>
          <w:lang w:eastAsia="ja-JP"/>
        </w:rPr>
        <w:tab/>
        <w:t>По ширине</w:t>
      </w:r>
      <w:proofErr w:type="gramStart"/>
      <w:r>
        <w:rPr>
          <w:iCs/>
          <w:kern w:val="2"/>
          <w:lang w:eastAsia="ja-JP"/>
        </w:rPr>
        <w:t>:</w:t>
      </w:r>
      <w:r>
        <w:rPr>
          <w:iCs/>
          <w:kern w:val="2"/>
          <w:lang w:eastAsia="ja-JP"/>
        </w:rPr>
        <w:tab/>
      </w:r>
      <w:r>
        <w:rPr>
          <w:iCs/>
          <w:kern w:val="2"/>
          <w:lang w:eastAsia="ja-JP"/>
        </w:rPr>
        <w:tab/>
      </w:r>
      <w:r>
        <w:rPr>
          <w:iCs/>
          <w:kern w:val="2"/>
          <w:lang w:eastAsia="ja-JP"/>
        </w:rPr>
        <w:tab/>
        <w:t>Если</w:t>
      </w:r>
      <w:proofErr w:type="gramEnd"/>
      <w:r>
        <w:rPr>
          <w:iCs/>
          <w:kern w:val="2"/>
          <w:lang w:eastAsia="ja-JP"/>
        </w:rPr>
        <w:t xml:space="preserve"> имеется только один </w:t>
      </w:r>
      <w:r>
        <w:t>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14:paraId="18516C62" w14:textId="77777777" w:rsidR="008F3535" w:rsidRDefault="008F3535" w:rsidP="008F3535">
      <w:pPr>
        <w:pStyle w:val="SingleTxtGR"/>
        <w:tabs>
          <w:tab w:val="clear" w:pos="1701"/>
          <w:tab w:val="left" w:pos="4395"/>
        </w:tabs>
        <w:ind w:left="4395" w:hanging="3261"/>
      </w:pPr>
      <w:r>
        <w:tab/>
        <w:t>По высоте</w:t>
      </w:r>
      <w:proofErr w:type="gramStart"/>
      <w:r>
        <w:t>:</w:t>
      </w:r>
      <w:r>
        <w:tab/>
      </w:r>
      <w:r>
        <w:tab/>
      </w:r>
      <w:r>
        <w:tab/>
        <w:t>Над</w:t>
      </w:r>
      <w:proofErr w:type="gramEnd"/>
      <w:r>
        <w:t xml:space="preserve"> поверхностью грунта, не ниже 250 мм (нижний край) и не выше 1 500 мм (верхний край).</w:t>
      </w:r>
    </w:p>
    <w:p w14:paraId="06B7AB25" w14:textId="77777777" w:rsidR="008F3535" w:rsidRDefault="008F3535" w:rsidP="008F3535">
      <w:pPr>
        <w:pStyle w:val="SingleTxtGR"/>
        <w:tabs>
          <w:tab w:val="clear" w:pos="1701"/>
          <w:tab w:val="left" w:pos="4395"/>
        </w:tabs>
        <w:ind w:left="4395" w:hanging="3261"/>
      </w:pPr>
      <w:r>
        <w:tab/>
        <w:t>По длине:</w:t>
      </w:r>
      <w:r>
        <w:tab/>
      </w:r>
      <w:r>
        <w:tab/>
      </w:r>
      <w:r>
        <w:tab/>
        <w:t>В задней части транспортного средства.</w:t>
      </w:r>
    </w:p>
    <w:p w14:paraId="4F2D5F1E" w14:textId="77777777" w:rsidR="008F3535" w:rsidRDefault="008F3535" w:rsidP="008F3535">
      <w:pPr>
        <w:pStyle w:val="SingleTxtGR"/>
        <w:pageBreakBefore/>
        <w:tabs>
          <w:tab w:val="clear" w:pos="1701"/>
          <w:tab w:val="left" w:pos="4395"/>
        </w:tabs>
        <w:ind w:left="2268" w:hanging="1134"/>
      </w:pPr>
      <w:r>
        <w:lastRenderedPageBreak/>
        <w:t>6.</w:t>
      </w:r>
      <w:r>
        <w:tab/>
        <w:t>Геометрическая видимость</w:t>
      </w:r>
    </w:p>
    <w:p w14:paraId="1AA6CFFA" w14:textId="77777777" w:rsidR="008F3535" w:rsidRDefault="008F3535" w:rsidP="008F3535">
      <w:pPr>
        <w:pStyle w:val="SingleTxtGR"/>
        <w:tabs>
          <w:tab w:val="clear" w:pos="1701"/>
          <w:tab w:val="left" w:pos="4395"/>
        </w:tabs>
        <w:ind w:left="4395" w:hanging="3261"/>
        <w:rPr>
          <w:iCs/>
          <w:kern w:val="2"/>
          <w:lang w:eastAsia="ja-JP"/>
        </w:rPr>
      </w:pPr>
      <w:r>
        <w:tab/>
        <w:t>Горизонтальный угол:</w:t>
      </w:r>
      <w:r>
        <w:tab/>
      </w:r>
      <w:r w:rsidRPr="00FF1C0D">
        <w:rPr>
          <w:iCs/>
          <w:kern w:val="2"/>
          <w:lang w:eastAsia="ja-JP"/>
        </w:rPr>
        <w:t>30</w:t>
      </w:r>
      <w:r w:rsidRPr="00FF1C0D">
        <w:rPr>
          <w:iCs/>
          <w:kern w:val="2"/>
          <w:lang w:eastAsia="ja-JP"/>
        </w:rPr>
        <w:sym w:font="Symbol" w:char="F0B0"/>
      </w:r>
      <w:r>
        <w:rPr>
          <w:iCs/>
          <w:kern w:val="2"/>
          <w:lang w:eastAsia="ja-JP"/>
        </w:rPr>
        <w:t xml:space="preserve"> (внутренний и внешний), причем обязательные элементы конструкции транспортного средства могут максимум на 10% закрывать собой </w:t>
      </w:r>
      <w:r>
        <w:t>задний опознавательный знак</w:t>
      </w:r>
      <w:r>
        <w:rPr>
          <w:iCs/>
          <w:kern w:val="2"/>
          <w:lang w:eastAsia="ja-JP"/>
        </w:rPr>
        <w:t xml:space="preserve">. </w:t>
      </w:r>
    </w:p>
    <w:p w14:paraId="0C8567A4" w14:textId="77777777" w:rsidR="008F3535" w:rsidRDefault="008F3535" w:rsidP="008F3535">
      <w:pPr>
        <w:pStyle w:val="SingleTxtGR"/>
        <w:tabs>
          <w:tab w:val="clear" w:pos="1701"/>
          <w:tab w:val="left" w:pos="4395"/>
        </w:tabs>
        <w:ind w:left="2268" w:hanging="1134"/>
        <w:rPr>
          <w:iCs/>
          <w:kern w:val="2"/>
          <w:lang w:eastAsia="ja-JP"/>
        </w:rPr>
      </w:pPr>
      <w:bookmarkStart w:id="29" w:name="OLE_LINK4"/>
      <w:bookmarkStart w:id="30" w:name="OLE_LINK5"/>
      <w:r>
        <w:rPr>
          <w:iCs/>
          <w:kern w:val="2"/>
          <w:lang w:eastAsia="ja-JP"/>
        </w:rPr>
        <w:tab/>
      </w:r>
      <w:bookmarkEnd w:id="29"/>
      <w:bookmarkEnd w:id="30"/>
      <w:r>
        <w:rPr>
          <w:iCs/>
          <w:kern w:val="2"/>
          <w:lang w:eastAsia="ja-JP"/>
        </w:rPr>
        <w:t>Вертикальный угол:</w:t>
      </w:r>
      <w:r>
        <w:rPr>
          <w:iCs/>
          <w:kern w:val="2"/>
          <w:lang w:eastAsia="ja-JP"/>
        </w:rPr>
        <w:tab/>
      </w:r>
      <w:r w:rsidRPr="00FF1C0D">
        <w:rPr>
          <w:iCs/>
          <w:kern w:val="2"/>
          <w:lang w:eastAsia="ja-JP"/>
        </w:rPr>
        <w:t>15</w:t>
      </w:r>
      <w:r w:rsidRPr="00FF1C0D">
        <w:rPr>
          <w:iCs/>
          <w:kern w:val="2"/>
          <w:lang w:eastAsia="ja-JP"/>
        </w:rPr>
        <w:sym w:font="Symbol" w:char="F0B0"/>
      </w:r>
      <w:r>
        <w:rPr>
          <w:iCs/>
          <w:kern w:val="2"/>
          <w:lang w:eastAsia="ja-JP"/>
        </w:rPr>
        <w:t xml:space="preserve"> над и под горизонтальной плоскостью.</w:t>
      </w:r>
    </w:p>
    <w:p w14:paraId="74E5AC6E" w14:textId="77777777" w:rsidR="00126C9E" w:rsidRDefault="008F3535" w:rsidP="008F3535">
      <w:pPr>
        <w:pStyle w:val="SingleTxtGR"/>
        <w:tabs>
          <w:tab w:val="clear" w:pos="1701"/>
          <w:tab w:val="left" w:pos="4395"/>
        </w:tabs>
        <w:ind w:left="2268" w:hanging="1134"/>
        <w:rPr>
          <w:lang w:eastAsia="ru-RU"/>
        </w:rPr>
      </w:pPr>
      <w:r>
        <w:rPr>
          <w:iCs/>
          <w:kern w:val="2"/>
          <w:lang w:eastAsia="ja-JP"/>
        </w:rPr>
        <w:tab/>
        <w:t>Ориентация:</w:t>
      </w:r>
      <w:r>
        <w:rPr>
          <w:iCs/>
          <w:kern w:val="2"/>
          <w:lang w:eastAsia="ja-JP"/>
        </w:rPr>
        <w:tab/>
      </w:r>
      <w:r>
        <w:rPr>
          <w:iCs/>
          <w:kern w:val="2"/>
          <w:lang w:eastAsia="ja-JP"/>
        </w:rPr>
        <w:tab/>
      </w:r>
      <w:r>
        <w:rPr>
          <w:iCs/>
          <w:kern w:val="2"/>
          <w:lang w:eastAsia="ja-JP"/>
        </w:rPr>
        <w:tab/>
        <w:t>Назад.</w:t>
      </w:r>
    </w:p>
    <w:p w14:paraId="2A14FE75" w14:textId="77777777" w:rsidR="008F3535" w:rsidRPr="008F3535" w:rsidRDefault="008F3535" w:rsidP="008F3535">
      <w:pPr>
        <w:suppressAutoHyphens w:val="0"/>
        <w:spacing w:before="240" w:line="240" w:lineRule="auto"/>
        <w:jc w:val="center"/>
        <w:rPr>
          <w:szCs w:val="20"/>
          <w:u w:val="single"/>
          <w:lang w:eastAsia="ru-RU"/>
        </w:rPr>
      </w:pPr>
      <w:r>
        <w:rPr>
          <w:szCs w:val="20"/>
          <w:u w:val="single"/>
          <w:lang w:eastAsia="ru-RU"/>
        </w:rPr>
        <w:tab/>
      </w:r>
      <w:r>
        <w:rPr>
          <w:szCs w:val="20"/>
          <w:u w:val="single"/>
          <w:lang w:eastAsia="ru-RU"/>
        </w:rPr>
        <w:tab/>
      </w:r>
      <w:r>
        <w:rPr>
          <w:szCs w:val="20"/>
          <w:u w:val="single"/>
          <w:lang w:eastAsia="ru-RU"/>
        </w:rPr>
        <w:tab/>
      </w:r>
    </w:p>
    <w:sectPr w:rsidR="008F3535" w:rsidRPr="008F3535" w:rsidSect="008F3535">
      <w:headerReference w:type="even" r:id="rId155"/>
      <w:headerReference w:type="default" r:id="rId156"/>
      <w:footerReference w:type="even" r:id="rId157"/>
      <w:footerReference w:type="default" r:id="rId158"/>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7403B" w14:textId="77777777" w:rsidR="003651B6" w:rsidRPr="00A312BC" w:rsidRDefault="003651B6" w:rsidP="00A312BC"/>
  </w:endnote>
  <w:endnote w:type="continuationSeparator" w:id="0">
    <w:p w14:paraId="0FFAB3B3" w14:textId="77777777" w:rsidR="003651B6" w:rsidRPr="00A312BC" w:rsidRDefault="003651B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67A4D" w14:textId="77777777" w:rsidR="003651B6" w:rsidRPr="00933B29" w:rsidRDefault="003651B6" w:rsidP="00933B29">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b/>
        <w:sz w:val="18"/>
      </w:rPr>
      <w:tab/>
    </w:r>
    <w:r w:rsidRPr="00933B29">
      <w:t>GE.20-00421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D3CC" w14:textId="77777777" w:rsidR="003651B6" w:rsidRPr="003056CD" w:rsidRDefault="003651B6" w:rsidP="003056CD">
    <w:pPr>
      <w:pStyle w:val="Footer"/>
      <w:rPr>
        <w:b/>
        <w:sz w:val="18"/>
      </w:rPr>
    </w:pPr>
    <w:r>
      <w:t>GE.</w:t>
    </w:r>
    <w:r w:rsidRPr="003056CD">
      <w:t>20</w:t>
    </w:r>
    <w:r>
      <w:t>-</w:t>
    </w:r>
    <w:r w:rsidRPr="003056CD">
      <w:t>00421</w:t>
    </w:r>
    <w:r>
      <w:tab/>
    </w:r>
    <w:r>
      <w:rPr>
        <w:b/>
        <w:sz w:val="18"/>
      </w:rPr>
      <w:fldChar w:fldCharType="begin"/>
    </w:r>
    <w:r>
      <w:rPr>
        <w:b/>
        <w:sz w:val="18"/>
      </w:rPr>
      <w:instrText xml:space="preserve"> PAGE  \* MERGEFORMAT </w:instrText>
    </w:r>
    <w:r>
      <w:rPr>
        <w:b/>
        <w:sz w:val="18"/>
      </w:rPr>
      <w:fldChar w:fldCharType="separate"/>
    </w:r>
    <w:r>
      <w:rPr>
        <w:b/>
        <w:noProof/>
        <w:sz w:val="18"/>
      </w:rPr>
      <w:t>47</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ED9A6" w14:textId="77777777" w:rsidR="003651B6" w:rsidRPr="00C73D7F" w:rsidRDefault="003651B6" w:rsidP="00C73D7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48</w:t>
    </w:r>
    <w:r>
      <w:rPr>
        <w:b/>
        <w:sz w:val="18"/>
      </w:rPr>
      <w:fldChar w:fldCharType="end"/>
    </w:r>
    <w:r>
      <w:rPr>
        <w:b/>
        <w:sz w:val="18"/>
      </w:rPr>
      <w:tab/>
    </w:r>
    <w:r w:rsidRPr="00C73D7F">
      <w:t>GE.20-00421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2BE14" w14:textId="77777777" w:rsidR="003651B6" w:rsidRPr="00C73D7F" w:rsidRDefault="003651B6" w:rsidP="00C73D7F">
    <w:pPr>
      <w:pStyle w:val="Footer"/>
      <w:rPr>
        <w:b/>
        <w:sz w:val="18"/>
      </w:rPr>
    </w:pPr>
    <w:r>
      <w:t>GE.</w:t>
    </w:r>
    <w:r w:rsidRPr="00C73D7F">
      <w:t>20</w:t>
    </w:r>
    <w:r>
      <w:t>-</w:t>
    </w:r>
    <w:r w:rsidRPr="00C73D7F">
      <w:t>00421</w:t>
    </w:r>
    <w:r>
      <w:tab/>
    </w:r>
    <w:r>
      <w:rPr>
        <w:b/>
        <w:sz w:val="18"/>
      </w:rPr>
      <w:fldChar w:fldCharType="begin"/>
    </w:r>
    <w:r>
      <w:rPr>
        <w:b/>
        <w:sz w:val="18"/>
      </w:rPr>
      <w:instrText xml:space="preserve"> PAGE  \* MERGEFORMAT </w:instrText>
    </w:r>
    <w:r>
      <w:rPr>
        <w:b/>
        <w:sz w:val="18"/>
      </w:rPr>
      <w:fldChar w:fldCharType="separate"/>
    </w:r>
    <w:r>
      <w:rPr>
        <w:b/>
        <w:noProof/>
        <w:sz w:val="18"/>
      </w:rPr>
      <w:t>49</w:t>
    </w:r>
    <w:r>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6A68" w14:textId="77777777" w:rsidR="003651B6" w:rsidRPr="0087114F" w:rsidRDefault="003651B6" w:rsidP="0087114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50</w:t>
    </w:r>
    <w:r>
      <w:rPr>
        <w:b/>
        <w:sz w:val="18"/>
      </w:rPr>
      <w:fldChar w:fldCharType="end"/>
    </w:r>
    <w:r>
      <w:rPr>
        <w:b/>
        <w:sz w:val="18"/>
      </w:rPr>
      <w:tab/>
    </w:r>
    <w:r w:rsidRPr="0087114F">
      <w:t>GE.20-00421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75C03" w14:textId="77777777" w:rsidR="003651B6" w:rsidRPr="0087114F" w:rsidRDefault="003651B6" w:rsidP="0087114F">
    <w:pPr>
      <w:pStyle w:val="Footer"/>
      <w:rPr>
        <w:b/>
        <w:sz w:val="18"/>
      </w:rPr>
    </w:pPr>
    <w:r>
      <w:t>GE.</w:t>
    </w:r>
    <w:r w:rsidRPr="0087114F">
      <w:t>20</w:t>
    </w:r>
    <w:r>
      <w:t>-</w:t>
    </w:r>
    <w:r w:rsidRPr="0087114F">
      <w:t>00421</w:t>
    </w:r>
    <w:r>
      <w:tab/>
    </w:r>
    <w:r>
      <w:rPr>
        <w:b/>
        <w:sz w:val="18"/>
      </w:rPr>
      <w:fldChar w:fldCharType="begin"/>
    </w:r>
    <w:r>
      <w:rPr>
        <w:b/>
        <w:sz w:val="18"/>
      </w:rPr>
      <w:instrText xml:space="preserve"> PAGE  \* MERGEFORMAT </w:instrText>
    </w:r>
    <w:r>
      <w:rPr>
        <w:b/>
        <w:sz w:val="18"/>
      </w:rPr>
      <w:fldChar w:fldCharType="separate"/>
    </w:r>
    <w:r>
      <w:rPr>
        <w:b/>
        <w:noProof/>
        <w:sz w:val="18"/>
      </w:rPr>
      <w:t>51</w:t>
    </w:r>
    <w:r>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CBE9" w14:textId="77777777" w:rsidR="003651B6" w:rsidRPr="001A7307" w:rsidRDefault="003651B6" w:rsidP="001A7307">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54</w:t>
    </w:r>
    <w:r>
      <w:rPr>
        <w:b/>
        <w:sz w:val="18"/>
      </w:rPr>
      <w:fldChar w:fldCharType="end"/>
    </w:r>
    <w:r>
      <w:rPr>
        <w:b/>
        <w:sz w:val="18"/>
      </w:rPr>
      <w:tab/>
    </w:r>
    <w:r w:rsidRPr="001A7307">
      <w:t>GE.20-00421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474A" w14:textId="77777777" w:rsidR="003651B6" w:rsidRPr="001A7307" w:rsidRDefault="003651B6" w:rsidP="001A7307">
    <w:pPr>
      <w:pStyle w:val="Footer"/>
      <w:rPr>
        <w:b/>
        <w:sz w:val="18"/>
      </w:rPr>
    </w:pPr>
    <w:r>
      <w:t>GE.</w:t>
    </w:r>
    <w:r w:rsidRPr="001A7307">
      <w:t>20</w:t>
    </w:r>
    <w:r>
      <w:t>-</w:t>
    </w:r>
    <w:r w:rsidRPr="001A7307">
      <w:t>00421</w:t>
    </w:r>
    <w:r>
      <w:tab/>
    </w:r>
    <w:r>
      <w:rPr>
        <w:b/>
        <w:sz w:val="18"/>
      </w:rPr>
      <w:fldChar w:fldCharType="begin"/>
    </w:r>
    <w:r>
      <w:rPr>
        <w:b/>
        <w:sz w:val="18"/>
      </w:rPr>
      <w:instrText xml:space="preserve"> PAGE  \* MERGEFORMAT </w:instrText>
    </w:r>
    <w:r>
      <w:rPr>
        <w:b/>
        <w:sz w:val="18"/>
      </w:rPr>
      <w:fldChar w:fldCharType="separate"/>
    </w:r>
    <w:r>
      <w:rPr>
        <w:b/>
        <w:noProof/>
        <w:sz w:val="18"/>
      </w:rPr>
      <w:t>53</w:t>
    </w:r>
    <w:r>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BC448" w14:textId="77777777" w:rsidR="003651B6" w:rsidRPr="00D72293" w:rsidRDefault="003651B6" w:rsidP="00D7229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60</w:t>
    </w:r>
    <w:r>
      <w:rPr>
        <w:b/>
        <w:sz w:val="18"/>
      </w:rPr>
      <w:fldChar w:fldCharType="end"/>
    </w:r>
    <w:r>
      <w:rPr>
        <w:b/>
        <w:sz w:val="18"/>
      </w:rPr>
      <w:tab/>
    </w:r>
    <w:r w:rsidRPr="00D72293">
      <w:t>GE.20-00421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5727" w14:textId="77777777" w:rsidR="003651B6" w:rsidRPr="00D72293" w:rsidRDefault="003651B6" w:rsidP="00D72293">
    <w:pPr>
      <w:pStyle w:val="Footer"/>
      <w:rPr>
        <w:b/>
        <w:sz w:val="18"/>
      </w:rPr>
    </w:pPr>
    <w:r>
      <w:t>GE.</w:t>
    </w:r>
    <w:r w:rsidRPr="00D72293">
      <w:t>20</w:t>
    </w:r>
    <w:r>
      <w:t>-</w:t>
    </w:r>
    <w:r w:rsidRPr="00D72293">
      <w:t>00421</w:t>
    </w:r>
    <w:r>
      <w:tab/>
    </w:r>
    <w:r>
      <w:rPr>
        <w:b/>
        <w:sz w:val="18"/>
      </w:rPr>
      <w:fldChar w:fldCharType="begin"/>
    </w:r>
    <w:r>
      <w:rPr>
        <w:b/>
        <w:sz w:val="18"/>
      </w:rPr>
      <w:instrText xml:space="preserve"> PAGE  \* MERGEFORMAT </w:instrText>
    </w:r>
    <w:r>
      <w:rPr>
        <w:b/>
        <w:sz w:val="18"/>
      </w:rPr>
      <w:fldChar w:fldCharType="separate"/>
    </w:r>
    <w:r>
      <w:rPr>
        <w:b/>
        <w:noProof/>
        <w:sz w:val="18"/>
      </w:rPr>
      <w:t>61</w:t>
    </w:r>
    <w:r>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ED4B" w14:textId="77777777" w:rsidR="003651B6" w:rsidRPr="00F53133" w:rsidRDefault="003651B6" w:rsidP="00F5313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r>
      <w:rPr>
        <w:b/>
        <w:sz w:val="18"/>
      </w:rPr>
      <w:tab/>
    </w:r>
    <w:r w:rsidRPr="00F53133">
      <w:t>GE.20-00421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5269" w14:textId="77777777" w:rsidR="003651B6" w:rsidRPr="00DB50D5" w:rsidRDefault="003651B6" w:rsidP="00DB50D5">
    <w:pPr>
      <w:pStyle w:val="Footer"/>
      <w:tabs>
        <w:tab w:val="clear" w:pos="9639"/>
        <w:tab w:val="right" w:pos="9638"/>
      </w:tabs>
      <w:rPr>
        <w:b/>
        <w:sz w:val="18"/>
      </w:rPr>
    </w:pPr>
    <w:r>
      <w:t>GE.20-00421</w:t>
    </w:r>
    <w:r>
      <w:tab/>
    </w:r>
    <w:r w:rsidRPr="00DB50D5">
      <w:rPr>
        <w:b/>
        <w:sz w:val="18"/>
      </w:rPr>
      <w:fldChar w:fldCharType="begin"/>
    </w:r>
    <w:r w:rsidRPr="00DB50D5">
      <w:rPr>
        <w:b/>
        <w:sz w:val="18"/>
      </w:rPr>
      <w:instrText xml:space="preserve"> PAGE  \* MERGEFORMAT </w:instrText>
    </w:r>
    <w:r w:rsidRPr="00DB50D5">
      <w:rPr>
        <w:b/>
        <w:sz w:val="18"/>
      </w:rPr>
      <w:fldChar w:fldCharType="separate"/>
    </w:r>
    <w:r w:rsidRPr="00DB50D5">
      <w:rPr>
        <w:b/>
        <w:noProof/>
        <w:sz w:val="18"/>
      </w:rPr>
      <w:t>3</w:t>
    </w:r>
    <w:r w:rsidRPr="00DB50D5">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0F28" w14:textId="77777777" w:rsidR="003651B6" w:rsidRPr="00F53133" w:rsidRDefault="003651B6" w:rsidP="00F53133">
    <w:pPr>
      <w:pStyle w:val="Footer"/>
      <w:rPr>
        <w:b/>
        <w:sz w:val="18"/>
      </w:rPr>
    </w:pPr>
    <w:r>
      <w:t>GE.</w:t>
    </w:r>
    <w:r w:rsidRPr="00F53133">
      <w:t>20</w:t>
    </w:r>
    <w:r>
      <w:t>-</w:t>
    </w:r>
    <w:r w:rsidRPr="00F53133">
      <w:t>00421</w:t>
    </w:r>
    <w:r>
      <w:tab/>
    </w:r>
    <w:r>
      <w:rPr>
        <w:b/>
        <w:sz w:val="18"/>
      </w:rPr>
      <w:fldChar w:fldCharType="begin"/>
    </w:r>
    <w:r>
      <w:rPr>
        <w:b/>
        <w:sz w:val="18"/>
      </w:rPr>
      <w:instrText xml:space="preserve"> PAGE  \* MERGEFORMAT </w:instrText>
    </w:r>
    <w:r>
      <w:rPr>
        <w:b/>
        <w:sz w:val="18"/>
      </w:rPr>
      <w:fldChar w:fldCharType="separate"/>
    </w:r>
    <w:r>
      <w:rPr>
        <w:b/>
        <w:noProof/>
        <w:sz w:val="18"/>
      </w:rPr>
      <w:t>69</w:t>
    </w:r>
    <w:r>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3B045" w14:textId="77777777" w:rsidR="003651B6" w:rsidRPr="00A70CE1" w:rsidRDefault="003651B6" w:rsidP="00A70CE1">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r>
      <w:rPr>
        <w:b/>
        <w:sz w:val="18"/>
      </w:rPr>
      <w:tab/>
    </w:r>
    <w:r w:rsidRPr="00A70CE1">
      <w:t>GE.20-00421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628F" w14:textId="77777777" w:rsidR="003651B6" w:rsidRPr="00A70CE1" w:rsidRDefault="003651B6" w:rsidP="00A70CE1">
    <w:pPr>
      <w:pStyle w:val="Footer"/>
      <w:rPr>
        <w:b/>
        <w:sz w:val="18"/>
      </w:rPr>
    </w:pPr>
    <w:r>
      <w:t>GE.</w:t>
    </w:r>
    <w:r w:rsidRPr="00A70CE1">
      <w:t>20</w:t>
    </w:r>
    <w:r>
      <w:t>-</w:t>
    </w:r>
    <w:r w:rsidRPr="00A70CE1">
      <w:t>00421</w:t>
    </w:r>
    <w:r>
      <w:tab/>
    </w:r>
    <w:r>
      <w:rPr>
        <w:b/>
        <w:sz w:val="18"/>
      </w:rPr>
      <w:fldChar w:fldCharType="begin"/>
    </w:r>
    <w:r>
      <w:rPr>
        <w:b/>
        <w:sz w:val="18"/>
      </w:rPr>
      <w:instrText xml:space="preserve"> PAGE  \* MERGEFORMAT </w:instrText>
    </w:r>
    <w:r>
      <w:rPr>
        <w:b/>
        <w:sz w:val="18"/>
      </w:rPr>
      <w:fldChar w:fldCharType="separate"/>
    </w:r>
    <w:r>
      <w:rPr>
        <w:b/>
        <w:noProof/>
        <w:sz w:val="18"/>
      </w:rPr>
      <w:t>71</w:t>
    </w:r>
    <w:r>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D2D9" w14:textId="77777777" w:rsidR="003651B6" w:rsidRPr="00AD57DF" w:rsidRDefault="003651B6" w:rsidP="00AD57D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72</w:t>
    </w:r>
    <w:r>
      <w:rPr>
        <w:b/>
        <w:sz w:val="18"/>
      </w:rPr>
      <w:fldChar w:fldCharType="end"/>
    </w:r>
    <w:r>
      <w:rPr>
        <w:b/>
        <w:sz w:val="18"/>
      </w:rPr>
      <w:tab/>
    </w:r>
    <w:r w:rsidRPr="00AD57DF">
      <w:t>GE.20-00421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6732" w14:textId="77777777" w:rsidR="003651B6" w:rsidRPr="00AD57DF" w:rsidRDefault="003651B6" w:rsidP="00AD57DF">
    <w:pPr>
      <w:pStyle w:val="Footer"/>
      <w:rPr>
        <w:b/>
        <w:sz w:val="18"/>
      </w:rPr>
    </w:pPr>
    <w:r>
      <w:t>GE.</w:t>
    </w:r>
    <w:r w:rsidRPr="00AD57DF">
      <w:t>20</w:t>
    </w:r>
    <w:r>
      <w:t>-</w:t>
    </w:r>
    <w:r w:rsidRPr="00AD57DF">
      <w:t>00421</w:t>
    </w:r>
    <w:r>
      <w:tab/>
    </w:r>
    <w:r>
      <w:rPr>
        <w:b/>
        <w:sz w:val="18"/>
      </w:rPr>
      <w:fldChar w:fldCharType="begin"/>
    </w:r>
    <w:r>
      <w:rPr>
        <w:b/>
        <w:sz w:val="18"/>
      </w:rPr>
      <w:instrText xml:space="preserve"> PAGE  \* MERGEFORMAT </w:instrText>
    </w:r>
    <w:r>
      <w:rPr>
        <w:b/>
        <w:sz w:val="18"/>
      </w:rPr>
      <w:fldChar w:fldCharType="separate"/>
    </w:r>
    <w:r>
      <w:rPr>
        <w:b/>
        <w:noProof/>
        <w:sz w:val="18"/>
      </w:rPr>
      <w:t>73</w:t>
    </w:r>
    <w:r>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AFE1" w14:textId="77777777" w:rsidR="003651B6" w:rsidRPr="00060A78" w:rsidRDefault="003651B6" w:rsidP="00060A78">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b/>
        <w:sz w:val="18"/>
      </w:rPr>
      <w:tab/>
    </w:r>
    <w:r w:rsidRPr="00060A78">
      <w:t>GE.20-00421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E5B0" w14:textId="77777777" w:rsidR="003651B6" w:rsidRPr="00060A78" w:rsidRDefault="003651B6" w:rsidP="00060A78">
    <w:pPr>
      <w:pStyle w:val="Footer"/>
      <w:rPr>
        <w:b/>
        <w:sz w:val="18"/>
      </w:rPr>
    </w:pPr>
    <w:r>
      <w:t>GE.</w:t>
    </w:r>
    <w:r w:rsidRPr="00060A78">
      <w:t>20</w:t>
    </w:r>
    <w:r>
      <w:t>-</w:t>
    </w:r>
    <w:r w:rsidRPr="00060A78">
      <w:t>00421</w:t>
    </w:r>
    <w:r>
      <w:tab/>
    </w:r>
    <w:r>
      <w:rPr>
        <w:b/>
        <w:sz w:val="18"/>
      </w:rPr>
      <w:fldChar w:fldCharType="begin"/>
    </w:r>
    <w:r>
      <w:rPr>
        <w:b/>
        <w:sz w:val="18"/>
      </w:rPr>
      <w:instrText xml:space="preserve"> PAGE  \* MERGEFORMAT </w:instrText>
    </w:r>
    <w:r>
      <w:rPr>
        <w:b/>
        <w:sz w:val="18"/>
      </w:rPr>
      <w:fldChar w:fldCharType="separate"/>
    </w:r>
    <w:r>
      <w:rPr>
        <w:b/>
        <w:noProof/>
        <w:sz w:val="18"/>
      </w:rPr>
      <w:t>75</w:t>
    </w:r>
    <w:r>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BE16" w14:textId="77777777" w:rsidR="003651B6" w:rsidRPr="00CA3583" w:rsidRDefault="003651B6" w:rsidP="00CA358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b/>
        <w:sz w:val="18"/>
      </w:rPr>
      <w:tab/>
    </w:r>
    <w:r w:rsidRPr="00CA3583">
      <w:t>GE.20-00421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FA7A2" w14:textId="77777777" w:rsidR="003651B6" w:rsidRPr="00CA3583" w:rsidRDefault="003651B6" w:rsidP="00CA3583">
    <w:pPr>
      <w:pStyle w:val="Footer"/>
      <w:rPr>
        <w:b/>
        <w:sz w:val="18"/>
      </w:rPr>
    </w:pPr>
    <w:r>
      <w:t>GE.</w:t>
    </w:r>
    <w:r w:rsidRPr="00CA3583">
      <w:t>20</w:t>
    </w:r>
    <w:r>
      <w:t>-</w:t>
    </w:r>
    <w:r w:rsidRPr="00CA3583">
      <w:t>00421</w:t>
    </w:r>
    <w:r>
      <w:tab/>
    </w:r>
    <w:r>
      <w:rPr>
        <w:b/>
        <w:sz w:val="18"/>
      </w:rPr>
      <w:fldChar w:fldCharType="begin"/>
    </w:r>
    <w:r>
      <w:rPr>
        <w:b/>
        <w:sz w:val="18"/>
      </w:rPr>
      <w:instrText xml:space="preserve"> PAGE  \* MERGEFORMAT </w:instrText>
    </w:r>
    <w:r>
      <w:rPr>
        <w:b/>
        <w:sz w:val="18"/>
      </w:rPr>
      <w:fldChar w:fldCharType="separate"/>
    </w:r>
    <w:r>
      <w:rPr>
        <w:b/>
        <w:noProof/>
        <w:sz w:val="18"/>
      </w:rPr>
      <w:t>77</w:t>
    </w:r>
    <w:r>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68B83" w14:textId="77777777" w:rsidR="003651B6" w:rsidRPr="00580454" w:rsidRDefault="003651B6" w:rsidP="00580454">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78</w:t>
    </w:r>
    <w:r>
      <w:rPr>
        <w:b/>
        <w:sz w:val="18"/>
      </w:rPr>
      <w:fldChar w:fldCharType="end"/>
    </w:r>
    <w:r>
      <w:rPr>
        <w:b/>
        <w:sz w:val="18"/>
      </w:rPr>
      <w:tab/>
    </w:r>
    <w:r w:rsidRPr="00580454">
      <w:t>GE.20-00421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6909" w14:textId="4E18EE42" w:rsidR="003651B6" w:rsidRPr="00DB50D5" w:rsidRDefault="003651B6" w:rsidP="00DB50D5">
    <w:pPr>
      <w:spacing w:before="120" w:line="240" w:lineRule="auto"/>
    </w:pPr>
    <w:r>
      <w:t>GE.</w:t>
    </w:r>
    <w:r>
      <w:rPr>
        <w:b/>
        <w:noProof/>
        <w:lang w:val="fr-CH" w:eastAsia="fr-CH"/>
      </w:rPr>
      <w:drawing>
        <wp:anchor distT="0" distB="0" distL="114300" distR="114300" simplePos="0" relativeHeight="251658240" behindDoc="0" locked="0" layoutInCell="1" allowOverlap="1" wp14:anchorId="52925ECE" wp14:editId="544BDA7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00421  (</w:t>
    </w:r>
    <w:proofErr w:type="gramEnd"/>
    <w:r>
      <w:t>R)</w:t>
    </w:r>
    <w:r>
      <w:rPr>
        <w:lang w:val="en-US"/>
      </w:rPr>
      <w:t xml:space="preserve">  </w:t>
    </w:r>
    <w:r>
      <w:t>31</w:t>
    </w:r>
    <w:r>
      <w:rPr>
        <w:lang w:val="en-US"/>
      </w:rPr>
      <w:t xml:space="preserve">0320  </w:t>
    </w:r>
    <w:r>
      <w:t>0204</w:t>
    </w:r>
    <w:r>
      <w:rPr>
        <w:lang w:val="en-US"/>
      </w:rPr>
      <w:t>20</w:t>
    </w:r>
    <w:r>
      <w:br/>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Pr>
        <w:noProof/>
      </w:rPr>
      <w:drawing>
        <wp:anchor distT="0" distB="0" distL="114300" distR="114300" simplePos="0" relativeHeight="251659264" behindDoc="0" locked="0" layoutInCell="1" allowOverlap="1" wp14:anchorId="7D096BC2" wp14:editId="6D77F1D4">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TRANS/505/Rev.3/Add.14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4934" w14:textId="77777777" w:rsidR="003651B6" w:rsidRPr="00580454" w:rsidRDefault="003651B6" w:rsidP="00580454">
    <w:pPr>
      <w:pStyle w:val="Footer"/>
      <w:rPr>
        <w:b/>
        <w:sz w:val="18"/>
      </w:rPr>
    </w:pPr>
    <w:r>
      <w:t>GE.</w:t>
    </w:r>
    <w:r w:rsidRPr="00580454">
      <w:t>20</w:t>
    </w:r>
    <w:r>
      <w:t>-</w:t>
    </w:r>
    <w:r w:rsidRPr="00580454">
      <w:t>00421</w:t>
    </w:r>
    <w:r>
      <w:tab/>
    </w:r>
    <w:r>
      <w:rPr>
        <w:b/>
        <w:sz w:val="18"/>
      </w:rPr>
      <w:fldChar w:fldCharType="begin"/>
    </w:r>
    <w:r>
      <w:rPr>
        <w:b/>
        <w:sz w:val="18"/>
      </w:rPr>
      <w:instrText xml:space="preserve"> PAGE  \* MERGEFORMAT </w:instrText>
    </w:r>
    <w:r>
      <w:rPr>
        <w:b/>
        <w:sz w:val="18"/>
      </w:rPr>
      <w:fldChar w:fldCharType="separate"/>
    </w:r>
    <w:r>
      <w:rPr>
        <w:b/>
        <w:noProof/>
        <w:sz w:val="18"/>
      </w:rPr>
      <w:t>77</w:t>
    </w:r>
    <w:r>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F15A" w14:textId="77777777" w:rsidR="003651B6" w:rsidRPr="003F310D" w:rsidRDefault="003651B6" w:rsidP="003F310D">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78</w:t>
    </w:r>
    <w:r>
      <w:rPr>
        <w:b/>
        <w:sz w:val="18"/>
      </w:rPr>
      <w:fldChar w:fldCharType="end"/>
    </w:r>
    <w:r>
      <w:rPr>
        <w:b/>
        <w:sz w:val="18"/>
      </w:rPr>
      <w:tab/>
    </w:r>
    <w:r w:rsidRPr="003F310D">
      <w:t>GE.20-00421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B77F" w14:textId="77777777" w:rsidR="003651B6" w:rsidRPr="003F310D" w:rsidRDefault="003651B6" w:rsidP="003F310D">
    <w:pPr>
      <w:pStyle w:val="Footer"/>
      <w:rPr>
        <w:b/>
        <w:sz w:val="18"/>
      </w:rPr>
    </w:pPr>
    <w:r>
      <w:t>GE.</w:t>
    </w:r>
    <w:r w:rsidRPr="003F310D">
      <w:t>20</w:t>
    </w:r>
    <w:r>
      <w:t>-</w:t>
    </w:r>
    <w:r w:rsidRPr="003F310D">
      <w:t>00421</w:t>
    </w:r>
    <w:r>
      <w:tab/>
    </w:r>
    <w:r>
      <w:rPr>
        <w:b/>
        <w:sz w:val="18"/>
      </w:rPr>
      <w:fldChar w:fldCharType="begin"/>
    </w:r>
    <w:r>
      <w:rPr>
        <w:b/>
        <w:sz w:val="18"/>
      </w:rPr>
      <w:instrText xml:space="preserve"> PAGE  \* MERGEFORMAT </w:instrText>
    </w:r>
    <w:r>
      <w:rPr>
        <w:b/>
        <w:sz w:val="18"/>
      </w:rPr>
      <w:fldChar w:fldCharType="separate"/>
    </w:r>
    <w:r>
      <w:rPr>
        <w:b/>
        <w:noProof/>
        <w:sz w:val="18"/>
      </w:rPr>
      <w:t>79</w:t>
    </w:r>
    <w:r>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64F26" w14:textId="77777777" w:rsidR="003651B6" w:rsidRPr="00AA3DE7" w:rsidRDefault="003651B6" w:rsidP="00AA3DE7">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80</w:t>
    </w:r>
    <w:r>
      <w:rPr>
        <w:b/>
        <w:sz w:val="18"/>
      </w:rPr>
      <w:fldChar w:fldCharType="end"/>
    </w:r>
    <w:r>
      <w:rPr>
        <w:b/>
        <w:sz w:val="18"/>
      </w:rPr>
      <w:tab/>
    </w:r>
    <w:r w:rsidRPr="00AA3DE7">
      <w:t>GE.20-00421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EC922" w14:textId="77777777" w:rsidR="003651B6" w:rsidRPr="00AA3DE7" w:rsidRDefault="003651B6" w:rsidP="00AA3DE7">
    <w:pPr>
      <w:pStyle w:val="Footer"/>
      <w:rPr>
        <w:b/>
        <w:sz w:val="18"/>
      </w:rPr>
    </w:pPr>
    <w:r>
      <w:t>GE.</w:t>
    </w:r>
    <w:r w:rsidRPr="00AA3DE7">
      <w:t>20</w:t>
    </w:r>
    <w:r>
      <w:t>-</w:t>
    </w:r>
    <w:r w:rsidRPr="00AA3DE7">
      <w:t>00421</w:t>
    </w:r>
    <w:r>
      <w:tab/>
    </w:r>
    <w:r>
      <w:rPr>
        <w:b/>
        <w:sz w:val="18"/>
      </w:rPr>
      <w:fldChar w:fldCharType="begin"/>
    </w:r>
    <w:r>
      <w:rPr>
        <w:b/>
        <w:sz w:val="18"/>
      </w:rPr>
      <w:instrText xml:space="preserve"> PAGE  \* MERGEFORMAT </w:instrText>
    </w:r>
    <w:r>
      <w:rPr>
        <w:b/>
        <w:sz w:val="18"/>
      </w:rPr>
      <w:fldChar w:fldCharType="separate"/>
    </w:r>
    <w:r>
      <w:rPr>
        <w:b/>
        <w:noProof/>
        <w:sz w:val="18"/>
      </w:rPr>
      <w:t>79</w:t>
    </w:r>
    <w:r>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7319" w14:textId="77777777" w:rsidR="003651B6" w:rsidRPr="0058773E" w:rsidRDefault="003651B6" w:rsidP="0058773E">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b/>
        <w:sz w:val="18"/>
      </w:rPr>
      <w:tab/>
    </w:r>
    <w:r w:rsidRPr="0058773E">
      <w:t>GE.20-00421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1F55" w14:textId="77777777" w:rsidR="003651B6" w:rsidRPr="0058773E" w:rsidRDefault="003651B6" w:rsidP="0058773E">
    <w:pPr>
      <w:pStyle w:val="Footer"/>
      <w:rPr>
        <w:b/>
        <w:sz w:val="18"/>
      </w:rPr>
    </w:pPr>
    <w:r>
      <w:t>GE.</w:t>
    </w:r>
    <w:r w:rsidRPr="0058773E">
      <w:t>20</w:t>
    </w:r>
    <w:r>
      <w:t>-</w:t>
    </w:r>
    <w:r w:rsidRPr="0058773E">
      <w:t>00421</w:t>
    </w:r>
    <w:r>
      <w:tab/>
    </w:r>
    <w:r>
      <w:rPr>
        <w:b/>
        <w:sz w:val="18"/>
      </w:rPr>
      <w:fldChar w:fldCharType="begin"/>
    </w:r>
    <w:r>
      <w:rPr>
        <w:b/>
        <w:sz w:val="18"/>
      </w:rPr>
      <w:instrText xml:space="preserve"> PAGE  \* MERGEFORMAT </w:instrText>
    </w:r>
    <w:r>
      <w:rPr>
        <w:b/>
        <w:sz w:val="18"/>
      </w:rPr>
      <w:fldChar w:fldCharType="separate"/>
    </w:r>
    <w:r>
      <w:rPr>
        <w:b/>
        <w:noProof/>
        <w:sz w:val="18"/>
      </w:rPr>
      <w:t>81</w:t>
    </w:r>
    <w:r>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2C46B" w14:textId="77777777" w:rsidR="003651B6" w:rsidRPr="00766210" w:rsidRDefault="003651B6" w:rsidP="00766210">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b/>
        <w:sz w:val="18"/>
      </w:rPr>
      <w:tab/>
    </w:r>
    <w:r w:rsidRPr="00766210">
      <w:t>GE.20-00421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5720B" w14:textId="77777777" w:rsidR="003651B6" w:rsidRPr="00766210" w:rsidRDefault="003651B6" w:rsidP="00766210">
    <w:pPr>
      <w:pStyle w:val="Footer"/>
      <w:rPr>
        <w:b/>
        <w:sz w:val="18"/>
      </w:rPr>
    </w:pPr>
    <w:r>
      <w:t>GE.</w:t>
    </w:r>
    <w:r w:rsidRPr="00766210">
      <w:t>20</w:t>
    </w:r>
    <w:r>
      <w:t>-</w:t>
    </w:r>
    <w:r w:rsidRPr="00766210">
      <w:t>00421</w:t>
    </w:r>
    <w:r>
      <w:tab/>
    </w:r>
    <w:r>
      <w:rPr>
        <w:b/>
        <w:sz w:val="18"/>
      </w:rPr>
      <w:fldChar w:fldCharType="begin"/>
    </w:r>
    <w:r>
      <w:rPr>
        <w:b/>
        <w:sz w:val="18"/>
      </w:rPr>
      <w:instrText xml:space="preserve"> PAGE  \* MERGEFORMAT </w:instrText>
    </w:r>
    <w:r>
      <w:rPr>
        <w:b/>
        <w:sz w:val="18"/>
      </w:rPr>
      <w:fldChar w:fldCharType="separate"/>
    </w:r>
    <w:r>
      <w:rPr>
        <w:b/>
        <w:noProof/>
        <w:sz w:val="18"/>
      </w:rPr>
      <w:t>83</w:t>
    </w:r>
    <w:r>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5C43" w14:textId="77777777" w:rsidR="003651B6" w:rsidRPr="007436A0" w:rsidRDefault="003651B6" w:rsidP="007436A0">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84</w:t>
    </w:r>
    <w:r>
      <w:rPr>
        <w:b/>
        <w:sz w:val="18"/>
      </w:rPr>
      <w:fldChar w:fldCharType="end"/>
    </w:r>
    <w:r>
      <w:rPr>
        <w:b/>
        <w:sz w:val="18"/>
      </w:rPr>
      <w:tab/>
    </w:r>
    <w:r w:rsidRPr="007436A0">
      <w:t>GE.20-00421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0113" w14:textId="77777777" w:rsidR="003651B6" w:rsidRPr="00933B29" w:rsidRDefault="003651B6" w:rsidP="00933B2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42C3" w14:textId="77777777" w:rsidR="003651B6" w:rsidRPr="007436A0" w:rsidRDefault="003651B6" w:rsidP="007436A0">
    <w:pPr>
      <w:pStyle w:val="Footer"/>
      <w:rPr>
        <w:b/>
        <w:sz w:val="18"/>
      </w:rPr>
    </w:pPr>
    <w:r>
      <w:t>GE.</w:t>
    </w:r>
    <w:r w:rsidRPr="007436A0">
      <w:t>20</w:t>
    </w:r>
    <w:r>
      <w:t>-</w:t>
    </w:r>
    <w:r w:rsidRPr="007436A0">
      <w:t>00421</w:t>
    </w:r>
    <w:r>
      <w:tab/>
    </w:r>
    <w:r>
      <w:rPr>
        <w:b/>
        <w:sz w:val="18"/>
      </w:rPr>
      <w:fldChar w:fldCharType="begin"/>
    </w:r>
    <w:r>
      <w:rPr>
        <w:b/>
        <w:sz w:val="18"/>
      </w:rPr>
      <w:instrText xml:space="preserve"> PAGE  \* MERGEFORMAT </w:instrText>
    </w:r>
    <w:r>
      <w:rPr>
        <w:b/>
        <w:sz w:val="18"/>
      </w:rPr>
      <w:fldChar w:fldCharType="separate"/>
    </w:r>
    <w:r>
      <w:rPr>
        <w:b/>
        <w:noProof/>
        <w:sz w:val="18"/>
      </w:rPr>
      <w:t>83</w:t>
    </w:r>
    <w:r>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B2685" w14:textId="77777777" w:rsidR="003651B6" w:rsidRPr="00E27DCE" w:rsidRDefault="003651B6" w:rsidP="00E27DCE">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84</w:t>
    </w:r>
    <w:r>
      <w:rPr>
        <w:b/>
        <w:sz w:val="18"/>
      </w:rPr>
      <w:fldChar w:fldCharType="end"/>
    </w:r>
    <w:r>
      <w:rPr>
        <w:b/>
        <w:sz w:val="18"/>
      </w:rPr>
      <w:tab/>
    </w:r>
    <w:r w:rsidRPr="00E27DCE">
      <w:t>GE.20-00421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D6E64" w14:textId="77777777" w:rsidR="003651B6" w:rsidRPr="00E27DCE" w:rsidRDefault="003651B6" w:rsidP="00E27DCE">
    <w:pPr>
      <w:pStyle w:val="Footer"/>
      <w:rPr>
        <w:b/>
        <w:sz w:val="18"/>
      </w:rPr>
    </w:pPr>
    <w:r>
      <w:t>GE.</w:t>
    </w:r>
    <w:r w:rsidRPr="00E27DCE">
      <w:t>20</w:t>
    </w:r>
    <w:r>
      <w:t>-</w:t>
    </w:r>
    <w:r w:rsidRPr="00E27DCE">
      <w:t>00421</w:t>
    </w: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7495" w14:textId="77777777" w:rsidR="003651B6" w:rsidRPr="00B910FA" w:rsidRDefault="003651B6" w:rsidP="00B910FA">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b/>
        <w:sz w:val="18"/>
      </w:rPr>
      <w:tab/>
    </w:r>
    <w:r w:rsidRPr="00B910FA">
      <w:t>GE.20-00421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E110" w14:textId="77777777" w:rsidR="003651B6" w:rsidRPr="00B910FA" w:rsidRDefault="003651B6" w:rsidP="00B910FA">
    <w:pPr>
      <w:pStyle w:val="Footer"/>
      <w:rPr>
        <w:b/>
        <w:sz w:val="18"/>
      </w:rPr>
    </w:pPr>
    <w:r>
      <w:t>GE.</w:t>
    </w:r>
    <w:r w:rsidRPr="00B910FA">
      <w:t>20</w:t>
    </w:r>
    <w:r>
      <w:t>-</w:t>
    </w:r>
    <w:r w:rsidRPr="00B910FA">
      <w:t>00421</w:t>
    </w: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FCB2" w14:textId="77777777" w:rsidR="003651B6" w:rsidRPr="00DB5A71" w:rsidRDefault="003651B6" w:rsidP="00DB5A71">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b/>
        <w:sz w:val="18"/>
      </w:rPr>
      <w:tab/>
    </w:r>
    <w:r w:rsidRPr="00DB5A71">
      <w:t>GE.20-00421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ACE98" w14:textId="77777777" w:rsidR="003651B6" w:rsidRPr="00DB5A71" w:rsidRDefault="003651B6" w:rsidP="00DB5A71">
    <w:pPr>
      <w:pStyle w:val="Footer"/>
      <w:rPr>
        <w:b/>
        <w:sz w:val="18"/>
      </w:rPr>
    </w:pPr>
    <w:r>
      <w:t>GE.</w:t>
    </w:r>
    <w:r w:rsidRPr="00DB5A71">
      <w:t>20</w:t>
    </w:r>
    <w:r>
      <w:t>-</w:t>
    </w:r>
    <w:r w:rsidRPr="00DB5A71">
      <w:t>00421</w:t>
    </w:r>
    <w:r>
      <w:tab/>
    </w:r>
    <w:r>
      <w:rPr>
        <w:b/>
        <w:sz w:val="18"/>
      </w:rPr>
      <w:fldChar w:fldCharType="begin"/>
    </w:r>
    <w:r>
      <w:rPr>
        <w:b/>
        <w:sz w:val="18"/>
      </w:rPr>
      <w:instrText xml:space="preserve"> PAGE  \* MERGEFORMAT </w:instrText>
    </w:r>
    <w:r>
      <w:rPr>
        <w:b/>
        <w:sz w:val="18"/>
      </w:rPr>
      <w:fldChar w:fldCharType="separate"/>
    </w:r>
    <w:r>
      <w:rPr>
        <w:b/>
        <w:noProof/>
        <w:sz w:val="18"/>
      </w:rPr>
      <w:t>87</w:t>
    </w:r>
    <w:r>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CF0CC" w14:textId="77777777" w:rsidR="003651B6" w:rsidRPr="00A57583" w:rsidRDefault="003651B6" w:rsidP="00A5758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88</w:t>
    </w:r>
    <w:r>
      <w:rPr>
        <w:b/>
        <w:sz w:val="18"/>
      </w:rPr>
      <w:fldChar w:fldCharType="end"/>
    </w:r>
    <w:r>
      <w:rPr>
        <w:b/>
        <w:sz w:val="18"/>
      </w:rPr>
      <w:tab/>
    </w:r>
    <w:r w:rsidRPr="00A57583">
      <w:t>GE.20-00421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86C0" w14:textId="77777777" w:rsidR="003651B6" w:rsidRPr="00A57583" w:rsidRDefault="003651B6" w:rsidP="00A57583">
    <w:pPr>
      <w:pStyle w:val="Footer"/>
      <w:rPr>
        <w:b/>
        <w:sz w:val="18"/>
      </w:rPr>
    </w:pPr>
    <w:r>
      <w:t>GE.</w:t>
    </w:r>
    <w:r w:rsidRPr="00A57583">
      <w:t>20</w:t>
    </w:r>
    <w:r>
      <w:t>-</w:t>
    </w:r>
    <w:r w:rsidRPr="00A57583">
      <w:t>00421</w:t>
    </w:r>
    <w:r>
      <w:tab/>
    </w:r>
    <w:r>
      <w:rPr>
        <w:b/>
        <w:sz w:val="18"/>
      </w:rPr>
      <w:fldChar w:fldCharType="begin"/>
    </w:r>
    <w:r>
      <w:rPr>
        <w:b/>
        <w:sz w:val="18"/>
      </w:rPr>
      <w:instrText xml:space="preserve"> PAGE  \* MERGEFORMAT </w:instrText>
    </w:r>
    <w:r>
      <w:rPr>
        <w:b/>
        <w:sz w:val="18"/>
      </w:rPr>
      <w:fldChar w:fldCharType="separate"/>
    </w:r>
    <w:r>
      <w:rPr>
        <w:b/>
        <w:noProof/>
        <w:sz w:val="18"/>
      </w:rPr>
      <w:t>87</w:t>
    </w:r>
    <w:r>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E4C8" w14:textId="77777777" w:rsidR="003651B6" w:rsidRPr="00AD67D0" w:rsidRDefault="003651B6" w:rsidP="00AD67D0">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90</w:t>
    </w:r>
    <w:r>
      <w:rPr>
        <w:b/>
        <w:sz w:val="18"/>
      </w:rPr>
      <w:fldChar w:fldCharType="end"/>
    </w:r>
    <w:r>
      <w:rPr>
        <w:b/>
        <w:sz w:val="18"/>
      </w:rPr>
      <w:tab/>
    </w:r>
    <w:r w:rsidRPr="00AD67D0">
      <w:t>GE.20-00421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FCEB" w14:textId="77777777" w:rsidR="003651B6" w:rsidRPr="00933B29" w:rsidRDefault="003651B6" w:rsidP="00933B29">
    <w:pPr>
      <w:pStyle w:val="Footer"/>
      <w:rPr>
        <w:b/>
        <w:sz w:val="18"/>
      </w:rPr>
    </w:pPr>
    <w:r>
      <w:t>GE.</w:t>
    </w:r>
    <w:r w:rsidRPr="00933B29">
      <w:t>20</w:t>
    </w:r>
    <w:r>
      <w:t>-</w:t>
    </w:r>
    <w:r w:rsidRPr="00933B29">
      <w:t>00421</w:t>
    </w:r>
    <w:r>
      <w:tab/>
    </w:r>
    <w:r>
      <w:rPr>
        <w:b/>
        <w:sz w:val="18"/>
      </w:rPr>
      <w:fldChar w:fldCharType="begin"/>
    </w:r>
    <w:r>
      <w:rPr>
        <w:b/>
        <w:sz w:val="18"/>
      </w:rPr>
      <w:instrText xml:space="preserve"> PAGE  \* MERGEFORMAT </w:instrText>
    </w:r>
    <w:r>
      <w:rPr>
        <w:b/>
        <w:sz w:val="18"/>
      </w:rPr>
      <w:fldChar w:fldCharType="separate"/>
    </w:r>
    <w:r>
      <w:rPr>
        <w:b/>
        <w:noProof/>
        <w:sz w:val="18"/>
      </w:rPr>
      <w:t>3</w:t>
    </w:r>
    <w:r>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BCE9" w14:textId="77777777" w:rsidR="003651B6" w:rsidRPr="00AD67D0" w:rsidRDefault="003651B6" w:rsidP="00AD67D0">
    <w:pPr>
      <w:pStyle w:val="Footer"/>
      <w:rPr>
        <w:b/>
        <w:sz w:val="18"/>
      </w:rPr>
    </w:pPr>
    <w:r>
      <w:t>GE.</w:t>
    </w:r>
    <w:r w:rsidRPr="00AD67D0">
      <w:t>20</w:t>
    </w:r>
    <w:r>
      <w:t>-</w:t>
    </w:r>
    <w:r w:rsidRPr="00AD67D0">
      <w:t>00421</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A1C5" w14:textId="77777777" w:rsidR="003651B6" w:rsidRPr="00544EBE" w:rsidRDefault="003651B6" w:rsidP="00544EBE">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544EBE">
      <w:t>GE.20-00421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D1841" w14:textId="77777777" w:rsidR="003651B6" w:rsidRPr="00544EBE" w:rsidRDefault="003651B6" w:rsidP="00544EBE">
    <w:pPr>
      <w:pStyle w:val="Footer"/>
      <w:rPr>
        <w:b/>
        <w:sz w:val="18"/>
      </w:rPr>
    </w:pPr>
    <w:r>
      <w:t>GE.</w:t>
    </w:r>
    <w:r w:rsidRPr="00544EBE">
      <w:t>20</w:t>
    </w:r>
    <w:r>
      <w:t>-</w:t>
    </w:r>
    <w:r w:rsidRPr="00544EBE">
      <w:t>00421</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CC69C" w14:textId="77777777" w:rsidR="003651B6" w:rsidRPr="008C0E54" w:rsidRDefault="003651B6" w:rsidP="008C0E54">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96</w:t>
    </w:r>
    <w:r>
      <w:rPr>
        <w:b/>
        <w:sz w:val="18"/>
      </w:rPr>
      <w:fldChar w:fldCharType="end"/>
    </w:r>
    <w:r>
      <w:rPr>
        <w:b/>
        <w:sz w:val="18"/>
      </w:rPr>
      <w:tab/>
    </w:r>
    <w:r w:rsidRPr="008C0E54">
      <w:t>GE.20-00421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653A3" w14:textId="77777777" w:rsidR="003651B6" w:rsidRPr="008C0E54" w:rsidRDefault="003651B6" w:rsidP="008C0E54">
    <w:pPr>
      <w:pStyle w:val="Footer"/>
      <w:rPr>
        <w:b/>
        <w:sz w:val="18"/>
      </w:rPr>
    </w:pPr>
    <w:r>
      <w:t>GE.</w:t>
    </w:r>
    <w:r w:rsidRPr="008C0E54">
      <w:t>20</w:t>
    </w:r>
    <w:r>
      <w:t>-</w:t>
    </w:r>
    <w:r w:rsidRPr="008C0E54">
      <w:t>00421</w:t>
    </w:r>
    <w:r>
      <w:tab/>
    </w:r>
    <w:r>
      <w:rPr>
        <w:b/>
        <w:sz w:val="18"/>
      </w:rPr>
      <w:fldChar w:fldCharType="begin"/>
    </w:r>
    <w:r>
      <w:rPr>
        <w:b/>
        <w:sz w:val="18"/>
      </w:rPr>
      <w:instrText xml:space="preserve"> PAGE  \* MERGEFORMAT </w:instrText>
    </w:r>
    <w:r>
      <w:rPr>
        <w:b/>
        <w:sz w:val="18"/>
      </w:rPr>
      <w:fldChar w:fldCharType="separate"/>
    </w:r>
    <w:r>
      <w:rPr>
        <w:b/>
        <w:noProof/>
        <w:sz w:val="18"/>
      </w:rPr>
      <w:t>95</w:t>
    </w:r>
    <w:r>
      <w:rPr>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112E6" w14:textId="77777777" w:rsidR="003651B6" w:rsidRPr="000D5BD5" w:rsidRDefault="003651B6" w:rsidP="000D5BD5">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98</w:t>
    </w:r>
    <w:r>
      <w:rPr>
        <w:b/>
        <w:sz w:val="18"/>
      </w:rPr>
      <w:fldChar w:fldCharType="end"/>
    </w:r>
    <w:r>
      <w:rPr>
        <w:b/>
        <w:sz w:val="18"/>
      </w:rPr>
      <w:tab/>
    </w:r>
    <w:r w:rsidRPr="000D5BD5">
      <w:t>GE.20-00421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782B" w14:textId="77777777" w:rsidR="003651B6" w:rsidRPr="000D5BD5" w:rsidRDefault="003651B6" w:rsidP="000D5BD5">
    <w:pPr>
      <w:pStyle w:val="Footer"/>
      <w:rPr>
        <w:b/>
        <w:sz w:val="18"/>
      </w:rPr>
    </w:pPr>
    <w:r>
      <w:t>GE.</w:t>
    </w:r>
    <w:r w:rsidRPr="000D5BD5">
      <w:t>20</w:t>
    </w:r>
    <w:r>
      <w:t>-</w:t>
    </w:r>
    <w:r w:rsidRPr="000D5BD5">
      <w:t>00421</w:t>
    </w:r>
    <w:r>
      <w:tab/>
    </w:r>
    <w:r>
      <w:rPr>
        <w:b/>
        <w:sz w:val="18"/>
      </w:rPr>
      <w:fldChar w:fldCharType="begin"/>
    </w:r>
    <w:r>
      <w:rPr>
        <w:b/>
        <w:sz w:val="18"/>
      </w:rPr>
      <w:instrText xml:space="preserve"> PAGE  \* MERGEFORMAT </w:instrText>
    </w:r>
    <w:r>
      <w:rPr>
        <w:b/>
        <w:sz w:val="18"/>
      </w:rPr>
      <w:fldChar w:fldCharType="separate"/>
    </w:r>
    <w:r>
      <w:rPr>
        <w:b/>
        <w:noProof/>
        <w:sz w:val="18"/>
      </w:rPr>
      <w:t>97</w:t>
    </w:r>
    <w:r>
      <w:rPr>
        <w:b/>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E9C8E" w14:textId="77777777" w:rsidR="003651B6" w:rsidRPr="00126C9E" w:rsidRDefault="003651B6" w:rsidP="00126C9E">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100</w:t>
    </w:r>
    <w:r>
      <w:rPr>
        <w:b/>
        <w:sz w:val="18"/>
      </w:rPr>
      <w:fldChar w:fldCharType="end"/>
    </w:r>
    <w:r>
      <w:rPr>
        <w:b/>
        <w:sz w:val="18"/>
      </w:rPr>
      <w:tab/>
    </w:r>
    <w:r w:rsidRPr="00126C9E">
      <w:t>GE.20-00421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21E1" w14:textId="77777777" w:rsidR="003651B6" w:rsidRPr="00126C9E" w:rsidRDefault="003651B6" w:rsidP="00126C9E">
    <w:pPr>
      <w:pStyle w:val="Footer"/>
      <w:rPr>
        <w:b/>
        <w:sz w:val="18"/>
      </w:rPr>
    </w:pPr>
    <w:r>
      <w:t>GE.</w:t>
    </w:r>
    <w:r w:rsidRPr="00126C9E">
      <w:t>20</w:t>
    </w:r>
    <w:r>
      <w:t>-</w:t>
    </w:r>
    <w:r w:rsidRPr="00126C9E">
      <w:t>00421</w:t>
    </w:r>
    <w:r>
      <w:tab/>
    </w:r>
    <w:r>
      <w:rPr>
        <w:b/>
        <w:sz w:val="18"/>
      </w:rPr>
      <w:fldChar w:fldCharType="begin"/>
    </w:r>
    <w:r>
      <w:rPr>
        <w:b/>
        <w:sz w:val="18"/>
      </w:rPr>
      <w:instrText xml:space="preserve"> PAGE  \* MERGEFORMAT </w:instrText>
    </w:r>
    <w:r>
      <w:rPr>
        <w:b/>
        <w:sz w:val="18"/>
      </w:rPr>
      <w:fldChar w:fldCharType="separate"/>
    </w:r>
    <w:r>
      <w:rPr>
        <w:b/>
        <w:noProof/>
        <w:sz w:val="18"/>
      </w:rPr>
      <w:t>99</w:t>
    </w:r>
    <w:r>
      <w:rPr>
        <w:b/>
        <w:sz w:val="18"/>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0EC6" w14:textId="77777777" w:rsidR="003651B6" w:rsidRPr="008F3535" w:rsidRDefault="003651B6" w:rsidP="008F3535">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102</w:t>
    </w:r>
    <w:r>
      <w:rPr>
        <w:b/>
        <w:sz w:val="18"/>
      </w:rPr>
      <w:fldChar w:fldCharType="end"/>
    </w:r>
    <w:r>
      <w:rPr>
        <w:b/>
        <w:sz w:val="18"/>
      </w:rPr>
      <w:tab/>
    </w:r>
    <w:r w:rsidRPr="008F3535">
      <w:t>GE.20-00421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1A157" w14:textId="77777777" w:rsidR="003651B6" w:rsidRPr="00DB50D5" w:rsidRDefault="003651B6" w:rsidP="00DB50D5">
    <w:pPr>
      <w:spacing w:before="120" w:line="240" w:lineRule="auto"/>
    </w:pPr>
    <w:r>
      <w:t>GE.</w:t>
    </w:r>
    <w:r>
      <w:rPr>
        <w:b/>
        <w:noProof/>
        <w:lang w:val="fr-CH" w:eastAsia="fr-CH"/>
      </w:rPr>
      <w:drawing>
        <wp:anchor distT="0" distB="0" distL="114300" distR="114300" simplePos="0" relativeHeight="251661312" behindDoc="0" locked="0" layoutInCell="1" allowOverlap="1" wp14:anchorId="2D8531B3" wp14:editId="69D07837">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00421  (</w:t>
    </w:r>
    <w:proofErr w:type="gramEnd"/>
    <w:r>
      <w:t>R)</w:t>
    </w:r>
    <w:r>
      <w:rPr>
        <w:lang w:val="en-US"/>
      </w:rPr>
      <w:t xml:space="preserve">  020320  xx0320</w:t>
    </w:r>
    <w:r>
      <w:br/>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sidRPr="00DB50D5">
      <w:rPr>
        <w:rFonts w:ascii="C39T30Lfz" w:hAnsi="C39T30Lfz"/>
        <w:kern w:val="14"/>
        <w:sz w:val="56"/>
      </w:rPr>
      <w:t></w:t>
    </w:r>
    <w:r>
      <w:rPr>
        <w:noProof/>
      </w:rPr>
      <w:drawing>
        <wp:anchor distT="0" distB="0" distL="114300" distR="114300" simplePos="0" relativeHeight="251662336" behindDoc="0" locked="0" layoutInCell="1" allowOverlap="1" wp14:anchorId="7DA0CE29" wp14:editId="1D120896">
          <wp:simplePos x="0" y="0"/>
          <wp:positionH relativeFrom="margin">
            <wp:posOffset>5489575</wp:posOffset>
          </wp:positionH>
          <wp:positionV relativeFrom="margin">
            <wp:posOffset>8855710</wp:posOffset>
          </wp:positionV>
          <wp:extent cx="638175" cy="638175"/>
          <wp:effectExtent l="0" t="0" r="9525" b="9525"/>
          <wp:wrapNone/>
          <wp:docPr id="6" name="Рисунок 6" descr="https://undocs.org/m2/QRCode.ashx?DS=E/ECE/TRANS/505/Rev.3/Add.14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40471" w14:textId="77777777" w:rsidR="003651B6" w:rsidRPr="008F3535" w:rsidRDefault="003651B6" w:rsidP="008F3535">
    <w:pPr>
      <w:pStyle w:val="Footer"/>
      <w:rPr>
        <w:b/>
        <w:sz w:val="18"/>
      </w:rPr>
    </w:pPr>
    <w:r>
      <w:t>GE.</w:t>
    </w:r>
    <w:r w:rsidRPr="008F3535">
      <w:t>20</w:t>
    </w:r>
    <w:r>
      <w:t>-</w:t>
    </w:r>
    <w:r w:rsidRPr="008F3535">
      <w:t>00421</w:t>
    </w:r>
    <w:r>
      <w:tab/>
    </w:r>
    <w:r>
      <w:rPr>
        <w:b/>
        <w:sz w:val="18"/>
      </w:rPr>
      <w:fldChar w:fldCharType="begin"/>
    </w:r>
    <w:r>
      <w:rPr>
        <w:b/>
        <w:sz w:val="18"/>
      </w:rPr>
      <w:instrText xml:space="preserve"> PAGE  \* MERGEFORMAT </w:instrText>
    </w:r>
    <w:r>
      <w:rPr>
        <w:b/>
        <w:sz w:val="18"/>
      </w:rPr>
      <w:fldChar w:fldCharType="separate"/>
    </w:r>
    <w:r>
      <w:rPr>
        <w:b/>
        <w:noProof/>
        <w:sz w:val="18"/>
      </w:rPr>
      <w:t>103</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89316" w14:textId="77777777" w:rsidR="003651B6" w:rsidRPr="00530CF6" w:rsidRDefault="003651B6" w:rsidP="00530CF6">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4</w:t>
    </w:r>
    <w:r>
      <w:rPr>
        <w:b/>
        <w:sz w:val="18"/>
      </w:rPr>
      <w:fldChar w:fldCharType="end"/>
    </w:r>
    <w:r>
      <w:rPr>
        <w:b/>
        <w:sz w:val="18"/>
      </w:rPr>
      <w:tab/>
    </w:r>
    <w:r w:rsidRPr="00530CF6">
      <w:t>GE.20-00421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D627" w14:textId="77777777" w:rsidR="003651B6" w:rsidRPr="00530CF6" w:rsidRDefault="003651B6" w:rsidP="00530CF6">
    <w:pPr>
      <w:pStyle w:val="Footer"/>
      <w:rPr>
        <w:b/>
        <w:sz w:val="18"/>
      </w:rPr>
    </w:pPr>
    <w:r>
      <w:t>GE.</w:t>
    </w:r>
    <w:r w:rsidRPr="00530CF6">
      <w:t>20</w:t>
    </w:r>
    <w:r>
      <w:t>-</w:t>
    </w:r>
    <w:r w:rsidRPr="00530CF6">
      <w:t>00421</w:t>
    </w:r>
    <w:r>
      <w:tab/>
    </w:r>
    <w:r>
      <w:rPr>
        <w:b/>
        <w:sz w:val="18"/>
      </w:rPr>
      <w:fldChar w:fldCharType="begin"/>
    </w:r>
    <w:r>
      <w:rPr>
        <w:b/>
        <w:sz w:val="18"/>
      </w:rPr>
      <w:instrText xml:space="preserve"> PAGE  \* MERGEFORMAT </w:instrText>
    </w:r>
    <w:r>
      <w:rPr>
        <w:b/>
        <w:sz w:val="18"/>
      </w:rPr>
      <w:fldChar w:fldCharType="separate"/>
    </w:r>
    <w:r>
      <w:rPr>
        <w:b/>
        <w:noProof/>
        <w:sz w:val="18"/>
      </w:rPr>
      <w:t>3</w:t>
    </w:r>
    <w:r>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76CE" w14:textId="77777777" w:rsidR="003651B6" w:rsidRPr="003056CD" w:rsidRDefault="003651B6" w:rsidP="003056CD">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46</w:t>
    </w:r>
    <w:r>
      <w:rPr>
        <w:b/>
        <w:sz w:val="18"/>
      </w:rPr>
      <w:fldChar w:fldCharType="end"/>
    </w:r>
    <w:r>
      <w:rPr>
        <w:b/>
        <w:sz w:val="18"/>
      </w:rPr>
      <w:tab/>
    </w:r>
    <w:r w:rsidRPr="003056CD">
      <w:t>GE.20-00421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E1AE" w14:textId="77777777" w:rsidR="003651B6" w:rsidRPr="001075E9" w:rsidRDefault="003651B6" w:rsidP="001075E9">
      <w:pPr>
        <w:tabs>
          <w:tab w:val="right" w:pos="2155"/>
        </w:tabs>
        <w:spacing w:after="80" w:line="240" w:lineRule="auto"/>
        <w:ind w:left="680"/>
        <w:rPr>
          <w:u w:val="single"/>
        </w:rPr>
      </w:pPr>
      <w:r>
        <w:rPr>
          <w:u w:val="single"/>
        </w:rPr>
        <w:tab/>
      </w:r>
    </w:p>
  </w:footnote>
  <w:footnote w:type="continuationSeparator" w:id="0">
    <w:p w14:paraId="612A3B9E" w14:textId="77777777" w:rsidR="003651B6" w:rsidRDefault="003651B6" w:rsidP="00407B78">
      <w:pPr>
        <w:tabs>
          <w:tab w:val="right" w:pos="2155"/>
        </w:tabs>
        <w:spacing w:after="80"/>
        <w:ind w:left="680"/>
        <w:rPr>
          <w:u w:val="single"/>
        </w:rPr>
      </w:pPr>
      <w:r>
        <w:rPr>
          <w:u w:val="single"/>
        </w:rPr>
        <w:tab/>
      </w:r>
    </w:p>
  </w:footnote>
  <w:footnote w:id="1">
    <w:p w14:paraId="57E0288D" w14:textId="77777777" w:rsidR="003651B6" w:rsidRPr="007A2E01" w:rsidRDefault="003651B6" w:rsidP="00DB50D5">
      <w:pPr>
        <w:pStyle w:val="FootnoteText"/>
      </w:pPr>
      <w:r>
        <w:tab/>
      </w:r>
      <w:r w:rsidRPr="00DB50D5">
        <w:rPr>
          <w:sz w:val="20"/>
        </w:rPr>
        <w:t>*</w:t>
      </w:r>
      <w:r w:rsidRPr="007A2E01">
        <w:tab/>
        <w:t>Прежние названия Соглашения:</w:t>
      </w:r>
    </w:p>
    <w:p w14:paraId="4D807CB1" w14:textId="77777777" w:rsidR="003651B6" w:rsidRPr="007A2E01" w:rsidRDefault="003651B6" w:rsidP="00DB50D5">
      <w:pPr>
        <w:pStyle w:val="FootnoteText"/>
        <w:rPr>
          <w:sz w:val="20"/>
        </w:rPr>
      </w:pPr>
      <w:r w:rsidRPr="007A2E01">
        <w:tab/>
      </w:r>
      <w:r w:rsidRPr="007A2E01">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553C797A" w14:textId="77777777" w:rsidR="003651B6" w:rsidRPr="00FD4774" w:rsidRDefault="003651B6" w:rsidP="00DB50D5">
      <w:pPr>
        <w:pStyle w:val="FootnoteText"/>
        <w:rPr>
          <w:sz w:val="12"/>
          <w:szCs w:val="12"/>
        </w:rPr>
      </w:pPr>
      <w:r w:rsidRPr="007A2E01">
        <w:tab/>
      </w:r>
      <w:r w:rsidRPr="007A2E01">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7A2E01">
        <w:t>октября 1995 года (</w:t>
      </w:r>
      <w:r w:rsidRPr="00FD4774">
        <w:rPr>
          <w:sz w:val="12"/>
          <w:szCs w:val="12"/>
        </w:rPr>
        <w:t>П</w:t>
      </w:r>
      <w:r w:rsidRPr="007A2E01">
        <w:t>ересмотр 2).</w:t>
      </w:r>
    </w:p>
  </w:footnote>
  <w:footnote w:id="2">
    <w:p w14:paraId="0C0D1BBC" w14:textId="77777777" w:rsidR="003651B6" w:rsidRPr="00EC1389" w:rsidRDefault="003651B6" w:rsidP="00530CF6">
      <w:pPr>
        <w:pStyle w:val="FootnoteText"/>
      </w:pPr>
      <w:r>
        <w:tab/>
      </w:r>
      <w:r w:rsidRPr="00EC1389">
        <w:rPr>
          <w:rStyle w:val="FootnoteReference"/>
        </w:rPr>
        <w:footnoteRef/>
      </w:r>
      <w:r w:rsidRPr="00EC138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 ± 2</w:t>
      </w:r>
      <w:r>
        <w:t xml:space="preserve"> </w:t>
      </w:r>
      <w:r w:rsidRPr="00EC1389">
        <w:t xml:space="preserve">ºС и относительной влажности </w:t>
      </w:r>
      <w:r>
        <w:br/>
      </w:r>
      <w:r w:rsidRPr="00EC1389">
        <w:t>50</w:t>
      </w:r>
      <w:r>
        <w:t>%</w:t>
      </w:r>
      <w:r w:rsidRPr="00EC1389">
        <w:t xml:space="preserve"> ± 5%.</w:t>
      </w:r>
    </w:p>
  </w:footnote>
  <w:footnote w:id="3">
    <w:p w14:paraId="6DEDA9AD" w14:textId="77777777" w:rsidR="003651B6" w:rsidRPr="00574F29" w:rsidRDefault="003651B6" w:rsidP="00530CF6">
      <w:pPr>
        <w:pStyle w:val="FootnoteText"/>
        <w:ind w:hanging="567"/>
      </w:pPr>
      <w:r>
        <w:tab/>
      </w:r>
      <w:r w:rsidRPr="00574F29">
        <w:rPr>
          <w:rStyle w:val="FootnoteReference"/>
        </w:rPr>
        <w:footnoteRef/>
      </w:r>
      <w:r w:rsidRPr="00574F2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4">
    <w:p w14:paraId="51933C65" w14:textId="77777777" w:rsidR="003651B6" w:rsidRDefault="003651B6" w:rsidP="00530CF6">
      <w:pPr>
        <w:pStyle w:val="FootnoteText"/>
      </w:pPr>
      <w:r>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p w14:paraId="1880D3EC" w14:textId="77777777" w:rsidR="003651B6" w:rsidRPr="00574F29" w:rsidRDefault="003651B6" w:rsidP="00530CF6">
      <w:pPr>
        <w:pStyle w:val="FootnoteText"/>
      </w:pPr>
    </w:p>
  </w:footnote>
  <w:footnote w:id="5">
    <w:p w14:paraId="214EC76C" w14:textId="77777777" w:rsidR="003651B6" w:rsidRPr="00574F29" w:rsidRDefault="003651B6" w:rsidP="00530CF6">
      <w:pPr>
        <w:pStyle w:val="FootnoteText"/>
      </w:pPr>
      <w:r>
        <w:tab/>
      </w:r>
      <w:r w:rsidRPr="00574F29">
        <w:rPr>
          <w:rStyle w:val="FootnoteReference"/>
        </w:rPr>
        <w:footnoteRef/>
      </w:r>
      <w:r w:rsidRPr="00574F29">
        <w:tab/>
        <w:t>Никакие положения настоящих Правил не препятствуют национальным компетентным органам запрещать использование светоотражающих обозначений рекламного характера, логотипов, отличительной маркировки, букв/символов, соответствующих определению, приведенному в пункте 2.1.2 настоящих Правил ООН.</w:t>
      </w:r>
    </w:p>
  </w:footnote>
  <w:footnote w:id="6">
    <w:p w14:paraId="66454709" w14:textId="77777777" w:rsidR="003651B6" w:rsidRPr="00574F29" w:rsidRDefault="003651B6" w:rsidP="00530CF6">
      <w:pPr>
        <w:pStyle w:val="FootnoteText"/>
      </w:pPr>
      <w:r w:rsidRPr="00574F29">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7">
    <w:p w14:paraId="0AC30515" w14:textId="77777777" w:rsidR="003651B6" w:rsidRPr="006B2E4F" w:rsidRDefault="003651B6" w:rsidP="003056CD">
      <w:pPr>
        <w:pStyle w:val="FootnoteText"/>
        <w:widowControl w:val="0"/>
        <w:tabs>
          <w:tab w:val="clear" w:pos="1021"/>
          <w:tab w:val="right" w:pos="1020"/>
        </w:tabs>
      </w:pPr>
      <w:r w:rsidRPr="005B2D07">
        <w:tab/>
      </w:r>
      <w:r>
        <w:rPr>
          <w:rStyle w:val="FootnoteReference"/>
        </w:rPr>
        <w:t>1</w:t>
      </w:r>
      <w:r w:rsidRPr="006B2E4F">
        <w:tab/>
        <w:t xml:space="preserve">Отличительный номер страны, </w:t>
      </w:r>
      <w:r>
        <w:t xml:space="preserve">которая </w:t>
      </w:r>
      <w:r w:rsidRPr="006B2E4F">
        <w:t>предоста</w:t>
      </w:r>
      <w:r>
        <w:t xml:space="preserve">вила официальное утверждение/ </w:t>
      </w:r>
      <w:r w:rsidRPr="006B2E4F">
        <w:t>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8">
    <w:p w14:paraId="76A69DD0" w14:textId="77777777" w:rsidR="003651B6" w:rsidRPr="006B2E4F" w:rsidRDefault="003651B6" w:rsidP="003056CD">
      <w:pPr>
        <w:pStyle w:val="FootnoteText"/>
        <w:widowControl w:val="0"/>
      </w:pPr>
      <w:r w:rsidRPr="006B2E4F">
        <w:tab/>
      </w:r>
      <w:r>
        <w:rPr>
          <w:rStyle w:val="FootnoteReference"/>
        </w:rPr>
        <w:t>2</w:t>
      </w:r>
      <w:r w:rsidRPr="006B2E4F">
        <w:tab/>
        <w:t>Ненужное вычеркнуть.</w:t>
      </w:r>
    </w:p>
  </w:footnote>
  <w:footnote w:id="9">
    <w:p w14:paraId="710134B0" w14:textId="77777777" w:rsidR="003651B6" w:rsidRPr="00082B2F" w:rsidRDefault="003651B6" w:rsidP="000E68EC">
      <w:pPr>
        <w:pStyle w:val="FootnoteText"/>
      </w:pPr>
      <w:r>
        <w:tab/>
      </w:r>
      <w:r w:rsidRPr="0094382B">
        <w:rPr>
          <w:sz w:val="20"/>
        </w:rPr>
        <w:t>*</w:t>
      </w:r>
      <w:r w:rsidRPr="00082B2F">
        <w:tab/>
        <w:t>Американское общество по испытанию материалов.</w:t>
      </w:r>
    </w:p>
  </w:footnote>
  <w:footnote w:id="10">
    <w:p w14:paraId="564F3527" w14:textId="77777777" w:rsidR="003651B6" w:rsidRPr="004047EA" w:rsidRDefault="003651B6">
      <w:pPr>
        <w:pStyle w:val="FootnoteText"/>
        <w:rPr>
          <w:sz w:val="20"/>
        </w:rPr>
      </w:pPr>
      <w:r>
        <w:tab/>
      </w:r>
      <w:r w:rsidRPr="004047EA">
        <w:rPr>
          <w:rStyle w:val="FootnoteReference"/>
          <w:sz w:val="20"/>
          <w:vertAlign w:val="baseline"/>
        </w:rPr>
        <w:t>**</w:t>
      </w:r>
      <w:r w:rsidRPr="004047EA">
        <w:rPr>
          <w:rStyle w:val="FootnoteReference"/>
          <w:vertAlign w:val="baseline"/>
        </w:rPr>
        <w:tab/>
      </w:r>
      <w:r w:rsidRPr="00E2788A">
        <w:t xml:space="preserve">ФЕПА – Федерация европейских производителей абразивов, 20 </w:t>
      </w:r>
      <w:proofErr w:type="spellStart"/>
      <w:r w:rsidRPr="00E2788A">
        <w:t>Avenue</w:t>
      </w:r>
      <w:proofErr w:type="spellEnd"/>
      <w:r w:rsidRPr="00E2788A">
        <w:t xml:space="preserve"> </w:t>
      </w:r>
      <w:proofErr w:type="spellStart"/>
      <w:r w:rsidRPr="00E2788A">
        <w:t>Reille</w:t>
      </w:r>
      <w:proofErr w:type="spellEnd"/>
      <w:r w:rsidRPr="00E2788A">
        <w:t xml:space="preserve">, 75014 </w:t>
      </w:r>
      <w:proofErr w:type="spellStart"/>
      <w:r w:rsidRPr="00E2788A">
        <w:t>Paris</w:t>
      </w:r>
      <w:proofErr w:type="spellEnd"/>
      <w:r w:rsidRPr="00E2788A">
        <w:t xml:space="preserve">, </w:t>
      </w:r>
      <w:proofErr w:type="spellStart"/>
      <w:r w:rsidRPr="00E2788A">
        <w:t>France</w:t>
      </w:r>
      <w:proofErr w:type="spellEnd"/>
      <w:r w:rsidRPr="00E2788A">
        <w:t>.</w:t>
      </w:r>
    </w:p>
  </w:footnote>
  <w:footnote w:id="11">
    <w:p w14:paraId="37B704B1" w14:textId="77777777" w:rsidR="003651B6" w:rsidRPr="00E2788A" w:rsidRDefault="003651B6" w:rsidP="00AD67D0">
      <w:pPr>
        <w:pStyle w:val="FootnoteText"/>
      </w:pPr>
      <w:r>
        <w:tab/>
      </w:r>
      <w:r w:rsidRPr="00E2788A">
        <w:rPr>
          <w:vertAlign w:val="superscript"/>
        </w:rPr>
        <w:t>1</w:t>
      </w:r>
      <w:r w:rsidRPr="00E2788A">
        <w:tab/>
        <w:t xml:space="preserve">Несмотря на важное значение испытаний на устойчивость цвета светоотражающих </w:t>
      </w:r>
      <w:r>
        <w:t>устройств</w:t>
      </w:r>
      <w:r w:rsidRPr="00E2788A">
        <w:t>, в нынешних условиях пока еще нельзя оценить эту устойчивость при помощи непродолжительных лабораторных испытаний.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FF27" w14:textId="193F66F8" w:rsidR="003651B6" w:rsidRPr="00DB50D5" w:rsidRDefault="003651B6">
    <w:pPr>
      <w:pStyle w:val="Header"/>
    </w:pPr>
    <w:fldSimple w:instr=" TITLE  \* MERGEFORMAT ">
      <w:r w:rsidR="009F2546">
        <w:t>E/ECE/TRANS/505/Rev.3/Add.149</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F07B" w14:textId="6A3D6B4A" w:rsidR="003651B6" w:rsidRDefault="003651B6" w:rsidP="00C73D7F">
    <w:pPr>
      <w:pStyle w:val="Header"/>
      <w:rPr>
        <w:lang w:val="en-US"/>
      </w:rPr>
    </w:pPr>
    <w:fldSimple w:instr=" TITLE  \* MERGEFORMAT ">
      <w:r w:rsidR="009F2546">
        <w:t>E/ECE/TRANS/505/Rev.3/Add.149</w:t>
      </w:r>
    </w:fldSimple>
    <w:r>
      <w:br/>
    </w:r>
    <w:r>
      <w:rPr>
        <w:lang w:val="ru-RU"/>
      </w:rPr>
      <w:t>Приложение</w:t>
    </w:r>
    <w:r w:rsidRPr="00C73D7F">
      <w:rPr>
        <w:lang w:val="en-US"/>
      </w:rPr>
      <w:t xml:space="preserve"> 2</w:t>
    </w:r>
  </w:p>
  <w:p w14:paraId="10887E85" w14:textId="77777777" w:rsidR="003651B6" w:rsidRPr="00C73D7F" w:rsidRDefault="003651B6" w:rsidP="00C73D7F">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3357" w14:textId="1B05979A" w:rsidR="003651B6" w:rsidRDefault="003651B6" w:rsidP="00C73D7F">
    <w:pPr>
      <w:pStyle w:val="Header"/>
      <w:jc w:val="right"/>
      <w:rPr>
        <w:lang w:val="en-US"/>
      </w:rPr>
    </w:pPr>
    <w:fldSimple w:instr=" TITLE  \* MERGEFORMAT ">
      <w:r w:rsidR="009F2546">
        <w:t>E/ECE/TRANS/505/Rev.3/Add.149</w:t>
      </w:r>
    </w:fldSimple>
    <w:r>
      <w:br/>
    </w:r>
    <w:r>
      <w:rPr>
        <w:lang w:val="ru-RU"/>
      </w:rPr>
      <w:t>Приложение</w:t>
    </w:r>
    <w:r w:rsidRPr="00C73D7F">
      <w:rPr>
        <w:lang w:val="en-US"/>
      </w:rPr>
      <w:t xml:space="preserve"> 2</w:t>
    </w:r>
  </w:p>
  <w:p w14:paraId="6D4B5670" w14:textId="77777777" w:rsidR="003651B6" w:rsidRPr="00C73D7F" w:rsidRDefault="003651B6" w:rsidP="00C73D7F">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35C0" w14:textId="489E8E3B" w:rsidR="003651B6" w:rsidRDefault="003651B6" w:rsidP="0087114F">
    <w:pPr>
      <w:pStyle w:val="Header"/>
      <w:rPr>
        <w:lang w:val="en-US"/>
      </w:rPr>
    </w:pPr>
    <w:fldSimple w:instr=" TITLE  \* MERGEFORMAT ">
      <w:r w:rsidR="009F2546">
        <w:t>E/ECE/TRANS/505/Rev.3/Add.149</w:t>
      </w:r>
    </w:fldSimple>
    <w:r>
      <w:br/>
    </w:r>
    <w:r>
      <w:rPr>
        <w:lang w:val="ru-RU"/>
      </w:rPr>
      <w:t>Приложение</w:t>
    </w:r>
    <w:r w:rsidRPr="0087114F">
      <w:rPr>
        <w:lang w:val="en-US"/>
      </w:rPr>
      <w:t xml:space="preserve"> 3</w:t>
    </w:r>
  </w:p>
  <w:p w14:paraId="1AF8E683" w14:textId="77777777" w:rsidR="003651B6" w:rsidRPr="0087114F" w:rsidRDefault="003651B6" w:rsidP="0087114F">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0BCB" w14:textId="32387B95" w:rsidR="003651B6" w:rsidRDefault="003651B6" w:rsidP="0087114F">
    <w:pPr>
      <w:pStyle w:val="Header"/>
      <w:jc w:val="right"/>
      <w:rPr>
        <w:lang w:val="en-US"/>
      </w:rPr>
    </w:pPr>
    <w:fldSimple w:instr=" TITLE  \* MERGEFORMAT ">
      <w:r w:rsidR="009F2546">
        <w:t>E/ECE/TRANS/505/Rev.3/Add.149</w:t>
      </w:r>
    </w:fldSimple>
    <w:r>
      <w:br/>
    </w:r>
    <w:r>
      <w:rPr>
        <w:lang w:val="ru-RU"/>
      </w:rPr>
      <w:t>Приложение</w:t>
    </w:r>
    <w:r w:rsidRPr="0087114F">
      <w:rPr>
        <w:lang w:val="en-US"/>
      </w:rPr>
      <w:t xml:space="preserve"> 3</w:t>
    </w:r>
  </w:p>
  <w:p w14:paraId="01815692" w14:textId="77777777" w:rsidR="003651B6" w:rsidRPr="0087114F" w:rsidRDefault="003651B6" w:rsidP="0087114F">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12FDF" w14:textId="13B83FD3" w:rsidR="003651B6" w:rsidRDefault="003651B6" w:rsidP="001A7307">
    <w:pPr>
      <w:pStyle w:val="Header"/>
      <w:rPr>
        <w:lang w:val="en-US"/>
      </w:rPr>
    </w:pPr>
    <w:fldSimple w:instr=" TITLE  \* MERGEFORMAT ">
      <w:r w:rsidR="009F2546">
        <w:t>E/ECE/TRANS/505/Rev.3/Add.149</w:t>
      </w:r>
    </w:fldSimple>
    <w:r>
      <w:br/>
    </w:r>
    <w:r>
      <w:rPr>
        <w:lang w:val="ru-RU"/>
      </w:rPr>
      <w:t>Приложение</w:t>
    </w:r>
    <w:r w:rsidRPr="001A7307">
      <w:rPr>
        <w:lang w:val="en-US"/>
      </w:rPr>
      <w:t xml:space="preserve"> 4</w:t>
    </w:r>
  </w:p>
  <w:p w14:paraId="0A46593E" w14:textId="77777777" w:rsidR="003651B6" w:rsidRPr="001A7307" w:rsidRDefault="003651B6" w:rsidP="001A7307">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6B015" w14:textId="115606BC" w:rsidR="003651B6" w:rsidRDefault="003651B6" w:rsidP="001A7307">
    <w:pPr>
      <w:pStyle w:val="Header"/>
      <w:jc w:val="right"/>
      <w:rPr>
        <w:lang w:val="en-US"/>
      </w:rPr>
    </w:pPr>
    <w:fldSimple w:instr=" TITLE  \* MERGEFORMAT ">
      <w:r w:rsidR="009F2546">
        <w:t>E/ECE/TRANS/505/Rev.3/Add.149</w:t>
      </w:r>
    </w:fldSimple>
    <w:r>
      <w:br/>
    </w:r>
    <w:r>
      <w:rPr>
        <w:lang w:val="ru-RU"/>
      </w:rPr>
      <w:t>Приложение</w:t>
    </w:r>
    <w:r w:rsidRPr="001A7307">
      <w:rPr>
        <w:lang w:val="en-US"/>
      </w:rPr>
      <w:t xml:space="preserve"> 4</w:t>
    </w:r>
  </w:p>
  <w:p w14:paraId="64BDD9A9" w14:textId="77777777" w:rsidR="003651B6" w:rsidRPr="001A7307" w:rsidRDefault="003651B6" w:rsidP="001A7307">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7E04" w14:textId="21670A01" w:rsidR="003651B6" w:rsidRDefault="003651B6" w:rsidP="00D72293">
    <w:pPr>
      <w:pStyle w:val="Header"/>
      <w:rPr>
        <w:lang w:val="en-US"/>
      </w:rPr>
    </w:pPr>
    <w:fldSimple w:instr=" TITLE  \* MERGEFORMAT ">
      <w:r w:rsidR="009F2546">
        <w:t>E/ECE/TRANS/505/Rev.3/Add.149</w:t>
      </w:r>
    </w:fldSimple>
    <w:r>
      <w:br/>
    </w:r>
    <w:r>
      <w:rPr>
        <w:lang w:val="ru-RU"/>
      </w:rPr>
      <w:t>Приложение</w:t>
    </w:r>
    <w:r w:rsidRPr="00D72293">
      <w:rPr>
        <w:lang w:val="en-US"/>
      </w:rPr>
      <w:t xml:space="preserve"> 5</w:t>
    </w:r>
  </w:p>
  <w:p w14:paraId="5B9949A0" w14:textId="77777777" w:rsidR="003651B6" w:rsidRPr="00D72293" w:rsidRDefault="003651B6" w:rsidP="00D72293">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F3CB" w14:textId="19EC320E" w:rsidR="003651B6" w:rsidRDefault="003651B6" w:rsidP="00D72293">
    <w:pPr>
      <w:pStyle w:val="Header"/>
      <w:jc w:val="right"/>
      <w:rPr>
        <w:lang w:val="en-US"/>
      </w:rPr>
    </w:pPr>
    <w:fldSimple w:instr=" TITLE  \* MERGEFORMAT ">
      <w:r w:rsidR="009F2546">
        <w:t>E/ECE/TRANS/505/Rev.3/Add.149</w:t>
      </w:r>
    </w:fldSimple>
    <w:r>
      <w:br/>
    </w:r>
    <w:r>
      <w:rPr>
        <w:lang w:val="ru-RU"/>
      </w:rPr>
      <w:t>Приложение</w:t>
    </w:r>
    <w:r w:rsidRPr="00D72293">
      <w:rPr>
        <w:lang w:val="en-US"/>
      </w:rPr>
      <w:t xml:space="preserve"> 5</w:t>
    </w:r>
  </w:p>
  <w:p w14:paraId="4F01A828" w14:textId="77777777" w:rsidR="003651B6" w:rsidRPr="00D72293" w:rsidRDefault="003651B6" w:rsidP="00D72293">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1EA3" w14:textId="2D77E958" w:rsidR="003651B6" w:rsidRPr="00F53133" w:rsidRDefault="003651B6" w:rsidP="00F53133">
    <w:pPr>
      <w:pStyle w:val="Header"/>
    </w:pPr>
    <w:fldSimple w:instr=" TITLE  \* MERGEFORMAT ">
      <w:r w:rsidR="009F2546">
        <w:t>E/ECE/TRANS/505/Rev.3/Add.149</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C15C" w14:textId="6153162E" w:rsidR="003651B6" w:rsidRDefault="003651B6" w:rsidP="00F53133">
    <w:pPr>
      <w:pStyle w:val="Header"/>
      <w:jc w:val="right"/>
      <w:rPr>
        <w:lang w:val="en-US"/>
      </w:rPr>
    </w:pPr>
    <w:fldSimple w:instr=" TITLE  \* MERGEFORMAT ">
      <w:r w:rsidR="009F2546">
        <w:t>E/ECE/TRANS/505/Rev.3/Add.149</w:t>
      </w:r>
    </w:fldSimple>
    <w:r>
      <w:br/>
    </w:r>
    <w:r>
      <w:rPr>
        <w:lang w:val="ru-RU"/>
      </w:rPr>
      <w:t>Приложение</w:t>
    </w:r>
    <w:r w:rsidRPr="00F53133">
      <w:rPr>
        <w:lang w:val="en-US"/>
      </w:rPr>
      <w:t xml:space="preserve"> 6</w:t>
    </w:r>
  </w:p>
  <w:p w14:paraId="32A0BE8B" w14:textId="77777777" w:rsidR="003651B6" w:rsidRPr="00F53133" w:rsidRDefault="003651B6" w:rsidP="00F53133">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0B7BA" w14:textId="1FD7FE0E" w:rsidR="003651B6" w:rsidRPr="00DB50D5" w:rsidRDefault="003651B6" w:rsidP="00DB50D5">
    <w:pPr>
      <w:pStyle w:val="Header"/>
      <w:jc w:val="right"/>
    </w:pPr>
    <w:fldSimple w:instr=" TITLE  \* MERGEFORMAT ">
      <w:r w:rsidR="009F2546">
        <w:t>E/ECE/TRANS/505/Rev.3/Add.149</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1776" w14:textId="0F298ECA" w:rsidR="003651B6" w:rsidRDefault="003651B6" w:rsidP="00A70CE1">
    <w:pPr>
      <w:pStyle w:val="Header"/>
      <w:rPr>
        <w:lang w:val="en-US"/>
      </w:rPr>
    </w:pPr>
    <w:fldSimple w:instr=" TITLE  \* MERGEFORMAT ">
      <w:r w:rsidR="009F2546">
        <w:t>E/ECE/TRANS/505/Rev.3/Add.149</w:t>
      </w:r>
    </w:fldSimple>
    <w:r>
      <w:br/>
    </w:r>
    <w:r>
      <w:rPr>
        <w:lang w:val="ru-RU"/>
      </w:rPr>
      <w:t>Приложение</w:t>
    </w:r>
    <w:r w:rsidRPr="00A70CE1">
      <w:rPr>
        <w:lang w:val="en-US"/>
      </w:rPr>
      <w:t xml:space="preserve"> 7</w:t>
    </w:r>
  </w:p>
  <w:p w14:paraId="42B7CFED" w14:textId="77777777" w:rsidR="003651B6" w:rsidRPr="00A70CE1" w:rsidRDefault="003651B6" w:rsidP="00A70CE1">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0C3DA" w14:textId="62389DC8" w:rsidR="003651B6" w:rsidRDefault="003651B6" w:rsidP="00A70CE1">
    <w:pPr>
      <w:pStyle w:val="Header"/>
      <w:jc w:val="right"/>
      <w:rPr>
        <w:lang w:val="en-US"/>
      </w:rPr>
    </w:pPr>
    <w:fldSimple w:instr=" TITLE  \* MERGEFORMAT ">
      <w:r w:rsidR="009F2546">
        <w:t>E/ECE/TRANS/505/Rev.3/Add.149</w:t>
      </w:r>
    </w:fldSimple>
    <w:r>
      <w:br/>
    </w:r>
    <w:r>
      <w:rPr>
        <w:lang w:val="ru-RU"/>
      </w:rPr>
      <w:t>Приложение</w:t>
    </w:r>
    <w:r w:rsidRPr="00A70CE1">
      <w:rPr>
        <w:lang w:val="en-US"/>
      </w:rPr>
      <w:t xml:space="preserve"> 7</w:t>
    </w:r>
  </w:p>
  <w:p w14:paraId="1126609C" w14:textId="77777777" w:rsidR="003651B6" w:rsidRPr="00A70CE1" w:rsidRDefault="003651B6" w:rsidP="00A70CE1">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1E8C" w14:textId="64FF48BC" w:rsidR="003651B6" w:rsidRDefault="003651B6" w:rsidP="00AD57DF">
    <w:pPr>
      <w:pStyle w:val="Header"/>
      <w:rPr>
        <w:lang w:val="en-US"/>
      </w:rPr>
    </w:pPr>
    <w:fldSimple w:instr=" TITLE  \* MERGEFORMAT ">
      <w:r w:rsidR="009F2546">
        <w:t>E/ECE/TRANS/505/Rev.3/Add.149</w:t>
      </w:r>
    </w:fldSimple>
    <w:r>
      <w:br/>
    </w:r>
    <w:r>
      <w:rPr>
        <w:lang w:val="ru-RU"/>
      </w:rPr>
      <w:t>Приложение</w:t>
    </w:r>
    <w:r w:rsidRPr="000E68EC">
      <w:rPr>
        <w:lang w:val="en-US"/>
      </w:rPr>
      <w:t xml:space="preserve"> 8</w:t>
    </w:r>
  </w:p>
  <w:p w14:paraId="70B8C0F3" w14:textId="77777777" w:rsidR="003651B6" w:rsidRPr="000E68EC" w:rsidRDefault="003651B6" w:rsidP="000E68EC">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CBFF" w14:textId="0E746F5F" w:rsidR="003651B6" w:rsidRDefault="003651B6" w:rsidP="00AD57DF">
    <w:pPr>
      <w:pStyle w:val="Header"/>
      <w:jc w:val="right"/>
      <w:rPr>
        <w:lang w:val="en-US"/>
      </w:rPr>
    </w:pPr>
    <w:fldSimple w:instr=" TITLE  \* MERGEFORMAT ">
      <w:r w:rsidR="009F2546">
        <w:t>E/ECE/TRANS/505/Rev.3/Add.149</w:t>
      </w:r>
    </w:fldSimple>
    <w:r>
      <w:br/>
    </w:r>
    <w:r>
      <w:rPr>
        <w:lang w:val="ru-RU"/>
      </w:rPr>
      <w:t>Приложение</w:t>
    </w:r>
    <w:r w:rsidRPr="000E68EC">
      <w:rPr>
        <w:lang w:val="en-US"/>
      </w:rPr>
      <w:t xml:space="preserve"> 8</w:t>
    </w:r>
  </w:p>
  <w:p w14:paraId="6D46FA7B" w14:textId="77777777" w:rsidR="003651B6" w:rsidRPr="000E68EC" w:rsidRDefault="003651B6" w:rsidP="000E68EC">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05E18" w14:textId="13103E61" w:rsidR="003651B6" w:rsidRPr="00060A78" w:rsidRDefault="003651B6" w:rsidP="00060A78">
    <w:pPr>
      <w:pStyle w:val="Header"/>
    </w:pPr>
    <w:fldSimple w:instr=" TITLE  \* MERGEFORMAT ">
      <w:r w:rsidR="009F2546">
        <w:t>E/ECE/TRANS/505/Rev.3/Add.149</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BDD2F" w14:textId="382AE4C1" w:rsidR="003651B6" w:rsidRDefault="003651B6" w:rsidP="00060A78">
    <w:pPr>
      <w:pStyle w:val="Header"/>
      <w:jc w:val="right"/>
      <w:rPr>
        <w:lang w:val="en-US"/>
      </w:rPr>
    </w:pPr>
    <w:fldSimple w:instr=" TITLE  \* MERGEFORMAT ">
      <w:r w:rsidR="009F2546">
        <w:t>E/ECE/TRANS/505/Rev.3/Add.149</w:t>
      </w:r>
    </w:fldSimple>
    <w:r>
      <w:br/>
    </w:r>
    <w:r>
      <w:rPr>
        <w:lang w:val="ru-RU"/>
      </w:rPr>
      <w:t>Приложение</w:t>
    </w:r>
    <w:r w:rsidRPr="00060A78">
      <w:rPr>
        <w:lang w:val="en-US"/>
      </w:rPr>
      <w:t xml:space="preserve"> 9</w:t>
    </w:r>
  </w:p>
  <w:p w14:paraId="0EE11EDC" w14:textId="77777777" w:rsidR="003651B6" w:rsidRPr="00060A78" w:rsidRDefault="003651B6" w:rsidP="00060A78">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5189" w14:textId="0BE4FF98" w:rsidR="003651B6" w:rsidRDefault="003651B6" w:rsidP="00CA3583">
    <w:pPr>
      <w:pStyle w:val="Header"/>
      <w:rPr>
        <w:lang w:val="en-US"/>
      </w:rPr>
    </w:pPr>
    <w:fldSimple w:instr=" TITLE  \* MERGEFORMAT ">
      <w:r w:rsidR="009F2546">
        <w:t>E/ECE/TRANS/505/Rev.3/Add.149</w:t>
      </w:r>
    </w:fldSimple>
    <w:r>
      <w:br/>
    </w:r>
    <w:r>
      <w:rPr>
        <w:lang w:val="ru-RU"/>
      </w:rPr>
      <w:t>Приложение</w:t>
    </w:r>
    <w:r w:rsidRPr="00CA3583">
      <w:rPr>
        <w:lang w:val="en-US"/>
      </w:rPr>
      <w:t xml:space="preserve"> 10</w:t>
    </w:r>
  </w:p>
  <w:p w14:paraId="2FC8A8D9" w14:textId="77777777" w:rsidR="003651B6" w:rsidRPr="00CA3583" w:rsidRDefault="003651B6" w:rsidP="00CA3583">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B7877" w14:textId="626CD063" w:rsidR="003651B6" w:rsidRPr="00CA3583" w:rsidRDefault="003651B6" w:rsidP="00CA3583">
    <w:pPr>
      <w:pStyle w:val="Header"/>
      <w:jc w:val="right"/>
    </w:pPr>
    <w:fldSimple w:instr=" TITLE  \* MERGEFORMAT ">
      <w:r w:rsidR="009F2546">
        <w:t>E/ECE/TRANS/505/Rev.3/Add.149</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FEA6E" w14:textId="601EF1E2" w:rsidR="003651B6" w:rsidRPr="00580454" w:rsidRDefault="003651B6" w:rsidP="00580454">
    <w:pPr>
      <w:pStyle w:val="Header"/>
    </w:pPr>
    <w:fldSimple w:instr=" TITLE  \* MERGEFORMAT ">
      <w:r w:rsidR="009F2546">
        <w:t>E/ECE/TRANS/505/Rev.3/Add.149</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E1BA" w14:textId="09E1DF59" w:rsidR="003651B6" w:rsidRDefault="003651B6" w:rsidP="00580454">
    <w:pPr>
      <w:pStyle w:val="Header"/>
      <w:jc w:val="right"/>
      <w:rPr>
        <w:lang w:val="en-US"/>
      </w:rPr>
    </w:pPr>
    <w:fldSimple w:instr=" TITLE  \* MERGEFORMAT ">
      <w:r w:rsidR="009F2546">
        <w:t>E/ECE/TRANS/505/Rev.3/Add.149</w:t>
      </w:r>
    </w:fldSimple>
    <w:r>
      <w:br/>
    </w:r>
    <w:r>
      <w:rPr>
        <w:lang w:val="ru-RU"/>
      </w:rPr>
      <w:t>Приложение</w:t>
    </w:r>
    <w:r w:rsidRPr="00580454">
      <w:rPr>
        <w:lang w:val="en-US"/>
      </w:rPr>
      <w:t xml:space="preserve"> 11</w:t>
    </w:r>
  </w:p>
  <w:p w14:paraId="3E2E6BFF" w14:textId="77777777" w:rsidR="003651B6" w:rsidRPr="00580454" w:rsidRDefault="003651B6" w:rsidP="00580454">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412A" w14:textId="77777777" w:rsidR="003651B6" w:rsidRPr="00933B29" w:rsidRDefault="003651B6" w:rsidP="00933B2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0FCEC" w14:textId="34994264" w:rsidR="003651B6" w:rsidRDefault="003651B6" w:rsidP="003F310D">
    <w:pPr>
      <w:pStyle w:val="Header"/>
      <w:rPr>
        <w:lang w:val="en-US"/>
      </w:rPr>
    </w:pPr>
    <w:fldSimple w:instr=" TITLE  \* MERGEFORMAT ">
      <w:r w:rsidR="009F2546">
        <w:t>E/ECE/TRANS/505/Rev.3/Add.149</w:t>
      </w:r>
    </w:fldSimple>
    <w:r>
      <w:br/>
    </w:r>
    <w:r>
      <w:rPr>
        <w:lang w:val="ru-RU"/>
      </w:rPr>
      <w:t>Приложение</w:t>
    </w:r>
    <w:r w:rsidRPr="003F310D">
      <w:rPr>
        <w:lang w:val="en-US"/>
      </w:rPr>
      <w:t xml:space="preserve"> 12</w:t>
    </w:r>
  </w:p>
  <w:p w14:paraId="1193B6EA" w14:textId="77777777" w:rsidR="003651B6" w:rsidRPr="003F310D" w:rsidRDefault="003651B6" w:rsidP="003F310D">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DBAC5" w14:textId="45509B50" w:rsidR="003651B6" w:rsidRPr="003F310D" w:rsidRDefault="003651B6" w:rsidP="003F310D">
    <w:pPr>
      <w:pStyle w:val="Header"/>
      <w:jc w:val="right"/>
    </w:pPr>
    <w:fldSimple w:instr=" TITLE  \* MERGEFORMAT ">
      <w:r w:rsidR="009F2546">
        <w:t>E/ECE/TRANS/505/Rev.3/Add.149</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4181D" w14:textId="34AC77DF" w:rsidR="003651B6" w:rsidRDefault="003651B6" w:rsidP="00AA3DE7">
    <w:pPr>
      <w:pStyle w:val="Header"/>
      <w:rPr>
        <w:lang w:val="en-US"/>
      </w:rPr>
    </w:pPr>
    <w:fldSimple w:instr=" TITLE  \* MERGEFORMAT ">
      <w:r w:rsidR="009F2546">
        <w:t>E/ECE/TRANS/505/Rev.3/Add.149</w:t>
      </w:r>
    </w:fldSimple>
    <w:r>
      <w:br/>
    </w:r>
    <w:r>
      <w:rPr>
        <w:lang w:val="ru-RU"/>
      </w:rPr>
      <w:t>Приложение</w:t>
    </w:r>
    <w:r w:rsidRPr="00AA3DE7">
      <w:rPr>
        <w:lang w:val="en-US"/>
      </w:rPr>
      <w:t xml:space="preserve"> 13</w:t>
    </w:r>
  </w:p>
  <w:p w14:paraId="23DDFEFB" w14:textId="77777777" w:rsidR="003651B6" w:rsidRPr="00AA3DE7" w:rsidRDefault="003651B6" w:rsidP="00AA3DE7">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322F" w14:textId="4D760C9D" w:rsidR="003651B6" w:rsidRDefault="003651B6" w:rsidP="00AA3DE7">
    <w:pPr>
      <w:pStyle w:val="Header"/>
      <w:jc w:val="right"/>
      <w:rPr>
        <w:lang w:val="en-US"/>
      </w:rPr>
    </w:pPr>
    <w:fldSimple w:instr=" TITLE  \* MERGEFORMAT ">
      <w:r w:rsidR="009F2546">
        <w:t>E/ECE/TRANS/505/Rev.3/Add.149</w:t>
      </w:r>
    </w:fldSimple>
    <w:r>
      <w:br/>
    </w:r>
    <w:r>
      <w:rPr>
        <w:lang w:val="ru-RU"/>
      </w:rPr>
      <w:t>Приложение</w:t>
    </w:r>
    <w:r w:rsidRPr="00AA3DE7">
      <w:rPr>
        <w:lang w:val="en-US"/>
      </w:rPr>
      <w:t xml:space="preserve"> 13</w:t>
    </w:r>
  </w:p>
  <w:p w14:paraId="20B7F73D" w14:textId="77777777" w:rsidR="003651B6" w:rsidRPr="00AA3DE7" w:rsidRDefault="003651B6" w:rsidP="00AA3DE7">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4C3C" w14:textId="4B16A4B3" w:rsidR="003651B6" w:rsidRPr="0058773E" w:rsidRDefault="003651B6" w:rsidP="0058773E">
    <w:pPr>
      <w:pStyle w:val="Header"/>
    </w:pPr>
    <w:fldSimple w:instr=" TITLE  \* MERGEFORMAT ">
      <w:r w:rsidR="009F2546">
        <w:t>E/ECE/TRANS/505/Rev.3/Add.149</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B312" w14:textId="663EFC32" w:rsidR="003651B6" w:rsidRDefault="003651B6" w:rsidP="0058773E">
    <w:pPr>
      <w:pStyle w:val="Header"/>
      <w:jc w:val="right"/>
      <w:rPr>
        <w:lang w:val="en-US"/>
      </w:rPr>
    </w:pPr>
    <w:fldSimple w:instr=" TITLE  \* MERGEFORMAT ">
      <w:r w:rsidR="009F2546">
        <w:t>E/ECE/TRANS/505/Rev.3/Add.149</w:t>
      </w:r>
    </w:fldSimple>
    <w:r>
      <w:br/>
    </w:r>
    <w:r>
      <w:rPr>
        <w:lang w:val="ru-RU"/>
      </w:rPr>
      <w:t>Приложение</w:t>
    </w:r>
    <w:r w:rsidRPr="0058773E">
      <w:rPr>
        <w:lang w:val="en-US"/>
      </w:rPr>
      <w:t xml:space="preserve"> 14</w:t>
    </w:r>
  </w:p>
  <w:p w14:paraId="26BC8A6D" w14:textId="77777777" w:rsidR="003651B6" w:rsidRPr="0058773E" w:rsidRDefault="003651B6" w:rsidP="0058773E">
    <w:pPr>
      <w:rPr>
        <w:lang w:val="en-US"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BF35" w14:textId="43AA38E5" w:rsidR="003651B6" w:rsidRDefault="003651B6" w:rsidP="00766210">
    <w:pPr>
      <w:pStyle w:val="Header"/>
      <w:rPr>
        <w:lang w:val="en-US"/>
      </w:rPr>
    </w:pPr>
    <w:fldSimple w:instr=" TITLE  \* MERGEFORMAT ">
      <w:r w:rsidR="009F2546">
        <w:t>E/ECE/TRANS/505/Rev.3/Add.149</w:t>
      </w:r>
    </w:fldSimple>
    <w:r>
      <w:br/>
    </w:r>
    <w:r>
      <w:rPr>
        <w:lang w:val="ru-RU"/>
      </w:rPr>
      <w:t>Приложение</w:t>
    </w:r>
    <w:r w:rsidRPr="00766210">
      <w:rPr>
        <w:lang w:val="en-US"/>
      </w:rPr>
      <w:t xml:space="preserve"> 15</w:t>
    </w:r>
  </w:p>
  <w:p w14:paraId="6A382327" w14:textId="77777777" w:rsidR="003651B6" w:rsidRPr="00766210" w:rsidRDefault="003651B6" w:rsidP="00766210">
    <w:pPr>
      <w:rPr>
        <w:lang w:val="en-US" w:eastAsia="ru-RU"/>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1AF" w14:textId="1014D5A2" w:rsidR="003651B6" w:rsidRPr="00766210" w:rsidRDefault="003651B6" w:rsidP="00766210">
    <w:pPr>
      <w:pStyle w:val="Header"/>
      <w:jc w:val="right"/>
    </w:pPr>
    <w:fldSimple w:instr=" TITLE  \* MERGEFORMAT ">
      <w:r w:rsidR="009F2546">
        <w:t>E/ECE/TRANS/505/Rev.3/Add.149</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F309" w14:textId="61857415" w:rsidR="003651B6" w:rsidRPr="007436A0" w:rsidRDefault="003651B6" w:rsidP="007436A0">
    <w:pPr>
      <w:pStyle w:val="Header"/>
    </w:pPr>
    <w:fldSimple w:instr=" TITLE  \* MERGEFORMAT ">
      <w:r w:rsidR="009F2546">
        <w:t>E/ECE/TRANS/505/Rev.3/Add.149</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17A7" w14:textId="7690291B" w:rsidR="003651B6" w:rsidRDefault="003651B6" w:rsidP="007436A0">
    <w:pPr>
      <w:pStyle w:val="Header"/>
      <w:jc w:val="right"/>
      <w:rPr>
        <w:lang w:val="en-US"/>
      </w:rPr>
    </w:pPr>
    <w:fldSimple w:instr=" TITLE  \* MERGEFORMAT ">
      <w:r w:rsidR="009F2546">
        <w:t>E/ECE/TRANS/505/Rev.3/Add.149</w:t>
      </w:r>
    </w:fldSimple>
    <w:r>
      <w:br/>
    </w:r>
    <w:r>
      <w:rPr>
        <w:lang w:val="ru-RU"/>
      </w:rPr>
      <w:t>Приложение</w:t>
    </w:r>
    <w:r w:rsidRPr="007436A0">
      <w:rPr>
        <w:lang w:val="en-US"/>
      </w:rPr>
      <w:t xml:space="preserve"> 16</w:t>
    </w:r>
  </w:p>
  <w:p w14:paraId="16BD4E64" w14:textId="77777777" w:rsidR="003651B6" w:rsidRPr="007436A0" w:rsidRDefault="003651B6" w:rsidP="007436A0">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2E777" w14:textId="1EB28446" w:rsidR="003651B6" w:rsidRPr="00933B29" w:rsidRDefault="003651B6" w:rsidP="00933B29">
    <w:pPr>
      <w:pStyle w:val="Header"/>
      <w:jc w:val="right"/>
    </w:pPr>
    <w:fldSimple w:instr=" TITLE  \* MERGEFORMAT ">
      <w:r w:rsidR="009F2546">
        <w:t>E/ECE/TRANS/505/Rev.3/Add.149</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41EB" w14:textId="1134779A" w:rsidR="003651B6" w:rsidRDefault="003651B6" w:rsidP="00E27DCE">
    <w:pPr>
      <w:pStyle w:val="Header"/>
      <w:rPr>
        <w:lang w:val="en-US"/>
      </w:rPr>
    </w:pPr>
    <w:fldSimple w:instr=" TITLE  \* MERGEFORMAT ">
      <w:r w:rsidR="009F2546">
        <w:t>E/ECE/TRANS/505/Rev.3/Add.149</w:t>
      </w:r>
    </w:fldSimple>
    <w:r>
      <w:br/>
    </w:r>
    <w:r>
      <w:rPr>
        <w:lang w:val="ru-RU"/>
      </w:rPr>
      <w:t>Приложение</w:t>
    </w:r>
    <w:r w:rsidRPr="00E27DCE">
      <w:rPr>
        <w:lang w:val="en-US"/>
      </w:rPr>
      <w:t xml:space="preserve"> 17</w:t>
    </w:r>
  </w:p>
  <w:p w14:paraId="7824A883" w14:textId="77777777" w:rsidR="003651B6" w:rsidRPr="00E27DCE" w:rsidRDefault="003651B6" w:rsidP="00E27DCE">
    <w:pPr>
      <w:rPr>
        <w:lang w:val="en-US" w:eastAsia="ru-RU"/>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C3BC" w14:textId="50C93757" w:rsidR="003651B6" w:rsidRPr="00E27DCE" w:rsidRDefault="003651B6" w:rsidP="00E27DCE">
    <w:pPr>
      <w:pStyle w:val="Header"/>
      <w:jc w:val="right"/>
    </w:pPr>
    <w:fldSimple w:instr=" TITLE  \* MERGEFORMAT ">
      <w:r w:rsidR="009F2546">
        <w:t>E/ECE/TRANS/505/Rev.3/Add.149</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7C43" w14:textId="5260CF78" w:rsidR="003651B6" w:rsidRPr="00B910FA" w:rsidRDefault="003651B6" w:rsidP="00B910FA">
    <w:pPr>
      <w:pStyle w:val="Header"/>
    </w:pPr>
    <w:fldSimple w:instr=" TITLE  \* MERGEFORMAT ">
      <w:r w:rsidR="009F2546">
        <w:t>E/ECE/TRANS/505/Rev.3/Add.149</w:t>
      </w:r>
    </w:fldSimple>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62C3" w14:textId="23006243" w:rsidR="003651B6" w:rsidRDefault="003651B6" w:rsidP="00B910FA">
    <w:pPr>
      <w:pStyle w:val="Header"/>
      <w:jc w:val="right"/>
      <w:rPr>
        <w:lang w:val="en-US"/>
      </w:rPr>
    </w:pPr>
    <w:fldSimple w:instr=" TITLE  \* MERGEFORMAT ">
      <w:r w:rsidR="009F2546">
        <w:t>E/ECE/TRANS/505/Rev.3/Add.149</w:t>
      </w:r>
    </w:fldSimple>
    <w:r>
      <w:br/>
    </w:r>
    <w:r>
      <w:rPr>
        <w:lang w:val="ru-RU"/>
      </w:rPr>
      <w:t>Приложение</w:t>
    </w:r>
    <w:r w:rsidRPr="00B910FA">
      <w:rPr>
        <w:lang w:val="en-US"/>
      </w:rPr>
      <w:t xml:space="preserve"> 18</w:t>
    </w:r>
  </w:p>
  <w:p w14:paraId="7DF0ABED" w14:textId="77777777" w:rsidR="003651B6" w:rsidRPr="00B910FA" w:rsidRDefault="003651B6" w:rsidP="00B910FA">
    <w:pPr>
      <w:rPr>
        <w:lang w:val="en-US" w:eastAsia="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C3B2" w14:textId="37A7761F" w:rsidR="003651B6" w:rsidRDefault="003651B6" w:rsidP="00DB5A71">
    <w:pPr>
      <w:pStyle w:val="Header"/>
      <w:rPr>
        <w:lang w:val="en-US"/>
      </w:rPr>
    </w:pPr>
    <w:fldSimple w:instr=" TITLE  \* MERGEFORMAT ">
      <w:r w:rsidR="009F2546">
        <w:t>E/ECE/TRANS/505/Rev.3/Add.149</w:t>
      </w:r>
    </w:fldSimple>
    <w:r>
      <w:br/>
    </w:r>
    <w:r>
      <w:rPr>
        <w:lang w:val="ru-RU"/>
      </w:rPr>
      <w:t>Приложение</w:t>
    </w:r>
    <w:r w:rsidRPr="00DB5A71">
      <w:rPr>
        <w:lang w:val="en-US"/>
      </w:rPr>
      <w:t xml:space="preserve"> 19</w:t>
    </w:r>
  </w:p>
  <w:p w14:paraId="3A5B4886" w14:textId="77777777" w:rsidR="003651B6" w:rsidRPr="00DB5A71" w:rsidRDefault="003651B6" w:rsidP="00DB5A71">
    <w:pPr>
      <w:rPr>
        <w:lang w:val="en-US" w:eastAsia="ru-RU"/>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462C6" w14:textId="64394A25" w:rsidR="003651B6" w:rsidRPr="00DB5A71" w:rsidRDefault="003651B6" w:rsidP="00DB5A71">
    <w:pPr>
      <w:pStyle w:val="Header"/>
      <w:jc w:val="right"/>
    </w:pPr>
    <w:fldSimple w:instr=" TITLE  \* MERGEFORMAT ">
      <w:r w:rsidR="009F2546">
        <w:t>E/ECE/TRANS/505/Rev.3/Add.149</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132A" w14:textId="638E8B35" w:rsidR="003651B6" w:rsidRDefault="003651B6" w:rsidP="00A57583">
    <w:pPr>
      <w:pStyle w:val="Header"/>
      <w:rPr>
        <w:lang w:val="en-US"/>
      </w:rPr>
    </w:pPr>
    <w:fldSimple w:instr=" TITLE  \* MERGEFORMAT ">
      <w:r w:rsidR="009F2546">
        <w:t>E/ECE/TRANS/505/Rev.3/Add.149</w:t>
      </w:r>
    </w:fldSimple>
    <w:r>
      <w:br/>
    </w:r>
    <w:r>
      <w:rPr>
        <w:lang w:val="ru-RU"/>
      </w:rPr>
      <w:t>Приложение</w:t>
    </w:r>
    <w:r w:rsidRPr="00A57583">
      <w:rPr>
        <w:lang w:val="en-US"/>
      </w:rPr>
      <w:t xml:space="preserve"> 20</w:t>
    </w:r>
  </w:p>
  <w:p w14:paraId="1222EF8D" w14:textId="77777777" w:rsidR="003651B6" w:rsidRPr="00A57583" w:rsidRDefault="003651B6" w:rsidP="00A57583">
    <w:pPr>
      <w:rPr>
        <w:lang w:val="en-US" w:eastAsia="ru-RU"/>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E929" w14:textId="26F94D7C" w:rsidR="003651B6" w:rsidRDefault="003651B6" w:rsidP="00A57583">
    <w:pPr>
      <w:pStyle w:val="Header"/>
      <w:jc w:val="right"/>
      <w:rPr>
        <w:lang w:val="en-US"/>
      </w:rPr>
    </w:pPr>
    <w:fldSimple w:instr=" TITLE  \* MERGEFORMAT ">
      <w:r w:rsidR="009F2546">
        <w:t>E/ECE/TRANS/505/Rev.3/Add.149</w:t>
      </w:r>
    </w:fldSimple>
    <w:r>
      <w:br/>
    </w:r>
    <w:r>
      <w:rPr>
        <w:lang w:val="ru-RU"/>
      </w:rPr>
      <w:t>Приложение</w:t>
    </w:r>
    <w:r w:rsidRPr="00A57583">
      <w:rPr>
        <w:lang w:val="en-US"/>
      </w:rPr>
      <w:t xml:space="preserve"> 20</w:t>
    </w:r>
  </w:p>
  <w:p w14:paraId="4E57A2D5" w14:textId="77777777" w:rsidR="003651B6" w:rsidRPr="00A57583" w:rsidRDefault="003651B6" w:rsidP="00A57583">
    <w:pPr>
      <w:rPr>
        <w:lang w:val="en-US" w:eastAsia="ru-RU"/>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0A3B3" w14:textId="36962E67" w:rsidR="003651B6" w:rsidRDefault="003651B6" w:rsidP="00AD67D0">
    <w:pPr>
      <w:pStyle w:val="Header"/>
      <w:rPr>
        <w:lang w:val="en-US"/>
      </w:rPr>
    </w:pPr>
    <w:fldSimple w:instr=" TITLE  \* MERGEFORMAT ">
      <w:r w:rsidR="009F2546">
        <w:t>E/ECE/TRANS/505/Rev.3/Add.149</w:t>
      </w:r>
    </w:fldSimple>
    <w:r>
      <w:br/>
    </w:r>
    <w:r>
      <w:rPr>
        <w:lang w:val="ru-RU"/>
      </w:rPr>
      <w:t>Приложение</w:t>
    </w:r>
    <w:r w:rsidRPr="00AD67D0">
      <w:rPr>
        <w:lang w:val="en-US"/>
      </w:rPr>
      <w:t xml:space="preserve"> 21</w:t>
    </w:r>
  </w:p>
  <w:p w14:paraId="3634CE83" w14:textId="77777777" w:rsidR="003651B6" w:rsidRPr="00AD67D0" w:rsidRDefault="003651B6" w:rsidP="00AD67D0">
    <w:pPr>
      <w:rPr>
        <w:lang w:val="en-US" w:eastAsia="ru-RU"/>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47958" w14:textId="32B1F411" w:rsidR="003651B6" w:rsidRPr="00AD67D0" w:rsidRDefault="003651B6" w:rsidP="00AD67D0">
    <w:pPr>
      <w:pStyle w:val="Header"/>
      <w:jc w:val="right"/>
    </w:pPr>
    <w:fldSimple w:instr=" TITLE  \* MERGEFORMAT ">
      <w:r w:rsidR="009F2546">
        <w:t>E/ECE/TRANS/505/Rev.3/Add.149</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DB88" w14:textId="4941FCF3" w:rsidR="003651B6" w:rsidRPr="00933B29" w:rsidRDefault="003651B6" w:rsidP="00933B29">
    <w:pPr>
      <w:pStyle w:val="Header"/>
    </w:pPr>
    <w:fldSimple w:instr=" TITLE  \* MERGEFORMAT ">
      <w:r w:rsidR="009F2546">
        <w:t>E/ECE/TRANS/505/Rev.3/Add.149</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AAFC" w14:textId="72475CE6" w:rsidR="003651B6" w:rsidRDefault="003651B6" w:rsidP="00544EBE">
    <w:pPr>
      <w:pStyle w:val="Header"/>
      <w:rPr>
        <w:lang w:val="en-US"/>
      </w:rPr>
    </w:pPr>
    <w:fldSimple w:instr=" TITLE  \* MERGEFORMAT ">
      <w:r w:rsidR="009F2546">
        <w:t>E/ECE/TRANS/505/Rev.3/Add.149</w:t>
      </w:r>
    </w:fldSimple>
    <w:r>
      <w:br/>
    </w:r>
    <w:r>
      <w:rPr>
        <w:lang w:val="ru-RU"/>
      </w:rPr>
      <w:t>Приложение</w:t>
    </w:r>
    <w:r w:rsidRPr="00544EBE">
      <w:rPr>
        <w:lang w:val="en-US"/>
      </w:rPr>
      <w:t xml:space="preserve"> 22</w:t>
    </w:r>
  </w:p>
  <w:p w14:paraId="713D4FC3" w14:textId="77777777" w:rsidR="003651B6" w:rsidRPr="00544EBE" w:rsidRDefault="003651B6" w:rsidP="00544EBE">
    <w:pPr>
      <w:rPr>
        <w:lang w:val="en-US" w:eastAsia="ru-RU"/>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44A70" w14:textId="148F5505" w:rsidR="003651B6" w:rsidRDefault="003651B6" w:rsidP="00544EBE">
    <w:pPr>
      <w:pStyle w:val="Header"/>
      <w:jc w:val="right"/>
      <w:rPr>
        <w:lang w:val="en-US"/>
      </w:rPr>
    </w:pPr>
    <w:fldSimple w:instr=" TITLE  \* MERGEFORMAT ">
      <w:r w:rsidR="009F2546">
        <w:t>E/ECE/TRANS/505/Rev.3/Add.149</w:t>
      </w:r>
    </w:fldSimple>
    <w:r>
      <w:br/>
    </w:r>
    <w:r>
      <w:rPr>
        <w:lang w:val="ru-RU"/>
      </w:rPr>
      <w:t>Приложение</w:t>
    </w:r>
    <w:r w:rsidRPr="00544EBE">
      <w:rPr>
        <w:lang w:val="en-US"/>
      </w:rPr>
      <w:t xml:space="preserve"> 22</w:t>
    </w:r>
  </w:p>
  <w:p w14:paraId="51D88E31" w14:textId="77777777" w:rsidR="003651B6" w:rsidRPr="00544EBE" w:rsidRDefault="003651B6" w:rsidP="00544EBE">
    <w:pPr>
      <w:rPr>
        <w:lang w:val="en-US" w:eastAsia="ru-RU"/>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1DC3" w14:textId="4F6BB203" w:rsidR="003651B6" w:rsidRDefault="003651B6" w:rsidP="008C0E54">
    <w:pPr>
      <w:pStyle w:val="Header"/>
      <w:rPr>
        <w:lang w:val="ru-RU"/>
      </w:rPr>
    </w:pPr>
    <w:r>
      <w:fldChar w:fldCharType="begin"/>
    </w:r>
    <w:r w:rsidRPr="008C0E54">
      <w:rPr>
        <w:lang w:val="ru-RU"/>
      </w:rPr>
      <w:instrText xml:space="preserve"> </w:instrText>
    </w:r>
    <w:r>
      <w:instrText>TITLE</w:instrText>
    </w:r>
    <w:r w:rsidRPr="008C0E54">
      <w:rPr>
        <w:lang w:val="ru-RU"/>
      </w:rPr>
      <w:instrText xml:space="preserve">  \* </w:instrText>
    </w:r>
    <w:r>
      <w:instrText>MERGEFORMAT</w:instrText>
    </w:r>
    <w:r w:rsidRPr="008C0E54">
      <w:rPr>
        <w:lang w:val="ru-RU"/>
      </w:rPr>
      <w:instrText xml:space="preserve"> </w:instrText>
    </w:r>
    <w:r>
      <w:fldChar w:fldCharType="separate"/>
    </w:r>
    <w:r w:rsidR="009F2546">
      <w:t>E</w:t>
    </w:r>
    <w:r w:rsidR="009F2546" w:rsidRPr="009F2546">
      <w:rPr>
        <w:lang w:val="ru-RU"/>
      </w:rPr>
      <w:t>/</w:t>
    </w:r>
    <w:r w:rsidR="009F2546">
      <w:t>ECE</w:t>
    </w:r>
    <w:r w:rsidR="009F2546" w:rsidRPr="009F2546">
      <w:rPr>
        <w:lang w:val="ru-RU"/>
      </w:rPr>
      <w:t>/</w:t>
    </w:r>
    <w:r w:rsidR="009F2546">
      <w:t>TRANS</w:t>
    </w:r>
    <w:r w:rsidR="009F2546" w:rsidRPr="009F2546">
      <w:rPr>
        <w:lang w:val="ru-RU"/>
      </w:rPr>
      <w:t>/505/</w:t>
    </w:r>
    <w:r w:rsidR="009F2546">
      <w:t>Rev</w:t>
    </w:r>
    <w:r w:rsidR="009F2546" w:rsidRPr="009F2546">
      <w:rPr>
        <w:lang w:val="ru-RU"/>
      </w:rPr>
      <w:t>.3/</w:t>
    </w:r>
    <w:r w:rsidR="009F2546">
      <w:t>Add</w:t>
    </w:r>
    <w:r w:rsidR="009F2546" w:rsidRPr="009F2546">
      <w:rPr>
        <w:lang w:val="ru-RU"/>
      </w:rPr>
      <w:t>.149</w:t>
    </w:r>
    <w:r>
      <w:fldChar w:fldCharType="end"/>
    </w:r>
    <w:r w:rsidRPr="008C0E54">
      <w:rPr>
        <w:lang w:val="ru-RU"/>
      </w:rPr>
      <w:br/>
    </w:r>
    <w:r>
      <w:rPr>
        <w:lang w:val="ru-RU"/>
      </w:rPr>
      <w:t>Приложение</w:t>
    </w:r>
    <w:r w:rsidRPr="008C0E54">
      <w:rPr>
        <w:lang w:val="ru-RU"/>
      </w:rPr>
      <w:t xml:space="preserve"> 22 – </w:t>
    </w:r>
    <w:r>
      <w:rPr>
        <w:lang w:val="ru-RU"/>
      </w:rPr>
      <w:t>Добавление 1</w:t>
    </w:r>
  </w:p>
  <w:p w14:paraId="2440874D" w14:textId="77777777" w:rsidR="003651B6" w:rsidRPr="008C0E54" w:rsidRDefault="003651B6" w:rsidP="008C0E54">
    <w:pPr>
      <w:rPr>
        <w:lang w:eastAsia="ru-RU"/>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BC3B" w14:textId="15A1AA7D" w:rsidR="003651B6" w:rsidRDefault="003651B6" w:rsidP="008C0E54">
    <w:pPr>
      <w:pStyle w:val="Header"/>
      <w:jc w:val="right"/>
      <w:rPr>
        <w:lang w:val="ru-RU"/>
      </w:rPr>
    </w:pPr>
    <w:r>
      <w:fldChar w:fldCharType="begin"/>
    </w:r>
    <w:r w:rsidRPr="008C0E54">
      <w:rPr>
        <w:lang w:val="ru-RU"/>
      </w:rPr>
      <w:instrText xml:space="preserve"> </w:instrText>
    </w:r>
    <w:r>
      <w:instrText>TITLE</w:instrText>
    </w:r>
    <w:r w:rsidRPr="008C0E54">
      <w:rPr>
        <w:lang w:val="ru-RU"/>
      </w:rPr>
      <w:instrText xml:space="preserve">  \* </w:instrText>
    </w:r>
    <w:r>
      <w:instrText>MERGEFORMAT</w:instrText>
    </w:r>
    <w:r w:rsidRPr="008C0E54">
      <w:rPr>
        <w:lang w:val="ru-RU"/>
      </w:rPr>
      <w:instrText xml:space="preserve"> </w:instrText>
    </w:r>
    <w:r>
      <w:fldChar w:fldCharType="separate"/>
    </w:r>
    <w:r w:rsidR="009F2546">
      <w:t>E</w:t>
    </w:r>
    <w:r w:rsidR="009F2546" w:rsidRPr="009F2546">
      <w:rPr>
        <w:lang w:val="ru-RU"/>
      </w:rPr>
      <w:t>/</w:t>
    </w:r>
    <w:r w:rsidR="009F2546">
      <w:t>ECE</w:t>
    </w:r>
    <w:r w:rsidR="009F2546" w:rsidRPr="009F2546">
      <w:rPr>
        <w:lang w:val="ru-RU"/>
      </w:rPr>
      <w:t>/</w:t>
    </w:r>
    <w:r w:rsidR="009F2546">
      <w:t>TRANS</w:t>
    </w:r>
    <w:r w:rsidR="009F2546" w:rsidRPr="009F2546">
      <w:rPr>
        <w:lang w:val="ru-RU"/>
      </w:rPr>
      <w:t>/505/</w:t>
    </w:r>
    <w:r w:rsidR="009F2546">
      <w:t>Rev</w:t>
    </w:r>
    <w:r w:rsidR="009F2546" w:rsidRPr="009F2546">
      <w:rPr>
        <w:lang w:val="ru-RU"/>
      </w:rPr>
      <w:t>.3/</w:t>
    </w:r>
    <w:r w:rsidR="009F2546">
      <w:t>Add</w:t>
    </w:r>
    <w:r w:rsidR="009F2546" w:rsidRPr="009F2546">
      <w:rPr>
        <w:lang w:val="ru-RU"/>
      </w:rPr>
      <w:t>.149</w:t>
    </w:r>
    <w:r>
      <w:fldChar w:fldCharType="end"/>
    </w:r>
    <w:r w:rsidRPr="008C0E54">
      <w:rPr>
        <w:lang w:val="ru-RU"/>
      </w:rPr>
      <w:br/>
    </w:r>
    <w:r>
      <w:rPr>
        <w:lang w:val="ru-RU"/>
      </w:rPr>
      <w:t>Приложение</w:t>
    </w:r>
    <w:r w:rsidRPr="008C0E54">
      <w:rPr>
        <w:lang w:val="ru-RU"/>
      </w:rPr>
      <w:t xml:space="preserve"> 22 – </w:t>
    </w:r>
    <w:r>
      <w:rPr>
        <w:lang w:val="ru-RU"/>
      </w:rPr>
      <w:t>Добавление 1</w:t>
    </w:r>
  </w:p>
  <w:p w14:paraId="7C64FED8" w14:textId="77777777" w:rsidR="003651B6" w:rsidRPr="008C0E54" w:rsidRDefault="003651B6" w:rsidP="008C0E54">
    <w:pPr>
      <w:rPr>
        <w:lang w:eastAsia="ru-RU"/>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F259" w14:textId="4C52C6A7" w:rsidR="003651B6" w:rsidRDefault="003651B6" w:rsidP="000D5BD5">
    <w:pPr>
      <w:pStyle w:val="Header"/>
      <w:rPr>
        <w:lang w:val="en-US"/>
      </w:rPr>
    </w:pPr>
    <w:fldSimple w:instr=" TITLE  \* MERGEFORMAT ">
      <w:r w:rsidR="009F2546">
        <w:t>E/ECE/TRANS/505/Rev.3/Add.149</w:t>
      </w:r>
    </w:fldSimple>
    <w:r>
      <w:br/>
    </w:r>
    <w:r>
      <w:rPr>
        <w:lang w:val="ru-RU"/>
      </w:rPr>
      <w:t>Приложение</w:t>
    </w:r>
    <w:r w:rsidRPr="000D5BD5">
      <w:rPr>
        <w:lang w:val="en-US"/>
      </w:rPr>
      <w:t xml:space="preserve"> 23</w:t>
    </w:r>
  </w:p>
  <w:p w14:paraId="76F00ABC" w14:textId="77777777" w:rsidR="003651B6" w:rsidRPr="000D5BD5" w:rsidRDefault="003651B6" w:rsidP="000D5BD5">
    <w:pPr>
      <w:rPr>
        <w:lang w:val="en-US" w:eastAsia="ru-RU"/>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5FF2" w14:textId="5CBB06F6" w:rsidR="003651B6" w:rsidRDefault="003651B6" w:rsidP="000D5BD5">
    <w:pPr>
      <w:pStyle w:val="Header"/>
      <w:jc w:val="right"/>
      <w:rPr>
        <w:lang w:val="en-US"/>
      </w:rPr>
    </w:pPr>
    <w:fldSimple w:instr=" TITLE  \* MERGEFORMAT ">
      <w:r w:rsidR="009F2546">
        <w:t>E/ECE/TRANS/505/Rev.3/Add.149</w:t>
      </w:r>
    </w:fldSimple>
    <w:r>
      <w:br/>
    </w:r>
    <w:r>
      <w:rPr>
        <w:lang w:val="ru-RU"/>
      </w:rPr>
      <w:t>Приложение</w:t>
    </w:r>
    <w:r w:rsidRPr="000D5BD5">
      <w:rPr>
        <w:lang w:val="en-US"/>
      </w:rPr>
      <w:t xml:space="preserve"> 23</w:t>
    </w:r>
  </w:p>
  <w:p w14:paraId="382B94C4" w14:textId="77777777" w:rsidR="003651B6" w:rsidRPr="000D5BD5" w:rsidRDefault="003651B6" w:rsidP="000D5BD5">
    <w:pPr>
      <w:rPr>
        <w:lang w:val="en-US" w:eastAsia="ru-RU"/>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50C6B" w14:textId="3E177FF0" w:rsidR="003651B6" w:rsidRDefault="003651B6" w:rsidP="00126C9E">
    <w:pPr>
      <w:pStyle w:val="Header"/>
      <w:rPr>
        <w:lang w:val="en-US"/>
      </w:rPr>
    </w:pPr>
    <w:fldSimple w:instr=" TITLE  \* MERGEFORMAT ">
      <w:r w:rsidR="009F2546">
        <w:t>E/ECE/TRANS/505/Rev.3/Add.149</w:t>
      </w:r>
    </w:fldSimple>
    <w:r>
      <w:br/>
    </w:r>
    <w:r>
      <w:rPr>
        <w:lang w:val="ru-RU"/>
      </w:rPr>
      <w:t>Приложение</w:t>
    </w:r>
    <w:r w:rsidRPr="00126C9E">
      <w:rPr>
        <w:lang w:val="en-US"/>
      </w:rPr>
      <w:t xml:space="preserve"> 24</w:t>
    </w:r>
  </w:p>
  <w:p w14:paraId="440A49E0" w14:textId="77777777" w:rsidR="003651B6" w:rsidRPr="00126C9E" w:rsidRDefault="003651B6" w:rsidP="00126C9E">
    <w:pPr>
      <w:rPr>
        <w:lang w:val="en-US" w:eastAsia="ru-RU"/>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1C97B" w14:textId="13E60F27" w:rsidR="003651B6" w:rsidRDefault="003651B6" w:rsidP="00126C9E">
    <w:pPr>
      <w:pStyle w:val="Header"/>
      <w:jc w:val="right"/>
      <w:rPr>
        <w:lang w:val="en-US"/>
      </w:rPr>
    </w:pPr>
    <w:fldSimple w:instr=" TITLE  \* MERGEFORMAT ">
      <w:r w:rsidR="009F2546">
        <w:t>E/ECE/TRANS/505/Rev.3/Add.149</w:t>
      </w:r>
    </w:fldSimple>
    <w:r>
      <w:br/>
    </w:r>
    <w:r>
      <w:rPr>
        <w:lang w:val="ru-RU"/>
      </w:rPr>
      <w:t>Приложение</w:t>
    </w:r>
    <w:r w:rsidRPr="00126C9E">
      <w:rPr>
        <w:lang w:val="en-US"/>
      </w:rPr>
      <w:t xml:space="preserve"> 24</w:t>
    </w:r>
  </w:p>
  <w:p w14:paraId="4ECB535E" w14:textId="77777777" w:rsidR="003651B6" w:rsidRPr="00126C9E" w:rsidRDefault="003651B6" w:rsidP="00126C9E">
    <w:pPr>
      <w:rPr>
        <w:lang w:val="en-US" w:eastAsia="ru-RU"/>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B0662" w14:textId="59AC2375" w:rsidR="003651B6" w:rsidRDefault="003651B6" w:rsidP="008F3535">
    <w:pPr>
      <w:pStyle w:val="Header"/>
      <w:rPr>
        <w:lang w:val="en-US"/>
      </w:rPr>
    </w:pPr>
    <w:fldSimple w:instr=" TITLE  \* MERGEFORMAT ">
      <w:r w:rsidR="009F2546">
        <w:t>E/ECE/TRANS/505/Rev.3/Add.149</w:t>
      </w:r>
    </w:fldSimple>
    <w:r>
      <w:br/>
    </w:r>
    <w:r>
      <w:rPr>
        <w:lang w:val="ru-RU"/>
      </w:rPr>
      <w:t>Приложение</w:t>
    </w:r>
    <w:r w:rsidRPr="008F3535">
      <w:rPr>
        <w:lang w:val="en-US"/>
      </w:rPr>
      <w:t xml:space="preserve"> 25</w:t>
    </w:r>
  </w:p>
  <w:p w14:paraId="25509367" w14:textId="77777777" w:rsidR="003651B6" w:rsidRPr="008F3535" w:rsidRDefault="003651B6" w:rsidP="008F3535">
    <w:pPr>
      <w:rPr>
        <w:lang w:val="en-US" w:eastAsia="ru-RU"/>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50C31" w14:textId="1759E0D8" w:rsidR="003651B6" w:rsidRDefault="003651B6" w:rsidP="008F3535">
    <w:pPr>
      <w:pStyle w:val="Header"/>
      <w:jc w:val="right"/>
      <w:rPr>
        <w:lang w:val="en-US"/>
      </w:rPr>
    </w:pPr>
    <w:fldSimple w:instr=" TITLE  \* MERGEFORMAT ">
      <w:r w:rsidR="009F2546">
        <w:t>E/ECE/TRANS/505/Rev.3/Add.149</w:t>
      </w:r>
    </w:fldSimple>
    <w:r>
      <w:br/>
    </w:r>
    <w:r>
      <w:rPr>
        <w:lang w:val="ru-RU"/>
      </w:rPr>
      <w:t>Приложение</w:t>
    </w:r>
    <w:r w:rsidRPr="008F3535">
      <w:rPr>
        <w:lang w:val="en-US"/>
      </w:rPr>
      <w:t xml:space="preserve"> 25</w:t>
    </w:r>
  </w:p>
  <w:p w14:paraId="6BD16746" w14:textId="77777777" w:rsidR="003651B6" w:rsidRPr="008F3535" w:rsidRDefault="003651B6" w:rsidP="008F3535">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279C" w14:textId="09A53AB3" w:rsidR="003651B6" w:rsidRPr="00530CF6" w:rsidRDefault="003651B6" w:rsidP="00530CF6">
    <w:pPr>
      <w:pStyle w:val="Header"/>
    </w:pPr>
    <w:fldSimple w:instr=" TITLE  \* MERGEFORMAT ">
      <w:r w:rsidR="009F2546">
        <w:t>E/ECE/TRANS/505/Rev.3/Add.149</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0932" w14:textId="2920733B" w:rsidR="003651B6" w:rsidRPr="00530CF6" w:rsidRDefault="003651B6" w:rsidP="00530CF6">
    <w:pPr>
      <w:pStyle w:val="Header"/>
      <w:jc w:val="right"/>
    </w:pPr>
    <w:fldSimple w:instr=" TITLE  \* MERGEFORMAT ">
      <w:r w:rsidR="009F2546">
        <w:t>E/ECE/TRANS/505/Rev.3/Add.149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E624" w14:textId="31E2DDAE" w:rsidR="003651B6" w:rsidRDefault="003651B6" w:rsidP="003056CD">
    <w:pPr>
      <w:pStyle w:val="Header"/>
      <w:rPr>
        <w:lang w:val="en-US"/>
      </w:rPr>
    </w:pPr>
    <w:fldSimple w:instr=" TITLE  \* MERGEFORMAT ">
      <w:r w:rsidR="009F2546">
        <w:t>E/ECE/TRANS/505/Rev.3/Add.149</w:t>
      </w:r>
    </w:fldSimple>
    <w:r>
      <w:br/>
    </w:r>
    <w:r>
      <w:rPr>
        <w:lang w:val="ru-RU"/>
      </w:rPr>
      <w:t>Приложение</w:t>
    </w:r>
    <w:r w:rsidRPr="003056CD">
      <w:rPr>
        <w:lang w:val="en-US"/>
      </w:rPr>
      <w:t xml:space="preserve"> 1</w:t>
    </w:r>
  </w:p>
  <w:p w14:paraId="7B82BD07" w14:textId="77777777" w:rsidR="003651B6" w:rsidRPr="003056CD" w:rsidRDefault="003651B6" w:rsidP="003056CD">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3FB8" w14:textId="46C10F66" w:rsidR="003651B6" w:rsidRDefault="003651B6" w:rsidP="003056CD">
    <w:pPr>
      <w:pStyle w:val="Header"/>
      <w:jc w:val="right"/>
      <w:rPr>
        <w:lang w:val="en-US"/>
      </w:rPr>
    </w:pPr>
    <w:fldSimple w:instr=" TITLE  \* MERGEFORMAT ">
      <w:r w:rsidR="009F2546">
        <w:t>E/ECE/TRANS/505/Rev.3/Add.149</w:t>
      </w:r>
    </w:fldSimple>
    <w:r>
      <w:br/>
    </w:r>
    <w:r>
      <w:rPr>
        <w:lang w:val="ru-RU"/>
      </w:rPr>
      <w:t>Приложение</w:t>
    </w:r>
    <w:r w:rsidRPr="003056CD">
      <w:rPr>
        <w:lang w:val="en-US"/>
      </w:rPr>
      <w:t xml:space="preserve"> 1</w:t>
    </w:r>
  </w:p>
  <w:p w14:paraId="1E5728F2" w14:textId="77777777" w:rsidR="003651B6" w:rsidRPr="003056CD" w:rsidRDefault="003651B6" w:rsidP="003056CD">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2343AF"/>
    <w:multiLevelType w:val="hybridMultilevel"/>
    <w:tmpl w:val="0F0ED2D6"/>
    <w:lvl w:ilvl="0" w:tplc="73D0603A">
      <w:start w:val="1"/>
      <w:numFmt w:val="decimal"/>
      <w:lvlText w:val="%1."/>
      <w:lvlJc w:val="left"/>
      <w:pPr>
        <w:ind w:left="1140" w:hanging="43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2"/>
  </w:num>
  <w:num w:numId="3">
    <w:abstractNumId w:val="11"/>
  </w:num>
  <w:num w:numId="4">
    <w:abstractNumId w:val="19"/>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6"/>
  </w:num>
  <w:num w:numId="20">
    <w:abstractNumId w:val="13"/>
  </w:num>
  <w:num w:numId="21">
    <w:abstractNumId w:val="15"/>
  </w:num>
  <w:num w:numId="22">
    <w:abstractNumId w:val="17"/>
  </w:num>
  <w:num w:numId="23">
    <w:abstractNumId w:val="1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26E"/>
    <w:rsid w:val="00033EE1"/>
    <w:rsid w:val="000367D6"/>
    <w:rsid w:val="00042B72"/>
    <w:rsid w:val="000558BD"/>
    <w:rsid w:val="00060A78"/>
    <w:rsid w:val="000653DA"/>
    <w:rsid w:val="000B57E7"/>
    <w:rsid w:val="000B6373"/>
    <w:rsid w:val="000D5BD5"/>
    <w:rsid w:val="000E4E5B"/>
    <w:rsid w:val="000E68EC"/>
    <w:rsid w:val="000F09DF"/>
    <w:rsid w:val="000F61B2"/>
    <w:rsid w:val="001075E9"/>
    <w:rsid w:val="00126C9E"/>
    <w:rsid w:val="0014152F"/>
    <w:rsid w:val="00180183"/>
    <w:rsid w:val="0018024D"/>
    <w:rsid w:val="001853E8"/>
    <w:rsid w:val="001861F8"/>
    <w:rsid w:val="0018649F"/>
    <w:rsid w:val="00196389"/>
    <w:rsid w:val="001A7307"/>
    <w:rsid w:val="001B3EF6"/>
    <w:rsid w:val="001C7A89"/>
    <w:rsid w:val="00255343"/>
    <w:rsid w:val="00261367"/>
    <w:rsid w:val="0027151D"/>
    <w:rsid w:val="00280E15"/>
    <w:rsid w:val="002A2EFC"/>
    <w:rsid w:val="002B0106"/>
    <w:rsid w:val="002B5964"/>
    <w:rsid w:val="002B74B1"/>
    <w:rsid w:val="002C0E18"/>
    <w:rsid w:val="002D5AAC"/>
    <w:rsid w:val="002E5067"/>
    <w:rsid w:val="002F405F"/>
    <w:rsid w:val="002F7EEC"/>
    <w:rsid w:val="00301299"/>
    <w:rsid w:val="003056CD"/>
    <w:rsid w:val="00305C08"/>
    <w:rsid w:val="003064C7"/>
    <w:rsid w:val="00307FB6"/>
    <w:rsid w:val="00317339"/>
    <w:rsid w:val="00322004"/>
    <w:rsid w:val="003402C2"/>
    <w:rsid w:val="003651B6"/>
    <w:rsid w:val="00381C24"/>
    <w:rsid w:val="00387CD4"/>
    <w:rsid w:val="003958D0"/>
    <w:rsid w:val="003A0D43"/>
    <w:rsid w:val="003A48CE"/>
    <w:rsid w:val="003B00E5"/>
    <w:rsid w:val="003B03B5"/>
    <w:rsid w:val="003B5304"/>
    <w:rsid w:val="003B6F96"/>
    <w:rsid w:val="003E0B46"/>
    <w:rsid w:val="003F310D"/>
    <w:rsid w:val="004047EA"/>
    <w:rsid w:val="00407B78"/>
    <w:rsid w:val="0042134E"/>
    <w:rsid w:val="00424203"/>
    <w:rsid w:val="00452493"/>
    <w:rsid w:val="00453318"/>
    <w:rsid w:val="00454AF2"/>
    <w:rsid w:val="00454E07"/>
    <w:rsid w:val="004624AA"/>
    <w:rsid w:val="00462EFA"/>
    <w:rsid w:val="00467263"/>
    <w:rsid w:val="00472C5C"/>
    <w:rsid w:val="004A6D9C"/>
    <w:rsid w:val="004A6F87"/>
    <w:rsid w:val="004E05B7"/>
    <w:rsid w:val="0050108D"/>
    <w:rsid w:val="00513081"/>
    <w:rsid w:val="00517901"/>
    <w:rsid w:val="00526683"/>
    <w:rsid w:val="00530CF6"/>
    <w:rsid w:val="00544EBE"/>
    <w:rsid w:val="005639C1"/>
    <w:rsid w:val="005709E0"/>
    <w:rsid w:val="00572E19"/>
    <w:rsid w:val="00580454"/>
    <w:rsid w:val="0058773E"/>
    <w:rsid w:val="005961C8"/>
    <w:rsid w:val="005966F1"/>
    <w:rsid w:val="005C6BCC"/>
    <w:rsid w:val="005D7914"/>
    <w:rsid w:val="005E2B41"/>
    <w:rsid w:val="005F0B42"/>
    <w:rsid w:val="00617A43"/>
    <w:rsid w:val="006345DB"/>
    <w:rsid w:val="00640F49"/>
    <w:rsid w:val="006460DD"/>
    <w:rsid w:val="00680D03"/>
    <w:rsid w:val="00681A10"/>
    <w:rsid w:val="00682A31"/>
    <w:rsid w:val="00683CDD"/>
    <w:rsid w:val="006A1ED8"/>
    <w:rsid w:val="006B2D6E"/>
    <w:rsid w:val="006B54BE"/>
    <w:rsid w:val="006C2031"/>
    <w:rsid w:val="006D461A"/>
    <w:rsid w:val="006E06E6"/>
    <w:rsid w:val="006F35EE"/>
    <w:rsid w:val="007021FF"/>
    <w:rsid w:val="00712895"/>
    <w:rsid w:val="00734ACB"/>
    <w:rsid w:val="00734C36"/>
    <w:rsid w:val="007436A0"/>
    <w:rsid w:val="00743B0E"/>
    <w:rsid w:val="007509FD"/>
    <w:rsid w:val="00757357"/>
    <w:rsid w:val="00766210"/>
    <w:rsid w:val="00792497"/>
    <w:rsid w:val="007D21EC"/>
    <w:rsid w:val="007E5412"/>
    <w:rsid w:val="00806737"/>
    <w:rsid w:val="00825F8D"/>
    <w:rsid w:val="00834B71"/>
    <w:rsid w:val="00856E35"/>
    <w:rsid w:val="0086445C"/>
    <w:rsid w:val="0087114F"/>
    <w:rsid w:val="00875610"/>
    <w:rsid w:val="008922DD"/>
    <w:rsid w:val="00894693"/>
    <w:rsid w:val="008A08D7"/>
    <w:rsid w:val="008A37C8"/>
    <w:rsid w:val="008B6909"/>
    <w:rsid w:val="008C0E54"/>
    <w:rsid w:val="008D53B6"/>
    <w:rsid w:val="008E4BF7"/>
    <w:rsid w:val="008F3535"/>
    <w:rsid w:val="008F7609"/>
    <w:rsid w:val="00906890"/>
    <w:rsid w:val="00911BE4"/>
    <w:rsid w:val="00920D83"/>
    <w:rsid w:val="00933B29"/>
    <w:rsid w:val="009456CA"/>
    <w:rsid w:val="00951972"/>
    <w:rsid w:val="009608F3"/>
    <w:rsid w:val="0099065B"/>
    <w:rsid w:val="009A24AC"/>
    <w:rsid w:val="009B3A28"/>
    <w:rsid w:val="009C59D7"/>
    <w:rsid w:val="009C6FE6"/>
    <w:rsid w:val="009D7E7D"/>
    <w:rsid w:val="009F2546"/>
    <w:rsid w:val="00A04DFF"/>
    <w:rsid w:val="00A14DA8"/>
    <w:rsid w:val="00A312BC"/>
    <w:rsid w:val="00A57583"/>
    <w:rsid w:val="00A63065"/>
    <w:rsid w:val="00A70CE1"/>
    <w:rsid w:val="00A73E96"/>
    <w:rsid w:val="00A84021"/>
    <w:rsid w:val="00A84D35"/>
    <w:rsid w:val="00A917B3"/>
    <w:rsid w:val="00AA3DE7"/>
    <w:rsid w:val="00AB4B51"/>
    <w:rsid w:val="00AC36F8"/>
    <w:rsid w:val="00AD57DF"/>
    <w:rsid w:val="00AD67D0"/>
    <w:rsid w:val="00AF5A83"/>
    <w:rsid w:val="00B10CC7"/>
    <w:rsid w:val="00B348B2"/>
    <w:rsid w:val="00B36DF7"/>
    <w:rsid w:val="00B539E7"/>
    <w:rsid w:val="00B62458"/>
    <w:rsid w:val="00B81460"/>
    <w:rsid w:val="00B910FA"/>
    <w:rsid w:val="00BA5D81"/>
    <w:rsid w:val="00BB6412"/>
    <w:rsid w:val="00BC18B2"/>
    <w:rsid w:val="00BD33EE"/>
    <w:rsid w:val="00BE1CC7"/>
    <w:rsid w:val="00C106D6"/>
    <w:rsid w:val="00C119AE"/>
    <w:rsid w:val="00C1226E"/>
    <w:rsid w:val="00C330C8"/>
    <w:rsid w:val="00C47D4B"/>
    <w:rsid w:val="00C60F0C"/>
    <w:rsid w:val="00C70706"/>
    <w:rsid w:val="00C71E84"/>
    <w:rsid w:val="00C73D7F"/>
    <w:rsid w:val="00C805C9"/>
    <w:rsid w:val="00C92939"/>
    <w:rsid w:val="00CA1679"/>
    <w:rsid w:val="00CA3583"/>
    <w:rsid w:val="00CB151C"/>
    <w:rsid w:val="00CE2E60"/>
    <w:rsid w:val="00CE4D42"/>
    <w:rsid w:val="00CE5A1A"/>
    <w:rsid w:val="00CF55F6"/>
    <w:rsid w:val="00D33D63"/>
    <w:rsid w:val="00D5253A"/>
    <w:rsid w:val="00D72293"/>
    <w:rsid w:val="00D83018"/>
    <w:rsid w:val="00D873A8"/>
    <w:rsid w:val="00D90028"/>
    <w:rsid w:val="00D90138"/>
    <w:rsid w:val="00D9145B"/>
    <w:rsid w:val="00DB50D5"/>
    <w:rsid w:val="00DB5A71"/>
    <w:rsid w:val="00DC0B2B"/>
    <w:rsid w:val="00DD78D1"/>
    <w:rsid w:val="00DE32CD"/>
    <w:rsid w:val="00DF5767"/>
    <w:rsid w:val="00DF6091"/>
    <w:rsid w:val="00DF71B9"/>
    <w:rsid w:val="00E12C5F"/>
    <w:rsid w:val="00E14EC1"/>
    <w:rsid w:val="00E27DCE"/>
    <w:rsid w:val="00E637DA"/>
    <w:rsid w:val="00E73F76"/>
    <w:rsid w:val="00E76395"/>
    <w:rsid w:val="00EA2C9F"/>
    <w:rsid w:val="00EA420E"/>
    <w:rsid w:val="00EB0375"/>
    <w:rsid w:val="00ED0BDA"/>
    <w:rsid w:val="00EE142A"/>
    <w:rsid w:val="00EF1360"/>
    <w:rsid w:val="00EF3220"/>
    <w:rsid w:val="00F2523A"/>
    <w:rsid w:val="00F43903"/>
    <w:rsid w:val="00F53133"/>
    <w:rsid w:val="00F9205B"/>
    <w:rsid w:val="00F94155"/>
    <w:rsid w:val="00F9683C"/>
    <w:rsid w:val="00F9783F"/>
    <w:rsid w:val="00FD2EF7"/>
    <w:rsid w:val="00FE25D5"/>
    <w:rsid w:val="00FE447E"/>
    <w:rsid w:val="00FF38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61E0F9"/>
  <w15:docId w15:val="{6BDB1B4C-8B03-4CD3-AE15-7C52CC40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Table_GR,Heading 1*"/>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6_GR"/>
    <w:basedOn w:val="Normal"/>
    <w:next w:val="Normal"/>
    <w:link w:val="HeaderChar"/>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6_GR Char"/>
    <w:basedOn w:val="DefaultParagraphFont"/>
    <w:link w:val="Header"/>
    <w:uiPriority w:val="99"/>
    <w:rsid w:val="00617A43"/>
    <w:rPr>
      <w:b/>
      <w:sz w:val="18"/>
      <w:lang w:val="en-GB" w:eastAsia="ru-RU"/>
    </w:rPr>
  </w:style>
  <w:style w:type="character" w:styleId="PageNumber">
    <w:name w:val="page number"/>
    <w:aliases w:val="7_G,7_GR"/>
    <w:basedOn w:val="DefaultParagraphFont"/>
    <w:qFormat/>
    <w:rsid w:val="00617A43"/>
    <w:rPr>
      <w:rFonts w:ascii="Times New Roman" w:hAnsi="Times New Roman"/>
      <w:b/>
      <w:sz w:val="18"/>
    </w:rPr>
  </w:style>
  <w:style w:type="paragraph" w:styleId="Footer">
    <w:name w:val="footer"/>
    <w:aliases w:val="3_G,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3_GR Char"/>
    <w:basedOn w:val="DefaultParagraphFont"/>
    <w:link w:val="Footer"/>
    <w:rsid w:val="00617A43"/>
    <w:rPr>
      <w:sz w:val="16"/>
      <w:lang w:val="en-GB" w:eastAsia="ru-RU"/>
    </w:rPr>
  </w:style>
  <w:style w:type="character" w:styleId="FootnoteReference">
    <w:name w:val="footnote reference"/>
    <w:aliases w:val="4_G,4_GR,(Footnote Reference),-E Fußnotenzeichen,BVI fnr,Footnote symbol,Footnote,Footnote Reference Superscript,SUPERS, BVI fnr,Fußnotenzeichen"/>
    <w:basedOn w:val="DefaultParagraphFont"/>
    <w:uiPriority w:val="99"/>
    <w:qFormat/>
    <w:rsid w:val="00617A43"/>
    <w:rPr>
      <w:rFonts w:ascii="Times New Roman" w:hAnsi="Times New Roman"/>
      <w:dstrike w:val="0"/>
      <w:sz w:val="18"/>
      <w:vertAlign w:val="superscript"/>
    </w:rPr>
  </w:style>
  <w:style w:type="character" w:styleId="EndnoteReference">
    <w:name w:val="endnote reference"/>
    <w:aliases w:val="1_G,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PP,Footnote Text Char,5_G_6,_GR,Fußnotentext"/>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 Char,5_GR Char,PP Char,Footnote Text Char Char,5_G_6 Char,_GR Char,Fußnotentext Char"/>
    <w:basedOn w:val="DefaultParagraphFont"/>
    <w:link w:val="FootnoteText"/>
    <w:rsid w:val="00617A43"/>
    <w:rPr>
      <w:sz w:val="18"/>
      <w:lang w:val="ru-RU" w:eastAsia="ru-RU"/>
    </w:rPr>
  </w:style>
  <w:style w:type="paragraph" w:styleId="EndnoteText">
    <w:name w:val="endnote text"/>
    <w:aliases w:val="2_G,2_GR"/>
    <w:basedOn w:val="FootnoteText"/>
    <w:link w:val="EndnoteTextChar"/>
    <w:qFormat/>
    <w:rsid w:val="00617A43"/>
  </w:style>
  <w:style w:type="character" w:customStyle="1" w:styleId="EndnoteTextChar">
    <w:name w:val="Endnote Text Char"/>
    <w:aliases w:val="2_G Char,2_GR Char"/>
    <w:basedOn w:val="DefaultParagraphFont"/>
    <w:link w:val="EndnoteText"/>
    <w:rsid w:val="00617A43"/>
    <w:rPr>
      <w:sz w:val="18"/>
      <w:lang w:val="ru-RU" w:eastAsia="ru-RU"/>
    </w:rPr>
  </w:style>
  <w:style w:type="character" w:customStyle="1" w:styleId="Heading1Char">
    <w:name w:val="Heading 1 Char"/>
    <w:aliases w:val="Table_G Char,Table_GR Char,Heading 1* Char"/>
    <w:basedOn w:val="DefaultParagraphFont"/>
    <w:link w:val="Heading1"/>
    <w:rsid w:val="00617A43"/>
    <w:rPr>
      <w:rFonts w:cs="Arial"/>
      <w:b/>
      <w:bCs/>
      <w:szCs w:val="32"/>
      <w:lang w:val="ru-RU" w:eastAsia="ru-RU"/>
    </w:rPr>
  </w:style>
  <w:style w:type="character" w:styleId="Hyperlink">
    <w:name w:val="Hyperlink"/>
    <w:basedOn w:val="DefaultParagraphFont"/>
    <w:uiPriority w:val="99"/>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paragraph" w:customStyle="1" w:styleId="HMGR">
    <w:name w:val="_ H __M_GR"/>
    <w:basedOn w:val="Normal"/>
    <w:next w:val="Normal"/>
    <w:qFormat/>
    <w:rsid w:val="00DB50D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DB50D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DB50D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DB50D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DB50D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DB50D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DB50D5"/>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DB50D5"/>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DB50D5"/>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DB50D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DB50D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DB50D5"/>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Normal"/>
    <w:qFormat/>
    <w:rsid w:val="00DB50D5"/>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Normal"/>
    <w:next w:val="Normal"/>
    <w:qFormat/>
    <w:rsid w:val="00DB50D5"/>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SingleTxtGChar">
    <w:name w:val="_ Single Txt_G Char"/>
    <w:link w:val="SingleTxtG"/>
    <w:qFormat/>
    <w:rsid w:val="00DB50D5"/>
    <w:rPr>
      <w:lang w:val="ru-RU" w:eastAsia="en-US"/>
    </w:rPr>
  </w:style>
  <w:style w:type="paragraph" w:styleId="ListParagraph">
    <w:name w:val="List Paragraph"/>
    <w:basedOn w:val="Normal"/>
    <w:uiPriority w:val="34"/>
    <w:rsid w:val="00DB50D5"/>
    <w:pPr>
      <w:suppressAutoHyphens w:val="0"/>
      <w:ind w:left="720"/>
      <w:contextualSpacing/>
    </w:pPr>
    <w:rPr>
      <w:rFonts w:eastAsiaTheme="minorEastAsia"/>
      <w:spacing w:val="4"/>
      <w:w w:val="103"/>
      <w:kern w:val="14"/>
      <w:lang w:eastAsia="zh-CN"/>
    </w:rPr>
  </w:style>
  <w:style w:type="paragraph" w:customStyle="1" w:styleId="para">
    <w:name w:val="para"/>
    <w:basedOn w:val="Normal"/>
    <w:link w:val="paraChar"/>
    <w:qFormat/>
    <w:rsid w:val="00DB50D5"/>
    <w:pPr>
      <w:spacing w:after="120"/>
      <w:ind w:left="2268" w:right="1134" w:hanging="1134"/>
      <w:jc w:val="both"/>
    </w:pPr>
    <w:rPr>
      <w:rFonts w:eastAsia="Times New Roman" w:cs="Times New Roman"/>
      <w:szCs w:val="20"/>
      <w:lang w:val="fr-CH"/>
    </w:rPr>
  </w:style>
  <w:style w:type="character" w:customStyle="1" w:styleId="paraChar">
    <w:name w:val="para Char"/>
    <w:link w:val="para"/>
    <w:rsid w:val="00DB50D5"/>
    <w:rPr>
      <w:lang w:val="fr-CH" w:eastAsia="en-US"/>
    </w:rPr>
  </w:style>
  <w:style w:type="character" w:customStyle="1" w:styleId="HChGChar">
    <w:name w:val="_ H _Ch_G Char"/>
    <w:link w:val="HChG"/>
    <w:rsid w:val="00DB50D5"/>
    <w:rPr>
      <w:b/>
      <w:sz w:val="28"/>
      <w:lang w:val="ru-RU" w:eastAsia="ru-RU"/>
    </w:rPr>
  </w:style>
  <w:style w:type="paragraph" w:styleId="NormalWeb">
    <w:name w:val="Normal (Web)"/>
    <w:basedOn w:val="Normal"/>
    <w:uiPriority w:val="99"/>
    <w:rsid w:val="00DB50D5"/>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Annex1">
    <w:name w:val="Annex1"/>
    <w:basedOn w:val="Normal"/>
    <w:qFormat/>
    <w:rsid w:val="00DB50D5"/>
    <w:pPr>
      <w:tabs>
        <w:tab w:val="left" w:pos="1700"/>
        <w:tab w:val="right" w:leader="dot" w:pos="8505"/>
      </w:tabs>
      <w:spacing w:after="120"/>
      <w:ind w:left="2268" w:right="1134" w:hanging="1134"/>
      <w:jc w:val="both"/>
    </w:pPr>
    <w:rPr>
      <w:rFonts w:eastAsia="Times New Roman" w:cs="Times New Roman"/>
      <w:szCs w:val="20"/>
      <w:lang w:val="en-GB"/>
    </w:rPr>
  </w:style>
  <w:style w:type="character" w:customStyle="1" w:styleId="H1GChar">
    <w:name w:val="_ H_1_G Char"/>
    <w:link w:val="H1G"/>
    <w:rsid w:val="00DB50D5"/>
    <w:rPr>
      <w:b/>
      <w:sz w:val="24"/>
      <w:lang w:val="ru-RU" w:eastAsia="ru-RU"/>
    </w:rPr>
  </w:style>
  <w:style w:type="character" w:customStyle="1" w:styleId="HChGR0">
    <w:name w:val="_ H _Ch_GR Знак"/>
    <w:basedOn w:val="DefaultParagraphFont"/>
    <w:link w:val="HChGR"/>
    <w:rsid w:val="00DB50D5"/>
    <w:rPr>
      <w:b/>
      <w:sz w:val="28"/>
      <w:lang w:val="ru-RU" w:eastAsia="ru-RU"/>
    </w:rPr>
  </w:style>
  <w:style w:type="paragraph" w:styleId="TOC1">
    <w:name w:val="toc 1"/>
    <w:basedOn w:val="Normal"/>
    <w:next w:val="Normal"/>
    <w:autoRedefine/>
    <w:uiPriority w:val="39"/>
    <w:unhideWhenUsed/>
    <w:rsid w:val="003B5304"/>
    <w:pPr>
      <w:tabs>
        <w:tab w:val="right" w:pos="851"/>
        <w:tab w:val="left" w:pos="1134"/>
        <w:tab w:val="left" w:pos="1701"/>
        <w:tab w:val="right" w:leader="dot" w:pos="8931"/>
        <w:tab w:val="right" w:pos="9639"/>
      </w:tabs>
      <w:spacing w:after="120"/>
      <w:ind w:left="284"/>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oleObject" Target="embeddings/oleObject1.bin"/><Relationship Id="rId42" Type="http://schemas.openxmlformats.org/officeDocument/2006/relationships/header" Target="header12.xml"/><Relationship Id="rId63" Type="http://schemas.openxmlformats.org/officeDocument/2006/relationships/header" Target="header17.xml"/><Relationship Id="rId84" Type="http://schemas.openxmlformats.org/officeDocument/2006/relationships/footer" Target="footer27.xml"/><Relationship Id="rId138" Type="http://schemas.openxmlformats.org/officeDocument/2006/relationships/header" Target="header52.xml"/><Relationship Id="rId159" Type="http://schemas.openxmlformats.org/officeDocument/2006/relationships/fontTable" Target="fontTable.xml"/><Relationship Id="rId107" Type="http://schemas.openxmlformats.org/officeDocument/2006/relationships/header" Target="header39.xml"/><Relationship Id="rId11" Type="http://schemas.openxmlformats.org/officeDocument/2006/relationships/footer" Target="footer1.xml"/><Relationship Id="rId32" Type="http://schemas.openxmlformats.org/officeDocument/2006/relationships/footer" Target="footer8.xml"/><Relationship Id="rId53" Type="http://schemas.openxmlformats.org/officeDocument/2006/relationships/footer" Target="footer15.xml"/><Relationship Id="rId74" Type="http://schemas.openxmlformats.org/officeDocument/2006/relationships/header" Target="header22.xml"/><Relationship Id="rId128" Type="http://schemas.openxmlformats.org/officeDocument/2006/relationships/footer" Target="footer47.xml"/><Relationship Id="rId149" Type="http://schemas.openxmlformats.org/officeDocument/2006/relationships/image" Target="media/image27.png"/><Relationship Id="rId5" Type="http://schemas.openxmlformats.org/officeDocument/2006/relationships/webSettings" Target="webSettings.xml"/><Relationship Id="rId95" Type="http://schemas.openxmlformats.org/officeDocument/2006/relationships/header" Target="header33.xml"/><Relationship Id="rId160" Type="http://schemas.openxmlformats.org/officeDocument/2006/relationships/theme" Target="theme/theme1.xml"/><Relationship Id="rId22" Type="http://schemas.openxmlformats.org/officeDocument/2006/relationships/image" Target="media/image5.wmf"/><Relationship Id="rId43" Type="http://schemas.openxmlformats.org/officeDocument/2006/relationships/header" Target="header13.xml"/><Relationship Id="rId64" Type="http://schemas.openxmlformats.org/officeDocument/2006/relationships/footer" Target="footer17.xml"/><Relationship Id="rId118" Type="http://schemas.openxmlformats.org/officeDocument/2006/relationships/header" Target="header44.xml"/><Relationship Id="rId139" Type="http://schemas.openxmlformats.org/officeDocument/2006/relationships/header" Target="header53.xml"/><Relationship Id="rId85" Type="http://schemas.openxmlformats.org/officeDocument/2006/relationships/footer" Target="footer28.xml"/><Relationship Id="rId150" Type="http://schemas.openxmlformats.org/officeDocument/2006/relationships/image" Target="media/image28.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9.jpeg"/><Relationship Id="rId38" Type="http://schemas.openxmlformats.org/officeDocument/2006/relationships/header" Target="header10.xml"/><Relationship Id="rId59" Type="http://schemas.openxmlformats.org/officeDocument/2006/relationships/image" Target="media/image19.wmf"/><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image" Target="media/image23.wmf"/><Relationship Id="rId129" Type="http://schemas.openxmlformats.org/officeDocument/2006/relationships/footer" Target="footer48.xml"/><Relationship Id="rId54" Type="http://schemas.openxmlformats.org/officeDocument/2006/relationships/footer" Target="footer16.xml"/><Relationship Id="rId70" Type="http://schemas.openxmlformats.org/officeDocument/2006/relationships/header" Target="header20.xml"/><Relationship Id="rId75" Type="http://schemas.openxmlformats.org/officeDocument/2006/relationships/header" Target="header23.xml"/><Relationship Id="rId91" Type="http://schemas.openxmlformats.org/officeDocument/2006/relationships/header" Target="header31.xml"/><Relationship Id="rId96" Type="http://schemas.openxmlformats.org/officeDocument/2006/relationships/footer" Target="footer33.xml"/><Relationship Id="rId140" Type="http://schemas.openxmlformats.org/officeDocument/2006/relationships/footer" Target="footer53.xml"/><Relationship Id="rId145" Type="http://schemas.openxmlformats.org/officeDocument/2006/relationships/footer" Target="footer56.xml"/><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image" Target="media/image13.png"/><Relationship Id="rId114" Type="http://schemas.openxmlformats.org/officeDocument/2006/relationships/header" Target="header42.xml"/><Relationship Id="rId119" Type="http://schemas.openxmlformats.org/officeDocument/2006/relationships/header" Target="header45.xml"/><Relationship Id="rId44" Type="http://schemas.openxmlformats.org/officeDocument/2006/relationships/footer" Target="footer13.xml"/><Relationship Id="rId60" Type="http://schemas.openxmlformats.org/officeDocument/2006/relationships/image" Target="media/image20.gif"/><Relationship Id="rId65" Type="http://schemas.openxmlformats.org/officeDocument/2006/relationships/footer" Target="footer18.xml"/><Relationship Id="rId81" Type="http://schemas.openxmlformats.org/officeDocument/2006/relationships/footer" Target="footer26.xml"/><Relationship Id="rId86" Type="http://schemas.openxmlformats.org/officeDocument/2006/relationships/header" Target="header28.xml"/><Relationship Id="rId130" Type="http://schemas.openxmlformats.org/officeDocument/2006/relationships/header" Target="header48.xml"/><Relationship Id="rId135" Type="http://schemas.openxmlformats.org/officeDocument/2006/relationships/header" Target="header51.xml"/><Relationship Id="rId151" Type="http://schemas.openxmlformats.org/officeDocument/2006/relationships/header" Target="header56.xml"/><Relationship Id="rId156" Type="http://schemas.openxmlformats.org/officeDocument/2006/relationships/header" Target="header59.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1.xml"/><Relationship Id="rId109" Type="http://schemas.openxmlformats.org/officeDocument/2006/relationships/footer" Target="footer40.xml"/><Relationship Id="rId34" Type="http://schemas.openxmlformats.org/officeDocument/2006/relationships/header" Target="header8.xml"/><Relationship Id="rId50" Type="http://schemas.openxmlformats.org/officeDocument/2006/relationships/image" Target="media/image14.jpeg"/><Relationship Id="rId55" Type="http://schemas.openxmlformats.org/officeDocument/2006/relationships/image" Target="media/image15.png"/><Relationship Id="rId76" Type="http://schemas.openxmlformats.org/officeDocument/2006/relationships/footer" Target="footer23.xml"/><Relationship Id="rId97" Type="http://schemas.openxmlformats.org/officeDocument/2006/relationships/footer" Target="footer34.xml"/><Relationship Id="rId104" Type="http://schemas.openxmlformats.org/officeDocument/2006/relationships/footer" Target="footer37.xml"/><Relationship Id="rId120" Type="http://schemas.openxmlformats.org/officeDocument/2006/relationships/footer" Target="footer45.xml"/><Relationship Id="rId125" Type="http://schemas.openxmlformats.org/officeDocument/2006/relationships/oleObject" Target="embeddings/oleObject6.bin"/><Relationship Id="rId141" Type="http://schemas.openxmlformats.org/officeDocument/2006/relationships/footer" Target="footer54.xml"/><Relationship Id="rId14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footer" Target="footer31.xml"/><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6.png"/><Relationship Id="rId40" Type="http://schemas.openxmlformats.org/officeDocument/2006/relationships/footer" Target="footer11.xml"/><Relationship Id="rId45" Type="http://schemas.openxmlformats.org/officeDocument/2006/relationships/footer" Target="footer14.xml"/><Relationship Id="rId66" Type="http://schemas.openxmlformats.org/officeDocument/2006/relationships/header" Target="header18.xml"/><Relationship Id="rId87" Type="http://schemas.openxmlformats.org/officeDocument/2006/relationships/header" Target="header29.xml"/><Relationship Id="rId110" Type="http://schemas.openxmlformats.org/officeDocument/2006/relationships/header" Target="header40.xml"/><Relationship Id="rId115" Type="http://schemas.openxmlformats.org/officeDocument/2006/relationships/header" Target="header43.xml"/><Relationship Id="rId131" Type="http://schemas.openxmlformats.org/officeDocument/2006/relationships/header" Target="header49.xml"/><Relationship Id="rId136" Type="http://schemas.openxmlformats.org/officeDocument/2006/relationships/footer" Target="footer51.xml"/><Relationship Id="rId157" Type="http://schemas.openxmlformats.org/officeDocument/2006/relationships/footer" Target="footer59.xml"/><Relationship Id="rId61" Type="http://schemas.openxmlformats.org/officeDocument/2006/relationships/image" Target="media/image21.png"/><Relationship Id="rId82" Type="http://schemas.openxmlformats.org/officeDocument/2006/relationships/header" Target="header26.xml"/><Relationship Id="rId152" Type="http://schemas.openxmlformats.org/officeDocument/2006/relationships/header" Target="header57.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image" Target="media/image16.png"/><Relationship Id="rId77" Type="http://schemas.openxmlformats.org/officeDocument/2006/relationships/footer" Target="footer24.xml"/><Relationship Id="rId100" Type="http://schemas.openxmlformats.org/officeDocument/2006/relationships/footer" Target="footer35.xml"/><Relationship Id="rId105" Type="http://schemas.openxmlformats.org/officeDocument/2006/relationships/footer" Target="footer38.xml"/><Relationship Id="rId126" Type="http://schemas.openxmlformats.org/officeDocument/2006/relationships/header" Target="header46.xml"/><Relationship Id="rId147"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21.xml"/><Relationship Id="rId93" Type="http://schemas.openxmlformats.org/officeDocument/2006/relationships/footer" Target="footer32.xml"/><Relationship Id="rId98" Type="http://schemas.openxmlformats.org/officeDocument/2006/relationships/header" Target="header34.xml"/><Relationship Id="rId121" Type="http://schemas.openxmlformats.org/officeDocument/2006/relationships/footer" Target="footer46.xml"/><Relationship Id="rId142" Type="http://schemas.openxmlformats.org/officeDocument/2006/relationships/header" Target="header54.xml"/><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0.png"/><Relationship Id="rId67" Type="http://schemas.openxmlformats.org/officeDocument/2006/relationships/header" Target="header19.xml"/><Relationship Id="rId116" Type="http://schemas.openxmlformats.org/officeDocument/2006/relationships/footer" Target="footer43.xml"/><Relationship Id="rId137" Type="http://schemas.openxmlformats.org/officeDocument/2006/relationships/footer" Target="footer52.xml"/><Relationship Id="rId158" Type="http://schemas.openxmlformats.org/officeDocument/2006/relationships/footer" Target="footer60.xml"/><Relationship Id="rId20" Type="http://schemas.openxmlformats.org/officeDocument/2006/relationships/image" Target="media/image4.wmf"/><Relationship Id="rId41" Type="http://schemas.openxmlformats.org/officeDocument/2006/relationships/footer" Target="footer12.xml"/><Relationship Id="rId62" Type="http://schemas.openxmlformats.org/officeDocument/2006/relationships/header" Target="header16.xml"/><Relationship Id="rId83" Type="http://schemas.openxmlformats.org/officeDocument/2006/relationships/header" Target="header27.xml"/><Relationship Id="rId88" Type="http://schemas.openxmlformats.org/officeDocument/2006/relationships/footer" Target="footer29.xml"/><Relationship Id="rId111" Type="http://schemas.openxmlformats.org/officeDocument/2006/relationships/header" Target="header41.xml"/><Relationship Id="rId132" Type="http://schemas.openxmlformats.org/officeDocument/2006/relationships/footer" Target="footer49.xml"/><Relationship Id="rId153" Type="http://schemas.openxmlformats.org/officeDocument/2006/relationships/footer" Target="footer57.xml"/><Relationship Id="rId15" Type="http://schemas.openxmlformats.org/officeDocument/2006/relationships/header" Target="header4.xml"/><Relationship Id="rId36" Type="http://schemas.openxmlformats.org/officeDocument/2006/relationships/footer" Target="footer9.xml"/><Relationship Id="rId57" Type="http://schemas.openxmlformats.org/officeDocument/2006/relationships/image" Target="media/image17.png"/><Relationship Id="rId106" Type="http://schemas.openxmlformats.org/officeDocument/2006/relationships/header" Target="header38.xml"/><Relationship Id="rId127" Type="http://schemas.openxmlformats.org/officeDocument/2006/relationships/header" Target="header47.xml"/><Relationship Id="rId10" Type="http://schemas.openxmlformats.org/officeDocument/2006/relationships/header" Target="header2.xml"/><Relationship Id="rId31" Type="http://schemas.openxmlformats.org/officeDocument/2006/relationships/footer" Target="footer7.xml"/><Relationship Id="rId52" Type="http://schemas.openxmlformats.org/officeDocument/2006/relationships/header" Target="header15.xml"/><Relationship Id="rId73" Type="http://schemas.openxmlformats.org/officeDocument/2006/relationships/footer" Target="footer22.xml"/><Relationship Id="rId78" Type="http://schemas.openxmlformats.org/officeDocument/2006/relationships/header" Target="header24.xml"/><Relationship Id="rId94" Type="http://schemas.openxmlformats.org/officeDocument/2006/relationships/header" Target="header32.xml"/><Relationship Id="rId99" Type="http://schemas.openxmlformats.org/officeDocument/2006/relationships/header" Target="header35.xml"/><Relationship Id="rId101" Type="http://schemas.openxmlformats.org/officeDocument/2006/relationships/footer" Target="footer36.xml"/><Relationship Id="rId122" Type="http://schemas.openxmlformats.org/officeDocument/2006/relationships/image" Target="media/image22.wmf"/><Relationship Id="rId143" Type="http://schemas.openxmlformats.org/officeDocument/2006/relationships/header" Target="header55.xml"/><Relationship Id="rId148"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3.bin"/><Relationship Id="rId47" Type="http://schemas.openxmlformats.org/officeDocument/2006/relationships/image" Target="media/image11.png"/><Relationship Id="rId68" Type="http://schemas.openxmlformats.org/officeDocument/2006/relationships/footer" Target="footer19.xml"/><Relationship Id="rId89" Type="http://schemas.openxmlformats.org/officeDocument/2006/relationships/footer" Target="footer30.xml"/><Relationship Id="rId112" Type="http://schemas.openxmlformats.org/officeDocument/2006/relationships/footer" Target="footer41.xml"/><Relationship Id="rId133" Type="http://schemas.openxmlformats.org/officeDocument/2006/relationships/footer" Target="footer50.xml"/><Relationship Id="rId154" Type="http://schemas.openxmlformats.org/officeDocument/2006/relationships/footer" Target="footer58.xml"/><Relationship Id="rId16" Type="http://schemas.openxmlformats.org/officeDocument/2006/relationships/footer" Target="footer4.xml"/><Relationship Id="rId37" Type="http://schemas.openxmlformats.org/officeDocument/2006/relationships/footer" Target="footer10.xml"/><Relationship Id="rId58" Type="http://schemas.openxmlformats.org/officeDocument/2006/relationships/image" Target="media/image18.wmf"/><Relationship Id="rId79" Type="http://schemas.openxmlformats.org/officeDocument/2006/relationships/header" Target="header25.xml"/><Relationship Id="rId102" Type="http://schemas.openxmlformats.org/officeDocument/2006/relationships/header" Target="header36.xml"/><Relationship Id="rId123" Type="http://schemas.openxmlformats.org/officeDocument/2006/relationships/oleObject" Target="embeddings/oleObject5.bin"/><Relationship Id="rId144" Type="http://schemas.openxmlformats.org/officeDocument/2006/relationships/footer" Target="footer55.xml"/><Relationship Id="rId90" Type="http://schemas.openxmlformats.org/officeDocument/2006/relationships/header" Target="header30.xml"/><Relationship Id="rId27" Type="http://schemas.openxmlformats.org/officeDocument/2006/relationships/image" Target="media/image8.wmf"/><Relationship Id="rId48" Type="http://schemas.openxmlformats.org/officeDocument/2006/relationships/image" Target="media/image12.png"/><Relationship Id="rId69" Type="http://schemas.openxmlformats.org/officeDocument/2006/relationships/footer" Target="footer20.xml"/><Relationship Id="rId113" Type="http://schemas.openxmlformats.org/officeDocument/2006/relationships/footer" Target="footer42.xml"/><Relationship Id="rId134" Type="http://schemas.openxmlformats.org/officeDocument/2006/relationships/header" Target="header50.xml"/><Relationship Id="rId80" Type="http://schemas.openxmlformats.org/officeDocument/2006/relationships/footer" Target="footer25.xml"/><Relationship Id="rId155" Type="http://schemas.openxmlformats.org/officeDocument/2006/relationships/header" Target="header58.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3B08FD-7BF7-40AA-973F-07E021617CBF}">
  <ds:schemaRefs>
    <ds:schemaRef ds:uri="http://schemas.openxmlformats.org/officeDocument/2006/bibliography"/>
  </ds:schemaRefs>
</ds:datastoreItem>
</file>

<file path=customXml/itemProps2.xml><?xml version="1.0" encoding="utf-8"?>
<ds:datastoreItem xmlns:ds="http://schemas.openxmlformats.org/officeDocument/2006/customXml" ds:itemID="{11B54BA0-D257-4E18-977E-C89D0C55A1F3}"/>
</file>

<file path=customXml/itemProps3.xml><?xml version="1.0" encoding="utf-8"?>
<ds:datastoreItem xmlns:ds="http://schemas.openxmlformats.org/officeDocument/2006/customXml" ds:itemID="{84DCF28F-6E38-4C9D-9BDC-F0E5739062BE}"/>
</file>

<file path=customXml/itemProps4.xml><?xml version="1.0" encoding="utf-8"?>
<ds:datastoreItem xmlns:ds="http://schemas.openxmlformats.org/officeDocument/2006/customXml" ds:itemID="{CBAD9C0F-77A3-4228-B669-A121497E6269}"/>
</file>

<file path=docProps/app.xml><?xml version="1.0" encoding="utf-8"?>
<Properties xmlns="http://schemas.openxmlformats.org/officeDocument/2006/extended-properties" xmlns:vt="http://schemas.openxmlformats.org/officeDocument/2006/docPropsVTypes">
  <Template>ECE.dotm</Template>
  <TotalTime>1</TotalTime>
  <Pages>103</Pages>
  <Words>23536</Words>
  <Characters>157463</Characters>
  <Application>Microsoft Office Word</Application>
  <DocSecurity>0</DocSecurity>
  <Lines>5248</Lines>
  <Paragraphs>2549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E/ECE/TRANS/505/Rev.3/Add.149</vt:lpstr>
      <vt:lpstr>E/ECE/TRANS/505/Rev.3/Add.149</vt:lpstr>
      <vt:lpstr>A/</vt:lpstr>
    </vt:vector>
  </TitlesOfParts>
  <Company>DCM</Company>
  <LinksUpToDate>false</LinksUpToDate>
  <CharactersWithSpaces>178450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dc:title>
  <dc:subject/>
  <dc:creator>Svetlana PROKOUDINA</dc:creator>
  <cp:keywords/>
  <cp:lastModifiedBy>Tatiana Chvets</cp:lastModifiedBy>
  <cp:revision>3</cp:revision>
  <cp:lastPrinted>2020-04-02T08:53:00Z</cp:lastPrinted>
  <dcterms:created xsi:type="dcterms:W3CDTF">2020-04-02T08:52:00Z</dcterms:created>
  <dcterms:modified xsi:type="dcterms:W3CDTF">2020-04-02T08:53:00Z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